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85A49" w14:textId="77777777" w:rsidR="00B228B6" w:rsidRDefault="00B228B6" w:rsidP="00D24084"/>
    <w:p w14:paraId="403C74B7" w14:textId="77777777" w:rsidR="00B228B6" w:rsidRDefault="00B228B6" w:rsidP="00D24084"/>
    <w:p w14:paraId="6A567448" w14:textId="77777777" w:rsidR="00B228B6" w:rsidRDefault="00B228B6" w:rsidP="00D24084"/>
    <w:p w14:paraId="11B7EC44" w14:textId="77777777" w:rsidR="00B228B6" w:rsidRDefault="00B228B6" w:rsidP="00D24084"/>
    <w:p w14:paraId="57EF94B7" w14:textId="77777777" w:rsidR="00B228B6" w:rsidRDefault="00B228B6" w:rsidP="00D24084"/>
    <w:p w14:paraId="1D290A2C" w14:textId="77777777" w:rsidR="00B228B6" w:rsidRDefault="00B228B6" w:rsidP="00D24084"/>
    <w:p w14:paraId="4A77FDB8" w14:textId="77777777" w:rsidR="00B228B6" w:rsidRDefault="00B228B6" w:rsidP="00D24084"/>
    <w:p w14:paraId="784D5D79" w14:textId="77777777" w:rsidR="00B228B6" w:rsidRDefault="00B228B6" w:rsidP="00D24084"/>
    <w:p w14:paraId="4B07DECC" w14:textId="77777777" w:rsidR="00B228B6" w:rsidRDefault="00B228B6" w:rsidP="00D24084"/>
    <w:p w14:paraId="07FB0B0F" w14:textId="77777777" w:rsidR="00B228B6" w:rsidRDefault="00B228B6" w:rsidP="00D24084"/>
    <w:p w14:paraId="44E3F4D9" w14:textId="77777777" w:rsidR="00B228B6" w:rsidRDefault="00B228B6" w:rsidP="00D24084"/>
    <w:p w14:paraId="7834FDB9" w14:textId="77777777" w:rsidR="00B228B6" w:rsidRDefault="00B228B6" w:rsidP="00D24084"/>
    <w:p w14:paraId="23F69AB2" w14:textId="77777777" w:rsidR="00B228B6" w:rsidRDefault="00B228B6" w:rsidP="00D24084"/>
    <w:p w14:paraId="46995523" w14:textId="77777777" w:rsidR="00B228B6" w:rsidRDefault="00B228B6" w:rsidP="00D24084"/>
    <w:p w14:paraId="0363FB95" w14:textId="77777777" w:rsidR="00585831" w:rsidRDefault="002C259D" w:rsidP="00D24084">
      <w:pPr>
        <w:pStyle w:val="BoldCentered"/>
      </w:pPr>
      <w:r w:rsidRPr="00585831">
        <w:t>Integračný manuál</w:t>
      </w:r>
      <w:r w:rsidRPr="00B228B6">
        <w:t xml:space="preserve"> </w:t>
      </w:r>
    </w:p>
    <w:p w14:paraId="2DB72AC4" w14:textId="77777777" w:rsidR="00B228B6" w:rsidRPr="00B228B6" w:rsidRDefault="002C259D" w:rsidP="00D24084">
      <w:pPr>
        <w:pStyle w:val="BoldCentered"/>
      </w:pPr>
      <w:r w:rsidRPr="00B228B6">
        <w:t>IS podnikateľa a ES CEP</w:t>
      </w:r>
    </w:p>
    <w:p w14:paraId="66F07E69" w14:textId="77777777" w:rsidR="00B228B6" w:rsidRPr="00B228B6" w:rsidRDefault="00B228B6" w:rsidP="00D24084">
      <w:pPr>
        <w:pStyle w:val="Subtitle2"/>
        <w:sectPr w:rsidR="00B228B6" w:rsidRPr="00B228B6" w:rsidSect="00F81FB4">
          <w:headerReference w:type="default" r:id="rId11"/>
          <w:pgSz w:w="11907" w:h="16839"/>
          <w:pgMar w:top="1134" w:right="1418" w:bottom="1134" w:left="1418" w:header="709" w:footer="0" w:gutter="0"/>
          <w:cols w:space="708"/>
        </w:sectPr>
      </w:pPr>
    </w:p>
    <w:p w14:paraId="332E80D9" w14:textId="77777777" w:rsidR="002C259D" w:rsidRDefault="002C259D" w:rsidP="00D24084">
      <w:pPr>
        <w:pStyle w:val="Subtitle1"/>
        <w:rPr>
          <w:lang w:val="de-DE"/>
        </w:rPr>
      </w:pPr>
      <w:r>
        <w:rPr>
          <w:lang w:val="de-DE"/>
        </w:rPr>
        <w:lastRenderedPageBreak/>
        <w:t>Popisné charakteristiky dokumentu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6ACDB4FA"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1A11E498" w14:textId="77777777" w:rsidR="002C259D" w:rsidRDefault="002C259D" w:rsidP="00D24084">
            <w:pPr>
              <w:pStyle w:val="SmallNormal"/>
              <w:rPr>
                <w:lang w:val="en-US"/>
              </w:rPr>
            </w:pPr>
            <w:r>
              <w:t>Projekt</w:t>
            </w:r>
          </w:p>
        </w:tc>
        <w:tc>
          <w:tcPr>
            <w:tcW w:w="3081" w:type="pct"/>
            <w:gridSpan w:val="2"/>
            <w:tcBorders>
              <w:top w:val="single" w:sz="4" w:space="0" w:color="auto"/>
              <w:left w:val="single" w:sz="4" w:space="0" w:color="auto"/>
              <w:bottom w:val="single" w:sz="4" w:space="0" w:color="auto"/>
              <w:right w:val="single" w:sz="4" w:space="0" w:color="auto"/>
            </w:tcBorders>
            <w:hideMark/>
          </w:tcPr>
          <w:p w14:paraId="3B7B53F1" w14:textId="77777777" w:rsidR="002C259D" w:rsidRDefault="00000814" w:rsidP="00D24084">
            <w:pPr>
              <w:pStyle w:val="SmallNormal"/>
            </w:pPr>
            <w:r>
              <w:fldChar w:fldCharType="begin"/>
            </w:r>
            <w:r>
              <w:instrText xml:space="preserve"> DOCPROPERTY  Project  \* MERGEFORMAT </w:instrText>
            </w:r>
            <w:r>
              <w:fldChar w:fldCharType="separate"/>
            </w:r>
            <w:r w:rsidR="00207F41">
              <w:t>Elektronické služby centrálneho elektronického priečinka</w:t>
            </w:r>
            <w:r>
              <w:fldChar w:fldCharType="end"/>
            </w:r>
            <w:r w:rsidR="002C259D">
              <w:t xml:space="preserve"> </w:t>
            </w:r>
          </w:p>
        </w:tc>
        <w:tc>
          <w:tcPr>
            <w:tcW w:w="1061" w:type="pct"/>
            <w:tcBorders>
              <w:top w:val="single" w:sz="4" w:space="0" w:color="auto"/>
              <w:left w:val="single" w:sz="4" w:space="0" w:color="auto"/>
              <w:bottom w:val="single" w:sz="4" w:space="0" w:color="auto"/>
              <w:right w:val="single" w:sz="4" w:space="0" w:color="auto"/>
            </w:tcBorders>
            <w:hideMark/>
          </w:tcPr>
          <w:p w14:paraId="05500B49" w14:textId="77777777" w:rsidR="002C259D" w:rsidRDefault="00000814" w:rsidP="00D24084">
            <w:pPr>
              <w:pStyle w:val="SmallNormal"/>
            </w:pPr>
            <w:r>
              <w:fldChar w:fldCharType="begin"/>
            </w:r>
            <w:r>
              <w:instrText xml:space="preserve"> DOCPROPERTY  "Projektové číslo"  \* MERGEFORMAT </w:instrText>
            </w:r>
            <w:r>
              <w:fldChar w:fldCharType="separate"/>
            </w:r>
            <w:r w:rsidR="00207F41">
              <w:t>A3008_008</w:t>
            </w:r>
            <w:r>
              <w:fldChar w:fldCharType="end"/>
            </w:r>
          </w:p>
        </w:tc>
      </w:tr>
      <w:tr w:rsidR="002C259D" w14:paraId="7746930F"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70A4C345" w14:textId="77777777" w:rsidR="002C259D" w:rsidRDefault="002C259D" w:rsidP="00D24084">
            <w:pPr>
              <w:pStyle w:val="SmallNormal"/>
            </w:pPr>
            <w:r>
              <w:t>Dokument</w:t>
            </w:r>
          </w:p>
        </w:tc>
        <w:tc>
          <w:tcPr>
            <w:tcW w:w="4142" w:type="pct"/>
            <w:gridSpan w:val="3"/>
            <w:tcBorders>
              <w:top w:val="single" w:sz="4" w:space="0" w:color="auto"/>
              <w:left w:val="single" w:sz="4" w:space="0" w:color="auto"/>
              <w:bottom w:val="single" w:sz="4" w:space="0" w:color="auto"/>
              <w:right w:val="single" w:sz="4" w:space="0" w:color="auto"/>
            </w:tcBorders>
            <w:hideMark/>
          </w:tcPr>
          <w:p w14:paraId="7BE40FFF" w14:textId="77777777" w:rsidR="002C259D" w:rsidRDefault="00000814" w:rsidP="00D24084">
            <w:pPr>
              <w:pStyle w:val="SmallNormal"/>
            </w:pPr>
            <w:r>
              <w:fldChar w:fldCharType="begin"/>
            </w:r>
            <w:r>
              <w:instrText xml:space="preserve"> TITLE   \* MERGEFORMAT </w:instrText>
            </w:r>
            <w:r>
              <w:fldChar w:fldCharType="separate"/>
            </w:r>
            <w:r w:rsidR="00207F41">
              <w:t>Integračný manuál IS podnikateľa a ES CEP</w:t>
            </w:r>
            <w:r>
              <w:fldChar w:fldCharType="end"/>
            </w:r>
          </w:p>
        </w:tc>
      </w:tr>
      <w:tr w:rsidR="002C259D" w14:paraId="731D90EB"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6984962A" w14:textId="77777777" w:rsidR="002C259D" w:rsidRDefault="002C259D" w:rsidP="00D24084">
            <w:pPr>
              <w:pStyle w:val="SmallNormal"/>
            </w:pPr>
            <w:r>
              <w:t>Podnázov</w:t>
            </w:r>
          </w:p>
        </w:tc>
        <w:tc>
          <w:tcPr>
            <w:tcW w:w="4142" w:type="pct"/>
            <w:gridSpan w:val="3"/>
            <w:tcBorders>
              <w:top w:val="single" w:sz="4" w:space="0" w:color="auto"/>
              <w:left w:val="single" w:sz="4" w:space="0" w:color="auto"/>
              <w:bottom w:val="single" w:sz="4" w:space="0" w:color="auto"/>
              <w:right w:val="single" w:sz="4" w:space="0" w:color="auto"/>
            </w:tcBorders>
            <w:hideMark/>
          </w:tcPr>
          <w:p w14:paraId="1E81C2DE" w14:textId="77777777" w:rsidR="002C259D" w:rsidRDefault="00000814" w:rsidP="00D24084">
            <w:pPr>
              <w:pStyle w:val="SmallNormal"/>
            </w:pPr>
            <w:r>
              <w:fldChar w:fldCharType="begin"/>
            </w:r>
            <w:r>
              <w:instrText xml:space="preserve"> SUBJECT   \* MERGEFORMAT </w:instrText>
            </w:r>
            <w:r>
              <w:fldChar w:fldCharType="separate"/>
            </w:r>
            <w:r w:rsidR="00207F41">
              <w:t>FRSR_CEP</w:t>
            </w:r>
            <w:r>
              <w:fldChar w:fldCharType="end"/>
            </w:r>
          </w:p>
        </w:tc>
      </w:tr>
      <w:tr w:rsidR="002C259D" w14:paraId="00A7D775"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504D7225" w14:textId="77777777" w:rsidR="002C259D" w:rsidRDefault="002C259D" w:rsidP="00D24084">
            <w:pPr>
              <w:pStyle w:val="SmallNormal"/>
            </w:pPr>
            <w:r>
              <w:t>Ref. číslo</w:t>
            </w:r>
          </w:p>
        </w:tc>
        <w:tc>
          <w:tcPr>
            <w:tcW w:w="2097" w:type="pct"/>
            <w:tcBorders>
              <w:top w:val="single" w:sz="4" w:space="0" w:color="auto"/>
              <w:left w:val="single" w:sz="4" w:space="0" w:color="auto"/>
              <w:bottom w:val="single" w:sz="4" w:space="0" w:color="auto"/>
              <w:right w:val="nil"/>
            </w:tcBorders>
            <w:hideMark/>
          </w:tcPr>
          <w:p w14:paraId="4620C923" w14:textId="77777777" w:rsidR="002C259D" w:rsidRDefault="00000814" w:rsidP="00D24084">
            <w:pPr>
              <w:pStyle w:val="SmallNormal"/>
            </w:pPr>
            <w:r>
              <w:fldChar w:fldCharType="begin"/>
            </w:r>
            <w:r>
              <w:instrText xml:space="preserve"> DOCPROPERTY  "Referenčné číslo dokumentu"  \* MERGEFORMAT </w:instrText>
            </w:r>
            <w:r>
              <w:fldChar w:fldCharType="separate"/>
            </w:r>
            <w:r w:rsidR="00207F41">
              <w:t>CEP/PD/092</w:t>
            </w:r>
            <w:r>
              <w:fldChar w:fldCharType="end"/>
            </w:r>
          </w:p>
        </w:tc>
        <w:tc>
          <w:tcPr>
            <w:tcW w:w="984" w:type="pct"/>
            <w:tcBorders>
              <w:top w:val="single" w:sz="4" w:space="0" w:color="auto"/>
              <w:left w:val="nil"/>
              <w:bottom w:val="single" w:sz="4" w:space="0" w:color="auto"/>
              <w:right w:val="nil"/>
            </w:tcBorders>
            <w:hideMark/>
          </w:tcPr>
          <w:p w14:paraId="72D1196E" w14:textId="77777777" w:rsidR="002C259D" w:rsidRDefault="002C259D" w:rsidP="00D24084">
            <w:pPr>
              <w:pStyle w:val="SmallNormal"/>
            </w:pPr>
            <w:r>
              <w:t>Verzia</w:t>
            </w:r>
          </w:p>
        </w:tc>
        <w:tc>
          <w:tcPr>
            <w:tcW w:w="1061" w:type="pct"/>
            <w:tcBorders>
              <w:top w:val="single" w:sz="4" w:space="0" w:color="auto"/>
              <w:left w:val="nil"/>
              <w:bottom w:val="single" w:sz="4" w:space="0" w:color="auto"/>
              <w:right w:val="single" w:sz="4" w:space="0" w:color="auto"/>
            </w:tcBorders>
            <w:hideMark/>
          </w:tcPr>
          <w:p w14:paraId="5AC9895F" w14:textId="77777777" w:rsidR="002C259D" w:rsidRDefault="00D24BB8" w:rsidP="00D24084">
            <w:pPr>
              <w:pStyle w:val="SmallNormal"/>
            </w:pPr>
            <w:r>
              <w:t>7</w:t>
            </w:r>
            <w:r w:rsidR="002C259D">
              <w:t>.0</w:t>
            </w:r>
          </w:p>
        </w:tc>
      </w:tr>
    </w:tbl>
    <w:p w14:paraId="42016418" w14:textId="77777777" w:rsidR="002C259D" w:rsidRDefault="002C259D" w:rsidP="00D24084">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44977B07"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A69B639" w14:textId="77777777" w:rsidR="002C259D" w:rsidRDefault="002C259D" w:rsidP="00D24084">
            <w:pPr>
              <w:pStyle w:val="SmallNormal"/>
            </w:pPr>
            <w:r>
              <w:t>Vypracoval</w:t>
            </w:r>
          </w:p>
        </w:tc>
        <w:tc>
          <w:tcPr>
            <w:tcW w:w="2097" w:type="pct"/>
            <w:tcBorders>
              <w:top w:val="single" w:sz="4" w:space="0" w:color="auto"/>
              <w:left w:val="single" w:sz="4" w:space="0" w:color="auto"/>
              <w:bottom w:val="single" w:sz="4" w:space="0" w:color="auto"/>
              <w:right w:val="nil"/>
            </w:tcBorders>
            <w:hideMark/>
          </w:tcPr>
          <w:p w14:paraId="54809547" w14:textId="77777777" w:rsidR="002C259D" w:rsidRDefault="00000814" w:rsidP="00D24084">
            <w:pPr>
              <w:pStyle w:val="SmallNormal"/>
            </w:pPr>
            <w:r>
              <w:fldChar w:fldCharType="begin"/>
            </w:r>
            <w:r>
              <w:instrText xml:space="preserve"> DOCPROPERTY  Vypracoval  \* MERGEFORMAT </w:instrText>
            </w:r>
            <w:r>
              <w:fldChar w:fldCharType="separate"/>
            </w:r>
            <w:r w:rsidR="00207F41">
              <w:t>Fric Ján</w:t>
            </w:r>
            <w:r>
              <w:fldChar w:fldCharType="end"/>
            </w:r>
            <w:r w:rsidR="002C259D">
              <w:tab/>
            </w:r>
          </w:p>
        </w:tc>
        <w:tc>
          <w:tcPr>
            <w:tcW w:w="984" w:type="pct"/>
            <w:tcBorders>
              <w:top w:val="single" w:sz="4" w:space="0" w:color="auto"/>
              <w:left w:val="nil"/>
              <w:bottom w:val="single" w:sz="4" w:space="0" w:color="auto"/>
              <w:right w:val="single" w:sz="4" w:space="0" w:color="auto"/>
            </w:tcBorders>
            <w:hideMark/>
          </w:tcPr>
          <w:p w14:paraId="63EBA633"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6253D176" w14:textId="77777777" w:rsidR="002C259D" w:rsidRDefault="002C259D" w:rsidP="00D24084">
            <w:pPr>
              <w:pStyle w:val="SmallNormal"/>
            </w:pPr>
            <w:r>
              <w:t xml:space="preserve">Dátum </w:t>
            </w:r>
            <w:r w:rsidR="00000814">
              <w:fldChar w:fldCharType="begin"/>
            </w:r>
            <w:r w:rsidR="00000814">
              <w:instrText xml:space="preserve"> DOCPROPERTY  "Vypracoval Dátum"  \* MERGEFORMAT </w:instrText>
            </w:r>
            <w:r w:rsidR="00000814">
              <w:fldChar w:fldCharType="separate"/>
            </w:r>
            <w:r w:rsidR="00207F41">
              <w:t>15.5.2019</w:t>
            </w:r>
            <w:r w:rsidR="00000814">
              <w:fldChar w:fldCharType="end"/>
            </w:r>
          </w:p>
        </w:tc>
      </w:tr>
      <w:tr w:rsidR="002C259D" w14:paraId="25D9E04D"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0257893F" w14:textId="77777777" w:rsidR="002C259D" w:rsidRDefault="002C259D" w:rsidP="00D24084">
            <w:pPr>
              <w:pStyle w:val="SmallNormal"/>
            </w:pPr>
            <w:r>
              <w:t>Preveril</w:t>
            </w:r>
          </w:p>
        </w:tc>
        <w:tc>
          <w:tcPr>
            <w:tcW w:w="2097" w:type="pct"/>
            <w:tcBorders>
              <w:top w:val="single" w:sz="4" w:space="0" w:color="auto"/>
              <w:left w:val="single" w:sz="4" w:space="0" w:color="auto"/>
              <w:bottom w:val="single" w:sz="4" w:space="0" w:color="auto"/>
              <w:right w:val="nil"/>
            </w:tcBorders>
            <w:hideMark/>
          </w:tcPr>
          <w:p w14:paraId="7338F739" w14:textId="77777777" w:rsidR="002C259D" w:rsidRDefault="00000814" w:rsidP="00D24084">
            <w:pPr>
              <w:pStyle w:val="SmallNormal"/>
            </w:pPr>
            <w:r>
              <w:fldChar w:fldCharType="begin"/>
            </w:r>
            <w:r>
              <w:instrText xml:space="preserve"> DOCPROPERTY  Preveril  \* MERGEFORMAT </w:instrText>
            </w:r>
            <w:r>
              <w:fldChar w:fldCharType="separate"/>
            </w:r>
            <w:r w:rsidR="00207F41">
              <w:t>Fric Ján</w:t>
            </w:r>
            <w:r>
              <w:fldChar w:fldCharType="end"/>
            </w:r>
          </w:p>
        </w:tc>
        <w:tc>
          <w:tcPr>
            <w:tcW w:w="984" w:type="pct"/>
            <w:tcBorders>
              <w:top w:val="single" w:sz="4" w:space="0" w:color="auto"/>
              <w:left w:val="nil"/>
              <w:bottom w:val="single" w:sz="4" w:space="0" w:color="auto"/>
              <w:right w:val="single" w:sz="4" w:space="0" w:color="auto"/>
            </w:tcBorders>
            <w:hideMark/>
          </w:tcPr>
          <w:p w14:paraId="6B712E88"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70130CAB" w14:textId="77777777" w:rsidR="002C259D" w:rsidRDefault="002C259D" w:rsidP="00D24084">
            <w:pPr>
              <w:pStyle w:val="SmallNormal"/>
            </w:pPr>
            <w:r>
              <w:t xml:space="preserve">Dátum </w:t>
            </w:r>
            <w:r w:rsidR="00000814">
              <w:fldChar w:fldCharType="begin"/>
            </w:r>
            <w:r w:rsidR="00000814">
              <w:instrText xml:space="preserve"> DOCPROPERTY  "Preveril dátum"  \* MERGEFORMAT </w:instrText>
            </w:r>
            <w:r w:rsidR="00000814">
              <w:fldChar w:fldCharType="separate"/>
            </w:r>
            <w:r w:rsidR="00207F41">
              <w:t>15.5.2019</w:t>
            </w:r>
            <w:r w:rsidR="00000814">
              <w:fldChar w:fldCharType="end"/>
            </w:r>
          </w:p>
        </w:tc>
      </w:tr>
      <w:tr w:rsidR="002C259D" w14:paraId="521C9A34"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27EBE45" w14:textId="77777777" w:rsidR="002C259D" w:rsidRDefault="002C259D" w:rsidP="00D24084">
            <w:pPr>
              <w:pStyle w:val="SmallNormal"/>
            </w:pPr>
            <w:r>
              <w:t>Schválil</w:t>
            </w:r>
          </w:p>
        </w:tc>
        <w:tc>
          <w:tcPr>
            <w:tcW w:w="2097" w:type="pct"/>
            <w:tcBorders>
              <w:top w:val="single" w:sz="4" w:space="0" w:color="auto"/>
              <w:left w:val="single" w:sz="4" w:space="0" w:color="auto"/>
              <w:bottom w:val="single" w:sz="4" w:space="0" w:color="auto"/>
              <w:right w:val="nil"/>
            </w:tcBorders>
            <w:hideMark/>
          </w:tcPr>
          <w:p w14:paraId="43561DCE" w14:textId="77777777" w:rsidR="002C259D" w:rsidRDefault="00000814" w:rsidP="00D24084">
            <w:pPr>
              <w:pStyle w:val="SmallNormal"/>
            </w:pPr>
            <w:r>
              <w:fldChar w:fldCharType="begin"/>
            </w:r>
            <w:r>
              <w:instrText xml:space="preserve"> DOCPROPERTY  Schválil  \* MERGEFORMAT </w:instrText>
            </w:r>
            <w:r>
              <w:fldChar w:fldCharType="separate"/>
            </w:r>
            <w:r w:rsidR="00207F41">
              <w:t>Gučík Miroslav</w:t>
            </w:r>
            <w:r>
              <w:fldChar w:fldCharType="end"/>
            </w:r>
          </w:p>
        </w:tc>
        <w:tc>
          <w:tcPr>
            <w:tcW w:w="984" w:type="pct"/>
            <w:tcBorders>
              <w:top w:val="single" w:sz="4" w:space="0" w:color="auto"/>
              <w:left w:val="nil"/>
              <w:bottom w:val="single" w:sz="4" w:space="0" w:color="auto"/>
              <w:right w:val="single" w:sz="4" w:space="0" w:color="auto"/>
            </w:tcBorders>
            <w:hideMark/>
          </w:tcPr>
          <w:p w14:paraId="59C23F47"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0C025FA9" w14:textId="77777777" w:rsidR="002C259D" w:rsidRDefault="002C259D" w:rsidP="00D24084">
            <w:pPr>
              <w:pStyle w:val="SmallNormal"/>
            </w:pPr>
            <w:r>
              <w:t xml:space="preserve">Dátum </w:t>
            </w:r>
            <w:r w:rsidR="00000814">
              <w:fldChar w:fldCharType="begin"/>
            </w:r>
            <w:r w:rsidR="00000814">
              <w:instrText xml:space="preserve"> DOCPROPERTY  "Schválil Dátum"  \* MERGEFORMAT </w:instrText>
            </w:r>
            <w:r w:rsidR="00000814">
              <w:fldChar w:fldCharType="separate"/>
            </w:r>
            <w:r w:rsidR="00207F41">
              <w:t>15.5.2019</w:t>
            </w:r>
            <w:r w:rsidR="00000814">
              <w:fldChar w:fldCharType="end"/>
            </w:r>
          </w:p>
        </w:tc>
      </w:tr>
    </w:tbl>
    <w:p w14:paraId="2E54A57E" w14:textId="77777777" w:rsidR="002C259D" w:rsidRDefault="002C259D" w:rsidP="00D24084">
      <w:pPr>
        <w:rPr>
          <w:lang w:val="en-US" w:eastAsia="en-US"/>
        </w:rPr>
      </w:pPr>
    </w:p>
    <w:p w14:paraId="005D9C22" w14:textId="77777777" w:rsidR="002C259D" w:rsidRDefault="002C259D" w:rsidP="00D24084">
      <w:pPr>
        <w:pStyle w:val="Subtitle1"/>
      </w:pPr>
      <w:r>
        <w:t>Záznamy o zmenách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5501"/>
        <w:gridCol w:w="1217"/>
        <w:gridCol w:w="816"/>
      </w:tblGrid>
      <w:tr w:rsidR="002C259D" w14:paraId="2B7BF9F2"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223B7129" w14:textId="77777777" w:rsidR="002C259D" w:rsidRDefault="002C259D" w:rsidP="00D24084">
            <w:pPr>
              <w:pStyle w:val="SmallNormal"/>
            </w:pPr>
            <w:r>
              <w:t>Autor</w:t>
            </w:r>
          </w:p>
        </w:tc>
        <w:tc>
          <w:tcPr>
            <w:tcW w:w="3051" w:type="pct"/>
            <w:tcBorders>
              <w:top w:val="single" w:sz="4" w:space="0" w:color="auto"/>
              <w:left w:val="single" w:sz="4" w:space="0" w:color="auto"/>
              <w:bottom w:val="single" w:sz="4" w:space="0" w:color="auto"/>
              <w:right w:val="single" w:sz="4" w:space="0" w:color="auto"/>
            </w:tcBorders>
            <w:hideMark/>
          </w:tcPr>
          <w:p w14:paraId="5D70FD33" w14:textId="77777777" w:rsidR="002C259D" w:rsidRDefault="002C259D" w:rsidP="00D24084">
            <w:pPr>
              <w:pStyle w:val="SmallNormal"/>
            </w:pPr>
            <w:r>
              <w:t>Popis zmien</w:t>
            </w:r>
          </w:p>
        </w:tc>
        <w:tc>
          <w:tcPr>
            <w:tcW w:w="626" w:type="pct"/>
            <w:tcBorders>
              <w:top w:val="single" w:sz="4" w:space="0" w:color="auto"/>
              <w:left w:val="single" w:sz="4" w:space="0" w:color="auto"/>
              <w:bottom w:val="single" w:sz="4" w:space="0" w:color="auto"/>
              <w:right w:val="single" w:sz="4" w:space="0" w:color="auto"/>
            </w:tcBorders>
            <w:hideMark/>
          </w:tcPr>
          <w:p w14:paraId="52AE6471" w14:textId="77777777" w:rsidR="002C259D" w:rsidRDefault="002C259D" w:rsidP="00D24084">
            <w:pPr>
              <w:pStyle w:val="SmallNormal"/>
            </w:pPr>
            <w:r>
              <w:t>Dátum</w:t>
            </w:r>
          </w:p>
        </w:tc>
        <w:tc>
          <w:tcPr>
            <w:tcW w:w="465" w:type="pct"/>
            <w:tcBorders>
              <w:top w:val="single" w:sz="4" w:space="0" w:color="auto"/>
              <w:left w:val="single" w:sz="4" w:space="0" w:color="auto"/>
              <w:bottom w:val="single" w:sz="4" w:space="0" w:color="auto"/>
              <w:right w:val="single" w:sz="4" w:space="0" w:color="auto"/>
            </w:tcBorders>
            <w:hideMark/>
          </w:tcPr>
          <w:p w14:paraId="075037DE" w14:textId="77777777" w:rsidR="002C259D" w:rsidRDefault="002C259D" w:rsidP="00D24084">
            <w:pPr>
              <w:pStyle w:val="SmallNormal"/>
            </w:pPr>
            <w:r>
              <w:t>Verzia</w:t>
            </w:r>
          </w:p>
        </w:tc>
      </w:tr>
      <w:tr w:rsidR="002C259D" w14:paraId="41C1521E"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E307887"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hideMark/>
          </w:tcPr>
          <w:p w14:paraId="348CB50D" w14:textId="77777777" w:rsidR="002C259D" w:rsidRDefault="002C259D" w:rsidP="00D24084">
            <w:pPr>
              <w:pStyle w:val="SmallNormal"/>
            </w:pPr>
            <w:r>
              <w:t>Vytvorenie dokumentu.</w:t>
            </w:r>
          </w:p>
        </w:tc>
        <w:tc>
          <w:tcPr>
            <w:tcW w:w="626" w:type="pct"/>
            <w:tcBorders>
              <w:top w:val="single" w:sz="4" w:space="0" w:color="auto"/>
              <w:left w:val="single" w:sz="4" w:space="0" w:color="auto"/>
              <w:bottom w:val="single" w:sz="4" w:space="0" w:color="auto"/>
              <w:right w:val="single" w:sz="4" w:space="0" w:color="auto"/>
            </w:tcBorders>
            <w:hideMark/>
          </w:tcPr>
          <w:p w14:paraId="150A7DAE" w14:textId="77777777" w:rsidR="002C259D" w:rsidRDefault="002C259D" w:rsidP="00D24084">
            <w:pPr>
              <w:pStyle w:val="SmallNormal"/>
            </w:pPr>
            <w:r>
              <w:t>12.1.2015</w:t>
            </w:r>
          </w:p>
        </w:tc>
        <w:tc>
          <w:tcPr>
            <w:tcW w:w="465" w:type="pct"/>
            <w:tcBorders>
              <w:top w:val="single" w:sz="4" w:space="0" w:color="auto"/>
              <w:left w:val="single" w:sz="4" w:space="0" w:color="auto"/>
              <w:bottom w:val="single" w:sz="4" w:space="0" w:color="auto"/>
              <w:right w:val="single" w:sz="4" w:space="0" w:color="auto"/>
            </w:tcBorders>
            <w:hideMark/>
          </w:tcPr>
          <w:p w14:paraId="4E843A67" w14:textId="77777777" w:rsidR="002C259D" w:rsidRDefault="002C259D" w:rsidP="00D24084">
            <w:pPr>
              <w:pStyle w:val="SmallNormal"/>
            </w:pPr>
            <w:r>
              <w:t>1.00</w:t>
            </w:r>
          </w:p>
        </w:tc>
      </w:tr>
      <w:tr w:rsidR="002C259D" w14:paraId="04820699"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078146D"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09B47709" w14:textId="77777777" w:rsidR="002C259D" w:rsidRDefault="002C259D" w:rsidP="00D24084">
            <w:pPr>
              <w:pStyle w:val="SmallNormal"/>
            </w:pPr>
            <w:r>
              <w:t>Úprava Definície dodatočných parametrov hlavičky správ v každej kapitole. Doplnenie služieb pre históriu komunikácie.</w:t>
            </w:r>
          </w:p>
        </w:tc>
        <w:tc>
          <w:tcPr>
            <w:tcW w:w="626" w:type="pct"/>
            <w:tcBorders>
              <w:top w:val="single" w:sz="4" w:space="0" w:color="auto"/>
              <w:left w:val="single" w:sz="4" w:space="0" w:color="auto"/>
              <w:bottom w:val="single" w:sz="4" w:space="0" w:color="auto"/>
              <w:right w:val="single" w:sz="4" w:space="0" w:color="auto"/>
            </w:tcBorders>
            <w:hideMark/>
          </w:tcPr>
          <w:p w14:paraId="6B475B26" w14:textId="77777777" w:rsidR="002C259D" w:rsidRDefault="002C259D" w:rsidP="00D24084">
            <w:pPr>
              <w:pStyle w:val="SmallNormal"/>
            </w:pPr>
            <w:r>
              <w:t>26.3.2015</w:t>
            </w:r>
          </w:p>
        </w:tc>
        <w:tc>
          <w:tcPr>
            <w:tcW w:w="465" w:type="pct"/>
            <w:tcBorders>
              <w:top w:val="single" w:sz="4" w:space="0" w:color="auto"/>
              <w:left w:val="single" w:sz="4" w:space="0" w:color="auto"/>
              <w:bottom w:val="single" w:sz="4" w:space="0" w:color="auto"/>
              <w:right w:val="single" w:sz="4" w:space="0" w:color="auto"/>
            </w:tcBorders>
            <w:hideMark/>
          </w:tcPr>
          <w:p w14:paraId="2B80BA91" w14:textId="77777777" w:rsidR="002C259D" w:rsidRDefault="002C259D" w:rsidP="00D24084">
            <w:pPr>
              <w:pStyle w:val="SmallNormal"/>
            </w:pPr>
            <w:r>
              <w:t>1.10</w:t>
            </w:r>
          </w:p>
        </w:tc>
      </w:tr>
      <w:tr w:rsidR="002C259D" w14:paraId="55AF3710" w14:textId="77777777" w:rsidTr="005700E0">
        <w:tc>
          <w:tcPr>
            <w:tcW w:w="858" w:type="pct"/>
            <w:tcBorders>
              <w:top w:val="single" w:sz="4" w:space="0" w:color="auto"/>
              <w:left w:val="single" w:sz="4" w:space="0" w:color="auto"/>
              <w:bottom w:val="single" w:sz="4" w:space="0" w:color="auto"/>
              <w:right w:val="single" w:sz="4" w:space="0" w:color="auto"/>
            </w:tcBorders>
          </w:tcPr>
          <w:p w14:paraId="0B43DEB9"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45C40918" w14:textId="77777777" w:rsidR="002C259D" w:rsidRPr="00ED5EAC" w:rsidRDefault="002C259D" w:rsidP="002C259D">
            <w:pPr>
              <w:pStyle w:val="Default"/>
              <w:rPr>
                <w:sz w:val="20"/>
              </w:rPr>
            </w:pPr>
            <w:r>
              <w:rPr>
                <w:sz w:val="20"/>
                <w:szCs w:val="20"/>
              </w:rPr>
              <w:t xml:space="preserve">Aktualizácie liniek pre služby v testovacom prostredí. </w:t>
            </w:r>
          </w:p>
        </w:tc>
        <w:tc>
          <w:tcPr>
            <w:tcW w:w="626" w:type="pct"/>
            <w:tcBorders>
              <w:top w:val="single" w:sz="4" w:space="0" w:color="auto"/>
              <w:left w:val="single" w:sz="4" w:space="0" w:color="auto"/>
              <w:bottom w:val="single" w:sz="4" w:space="0" w:color="auto"/>
              <w:right w:val="single" w:sz="4" w:space="0" w:color="auto"/>
            </w:tcBorders>
          </w:tcPr>
          <w:p w14:paraId="0C9DA5CE" w14:textId="77777777" w:rsidR="002C259D" w:rsidRDefault="002C259D" w:rsidP="00D24084">
            <w:pPr>
              <w:pStyle w:val="SmallNormal"/>
            </w:pPr>
            <w:r>
              <w:t>11.9.2015</w:t>
            </w:r>
          </w:p>
        </w:tc>
        <w:tc>
          <w:tcPr>
            <w:tcW w:w="465" w:type="pct"/>
            <w:tcBorders>
              <w:top w:val="single" w:sz="4" w:space="0" w:color="auto"/>
              <w:left w:val="single" w:sz="4" w:space="0" w:color="auto"/>
              <w:bottom w:val="single" w:sz="4" w:space="0" w:color="auto"/>
              <w:right w:val="single" w:sz="4" w:space="0" w:color="auto"/>
            </w:tcBorders>
          </w:tcPr>
          <w:p w14:paraId="16EE7946" w14:textId="77777777" w:rsidR="002C259D" w:rsidRDefault="002C259D" w:rsidP="00D24084">
            <w:pPr>
              <w:pStyle w:val="SmallNormal"/>
            </w:pPr>
            <w:r>
              <w:t>2.0</w:t>
            </w:r>
          </w:p>
        </w:tc>
      </w:tr>
      <w:tr w:rsidR="002C259D" w14:paraId="3F82465C"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DE04957"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606A50FE" w14:textId="77777777" w:rsidR="002C259D" w:rsidRDefault="002C259D" w:rsidP="00D24084">
            <w:pPr>
              <w:pStyle w:val="SmallNormal"/>
            </w:pPr>
            <w:r>
              <w:t>Úprava dokumentu, doplnenie kapitol pre prílohy</w:t>
            </w:r>
          </w:p>
        </w:tc>
        <w:tc>
          <w:tcPr>
            <w:tcW w:w="626" w:type="pct"/>
            <w:tcBorders>
              <w:top w:val="single" w:sz="4" w:space="0" w:color="auto"/>
              <w:left w:val="single" w:sz="4" w:space="0" w:color="auto"/>
              <w:bottom w:val="single" w:sz="4" w:space="0" w:color="auto"/>
              <w:right w:val="single" w:sz="4" w:space="0" w:color="auto"/>
            </w:tcBorders>
            <w:hideMark/>
          </w:tcPr>
          <w:p w14:paraId="69B1F790" w14:textId="77777777" w:rsidR="002C259D" w:rsidRDefault="002C259D" w:rsidP="00D24084">
            <w:pPr>
              <w:pStyle w:val="SmallNormal"/>
            </w:pPr>
            <w:r>
              <w:t>13.2.2019</w:t>
            </w:r>
          </w:p>
        </w:tc>
        <w:tc>
          <w:tcPr>
            <w:tcW w:w="465" w:type="pct"/>
            <w:tcBorders>
              <w:top w:val="single" w:sz="4" w:space="0" w:color="auto"/>
              <w:left w:val="single" w:sz="4" w:space="0" w:color="auto"/>
              <w:bottom w:val="single" w:sz="4" w:space="0" w:color="auto"/>
              <w:right w:val="single" w:sz="4" w:space="0" w:color="auto"/>
            </w:tcBorders>
            <w:hideMark/>
          </w:tcPr>
          <w:p w14:paraId="6B73409A" w14:textId="77777777" w:rsidR="002C259D" w:rsidRDefault="002C259D" w:rsidP="00D24084">
            <w:pPr>
              <w:pStyle w:val="SmallNormal"/>
            </w:pPr>
            <w:r>
              <w:t>3.0</w:t>
            </w:r>
          </w:p>
        </w:tc>
      </w:tr>
      <w:tr w:rsidR="002C259D" w14:paraId="33C484C5" w14:textId="77777777" w:rsidTr="005700E0">
        <w:tc>
          <w:tcPr>
            <w:tcW w:w="858" w:type="pct"/>
            <w:tcBorders>
              <w:top w:val="single" w:sz="4" w:space="0" w:color="auto"/>
              <w:left w:val="single" w:sz="4" w:space="0" w:color="auto"/>
              <w:bottom w:val="single" w:sz="4" w:space="0" w:color="auto"/>
              <w:right w:val="single" w:sz="4" w:space="0" w:color="auto"/>
            </w:tcBorders>
          </w:tcPr>
          <w:p w14:paraId="03D21F5A"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14:paraId="2F0970B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183554ED"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5107D007" w14:textId="77777777" w:rsidR="002C259D" w:rsidRDefault="002C259D" w:rsidP="00D24084">
            <w:pPr>
              <w:pStyle w:val="SmallNormal"/>
            </w:pPr>
            <w:r>
              <w:t>4.0</w:t>
            </w:r>
          </w:p>
        </w:tc>
      </w:tr>
      <w:tr w:rsidR="002C259D" w14:paraId="367BB3D8" w14:textId="77777777" w:rsidTr="005700E0">
        <w:tc>
          <w:tcPr>
            <w:tcW w:w="858" w:type="pct"/>
            <w:tcBorders>
              <w:top w:val="single" w:sz="4" w:space="0" w:color="auto"/>
              <w:left w:val="single" w:sz="4" w:space="0" w:color="auto"/>
              <w:bottom w:val="single" w:sz="4" w:space="0" w:color="auto"/>
              <w:right w:val="single" w:sz="4" w:space="0" w:color="auto"/>
            </w:tcBorders>
          </w:tcPr>
          <w:p w14:paraId="15264672"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786944D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79824271"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153BE98E" w14:textId="77777777" w:rsidR="002C259D" w:rsidRDefault="002C259D" w:rsidP="00D24084">
            <w:pPr>
              <w:pStyle w:val="SmallNormal"/>
            </w:pPr>
            <w:r>
              <w:t>4.0</w:t>
            </w:r>
          </w:p>
        </w:tc>
      </w:tr>
      <w:tr w:rsidR="005414F7" w14:paraId="45A8D296" w14:textId="77777777" w:rsidTr="005700E0">
        <w:tc>
          <w:tcPr>
            <w:tcW w:w="858" w:type="pct"/>
            <w:tcBorders>
              <w:top w:val="single" w:sz="4" w:space="0" w:color="auto"/>
              <w:left w:val="single" w:sz="4" w:space="0" w:color="auto"/>
              <w:bottom w:val="single" w:sz="4" w:space="0" w:color="auto"/>
              <w:right w:val="single" w:sz="4" w:space="0" w:color="auto"/>
            </w:tcBorders>
          </w:tcPr>
          <w:p w14:paraId="42AF3558" w14:textId="77777777" w:rsidR="005414F7" w:rsidRDefault="005414F7" w:rsidP="00D24084">
            <w:pPr>
              <w:pStyle w:val="SmallNormal"/>
            </w:pPr>
            <w:r>
              <w:t>Ján Fric</w:t>
            </w:r>
          </w:p>
          <w:p w14:paraId="569E3C92" w14:textId="77777777" w:rsidR="000C7E8A" w:rsidRDefault="000C7E8A"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0F869172" w14:textId="77777777" w:rsidR="005414F7" w:rsidRDefault="005414F7" w:rsidP="00D24084">
            <w:pPr>
              <w:pStyle w:val="SmallNormal"/>
            </w:pPr>
            <w:r>
              <w:t>Doplnenie kapitol pre prílohy colných vyhlásení v režime EIDAS (3.24, 3.25)</w:t>
            </w:r>
          </w:p>
        </w:tc>
        <w:tc>
          <w:tcPr>
            <w:tcW w:w="626" w:type="pct"/>
            <w:tcBorders>
              <w:top w:val="single" w:sz="4" w:space="0" w:color="auto"/>
              <w:left w:val="single" w:sz="4" w:space="0" w:color="auto"/>
              <w:bottom w:val="single" w:sz="4" w:space="0" w:color="auto"/>
              <w:right w:val="single" w:sz="4" w:space="0" w:color="auto"/>
            </w:tcBorders>
          </w:tcPr>
          <w:p w14:paraId="3886852D" w14:textId="77777777" w:rsidR="005414F7" w:rsidRDefault="005414F7" w:rsidP="00D24084">
            <w:pPr>
              <w:pStyle w:val="SmallNormal"/>
            </w:pPr>
            <w:r>
              <w:t>14.11.2019</w:t>
            </w:r>
          </w:p>
        </w:tc>
        <w:tc>
          <w:tcPr>
            <w:tcW w:w="465" w:type="pct"/>
            <w:tcBorders>
              <w:top w:val="single" w:sz="4" w:space="0" w:color="auto"/>
              <w:left w:val="single" w:sz="4" w:space="0" w:color="auto"/>
              <w:bottom w:val="single" w:sz="4" w:space="0" w:color="auto"/>
              <w:right w:val="single" w:sz="4" w:space="0" w:color="auto"/>
            </w:tcBorders>
          </w:tcPr>
          <w:p w14:paraId="1BAFE31F" w14:textId="77777777" w:rsidR="005414F7" w:rsidRDefault="005414F7" w:rsidP="00D24084">
            <w:pPr>
              <w:pStyle w:val="SmallNormal"/>
            </w:pPr>
            <w:r>
              <w:t>5.0</w:t>
            </w:r>
          </w:p>
        </w:tc>
      </w:tr>
      <w:tr w:rsidR="00A30EAF" w14:paraId="1CA8AB68" w14:textId="77777777" w:rsidTr="005700E0">
        <w:tc>
          <w:tcPr>
            <w:tcW w:w="858" w:type="pct"/>
            <w:tcBorders>
              <w:top w:val="single" w:sz="4" w:space="0" w:color="auto"/>
              <w:left w:val="single" w:sz="4" w:space="0" w:color="auto"/>
              <w:bottom w:val="single" w:sz="4" w:space="0" w:color="auto"/>
              <w:right w:val="single" w:sz="4" w:space="0" w:color="auto"/>
            </w:tcBorders>
          </w:tcPr>
          <w:p w14:paraId="78A3926A" w14:textId="77777777" w:rsidR="00A30EAF" w:rsidRDefault="00A30EAF" w:rsidP="00D24084">
            <w:pPr>
              <w:pStyle w:val="SmallNormal"/>
            </w:pPr>
            <w:r>
              <w:t>Ján Fric</w:t>
            </w:r>
          </w:p>
          <w:p w14:paraId="3634E91D" w14:textId="77777777" w:rsidR="00A30EAF" w:rsidRDefault="00A30EAF"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26DFDA13" w14:textId="77777777" w:rsidR="00B75273" w:rsidRDefault="00A30EAF" w:rsidP="00D24084">
            <w:pPr>
              <w:pStyle w:val="SmallNormal"/>
            </w:pPr>
            <w:r>
              <w:t>Doplnenie kapitol pre eCommerce</w:t>
            </w:r>
            <w:r w:rsidR="00B75273">
              <w:t>/ICS2 (</w:t>
            </w:r>
            <w:r w:rsidR="00B75273">
              <w:fldChar w:fldCharType="begin"/>
            </w:r>
            <w:r w:rsidR="00B75273">
              <w:instrText xml:space="preserve"> REF _Ref71189337 \r \h </w:instrText>
            </w:r>
            <w:r w:rsidR="00B75273">
              <w:fldChar w:fldCharType="separate"/>
            </w:r>
            <w:r w:rsidR="00207F41">
              <w:t>3.26</w:t>
            </w:r>
            <w:r w:rsidR="00B75273">
              <w:fldChar w:fldCharType="end"/>
            </w:r>
            <w:r w:rsidR="00B75273">
              <w:t xml:space="preserve">, </w:t>
            </w:r>
            <w:r w:rsidR="00B75273">
              <w:fldChar w:fldCharType="begin"/>
            </w:r>
            <w:r w:rsidR="00B75273">
              <w:instrText xml:space="preserve"> REF _Ref71189349 \r \h </w:instrText>
            </w:r>
            <w:r w:rsidR="00B75273">
              <w:fldChar w:fldCharType="separate"/>
            </w:r>
            <w:r w:rsidR="00207F41">
              <w:t>3.27</w:t>
            </w:r>
            <w:r w:rsidR="00B75273">
              <w:fldChar w:fldCharType="end"/>
            </w:r>
            <w:r w:rsidR="00B75273">
              <w:t xml:space="preserve">, </w:t>
            </w:r>
            <w:r w:rsidR="00B75273">
              <w:fldChar w:fldCharType="begin"/>
            </w:r>
            <w:r w:rsidR="00B75273">
              <w:instrText xml:space="preserve"> REF _Ref71189363 \r \h </w:instrText>
            </w:r>
            <w:r w:rsidR="00B75273">
              <w:fldChar w:fldCharType="separate"/>
            </w:r>
            <w:r w:rsidR="00207F41">
              <w:t>3.28</w:t>
            </w:r>
            <w:r w:rsidR="00B75273">
              <w:fldChar w:fldCharType="end"/>
            </w:r>
            <w:r w:rsidR="00B75273">
              <w:t>)</w:t>
            </w:r>
          </w:p>
          <w:p w14:paraId="74BDCAE3" w14:textId="77777777" w:rsidR="00B75273" w:rsidRDefault="00B75273" w:rsidP="00D24084">
            <w:pPr>
              <w:pStyle w:val="SmallNormal"/>
            </w:pPr>
            <w:r>
              <w:t>Doplnenie kapitol pre autentifiká</w:t>
            </w:r>
            <w:r w:rsidR="005B45AC">
              <w:t>c</w:t>
            </w:r>
            <w:r>
              <w:t>iu voči SK-IAM (</w:t>
            </w:r>
            <w:r>
              <w:fldChar w:fldCharType="begin"/>
            </w:r>
            <w:r>
              <w:instrText xml:space="preserve"> REF _Ref71189439 \r \h </w:instrText>
            </w:r>
            <w:r>
              <w:fldChar w:fldCharType="separate"/>
            </w:r>
            <w:r w:rsidR="00207F41">
              <w:t>5.4</w:t>
            </w:r>
            <w:r>
              <w:fldChar w:fldCharType="end"/>
            </w:r>
            <w:r>
              <w:t xml:space="preserve">, </w:t>
            </w:r>
            <w:r>
              <w:fldChar w:fldCharType="begin"/>
            </w:r>
            <w:r>
              <w:instrText xml:space="preserve"> REF _Ref71189461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301D6B50" w14:textId="77777777" w:rsidR="00A30EAF" w:rsidRDefault="00B75273" w:rsidP="00D24084">
            <w:pPr>
              <w:pStyle w:val="SmallNormal"/>
            </w:pPr>
            <w:r>
              <w:t>Doplnenie kapitoly pre integračný predpis (</w:t>
            </w:r>
            <w:r>
              <w:fldChar w:fldCharType="begin"/>
            </w:r>
            <w:r>
              <w:instrText xml:space="preserve"> REF _Ref71189510 \r \h </w:instrText>
            </w:r>
            <w:r>
              <w:fldChar w:fldCharType="separate"/>
            </w:r>
            <w:r w:rsidR="00207F41">
              <w:t>6</w:t>
            </w:r>
            <w:r>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73AAB7D9" w14:textId="77777777" w:rsidR="00A30EAF" w:rsidRDefault="00207F41" w:rsidP="00D24084">
            <w:pPr>
              <w:pStyle w:val="SmallNormal"/>
            </w:pPr>
            <w:r>
              <w:t>17</w:t>
            </w:r>
            <w:r w:rsidR="00407F92">
              <w:t>.5.2021</w:t>
            </w:r>
          </w:p>
        </w:tc>
        <w:tc>
          <w:tcPr>
            <w:tcW w:w="465" w:type="pct"/>
            <w:tcBorders>
              <w:top w:val="single" w:sz="4" w:space="0" w:color="auto"/>
              <w:left w:val="single" w:sz="4" w:space="0" w:color="auto"/>
              <w:bottom w:val="single" w:sz="4" w:space="0" w:color="auto"/>
              <w:right w:val="single" w:sz="4" w:space="0" w:color="auto"/>
            </w:tcBorders>
          </w:tcPr>
          <w:p w14:paraId="775BED39" w14:textId="77777777" w:rsidR="00A30EAF" w:rsidRDefault="00407F92" w:rsidP="00D24084">
            <w:pPr>
              <w:pStyle w:val="SmallNormal"/>
            </w:pPr>
            <w:r>
              <w:t>6.0</w:t>
            </w:r>
          </w:p>
        </w:tc>
      </w:tr>
      <w:tr w:rsidR="002A3E8D" w14:paraId="2E06AC5A" w14:textId="77777777" w:rsidTr="005700E0">
        <w:tc>
          <w:tcPr>
            <w:tcW w:w="858" w:type="pct"/>
            <w:tcBorders>
              <w:top w:val="single" w:sz="4" w:space="0" w:color="auto"/>
              <w:left w:val="single" w:sz="4" w:space="0" w:color="auto"/>
              <w:bottom w:val="single" w:sz="4" w:space="0" w:color="auto"/>
              <w:right w:val="single" w:sz="4" w:space="0" w:color="auto"/>
            </w:tcBorders>
          </w:tcPr>
          <w:p w14:paraId="0DC46676" w14:textId="77777777" w:rsidR="002A3E8D" w:rsidRDefault="002A3E8D" w:rsidP="00D24084">
            <w:pPr>
              <w:pStyle w:val="SmallNormal"/>
            </w:pPr>
            <w:r>
              <w:t>Martina Žlnayová</w:t>
            </w:r>
          </w:p>
          <w:p w14:paraId="429B80C1" w14:textId="77777777" w:rsidR="00537E9D" w:rsidRDefault="00537E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62A73551" w14:textId="77777777" w:rsidR="002A3E8D" w:rsidRDefault="002A3E8D" w:rsidP="007C7A44">
            <w:pPr>
              <w:pStyle w:val="SmallNormal"/>
            </w:pPr>
            <w:r>
              <w:t>Doplnenie kapitoly pre výpočet CV (</w:t>
            </w:r>
            <w:r w:rsidR="007C7A44">
              <w:fldChar w:fldCharType="begin"/>
            </w:r>
            <w:r w:rsidR="007C7A44">
              <w:instrText xml:space="preserve"> REF _Ref90458979 \r \h </w:instrText>
            </w:r>
            <w:r w:rsidR="007C7A44">
              <w:fldChar w:fldCharType="separate"/>
            </w:r>
            <w:r w:rsidR="007C7A44">
              <w:t>3.</w:t>
            </w:r>
            <w:r w:rsidR="007C7A44">
              <w:t>2</w:t>
            </w:r>
            <w:r w:rsidR="007C7A44">
              <w:t>9</w:t>
            </w:r>
            <w:r w:rsidR="007C7A44">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43B55006" w14:textId="0B48880C" w:rsidR="002A3E8D" w:rsidRDefault="008038C8" w:rsidP="000E77B3">
            <w:pPr>
              <w:pStyle w:val="SmallNormal"/>
            </w:pPr>
            <w:r>
              <w:t>25</w:t>
            </w:r>
            <w:r w:rsidR="002A3E8D">
              <w:t>.</w:t>
            </w:r>
            <w:r>
              <w:t>4</w:t>
            </w:r>
            <w:r w:rsidR="002A3E8D">
              <w:t>.202</w:t>
            </w:r>
            <w:r>
              <w:t>2</w:t>
            </w:r>
          </w:p>
        </w:tc>
        <w:tc>
          <w:tcPr>
            <w:tcW w:w="465" w:type="pct"/>
            <w:tcBorders>
              <w:top w:val="single" w:sz="4" w:space="0" w:color="auto"/>
              <w:left w:val="single" w:sz="4" w:space="0" w:color="auto"/>
              <w:bottom w:val="single" w:sz="4" w:space="0" w:color="auto"/>
              <w:right w:val="single" w:sz="4" w:space="0" w:color="auto"/>
            </w:tcBorders>
          </w:tcPr>
          <w:p w14:paraId="1DCBC9BA" w14:textId="77777777" w:rsidR="002A3E8D" w:rsidRDefault="002A3E8D" w:rsidP="00D24084">
            <w:pPr>
              <w:pStyle w:val="SmallNormal"/>
            </w:pPr>
            <w:r>
              <w:t>7.0</w:t>
            </w:r>
          </w:p>
        </w:tc>
      </w:tr>
    </w:tbl>
    <w:p w14:paraId="510ED2FC" w14:textId="77777777" w:rsidR="002C259D" w:rsidRDefault="002C259D" w:rsidP="00D24084"/>
    <w:p w14:paraId="40C0E2AA" w14:textId="77777777" w:rsidR="002C259D" w:rsidRDefault="002C259D" w:rsidP="00D24084"/>
    <w:p w14:paraId="42C47AC9" w14:textId="77777777" w:rsidR="00B45403" w:rsidRPr="002C259D" w:rsidRDefault="00B45403" w:rsidP="00D24084">
      <w:pPr>
        <w:sectPr w:rsidR="00B45403" w:rsidRPr="002C259D" w:rsidSect="00481BEF">
          <w:headerReference w:type="default" r:id="rId12"/>
          <w:footerReference w:type="default" r:id="rId13"/>
          <w:pgSz w:w="11907" w:h="16839" w:code="9"/>
          <w:pgMar w:top="1134" w:right="1418" w:bottom="1134" w:left="1418" w:header="709" w:footer="709" w:gutter="0"/>
          <w:cols w:space="708"/>
        </w:sectPr>
      </w:pPr>
    </w:p>
    <w:sdt>
      <w:sdtPr>
        <w:rPr>
          <w:rFonts w:ascii="Arial" w:eastAsia="Times New Roman" w:hAnsi="Arial" w:cs="Times New Roman"/>
          <w:color w:val="auto"/>
          <w:sz w:val="20"/>
          <w:szCs w:val="20"/>
        </w:rPr>
        <w:id w:val="119118218"/>
        <w:docPartObj>
          <w:docPartGallery w:val="Table of Contents"/>
          <w:docPartUnique/>
        </w:docPartObj>
      </w:sdtPr>
      <w:sdtEndPr>
        <w:rPr>
          <w:noProof/>
        </w:rPr>
      </w:sdtEndPr>
      <w:sdtContent>
        <w:p w14:paraId="06A7417F" w14:textId="77777777" w:rsidR="005B45AC" w:rsidRDefault="005B45AC" w:rsidP="00D24084">
          <w:pPr>
            <w:pStyle w:val="Hlavikaobsahu"/>
          </w:pPr>
          <w:r>
            <w:t>Contents</w:t>
          </w:r>
        </w:p>
        <w:p w14:paraId="6D0D5AA3" w14:textId="6F383AAD" w:rsidR="00696020" w:rsidRDefault="005B45AC">
          <w:pPr>
            <w:pStyle w:val="Obsah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01774356" w:history="1">
            <w:r w:rsidR="00696020" w:rsidRPr="0039785F">
              <w:rPr>
                <w:rStyle w:val="Hypertextovprepojenie"/>
              </w:rPr>
              <w:t>1.</w:t>
            </w:r>
            <w:r w:rsidR="00696020">
              <w:rPr>
                <w:rFonts w:asciiTheme="minorHAnsi" w:eastAsiaTheme="minorEastAsia" w:hAnsiTheme="minorHAnsi" w:cstheme="minorBidi"/>
                <w:b w:val="0"/>
                <w:sz w:val="22"/>
                <w:szCs w:val="22"/>
              </w:rPr>
              <w:tab/>
            </w:r>
            <w:r w:rsidR="00696020" w:rsidRPr="0039785F">
              <w:rPr>
                <w:rStyle w:val="Hypertextovprepojenie"/>
              </w:rPr>
              <w:t>Slovník  pojmov a skratiek</w:t>
            </w:r>
            <w:r w:rsidR="00696020">
              <w:rPr>
                <w:webHidden/>
              </w:rPr>
              <w:tab/>
            </w:r>
            <w:r w:rsidR="00696020">
              <w:rPr>
                <w:webHidden/>
              </w:rPr>
              <w:fldChar w:fldCharType="begin"/>
            </w:r>
            <w:r w:rsidR="00696020">
              <w:rPr>
                <w:webHidden/>
              </w:rPr>
              <w:instrText xml:space="preserve"> PAGEREF _Toc101774356 \h </w:instrText>
            </w:r>
            <w:r w:rsidR="00696020">
              <w:rPr>
                <w:webHidden/>
              </w:rPr>
            </w:r>
            <w:r w:rsidR="00696020">
              <w:rPr>
                <w:webHidden/>
              </w:rPr>
              <w:fldChar w:fldCharType="separate"/>
            </w:r>
            <w:r w:rsidR="00696020">
              <w:rPr>
                <w:webHidden/>
              </w:rPr>
              <w:t>7</w:t>
            </w:r>
            <w:r w:rsidR="00696020">
              <w:rPr>
                <w:webHidden/>
              </w:rPr>
              <w:fldChar w:fldCharType="end"/>
            </w:r>
          </w:hyperlink>
        </w:p>
        <w:p w14:paraId="345B1886" w14:textId="0EAFBA47" w:rsidR="00696020" w:rsidRDefault="00696020">
          <w:pPr>
            <w:pStyle w:val="Obsah1"/>
            <w:rPr>
              <w:rFonts w:asciiTheme="minorHAnsi" w:eastAsiaTheme="minorEastAsia" w:hAnsiTheme="minorHAnsi" w:cstheme="minorBidi"/>
              <w:b w:val="0"/>
              <w:sz w:val="22"/>
              <w:szCs w:val="22"/>
            </w:rPr>
          </w:pPr>
          <w:hyperlink w:anchor="_Toc101774357" w:history="1">
            <w:r w:rsidRPr="0039785F">
              <w:rPr>
                <w:rStyle w:val="Hypertextovprepojenie"/>
              </w:rPr>
              <w:t>2.</w:t>
            </w:r>
            <w:r>
              <w:rPr>
                <w:rFonts w:asciiTheme="minorHAnsi" w:eastAsiaTheme="minorEastAsia" w:hAnsiTheme="minorHAnsi" w:cstheme="minorBidi"/>
                <w:b w:val="0"/>
                <w:sz w:val="22"/>
                <w:szCs w:val="22"/>
              </w:rPr>
              <w:tab/>
            </w:r>
            <w:r w:rsidRPr="0039785F">
              <w:rPr>
                <w:rStyle w:val="Hypertextovprepojenie"/>
              </w:rPr>
              <w:t>Generické procesné modely zahŕňajúce orchestráciu konzumovania jednotlivých aplikačných služieb  poskytovateľa</w:t>
            </w:r>
            <w:r>
              <w:rPr>
                <w:webHidden/>
              </w:rPr>
              <w:tab/>
            </w:r>
            <w:r>
              <w:rPr>
                <w:webHidden/>
              </w:rPr>
              <w:fldChar w:fldCharType="begin"/>
            </w:r>
            <w:r>
              <w:rPr>
                <w:webHidden/>
              </w:rPr>
              <w:instrText xml:space="preserve"> PAGEREF _Toc101774357 \h </w:instrText>
            </w:r>
            <w:r>
              <w:rPr>
                <w:webHidden/>
              </w:rPr>
            </w:r>
            <w:r>
              <w:rPr>
                <w:webHidden/>
              </w:rPr>
              <w:fldChar w:fldCharType="separate"/>
            </w:r>
            <w:r>
              <w:rPr>
                <w:webHidden/>
              </w:rPr>
              <w:t>8</w:t>
            </w:r>
            <w:r>
              <w:rPr>
                <w:webHidden/>
              </w:rPr>
              <w:fldChar w:fldCharType="end"/>
            </w:r>
          </w:hyperlink>
        </w:p>
        <w:p w14:paraId="25C8A985" w14:textId="0B044EC9" w:rsidR="00696020" w:rsidRDefault="00696020">
          <w:pPr>
            <w:pStyle w:val="Obsah2"/>
            <w:rPr>
              <w:rFonts w:asciiTheme="minorHAnsi" w:eastAsiaTheme="minorEastAsia" w:hAnsiTheme="minorHAnsi" w:cstheme="minorBidi"/>
              <w:b w:val="0"/>
              <w:sz w:val="22"/>
              <w:szCs w:val="22"/>
            </w:rPr>
          </w:pPr>
          <w:hyperlink w:anchor="_Toc101774358" w:history="1">
            <w:r w:rsidRPr="0039785F">
              <w:rPr>
                <w:rStyle w:val="Hypertextovprepojenie"/>
              </w:rPr>
              <w:t>2.1.</w:t>
            </w:r>
            <w:r>
              <w:rPr>
                <w:rFonts w:asciiTheme="minorHAnsi" w:eastAsiaTheme="minorEastAsia" w:hAnsiTheme="minorHAnsi" w:cstheme="minorBidi"/>
                <w:b w:val="0"/>
                <w:sz w:val="22"/>
                <w:szCs w:val="22"/>
              </w:rPr>
              <w:tab/>
            </w:r>
            <w:r w:rsidRPr="0039785F">
              <w:rPr>
                <w:rStyle w:val="Hypertextovprepojenie"/>
              </w:rPr>
              <w:t>Procesy  IS CEP</w:t>
            </w:r>
            <w:r>
              <w:rPr>
                <w:webHidden/>
              </w:rPr>
              <w:tab/>
            </w:r>
            <w:r>
              <w:rPr>
                <w:webHidden/>
              </w:rPr>
              <w:fldChar w:fldCharType="begin"/>
            </w:r>
            <w:r>
              <w:rPr>
                <w:webHidden/>
              </w:rPr>
              <w:instrText xml:space="preserve"> PAGEREF _Toc101774358 \h </w:instrText>
            </w:r>
            <w:r>
              <w:rPr>
                <w:webHidden/>
              </w:rPr>
            </w:r>
            <w:r>
              <w:rPr>
                <w:webHidden/>
              </w:rPr>
              <w:fldChar w:fldCharType="separate"/>
            </w:r>
            <w:r>
              <w:rPr>
                <w:webHidden/>
              </w:rPr>
              <w:t>8</w:t>
            </w:r>
            <w:r>
              <w:rPr>
                <w:webHidden/>
              </w:rPr>
              <w:fldChar w:fldCharType="end"/>
            </w:r>
          </w:hyperlink>
        </w:p>
        <w:p w14:paraId="1E1C08D1" w14:textId="57A1C5A4" w:rsidR="00696020" w:rsidRDefault="00696020">
          <w:pPr>
            <w:pStyle w:val="Obsah3"/>
            <w:tabs>
              <w:tab w:val="left" w:pos="1418"/>
            </w:tabs>
            <w:rPr>
              <w:rFonts w:asciiTheme="minorHAnsi" w:eastAsiaTheme="minorEastAsia" w:hAnsiTheme="minorHAnsi" w:cstheme="minorBidi"/>
              <w:sz w:val="22"/>
              <w:szCs w:val="22"/>
            </w:rPr>
          </w:pPr>
          <w:hyperlink w:anchor="_Toc101774359" w:history="1">
            <w:r w:rsidRPr="0039785F">
              <w:rPr>
                <w:rStyle w:val="Hypertextovprepojenie"/>
              </w:rPr>
              <w:t>2.1.1.</w:t>
            </w:r>
            <w:r>
              <w:rPr>
                <w:rFonts w:asciiTheme="minorHAnsi" w:eastAsiaTheme="minorEastAsia" w:hAnsiTheme="minorHAnsi" w:cstheme="minorBidi"/>
                <w:sz w:val="22"/>
                <w:szCs w:val="22"/>
              </w:rPr>
              <w:tab/>
            </w:r>
            <w:r w:rsidRPr="0039785F">
              <w:rPr>
                <w:rStyle w:val="Hypertextovprepojenie"/>
              </w:rPr>
              <w:t>Informovanie sa o podmienkach ZOT</w:t>
            </w:r>
            <w:r>
              <w:rPr>
                <w:webHidden/>
              </w:rPr>
              <w:tab/>
            </w:r>
            <w:r>
              <w:rPr>
                <w:webHidden/>
              </w:rPr>
              <w:fldChar w:fldCharType="begin"/>
            </w:r>
            <w:r>
              <w:rPr>
                <w:webHidden/>
              </w:rPr>
              <w:instrText xml:space="preserve"> PAGEREF _Toc101774359 \h </w:instrText>
            </w:r>
            <w:r>
              <w:rPr>
                <w:webHidden/>
              </w:rPr>
            </w:r>
            <w:r>
              <w:rPr>
                <w:webHidden/>
              </w:rPr>
              <w:fldChar w:fldCharType="separate"/>
            </w:r>
            <w:r>
              <w:rPr>
                <w:webHidden/>
              </w:rPr>
              <w:t>8</w:t>
            </w:r>
            <w:r>
              <w:rPr>
                <w:webHidden/>
              </w:rPr>
              <w:fldChar w:fldCharType="end"/>
            </w:r>
          </w:hyperlink>
        </w:p>
        <w:p w14:paraId="348B07ED" w14:textId="06083282" w:rsidR="00696020" w:rsidRDefault="00696020">
          <w:pPr>
            <w:pStyle w:val="Obsah3"/>
            <w:tabs>
              <w:tab w:val="left" w:pos="1418"/>
            </w:tabs>
            <w:rPr>
              <w:rFonts w:asciiTheme="minorHAnsi" w:eastAsiaTheme="minorEastAsia" w:hAnsiTheme="minorHAnsi" w:cstheme="minorBidi"/>
              <w:sz w:val="22"/>
              <w:szCs w:val="22"/>
            </w:rPr>
          </w:pPr>
          <w:hyperlink w:anchor="_Toc101774360" w:history="1">
            <w:r w:rsidRPr="0039785F">
              <w:rPr>
                <w:rStyle w:val="Hypertextovprepojenie"/>
              </w:rPr>
              <w:t>2.1.2.</w:t>
            </w:r>
            <w:r>
              <w:rPr>
                <w:rFonts w:asciiTheme="minorHAnsi" w:eastAsiaTheme="minorEastAsia" w:hAnsiTheme="minorHAnsi" w:cstheme="minorBidi"/>
                <w:sz w:val="22"/>
                <w:szCs w:val="22"/>
              </w:rPr>
              <w:tab/>
            </w:r>
            <w:r w:rsidRPr="0039785F">
              <w:rPr>
                <w:rStyle w:val="Hypertextovprepojenie"/>
              </w:rPr>
              <w:t>Zabezpečenie podmienok pre ZOT</w:t>
            </w:r>
            <w:r>
              <w:rPr>
                <w:webHidden/>
              </w:rPr>
              <w:tab/>
            </w:r>
            <w:r>
              <w:rPr>
                <w:webHidden/>
              </w:rPr>
              <w:fldChar w:fldCharType="begin"/>
            </w:r>
            <w:r>
              <w:rPr>
                <w:webHidden/>
              </w:rPr>
              <w:instrText xml:space="preserve"> PAGEREF _Toc101774360 \h </w:instrText>
            </w:r>
            <w:r>
              <w:rPr>
                <w:webHidden/>
              </w:rPr>
            </w:r>
            <w:r>
              <w:rPr>
                <w:webHidden/>
              </w:rPr>
              <w:fldChar w:fldCharType="separate"/>
            </w:r>
            <w:r>
              <w:rPr>
                <w:webHidden/>
              </w:rPr>
              <w:t>9</w:t>
            </w:r>
            <w:r>
              <w:rPr>
                <w:webHidden/>
              </w:rPr>
              <w:fldChar w:fldCharType="end"/>
            </w:r>
          </w:hyperlink>
        </w:p>
        <w:p w14:paraId="54BBEC4F" w14:textId="1229DC9E" w:rsidR="00696020" w:rsidRDefault="00696020">
          <w:pPr>
            <w:pStyle w:val="Obsah3"/>
            <w:tabs>
              <w:tab w:val="left" w:pos="1418"/>
            </w:tabs>
            <w:rPr>
              <w:rFonts w:asciiTheme="minorHAnsi" w:eastAsiaTheme="minorEastAsia" w:hAnsiTheme="minorHAnsi" w:cstheme="minorBidi"/>
              <w:sz w:val="22"/>
              <w:szCs w:val="22"/>
            </w:rPr>
          </w:pPr>
          <w:hyperlink w:anchor="_Toc101774361" w:history="1">
            <w:r w:rsidRPr="0039785F">
              <w:rPr>
                <w:rStyle w:val="Hypertextovprepojenie"/>
              </w:rPr>
              <w:t>2.1.3.</w:t>
            </w:r>
            <w:r>
              <w:rPr>
                <w:rFonts w:asciiTheme="minorHAnsi" w:eastAsiaTheme="minorEastAsia" w:hAnsiTheme="minorHAnsi" w:cstheme="minorBidi"/>
                <w:sz w:val="22"/>
                <w:szCs w:val="22"/>
              </w:rPr>
              <w:tab/>
            </w:r>
            <w:r w:rsidRPr="0039785F">
              <w:rPr>
                <w:rStyle w:val="Hypertextovprepojenie"/>
              </w:rPr>
              <w:t>Realizácia ZOT</w:t>
            </w:r>
            <w:r>
              <w:rPr>
                <w:webHidden/>
              </w:rPr>
              <w:tab/>
            </w:r>
            <w:r>
              <w:rPr>
                <w:webHidden/>
              </w:rPr>
              <w:fldChar w:fldCharType="begin"/>
            </w:r>
            <w:r>
              <w:rPr>
                <w:webHidden/>
              </w:rPr>
              <w:instrText xml:space="preserve"> PAGEREF _Toc101774361 \h </w:instrText>
            </w:r>
            <w:r>
              <w:rPr>
                <w:webHidden/>
              </w:rPr>
            </w:r>
            <w:r>
              <w:rPr>
                <w:webHidden/>
              </w:rPr>
              <w:fldChar w:fldCharType="separate"/>
            </w:r>
            <w:r>
              <w:rPr>
                <w:webHidden/>
              </w:rPr>
              <w:t>10</w:t>
            </w:r>
            <w:r>
              <w:rPr>
                <w:webHidden/>
              </w:rPr>
              <w:fldChar w:fldCharType="end"/>
            </w:r>
          </w:hyperlink>
        </w:p>
        <w:p w14:paraId="48656B0A" w14:textId="5E4D1567" w:rsidR="00696020" w:rsidRDefault="00696020">
          <w:pPr>
            <w:pStyle w:val="Obsah3"/>
            <w:tabs>
              <w:tab w:val="left" w:pos="1418"/>
            </w:tabs>
            <w:rPr>
              <w:rFonts w:asciiTheme="minorHAnsi" w:eastAsiaTheme="minorEastAsia" w:hAnsiTheme="minorHAnsi" w:cstheme="minorBidi"/>
              <w:sz w:val="22"/>
              <w:szCs w:val="22"/>
            </w:rPr>
          </w:pPr>
          <w:hyperlink w:anchor="_Toc101774362" w:history="1">
            <w:r w:rsidRPr="0039785F">
              <w:rPr>
                <w:rStyle w:val="Hypertextovprepojenie"/>
              </w:rPr>
              <w:t>2.1.4.</w:t>
            </w:r>
            <w:r>
              <w:rPr>
                <w:rFonts w:asciiTheme="minorHAnsi" w:eastAsiaTheme="minorEastAsia" w:hAnsiTheme="minorHAnsi" w:cstheme="minorBidi"/>
                <w:sz w:val="22"/>
                <w:szCs w:val="22"/>
              </w:rPr>
              <w:tab/>
            </w:r>
            <w:r w:rsidRPr="0039785F">
              <w:rPr>
                <w:rStyle w:val="Hypertextovprepojenie"/>
              </w:rPr>
              <w:t>Generický proces pre komunikáciu medzi IS Podnikateľa a IS VS</w:t>
            </w:r>
            <w:r>
              <w:rPr>
                <w:webHidden/>
              </w:rPr>
              <w:tab/>
            </w:r>
            <w:r>
              <w:rPr>
                <w:webHidden/>
              </w:rPr>
              <w:fldChar w:fldCharType="begin"/>
            </w:r>
            <w:r>
              <w:rPr>
                <w:webHidden/>
              </w:rPr>
              <w:instrText xml:space="preserve"> PAGEREF _Toc101774362 \h </w:instrText>
            </w:r>
            <w:r>
              <w:rPr>
                <w:webHidden/>
              </w:rPr>
            </w:r>
            <w:r>
              <w:rPr>
                <w:webHidden/>
              </w:rPr>
              <w:fldChar w:fldCharType="separate"/>
            </w:r>
            <w:r>
              <w:rPr>
                <w:webHidden/>
              </w:rPr>
              <w:t>10</w:t>
            </w:r>
            <w:r>
              <w:rPr>
                <w:webHidden/>
              </w:rPr>
              <w:fldChar w:fldCharType="end"/>
            </w:r>
          </w:hyperlink>
        </w:p>
        <w:p w14:paraId="75C83E63" w14:textId="571FC754" w:rsidR="00696020" w:rsidRDefault="00696020">
          <w:pPr>
            <w:pStyle w:val="Obsah2"/>
            <w:rPr>
              <w:rFonts w:asciiTheme="minorHAnsi" w:eastAsiaTheme="minorEastAsia" w:hAnsiTheme="minorHAnsi" w:cstheme="minorBidi"/>
              <w:b w:val="0"/>
              <w:sz w:val="22"/>
              <w:szCs w:val="22"/>
            </w:rPr>
          </w:pPr>
          <w:hyperlink w:anchor="_Toc101774363" w:history="1">
            <w:r w:rsidRPr="0039785F">
              <w:rPr>
                <w:rStyle w:val="Hypertextovprepojenie"/>
              </w:rPr>
              <w:t>2.2.</w:t>
            </w:r>
            <w:r>
              <w:rPr>
                <w:rFonts w:asciiTheme="minorHAnsi" w:eastAsiaTheme="minorEastAsia" w:hAnsiTheme="minorHAnsi" w:cstheme="minorBidi"/>
                <w:b w:val="0"/>
                <w:sz w:val="22"/>
                <w:szCs w:val="22"/>
              </w:rPr>
              <w:tab/>
            </w:r>
            <w:r w:rsidRPr="0039785F">
              <w:rPr>
                <w:rStyle w:val="Hypertextovprepojenie"/>
              </w:rPr>
              <w:t>Integračné scenáre pre IS podnikateľa</w:t>
            </w:r>
            <w:r>
              <w:rPr>
                <w:webHidden/>
              </w:rPr>
              <w:tab/>
            </w:r>
            <w:r>
              <w:rPr>
                <w:webHidden/>
              </w:rPr>
              <w:fldChar w:fldCharType="begin"/>
            </w:r>
            <w:r>
              <w:rPr>
                <w:webHidden/>
              </w:rPr>
              <w:instrText xml:space="preserve"> PAGEREF _Toc101774363 \h </w:instrText>
            </w:r>
            <w:r>
              <w:rPr>
                <w:webHidden/>
              </w:rPr>
            </w:r>
            <w:r>
              <w:rPr>
                <w:webHidden/>
              </w:rPr>
              <w:fldChar w:fldCharType="separate"/>
            </w:r>
            <w:r>
              <w:rPr>
                <w:webHidden/>
              </w:rPr>
              <w:t>12</w:t>
            </w:r>
            <w:r>
              <w:rPr>
                <w:webHidden/>
              </w:rPr>
              <w:fldChar w:fldCharType="end"/>
            </w:r>
          </w:hyperlink>
        </w:p>
        <w:p w14:paraId="1E0E616A" w14:textId="1DE480AB" w:rsidR="00696020" w:rsidRDefault="00696020">
          <w:pPr>
            <w:pStyle w:val="Obsah3"/>
            <w:tabs>
              <w:tab w:val="left" w:pos="1418"/>
            </w:tabs>
            <w:rPr>
              <w:rFonts w:asciiTheme="minorHAnsi" w:eastAsiaTheme="minorEastAsia" w:hAnsiTheme="minorHAnsi" w:cstheme="minorBidi"/>
              <w:sz w:val="22"/>
              <w:szCs w:val="22"/>
            </w:rPr>
          </w:pPr>
          <w:hyperlink w:anchor="_Toc101774364" w:history="1">
            <w:r w:rsidRPr="0039785F">
              <w:rPr>
                <w:rStyle w:val="Hypertextovprepojenie"/>
              </w:rPr>
              <w:t>2.2.1.</w:t>
            </w:r>
            <w:r>
              <w:rPr>
                <w:rFonts w:asciiTheme="minorHAnsi" w:eastAsiaTheme="minorEastAsia" w:hAnsiTheme="minorHAnsi" w:cstheme="minorBidi"/>
                <w:sz w:val="22"/>
                <w:szCs w:val="22"/>
              </w:rPr>
              <w:tab/>
            </w:r>
            <w:r w:rsidRPr="0039785F">
              <w:rPr>
                <w:rStyle w:val="Hypertextovprepojenie"/>
              </w:rPr>
              <w:t>Elektronické služby – Licenčné konanie</w:t>
            </w:r>
            <w:r>
              <w:rPr>
                <w:webHidden/>
              </w:rPr>
              <w:tab/>
            </w:r>
            <w:r>
              <w:rPr>
                <w:webHidden/>
              </w:rPr>
              <w:fldChar w:fldCharType="begin"/>
            </w:r>
            <w:r>
              <w:rPr>
                <w:webHidden/>
              </w:rPr>
              <w:instrText xml:space="preserve"> PAGEREF _Toc101774364 \h </w:instrText>
            </w:r>
            <w:r>
              <w:rPr>
                <w:webHidden/>
              </w:rPr>
            </w:r>
            <w:r>
              <w:rPr>
                <w:webHidden/>
              </w:rPr>
              <w:fldChar w:fldCharType="separate"/>
            </w:r>
            <w:r>
              <w:rPr>
                <w:webHidden/>
              </w:rPr>
              <w:t>12</w:t>
            </w:r>
            <w:r>
              <w:rPr>
                <w:webHidden/>
              </w:rPr>
              <w:fldChar w:fldCharType="end"/>
            </w:r>
          </w:hyperlink>
        </w:p>
        <w:p w14:paraId="28BBE651" w14:textId="49712981" w:rsidR="00696020" w:rsidRDefault="00696020">
          <w:pPr>
            <w:pStyle w:val="Obsah3"/>
            <w:tabs>
              <w:tab w:val="left" w:pos="1418"/>
            </w:tabs>
            <w:rPr>
              <w:rFonts w:asciiTheme="minorHAnsi" w:eastAsiaTheme="minorEastAsia" w:hAnsiTheme="minorHAnsi" w:cstheme="minorBidi"/>
              <w:sz w:val="22"/>
              <w:szCs w:val="22"/>
            </w:rPr>
          </w:pPr>
          <w:hyperlink w:anchor="_Toc101774365" w:history="1">
            <w:r w:rsidRPr="0039785F">
              <w:rPr>
                <w:rStyle w:val="Hypertextovprepojenie"/>
              </w:rPr>
              <w:t>2.2.2.</w:t>
            </w:r>
            <w:r>
              <w:rPr>
                <w:rFonts w:asciiTheme="minorHAnsi" w:eastAsiaTheme="minorEastAsia" w:hAnsiTheme="minorHAnsi" w:cstheme="minorBidi"/>
                <w:sz w:val="22"/>
                <w:szCs w:val="22"/>
              </w:rPr>
              <w:tab/>
            </w:r>
            <w:r w:rsidRPr="0039785F">
              <w:rPr>
                <w:rStyle w:val="Hypertextovprepojenie"/>
              </w:rPr>
              <w:t>Elektronické služby – Colné konanie</w:t>
            </w:r>
            <w:r>
              <w:rPr>
                <w:webHidden/>
              </w:rPr>
              <w:tab/>
            </w:r>
            <w:r>
              <w:rPr>
                <w:webHidden/>
              </w:rPr>
              <w:fldChar w:fldCharType="begin"/>
            </w:r>
            <w:r>
              <w:rPr>
                <w:webHidden/>
              </w:rPr>
              <w:instrText xml:space="preserve"> PAGEREF _Toc101774365 \h </w:instrText>
            </w:r>
            <w:r>
              <w:rPr>
                <w:webHidden/>
              </w:rPr>
            </w:r>
            <w:r>
              <w:rPr>
                <w:webHidden/>
              </w:rPr>
              <w:fldChar w:fldCharType="separate"/>
            </w:r>
            <w:r>
              <w:rPr>
                <w:webHidden/>
              </w:rPr>
              <w:t>12</w:t>
            </w:r>
            <w:r>
              <w:rPr>
                <w:webHidden/>
              </w:rPr>
              <w:fldChar w:fldCharType="end"/>
            </w:r>
          </w:hyperlink>
        </w:p>
        <w:p w14:paraId="4B7F7DDA" w14:textId="0550376B" w:rsidR="00696020" w:rsidRDefault="00696020">
          <w:pPr>
            <w:pStyle w:val="Obsah3"/>
            <w:tabs>
              <w:tab w:val="left" w:pos="1418"/>
            </w:tabs>
            <w:rPr>
              <w:rFonts w:asciiTheme="minorHAnsi" w:eastAsiaTheme="minorEastAsia" w:hAnsiTheme="minorHAnsi" w:cstheme="minorBidi"/>
              <w:sz w:val="22"/>
              <w:szCs w:val="22"/>
            </w:rPr>
          </w:pPr>
          <w:hyperlink w:anchor="_Toc101774366" w:history="1">
            <w:r w:rsidRPr="0039785F">
              <w:rPr>
                <w:rStyle w:val="Hypertextovprepojenie"/>
              </w:rPr>
              <w:t>2.2.3.</w:t>
            </w:r>
            <w:r>
              <w:rPr>
                <w:rFonts w:asciiTheme="minorHAnsi" w:eastAsiaTheme="minorEastAsia" w:hAnsiTheme="minorHAnsi" w:cstheme="minorBidi"/>
                <w:sz w:val="22"/>
                <w:szCs w:val="22"/>
              </w:rPr>
              <w:tab/>
            </w:r>
            <w:r w:rsidRPr="0039785F">
              <w:rPr>
                <w:rStyle w:val="Hypertextovprepojenie"/>
              </w:rPr>
              <w:t>Podporné elektronické služby</w:t>
            </w:r>
            <w:r>
              <w:rPr>
                <w:webHidden/>
              </w:rPr>
              <w:tab/>
            </w:r>
            <w:r>
              <w:rPr>
                <w:webHidden/>
              </w:rPr>
              <w:fldChar w:fldCharType="begin"/>
            </w:r>
            <w:r>
              <w:rPr>
                <w:webHidden/>
              </w:rPr>
              <w:instrText xml:space="preserve"> PAGEREF _Toc101774366 \h </w:instrText>
            </w:r>
            <w:r>
              <w:rPr>
                <w:webHidden/>
              </w:rPr>
            </w:r>
            <w:r>
              <w:rPr>
                <w:webHidden/>
              </w:rPr>
              <w:fldChar w:fldCharType="separate"/>
            </w:r>
            <w:r>
              <w:rPr>
                <w:webHidden/>
              </w:rPr>
              <w:t>12</w:t>
            </w:r>
            <w:r>
              <w:rPr>
                <w:webHidden/>
              </w:rPr>
              <w:fldChar w:fldCharType="end"/>
            </w:r>
          </w:hyperlink>
        </w:p>
        <w:p w14:paraId="750BF885" w14:textId="1990F1F5" w:rsidR="00696020" w:rsidRDefault="00696020">
          <w:pPr>
            <w:pStyle w:val="Obsah1"/>
            <w:rPr>
              <w:rFonts w:asciiTheme="minorHAnsi" w:eastAsiaTheme="minorEastAsia" w:hAnsiTheme="minorHAnsi" w:cstheme="minorBidi"/>
              <w:b w:val="0"/>
              <w:sz w:val="22"/>
              <w:szCs w:val="22"/>
            </w:rPr>
          </w:pPr>
          <w:hyperlink w:anchor="_Toc101774367" w:history="1">
            <w:r w:rsidRPr="0039785F">
              <w:rPr>
                <w:rStyle w:val="Hypertextovprepojenie"/>
              </w:rPr>
              <w:t>3.</w:t>
            </w:r>
            <w:r>
              <w:rPr>
                <w:rFonts w:asciiTheme="minorHAnsi" w:eastAsiaTheme="minorEastAsia" w:hAnsiTheme="minorHAnsi" w:cstheme="minorBidi"/>
                <w:b w:val="0"/>
                <w:sz w:val="22"/>
                <w:szCs w:val="22"/>
              </w:rPr>
              <w:tab/>
            </w:r>
            <w:r w:rsidRPr="0039785F">
              <w:rPr>
                <w:rStyle w:val="Hypertextovprepojenie"/>
              </w:rPr>
              <w:t>Špecifikácia poskytovaných aplikačných služieb  projektu</w:t>
            </w:r>
            <w:r>
              <w:rPr>
                <w:webHidden/>
              </w:rPr>
              <w:tab/>
            </w:r>
            <w:r>
              <w:rPr>
                <w:webHidden/>
              </w:rPr>
              <w:fldChar w:fldCharType="begin"/>
            </w:r>
            <w:r>
              <w:rPr>
                <w:webHidden/>
              </w:rPr>
              <w:instrText xml:space="preserve"> PAGEREF _Toc101774367 \h </w:instrText>
            </w:r>
            <w:r>
              <w:rPr>
                <w:webHidden/>
              </w:rPr>
            </w:r>
            <w:r>
              <w:rPr>
                <w:webHidden/>
              </w:rPr>
              <w:fldChar w:fldCharType="separate"/>
            </w:r>
            <w:r>
              <w:rPr>
                <w:webHidden/>
              </w:rPr>
              <w:t>14</w:t>
            </w:r>
            <w:r>
              <w:rPr>
                <w:webHidden/>
              </w:rPr>
              <w:fldChar w:fldCharType="end"/>
            </w:r>
          </w:hyperlink>
        </w:p>
        <w:p w14:paraId="674A0ED5" w14:textId="437CF317" w:rsidR="00696020" w:rsidRDefault="00696020">
          <w:pPr>
            <w:pStyle w:val="Obsah2"/>
            <w:rPr>
              <w:rFonts w:asciiTheme="minorHAnsi" w:eastAsiaTheme="minorEastAsia" w:hAnsiTheme="minorHAnsi" w:cstheme="minorBidi"/>
              <w:b w:val="0"/>
              <w:sz w:val="22"/>
              <w:szCs w:val="22"/>
            </w:rPr>
          </w:pPr>
          <w:hyperlink w:anchor="_Toc101774368" w:history="1">
            <w:r w:rsidRPr="0039785F">
              <w:rPr>
                <w:rStyle w:val="Hypertextovprepojenie"/>
              </w:rPr>
              <w:t>3.1.</w:t>
            </w:r>
            <w:r>
              <w:rPr>
                <w:rFonts w:asciiTheme="minorHAnsi" w:eastAsiaTheme="minorEastAsia" w:hAnsiTheme="minorHAnsi" w:cstheme="minorBidi"/>
                <w:b w:val="0"/>
                <w:sz w:val="22"/>
                <w:szCs w:val="22"/>
              </w:rPr>
              <w:tab/>
            </w:r>
            <w:r w:rsidRPr="0039785F">
              <w:rPr>
                <w:rStyle w:val="Hypertextovprepojenie"/>
              </w:rPr>
              <w:t>Informovanie sa o podmienkach realizácie zahraničnoobchodnej  transakcie</w:t>
            </w:r>
            <w:r>
              <w:rPr>
                <w:webHidden/>
              </w:rPr>
              <w:tab/>
            </w:r>
            <w:r>
              <w:rPr>
                <w:webHidden/>
              </w:rPr>
              <w:fldChar w:fldCharType="begin"/>
            </w:r>
            <w:r>
              <w:rPr>
                <w:webHidden/>
              </w:rPr>
              <w:instrText xml:space="preserve"> PAGEREF _Toc101774368 \h </w:instrText>
            </w:r>
            <w:r>
              <w:rPr>
                <w:webHidden/>
              </w:rPr>
            </w:r>
            <w:r>
              <w:rPr>
                <w:webHidden/>
              </w:rPr>
              <w:fldChar w:fldCharType="separate"/>
            </w:r>
            <w:r>
              <w:rPr>
                <w:webHidden/>
              </w:rPr>
              <w:t>15</w:t>
            </w:r>
            <w:r>
              <w:rPr>
                <w:webHidden/>
              </w:rPr>
              <w:fldChar w:fldCharType="end"/>
            </w:r>
          </w:hyperlink>
        </w:p>
        <w:p w14:paraId="1F27FFC9" w14:textId="0D6E16A6" w:rsidR="00696020" w:rsidRDefault="00696020">
          <w:pPr>
            <w:pStyle w:val="Obsah3"/>
            <w:tabs>
              <w:tab w:val="left" w:pos="1418"/>
            </w:tabs>
            <w:rPr>
              <w:rFonts w:asciiTheme="minorHAnsi" w:eastAsiaTheme="minorEastAsia" w:hAnsiTheme="minorHAnsi" w:cstheme="minorBidi"/>
              <w:sz w:val="22"/>
              <w:szCs w:val="22"/>
            </w:rPr>
          </w:pPr>
          <w:hyperlink w:anchor="_Toc101774369" w:history="1">
            <w:r w:rsidRPr="0039785F">
              <w:rPr>
                <w:rStyle w:val="Hypertextovprepojenie"/>
              </w:rPr>
              <w:t>3.1.1.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_Toc101774369 \h </w:instrText>
            </w:r>
            <w:r>
              <w:rPr>
                <w:webHidden/>
              </w:rPr>
            </w:r>
            <w:r>
              <w:rPr>
                <w:webHidden/>
              </w:rPr>
              <w:fldChar w:fldCharType="separate"/>
            </w:r>
            <w:r>
              <w:rPr>
                <w:webHidden/>
              </w:rPr>
              <w:t>15</w:t>
            </w:r>
            <w:r>
              <w:rPr>
                <w:webHidden/>
              </w:rPr>
              <w:fldChar w:fldCharType="end"/>
            </w:r>
          </w:hyperlink>
        </w:p>
        <w:p w14:paraId="5C8C85E7" w14:textId="6F13A394" w:rsidR="00696020" w:rsidRDefault="00696020">
          <w:pPr>
            <w:pStyle w:val="Obsah3"/>
            <w:tabs>
              <w:tab w:val="left" w:pos="1418"/>
            </w:tabs>
            <w:rPr>
              <w:rFonts w:asciiTheme="minorHAnsi" w:eastAsiaTheme="minorEastAsia" w:hAnsiTheme="minorHAnsi" w:cstheme="minorBidi"/>
              <w:sz w:val="22"/>
              <w:szCs w:val="22"/>
            </w:rPr>
          </w:pPr>
          <w:hyperlink w:anchor="_Toc101774370" w:history="1">
            <w:r w:rsidRPr="0039785F">
              <w:rPr>
                <w:rStyle w:val="Hypertextovprepojenie"/>
              </w:rPr>
              <w:t>3.1.2.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_Toc101774370 \h </w:instrText>
            </w:r>
            <w:r>
              <w:rPr>
                <w:webHidden/>
              </w:rPr>
            </w:r>
            <w:r>
              <w:rPr>
                <w:webHidden/>
              </w:rPr>
              <w:fldChar w:fldCharType="separate"/>
            </w:r>
            <w:r>
              <w:rPr>
                <w:webHidden/>
              </w:rPr>
              <w:t>19</w:t>
            </w:r>
            <w:r>
              <w:rPr>
                <w:webHidden/>
              </w:rPr>
              <w:fldChar w:fldCharType="end"/>
            </w:r>
          </w:hyperlink>
        </w:p>
        <w:p w14:paraId="15F9DE7D" w14:textId="5514E823" w:rsidR="00696020" w:rsidRDefault="00696020">
          <w:pPr>
            <w:pStyle w:val="Obsah2"/>
            <w:rPr>
              <w:rFonts w:asciiTheme="minorHAnsi" w:eastAsiaTheme="minorEastAsia" w:hAnsiTheme="minorHAnsi" w:cstheme="minorBidi"/>
              <w:b w:val="0"/>
              <w:sz w:val="22"/>
              <w:szCs w:val="22"/>
            </w:rPr>
          </w:pPr>
          <w:hyperlink w:anchor="_Toc101774371" w:history="1">
            <w:r w:rsidRPr="0039785F">
              <w:rPr>
                <w:rStyle w:val="Hypertextovprepojenie"/>
              </w:rPr>
              <w:t>3.2.</w:t>
            </w:r>
            <w:r>
              <w:rPr>
                <w:rFonts w:asciiTheme="minorHAnsi" w:eastAsiaTheme="minorEastAsia" w:hAnsiTheme="minorHAnsi" w:cstheme="minorBidi"/>
                <w:b w:val="0"/>
                <w:sz w:val="22"/>
                <w:szCs w:val="22"/>
              </w:rPr>
              <w:tab/>
            </w:r>
            <w:r w:rsidRPr="0039785F">
              <w:rPr>
                <w:rStyle w:val="Hypertextovprepojenie"/>
              </w:rPr>
              <w:t>Podanie požiadavky na založenie prípadu zahraničnoobchodnej transakcie</w:t>
            </w:r>
            <w:r>
              <w:rPr>
                <w:webHidden/>
              </w:rPr>
              <w:tab/>
            </w:r>
            <w:r>
              <w:rPr>
                <w:webHidden/>
              </w:rPr>
              <w:fldChar w:fldCharType="begin"/>
            </w:r>
            <w:r>
              <w:rPr>
                <w:webHidden/>
              </w:rPr>
              <w:instrText xml:space="preserve"> PAGEREF _Toc101774371 \h </w:instrText>
            </w:r>
            <w:r>
              <w:rPr>
                <w:webHidden/>
              </w:rPr>
            </w:r>
            <w:r>
              <w:rPr>
                <w:webHidden/>
              </w:rPr>
              <w:fldChar w:fldCharType="separate"/>
            </w:r>
            <w:r>
              <w:rPr>
                <w:webHidden/>
              </w:rPr>
              <w:t>23</w:t>
            </w:r>
            <w:r>
              <w:rPr>
                <w:webHidden/>
              </w:rPr>
              <w:fldChar w:fldCharType="end"/>
            </w:r>
          </w:hyperlink>
        </w:p>
        <w:p w14:paraId="2DD926A5" w14:textId="393DDEED" w:rsidR="00696020" w:rsidRDefault="00696020">
          <w:pPr>
            <w:pStyle w:val="Obsah3"/>
            <w:tabs>
              <w:tab w:val="left" w:pos="1418"/>
            </w:tabs>
            <w:rPr>
              <w:rFonts w:asciiTheme="minorHAnsi" w:eastAsiaTheme="minorEastAsia" w:hAnsiTheme="minorHAnsi" w:cstheme="minorBidi"/>
              <w:sz w:val="22"/>
              <w:szCs w:val="22"/>
            </w:rPr>
          </w:pPr>
          <w:hyperlink w:anchor="_Toc101774372" w:history="1">
            <w:r w:rsidRPr="0039785F">
              <w:rPr>
                <w:rStyle w:val="Hypertextovprepojenie"/>
              </w:rPr>
              <w:t>3.2.1.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_Toc101774372 \h </w:instrText>
            </w:r>
            <w:r>
              <w:rPr>
                <w:webHidden/>
              </w:rPr>
            </w:r>
            <w:r>
              <w:rPr>
                <w:webHidden/>
              </w:rPr>
              <w:fldChar w:fldCharType="separate"/>
            </w:r>
            <w:r>
              <w:rPr>
                <w:webHidden/>
              </w:rPr>
              <w:t>23</w:t>
            </w:r>
            <w:r>
              <w:rPr>
                <w:webHidden/>
              </w:rPr>
              <w:fldChar w:fldCharType="end"/>
            </w:r>
          </w:hyperlink>
        </w:p>
        <w:p w14:paraId="7EAC5B7C" w14:textId="290A802C" w:rsidR="00696020" w:rsidRDefault="00696020">
          <w:pPr>
            <w:pStyle w:val="Obsah3"/>
            <w:tabs>
              <w:tab w:val="left" w:pos="1418"/>
            </w:tabs>
            <w:rPr>
              <w:rFonts w:asciiTheme="minorHAnsi" w:eastAsiaTheme="minorEastAsia" w:hAnsiTheme="minorHAnsi" w:cstheme="minorBidi"/>
              <w:sz w:val="22"/>
              <w:szCs w:val="22"/>
            </w:rPr>
          </w:pPr>
          <w:hyperlink w:anchor="_Toc101774373" w:history="1">
            <w:r w:rsidRPr="0039785F">
              <w:rPr>
                <w:rStyle w:val="Hypertextovprepojenie"/>
              </w:rPr>
              <w:t>3.2.2.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_Toc101774373 \h </w:instrText>
            </w:r>
            <w:r>
              <w:rPr>
                <w:webHidden/>
              </w:rPr>
            </w:r>
            <w:r>
              <w:rPr>
                <w:webHidden/>
              </w:rPr>
              <w:fldChar w:fldCharType="separate"/>
            </w:r>
            <w:r>
              <w:rPr>
                <w:webHidden/>
              </w:rPr>
              <w:t>34</w:t>
            </w:r>
            <w:r>
              <w:rPr>
                <w:webHidden/>
              </w:rPr>
              <w:fldChar w:fldCharType="end"/>
            </w:r>
          </w:hyperlink>
        </w:p>
        <w:p w14:paraId="353E9231" w14:textId="49D9A038" w:rsidR="00696020" w:rsidRDefault="00696020">
          <w:pPr>
            <w:pStyle w:val="Obsah2"/>
            <w:rPr>
              <w:rFonts w:asciiTheme="minorHAnsi" w:eastAsiaTheme="minorEastAsia" w:hAnsiTheme="minorHAnsi" w:cstheme="minorBidi"/>
              <w:b w:val="0"/>
              <w:sz w:val="22"/>
              <w:szCs w:val="22"/>
            </w:rPr>
          </w:pPr>
          <w:hyperlink w:anchor="_Toc101774374" w:history="1">
            <w:r w:rsidRPr="0039785F">
              <w:rPr>
                <w:rStyle w:val="Hypertextovprepojenie"/>
              </w:rPr>
              <w:t>3.3.</w:t>
            </w:r>
            <w:r>
              <w:rPr>
                <w:rFonts w:asciiTheme="minorHAnsi" w:eastAsiaTheme="minorEastAsia" w:hAnsiTheme="minorHAnsi" w:cstheme="minorBidi"/>
                <w:b w:val="0"/>
                <w:sz w:val="22"/>
                <w:szCs w:val="22"/>
              </w:rPr>
              <w:tab/>
            </w:r>
            <w:r w:rsidRPr="0039785F">
              <w:rPr>
                <w:rStyle w:val="Hypertextovprepojenie"/>
              </w:rPr>
              <w:t>Informovanie sa o plnení podmienok pre realizáciu zahraničnoobchodnej transakcie</w:t>
            </w:r>
            <w:r>
              <w:rPr>
                <w:webHidden/>
              </w:rPr>
              <w:tab/>
            </w:r>
            <w:r>
              <w:rPr>
                <w:webHidden/>
              </w:rPr>
              <w:fldChar w:fldCharType="begin"/>
            </w:r>
            <w:r>
              <w:rPr>
                <w:webHidden/>
              </w:rPr>
              <w:instrText xml:space="preserve"> PAGEREF _Toc101774374 \h </w:instrText>
            </w:r>
            <w:r>
              <w:rPr>
                <w:webHidden/>
              </w:rPr>
            </w:r>
            <w:r>
              <w:rPr>
                <w:webHidden/>
              </w:rPr>
              <w:fldChar w:fldCharType="separate"/>
            </w:r>
            <w:r>
              <w:rPr>
                <w:webHidden/>
              </w:rPr>
              <w:t>38</w:t>
            </w:r>
            <w:r>
              <w:rPr>
                <w:webHidden/>
              </w:rPr>
              <w:fldChar w:fldCharType="end"/>
            </w:r>
          </w:hyperlink>
        </w:p>
        <w:p w14:paraId="3C7B3C3D" w14:textId="030BBADB" w:rsidR="00696020" w:rsidRDefault="00696020">
          <w:pPr>
            <w:pStyle w:val="Obsah3"/>
            <w:tabs>
              <w:tab w:val="left" w:pos="1418"/>
            </w:tabs>
            <w:rPr>
              <w:rFonts w:asciiTheme="minorHAnsi" w:eastAsiaTheme="minorEastAsia" w:hAnsiTheme="minorHAnsi" w:cstheme="minorBidi"/>
              <w:sz w:val="22"/>
              <w:szCs w:val="22"/>
            </w:rPr>
          </w:pPr>
          <w:hyperlink w:anchor="_Toc101774375" w:history="1">
            <w:r w:rsidRPr="0039785F">
              <w:rPr>
                <w:rStyle w:val="Hypertextovprepojenie"/>
              </w:rPr>
              <w:t>3.3.1.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_Toc101774375 \h </w:instrText>
            </w:r>
            <w:r>
              <w:rPr>
                <w:webHidden/>
              </w:rPr>
            </w:r>
            <w:r>
              <w:rPr>
                <w:webHidden/>
              </w:rPr>
              <w:fldChar w:fldCharType="separate"/>
            </w:r>
            <w:r>
              <w:rPr>
                <w:webHidden/>
              </w:rPr>
              <w:t>38</w:t>
            </w:r>
            <w:r>
              <w:rPr>
                <w:webHidden/>
              </w:rPr>
              <w:fldChar w:fldCharType="end"/>
            </w:r>
          </w:hyperlink>
        </w:p>
        <w:p w14:paraId="5EC2D337" w14:textId="533A8324" w:rsidR="00696020" w:rsidRDefault="00696020">
          <w:pPr>
            <w:pStyle w:val="Obsah3"/>
            <w:tabs>
              <w:tab w:val="left" w:pos="1418"/>
            </w:tabs>
            <w:rPr>
              <w:rFonts w:asciiTheme="minorHAnsi" w:eastAsiaTheme="minorEastAsia" w:hAnsiTheme="minorHAnsi" w:cstheme="minorBidi"/>
              <w:sz w:val="22"/>
              <w:szCs w:val="22"/>
            </w:rPr>
          </w:pPr>
          <w:hyperlink w:anchor="_Toc101774376" w:history="1">
            <w:r w:rsidRPr="0039785F">
              <w:rPr>
                <w:rStyle w:val="Hypertextovprepojenie"/>
              </w:rPr>
              <w:t>3.3.2.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_Toc101774376 \h </w:instrText>
            </w:r>
            <w:r>
              <w:rPr>
                <w:webHidden/>
              </w:rPr>
            </w:r>
            <w:r>
              <w:rPr>
                <w:webHidden/>
              </w:rPr>
              <w:fldChar w:fldCharType="separate"/>
            </w:r>
            <w:r>
              <w:rPr>
                <w:webHidden/>
              </w:rPr>
              <w:t>46</w:t>
            </w:r>
            <w:r>
              <w:rPr>
                <w:webHidden/>
              </w:rPr>
              <w:fldChar w:fldCharType="end"/>
            </w:r>
          </w:hyperlink>
        </w:p>
        <w:p w14:paraId="732DC3C3" w14:textId="7528A942" w:rsidR="00696020" w:rsidRDefault="00696020">
          <w:pPr>
            <w:pStyle w:val="Obsah2"/>
            <w:rPr>
              <w:rFonts w:asciiTheme="minorHAnsi" w:eastAsiaTheme="minorEastAsia" w:hAnsiTheme="minorHAnsi" w:cstheme="minorBidi"/>
              <w:b w:val="0"/>
              <w:sz w:val="22"/>
              <w:szCs w:val="22"/>
            </w:rPr>
          </w:pPr>
          <w:hyperlink w:anchor="_Toc101774377" w:history="1">
            <w:r w:rsidRPr="0039785F">
              <w:rPr>
                <w:rStyle w:val="Hypertextovprepojenie"/>
              </w:rPr>
              <w:t>3.4.</w:t>
            </w:r>
            <w:r>
              <w:rPr>
                <w:rFonts w:asciiTheme="minorHAnsi" w:eastAsiaTheme="minorEastAsia" w:hAnsiTheme="minorHAnsi" w:cstheme="minorBidi"/>
                <w:b w:val="0"/>
                <w:sz w:val="22"/>
                <w:szCs w:val="22"/>
              </w:rPr>
              <w:tab/>
            </w:r>
            <w:r w:rsidRPr="0039785F">
              <w:rPr>
                <w:rStyle w:val="Hypertextovprepojenie"/>
              </w:rPr>
              <w:t>Podanie žiadosti o vydanie licencie pre realizáciu zahraničnoobchodnej transakcie</w:t>
            </w:r>
            <w:r>
              <w:rPr>
                <w:webHidden/>
              </w:rPr>
              <w:tab/>
            </w:r>
            <w:r>
              <w:rPr>
                <w:webHidden/>
              </w:rPr>
              <w:fldChar w:fldCharType="begin"/>
            </w:r>
            <w:r>
              <w:rPr>
                <w:webHidden/>
              </w:rPr>
              <w:instrText xml:space="preserve"> PAGEREF _Toc101774377 \h </w:instrText>
            </w:r>
            <w:r>
              <w:rPr>
                <w:webHidden/>
              </w:rPr>
            </w:r>
            <w:r>
              <w:rPr>
                <w:webHidden/>
              </w:rPr>
              <w:fldChar w:fldCharType="separate"/>
            </w:r>
            <w:r>
              <w:rPr>
                <w:webHidden/>
              </w:rPr>
              <w:t>48</w:t>
            </w:r>
            <w:r>
              <w:rPr>
                <w:webHidden/>
              </w:rPr>
              <w:fldChar w:fldCharType="end"/>
            </w:r>
          </w:hyperlink>
        </w:p>
        <w:p w14:paraId="3DBC076D" w14:textId="133D2701" w:rsidR="00696020" w:rsidRDefault="00696020">
          <w:pPr>
            <w:pStyle w:val="Obsah3"/>
            <w:tabs>
              <w:tab w:val="left" w:pos="1418"/>
            </w:tabs>
            <w:rPr>
              <w:rFonts w:asciiTheme="minorHAnsi" w:eastAsiaTheme="minorEastAsia" w:hAnsiTheme="minorHAnsi" w:cstheme="minorBidi"/>
              <w:sz w:val="22"/>
              <w:szCs w:val="22"/>
            </w:rPr>
          </w:pPr>
          <w:hyperlink w:anchor="_Toc101774378" w:history="1">
            <w:r w:rsidRPr="0039785F">
              <w:rPr>
                <w:rStyle w:val="Hypertextovprepojenie"/>
              </w:rPr>
              <w:t>3.4.1.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_Toc101774378 \h </w:instrText>
            </w:r>
            <w:r>
              <w:rPr>
                <w:webHidden/>
              </w:rPr>
            </w:r>
            <w:r>
              <w:rPr>
                <w:webHidden/>
              </w:rPr>
              <w:fldChar w:fldCharType="separate"/>
            </w:r>
            <w:r>
              <w:rPr>
                <w:webHidden/>
              </w:rPr>
              <w:t>48</w:t>
            </w:r>
            <w:r>
              <w:rPr>
                <w:webHidden/>
              </w:rPr>
              <w:fldChar w:fldCharType="end"/>
            </w:r>
          </w:hyperlink>
        </w:p>
        <w:p w14:paraId="7175B68A" w14:textId="3DC2E3A2" w:rsidR="00696020" w:rsidRDefault="00696020">
          <w:pPr>
            <w:pStyle w:val="Obsah3"/>
            <w:tabs>
              <w:tab w:val="left" w:pos="1418"/>
            </w:tabs>
            <w:rPr>
              <w:rFonts w:asciiTheme="minorHAnsi" w:eastAsiaTheme="minorEastAsia" w:hAnsiTheme="minorHAnsi" w:cstheme="minorBidi"/>
              <w:sz w:val="22"/>
              <w:szCs w:val="22"/>
            </w:rPr>
          </w:pPr>
          <w:hyperlink w:anchor="_Toc101774379" w:history="1">
            <w:r w:rsidRPr="0039785F">
              <w:rPr>
                <w:rStyle w:val="Hypertextovprepojenie"/>
              </w:rPr>
              <w:t>3.4.2.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_Toc101774379 \h </w:instrText>
            </w:r>
            <w:r>
              <w:rPr>
                <w:webHidden/>
              </w:rPr>
            </w:r>
            <w:r>
              <w:rPr>
                <w:webHidden/>
              </w:rPr>
              <w:fldChar w:fldCharType="separate"/>
            </w:r>
            <w:r>
              <w:rPr>
                <w:webHidden/>
              </w:rPr>
              <w:t>59</w:t>
            </w:r>
            <w:r>
              <w:rPr>
                <w:webHidden/>
              </w:rPr>
              <w:fldChar w:fldCharType="end"/>
            </w:r>
          </w:hyperlink>
        </w:p>
        <w:p w14:paraId="4BE8B315" w14:textId="0346FF31" w:rsidR="00696020" w:rsidRDefault="00696020">
          <w:pPr>
            <w:pStyle w:val="Obsah2"/>
            <w:rPr>
              <w:rFonts w:asciiTheme="minorHAnsi" w:eastAsiaTheme="minorEastAsia" w:hAnsiTheme="minorHAnsi" w:cstheme="minorBidi"/>
              <w:b w:val="0"/>
              <w:sz w:val="22"/>
              <w:szCs w:val="22"/>
            </w:rPr>
          </w:pPr>
          <w:hyperlink w:anchor="_Toc101774380" w:history="1">
            <w:r w:rsidRPr="0039785F">
              <w:rPr>
                <w:rStyle w:val="Hypertextovprepojenie"/>
              </w:rPr>
              <w:t>3.5.</w:t>
            </w:r>
            <w:r>
              <w:rPr>
                <w:rFonts w:asciiTheme="minorHAnsi" w:eastAsiaTheme="minorEastAsia" w:hAnsiTheme="minorHAnsi" w:cstheme="minorBidi"/>
                <w:b w:val="0"/>
                <w:sz w:val="22"/>
                <w:szCs w:val="22"/>
              </w:rPr>
              <w:tab/>
            </w:r>
            <w:r w:rsidRPr="0039785F">
              <w:rPr>
                <w:rStyle w:val="Hypertextovprepojenie"/>
              </w:rPr>
              <w:t>Zmena licencie pre zahraničnoobchodné transakcie</w:t>
            </w:r>
            <w:r>
              <w:rPr>
                <w:webHidden/>
              </w:rPr>
              <w:tab/>
            </w:r>
            <w:r>
              <w:rPr>
                <w:webHidden/>
              </w:rPr>
              <w:fldChar w:fldCharType="begin"/>
            </w:r>
            <w:r>
              <w:rPr>
                <w:webHidden/>
              </w:rPr>
              <w:instrText xml:space="preserve"> PAGEREF _Toc101774380 \h </w:instrText>
            </w:r>
            <w:r>
              <w:rPr>
                <w:webHidden/>
              </w:rPr>
            </w:r>
            <w:r>
              <w:rPr>
                <w:webHidden/>
              </w:rPr>
              <w:fldChar w:fldCharType="separate"/>
            </w:r>
            <w:r>
              <w:rPr>
                <w:webHidden/>
              </w:rPr>
              <w:t>63</w:t>
            </w:r>
            <w:r>
              <w:rPr>
                <w:webHidden/>
              </w:rPr>
              <w:fldChar w:fldCharType="end"/>
            </w:r>
          </w:hyperlink>
        </w:p>
        <w:p w14:paraId="392B1CA6" w14:textId="04A102F4" w:rsidR="00696020" w:rsidRDefault="00696020">
          <w:pPr>
            <w:pStyle w:val="Obsah3"/>
            <w:tabs>
              <w:tab w:val="left" w:pos="1418"/>
            </w:tabs>
            <w:rPr>
              <w:rFonts w:asciiTheme="minorHAnsi" w:eastAsiaTheme="minorEastAsia" w:hAnsiTheme="minorHAnsi" w:cstheme="minorBidi"/>
              <w:sz w:val="22"/>
              <w:szCs w:val="22"/>
            </w:rPr>
          </w:pPr>
          <w:hyperlink w:anchor="_Toc101774381" w:history="1">
            <w:r w:rsidRPr="0039785F">
              <w:rPr>
                <w:rStyle w:val="Hypertextovprepojenie"/>
              </w:rPr>
              <w:t>3.5.1.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_Toc101774381 \h </w:instrText>
            </w:r>
            <w:r>
              <w:rPr>
                <w:webHidden/>
              </w:rPr>
            </w:r>
            <w:r>
              <w:rPr>
                <w:webHidden/>
              </w:rPr>
              <w:fldChar w:fldCharType="separate"/>
            </w:r>
            <w:r>
              <w:rPr>
                <w:webHidden/>
              </w:rPr>
              <w:t>63</w:t>
            </w:r>
            <w:r>
              <w:rPr>
                <w:webHidden/>
              </w:rPr>
              <w:fldChar w:fldCharType="end"/>
            </w:r>
          </w:hyperlink>
        </w:p>
        <w:p w14:paraId="45F6D4FC" w14:textId="60EBC33E" w:rsidR="00696020" w:rsidRDefault="00696020">
          <w:pPr>
            <w:pStyle w:val="Obsah3"/>
            <w:tabs>
              <w:tab w:val="left" w:pos="1418"/>
            </w:tabs>
            <w:rPr>
              <w:rFonts w:asciiTheme="minorHAnsi" w:eastAsiaTheme="minorEastAsia" w:hAnsiTheme="minorHAnsi" w:cstheme="minorBidi"/>
              <w:sz w:val="22"/>
              <w:szCs w:val="22"/>
            </w:rPr>
          </w:pPr>
          <w:hyperlink w:anchor="_Toc101774382" w:history="1">
            <w:r w:rsidRPr="0039785F">
              <w:rPr>
                <w:rStyle w:val="Hypertextovprepojenie"/>
              </w:rPr>
              <w:t>3.5.2.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_Toc101774382 \h </w:instrText>
            </w:r>
            <w:r>
              <w:rPr>
                <w:webHidden/>
              </w:rPr>
            </w:r>
            <w:r>
              <w:rPr>
                <w:webHidden/>
              </w:rPr>
              <w:fldChar w:fldCharType="separate"/>
            </w:r>
            <w:r>
              <w:rPr>
                <w:webHidden/>
              </w:rPr>
              <w:t>74</w:t>
            </w:r>
            <w:r>
              <w:rPr>
                <w:webHidden/>
              </w:rPr>
              <w:fldChar w:fldCharType="end"/>
            </w:r>
          </w:hyperlink>
        </w:p>
        <w:p w14:paraId="2955A8BB" w14:textId="2E2AC93A" w:rsidR="00696020" w:rsidRDefault="00696020">
          <w:pPr>
            <w:pStyle w:val="Obsah2"/>
            <w:rPr>
              <w:rFonts w:asciiTheme="minorHAnsi" w:eastAsiaTheme="minorEastAsia" w:hAnsiTheme="minorHAnsi" w:cstheme="minorBidi"/>
              <w:b w:val="0"/>
              <w:sz w:val="22"/>
              <w:szCs w:val="22"/>
            </w:rPr>
          </w:pPr>
          <w:hyperlink w:anchor="_Toc101774383" w:history="1">
            <w:r w:rsidRPr="0039785F">
              <w:rPr>
                <w:rStyle w:val="Hypertextovprepojenie"/>
              </w:rPr>
              <w:t>3.6.</w:t>
            </w:r>
            <w:r>
              <w:rPr>
                <w:rFonts w:asciiTheme="minorHAnsi" w:eastAsiaTheme="minorEastAsia" w:hAnsiTheme="minorHAnsi" w:cstheme="minorBidi"/>
                <w:b w:val="0"/>
                <w:sz w:val="22"/>
                <w:szCs w:val="22"/>
              </w:rPr>
              <w:tab/>
            </w:r>
            <w:r w:rsidRPr="0039785F">
              <w:rPr>
                <w:rStyle w:val="Hypertextovprepojenie"/>
              </w:rPr>
              <w:t>Podanie opravného prostriedku voči rozhodnutiu o vydaní licencie</w:t>
            </w:r>
            <w:r>
              <w:rPr>
                <w:webHidden/>
              </w:rPr>
              <w:tab/>
            </w:r>
            <w:r>
              <w:rPr>
                <w:webHidden/>
              </w:rPr>
              <w:fldChar w:fldCharType="begin"/>
            </w:r>
            <w:r>
              <w:rPr>
                <w:webHidden/>
              </w:rPr>
              <w:instrText xml:space="preserve"> PAGEREF _Toc101774383 \h </w:instrText>
            </w:r>
            <w:r>
              <w:rPr>
                <w:webHidden/>
              </w:rPr>
            </w:r>
            <w:r>
              <w:rPr>
                <w:webHidden/>
              </w:rPr>
              <w:fldChar w:fldCharType="separate"/>
            </w:r>
            <w:r>
              <w:rPr>
                <w:webHidden/>
              </w:rPr>
              <w:t>77</w:t>
            </w:r>
            <w:r>
              <w:rPr>
                <w:webHidden/>
              </w:rPr>
              <w:fldChar w:fldCharType="end"/>
            </w:r>
          </w:hyperlink>
        </w:p>
        <w:p w14:paraId="5636D7F6" w14:textId="3504668E" w:rsidR="00696020" w:rsidRDefault="00696020">
          <w:pPr>
            <w:pStyle w:val="Obsah3"/>
            <w:tabs>
              <w:tab w:val="left" w:pos="1418"/>
            </w:tabs>
            <w:rPr>
              <w:rFonts w:asciiTheme="minorHAnsi" w:eastAsiaTheme="minorEastAsia" w:hAnsiTheme="minorHAnsi" w:cstheme="minorBidi"/>
              <w:sz w:val="22"/>
              <w:szCs w:val="22"/>
            </w:rPr>
          </w:pPr>
          <w:hyperlink w:anchor="_Toc101774384" w:history="1">
            <w:r w:rsidRPr="0039785F">
              <w:rPr>
                <w:rStyle w:val="Hypertextovprepojenie"/>
              </w:rPr>
              <w:t>3.6.1.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_Toc101774384 \h </w:instrText>
            </w:r>
            <w:r>
              <w:rPr>
                <w:webHidden/>
              </w:rPr>
            </w:r>
            <w:r>
              <w:rPr>
                <w:webHidden/>
              </w:rPr>
              <w:fldChar w:fldCharType="separate"/>
            </w:r>
            <w:r>
              <w:rPr>
                <w:webHidden/>
              </w:rPr>
              <w:t>77</w:t>
            </w:r>
            <w:r>
              <w:rPr>
                <w:webHidden/>
              </w:rPr>
              <w:fldChar w:fldCharType="end"/>
            </w:r>
          </w:hyperlink>
        </w:p>
        <w:p w14:paraId="1107E3E4" w14:textId="6F85A3AF" w:rsidR="00696020" w:rsidRDefault="00696020">
          <w:pPr>
            <w:pStyle w:val="Obsah3"/>
            <w:tabs>
              <w:tab w:val="left" w:pos="1418"/>
            </w:tabs>
            <w:rPr>
              <w:rFonts w:asciiTheme="minorHAnsi" w:eastAsiaTheme="minorEastAsia" w:hAnsiTheme="minorHAnsi" w:cstheme="minorBidi"/>
              <w:sz w:val="22"/>
              <w:szCs w:val="22"/>
            </w:rPr>
          </w:pPr>
          <w:hyperlink w:anchor="_Toc101774385" w:history="1">
            <w:r w:rsidRPr="0039785F">
              <w:rPr>
                <w:rStyle w:val="Hypertextovprepojenie"/>
              </w:rPr>
              <w:t>3.6.2.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_Toc101774385 \h </w:instrText>
            </w:r>
            <w:r>
              <w:rPr>
                <w:webHidden/>
              </w:rPr>
            </w:r>
            <w:r>
              <w:rPr>
                <w:webHidden/>
              </w:rPr>
              <w:fldChar w:fldCharType="separate"/>
            </w:r>
            <w:r>
              <w:rPr>
                <w:webHidden/>
              </w:rPr>
              <w:t>88</w:t>
            </w:r>
            <w:r>
              <w:rPr>
                <w:webHidden/>
              </w:rPr>
              <w:fldChar w:fldCharType="end"/>
            </w:r>
          </w:hyperlink>
        </w:p>
        <w:p w14:paraId="76BE6E67" w14:textId="7C044333" w:rsidR="00696020" w:rsidRDefault="00696020">
          <w:pPr>
            <w:pStyle w:val="Obsah2"/>
            <w:rPr>
              <w:rFonts w:asciiTheme="minorHAnsi" w:eastAsiaTheme="minorEastAsia" w:hAnsiTheme="minorHAnsi" w:cstheme="minorBidi"/>
              <w:b w:val="0"/>
              <w:sz w:val="22"/>
              <w:szCs w:val="22"/>
            </w:rPr>
          </w:pPr>
          <w:hyperlink w:anchor="_Toc101774386" w:history="1">
            <w:r w:rsidRPr="0039785F">
              <w:rPr>
                <w:rStyle w:val="Hypertextovprepojenie"/>
              </w:rPr>
              <w:t>3.7.</w:t>
            </w:r>
            <w:r>
              <w:rPr>
                <w:rFonts w:asciiTheme="minorHAnsi" w:eastAsiaTheme="minorEastAsia" w:hAnsiTheme="minorHAnsi" w:cstheme="minorBidi"/>
                <w:b w:val="0"/>
                <w:sz w:val="22"/>
                <w:szCs w:val="22"/>
              </w:rPr>
              <w:tab/>
            </w:r>
            <w:r w:rsidRPr="0039785F">
              <w:rPr>
                <w:rStyle w:val="Hypertextovprepojenie"/>
              </w:rPr>
              <w:t>Získanie parametrov správneho poplatku pre získanie licencie pre realizáciu zahraničnoobchodnej  transakcie</w:t>
            </w:r>
            <w:r>
              <w:rPr>
                <w:webHidden/>
              </w:rPr>
              <w:tab/>
            </w:r>
            <w:r>
              <w:rPr>
                <w:webHidden/>
              </w:rPr>
              <w:fldChar w:fldCharType="begin"/>
            </w:r>
            <w:r>
              <w:rPr>
                <w:webHidden/>
              </w:rPr>
              <w:instrText xml:space="preserve"> PAGEREF _Toc101774386 \h </w:instrText>
            </w:r>
            <w:r>
              <w:rPr>
                <w:webHidden/>
              </w:rPr>
            </w:r>
            <w:r>
              <w:rPr>
                <w:webHidden/>
              </w:rPr>
              <w:fldChar w:fldCharType="separate"/>
            </w:r>
            <w:r>
              <w:rPr>
                <w:webHidden/>
              </w:rPr>
              <w:t>92</w:t>
            </w:r>
            <w:r>
              <w:rPr>
                <w:webHidden/>
              </w:rPr>
              <w:fldChar w:fldCharType="end"/>
            </w:r>
          </w:hyperlink>
        </w:p>
        <w:p w14:paraId="029E57B0" w14:textId="5FB06B0B" w:rsidR="00696020" w:rsidRDefault="00696020">
          <w:pPr>
            <w:pStyle w:val="Obsah3"/>
            <w:tabs>
              <w:tab w:val="left" w:pos="1418"/>
            </w:tabs>
            <w:rPr>
              <w:rFonts w:asciiTheme="minorHAnsi" w:eastAsiaTheme="minorEastAsia" w:hAnsiTheme="minorHAnsi" w:cstheme="minorBidi"/>
              <w:sz w:val="22"/>
              <w:szCs w:val="22"/>
            </w:rPr>
          </w:pPr>
          <w:hyperlink w:anchor="_Toc101774387" w:history="1">
            <w:r w:rsidRPr="0039785F">
              <w:rPr>
                <w:rStyle w:val="Hypertextovprepojenie"/>
              </w:rPr>
              <w:t>3.7.1.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_Toc101774387 \h </w:instrText>
            </w:r>
            <w:r>
              <w:rPr>
                <w:webHidden/>
              </w:rPr>
            </w:r>
            <w:r>
              <w:rPr>
                <w:webHidden/>
              </w:rPr>
              <w:fldChar w:fldCharType="separate"/>
            </w:r>
            <w:r>
              <w:rPr>
                <w:webHidden/>
              </w:rPr>
              <w:t>92</w:t>
            </w:r>
            <w:r>
              <w:rPr>
                <w:webHidden/>
              </w:rPr>
              <w:fldChar w:fldCharType="end"/>
            </w:r>
          </w:hyperlink>
        </w:p>
        <w:p w14:paraId="0F96AE91" w14:textId="08B90B52" w:rsidR="00696020" w:rsidRDefault="00696020">
          <w:pPr>
            <w:pStyle w:val="Obsah3"/>
            <w:tabs>
              <w:tab w:val="left" w:pos="1418"/>
            </w:tabs>
            <w:rPr>
              <w:rFonts w:asciiTheme="minorHAnsi" w:eastAsiaTheme="minorEastAsia" w:hAnsiTheme="minorHAnsi" w:cstheme="minorBidi"/>
              <w:sz w:val="22"/>
              <w:szCs w:val="22"/>
            </w:rPr>
          </w:pPr>
          <w:hyperlink w:anchor="_Toc101774388" w:history="1">
            <w:r w:rsidRPr="0039785F">
              <w:rPr>
                <w:rStyle w:val="Hypertextovprepojenie"/>
              </w:rPr>
              <w:t>3.7.2.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_Toc101774388 \h </w:instrText>
            </w:r>
            <w:r>
              <w:rPr>
                <w:webHidden/>
              </w:rPr>
            </w:r>
            <w:r>
              <w:rPr>
                <w:webHidden/>
              </w:rPr>
              <w:fldChar w:fldCharType="separate"/>
            </w:r>
            <w:r>
              <w:rPr>
                <w:webHidden/>
              </w:rPr>
              <w:t>95</w:t>
            </w:r>
            <w:r>
              <w:rPr>
                <w:webHidden/>
              </w:rPr>
              <w:fldChar w:fldCharType="end"/>
            </w:r>
          </w:hyperlink>
        </w:p>
        <w:p w14:paraId="22B3A9ED" w14:textId="09C73C42" w:rsidR="00696020" w:rsidRDefault="00696020">
          <w:pPr>
            <w:pStyle w:val="Obsah2"/>
            <w:rPr>
              <w:rFonts w:asciiTheme="minorHAnsi" w:eastAsiaTheme="minorEastAsia" w:hAnsiTheme="minorHAnsi" w:cstheme="minorBidi"/>
              <w:b w:val="0"/>
              <w:sz w:val="22"/>
              <w:szCs w:val="22"/>
            </w:rPr>
          </w:pPr>
          <w:hyperlink w:anchor="_Toc101774389" w:history="1">
            <w:r w:rsidRPr="0039785F">
              <w:rPr>
                <w:rStyle w:val="Hypertextovprepojenie"/>
              </w:rPr>
              <w:t>3.8.</w:t>
            </w:r>
            <w:r>
              <w:rPr>
                <w:rFonts w:asciiTheme="minorHAnsi" w:eastAsiaTheme="minorEastAsia" w:hAnsiTheme="minorHAnsi" w:cstheme="minorBidi"/>
                <w:b w:val="0"/>
                <w:sz w:val="22"/>
                <w:szCs w:val="22"/>
              </w:rPr>
              <w:tab/>
            </w:r>
            <w:r w:rsidRPr="0039785F">
              <w:rPr>
                <w:rStyle w:val="Hypertextovprepojenie"/>
              </w:rPr>
              <w:t>Informovanie sa o stave konania pre zahraničnoobchodnú transakciu</w:t>
            </w:r>
            <w:r>
              <w:rPr>
                <w:webHidden/>
              </w:rPr>
              <w:tab/>
            </w:r>
            <w:r>
              <w:rPr>
                <w:webHidden/>
              </w:rPr>
              <w:fldChar w:fldCharType="begin"/>
            </w:r>
            <w:r>
              <w:rPr>
                <w:webHidden/>
              </w:rPr>
              <w:instrText xml:space="preserve"> PAGEREF _Toc101774389 \h </w:instrText>
            </w:r>
            <w:r>
              <w:rPr>
                <w:webHidden/>
              </w:rPr>
            </w:r>
            <w:r>
              <w:rPr>
                <w:webHidden/>
              </w:rPr>
              <w:fldChar w:fldCharType="separate"/>
            </w:r>
            <w:r>
              <w:rPr>
                <w:webHidden/>
              </w:rPr>
              <w:t>99</w:t>
            </w:r>
            <w:r>
              <w:rPr>
                <w:webHidden/>
              </w:rPr>
              <w:fldChar w:fldCharType="end"/>
            </w:r>
          </w:hyperlink>
        </w:p>
        <w:p w14:paraId="618AAAE2" w14:textId="6DA7391B" w:rsidR="00696020" w:rsidRDefault="00696020">
          <w:pPr>
            <w:pStyle w:val="Obsah3"/>
            <w:tabs>
              <w:tab w:val="left" w:pos="1418"/>
            </w:tabs>
            <w:rPr>
              <w:rFonts w:asciiTheme="minorHAnsi" w:eastAsiaTheme="minorEastAsia" w:hAnsiTheme="minorHAnsi" w:cstheme="minorBidi"/>
              <w:sz w:val="22"/>
              <w:szCs w:val="22"/>
            </w:rPr>
          </w:pPr>
          <w:hyperlink w:anchor="_Toc101774390" w:history="1">
            <w:r w:rsidRPr="0039785F">
              <w:rPr>
                <w:rStyle w:val="Hypertextovprepojenie"/>
              </w:rPr>
              <w:t>3.8.1.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_Toc101774390 \h </w:instrText>
            </w:r>
            <w:r>
              <w:rPr>
                <w:webHidden/>
              </w:rPr>
            </w:r>
            <w:r>
              <w:rPr>
                <w:webHidden/>
              </w:rPr>
              <w:fldChar w:fldCharType="separate"/>
            </w:r>
            <w:r>
              <w:rPr>
                <w:webHidden/>
              </w:rPr>
              <w:t>99</w:t>
            </w:r>
            <w:r>
              <w:rPr>
                <w:webHidden/>
              </w:rPr>
              <w:fldChar w:fldCharType="end"/>
            </w:r>
          </w:hyperlink>
        </w:p>
        <w:p w14:paraId="1FCA8C60" w14:textId="03A8D37B" w:rsidR="00696020" w:rsidRDefault="00696020">
          <w:pPr>
            <w:pStyle w:val="Obsah3"/>
            <w:tabs>
              <w:tab w:val="left" w:pos="1418"/>
            </w:tabs>
            <w:rPr>
              <w:rFonts w:asciiTheme="minorHAnsi" w:eastAsiaTheme="minorEastAsia" w:hAnsiTheme="minorHAnsi" w:cstheme="minorBidi"/>
              <w:sz w:val="22"/>
              <w:szCs w:val="22"/>
            </w:rPr>
          </w:pPr>
          <w:hyperlink w:anchor="_Toc101774391" w:history="1">
            <w:r w:rsidRPr="0039785F">
              <w:rPr>
                <w:rStyle w:val="Hypertextovprepojenie"/>
              </w:rPr>
              <w:t>3.8.2.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_Toc101774391 \h </w:instrText>
            </w:r>
            <w:r>
              <w:rPr>
                <w:webHidden/>
              </w:rPr>
            </w:r>
            <w:r>
              <w:rPr>
                <w:webHidden/>
              </w:rPr>
              <w:fldChar w:fldCharType="separate"/>
            </w:r>
            <w:r>
              <w:rPr>
                <w:webHidden/>
              </w:rPr>
              <w:t>103</w:t>
            </w:r>
            <w:r>
              <w:rPr>
                <w:webHidden/>
              </w:rPr>
              <w:fldChar w:fldCharType="end"/>
            </w:r>
          </w:hyperlink>
        </w:p>
        <w:p w14:paraId="38780469" w14:textId="2EBABF4A" w:rsidR="00696020" w:rsidRDefault="00696020">
          <w:pPr>
            <w:pStyle w:val="Obsah2"/>
            <w:rPr>
              <w:rFonts w:asciiTheme="minorHAnsi" w:eastAsiaTheme="minorEastAsia" w:hAnsiTheme="minorHAnsi" w:cstheme="minorBidi"/>
              <w:b w:val="0"/>
              <w:sz w:val="22"/>
              <w:szCs w:val="22"/>
            </w:rPr>
          </w:pPr>
          <w:hyperlink w:anchor="_Toc101774392" w:history="1">
            <w:r w:rsidRPr="0039785F">
              <w:rPr>
                <w:rStyle w:val="Hypertextovprepojenie"/>
              </w:rPr>
              <w:t>3.9.</w:t>
            </w:r>
            <w:r>
              <w:rPr>
                <w:rFonts w:asciiTheme="minorHAnsi" w:eastAsiaTheme="minorEastAsia" w:hAnsiTheme="minorHAnsi" w:cstheme="minorBidi"/>
                <w:b w:val="0"/>
                <w:sz w:val="22"/>
                <w:szCs w:val="22"/>
              </w:rPr>
              <w:tab/>
            </w:r>
            <w:r w:rsidRPr="0039785F">
              <w:rPr>
                <w:rStyle w:val="Hypertextovprepojenie"/>
              </w:rPr>
              <w:t>Podanie colného vyhlásenia s prílohami</w:t>
            </w:r>
            <w:r>
              <w:rPr>
                <w:webHidden/>
              </w:rPr>
              <w:tab/>
            </w:r>
            <w:r>
              <w:rPr>
                <w:webHidden/>
              </w:rPr>
              <w:fldChar w:fldCharType="begin"/>
            </w:r>
            <w:r>
              <w:rPr>
                <w:webHidden/>
              </w:rPr>
              <w:instrText xml:space="preserve"> PAGEREF _Toc101774392 \h </w:instrText>
            </w:r>
            <w:r>
              <w:rPr>
                <w:webHidden/>
              </w:rPr>
            </w:r>
            <w:r>
              <w:rPr>
                <w:webHidden/>
              </w:rPr>
              <w:fldChar w:fldCharType="separate"/>
            </w:r>
            <w:r>
              <w:rPr>
                <w:webHidden/>
              </w:rPr>
              <w:t>105</w:t>
            </w:r>
            <w:r>
              <w:rPr>
                <w:webHidden/>
              </w:rPr>
              <w:fldChar w:fldCharType="end"/>
            </w:r>
          </w:hyperlink>
        </w:p>
        <w:p w14:paraId="6F4DF932" w14:textId="66AF84EB" w:rsidR="00696020" w:rsidRDefault="00696020">
          <w:pPr>
            <w:pStyle w:val="Obsah3"/>
            <w:tabs>
              <w:tab w:val="left" w:pos="1418"/>
            </w:tabs>
            <w:rPr>
              <w:rFonts w:asciiTheme="minorHAnsi" w:eastAsiaTheme="minorEastAsia" w:hAnsiTheme="minorHAnsi" w:cstheme="minorBidi"/>
              <w:sz w:val="22"/>
              <w:szCs w:val="22"/>
            </w:rPr>
          </w:pPr>
          <w:hyperlink w:anchor="_Toc101774393" w:history="1">
            <w:r w:rsidRPr="0039785F">
              <w:rPr>
                <w:rStyle w:val="Hypertextovprepojenie"/>
              </w:rPr>
              <w:t>3.9.1.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_Toc101774393 \h </w:instrText>
            </w:r>
            <w:r>
              <w:rPr>
                <w:webHidden/>
              </w:rPr>
            </w:r>
            <w:r>
              <w:rPr>
                <w:webHidden/>
              </w:rPr>
              <w:fldChar w:fldCharType="separate"/>
            </w:r>
            <w:r>
              <w:rPr>
                <w:webHidden/>
              </w:rPr>
              <w:t>105</w:t>
            </w:r>
            <w:r>
              <w:rPr>
                <w:webHidden/>
              </w:rPr>
              <w:fldChar w:fldCharType="end"/>
            </w:r>
          </w:hyperlink>
        </w:p>
        <w:p w14:paraId="1D5DF731" w14:textId="7CF90D9B" w:rsidR="00696020" w:rsidRDefault="00696020">
          <w:pPr>
            <w:pStyle w:val="Obsah3"/>
            <w:tabs>
              <w:tab w:val="left" w:pos="1418"/>
            </w:tabs>
            <w:rPr>
              <w:rFonts w:asciiTheme="minorHAnsi" w:eastAsiaTheme="minorEastAsia" w:hAnsiTheme="minorHAnsi" w:cstheme="minorBidi"/>
              <w:sz w:val="22"/>
              <w:szCs w:val="22"/>
            </w:rPr>
          </w:pPr>
          <w:hyperlink w:anchor="_Toc101774394" w:history="1">
            <w:r w:rsidRPr="0039785F">
              <w:rPr>
                <w:rStyle w:val="Hypertextovprepojenie"/>
              </w:rPr>
              <w:t>3.9.2.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_Toc101774394 \h </w:instrText>
            </w:r>
            <w:r>
              <w:rPr>
                <w:webHidden/>
              </w:rPr>
            </w:r>
            <w:r>
              <w:rPr>
                <w:webHidden/>
              </w:rPr>
              <w:fldChar w:fldCharType="separate"/>
            </w:r>
            <w:r>
              <w:rPr>
                <w:webHidden/>
              </w:rPr>
              <w:t>116</w:t>
            </w:r>
            <w:r>
              <w:rPr>
                <w:webHidden/>
              </w:rPr>
              <w:fldChar w:fldCharType="end"/>
            </w:r>
          </w:hyperlink>
        </w:p>
        <w:p w14:paraId="38E0C860" w14:textId="6C9067E9" w:rsidR="00696020" w:rsidRDefault="00696020">
          <w:pPr>
            <w:pStyle w:val="Obsah2"/>
            <w:tabs>
              <w:tab w:val="left" w:pos="1134"/>
            </w:tabs>
            <w:rPr>
              <w:rFonts w:asciiTheme="minorHAnsi" w:eastAsiaTheme="minorEastAsia" w:hAnsiTheme="minorHAnsi" w:cstheme="minorBidi"/>
              <w:b w:val="0"/>
              <w:sz w:val="22"/>
              <w:szCs w:val="22"/>
            </w:rPr>
          </w:pPr>
          <w:hyperlink w:anchor="_Toc101774395" w:history="1">
            <w:r w:rsidRPr="0039785F">
              <w:rPr>
                <w:rStyle w:val="Hypertextovprepojenie"/>
              </w:rPr>
              <w:t>3.10.</w:t>
            </w:r>
            <w:r>
              <w:rPr>
                <w:rFonts w:asciiTheme="minorHAnsi" w:eastAsiaTheme="minorEastAsia" w:hAnsiTheme="minorHAnsi" w:cstheme="minorBidi"/>
                <w:b w:val="0"/>
                <w:sz w:val="22"/>
                <w:szCs w:val="22"/>
              </w:rPr>
              <w:tab/>
            </w:r>
            <w:r w:rsidRPr="0039785F">
              <w:rPr>
                <w:rStyle w:val="Hypertextovprepojenie"/>
              </w:rPr>
              <w:t>Zmena colného vyhlásenia</w:t>
            </w:r>
            <w:r>
              <w:rPr>
                <w:webHidden/>
              </w:rPr>
              <w:tab/>
            </w:r>
            <w:r>
              <w:rPr>
                <w:webHidden/>
              </w:rPr>
              <w:fldChar w:fldCharType="begin"/>
            </w:r>
            <w:r>
              <w:rPr>
                <w:webHidden/>
              </w:rPr>
              <w:instrText xml:space="preserve"> PAGEREF _Toc101774395 \h </w:instrText>
            </w:r>
            <w:r>
              <w:rPr>
                <w:webHidden/>
              </w:rPr>
            </w:r>
            <w:r>
              <w:rPr>
                <w:webHidden/>
              </w:rPr>
              <w:fldChar w:fldCharType="separate"/>
            </w:r>
            <w:r>
              <w:rPr>
                <w:webHidden/>
              </w:rPr>
              <w:t>120</w:t>
            </w:r>
            <w:r>
              <w:rPr>
                <w:webHidden/>
              </w:rPr>
              <w:fldChar w:fldCharType="end"/>
            </w:r>
          </w:hyperlink>
        </w:p>
        <w:p w14:paraId="2273DFD9" w14:textId="7CFDCEFE" w:rsidR="00696020" w:rsidRDefault="00696020">
          <w:pPr>
            <w:pStyle w:val="Obsah3"/>
            <w:tabs>
              <w:tab w:val="left" w:pos="1418"/>
            </w:tabs>
            <w:rPr>
              <w:rFonts w:asciiTheme="minorHAnsi" w:eastAsiaTheme="minorEastAsia" w:hAnsiTheme="minorHAnsi" w:cstheme="minorBidi"/>
              <w:sz w:val="22"/>
              <w:szCs w:val="22"/>
            </w:rPr>
          </w:pPr>
          <w:hyperlink w:anchor="_Toc101774396" w:history="1">
            <w:r w:rsidRPr="0039785F">
              <w:rPr>
                <w:rStyle w:val="Hypertextovprepojenie"/>
              </w:rPr>
              <w:t>3.10.1.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_Toc101774396 \h </w:instrText>
            </w:r>
            <w:r>
              <w:rPr>
                <w:webHidden/>
              </w:rPr>
            </w:r>
            <w:r>
              <w:rPr>
                <w:webHidden/>
              </w:rPr>
              <w:fldChar w:fldCharType="separate"/>
            </w:r>
            <w:r>
              <w:rPr>
                <w:webHidden/>
              </w:rPr>
              <w:t>120</w:t>
            </w:r>
            <w:r>
              <w:rPr>
                <w:webHidden/>
              </w:rPr>
              <w:fldChar w:fldCharType="end"/>
            </w:r>
          </w:hyperlink>
        </w:p>
        <w:p w14:paraId="525F3A8F" w14:textId="2AF244D8" w:rsidR="00696020" w:rsidRDefault="00696020">
          <w:pPr>
            <w:pStyle w:val="Obsah3"/>
            <w:tabs>
              <w:tab w:val="left" w:pos="1418"/>
            </w:tabs>
            <w:rPr>
              <w:rFonts w:asciiTheme="minorHAnsi" w:eastAsiaTheme="minorEastAsia" w:hAnsiTheme="minorHAnsi" w:cstheme="minorBidi"/>
              <w:sz w:val="22"/>
              <w:szCs w:val="22"/>
            </w:rPr>
          </w:pPr>
          <w:hyperlink w:anchor="_Toc101774397" w:history="1">
            <w:r w:rsidRPr="0039785F">
              <w:rPr>
                <w:rStyle w:val="Hypertextovprepojenie"/>
              </w:rPr>
              <w:t>3.10.2.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_Toc101774397 \h </w:instrText>
            </w:r>
            <w:r>
              <w:rPr>
                <w:webHidden/>
              </w:rPr>
            </w:r>
            <w:r>
              <w:rPr>
                <w:webHidden/>
              </w:rPr>
              <w:fldChar w:fldCharType="separate"/>
            </w:r>
            <w:r>
              <w:rPr>
                <w:webHidden/>
              </w:rPr>
              <w:t>131</w:t>
            </w:r>
            <w:r>
              <w:rPr>
                <w:webHidden/>
              </w:rPr>
              <w:fldChar w:fldCharType="end"/>
            </w:r>
          </w:hyperlink>
        </w:p>
        <w:p w14:paraId="2A5658AA" w14:textId="6B9D89B3" w:rsidR="00696020" w:rsidRDefault="00696020">
          <w:pPr>
            <w:pStyle w:val="Obsah2"/>
            <w:tabs>
              <w:tab w:val="left" w:pos="1134"/>
            </w:tabs>
            <w:rPr>
              <w:rFonts w:asciiTheme="minorHAnsi" w:eastAsiaTheme="minorEastAsia" w:hAnsiTheme="minorHAnsi" w:cstheme="minorBidi"/>
              <w:b w:val="0"/>
              <w:sz w:val="22"/>
              <w:szCs w:val="22"/>
            </w:rPr>
          </w:pPr>
          <w:hyperlink w:anchor="_Toc101774398" w:history="1">
            <w:r w:rsidRPr="0039785F">
              <w:rPr>
                <w:rStyle w:val="Hypertextovprepojenie"/>
              </w:rPr>
              <w:t>3.11.</w:t>
            </w:r>
            <w:r>
              <w:rPr>
                <w:rFonts w:asciiTheme="minorHAnsi" w:eastAsiaTheme="minorEastAsia" w:hAnsiTheme="minorHAnsi" w:cstheme="minorBidi"/>
                <w:b w:val="0"/>
                <w:sz w:val="22"/>
                <w:szCs w:val="22"/>
              </w:rPr>
              <w:tab/>
            </w:r>
            <w:r w:rsidRPr="0039785F">
              <w:rPr>
                <w:rStyle w:val="Hypertextovprepojenie"/>
              </w:rPr>
              <w:t>Podanie opravného prostriedku voči rozhodnutiu v colnom konaní</w:t>
            </w:r>
            <w:r>
              <w:rPr>
                <w:webHidden/>
              </w:rPr>
              <w:tab/>
            </w:r>
            <w:r>
              <w:rPr>
                <w:webHidden/>
              </w:rPr>
              <w:fldChar w:fldCharType="begin"/>
            </w:r>
            <w:r>
              <w:rPr>
                <w:webHidden/>
              </w:rPr>
              <w:instrText xml:space="preserve"> PAGEREF _Toc101774398 \h </w:instrText>
            </w:r>
            <w:r>
              <w:rPr>
                <w:webHidden/>
              </w:rPr>
            </w:r>
            <w:r>
              <w:rPr>
                <w:webHidden/>
              </w:rPr>
              <w:fldChar w:fldCharType="separate"/>
            </w:r>
            <w:r>
              <w:rPr>
                <w:webHidden/>
              </w:rPr>
              <w:t>135</w:t>
            </w:r>
            <w:r>
              <w:rPr>
                <w:webHidden/>
              </w:rPr>
              <w:fldChar w:fldCharType="end"/>
            </w:r>
          </w:hyperlink>
        </w:p>
        <w:p w14:paraId="4D944DFE" w14:textId="6F205CBA" w:rsidR="00696020" w:rsidRDefault="00696020">
          <w:pPr>
            <w:pStyle w:val="Obsah3"/>
            <w:tabs>
              <w:tab w:val="left" w:pos="1418"/>
            </w:tabs>
            <w:rPr>
              <w:rFonts w:asciiTheme="minorHAnsi" w:eastAsiaTheme="minorEastAsia" w:hAnsiTheme="minorHAnsi" w:cstheme="minorBidi"/>
              <w:sz w:val="22"/>
              <w:szCs w:val="22"/>
            </w:rPr>
          </w:pPr>
          <w:hyperlink w:anchor="_Toc101774399" w:history="1">
            <w:r w:rsidRPr="0039785F">
              <w:rPr>
                <w:rStyle w:val="Hypertextovprepojenie"/>
              </w:rPr>
              <w:t>3.11.1.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_Toc101774399 \h </w:instrText>
            </w:r>
            <w:r>
              <w:rPr>
                <w:webHidden/>
              </w:rPr>
            </w:r>
            <w:r>
              <w:rPr>
                <w:webHidden/>
              </w:rPr>
              <w:fldChar w:fldCharType="separate"/>
            </w:r>
            <w:r>
              <w:rPr>
                <w:webHidden/>
              </w:rPr>
              <w:t>135</w:t>
            </w:r>
            <w:r>
              <w:rPr>
                <w:webHidden/>
              </w:rPr>
              <w:fldChar w:fldCharType="end"/>
            </w:r>
          </w:hyperlink>
        </w:p>
        <w:p w14:paraId="4D80FA1D" w14:textId="38943049" w:rsidR="00696020" w:rsidRDefault="00696020">
          <w:pPr>
            <w:pStyle w:val="Obsah3"/>
            <w:tabs>
              <w:tab w:val="left" w:pos="1418"/>
            </w:tabs>
            <w:rPr>
              <w:rFonts w:asciiTheme="minorHAnsi" w:eastAsiaTheme="minorEastAsia" w:hAnsiTheme="minorHAnsi" w:cstheme="minorBidi"/>
              <w:sz w:val="22"/>
              <w:szCs w:val="22"/>
            </w:rPr>
          </w:pPr>
          <w:hyperlink w:anchor="_Toc101774400" w:history="1">
            <w:r w:rsidRPr="0039785F">
              <w:rPr>
                <w:rStyle w:val="Hypertextovprepojenie"/>
              </w:rPr>
              <w:t>3.11.2.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_Toc101774400 \h </w:instrText>
            </w:r>
            <w:r>
              <w:rPr>
                <w:webHidden/>
              </w:rPr>
            </w:r>
            <w:r>
              <w:rPr>
                <w:webHidden/>
              </w:rPr>
              <w:fldChar w:fldCharType="separate"/>
            </w:r>
            <w:r>
              <w:rPr>
                <w:webHidden/>
              </w:rPr>
              <w:t>146</w:t>
            </w:r>
            <w:r>
              <w:rPr>
                <w:webHidden/>
              </w:rPr>
              <w:fldChar w:fldCharType="end"/>
            </w:r>
          </w:hyperlink>
        </w:p>
        <w:p w14:paraId="68081980" w14:textId="2684A94D" w:rsidR="00696020" w:rsidRDefault="00696020">
          <w:pPr>
            <w:pStyle w:val="Obsah2"/>
            <w:tabs>
              <w:tab w:val="left" w:pos="1134"/>
            </w:tabs>
            <w:rPr>
              <w:rFonts w:asciiTheme="minorHAnsi" w:eastAsiaTheme="minorEastAsia" w:hAnsiTheme="minorHAnsi" w:cstheme="minorBidi"/>
              <w:b w:val="0"/>
              <w:sz w:val="22"/>
              <w:szCs w:val="22"/>
            </w:rPr>
          </w:pPr>
          <w:hyperlink w:anchor="_Toc101774401" w:history="1">
            <w:r w:rsidRPr="0039785F">
              <w:rPr>
                <w:rStyle w:val="Hypertextovprepojenie"/>
              </w:rPr>
              <w:t>3.12.</w:t>
            </w:r>
            <w:r>
              <w:rPr>
                <w:rFonts w:asciiTheme="minorHAnsi" w:eastAsiaTheme="minorEastAsia" w:hAnsiTheme="minorHAnsi" w:cstheme="minorBidi"/>
                <w:b w:val="0"/>
                <w:sz w:val="22"/>
                <w:szCs w:val="22"/>
              </w:rPr>
              <w:tab/>
            </w:r>
            <w:r w:rsidRPr="0039785F">
              <w:rPr>
                <w:rStyle w:val="Hypertextovprepojenie"/>
              </w:rPr>
              <w:t>Informovanie sa o vydaných licenciách pre zahraničnoobchodné  transakcie</w:t>
            </w:r>
            <w:r>
              <w:rPr>
                <w:webHidden/>
              </w:rPr>
              <w:tab/>
            </w:r>
            <w:r>
              <w:rPr>
                <w:webHidden/>
              </w:rPr>
              <w:fldChar w:fldCharType="begin"/>
            </w:r>
            <w:r>
              <w:rPr>
                <w:webHidden/>
              </w:rPr>
              <w:instrText xml:space="preserve"> PAGEREF _Toc101774401 \h </w:instrText>
            </w:r>
            <w:r>
              <w:rPr>
                <w:webHidden/>
              </w:rPr>
            </w:r>
            <w:r>
              <w:rPr>
                <w:webHidden/>
              </w:rPr>
              <w:fldChar w:fldCharType="separate"/>
            </w:r>
            <w:r>
              <w:rPr>
                <w:webHidden/>
              </w:rPr>
              <w:t>150</w:t>
            </w:r>
            <w:r>
              <w:rPr>
                <w:webHidden/>
              </w:rPr>
              <w:fldChar w:fldCharType="end"/>
            </w:r>
          </w:hyperlink>
        </w:p>
        <w:p w14:paraId="19C74414" w14:textId="592145C3" w:rsidR="00696020" w:rsidRDefault="00696020">
          <w:pPr>
            <w:pStyle w:val="Obsah3"/>
            <w:tabs>
              <w:tab w:val="left" w:pos="1418"/>
            </w:tabs>
            <w:rPr>
              <w:rFonts w:asciiTheme="minorHAnsi" w:eastAsiaTheme="minorEastAsia" w:hAnsiTheme="minorHAnsi" w:cstheme="minorBidi"/>
              <w:sz w:val="22"/>
              <w:szCs w:val="22"/>
            </w:rPr>
          </w:pPr>
          <w:hyperlink w:anchor="_Toc101774402" w:history="1">
            <w:r w:rsidRPr="0039785F">
              <w:rPr>
                <w:rStyle w:val="Hypertextovprepojenie"/>
              </w:rPr>
              <w:t>3.12.1.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_Toc101774402 \h </w:instrText>
            </w:r>
            <w:r>
              <w:rPr>
                <w:webHidden/>
              </w:rPr>
            </w:r>
            <w:r>
              <w:rPr>
                <w:webHidden/>
              </w:rPr>
              <w:fldChar w:fldCharType="separate"/>
            </w:r>
            <w:r>
              <w:rPr>
                <w:webHidden/>
              </w:rPr>
              <w:t>150</w:t>
            </w:r>
            <w:r>
              <w:rPr>
                <w:webHidden/>
              </w:rPr>
              <w:fldChar w:fldCharType="end"/>
            </w:r>
          </w:hyperlink>
        </w:p>
        <w:p w14:paraId="0C8B816B" w14:textId="7A071C40" w:rsidR="00696020" w:rsidRDefault="00696020">
          <w:pPr>
            <w:pStyle w:val="Obsah3"/>
            <w:tabs>
              <w:tab w:val="left" w:pos="1418"/>
            </w:tabs>
            <w:rPr>
              <w:rFonts w:asciiTheme="minorHAnsi" w:eastAsiaTheme="minorEastAsia" w:hAnsiTheme="minorHAnsi" w:cstheme="minorBidi"/>
              <w:sz w:val="22"/>
              <w:szCs w:val="22"/>
            </w:rPr>
          </w:pPr>
          <w:hyperlink w:anchor="_Toc101774403" w:history="1">
            <w:r w:rsidRPr="0039785F">
              <w:rPr>
                <w:rStyle w:val="Hypertextovprepojenie"/>
              </w:rPr>
              <w:t>3.12.2.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_Toc101774403 \h </w:instrText>
            </w:r>
            <w:r>
              <w:rPr>
                <w:webHidden/>
              </w:rPr>
            </w:r>
            <w:r>
              <w:rPr>
                <w:webHidden/>
              </w:rPr>
              <w:fldChar w:fldCharType="separate"/>
            </w:r>
            <w:r>
              <w:rPr>
                <w:webHidden/>
              </w:rPr>
              <w:t>153</w:t>
            </w:r>
            <w:r>
              <w:rPr>
                <w:webHidden/>
              </w:rPr>
              <w:fldChar w:fldCharType="end"/>
            </w:r>
          </w:hyperlink>
        </w:p>
        <w:p w14:paraId="5EF0AAA7" w14:textId="2215EE90" w:rsidR="00696020" w:rsidRDefault="00696020">
          <w:pPr>
            <w:pStyle w:val="Obsah2"/>
            <w:tabs>
              <w:tab w:val="left" w:pos="1134"/>
            </w:tabs>
            <w:rPr>
              <w:rFonts w:asciiTheme="minorHAnsi" w:eastAsiaTheme="minorEastAsia" w:hAnsiTheme="minorHAnsi" w:cstheme="minorBidi"/>
              <w:b w:val="0"/>
              <w:sz w:val="22"/>
              <w:szCs w:val="22"/>
            </w:rPr>
          </w:pPr>
          <w:hyperlink w:anchor="_Toc101774404" w:history="1">
            <w:r w:rsidRPr="0039785F">
              <w:rPr>
                <w:rStyle w:val="Hypertextovprepojenie"/>
              </w:rPr>
              <w:t>3.13.</w:t>
            </w:r>
            <w:r>
              <w:rPr>
                <w:rFonts w:asciiTheme="minorHAnsi" w:eastAsiaTheme="minorEastAsia" w:hAnsiTheme="minorHAnsi" w:cstheme="minorBidi"/>
                <w:b w:val="0"/>
                <w:sz w:val="22"/>
                <w:szCs w:val="22"/>
              </w:rPr>
              <w:tab/>
            </w:r>
            <w:r w:rsidRPr="0039785F">
              <w:rPr>
                <w:rStyle w:val="Hypertextovprepojenie"/>
              </w:rPr>
              <w:t>Získanie obsahu číselníka z informačného systému  Centrálneho elektronického priečinka</w:t>
            </w:r>
            <w:r>
              <w:rPr>
                <w:webHidden/>
              </w:rPr>
              <w:tab/>
            </w:r>
            <w:r>
              <w:rPr>
                <w:webHidden/>
              </w:rPr>
              <w:fldChar w:fldCharType="begin"/>
            </w:r>
            <w:r>
              <w:rPr>
                <w:webHidden/>
              </w:rPr>
              <w:instrText xml:space="preserve"> PAGEREF _Toc101774404 \h </w:instrText>
            </w:r>
            <w:r>
              <w:rPr>
                <w:webHidden/>
              </w:rPr>
            </w:r>
            <w:r>
              <w:rPr>
                <w:webHidden/>
              </w:rPr>
              <w:fldChar w:fldCharType="separate"/>
            </w:r>
            <w:r>
              <w:rPr>
                <w:webHidden/>
              </w:rPr>
              <w:t>160</w:t>
            </w:r>
            <w:r>
              <w:rPr>
                <w:webHidden/>
              </w:rPr>
              <w:fldChar w:fldCharType="end"/>
            </w:r>
          </w:hyperlink>
        </w:p>
        <w:p w14:paraId="51CFBF21" w14:textId="1C54FD42" w:rsidR="00696020" w:rsidRDefault="00696020">
          <w:pPr>
            <w:pStyle w:val="Obsah3"/>
            <w:tabs>
              <w:tab w:val="left" w:pos="1418"/>
            </w:tabs>
            <w:rPr>
              <w:rFonts w:asciiTheme="minorHAnsi" w:eastAsiaTheme="minorEastAsia" w:hAnsiTheme="minorHAnsi" w:cstheme="minorBidi"/>
              <w:sz w:val="22"/>
              <w:szCs w:val="22"/>
            </w:rPr>
          </w:pPr>
          <w:hyperlink w:anchor="_Toc101774405" w:history="1">
            <w:r w:rsidRPr="0039785F">
              <w:rPr>
                <w:rStyle w:val="Hypertextovprepojenie"/>
              </w:rPr>
              <w:t>3.13.1.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_Toc101774405 \h </w:instrText>
            </w:r>
            <w:r>
              <w:rPr>
                <w:webHidden/>
              </w:rPr>
            </w:r>
            <w:r>
              <w:rPr>
                <w:webHidden/>
              </w:rPr>
              <w:fldChar w:fldCharType="separate"/>
            </w:r>
            <w:r>
              <w:rPr>
                <w:webHidden/>
              </w:rPr>
              <w:t>160</w:t>
            </w:r>
            <w:r>
              <w:rPr>
                <w:webHidden/>
              </w:rPr>
              <w:fldChar w:fldCharType="end"/>
            </w:r>
          </w:hyperlink>
        </w:p>
        <w:p w14:paraId="29E4357F" w14:textId="0294ADC6" w:rsidR="00696020" w:rsidRDefault="00696020">
          <w:pPr>
            <w:pStyle w:val="Obsah3"/>
            <w:tabs>
              <w:tab w:val="left" w:pos="1418"/>
            </w:tabs>
            <w:rPr>
              <w:rFonts w:asciiTheme="minorHAnsi" w:eastAsiaTheme="minorEastAsia" w:hAnsiTheme="minorHAnsi" w:cstheme="minorBidi"/>
              <w:sz w:val="22"/>
              <w:szCs w:val="22"/>
            </w:rPr>
          </w:pPr>
          <w:hyperlink w:anchor="_Toc101774406" w:history="1">
            <w:r w:rsidRPr="0039785F">
              <w:rPr>
                <w:rStyle w:val="Hypertextovprepojenie"/>
              </w:rPr>
              <w:t>3.13.2.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_Toc101774406 \h </w:instrText>
            </w:r>
            <w:r>
              <w:rPr>
                <w:webHidden/>
              </w:rPr>
            </w:r>
            <w:r>
              <w:rPr>
                <w:webHidden/>
              </w:rPr>
              <w:fldChar w:fldCharType="separate"/>
            </w:r>
            <w:r>
              <w:rPr>
                <w:webHidden/>
              </w:rPr>
              <w:t>164</w:t>
            </w:r>
            <w:r>
              <w:rPr>
                <w:webHidden/>
              </w:rPr>
              <w:fldChar w:fldCharType="end"/>
            </w:r>
          </w:hyperlink>
        </w:p>
        <w:p w14:paraId="32E5212E" w14:textId="1A0C2B10" w:rsidR="00696020" w:rsidRDefault="00696020">
          <w:pPr>
            <w:pStyle w:val="Obsah2"/>
            <w:tabs>
              <w:tab w:val="left" w:pos="1134"/>
            </w:tabs>
            <w:rPr>
              <w:rFonts w:asciiTheme="minorHAnsi" w:eastAsiaTheme="minorEastAsia" w:hAnsiTheme="minorHAnsi" w:cstheme="minorBidi"/>
              <w:b w:val="0"/>
              <w:sz w:val="22"/>
              <w:szCs w:val="22"/>
            </w:rPr>
          </w:pPr>
          <w:hyperlink w:anchor="_Toc101774407" w:history="1">
            <w:r w:rsidRPr="0039785F">
              <w:rPr>
                <w:rStyle w:val="Hypertextovprepojenie"/>
              </w:rPr>
              <w:t>3.14.</w:t>
            </w:r>
            <w:r>
              <w:rPr>
                <w:rFonts w:asciiTheme="minorHAnsi" w:eastAsiaTheme="minorEastAsia" w:hAnsiTheme="minorHAnsi" w:cstheme="minorBidi"/>
                <w:b w:val="0"/>
                <w:sz w:val="22"/>
                <w:szCs w:val="22"/>
              </w:rPr>
              <w:tab/>
            </w:r>
            <w:r w:rsidRPr="0039785F">
              <w:rPr>
                <w:rStyle w:val="Hypertextovprepojenie"/>
              </w:rPr>
              <w:t>Získanie štatistických prehľadov o zahraničnoobchodných  transakciách</w:t>
            </w:r>
            <w:r>
              <w:rPr>
                <w:webHidden/>
              </w:rPr>
              <w:tab/>
            </w:r>
            <w:r>
              <w:rPr>
                <w:webHidden/>
              </w:rPr>
              <w:fldChar w:fldCharType="begin"/>
            </w:r>
            <w:r>
              <w:rPr>
                <w:webHidden/>
              </w:rPr>
              <w:instrText xml:space="preserve"> PAGEREF _Toc101774407 \h </w:instrText>
            </w:r>
            <w:r>
              <w:rPr>
                <w:webHidden/>
              </w:rPr>
            </w:r>
            <w:r>
              <w:rPr>
                <w:webHidden/>
              </w:rPr>
              <w:fldChar w:fldCharType="separate"/>
            </w:r>
            <w:r>
              <w:rPr>
                <w:webHidden/>
              </w:rPr>
              <w:t>182</w:t>
            </w:r>
            <w:r>
              <w:rPr>
                <w:webHidden/>
              </w:rPr>
              <w:fldChar w:fldCharType="end"/>
            </w:r>
          </w:hyperlink>
        </w:p>
        <w:p w14:paraId="1B36A599" w14:textId="31DDE415" w:rsidR="00696020" w:rsidRDefault="00696020">
          <w:pPr>
            <w:pStyle w:val="Obsah3"/>
            <w:tabs>
              <w:tab w:val="left" w:pos="1418"/>
            </w:tabs>
            <w:rPr>
              <w:rFonts w:asciiTheme="minorHAnsi" w:eastAsiaTheme="minorEastAsia" w:hAnsiTheme="minorHAnsi" w:cstheme="minorBidi"/>
              <w:sz w:val="22"/>
              <w:szCs w:val="22"/>
            </w:rPr>
          </w:pPr>
          <w:hyperlink w:anchor="_Toc101774408" w:history="1">
            <w:r w:rsidRPr="0039785F">
              <w:rPr>
                <w:rStyle w:val="Hypertextovprepojenie"/>
              </w:rPr>
              <w:t>3.14.1.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_Toc101774408 \h </w:instrText>
            </w:r>
            <w:r>
              <w:rPr>
                <w:webHidden/>
              </w:rPr>
            </w:r>
            <w:r>
              <w:rPr>
                <w:webHidden/>
              </w:rPr>
              <w:fldChar w:fldCharType="separate"/>
            </w:r>
            <w:r>
              <w:rPr>
                <w:webHidden/>
              </w:rPr>
              <w:t>182</w:t>
            </w:r>
            <w:r>
              <w:rPr>
                <w:webHidden/>
              </w:rPr>
              <w:fldChar w:fldCharType="end"/>
            </w:r>
          </w:hyperlink>
        </w:p>
        <w:p w14:paraId="1A7BA7CA" w14:textId="52498B73" w:rsidR="00696020" w:rsidRDefault="00696020">
          <w:pPr>
            <w:pStyle w:val="Obsah3"/>
            <w:tabs>
              <w:tab w:val="left" w:pos="1418"/>
            </w:tabs>
            <w:rPr>
              <w:rFonts w:asciiTheme="minorHAnsi" w:eastAsiaTheme="minorEastAsia" w:hAnsiTheme="minorHAnsi" w:cstheme="minorBidi"/>
              <w:sz w:val="22"/>
              <w:szCs w:val="22"/>
            </w:rPr>
          </w:pPr>
          <w:hyperlink w:anchor="_Toc101774409" w:history="1">
            <w:r w:rsidRPr="0039785F">
              <w:rPr>
                <w:rStyle w:val="Hypertextovprepojenie"/>
              </w:rPr>
              <w:t>3.14.2.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_Toc101774409 \h </w:instrText>
            </w:r>
            <w:r>
              <w:rPr>
                <w:webHidden/>
              </w:rPr>
            </w:r>
            <w:r>
              <w:rPr>
                <w:webHidden/>
              </w:rPr>
              <w:fldChar w:fldCharType="separate"/>
            </w:r>
            <w:r>
              <w:rPr>
                <w:webHidden/>
              </w:rPr>
              <w:t>195</w:t>
            </w:r>
            <w:r>
              <w:rPr>
                <w:webHidden/>
              </w:rPr>
              <w:fldChar w:fldCharType="end"/>
            </w:r>
          </w:hyperlink>
        </w:p>
        <w:p w14:paraId="14E0B59F" w14:textId="69F0519D" w:rsidR="00696020" w:rsidRDefault="00696020">
          <w:pPr>
            <w:pStyle w:val="Obsah2"/>
            <w:tabs>
              <w:tab w:val="left" w:pos="1134"/>
            </w:tabs>
            <w:rPr>
              <w:rFonts w:asciiTheme="minorHAnsi" w:eastAsiaTheme="minorEastAsia" w:hAnsiTheme="minorHAnsi" w:cstheme="minorBidi"/>
              <w:b w:val="0"/>
              <w:sz w:val="22"/>
              <w:szCs w:val="22"/>
            </w:rPr>
          </w:pPr>
          <w:hyperlink w:anchor="_Toc101774410" w:history="1">
            <w:r w:rsidRPr="0039785F">
              <w:rPr>
                <w:rStyle w:val="Hypertextovprepojenie"/>
              </w:rPr>
              <w:t>3.15.</w:t>
            </w:r>
            <w:r>
              <w:rPr>
                <w:rFonts w:asciiTheme="minorHAnsi" w:eastAsiaTheme="minorEastAsia" w:hAnsiTheme="minorHAnsi" w:cstheme="minorBidi"/>
                <w:b w:val="0"/>
                <w:sz w:val="22"/>
                <w:szCs w:val="22"/>
              </w:rPr>
              <w:tab/>
            </w:r>
            <w:r w:rsidRPr="0039785F">
              <w:rPr>
                <w:rStyle w:val="Hypertextovprepojenie"/>
              </w:rPr>
              <w:t>Podanie dokumentov do informačného systému Centrálneho elektronického priečinka  cez elektronickú podateľňu</w:t>
            </w:r>
            <w:r>
              <w:rPr>
                <w:webHidden/>
              </w:rPr>
              <w:tab/>
            </w:r>
            <w:r>
              <w:rPr>
                <w:webHidden/>
              </w:rPr>
              <w:fldChar w:fldCharType="begin"/>
            </w:r>
            <w:r>
              <w:rPr>
                <w:webHidden/>
              </w:rPr>
              <w:instrText xml:space="preserve"> PAGEREF _Toc101774410 \h </w:instrText>
            </w:r>
            <w:r>
              <w:rPr>
                <w:webHidden/>
              </w:rPr>
            </w:r>
            <w:r>
              <w:rPr>
                <w:webHidden/>
              </w:rPr>
              <w:fldChar w:fldCharType="separate"/>
            </w:r>
            <w:r>
              <w:rPr>
                <w:webHidden/>
              </w:rPr>
              <w:t>204</w:t>
            </w:r>
            <w:r>
              <w:rPr>
                <w:webHidden/>
              </w:rPr>
              <w:fldChar w:fldCharType="end"/>
            </w:r>
          </w:hyperlink>
        </w:p>
        <w:p w14:paraId="0BA441F2" w14:textId="10D87A99" w:rsidR="00696020" w:rsidRDefault="00696020">
          <w:pPr>
            <w:pStyle w:val="Obsah3"/>
            <w:tabs>
              <w:tab w:val="left" w:pos="1418"/>
            </w:tabs>
            <w:rPr>
              <w:rFonts w:asciiTheme="minorHAnsi" w:eastAsiaTheme="minorEastAsia" w:hAnsiTheme="minorHAnsi" w:cstheme="minorBidi"/>
              <w:sz w:val="22"/>
              <w:szCs w:val="22"/>
            </w:rPr>
          </w:pPr>
          <w:hyperlink w:anchor="_Toc101774411" w:history="1">
            <w:r w:rsidRPr="0039785F">
              <w:rPr>
                <w:rStyle w:val="Hypertextovprepojenie"/>
              </w:rPr>
              <w:t>3.15.1.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_Toc101774411 \h </w:instrText>
            </w:r>
            <w:r>
              <w:rPr>
                <w:webHidden/>
              </w:rPr>
            </w:r>
            <w:r>
              <w:rPr>
                <w:webHidden/>
              </w:rPr>
              <w:fldChar w:fldCharType="separate"/>
            </w:r>
            <w:r>
              <w:rPr>
                <w:webHidden/>
              </w:rPr>
              <w:t>204</w:t>
            </w:r>
            <w:r>
              <w:rPr>
                <w:webHidden/>
              </w:rPr>
              <w:fldChar w:fldCharType="end"/>
            </w:r>
          </w:hyperlink>
        </w:p>
        <w:p w14:paraId="3782A8B2" w14:textId="3BBC0C7C" w:rsidR="00696020" w:rsidRDefault="00696020">
          <w:pPr>
            <w:pStyle w:val="Obsah3"/>
            <w:tabs>
              <w:tab w:val="left" w:pos="1418"/>
            </w:tabs>
            <w:rPr>
              <w:rFonts w:asciiTheme="minorHAnsi" w:eastAsiaTheme="minorEastAsia" w:hAnsiTheme="minorHAnsi" w:cstheme="minorBidi"/>
              <w:sz w:val="22"/>
              <w:szCs w:val="22"/>
            </w:rPr>
          </w:pPr>
          <w:hyperlink w:anchor="_Toc101774412" w:history="1">
            <w:r w:rsidRPr="0039785F">
              <w:rPr>
                <w:rStyle w:val="Hypertextovprepojenie"/>
              </w:rPr>
              <w:t>3.15.2.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_Toc101774412 \h </w:instrText>
            </w:r>
            <w:r>
              <w:rPr>
                <w:webHidden/>
              </w:rPr>
            </w:r>
            <w:r>
              <w:rPr>
                <w:webHidden/>
              </w:rPr>
              <w:fldChar w:fldCharType="separate"/>
            </w:r>
            <w:r>
              <w:rPr>
                <w:webHidden/>
              </w:rPr>
              <w:t>207</w:t>
            </w:r>
            <w:r>
              <w:rPr>
                <w:webHidden/>
              </w:rPr>
              <w:fldChar w:fldCharType="end"/>
            </w:r>
          </w:hyperlink>
        </w:p>
        <w:p w14:paraId="2A8E8EF4" w14:textId="7FF22B18" w:rsidR="00696020" w:rsidRDefault="00696020">
          <w:pPr>
            <w:pStyle w:val="Obsah2"/>
            <w:tabs>
              <w:tab w:val="left" w:pos="1134"/>
            </w:tabs>
            <w:rPr>
              <w:rFonts w:asciiTheme="minorHAnsi" w:eastAsiaTheme="minorEastAsia" w:hAnsiTheme="minorHAnsi" w:cstheme="minorBidi"/>
              <w:b w:val="0"/>
              <w:sz w:val="22"/>
              <w:szCs w:val="22"/>
            </w:rPr>
          </w:pPr>
          <w:hyperlink w:anchor="_Toc101774413" w:history="1">
            <w:r w:rsidRPr="0039785F">
              <w:rPr>
                <w:rStyle w:val="Hypertextovprepojenie"/>
              </w:rPr>
              <w:t>3.16.</w:t>
            </w:r>
            <w:r>
              <w:rPr>
                <w:rFonts w:asciiTheme="minorHAnsi" w:eastAsiaTheme="minorEastAsia" w:hAnsiTheme="minorHAnsi" w:cstheme="minorBidi"/>
                <w:b w:val="0"/>
                <w:sz w:val="22"/>
                <w:szCs w:val="22"/>
              </w:rPr>
              <w:tab/>
            </w:r>
            <w:r w:rsidRPr="0039785F">
              <w:rPr>
                <w:rStyle w:val="Hypertextovprepojenie"/>
              </w:rPr>
              <w:t>Poskytnutie kontextu reakcie na elektronický dokument prijatý z informačného systému  Centrálny elektronický priečinok</w:t>
            </w:r>
            <w:r>
              <w:rPr>
                <w:webHidden/>
              </w:rPr>
              <w:tab/>
            </w:r>
            <w:r>
              <w:rPr>
                <w:webHidden/>
              </w:rPr>
              <w:fldChar w:fldCharType="begin"/>
            </w:r>
            <w:r>
              <w:rPr>
                <w:webHidden/>
              </w:rPr>
              <w:instrText xml:space="preserve"> PAGEREF _Toc101774413 \h </w:instrText>
            </w:r>
            <w:r>
              <w:rPr>
                <w:webHidden/>
              </w:rPr>
            </w:r>
            <w:r>
              <w:rPr>
                <w:webHidden/>
              </w:rPr>
              <w:fldChar w:fldCharType="separate"/>
            </w:r>
            <w:r>
              <w:rPr>
                <w:webHidden/>
              </w:rPr>
              <w:t>211</w:t>
            </w:r>
            <w:r>
              <w:rPr>
                <w:webHidden/>
              </w:rPr>
              <w:fldChar w:fldCharType="end"/>
            </w:r>
          </w:hyperlink>
        </w:p>
        <w:p w14:paraId="3A0EFBC3" w14:textId="5351B906" w:rsidR="00696020" w:rsidRDefault="00696020">
          <w:pPr>
            <w:pStyle w:val="Obsah3"/>
            <w:tabs>
              <w:tab w:val="left" w:pos="1418"/>
            </w:tabs>
            <w:rPr>
              <w:rFonts w:asciiTheme="minorHAnsi" w:eastAsiaTheme="minorEastAsia" w:hAnsiTheme="minorHAnsi" w:cstheme="minorBidi"/>
              <w:sz w:val="22"/>
              <w:szCs w:val="22"/>
            </w:rPr>
          </w:pPr>
          <w:hyperlink w:anchor="_Toc101774414" w:history="1">
            <w:r w:rsidRPr="0039785F">
              <w:rPr>
                <w:rStyle w:val="Hypertextovprepojenie"/>
              </w:rPr>
              <w:t>3.16.1.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_Toc101774414 \h </w:instrText>
            </w:r>
            <w:r>
              <w:rPr>
                <w:webHidden/>
              </w:rPr>
            </w:r>
            <w:r>
              <w:rPr>
                <w:webHidden/>
              </w:rPr>
              <w:fldChar w:fldCharType="separate"/>
            </w:r>
            <w:r>
              <w:rPr>
                <w:webHidden/>
              </w:rPr>
              <w:t>211</w:t>
            </w:r>
            <w:r>
              <w:rPr>
                <w:webHidden/>
              </w:rPr>
              <w:fldChar w:fldCharType="end"/>
            </w:r>
          </w:hyperlink>
        </w:p>
        <w:p w14:paraId="6BDD2880" w14:textId="6AB4A0A3" w:rsidR="00696020" w:rsidRDefault="00696020">
          <w:pPr>
            <w:pStyle w:val="Obsah3"/>
            <w:tabs>
              <w:tab w:val="left" w:pos="1418"/>
            </w:tabs>
            <w:rPr>
              <w:rFonts w:asciiTheme="minorHAnsi" w:eastAsiaTheme="minorEastAsia" w:hAnsiTheme="minorHAnsi" w:cstheme="minorBidi"/>
              <w:sz w:val="22"/>
              <w:szCs w:val="22"/>
            </w:rPr>
          </w:pPr>
          <w:hyperlink w:anchor="_Toc101774415" w:history="1">
            <w:r w:rsidRPr="0039785F">
              <w:rPr>
                <w:rStyle w:val="Hypertextovprepojenie"/>
              </w:rPr>
              <w:t>3.16.2.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_Toc101774415 \h </w:instrText>
            </w:r>
            <w:r>
              <w:rPr>
                <w:webHidden/>
              </w:rPr>
            </w:r>
            <w:r>
              <w:rPr>
                <w:webHidden/>
              </w:rPr>
              <w:fldChar w:fldCharType="separate"/>
            </w:r>
            <w:r>
              <w:rPr>
                <w:webHidden/>
              </w:rPr>
              <w:t>213</w:t>
            </w:r>
            <w:r>
              <w:rPr>
                <w:webHidden/>
              </w:rPr>
              <w:fldChar w:fldCharType="end"/>
            </w:r>
          </w:hyperlink>
        </w:p>
        <w:p w14:paraId="1E67AD57" w14:textId="56AB105F" w:rsidR="00696020" w:rsidRDefault="00696020">
          <w:pPr>
            <w:pStyle w:val="Obsah2"/>
            <w:tabs>
              <w:tab w:val="left" w:pos="1134"/>
            </w:tabs>
            <w:rPr>
              <w:rFonts w:asciiTheme="minorHAnsi" w:eastAsiaTheme="minorEastAsia" w:hAnsiTheme="minorHAnsi" w:cstheme="minorBidi"/>
              <w:b w:val="0"/>
              <w:sz w:val="22"/>
              <w:szCs w:val="22"/>
            </w:rPr>
          </w:pPr>
          <w:hyperlink w:anchor="_Toc101774416" w:history="1">
            <w:r w:rsidRPr="0039785F">
              <w:rPr>
                <w:rStyle w:val="Hypertextovprepojenie"/>
              </w:rPr>
              <w:t>3.17.</w:t>
            </w:r>
            <w:r>
              <w:rPr>
                <w:rFonts w:asciiTheme="minorHAnsi" w:eastAsiaTheme="minorEastAsia" w:hAnsiTheme="minorHAnsi" w:cstheme="minorBidi"/>
                <w:b w:val="0"/>
                <w:sz w:val="22"/>
                <w:szCs w:val="22"/>
              </w:rPr>
              <w:tab/>
            </w:r>
            <w:r w:rsidRPr="0039785F">
              <w:rPr>
                <w:rStyle w:val="Hypertextovprepojenie"/>
              </w:rPr>
              <w:t>Poskytnutie kontextu typu podania rozhodnutia pre vytvorenie elektronického dokumentu zasielaného do informačného systému Centrálny elektronický priečinok</w:t>
            </w:r>
            <w:r>
              <w:rPr>
                <w:webHidden/>
              </w:rPr>
              <w:tab/>
            </w:r>
            <w:r>
              <w:rPr>
                <w:webHidden/>
              </w:rPr>
              <w:fldChar w:fldCharType="begin"/>
            </w:r>
            <w:r>
              <w:rPr>
                <w:webHidden/>
              </w:rPr>
              <w:instrText xml:space="preserve"> PAGEREF _Toc101774416 \h </w:instrText>
            </w:r>
            <w:r>
              <w:rPr>
                <w:webHidden/>
              </w:rPr>
            </w:r>
            <w:r>
              <w:rPr>
                <w:webHidden/>
              </w:rPr>
              <w:fldChar w:fldCharType="separate"/>
            </w:r>
            <w:r>
              <w:rPr>
                <w:webHidden/>
              </w:rPr>
              <w:t>216</w:t>
            </w:r>
            <w:r>
              <w:rPr>
                <w:webHidden/>
              </w:rPr>
              <w:fldChar w:fldCharType="end"/>
            </w:r>
          </w:hyperlink>
        </w:p>
        <w:p w14:paraId="0A719962" w14:textId="769D2756" w:rsidR="00696020" w:rsidRDefault="00696020">
          <w:pPr>
            <w:pStyle w:val="Obsah3"/>
            <w:tabs>
              <w:tab w:val="left" w:pos="1418"/>
            </w:tabs>
            <w:rPr>
              <w:rFonts w:asciiTheme="minorHAnsi" w:eastAsiaTheme="minorEastAsia" w:hAnsiTheme="minorHAnsi" w:cstheme="minorBidi"/>
              <w:sz w:val="22"/>
              <w:szCs w:val="22"/>
            </w:rPr>
          </w:pPr>
          <w:hyperlink w:anchor="_Toc101774417" w:history="1">
            <w:r w:rsidRPr="0039785F">
              <w:rPr>
                <w:rStyle w:val="Hypertextovprepojenie"/>
              </w:rPr>
              <w:t>3.17.1.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_Toc101774417 \h </w:instrText>
            </w:r>
            <w:r>
              <w:rPr>
                <w:webHidden/>
              </w:rPr>
            </w:r>
            <w:r>
              <w:rPr>
                <w:webHidden/>
              </w:rPr>
              <w:fldChar w:fldCharType="separate"/>
            </w:r>
            <w:r>
              <w:rPr>
                <w:webHidden/>
              </w:rPr>
              <w:t>216</w:t>
            </w:r>
            <w:r>
              <w:rPr>
                <w:webHidden/>
              </w:rPr>
              <w:fldChar w:fldCharType="end"/>
            </w:r>
          </w:hyperlink>
        </w:p>
        <w:p w14:paraId="4315EF9C" w14:textId="141CE931" w:rsidR="00696020" w:rsidRDefault="00696020">
          <w:pPr>
            <w:pStyle w:val="Obsah3"/>
            <w:tabs>
              <w:tab w:val="left" w:pos="1418"/>
            </w:tabs>
            <w:rPr>
              <w:rFonts w:asciiTheme="minorHAnsi" w:eastAsiaTheme="minorEastAsia" w:hAnsiTheme="minorHAnsi" w:cstheme="minorBidi"/>
              <w:sz w:val="22"/>
              <w:szCs w:val="22"/>
            </w:rPr>
          </w:pPr>
          <w:hyperlink w:anchor="_Toc101774418" w:history="1">
            <w:r w:rsidRPr="0039785F">
              <w:rPr>
                <w:rStyle w:val="Hypertextovprepojenie"/>
              </w:rPr>
              <w:t>3.17.2.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_Toc101774418 \h </w:instrText>
            </w:r>
            <w:r>
              <w:rPr>
                <w:webHidden/>
              </w:rPr>
            </w:r>
            <w:r>
              <w:rPr>
                <w:webHidden/>
              </w:rPr>
              <w:fldChar w:fldCharType="separate"/>
            </w:r>
            <w:r>
              <w:rPr>
                <w:webHidden/>
              </w:rPr>
              <w:t>220</w:t>
            </w:r>
            <w:r>
              <w:rPr>
                <w:webHidden/>
              </w:rPr>
              <w:fldChar w:fldCharType="end"/>
            </w:r>
          </w:hyperlink>
        </w:p>
        <w:p w14:paraId="3B96178D" w14:textId="1698F309" w:rsidR="00696020" w:rsidRDefault="00696020">
          <w:pPr>
            <w:pStyle w:val="Obsah2"/>
            <w:tabs>
              <w:tab w:val="left" w:pos="1134"/>
            </w:tabs>
            <w:rPr>
              <w:rFonts w:asciiTheme="minorHAnsi" w:eastAsiaTheme="minorEastAsia" w:hAnsiTheme="minorHAnsi" w:cstheme="minorBidi"/>
              <w:b w:val="0"/>
              <w:sz w:val="22"/>
              <w:szCs w:val="22"/>
            </w:rPr>
          </w:pPr>
          <w:hyperlink w:anchor="_Toc101774419" w:history="1">
            <w:r w:rsidRPr="0039785F">
              <w:rPr>
                <w:rStyle w:val="Hypertextovprepojenie"/>
              </w:rPr>
              <w:t>3.18.</w:t>
            </w:r>
            <w:r>
              <w:rPr>
                <w:rFonts w:asciiTheme="minorHAnsi" w:eastAsiaTheme="minorEastAsia" w:hAnsiTheme="minorHAnsi" w:cstheme="minorBidi"/>
                <w:b w:val="0"/>
                <w:sz w:val="22"/>
                <w:szCs w:val="22"/>
              </w:rPr>
              <w:tab/>
            </w:r>
            <w:r w:rsidRPr="0039785F">
              <w:rPr>
                <w:rStyle w:val="Hypertextovprepojenie"/>
              </w:rPr>
              <w:t>Poskytnutie histórie komunikácie</w:t>
            </w:r>
            <w:r>
              <w:rPr>
                <w:webHidden/>
              </w:rPr>
              <w:tab/>
            </w:r>
            <w:r>
              <w:rPr>
                <w:webHidden/>
              </w:rPr>
              <w:fldChar w:fldCharType="begin"/>
            </w:r>
            <w:r>
              <w:rPr>
                <w:webHidden/>
              </w:rPr>
              <w:instrText xml:space="preserve"> PAGEREF _Toc101774419 \h </w:instrText>
            </w:r>
            <w:r>
              <w:rPr>
                <w:webHidden/>
              </w:rPr>
            </w:r>
            <w:r>
              <w:rPr>
                <w:webHidden/>
              </w:rPr>
              <w:fldChar w:fldCharType="separate"/>
            </w:r>
            <w:r>
              <w:rPr>
                <w:webHidden/>
              </w:rPr>
              <w:t>222</w:t>
            </w:r>
            <w:r>
              <w:rPr>
                <w:webHidden/>
              </w:rPr>
              <w:fldChar w:fldCharType="end"/>
            </w:r>
          </w:hyperlink>
        </w:p>
        <w:p w14:paraId="08125AF0" w14:textId="6C57B8CB" w:rsidR="00696020" w:rsidRDefault="00696020">
          <w:pPr>
            <w:pStyle w:val="Obsah3"/>
            <w:tabs>
              <w:tab w:val="left" w:pos="1418"/>
            </w:tabs>
            <w:rPr>
              <w:rFonts w:asciiTheme="minorHAnsi" w:eastAsiaTheme="minorEastAsia" w:hAnsiTheme="minorHAnsi" w:cstheme="minorBidi"/>
              <w:sz w:val="22"/>
              <w:szCs w:val="22"/>
            </w:rPr>
          </w:pPr>
          <w:hyperlink w:anchor="_Toc101774420" w:history="1">
            <w:r w:rsidRPr="0039785F">
              <w:rPr>
                <w:rStyle w:val="Hypertextovprepojenie"/>
              </w:rPr>
              <w:t>3.18.1.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_Toc101774420 \h </w:instrText>
            </w:r>
            <w:r>
              <w:rPr>
                <w:webHidden/>
              </w:rPr>
            </w:r>
            <w:r>
              <w:rPr>
                <w:webHidden/>
              </w:rPr>
              <w:fldChar w:fldCharType="separate"/>
            </w:r>
            <w:r>
              <w:rPr>
                <w:webHidden/>
              </w:rPr>
              <w:t>222</w:t>
            </w:r>
            <w:r>
              <w:rPr>
                <w:webHidden/>
              </w:rPr>
              <w:fldChar w:fldCharType="end"/>
            </w:r>
          </w:hyperlink>
        </w:p>
        <w:p w14:paraId="43374D14" w14:textId="52BAB34E" w:rsidR="00696020" w:rsidRDefault="00696020">
          <w:pPr>
            <w:pStyle w:val="Obsah3"/>
            <w:tabs>
              <w:tab w:val="left" w:pos="1418"/>
            </w:tabs>
            <w:rPr>
              <w:rFonts w:asciiTheme="minorHAnsi" w:eastAsiaTheme="minorEastAsia" w:hAnsiTheme="minorHAnsi" w:cstheme="minorBidi"/>
              <w:sz w:val="22"/>
              <w:szCs w:val="22"/>
            </w:rPr>
          </w:pPr>
          <w:hyperlink w:anchor="_Toc101774421" w:history="1">
            <w:r w:rsidRPr="0039785F">
              <w:rPr>
                <w:rStyle w:val="Hypertextovprepojenie"/>
              </w:rPr>
              <w:t>3.18.2.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_Toc101774421 \h </w:instrText>
            </w:r>
            <w:r>
              <w:rPr>
                <w:webHidden/>
              </w:rPr>
            </w:r>
            <w:r>
              <w:rPr>
                <w:webHidden/>
              </w:rPr>
              <w:fldChar w:fldCharType="separate"/>
            </w:r>
            <w:r>
              <w:rPr>
                <w:webHidden/>
              </w:rPr>
              <w:t>233</w:t>
            </w:r>
            <w:r>
              <w:rPr>
                <w:webHidden/>
              </w:rPr>
              <w:fldChar w:fldCharType="end"/>
            </w:r>
          </w:hyperlink>
        </w:p>
        <w:p w14:paraId="3B94D254" w14:textId="3D5BC75C" w:rsidR="00696020" w:rsidRDefault="00696020">
          <w:pPr>
            <w:pStyle w:val="Obsah2"/>
            <w:tabs>
              <w:tab w:val="left" w:pos="1134"/>
            </w:tabs>
            <w:rPr>
              <w:rFonts w:asciiTheme="minorHAnsi" w:eastAsiaTheme="minorEastAsia" w:hAnsiTheme="minorHAnsi" w:cstheme="minorBidi"/>
              <w:b w:val="0"/>
              <w:sz w:val="22"/>
              <w:szCs w:val="22"/>
            </w:rPr>
          </w:pPr>
          <w:hyperlink w:anchor="_Toc101774422" w:history="1">
            <w:r w:rsidRPr="0039785F">
              <w:rPr>
                <w:rStyle w:val="Hypertextovprepojenie"/>
              </w:rPr>
              <w:t>3.19.</w:t>
            </w:r>
            <w:r>
              <w:rPr>
                <w:rFonts w:asciiTheme="minorHAnsi" w:eastAsiaTheme="minorEastAsia" w:hAnsiTheme="minorHAnsi" w:cstheme="minorBidi"/>
                <w:b w:val="0"/>
                <w:sz w:val="22"/>
                <w:szCs w:val="22"/>
              </w:rPr>
              <w:tab/>
            </w:r>
            <w:r w:rsidRPr="0039785F">
              <w:rPr>
                <w:rStyle w:val="Hypertextovprepojenie"/>
              </w:rPr>
              <w:t>Podanie príloh k dovoznému colnému vyhláseniu</w:t>
            </w:r>
            <w:r>
              <w:rPr>
                <w:webHidden/>
              </w:rPr>
              <w:tab/>
            </w:r>
            <w:r>
              <w:rPr>
                <w:webHidden/>
              </w:rPr>
              <w:fldChar w:fldCharType="begin"/>
            </w:r>
            <w:r>
              <w:rPr>
                <w:webHidden/>
              </w:rPr>
              <w:instrText xml:space="preserve"> PAGEREF _Toc101774422 \h </w:instrText>
            </w:r>
            <w:r>
              <w:rPr>
                <w:webHidden/>
              </w:rPr>
            </w:r>
            <w:r>
              <w:rPr>
                <w:webHidden/>
              </w:rPr>
              <w:fldChar w:fldCharType="separate"/>
            </w:r>
            <w:r>
              <w:rPr>
                <w:webHidden/>
              </w:rPr>
              <w:t>247</w:t>
            </w:r>
            <w:r>
              <w:rPr>
                <w:webHidden/>
              </w:rPr>
              <w:fldChar w:fldCharType="end"/>
            </w:r>
          </w:hyperlink>
        </w:p>
        <w:p w14:paraId="5755C717" w14:textId="51AFB3B6" w:rsidR="00696020" w:rsidRDefault="00696020">
          <w:pPr>
            <w:pStyle w:val="Obsah3"/>
            <w:tabs>
              <w:tab w:val="left" w:pos="1418"/>
            </w:tabs>
            <w:rPr>
              <w:rFonts w:asciiTheme="minorHAnsi" w:eastAsiaTheme="minorEastAsia" w:hAnsiTheme="minorHAnsi" w:cstheme="minorBidi"/>
              <w:sz w:val="22"/>
              <w:szCs w:val="22"/>
            </w:rPr>
          </w:pPr>
          <w:hyperlink w:anchor="_Toc101774423" w:history="1">
            <w:r w:rsidRPr="0039785F">
              <w:rPr>
                <w:rStyle w:val="Hypertextovprepojenie"/>
              </w:rPr>
              <w:t>3.19.1.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_Toc101774423 \h </w:instrText>
            </w:r>
            <w:r>
              <w:rPr>
                <w:webHidden/>
              </w:rPr>
            </w:r>
            <w:r>
              <w:rPr>
                <w:webHidden/>
              </w:rPr>
              <w:fldChar w:fldCharType="separate"/>
            </w:r>
            <w:r>
              <w:rPr>
                <w:webHidden/>
              </w:rPr>
              <w:t>247</w:t>
            </w:r>
            <w:r>
              <w:rPr>
                <w:webHidden/>
              </w:rPr>
              <w:fldChar w:fldCharType="end"/>
            </w:r>
          </w:hyperlink>
        </w:p>
        <w:p w14:paraId="10C3B0C0" w14:textId="62055EB3" w:rsidR="00696020" w:rsidRDefault="00696020">
          <w:pPr>
            <w:pStyle w:val="Obsah3"/>
            <w:tabs>
              <w:tab w:val="left" w:pos="1418"/>
            </w:tabs>
            <w:rPr>
              <w:rFonts w:asciiTheme="minorHAnsi" w:eastAsiaTheme="minorEastAsia" w:hAnsiTheme="minorHAnsi" w:cstheme="minorBidi"/>
              <w:sz w:val="22"/>
              <w:szCs w:val="22"/>
            </w:rPr>
          </w:pPr>
          <w:hyperlink w:anchor="_Toc101774424" w:history="1">
            <w:r w:rsidRPr="0039785F">
              <w:rPr>
                <w:rStyle w:val="Hypertextovprepojenie"/>
              </w:rPr>
              <w:t>3.19.2.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_Toc101774424 \h </w:instrText>
            </w:r>
            <w:r>
              <w:rPr>
                <w:webHidden/>
              </w:rPr>
            </w:r>
            <w:r>
              <w:rPr>
                <w:webHidden/>
              </w:rPr>
              <w:fldChar w:fldCharType="separate"/>
            </w:r>
            <w:r>
              <w:rPr>
                <w:webHidden/>
              </w:rPr>
              <w:t>259</w:t>
            </w:r>
            <w:r>
              <w:rPr>
                <w:webHidden/>
              </w:rPr>
              <w:fldChar w:fldCharType="end"/>
            </w:r>
          </w:hyperlink>
        </w:p>
        <w:p w14:paraId="3E605EBC" w14:textId="56313581" w:rsidR="00696020" w:rsidRDefault="00696020">
          <w:pPr>
            <w:pStyle w:val="Obsah2"/>
            <w:tabs>
              <w:tab w:val="left" w:pos="1134"/>
            </w:tabs>
            <w:rPr>
              <w:rFonts w:asciiTheme="minorHAnsi" w:eastAsiaTheme="minorEastAsia" w:hAnsiTheme="minorHAnsi" w:cstheme="minorBidi"/>
              <w:b w:val="0"/>
              <w:sz w:val="22"/>
              <w:szCs w:val="22"/>
            </w:rPr>
          </w:pPr>
          <w:hyperlink w:anchor="_Toc101774425" w:history="1">
            <w:r w:rsidRPr="0039785F">
              <w:rPr>
                <w:rStyle w:val="Hypertextovprepojenie"/>
              </w:rPr>
              <w:t>3.20.</w:t>
            </w:r>
            <w:r>
              <w:rPr>
                <w:rFonts w:asciiTheme="minorHAnsi" w:eastAsiaTheme="minorEastAsia" w:hAnsiTheme="minorHAnsi" w:cstheme="minorBidi"/>
                <w:b w:val="0"/>
                <w:sz w:val="22"/>
                <w:szCs w:val="22"/>
              </w:rPr>
              <w:tab/>
            </w:r>
            <w:r w:rsidRPr="0039785F">
              <w:rPr>
                <w:rStyle w:val="Hypertextovprepojenie"/>
              </w:rPr>
              <w:t>Poskytnutie histórie komunikácie príloh k dovoznému colnému vyhláseniu</w:t>
            </w:r>
            <w:r>
              <w:rPr>
                <w:webHidden/>
              </w:rPr>
              <w:tab/>
            </w:r>
            <w:r>
              <w:rPr>
                <w:webHidden/>
              </w:rPr>
              <w:fldChar w:fldCharType="begin"/>
            </w:r>
            <w:r>
              <w:rPr>
                <w:webHidden/>
              </w:rPr>
              <w:instrText xml:space="preserve"> PAGEREF _Toc101774425 \h </w:instrText>
            </w:r>
            <w:r>
              <w:rPr>
                <w:webHidden/>
              </w:rPr>
            </w:r>
            <w:r>
              <w:rPr>
                <w:webHidden/>
              </w:rPr>
              <w:fldChar w:fldCharType="separate"/>
            </w:r>
            <w:r>
              <w:rPr>
                <w:webHidden/>
              </w:rPr>
              <w:t>262</w:t>
            </w:r>
            <w:r>
              <w:rPr>
                <w:webHidden/>
              </w:rPr>
              <w:fldChar w:fldCharType="end"/>
            </w:r>
          </w:hyperlink>
        </w:p>
        <w:p w14:paraId="121F39DA" w14:textId="60225A15" w:rsidR="00696020" w:rsidRDefault="00696020">
          <w:pPr>
            <w:pStyle w:val="Obsah3"/>
            <w:tabs>
              <w:tab w:val="left" w:pos="1418"/>
            </w:tabs>
            <w:rPr>
              <w:rFonts w:asciiTheme="minorHAnsi" w:eastAsiaTheme="minorEastAsia" w:hAnsiTheme="minorHAnsi" w:cstheme="minorBidi"/>
              <w:sz w:val="22"/>
              <w:szCs w:val="22"/>
            </w:rPr>
          </w:pPr>
          <w:hyperlink w:anchor="_Toc101774426" w:history="1">
            <w:r w:rsidRPr="0039785F">
              <w:rPr>
                <w:rStyle w:val="Hypertextovprepojenie"/>
              </w:rPr>
              <w:t>3.20.1.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_Toc101774426 \h </w:instrText>
            </w:r>
            <w:r>
              <w:rPr>
                <w:webHidden/>
              </w:rPr>
            </w:r>
            <w:r>
              <w:rPr>
                <w:webHidden/>
              </w:rPr>
              <w:fldChar w:fldCharType="separate"/>
            </w:r>
            <w:r>
              <w:rPr>
                <w:webHidden/>
              </w:rPr>
              <w:t>262</w:t>
            </w:r>
            <w:r>
              <w:rPr>
                <w:webHidden/>
              </w:rPr>
              <w:fldChar w:fldCharType="end"/>
            </w:r>
          </w:hyperlink>
        </w:p>
        <w:p w14:paraId="52FB14B8" w14:textId="16F83D57" w:rsidR="00696020" w:rsidRDefault="00696020">
          <w:pPr>
            <w:pStyle w:val="Obsah3"/>
            <w:tabs>
              <w:tab w:val="left" w:pos="1418"/>
            </w:tabs>
            <w:rPr>
              <w:rFonts w:asciiTheme="minorHAnsi" w:eastAsiaTheme="minorEastAsia" w:hAnsiTheme="minorHAnsi" w:cstheme="minorBidi"/>
              <w:sz w:val="22"/>
              <w:szCs w:val="22"/>
            </w:rPr>
          </w:pPr>
          <w:hyperlink w:anchor="_Toc101774427" w:history="1">
            <w:r w:rsidRPr="0039785F">
              <w:rPr>
                <w:rStyle w:val="Hypertextovprepojenie"/>
              </w:rPr>
              <w:t>3.20.2.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_Toc101774427 \h </w:instrText>
            </w:r>
            <w:r>
              <w:rPr>
                <w:webHidden/>
              </w:rPr>
            </w:r>
            <w:r>
              <w:rPr>
                <w:webHidden/>
              </w:rPr>
              <w:fldChar w:fldCharType="separate"/>
            </w:r>
            <w:r>
              <w:rPr>
                <w:webHidden/>
              </w:rPr>
              <w:t>272</w:t>
            </w:r>
            <w:r>
              <w:rPr>
                <w:webHidden/>
              </w:rPr>
              <w:fldChar w:fldCharType="end"/>
            </w:r>
          </w:hyperlink>
        </w:p>
        <w:p w14:paraId="0556BD59" w14:textId="6FCE3BDB" w:rsidR="00696020" w:rsidRDefault="00696020">
          <w:pPr>
            <w:pStyle w:val="Obsah2"/>
            <w:tabs>
              <w:tab w:val="left" w:pos="1134"/>
            </w:tabs>
            <w:rPr>
              <w:rFonts w:asciiTheme="minorHAnsi" w:eastAsiaTheme="minorEastAsia" w:hAnsiTheme="minorHAnsi" w:cstheme="minorBidi"/>
              <w:b w:val="0"/>
              <w:sz w:val="22"/>
              <w:szCs w:val="22"/>
            </w:rPr>
          </w:pPr>
          <w:hyperlink w:anchor="_Toc101774428" w:history="1">
            <w:r w:rsidRPr="0039785F">
              <w:rPr>
                <w:rStyle w:val="Hypertextovprepojenie"/>
              </w:rPr>
              <w:t>3.21.</w:t>
            </w:r>
            <w:r>
              <w:rPr>
                <w:rFonts w:asciiTheme="minorHAnsi" w:eastAsiaTheme="minorEastAsia" w:hAnsiTheme="minorHAnsi" w:cstheme="minorBidi"/>
                <w:b w:val="0"/>
                <w:sz w:val="22"/>
                <w:szCs w:val="22"/>
              </w:rPr>
              <w:tab/>
            </w:r>
            <w:r w:rsidRPr="0039785F">
              <w:rPr>
                <w:rStyle w:val="Hypertextovprepojenie"/>
              </w:rPr>
              <w:t>Podanie dokumentov do IS CEP v režime eIDAS</w:t>
            </w:r>
            <w:r>
              <w:rPr>
                <w:webHidden/>
              </w:rPr>
              <w:tab/>
            </w:r>
            <w:r>
              <w:rPr>
                <w:webHidden/>
              </w:rPr>
              <w:fldChar w:fldCharType="begin"/>
            </w:r>
            <w:r>
              <w:rPr>
                <w:webHidden/>
              </w:rPr>
              <w:instrText xml:space="preserve"> PAGEREF _Toc101774428 \h </w:instrText>
            </w:r>
            <w:r>
              <w:rPr>
                <w:webHidden/>
              </w:rPr>
            </w:r>
            <w:r>
              <w:rPr>
                <w:webHidden/>
              </w:rPr>
              <w:fldChar w:fldCharType="separate"/>
            </w:r>
            <w:r>
              <w:rPr>
                <w:webHidden/>
              </w:rPr>
              <w:t>286</w:t>
            </w:r>
            <w:r>
              <w:rPr>
                <w:webHidden/>
              </w:rPr>
              <w:fldChar w:fldCharType="end"/>
            </w:r>
          </w:hyperlink>
        </w:p>
        <w:p w14:paraId="6BAAC563" w14:textId="2B1296EE" w:rsidR="00696020" w:rsidRDefault="00696020">
          <w:pPr>
            <w:pStyle w:val="Obsah3"/>
            <w:tabs>
              <w:tab w:val="left" w:pos="1418"/>
            </w:tabs>
            <w:rPr>
              <w:rFonts w:asciiTheme="minorHAnsi" w:eastAsiaTheme="minorEastAsia" w:hAnsiTheme="minorHAnsi" w:cstheme="minorBidi"/>
              <w:sz w:val="22"/>
              <w:szCs w:val="22"/>
            </w:rPr>
          </w:pPr>
          <w:hyperlink w:anchor="_Toc101774429" w:history="1">
            <w:r w:rsidRPr="0039785F">
              <w:rPr>
                <w:rStyle w:val="Hypertextovprepojenie"/>
              </w:rPr>
              <w:t>3.21.1.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_Toc101774429 \h </w:instrText>
            </w:r>
            <w:r>
              <w:rPr>
                <w:webHidden/>
              </w:rPr>
            </w:r>
            <w:r>
              <w:rPr>
                <w:webHidden/>
              </w:rPr>
              <w:fldChar w:fldCharType="separate"/>
            </w:r>
            <w:r>
              <w:rPr>
                <w:webHidden/>
              </w:rPr>
              <w:t>286</w:t>
            </w:r>
            <w:r>
              <w:rPr>
                <w:webHidden/>
              </w:rPr>
              <w:fldChar w:fldCharType="end"/>
            </w:r>
          </w:hyperlink>
        </w:p>
        <w:p w14:paraId="116360CD" w14:textId="0DA4BB4A" w:rsidR="00696020" w:rsidRDefault="00696020">
          <w:pPr>
            <w:pStyle w:val="Obsah3"/>
            <w:tabs>
              <w:tab w:val="left" w:pos="1418"/>
            </w:tabs>
            <w:rPr>
              <w:rFonts w:asciiTheme="minorHAnsi" w:eastAsiaTheme="minorEastAsia" w:hAnsiTheme="minorHAnsi" w:cstheme="minorBidi"/>
              <w:sz w:val="22"/>
              <w:szCs w:val="22"/>
            </w:rPr>
          </w:pPr>
          <w:hyperlink w:anchor="_Toc101774430" w:history="1">
            <w:r w:rsidRPr="0039785F">
              <w:rPr>
                <w:rStyle w:val="Hypertextovprepojenie"/>
              </w:rPr>
              <w:t>3.21.2.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_Toc101774430 \h </w:instrText>
            </w:r>
            <w:r>
              <w:rPr>
                <w:webHidden/>
              </w:rPr>
            </w:r>
            <w:r>
              <w:rPr>
                <w:webHidden/>
              </w:rPr>
              <w:fldChar w:fldCharType="separate"/>
            </w:r>
            <w:r>
              <w:rPr>
                <w:webHidden/>
              </w:rPr>
              <w:t>294</w:t>
            </w:r>
            <w:r>
              <w:rPr>
                <w:webHidden/>
              </w:rPr>
              <w:fldChar w:fldCharType="end"/>
            </w:r>
          </w:hyperlink>
        </w:p>
        <w:p w14:paraId="2C855970" w14:textId="05DEE023" w:rsidR="00696020" w:rsidRDefault="00696020">
          <w:pPr>
            <w:pStyle w:val="Obsah2"/>
            <w:tabs>
              <w:tab w:val="left" w:pos="1134"/>
            </w:tabs>
            <w:rPr>
              <w:rFonts w:asciiTheme="minorHAnsi" w:eastAsiaTheme="minorEastAsia" w:hAnsiTheme="minorHAnsi" w:cstheme="minorBidi"/>
              <w:b w:val="0"/>
              <w:sz w:val="22"/>
              <w:szCs w:val="22"/>
            </w:rPr>
          </w:pPr>
          <w:hyperlink w:anchor="_Toc101774431" w:history="1">
            <w:r w:rsidRPr="0039785F">
              <w:rPr>
                <w:rStyle w:val="Hypertextovprepojenie"/>
              </w:rPr>
              <w:t>3.22.</w:t>
            </w:r>
            <w:r>
              <w:rPr>
                <w:rFonts w:asciiTheme="minorHAnsi" w:eastAsiaTheme="minorEastAsia" w:hAnsiTheme="minorHAnsi" w:cstheme="minorBidi"/>
                <w:b w:val="0"/>
                <w:sz w:val="22"/>
                <w:szCs w:val="22"/>
              </w:rPr>
              <w:tab/>
            </w:r>
            <w:r w:rsidRPr="0039785F">
              <w:rPr>
                <w:rStyle w:val="Hypertextovprepojenie"/>
              </w:rPr>
              <w:t>Poskytnutie číselníkov pre integráciu deklarantov v režime eIDAS</w:t>
            </w:r>
            <w:r>
              <w:rPr>
                <w:webHidden/>
              </w:rPr>
              <w:tab/>
            </w:r>
            <w:r>
              <w:rPr>
                <w:webHidden/>
              </w:rPr>
              <w:fldChar w:fldCharType="begin"/>
            </w:r>
            <w:r>
              <w:rPr>
                <w:webHidden/>
              </w:rPr>
              <w:instrText xml:space="preserve"> PAGEREF _Toc101774431 \h </w:instrText>
            </w:r>
            <w:r>
              <w:rPr>
                <w:webHidden/>
              </w:rPr>
            </w:r>
            <w:r>
              <w:rPr>
                <w:webHidden/>
              </w:rPr>
              <w:fldChar w:fldCharType="separate"/>
            </w:r>
            <w:r>
              <w:rPr>
                <w:webHidden/>
              </w:rPr>
              <w:t>297</w:t>
            </w:r>
            <w:r>
              <w:rPr>
                <w:webHidden/>
              </w:rPr>
              <w:fldChar w:fldCharType="end"/>
            </w:r>
          </w:hyperlink>
        </w:p>
        <w:p w14:paraId="12C4E3AC" w14:textId="2A11EBD8" w:rsidR="00696020" w:rsidRDefault="00696020">
          <w:pPr>
            <w:pStyle w:val="Obsah3"/>
            <w:tabs>
              <w:tab w:val="left" w:pos="1418"/>
            </w:tabs>
            <w:rPr>
              <w:rFonts w:asciiTheme="minorHAnsi" w:eastAsiaTheme="minorEastAsia" w:hAnsiTheme="minorHAnsi" w:cstheme="minorBidi"/>
              <w:sz w:val="22"/>
              <w:szCs w:val="22"/>
            </w:rPr>
          </w:pPr>
          <w:hyperlink w:anchor="_Toc101774432" w:history="1">
            <w:r w:rsidRPr="0039785F">
              <w:rPr>
                <w:rStyle w:val="Hypertextovprepojenie"/>
              </w:rPr>
              <w:t>3.22.1.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_Toc101774432 \h </w:instrText>
            </w:r>
            <w:r>
              <w:rPr>
                <w:webHidden/>
              </w:rPr>
            </w:r>
            <w:r>
              <w:rPr>
                <w:webHidden/>
              </w:rPr>
              <w:fldChar w:fldCharType="separate"/>
            </w:r>
            <w:r>
              <w:rPr>
                <w:webHidden/>
              </w:rPr>
              <w:t>297</w:t>
            </w:r>
            <w:r>
              <w:rPr>
                <w:webHidden/>
              </w:rPr>
              <w:fldChar w:fldCharType="end"/>
            </w:r>
          </w:hyperlink>
        </w:p>
        <w:p w14:paraId="265F09FD" w14:textId="20E786C5" w:rsidR="00696020" w:rsidRDefault="00696020">
          <w:pPr>
            <w:pStyle w:val="Obsah3"/>
            <w:tabs>
              <w:tab w:val="left" w:pos="1418"/>
            </w:tabs>
            <w:rPr>
              <w:rFonts w:asciiTheme="minorHAnsi" w:eastAsiaTheme="minorEastAsia" w:hAnsiTheme="minorHAnsi" w:cstheme="minorBidi"/>
              <w:sz w:val="22"/>
              <w:szCs w:val="22"/>
            </w:rPr>
          </w:pPr>
          <w:hyperlink w:anchor="_Toc101774433" w:history="1">
            <w:r w:rsidRPr="0039785F">
              <w:rPr>
                <w:rStyle w:val="Hypertextovprepojenie"/>
              </w:rPr>
              <w:t>3.22.2.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_Toc101774433 \h </w:instrText>
            </w:r>
            <w:r>
              <w:rPr>
                <w:webHidden/>
              </w:rPr>
            </w:r>
            <w:r>
              <w:rPr>
                <w:webHidden/>
              </w:rPr>
              <w:fldChar w:fldCharType="separate"/>
            </w:r>
            <w:r>
              <w:rPr>
                <w:webHidden/>
              </w:rPr>
              <w:t>301</w:t>
            </w:r>
            <w:r>
              <w:rPr>
                <w:webHidden/>
              </w:rPr>
              <w:fldChar w:fldCharType="end"/>
            </w:r>
          </w:hyperlink>
        </w:p>
        <w:p w14:paraId="270EF3D9" w14:textId="15ACD24F" w:rsidR="00696020" w:rsidRDefault="00696020">
          <w:pPr>
            <w:pStyle w:val="Obsah2"/>
            <w:tabs>
              <w:tab w:val="left" w:pos="1134"/>
            </w:tabs>
            <w:rPr>
              <w:rFonts w:asciiTheme="minorHAnsi" w:eastAsiaTheme="minorEastAsia" w:hAnsiTheme="minorHAnsi" w:cstheme="minorBidi"/>
              <w:b w:val="0"/>
              <w:sz w:val="22"/>
              <w:szCs w:val="22"/>
            </w:rPr>
          </w:pPr>
          <w:hyperlink w:anchor="_Toc101774434" w:history="1">
            <w:r w:rsidRPr="0039785F">
              <w:rPr>
                <w:rStyle w:val="Hypertextovprepojenie"/>
              </w:rPr>
              <w:t>3.23.</w:t>
            </w:r>
            <w:r>
              <w:rPr>
                <w:rFonts w:asciiTheme="minorHAnsi" w:eastAsiaTheme="minorEastAsia" w:hAnsiTheme="minorHAnsi" w:cstheme="minorBidi"/>
                <w:b w:val="0"/>
                <w:sz w:val="22"/>
                <w:szCs w:val="22"/>
              </w:rPr>
              <w:tab/>
            </w:r>
            <w:r w:rsidRPr="0039785F">
              <w:rPr>
                <w:rStyle w:val="Hypertextovprepojenie"/>
              </w:rPr>
              <w:t>Poskytnutie histórie komunikácie v režime eIDAS</w:t>
            </w:r>
            <w:r>
              <w:rPr>
                <w:webHidden/>
              </w:rPr>
              <w:tab/>
            </w:r>
            <w:r>
              <w:rPr>
                <w:webHidden/>
              </w:rPr>
              <w:fldChar w:fldCharType="begin"/>
            </w:r>
            <w:r>
              <w:rPr>
                <w:webHidden/>
              </w:rPr>
              <w:instrText xml:space="preserve"> PAGEREF _Toc101774434 \h </w:instrText>
            </w:r>
            <w:r>
              <w:rPr>
                <w:webHidden/>
              </w:rPr>
            </w:r>
            <w:r>
              <w:rPr>
                <w:webHidden/>
              </w:rPr>
              <w:fldChar w:fldCharType="separate"/>
            </w:r>
            <w:r>
              <w:rPr>
                <w:webHidden/>
              </w:rPr>
              <w:t>303</w:t>
            </w:r>
            <w:r>
              <w:rPr>
                <w:webHidden/>
              </w:rPr>
              <w:fldChar w:fldCharType="end"/>
            </w:r>
          </w:hyperlink>
        </w:p>
        <w:p w14:paraId="03AD8382" w14:textId="518B7291" w:rsidR="00696020" w:rsidRDefault="00696020">
          <w:pPr>
            <w:pStyle w:val="Obsah3"/>
            <w:tabs>
              <w:tab w:val="left" w:pos="1418"/>
            </w:tabs>
            <w:rPr>
              <w:rFonts w:asciiTheme="minorHAnsi" w:eastAsiaTheme="minorEastAsia" w:hAnsiTheme="minorHAnsi" w:cstheme="minorBidi"/>
              <w:sz w:val="22"/>
              <w:szCs w:val="22"/>
            </w:rPr>
          </w:pPr>
          <w:hyperlink w:anchor="_Toc101774435" w:history="1">
            <w:r w:rsidRPr="0039785F">
              <w:rPr>
                <w:rStyle w:val="Hypertextovprepojenie"/>
              </w:rPr>
              <w:t>3.23.1.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_Toc101774435 \h </w:instrText>
            </w:r>
            <w:r>
              <w:rPr>
                <w:webHidden/>
              </w:rPr>
            </w:r>
            <w:r>
              <w:rPr>
                <w:webHidden/>
              </w:rPr>
              <w:fldChar w:fldCharType="separate"/>
            </w:r>
            <w:r>
              <w:rPr>
                <w:webHidden/>
              </w:rPr>
              <w:t>303</w:t>
            </w:r>
            <w:r>
              <w:rPr>
                <w:webHidden/>
              </w:rPr>
              <w:fldChar w:fldCharType="end"/>
            </w:r>
          </w:hyperlink>
        </w:p>
        <w:p w14:paraId="329AC421" w14:textId="03FB6E32" w:rsidR="00696020" w:rsidRDefault="00696020">
          <w:pPr>
            <w:pStyle w:val="Obsah3"/>
            <w:tabs>
              <w:tab w:val="left" w:pos="1418"/>
            </w:tabs>
            <w:rPr>
              <w:rFonts w:asciiTheme="minorHAnsi" w:eastAsiaTheme="minorEastAsia" w:hAnsiTheme="minorHAnsi" w:cstheme="minorBidi"/>
              <w:sz w:val="22"/>
              <w:szCs w:val="22"/>
            </w:rPr>
          </w:pPr>
          <w:hyperlink w:anchor="_Toc101774436" w:history="1">
            <w:r w:rsidRPr="0039785F">
              <w:rPr>
                <w:rStyle w:val="Hypertextovprepojenie"/>
              </w:rPr>
              <w:t>3.23.2.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_Toc101774436 \h </w:instrText>
            </w:r>
            <w:r>
              <w:rPr>
                <w:webHidden/>
              </w:rPr>
            </w:r>
            <w:r>
              <w:rPr>
                <w:webHidden/>
              </w:rPr>
              <w:fldChar w:fldCharType="separate"/>
            </w:r>
            <w:r>
              <w:rPr>
                <w:webHidden/>
              </w:rPr>
              <w:t>310</w:t>
            </w:r>
            <w:r>
              <w:rPr>
                <w:webHidden/>
              </w:rPr>
              <w:fldChar w:fldCharType="end"/>
            </w:r>
          </w:hyperlink>
        </w:p>
        <w:p w14:paraId="7662FEC6" w14:textId="175FD0B7" w:rsidR="00696020" w:rsidRDefault="00696020">
          <w:pPr>
            <w:pStyle w:val="Obsah2"/>
            <w:tabs>
              <w:tab w:val="left" w:pos="1134"/>
            </w:tabs>
            <w:rPr>
              <w:rFonts w:asciiTheme="minorHAnsi" w:eastAsiaTheme="minorEastAsia" w:hAnsiTheme="minorHAnsi" w:cstheme="minorBidi"/>
              <w:b w:val="0"/>
              <w:sz w:val="22"/>
              <w:szCs w:val="22"/>
            </w:rPr>
          </w:pPr>
          <w:hyperlink w:anchor="_Toc101774437" w:history="1">
            <w:r w:rsidRPr="0039785F">
              <w:rPr>
                <w:rStyle w:val="Hypertextovprepojenie"/>
              </w:rPr>
              <w:t>3.24.</w:t>
            </w:r>
            <w:r>
              <w:rPr>
                <w:rFonts w:asciiTheme="minorHAnsi" w:eastAsiaTheme="minorEastAsia" w:hAnsiTheme="minorHAnsi" w:cstheme="minorBidi"/>
                <w:b w:val="0"/>
                <w:sz w:val="22"/>
                <w:szCs w:val="22"/>
              </w:rPr>
              <w:tab/>
            </w:r>
            <w:r w:rsidRPr="0039785F">
              <w:rPr>
                <w:rStyle w:val="Hypertextovprepojenie"/>
              </w:rPr>
              <w:t>Podanie príloh k colnému vyhláseniu v režime eIDAS</w:t>
            </w:r>
            <w:r>
              <w:rPr>
                <w:webHidden/>
              </w:rPr>
              <w:tab/>
            </w:r>
            <w:r>
              <w:rPr>
                <w:webHidden/>
              </w:rPr>
              <w:fldChar w:fldCharType="begin"/>
            </w:r>
            <w:r>
              <w:rPr>
                <w:webHidden/>
              </w:rPr>
              <w:instrText xml:space="preserve"> PAGEREF _Toc101774437 \h </w:instrText>
            </w:r>
            <w:r>
              <w:rPr>
                <w:webHidden/>
              </w:rPr>
            </w:r>
            <w:r>
              <w:rPr>
                <w:webHidden/>
              </w:rPr>
              <w:fldChar w:fldCharType="separate"/>
            </w:r>
            <w:r>
              <w:rPr>
                <w:webHidden/>
              </w:rPr>
              <w:t>326</w:t>
            </w:r>
            <w:r>
              <w:rPr>
                <w:webHidden/>
              </w:rPr>
              <w:fldChar w:fldCharType="end"/>
            </w:r>
          </w:hyperlink>
        </w:p>
        <w:p w14:paraId="4ED4FB7F" w14:textId="635CE72E" w:rsidR="00696020" w:rsidRDefault="00696020">
          <w:pPr>
            <w:pStyle w:val="Obsah3"/>
            <w:tabs>
              <w:tab w:val="left" w:pos="1418"/>
            </w:tabs>
            <w:rPr>
              <w:rFonts w:asciiTheme="minorHAnsi" w:eastAsiaTheme="minorEastAsia" w:hAnsiTheme="minorHAnsi" w:cstheme="minorBidi"/>
              <w:sz w:val="22"/>
              <w:szCs w:val="22"/>
            </w:rPr>
          </w:pPr>
          <w:hyperlink w:anchor="_Toc101774438" w:history="1">
            <w:r w:rsidRPr="0039785F">
              <w:rPr>
                <w:rStyle w:val="Hypertextovprepojenie"/>
              </w:rPr>
              <w:t>3.24.1.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_Toc101774438 \h </w:instrText>
            </w:r>
            <w:r>
              <w:rPr>
                <w:webHidden/>
              </w:rPr>
            </w:r>
            <w:r>
              <w:rPr>
                <w:webHidden/>
              </w:rPr>
              <w:fldChar w:fldCharType="separate"/>
            </w:r>
            <w:r>
              <w:rPr>
                <w:webHidden/>
              </w:rPr>
              <w:t>326</w:t>
            </w:r>
            <w:r>
              <w:rPr>
                <w:webHidden/>
              </w:rPr>
              <w:fldChar w:fldCharType="end"/>
            </w:r>
          </w:hyperlink>
        </w:p>
        <w:p w14:paraId="5BC123DB" w14:textId="6FACDC28" w:rsidR="00696020" w:rsidRDefault="00696020">
          <w:pPr>
            <w:pStyle w:val="Obsah3"/>
            <w:tabs>
              <w:tab w:val="left" w:pos="1418"/>
            </w:tabs>
            <w:rPr>
              <w:rFonts w:asciiTheme="minorHAnsi" w:eastAsiaTheme="minorEastAsia" w:hAnsiTheme="minorHAnsi" w:cstheme="minorBidi"/>
              <w:sz w:val="22"/>
              <w:szCs w:val="22"/>
            </w:rPr>
          </w:pPr>
          <w:hyperlink w:anchor="_Toc101774439" w:history="1">
            <w:r w:rsidRPr="0039785F">
              <w:rPr>
                <w:rStyle w:val="Hypertextovprepojenie"/>
              </w:rPr>
              <w:t>3.24.2.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_Toc101774439 \h </w:instrText>
            </w:r>
            <w:r>
              <w:rPr>
                <w:webHidden/>
              </w:rPr>
            </w:r>
            <w:r>
              <w:rPr>
                <w:webHidden/>
              </w:rPr>
              <w:fldChar w:fldCharType="separate"/>
            </w:r>
            <w:r>
              <w:rPr>
                <w:webHidden/>
              </w:rPr>
              <w:t>334</w:t>
            </w:r>
            <w:r>
              <w:rPr>
                <w:webHidden/>
              </w:rPr>
              <w:fldChar w:fldCharType="end"/>
            </w:r>
          </w:hyperlink>
        </w:p>
        <w:p w14:paraId="1B8977E8" w14:textId="6305B299" w:rsidR="00696020" w:rsidRDefault="00696020">
          <w:pPr>
            <w:pStyle w:val="Obsah2"/>
            <w:tabs>
              <w:tab w:val="left" w:pos="1134"/>
            </w:tabs>
            <w:rPr>
              <w:rFonts w:asciiTheme="minorHAnsi" w:eastAsiaTheme="minorEastAsia" w:hAnsiTheme="minorHAnsi" w:cstheme="minorBidi"/>
              <w:b w:val="0"/>
              <w:sz w:val="22"/>
              <w:szCs w:val="22"/>
            </w:rPr>
          </w:pPr>
          <w:hyperlink w:anchor="_Toc101774440" w:history="1">
            <w:r w:rsidRPr="0039785F">
              <w:rPr>
                <w:rStyle w:val="Hypertextovprepojenie"/>
              </w:rPr>
              <w:t>3.25.</w:t>
            </w:r>
            <w:r>
              <w:rPr>
                <w:rFonts w:asciiTheme="minorHAnsi" w:eastAsiaTheme="minorEastAsia" w:hAnsiTheme="minorHAnsi" w:cstheme="minorBidi"/>
                <w:b w:val="0"/>
                <w:sz w:val="22"/>
                <w:szCs w:val="22"/>
              </w:rPr>
              <w:tab/>
            </w:r>
            <w:r w:rsidRPr="0039785F">
              <w:rPr>
                <w:rStyle w:val="Hypertextovprepojenie"/>
              </w:rPr>
              <w:t>Poskytnutie histórie komunikácie príloh k colnému vyhláseniu v režime eIDAS</w:t>
            </w:r>
            <w:r>
              <w:rPr>
                <w:webHidden/>
              </w:rPr>
              <w:tab/>
            </w:r>
            <w:r>
              <w:rPr>
                <w:webHidden/>
              </w:rPr>
              <w:fldChar w:fldCharType="begin"/>
            </w:r>
            <w:r>
              <w:rPr>
                <w:webHidden/>
              </w:rPr>
              <w:instrText xml:space="preserve"> PAGEREF _Toc101774440 \h </w:instrText>
            </w:r>
            <w:r>
              <w:rPr>
                <w:webHidden/>
              </w:rPr>
            </w:r>
            <w:r>
              <w:rPr>
                <w:webHidden/>
              </w:rPr>
              <w:fldChar w:fldCharType="separate"/>
            </w:r>
            <w:r>
              <w:rPr>
                <w:webHidden/>
              </w:rPr>
              <w:t>337</w:t>
            </w:r>
            <w:r>
              <w:rPr>
                <w:webHidden/>
              </w:rPr>
              <w:fldChar w:fldCharType="end"/>
            </w:r>
          </w:hyperlink>
        </w:p>
        <w:p w14:paraId="03C9AF9D" w14:textId="6CFCCF13" w:rsidR="00696020" w:rsidRDefault="00696020">
          <w:pPr>
            <w:pStyle w:val="Obsah3"/>
            <w:tabs>
              <w:tab w:val="left" w:pos="1418"/>
            </w:tabs>
            <w:rPr>
              <w:rFonts w:asciiTheme="minorHAnsi" w:eastAsiaTheme="minorEastAsia" w:hAnsiTheme="minorHAnsi" w:cstheme="minorBidi"/>
              <w:sz w:val="22"/>
              <w:szCs w:val="22"/>
            </w:rPr>
          </w:pPr>
          <w:hyperlink w:anchor="_Toc101774441" w:history="1">
            <w:r w:rsidRPr="0039785F">
              <w:rPr>
                <w:rStyle w:val="Hypertextovprepojenie"/>
              </w:rPr>
              <w:t>3.25.1.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_Toc101774441 \h </w:instrText>
            </w:r>
            <w:r>
              <w:rPr>
                <w:webHidden/>
              </w:rPr>
            </w:r>
            <w:r>
              <w:rPr>
                <w:webHidden/>
              </w:rPr>
              <w:fldChar w:fldCharType="separate"/>
            </w:r>
            <w:r>
              <w:rPr>
                <w:webHidden/>
              </w:rPr>
              <w:t>338</w:t>
            </w:r>
            <w:r>
              <w:rPr>
                <w:webHidden/>
              </w:rPr>
              <w:fldChar w:fldCharType="end"/>
            </w:r>
          </w:hyperlink>
        </w:p>
        <w:p w14:paraId="6B62D394" w14:textId="51A00746" w:rsidR="00696020" w:rsidRDefault="00696020">
          <w:pPr>
            <w:pStyle w:val="Obsah3"/>
            <w:tabs>
              <w:tab w:val="left" w:pos="1418"/>
            </w:tabs>
            <w:rPr>
              <w:rFonts w:asciiTheme="minorHAnsi" w:eastAsiaTheme="minorEastAsia" w:hAnsiTheme="minorHAnsi" w:cstheme="minorBidi"/>
              <w:sz w:val="22"/>
              <w:szCs w:val="22"/>
            </w:rPr>
          </w:pPr>
          <w:hyperlink w:anchor="_Toc101774442" w:history="1">
            <w:r w:rsidRPr="0039785F">
              <w:rPr>
                <w:rStyle w:val="Hypertextovprepojenie"/>
              </w:rPr>
              <w:t>3.25.2.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_Toc101774442 \h </w:instrText>
            </w:r>
            <w:r>
              <w:rPr>
                <w:webHidden/>
              </w:rPr>
            </w:r>
            <w:r>
              <w:rPr>
                <w:webHidden/>
              </w:rPr>
              <w:fldChar w:fldCharType="separate"/>
            </w:r>
            <w:r>
              <w:rPr>
                <w:webHidden/>
              </w:rPr>
              <w:t>345</w:t>
            </w:r>
            <w:r>
              <w:rPr>
                <w:webHidden/>
              </w:rPr>
              <w:fldChar w:fldCharType="end"/>
            </w:r>
          </w:hyperlink>
        </w:p>
        <w:p w14:paraId="495BC1C9" w14:textId="23D2DB61" w:rsidR="00696020" w:rsidRDefault="00696020">
          <w:pPr>
            <w:pStyle w:val="Obsah2"/>
            <w:tabs>
              <w:tab w:val="left" w:pos="1134"/>
            </w:tabs>
            <w:rPr>
              <w:rFonts w:asciiTheme="minorHAnsi" w:eastAsiaTheme="minorEastAsia" w:hAnsiTheme="minorHAnsi" w:cstheme="minorBidi"/>
              <w:b w:val="0"/>
              <w:sz w:val="22"/>
              <w:szCs w:val="22"/>
            </w:rPr>
          </w:pPr>
          <w:hyperlink w:anchor="_Toc101774443" w:history="1">
            <w:r w:rsidRPr="0039785F">
              <w:rPr>
                <w:rStyle w:val="Hypertextovprepojenie"/>
              </w:rPr>
              <w:t>3.26.</w:t>
            </w:r>
            <w:r>
              <w:rPr>
                <w:rFonts w:asciiTheme="minorHAnsi" w:eastAsiaTheme="minorEastAsia" w:hAnsiTheme="minorHAnsi" w:cstheme="minorBidi"/>
                <w:b w:val="0"/>
                <w:sz w:val="22"/>
                <w:szCs w:val="22"/>
              </w:rPr>
              <w:tab/>
            </w:r>
            <w:r w:rsidRPr="0039785F">
              <w:rPr>
                <w:rStyle w:val="Hypertextovprepojenie"/>
              </w:rPr>
              <w:t>Podanie dokumentov do eCommerce/ICS2 Portál</w:t>
            </w:r>
            <w:r>
              <w:rPr>
                <w:webHidden/>
              </w:rPr>
              <w:tab/>
            </w:r>
            <w:r>
              <w:rPr>
                <w:webHidden/>
              </w:rPr>
              <w:fldChar w:fldCharType="begin"/>
            </w:r>
            <w:r>
              <w:rPr>
                <w:webHidden/>
              </w:rPr>
              <w:instrText xml:space="preserve"> PAGEREF _Toc101774443 \h </w:instrText>
            </w:r>
            <w:r>
              <w:rPr>
                <w:webHidden/>
              </w:rPr>
            </w:r>
            <w:r>
              <w:rPr>
                <w:webHidden/>
              </w:rPr>
              <w:fldChar w:fldCharType="separate"/>
            </w:r>
            <w:r>
              <w:rPr>
                <w:webHidden/>
              </w:rPr>
              <w:t>354</w:t>
            </w:r>
            <w:r>
              <w:rPr>
                <w:webHidden/>
              </w:rPr>
              <w:fldChar w:fldCharType="end"/>
            </w:r>
          </w:hyperlink>
        </w:p>
        <w:p w14:paraId="602620F2" w14:textId="11870842" w:rsidR="00696020" w:rsidRDefault="00696020">
          <w:pPr>
            <w:pStyle w:val="Obsah3"/>
            <w:tabs>
              <w:tab w:val="left" w:pos="1418"/>
            </w:tabs>
            <w:rPr>
              <w:rFonts w:asciiTheme="minorHAnsi" w:eastAsiaTheme="minorEastAsia" w:hAnsiTheme="minorHAnsi" w:cstheme="minorBidi"/>
              <w:sz w:val="22"/>
              <w:szCs w:val="22"/>
            </w:rPr>
          </w:pPr>
          <w:hyperlink w:anchor="_Toc101774444" w:history="1">
            <w:r w:rsidRPr="0039785F">
              <w:rPr>
                <w:rStyle w:val="Hypertextovprepojenie"/>
              </w:rPr>
              <w:t>3.26.1.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_Toc101774444 \h </w:instrText>
            </w:r>
            <w:r>
              <w:rPr>
                <w:webHidden/>
              </w:rPr>
            </w:r>
            <w:r>
              <w:rPr>
                <w:webHidden/>
              </w:rPr>
              <w:fldChar w:fldCharType="separate"/>
            </w:r>
            <w:r>
              <w:rPr>
                <w:webHidden/>
              </w:rPr>
              <w:t>354</w:t>
            </w:r>
            <w:r>
              <w:rPr>
                <w:webHidden/>
              </w:rPr>
              <w:fldChar w:fldCharType="end"/>
            </w:r>
          </w:hyperlink>
        </w:p>
        <w:p w14:paraId="31CAD774" w14:textId="1C53EB7E" w:rsidR="00696020" w:rsidRDefault="00696020">
          <w:pPr>
            <w:pStyle w:val="Obsah3"/>
            <w:tabs>
              <w:tab w:val="left" w:pos="1418"/>
            </w:tabs>
            <w:rPr>
              <w:rFonts w:asciiTheme="minorHAnsi" w:eastAsiaTheme="minorEastAsia" w:hAnsiTheme="minorHAnsi" w:cstheme="minorBidi"/>
              <w:sz w:val="22"/>
              <w:szCs w:val="22"/>
            </w:rPr>
          </w:pPr>
          <w:hyperlink w:anchor="_Toc101774445" w:history="1">
            <w:r w:rsidRPr="0039785F">
              <w:rPr>
                <w:rStyle w:val="Hypertextovprepojenie"/>
              </w:rPr>
              <w:t>3.26.2.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_Toc101774445 \h </w:instrText>
            </w:r>
            <w:r>
              <w:rPr>
                <w:webHidden/>
              </w:rPr>
            </w:r>
            <w:r>
              <w:rPr>
                <w:webHidden/>
              </w:rPr>
              <w:fldChar w:fldCharType="separate"/>
            </w:r>
            <w:r>
              <w:rPr>
                <w:webHidden/>
              </w:rPr>
              <w:t>363</w:t>
            </w:r>
            <w:r>
              <w:rPr>
                <w:webHidden/>
              </w:rPr>
              <w:fldChar w:fldCharType="end"/>
            </w:r>
          </w:hyperlink>
        </w:p>
        <w:p w14:paraId="4DB85A6D" w14:textId="30DD63BE" w:rsidR="00696020" w:rsidRDefault="00696020">
          <w:pPr>
            <w:pStyle w:val="Obsah2"/>
            <w:tabs>
              <w:tab w:val="left" w:pos="1134"/>
            </w:tabs>
            <w:rPr>
              <w:rFonts w:asciiTheme="minorHAnsi" w:eastAsiaTheme="minorEastAsia" w:hAnsiTheme="minorHAnsi" w:cstheme="minorBidi"/>
              <w:b w:val="0"/>
              <w:sz w:val="22"/>
              <w:szCs w:val="22"/>
            </w:rPr>
          </w:pPr>
          <w:hyperlink w:anchor="_Toc101774446" w:history="1">
            <w:r w:rsidRPr="0039785F">
              <w:rPr>
                <w:rStyle w:val="Hypertextovprepojenie"/>
              </w:rPr>
              <w:t>3.27.</w:t>
            </w:r>
            <w:r>
              <w:rPr>
                <w:rFonts w:asciiTheme="minorHAnsi" w:eastAsiaTheme="minorEastAsia" w:hAnsiTheme="minorHAnsi" w:cstheme="minorBidi"/>
                <w:b w:val="0"/>
                <w:sz w:val="22"/>
                <w:szCs w:val="22"/>
              </w:rPr>
              <w:tab/>
            </w:r>
            <w:r w:rsidRPr="0039785F">
              <w:rPr>
                <w:rStyle w:val="Hypertextovprepojenie"/>
              </w:rPr>
              <w:t>Poskytnutie číselníkov eCommerce/ICS2 Portálu</w:t>
            </w:r>
            <w:r>
              <w:rPr>
                <w:webHidden/>
              </w:rPr>
              <w:tab/>
            </w:r>
            <w:r>
              <w:rPr>
                <w:webHidden/>
              </w:rPr>
              <w:fldChar w:fldCharType="begin"/>
            </w:r>
            <w:r>
              <w:rPr>
                <w:webHidden/>
              </w:rPr>
              <w:instrText xml:space="preserve"> PAGEREF _Toc101774446 \h </w:instrText>
            </w:r>
            <w:r>
              <w:rPr>
                <w:webHidden/>
              </w:rPr>
            </w:r>
            <w:r>
              <w:rPr>
                <w:webHidden/>
              </w:rPr>
              <w:fldChar w:fldCharType="separate"/>
            </w:r>
            <w:r>
              <w:rPr>
                <w:webHidden/>
              </w:rPr>
              <w:t>366</w:t>
            </w:r>
            <w:r>
              <w:rPr>
                <w:webHidden/>
              </w:rPr>
              <w:fldChar w:fldCharType="end"/>
            </w:r>
          </w:hyperlink>
        </w:p>
        <w:p w14:paraId="3471E6E8" w14:textId="63DC464F" w:rsidR="00696020" w:rsidRDefault="00696020">
          <w:pPr>
            <w:pStyle w:val="Obsah3"/>
            <w:tabs>
              <w:tab w:val="left" w:pos="1418"/>
            </w:tabs>
            <w:rPr>
              <w:rFonts w:asciiTheme="minorHAnsi" w:eastAsiaTheme="minorEastAsia" w:hAnsiTheme="minorHAnsi" w:cstheme="minorBidi"/>
              <w:sz w:val="22"/>
              <w:szCs w:val="22"/>
            </w:rPr>
          </w:pPr>
          <w:hyperlink w:anchor="_Toc101774447" w:history="1">
            <w:r w:rsidRPr="0039785F">
              <w:rPr>
                <w:rStyle w:val="Hypertextovprepojenie"/>
              </w:rPr>
              <w:t>3.27.1.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_Toc101774447 \h </w:instrText>
            </w:r>
            <w:r>
              <w:rPr>
                <w:webHidden/>
              </w:rPr>
            </w:r>
            <w:r>
              <w:rPr>
                <w:webHidden/>
              </w:rPr>
              <w:fldChar w:fldCharType="separate"/>
            </w:r>
            <w:r>
              <w:rPr>
                <w:webHidden/>
              </w:rPr>
              <w:t>366</w:t>
            </w:r>
            <w:r>
              <w:rPr>
                <w:webHidden/>
              </w:rPr>
              <w:fldChar w:fldCharType="end"/>
            </w:r>
          </w:hyperlink>
        </w:p>
        <w:p w14:paraId="10B42DEC" w14:textId="252A264F" w:rsidR="00696020" w:rsidRDefault="00696020">
          <w:pPr>
            <w:pStyle w:val="Obsah3"/>
            <w:tabs>
              <w:tab w:val="left" w:pos="1418"/>
            </w:tabs>
            <w:rPr>
              <w:rFonts w:asciiTheme="minorHAnsi" w:eastAsiaTheme="minorEastAsia" w:hAnsiTheme="minorHAnsi" w:cstheme="minorBidi"/>
              <w:sz w:val="22"/>
              <w:szCs w:val="22"/>
            </w:rPr>
          </w:pPr>
          <w:hyperlink w:anchor="_Toc101774448" w:history="1">
            <w:r w:rsidRPr="0039785F">
              <w:rPr>
                <w:rStyle w:val="Hypertextovprepojenie"/>
              </w:rPr>
              <w:t>3.27.2.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_Toc101774448 \h </w:instrText>
            </w:r>
            <w:r>
              <w:rPr>
                <w:webHidden/>
              </w:rPr>
            </w:r>
            <w:r>
              <w:rPr>
                <w:webHidden/>
              </w:rPr>
              <w:fldChar w:fldCharType="separate"/>
            </w:r>
            <w:r>
              <w:rPr>
                <w:webHidden/>
              </w:rPr>
              <w:t>370</w:t>
            </w:r>
            <w:r>
              <w:rPr>
                <w:webHidden/>
              </w:rPr>
              <w:fldChar w:fldCharType="end"/>
            </w:r>
          </w:hyperlink>
        </w:p>
        <w:p w14:paraId="6B526FD4" w14:textId="3DE21EC8" w:rsidR="00696020" w:rsidRDefault="00696020">
          <w:pPr>
            <w:pStyle w:val="Obsah2"/>
            <w:tabs>
              <w:tab w:val="left" w:pos="1134"/>
            </w:tabs>
            <w:rPr>
              <w:rFonts w:asciiTheme="minorHAnsi" w:eastAsiaTheme="minorEastAsia" w:hAnsiTheme="minorHAnsi" w:cstheme="minorBidi"/>
              <w:b w:val="0"/>
              <w:sz w:val="22"/>
              <w:szCs w:val="22"/>
            </w:rPr>
          </w:pPr>
          <w:hyperlink w:anchor="_Toc101774449" w:history="1">
            <w:r w:rsidRPr="0039785F">
              <w:rPr>
                <w:rStyle w:val="Hypertextovprepojenie"/>
              </w:rPr>
              <w:t>3.28.</w:t>
            </w:r>
            <w:r>
              <w:rPr>
                <w:rFonts w:asciiTheme="minorHAnsi" w:eastAsiaTheme="minorEastAsia" w:hAnsiTheme="minorHAnsi" w:cstheme="minorBidi"/>
                <w:b w:val="0"/>
                <w:sz w:val="22"/>
                <w:szCs w:val="22"/>
              </w:rPr>
              <w:tab/>
            </w:r>
            <w:r w:rsidRPr="0039785F">
              <w:rPr>
                <w:rStyle w:val="Hypertextovprepojenie"/>
              </w:rPr>
              <w:t>Poskytnutie histórie komunikácie eCommerce/ICS2 Portálu</w:t>
            </w:r>
            <w:r>
              <w:rPr>
                <w:webHidden/>
              </w:rPr>
              <w:tab/>
            </w:r>
            <w:r>
              <w:rPr>
                <w:webHidden/>
              </w:rPr>
              <w:fldChar w:fldCharType="begin"/>
            </w:r>
            <w:r>
              <w:rPr>
                <w:webHidden/>
              </w:rPr>
              <w:instrText xml:space="preserve"> PAGEREF _Toc101774449 \h </w:instrText>
            </w:r>
            <w:r>
              <w:rPr>
                <w:webHidden/>
              </w:rPr>
            </w:r>
            <w:r>
              <w:rPr>
                <w:webHidden/>
              </w:rPr>
              <w:fldChar w:fldCharType="separate"/>
            </w:r>
            <w:r>
              <w:rPr>
                <w:webHidden/>
              </w:rPr>
              <w:t>372</w:t>
            </w:r>
            <w:r>
              <w:rPr>
                <w:webHidden/>
              </w:rPr>
              <w:fldChar w:fldCharType="end"/>
            </w:r>
          </w:hyperlink>
        </w:p>
        <w:p w14:paraId="54990197" w14:textId="613FA26B" w:rsidR="00696020" w:rsidRDefault="00696020">
          <w:pPr>
            <w:pStyle w:val="Obsah3"/>
            <w:tabs>
              <w:tab w:val="left" w:pos="1418"/>
            </w:tabs>
            <w:rPr>
              <w:rFonts w:asciiTheme="minorHAnsi" w:eastAsiaTheme="minorEastAsia" w:hAnsiTheme="minorHAnsi" w:cstheme="minorBidi"/>
              <w:sz w:val="22"/>
              <w:szCs w:val="22"/>
            </w:rPr>
          </w:pPr>
          <w:hyperlink w:anchor="_Toc101774450" w:history="1">
            <w:r w:rsidRPr="0039785F">
              <w:rPr>
                <w:rStyle w:val="Hypertextovprepojenie"/>
              </w:rPr>
              <w:t>3.28.1.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_Toc101774450 \h </w:instrText>
            </w:r>
            <w:r>
              <w:rPr>
                <w:webHidden/>
              </w:rPr>
            </w:r>
            <w:r>
              <w:rPr>
                <w:webHidden/>
              </w:rPr>
              <w:fldChar w:fldCharType="separate"/>
            </w:r>
            <w:r>
              <w:rPr>
                <w:webHidden/>
              </w:rPr>
              <w:t>372</w:t>
            </w:r>
            <w:r>
              <w:rPr>
                <w:webHidden/>
              </w:rPr>
              <w:fldChar w:fldCharType="end"/>
            </w:r>
          </w:hyperlink>
        </w:p>
        <w:p w14:paraId="0CDED526" w14:textId="4E4F9ED4" w:rsidR="00696020" w:rsidRDefault="00696020">
          <w:pPr>
            <w:pStyle w:val="Obsah3"/>
            <w:tabs>
              <w:tab w:val="left" w:pos="1418"/>
            </w:tabs>
            <w:rPr>
              <w:rFonts w:asciiTheme="minorHAnsi" w:eastAsiaTheme="minorEastAsia" w:hAnsiTheme="minorHAnsi" w:cstheme="minorBidi"/>
              <w:sz w:val="22"/>
              <w:szCs w:val="22"/>
            </w:rPr>
          </w:pPr>
          <w:hyperlink w:anchor="_Toc101774451" w:history="1">
            <w:r w:rsidRPr="0039785F">
              <w:rPr>
                <w:rStyle w:val="Hypertextovprepojenie"/>
              </w:rPr>
              <w:t>3.28.2.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_Toc101774451 \h </w:instrText>
            </w:r>
            <w:r>
              <w:rPr>
                <w:webHidden/>
              </w:rPr>
            </w:r>
            <w:r>
              <w:rPr>
                <w:webHidden/>
              </w:rPr>
              <w:fldChar w:fldCharType="separate"/>
            </w:r>
            <w:r>
              <w:rPr>
                <w:webHidden/>
              </w:rPr>
              <w:t>379</w:t>
            </w:r>
            <w:r>
              <w:rPr>
                <w:webHidden/>
              </w:rPr>
              <w:fldChar w:fldCharType="end"/>
            </w:r>
          </w:hyperlink>
        </w:p>
        <w:p w14:paraId="5BA3DDBB" w14:textId="69A88B32" w:rsidR="00696020" w:rsidRDefault="00696020">
          <w:pPr>
            <w:pStyle w:val="Obsah2"/>
            <w:tabs>
              <w:tab w:val="left" w:pos="1134"/>
            </w:tabs>
            <w:rPr>
              <w:rFonts w:asciiTheme="minorHAnsi" w:eastAsiaTheme="minorEastAsia" w:hAnsiTheme="minorHAnsi" w:cstheme="minorBidi"/>
              <w:b w:val="0"/>
              <w:sz w:val="22"/>
              <w:szCs w:val="22"/>
            </w:rPr>
          </w:pPr>
          <w:hyperlink w:anchor="_Toc101774452" w:history="1">
            <w:r w:rsidRPr="0039785F">
              <w:rPr>
                <w:rStyle w:val="Hypertextovprepojenie"/>
              </w:rPr>
              <w:t>3.29.</w:t>
            </w:r>
            <w:r>
              <w:rPr>
                <w:rFonts w:asciiTheme="minorHAnsi" w:eastAsiaTheme="minorEastAsia" w:hAnsiTheme="minorHAnsi" w:cstheme="minorBidi"/>
                <w:b w:val="0"/>
                <w:sz w:val="22"/>
                <w:szCs w:val="22"/>
              </w:rPr>
              <w:tab/>
            </w:r>
            <w:r w:rsidRPr="0039785F">
              <w:rPr>
                <w:rStyle w:val="Hypertextovprepojenie"/>
              </w:rPr>
              <w:t>Služba pre výpočet CV</w:t>
            </w:r>
            <w:r>
              <w:rPr>
                <w:webHidden/>
              </w:rPr>
              <w:tab/>
            </w:r>
            <w:r>
              <w:rPr>
                <w:webHidden/>
              </w:rPr>
              <w:fldChar w:fldCharType="begin"/>
            </w:r>
            <w:r>
              <w:rPr>
                <w:webHidden/>
              </w:rPr>
              <w:instrText xml:space="preserve"> PAGEREF _Toc101774452 \h </w:instrText>
            </w:r>
            <w:r>
              <w:rPr>
                <w:webHidden/>
              </w:rPr>
            </w:r>
            <w:r>
              <w:rPr>
                <w:webHidden/>
              </w:rPr>
              <w:fldChar w:fldCharType="separate"/>
            </w:r>
            <w:r>
              <w:rPr>
                <w:webHidden/>
              </w:rPr>
              <w:t>395</w:t>
            </w:r>
            <w:r>
              <w:rPr>
                <w:webHidden/>
              </w:rPr>
              <w:fldChar w:fldCharType="end"/>
            </w:r>
          </w:hyperlink>
        </w:p>
        <w:p w14:paraId="387E415A" w14:textId="5581AA7C" w:rsidR="00696020" w:rsidRDefault="00696020">
          <w:pPr>
            <w:pStyle w:val="Obsah3"/>
            <w:tabs>
              <w:tab w:val="left" w:pos="1418"/>
            </w:tabs>
            <w:rPr>
              <w:rFonts w:asciiTheme="minorHAnsi" w:eastAsiaTheme="minorEastAsia" w:hAnsiTheme="minorHAnsi" w:cstheme="minorBidi"/>
              <w:sz w:val="22"/>
              <w:szCs w:val="22"/>
            </w:rPr>
          </w:pPr>
          <w:hyperlink w:anchor="_Toc101774453" w:history="1">
            <w:r w:rsidRPr="0039785F">
              <w:rPr>
                <w:rStyle w:val="Hypertextovprepojenie"/>
              </w:rPr>
              <w:t>3.29.1.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_Toc101774453 \h </w:instrText>
            </w:r>
            <w:r>
              <w:rPr>
                <w:webHidden/>
              </w:rPr>
            </w:r>
            <w:r>
              <w:rPr>
                <w:webHidden/>
              </w:rPr>
              <w:fldChar w:fldCharType="separate"/>
            </w:r>
            <w:r>
              <w:rPr>
                <w:webHidden/>
              </w:rPr>
              <w:t>395</w:t>
            </w:r>
            <w:r>
              <w:rPr>
                <w:webHidden/>
              </w:rPr>
              <w:fldChar w:fldCharType="end"/>
            </w:r>
          </w:hyperlink>
        </w:p>
        <w:p w14:paraId="5E9DDB2E" w14:textId="23F90866" w:rsidR="00696020" w:rsidRDefault="00696020">
          <w:pPr>
            <w:pStyle w:val="Obsah3"/>
            <w:tabs>
              <w:tab w:val="left" w:pos="1418"/>
            </w:tabs>
            <w:rPr>
              <w:rFonts w:asciiTheme="minorHAnsi" w:eastAsiaTheme="minorEastAsia" w:hAnsiTheme="minorHAnsi" w:cstheme="minorBidi"/>
              <w:sz w:val="22"/>
              <w:szCs w:val="22"/>
            </w:rPr>
          </w:pPr>
          <w:hyperlink w:anchor="_Toc101774454" w:history="1">
            <w:r w:rsidRPr="0039785F">
              <w:rPr>
                <w:rStyle w:val="Hypertextovprepojenie"/>
              </w:rPr>
              <w:t>3.29.2.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_Toc101774454 \h </w:instrText>
            </w:r>
            <w:r>
              <w:rPr>
                <w:webHidden/>
              </w:rPr>
            </w:r>
            <w:r>
              <w:rPr>
                <w:webHidden/>
              </w:rPr>
              <w:fldChar w:fldCharType="separate"/>
            </w:r>
            <w:r>
              <w:rPr>
                <w:webHidden/>
              </w:rPr>
              <w:t>408</w:t>
            </w:r>
            <w:r>
              <w:rPr>
                <w:webHidden/>
              </w:rPr>
              <w:fldChar w:fldCharType="end"/>
            </w:r>
          </w:hyperlink>
        </w:p>
        <w:p w14:paraId="68EE6A78" w14:textId="2CD481CC" w:rsidR="00696020" w:rsidRDefault="00696020">
          <w:pPr>
            <w:pStyle w:val="Obsah1"/>
            <w:rPr>
              <w:rFonts w:asciiTheme="minorHAnsi" w:eastAsiaTheme="minorEastAsia" w:hAnsiTheme="minorHAnsi" w:cstheme="minorBidi"/>
              <w:b w:val="0"/>
              <w:sz w:val="22"/>
              <w:szCs w:val="22"/>
            </w:rPr>
          </w:pPr>
          <w:hyperlink w:anchor="_Toc101774455" w:history="1">
            <w:r w:rsidRPr="0039785F">
              <w:rPr>
                <w:rStyle w:val="Hypertextovprepojenie"/>
              </w:rPr>
              <w:t>4.</w:t>
            </w:r>
            <w:r>
              <w:rPr>
                <w:rFonts w:asciiTheme="minorHAnsi" w:eastAsiaTheme="minorEastAsia" w:hAnsiTheme="minorHAnsi" w:cstheme="minorBidi"/>
                <w:b w:val="0"/>
                <w:sz w:val="22"/>
                <w:szCs w:val="22"/>
              </w:rPr>
              <w:tab/>
            </w:r>
            <w:r w:rsidRPr="0039785F">
              <w:rPr>
                <w:rStyle w:val="Hypertextovprepojenie"/>
              </w:rPr>
              <w:t>Nefunkcionálne charakteristiky poskytovaných aplikačných služieb</w:t>
            </w:r>
            <w:r>
              <w:rPr>
                <w:webHidden/>
              </w:rPr>
              <w:tab/>
            </w:r>
            <w:r>
              <w:rPr>
                <w:webHidden/>
              </w:rPr>
              <w:fldChar w:fldCharType="begin"/>
            </w:r>
            <w:r>
              <w:rPr>
                <w:webHidden/>
              </w:rPr>
              <w:instrText xml:space="preserve"> PAGEREF _Toc101774455 \h </w:instrText>
            </w:r>
            <w:r>
              <w:rPr>
                <w:webHidden/>
              </w:rPr>
            </w:r>
            <w:r>
              <w:rPr>
                <w:webHidden/>
              </w:rPr>
              <w:fldChar w:fldCharType="separate"/>
            </w:r>
            <w:r>
              <w:rPr>
                <w:webHidden/>
              </w:rPr>
              <w:t>414</w:t>
            </w:r>
            <w:r>
              <w:rPr>
                <w:webHidden/>
              </w:rPr>
              <w:fldChar w:fldCharType="end"/>
            </w:r>
          </w:hyperlink>
        </w:p>
        <w:p w14:paraId="1D7779FA" w14:textId="5A75232B" w:rsidR="00696020" w:rsidRDefault="00696020">
          <w:pPr>
            <w:pStyle w:val="Obsah1"/>
            <w:rPr>
              <w:rFonts w:asciiTheme="minorHAnsi" w:eastAsiaTheme="minorEastAsia" w:hAnsiTheme="minorHAnsi" w:cstheme="minorBidi"/>
              <w:b w:val="0"/>
              <w:sz w:val="22"/>
              <w:szCs w:val="22"/>
            </w:rPr>
          </w:pPr>
          <w:hyperlink w:anchor="_Toc101774456" w:history="1">
            <w:r w:rsidRPr="0039785F">
              <w:rPr>
                <w:rStyle w:val="Hypertextovprepojenie"/>
              </w:rPr>
              <w:t>5.</w:t>
            </w:r>
            <w:r>
              <w:rPr>
                <w:rFonts w:asciiTheme="minorHAnsi" w:eastAsiaTheme="minorEastAsia" w:hAnsiTheme="minorHAnsi" w:cstheme="minorBidi"/>
                <w:b w:val="0"/>
                <w:sz w:val="22"/>
                <w:szCs w:val="22"/>
              </w:rPr>
              <w:tab/>
            </w:r>
            <w:r w:rsidRPr="0039785F">
              <w:rPr>
                <w:rStyle w:val="Hypertextovprepojenie"/>
              </w:rPr>
              <w:t>Autentifikácia a autorizácia pre prístup k dátam prostredníctvom elektronických  služieb</w:t>
            </w:r>
            <w:r>
              <w:rPr>
                <w:webHidden/>
              </w:rPr>
              <w:tab/>
            </w:r>
            <w:r>
              <w:rPr>
                <w:webHidden/>
              </w:rPr>
              <w:fldChar w:fldCharType="begin"/>
            </w:r>
            <w:r>
              <w:rPr>
                <w:webHidden/>
              </w:rPr>
              <w:instrText xml:space="preserve"> PAGEREF _Toc101774456 \h </w:instrText>
            </w:r>
            <w:r>
              <w:rPr>
                <w:webHidden/>
              </w:rPr>
            </w:r>
            <w:r>
              <w:rPr>
                <w:webHidden/>
              </w:rPr>
              <w:fldChar w:fldCharType="separate"/>
            </w:r>
            <w:r>
              <w:rPr>
                <w:webHidden/>
              </w:rPr>
              <w:t>420</w:t>
            </w:r>
            <w:r>
              <w:rPr>
                <w:webHidden/>
              </w:rPr>
              <w:fldChar w:fldCharType="end"/>
            </w:r>
          </w:hyperlink>
        </w:p>
        <w:p w14:paraId="0B8F3361" w14:textId="01439B72" w:rsidR="00696020" w:rsidRDefault="00696020">
          <w:pPr>
            <w:pStyle w:val="Obsah2"/>
            <w:rPr>
              <w:rFonts w:asciiTheme="minorHAnsi" w:eastAsiaTheme="minorEastAsia" w:hAnsiTheme="minorHAnsi" w:cstheme="minorBidi"/>
              <w:b w:val="0"/>
              <w:sz w:val="22"/>
              <w:szCs w:val="22"/>
            </w:rPr>
          </w:pPr>
          <w:hyperlink w:anchor="_Toc101774457" w:history="1">
            <w:r w:rsidRPr="0039785F">
              <w:rPr>
                <w:rStyle w:val="Hypertextovprepojenie"/>
              </w:rPr>
              <w:t>5.1.</w:t>
            </w:r>
            <w:r>
              <w:rPr>
                <w:rFonts w:asciiTheme="minorHAnsi" w:eastAsiaTheme="minorEastAsia" w:hAnsiTheme="minorHAnsi" w:cstheme="minorBidi"/>
                <w:b w:val="0"/>
                <w:sz w:val="22"/>
                <w:szCs w:val="22"/>
              </w:rPr>
              <w:tab/>
            </w:r>
            <w:r w:rsidRPr="0039785F">
              <w:rPr>
                <w:rStyle w:val="Hypertextovprepojenie"/>
              </w:rPr>
              <w:t>Prihlásenie menom a heslom</w:t>
            </w:r>
            <w:r>
              <w:rPr>
                <w:webHidden/>
              </w:rPr>
              <w:tab/>
            </w:r>
            <w:r>
              <w:rPr>
                <w:webHidden/>
              </w:rPr>
              <w:fldChar w:fldCharType="begin"/>
            </w:r>
            <w:r>
              <w:rPr>
                <w:webHidden/>
              </w:rPr>
              <w:instrText xml:space="preserve"> PAGEREF _Toc101774457 \h </w:instrText>
            </w:r>
            <w:r>
              <w:rPr>
                <w:webHidden/>
              </w:rPr>
            </w:r>
            <w:r>
              <w:rPr>
                <w:webHidden/>
              </w:rPr>
              <w:fldChar w:fldCharType="separate"/>
            </w:r>
            <w:r>
              <w:rPr>
                <w:webHidden/>
              </w:rPr>
              <w:t>421</w:t>
            </w:r>
            <w:r>
              <w:rPr>
                <w:webHidden/>
              </w:rPr>
              <w:fldChar w:fldCharType="end"/>
            </w:r>
          </w:hyperlink>
        </w:p>
        <w:p w14:paraId="0FB2D5A0" w14:textId="6FEF7E80" w:rsidR="00696020" w:rsidRDefault="00696020">
          <w:pPr>
            <w:pStyle w:val="Obsah3"/>
            <w:tabs>
              <w:tab w:val="left" w:pos="1418"/>
            </w:tabs>
            <w:rPr>
              <w:rFonts w:asciiTheme="minorHAnsi" w:eastAsiaTheme="minorEastAsia" w:hAnsiTheme="minorHAnsi" w:cstheme="minorBidi"/>
              <w:sz w:val="22"/>
              <w:szCs w:val="22"/>
            </w:rPr>
          </w:pPr>
          <w:hyperlink w:anchor="_Toc101774458" w:history="1">
            <w:r w:rsidRPr="0039785F">
              <w:rPr>
                <w:rStyle w:val="Hypertextovprepojenie"/>
              </w:rPr>
              <w:t>5.1.1.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_Toc101774458 \h </w:instrText>
            </w:r>
            <w:r>
              <w:rPr>
                <w:webHidden/>
              </w:rPr>
            </w:r>
            <w:r>
              <w:rPr>
                <w:webHidden/>
              </w:rPr>
              <w:fldChar w:fldCharType="separate"/>
            </w:r>
            <w:r>
              <w:rPr>
                <w:webHidden/>
              </w:rPr>
              <w:t>421</w:t>
            </w:r>
            <w:r>
              <w:rPr>
                <w:webHidden/>
              </w:rPr>
              <w:fldChar w:fldCharType="end"/>
            </w:r>
          </w:hyperlink>
        </w:p>
        <w:p w14:paraId="5ABA163E" w14:textId="67DE5FB1" w:rsidR="00696020" w:rsidRDefault="00696020">
          <w:pPr>
            <w:pStyle w:val="Obsah3"/>
            <w:tabs>
              <w:tab w:val="left" w:pos="1418"/>
            </w:tabs>
            <w:rPr>
              <w:rFonts w:asciiTheme="minorHAnsi" w:eastAsiaTheme="minorEastAsia" w:hAnsiTheme="minorHAnsi" w:cstheme="minorBidi"/>
              <w:sz w:val="22"/>
              <w:szCs w:val="22"/>
            </w:rPr>
          </w:pPr>
          <w:hyperlink w:anchor="_Toc101774459" w:history="1">
            <w:r w:rsidRPr="0039785F">
              <w:rPr>
                <w:rStyle w:val="Hypertextovprepojenie"/>
              </w:rPr>
              <w:t>5.1.2.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_Toc101774459 \h </w:instrText>
            </w:r>
            <w:r>
              <w:rPr>
                <w:webHidden/>
              </w:rPr>
            </w:r>
            <w:r>
              <w:rPr>
                <w:webHidden/>
              </w:rPr>
              <w:fldChar w:fldCharType="separate"/>
            </w:r>
            <w:r>
              <w:rPr>
                <w:webHidden/>
              </w:rPr>
              <w:t>422</w:t>
            </w:r>
            <w:r>
              <w:rPr>
                <w:webHidden/>
              </w:rPr>
              <w:fldChar w:fldCharType="end"/>
            </w:r>
          </w:hyperlink>
        </w:p>
        <w:p w14:paraId="2FF42E6D" w14:textId="115C2FA6" w:rsidR="00696020" w:rsidRDefault="00696020">
          <w:pPr>
            <w:pStyle w:val="Obsah2"/>
            <w:rPr>
              <w:rFonts w:asciiTheme="minorHAnsi" w:eastAsiaTheme="minorEastAsia" w:hAnsiTheme="minorHAnsi" w:cstheme="minorBidi"/>
              <w:b w:val="0"/>
              <w:sz w:val="22"/>
              <w:szCs w:val="22"/>
            </w:rPr>
          </w:pPr>
          <w:hyperlink w:anchor="_Toc101774460" w:history="1">
            <w:r w:rsidRPr="0039785F">
              <w:rPr>
                <w:rStyle w:val="Hypertextovprepojenie"/>
              </w:rPr>
              <w:t>5.2.</w:t>
            </w:r>
            <w:r>
              <w:rPr>
                <w:rFonts w:asciiTheme="minorHAnsi" w:eastAsiaTheme="minorEastAsia" w:hAnsiTheme="minorHAnsi" w:cstheme="minorBidi"/>
                <w:b w:val="0"/>
                <w:sz w:val="22"/>
                <w:szCs w:val="22"/>
              </w:rPr>
              <w:tab/>
            </w:r>
            <w:r w:rsidRPr="0039785F">
              <w:rPr>
                <w:rStyle w:val="Hypertextovprepojenie"/>
              </w:rPr>
              <w:t>Prihlásenie certifikátom</w:t>
            </w:r>
            <w:r>
              <w:rPr>
                <w:webHidden/>
              </w:rPr>
              <w:tab/>
            </w:r>
            <w:r>
              <w:rPr>
                <w:webHidden/>
              </w:rPr>
              <w:fldChar w:fldCharType="begin"/>
            </w:r>
            <w:r>
              <w:rPr>
                <w:webHidden/>
              </w:rPr>
              <w:instrText xml:space="preserve"> PAGEREF _Toc101774460 \h </w:instrText>
            </w:r>
            <w:r>
              <w:rPr>
                <w:webHidden/>
              </w:rPr>
            </w:r>
            <w:r>
              <w:rPr>
                <w:webHidden/>
              </w:rPr>
              <w:fldChar w:fldCharType="separate"/>
            </w:r>
            <w:r>
              <w:rPr>
                <w:webHidden/>
              </w:rPr>
              <w:t>425</w:t>
            </w:r>
            <w:r>
              <w:rPr>
                <w:webHidden/>
              </w:rPr>
              <w:fldChar w:fldCharType="end"/>
            </w:r>
          </w:hyperlink>
        </w:p>
        <w:p w14:paraId="45A5E6A3" w14:textId="4E257219" w:rsidR="00696020" w:rsidRDefault="00696020">
          <w:pPr>
            <w:pStyle w:val="Obsah3"/>
            <w:tabs>
              <w:tab w:val="left" w:pos="1418"/>
            </w:tabs>
            <w:rPr>
              <w:rFonts w:asciiTheme="minorHAnsi" w:eastAsiaTheme="minorEastAsia" w:hAnsiTheme="minorHAnsi" w:cstheme="minorBidi"/>
              <w:sz w:val="22"/>
              <w:szCs w:val="22"/>
            </w:rPr>
          </w:pPr>
          <w:hyperlink w:anchor="_Toc101774461" w:history="1">
            <w:r w:rsidRPr="0039785F">
              <w:rPr>
                <w:rStyle w:val="Hypertextovprepojenie"/>
              </w:rPr>
              <w:t>5.2.1.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_Toc101774461 \h </w:instrText>
            </w:r>
            <w:r>
              <w:rPr>
                <w:webHidden/>
              </w:rPr>
            </w:r>
            <w:r>
              <w:rPr>
                <w:webHidden/>
              </w:rPr>
              <w:fldChar w:fldCharType="separate"/>
            </w:r>
            <w:r>
              <w:rPr>
                <w:webHidden/>
              </w:rPr>
              <w:t>425</w:t>
            </w:r>
            <w:r>
              <w:rPr>
                <w:webHidden/>
              </w:rPr>
              <w:fldChar w:fldCharType="end"/>
            </w:r>
          </w:hyperlink>
        </w:p>
        <w:p w14:paraId="088DC94B" w14:textId="1323D689" w:rsidR="00696020" w:rsidRDefault="00696020">
          <w:pPr>
            <w:pStyle w:val="Obsah3"/>
            <w:tabs>
              <w:tab w:val="left" w:pos="1418"/>
            </w:tabs>
            <w:rPr>
              <w:rFonts w:asciiTheme="minorHAnsi" w:eastAsiaTheme="minorEastAsia" w:hAnsiTheme="minorHAnsi" w:cstheme="minorBidi"/>
              <w:sz w:val="22"/>
              <w:szCs w:val="22"/>
            </w:rPr>
          </w:pPr>
          <w:hyperlink w:anchor="_Toc101774462" w:history="1">
            <w:r w:rsidRPr="0039785F">
              <w:rPr>
                <w:rStyle w:val="Hypertextovprepojenie"/>
              </w:rPr>
              <w:t>5.2.2.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_Toc101774462 \h </w:instrText>
            </w:r>
            <w:r>
              <w:rPr>
                <w:webHidden/>
              </w:rPr>
            </w:r>
            <w:r>
              <w:rPr>
                <w:webHidden/>
              </w:rPr>
              <w:fldChar w:fldCharType="separate"/>
            </w:r>
            <w:r>
              <w:rPr>
                <w:webHidden/>
              </w:rPr>
              <w:t>427</w:t>
            </w:r>
            <w:r>
              <w:rPr>
                <w:webHidden/>
              </w:rPr>
              <w:fldChar w:fldCharType="end"/>
            </w:r>
          </w:hyperlink>
        </w:p>
        <w:p w14:paraId="42700010" w14:textId="0EC2B2F6" w:rsidR="00696020" w:rsidRDefault="00696020">
          <w:pPr>
            <w:pStyle w:val="Obsah2"/>
            <w:rPr>
              <w:rFonts w:asciiTheme="minorHAnsi" w:eastAsiaTheme="minorEastAsia" w:hAnsiTheme="minorHAnsi" w:cstheme="minorBidi"/>
              <w:b w:val="0"/>
              <w:sz w:val="22"/>
              <w:szCs w:val="22"/>
            </w:rPr>
          </w:pPr>
          <w:hyperlink w:anchor="_Toc101774463" w:history="1">
            <w:r w:rsidRPr="0039785F">
              <w:rPr>
                <w:rStyle w:val="Hypertextovprepojenie"/>
              </w:rPr>
              <w:t>5.3.</w:t>
            </w:r>
            <w:r>
              <w:rPr>
                <w:rFonts w:asciiTheme="minorHAnsi" w:eastAsiaTheme="minorEastAsia" w:hAnsiTheme="minorHAnsi" w:cstheme="minorBidi"/>
                <w:b w:val="0"/>
                <w:sz w:val="22"/>
                <w:szCs w:val="22"/>
              </w:rPr>
              <w:tab/>
            </w:r>
            <w:r w:rsidRPr="0039785F">
              <w:rPr>
                <w:rStyle w:val="Hypertextovprepojenie"/>
              </w:rPr>
              <w:t>Odhlásenie  používateľa</w:t>
            </w:r>
            <w:r>
              <w:rPr>
                <w:webHidden/>
              </w:rPr>
              <w:tab/>
            </w:r>
            <w:r>
              <w:rPr>
                <w:webHidden/>
              </w:rPr>
              <w:fldChar w:fldCharType="begin"/>
            </w:r>
            <w:r>
              <w:rPr>
                <w:webHidden/>
              </w:rPr>
              <w:instrText xml:space="preserve"> PAGEREF _Toc101774463 \h </w:instrText>
            </w:r>
            <w:r>
              <w:rPr>
                <w:webHidden/>
              </w:rPr>
            </w:r>
            <w:r>
              <w:rPr>
                <w:webHidden/>
              </w:rPr>
              <w:fldChar w:fldCharType="separate"/>
            </w:r>
            <w:r>
              <w:rPr>
                <w:webHidden/>
              </w:rPr>
              <w:t>432</w:t>
            </w:r>
            <w:r>
              <w:rPr>
                <w:webHidden/>
              </w:rPr>
              <w:fldChar w:fldCharType="end"/>
            </w:r>
          </w:hyperlink>
        </w:p>
        <w:p w14:paraId="5DBF3A08" w14:textId="2A8E3165" w:rsidR="00696020" w:rsidRDefault="00696020">
          <w:pPr>
            <w:pStyle w:val="Obsah3"/>
            <w:tabs>
              <w:tab w:val="left" w:pos="1418"/>
            </w:tabs>
            <w:rPr>
              <w:rFonts w:asciiTheme="minorHAnsi" w:eastAsiaTheme="minorEastAsia" w:hAnsiTheme="minorHAnsi" w:cstheme="minorBidi"/>
              <w:sz w:val="22"/>
              <w:szCs w:val="22"/>
            </w:rPr>
          </w:pPr>
          <w:hyperlink w:anchor="_Toc101774464" w:history="1">
            <w:r w:rsidRPr="0039785F">
              <w:rPr>
                <w:rStyle w:val="Hypertextovprepojenie"/>
              </w:rPr>
              <w:t>5.3.1.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_Toc101774464 \h </w:instrText>
            </w:r>
            <w:r>
              <w:rPr>
                <w:webHidden/>
              </w:rPr>
            </w:r>
            <w:r>
              <w:rPr>
                <w:webHidden/>
              </w:rPr>
              <w:fldChar w:fldCharType="separate"/>
            </w:r>
            <w:r>
              <w:rPr>
                <w:webHidden/>
              </w:rPr>
              <w:t>432</w:t>
            </w:r>
            <w:r>
              <w:rPr>
                <w:webHidden/>
              </w:rPr>
              <w:fldChar w:fldCharType="end"/>
            </w:r>
          </w:hyperlink>
        </w:p>
        <w:p w14:paraId="0C22250B" w14:textId="6318AA0F" w:rsidR="00696020" w:rsidRDefault="00696020">
          <w:pPr>
            <w:pStyle w:val="Obsah3"/>
            <w:tabs>
              <w:tab w:val="left" w:pos="1418"/>
            </w:tabs>
            <w:rPr>
              <w:rFonts w:asciiTheme="minorHAnsi" w:eastAsiaTheme="minorEastAsia" w:hAnsiTheme="minorHAnsi" w:cstheme="minorBidi"/>
              <w:sz w:val="22"/>
              <w:szCs w:val="22"/>
            </w:rPr>
          </w:pPr>
          <w:hyperlink w:anchor="_Toc101774465" w:history="1">
            <w:r w:rsidRPr="0039785F">
              <w:rPr>
                <w:rStyle w:val="Hypertextovprepojenie"/>
              </w:rPr>
              <w:t>5.3.2.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_Toc101774465 \h </w:instrText>
            </w:r>
            <w:r>
              <w:rPr>
                <w:webHidden/>
              </w:rPr>
            </w:r>
            <w:r>
              <w:rPr>
                <w:webHidden/>
              </w:rPr>
              <w:fldChar w:fldCharType="separate"/>
            </w:r>
            <w:r>
              <w:rPr>
                <w:webHidden/>
              </w:rPr>
              <w:t>433</w:t>
            </w:r>
            <w:r>
              <w:rPr>
                <w:webHidden/>
              </w:rPr>
              <w:fldChar w:fldCharType="end"/>
            </w:r>
          </w:hyperlink>
        </w:p>
        <w:p w14:paraId="14F3CC33" w14:textId="0BBBD0D1" w:rsidR="00696020" w:rsidRDefault="00696020">
          <w:pPr>
            <w:pStyle w:val="Obsah2"/>
            <w:rPr>
              <w:rFonts w:asciiTheme="minorHAnsi" w:eastAsiaTheme="minorEastAsia" w:hAnsiTheme="minorHAnsi" w:cstheme="minorBidi"/>
              <w:b w:val="0"/>
              <w:sz w:val="22"/>
              <w:szCs w:val="22"/>
            </w:rPr>
          </w:pPr>
          <w:hyperlink w:anchor="_Toc101774466" w:history="1">
            <w:r w:rsidRPr="0039785F">
              <w:rPr>
                <w:rStyle w:val="Hypertextovprepojenie"/>
              </w:rPr>
              <w:t>5.4.</w:t>
            </w:r>
            <w:r>
              <w:rPr>
                <w:rFonts w:asciiTheme="minorHAnsi" w:eastAsiaTheme="minorEastAsia" w:hAnsiTheme="minorHAnsi" w:cstheme="minorBidi"/>
                <w:b w:val="0"/>
                <w:sz w:val="22"/>
                <w:szCs w:val="22"/>
              </w:rPr>
              <w:tab/>
            </w:r>
            <w:r w:rsidRPr="0039785F">
              <w:rPr>
                <w:rStyle w:val="Hypertextovprepojenie"/>
              </w:rPr>
              <w:t>Prihlásenie do SK-IAM menom a heslom</w:t>
            </w:r>
            <w:r>
              <w:rPr>
                <w:webHidden/>
              </w:rPr>
              <w:tab/>
            </w:r>
            <w:r>
              <w:rPr>
                <w:webHidden/>
              </w:rPr>
              <w:fldChar w:fldCharType="begin"/>
            </w:r>
            <w:r>
              <w:rPr>
                <w:webHidden/>
              </w:rPr>
              <w:instrText xml:space="preserve"> PAGEREF _Toc101774466 \h </w:instrText>
            </w:r>
            <w:r>
              <w:rPr>
                <w:webHidden/>
              </w:rPr>
            </w:r>
            <w:r>
              <w:rPr>
                <w:webHidden/>
              </w:rPr>
              <w:fldChar w:fldCharType="separate"/>
            </w:r>
            <w:r>
              <w:rPr>
                <w:webHidden/>
              </w:rPr>
              <w:t>436</w:t>
            </w:r>
            <w:r>
              <w:rPr>
                <w:webHidden/>
              </w:rPr>
              <w:fldChar w:fldCharType="end"/>
            </w:r>
          </w:hyperlink>
        </w:p>
        <w:p w14:paraId="67ED72A7" w14:textId="18CD5356" w:rsidR="00696020" w:rsidRDefault="00696020">
          <w:pPr>
            <w:pStyle w:val="Obsah3"/>
            <w:tabs>
              <w:tab w:val="left" w:pos="1418"/>
            </w:tabs>
            <w:rPr>
              <w:rFonts w:asciiTheme="minorHAnsi" w:eastAsiaTheme="minorEastAsia" w:hAnsiTheme="minorHAnsi" w:cstheme="minorBidi"/>
              <w:sz w:val="22"/>
              <w:szCs w:val="22"/>
            </w:rPr>
          </w:pPr>
          <w:hyperlink w:anchor="_Toc101774467" w:history="1">
            <w:r w:rsidRPr="0039785F">
              <w:rPr>
                <w:rStyle w:val="Hypertextovprepojenie"/>
              </w:rPr>
              <w:t>5.4.1.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_Toc101774467 \h </w:instrText>
            </w:r>
            <w:r>
              <w:rPr>
                <w:webHidden/>
              </w:rPr>
            </w:r>
            <w:r>
              <w:rPr>
                <w:webHidden/>
              </w:rPr>
              <w:fldChar w:fldCharType="separate"/>
            </w:r>
            <w:r>
              <w:rPr>
                <w:webHidden/>
              </w:rPr>
              <w:t>436</w:t>
            </w:r>
            <w:r>
              <w:rPr>
                <w:webHidden/>
              </w:rPr>
              <w:fldChar w:fldCharType="end"/>
            </w:r>
          </w:hyperlink>
        </w:p>
        <w:p w14:paraId="1B545E5E" w14:textId="27289836" w:rsidR="00696020" w:rsidRDefault="00696020">
          <w:pPr>
            <w:pStyle w:val="Obsah3"/>
            <w:tabs>
              <w:tab w:val="left" w:pos="1418"/>
            </w:tabs>
            <w:rPr>
              <w:rFonts w:asciiTheme="minorHAnsi" w:eastAsiaTheme="minorEastAsia" w:hAnsiTheme="minorHAnsi" w:cstheme="minorBidi"/>
              <w:sz w:val="22"/>
              <w:szCs w:val="22"/>
            </w:rPr>
          </w:pPr>
          <w:hyperlink w:anchor="_Toc101774468" w:history="1">
            <w:r w:rsidRPr="0039785F">
              <w:rPr>
                <w:rStyle w:val="Hypertextovprepojenie"/>
              </w:rPr>
              <w:t>5.4.2.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_Toc101774468 \h </w:instrText>
            </w:r>
            <w:r>
              <w:rPr>
                <w:webHidden/>
              </w:rPr>
            </w:r>
            <w:r>
              <w:rPr>
                <w:webHidden/>
              </w:rPr>
              <w:fldChar w:fldCharType="separate"/>
            </w:r>
            <w:r>
              <w:rPr>
                <w:webHidden/>
              </w:rPr>
              <w:t>437</w:t>
            </w:r>
            <w:r>
              <w:rPr>
                <w:webHidden/>
              </w:rPr>
              <w:fldChar w:fldCharType="end"/>
            </w:r>
          </w:hyperlink>
        </w:p>
        <w:p w14:paraId="0EB4ECA1" w14:textId="48BE798D" w:rsidR="00696020" w:rsidRDefault="00696020">
          <w:pPr>
            <w:pStyle w:val="Obsah2"/>
            <w:rPr>
              <w:rFonts w:asciiTheme="minorHAnsi" w:eastAsiaTheme="minorEastAsia" w:hAnsiTheme="minorHAnsi" w:cstheme="minorBidi"/>
              <w:b w:val="0"/>
              <w:sz w:val="22"/>
              <w:szCs w:val="22"/>
            </w:rPr>
          </w:pPr>
          <w:hyperlink w:anchor="_Toc101774469" w:history="1">
            <w:r w:rsidRPr="0039785F">
              <w:rPr>
                <w:rStyle w:val="Hypertextovprepojenie"/>
              </w:rPr>
              <w:t>5.5.</w:t>
            </w:r>
            <w:r>
              <w:rPr>
                <w:rFonts w:asciiTheme="minorHAnsi" w:eastAsiaTheme="minorEastAsia" w:hAnsiTheme="minorHAnsi" w:cstheme="minorBidi"/>
                <w:b w:val="0"/>
                <w:sz w:val="22"/>
                <w:szCs w:val="22"/>
              </w:rPr>
              <w:tab/>
            </w:r>
            <w:r w:rsidRPr="0039785F">
              <w:rPr>
                <w:rStyle w:val="Hypertextovprepojenie"/>
              </w:rPr>
              <w:t>Prihlásenie do SK-IAM certifikátom</w:t>
            </w:r>
            <w:r>
              <w:rPr>
                <w:webHidden/>
              </w:rPr>
              <w:tab/>
            </w:r>
            <w:r>
              <w:rPr>
                <w:webHidden/>
              </w:rPr>
              <w:fldChar w:fldCharType="begin"/>
            </w:r>
            <w:r>
              <w:rPr>
                <w:webHidden/>
              </w:rPr>
              <w:instrText xml:space="preserve"> PAGEREF _Toc101774469 \h </w:instrText>
            </w:r>
            <w:r>
              <w:rPr>
                <w:webHidden/>
              </w:rPr>
            </w:r>
            <w:r>
              <w:rPr>
                <w:webHidden/>
              </w:rPr>
              <w:fldChar w:fldCharType="separate"/>
            </w:r>
            <w:r>
              <w:rPr>
                <w:webHidden/>
              </w:rPr>
              <w:t>440</w:t>
            </w:r>
            <w:r>
              <w:rPr>
                <w:webHidden/>
              </w:rPr>
              <w:fldChar w:fldCharType="end"/>
            </w:r>
          </w:hyperlink>
        </w:p>
        <w:p w14:paraId="4DE6A3F8" w14:textId="7EDA84BF" w:rsidR="00696020" w:rsidRDefault="00696020">
          <w:pPr>
            <w:pStyle w:val="Obsah3"/>
            <w:tabs>
              <w:tab w:val="left" w:pos="1418"/>
            </w:tabs>
            <w:rPr>
              <w:rFonts w:asciiTheme="minorHAnsi" w:eastAsiaTheme="minorEastAsia" w:hAnsiTheme="minorHAnsi" w:cstheme="minorBidi"/>
              <w:sz w:val="22"/>
              <w:szCs w:val="22"/>
            </w:rPr>
          </w:pPr>
          <w:hyperlink w:anchor="_Toc101774470" w:history="1">
            <w:r w:rsidRPr="0039785F">
              <w:rPr>
                <w:rStyle w:val="Hypertextovprepojenie"/>
              </w:rPr>
              <w:t>5.5.1.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_Toc101774470 \h </w:instrText>
            </w:r>
            <w:r>
              <w:rPr>
                <w:webHidden/>
              </w:rPr>
            </w:r>
            <w:r>
              <w:rPr>
                <w:webHidden/>
              </w:rPr>
              <w:fldChar w:fldCharType="separate"/>
            </w:r>
            <w:r>
              <w:rPr>
                <w:webHidden/>
              </w:rPr>
              <w:t>440</w:t>
            </w:r>
            <w:r>
              <w:rPr>
                <w:webHidden/>
              </w:rPr>
              <w:fldChar w:fldCharType="end"/>
            </w:r>
          </w:hyperlink>
        </w:p>
        <w:p w14:paraId="242D45E0" w14:textId="36820F09" w:rsidR="00696020" w:rsidRDefault="00696020">
          <w:pPr>
            <w:pStyle w:val="Obsah3"/>
            <w:tabs>
              <w:tab w:val="left" w:pos="1418"/>
            </w:tabs>
            <w:rPr>
              <w:rFonts w:asciiTheme="minorHAnsi" w:eastAsiaTheme="minorEastAsia" w:hAnsiTheme="minorHAnsi" w:cstheme="minorBidi"/>
              <w:sz w:val="22"/>
              <w:szCs w:val="22"/>
            </w:rPr>
          </w:pPr>
          <w:hyperlink w:anchor="_Toc101774471" w:history="1">
            <w:r w:rsidRPr="0039785F">
              <w:rPr>
                <w:rStyle w:val="Hypertextovprepojenie"/>
              </w:rPr>
              <w:t>5.5.2.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_Toc101774471 \h </w:instrText>
            </w:r>
            <w:r>
              <w:rPr>
                <w:webHidden/>
              </w:rPr>
            </w:r>
            <w:r>
              <w:rPr>
                <w:webHidden/>
              </w:rPr>
              <w:fldChar w:fldCharType="separate"/>
            </w:r>
            <w:r>
              <w:rPr>
                <w:webHidden/>
              </w:rPr>
              <w:t>442</w:t>
            </w:r>
            <w:r>
              <w:rPr>
                <w:webHidden/>
              </w:rPr>
              <w:fldChar w:fldCharType="end"/>
            </w:r>
          </w:hyperlink>
        </w:p>
        <w:p w14:paraId="77DE619D" w14:textId="1BD41E9E" w:rsidR="00696020" w:rsidRDefault="00696020">
          <w:pPr>
            <w:pStyle w:val="Obsah2"/>
            <w:rPr>
              <w:rFonts w:asciiTheme="minorHAnsi" w:eastAsiaTheme="minorEastAsia" w:hAnsiTheme="minorHAnsi" w:cstheme="minorBidi"/>
              <w:b w:val="0"/>
              <w:sz w:val="22"/>
              <w:szCs w:val="22"/>
            </w:rPr>
          </w:pPr>
          <w:hyperlink w:anchor="_Toc101774472" w:history="1">
            <w:r w:rsidRPr="0039785F">
              <w:rPr>
                <w:rStyle w:val="Hypertextovprepojenie"/>
              </w:rPr>
              <w:t>5.6.</w:t>
            </w:r>
            <w:r>
              <w:rPr>
                <w:rFonts w:asciiTheme="minorHAnsi" w:eastAsiaTheme="minorEastAsia" w:hAnsiTheme="minorHAnsi" w:cstheme="minorBidi"/>
                <w:b w:val="0"/>
                <w:sz w:val="22"/>
                <w:szCs w:val="22"/>
              </w:rPr>
              <w:tab/>
            </w:r>
            <w:r w:rsidRPr="0039785F">
              <w:rPr>
                <w:rStyle w:val="Hypertextovprepojenie"/>
              </w:rPr>
              <w:t>Odhlásenie používateľa z SK-IAM</w:t>
            </w:r>
            <w:r>
              <w:rPr>
                <w:webHidden/>
              </w:rPr>
              <w:tab/>
            </w:r>
            <w:r>
              <w:rPr>
                <w:webHidden/>
              </w:rPr>
              <w:fldChar w:fldCharType="begin"/>
            </w:r>
            <w:r>
              <w:rPr>
                <w:webHidden/>
              </w:rPr>
              <w:instrText xml:space="preserve"> PAGEREF _Toc101774472 \h </w:instrText>
            </w:r>
            <w:r>
              <w:rPr>
                <w:webHidden/>
              </w:rPr>
            </w:r>
            <w:r>
              <w:rPr>
                <w:webHidden/>
              </w:rPr>
              <w:fldChar w:fldCharType="separate"/>
            </w:r>
            <w:r>
              <w:rPr>
                <w:webHidden/>
              </w:rPr>
              <w:t>446</w:t>
            </w:r>
            <w:r>
              <w:rPr>
                <w:webHidden/>
              </w:rPr>
              <w:fldChar w:fldCharType="end"/>
            </w:r>
          </w:hyperlink>
        </w:p>
        <w:p w14:paraId="2953A991" w14:textId="26127CAD" w:rsidR="00696020" w:rsidRDefault="00696020">
          <w:pPr>
            <w:pStyle w:val="Obsah3"/>
            <w:tabs>
              <w:tab w:val="left" w:pos="1418"/>
            </w:tabs>
            <w:rPr>
              <w:rFonts w:asciiTheme="minorHAnsi" w:eastAsiaTheme="minorEastAsia" w:hAnsiTheme="minorHAnsi" w:cstheme="minorBidi"/>
              <w:sz w:val="22"/>
              <w:szCs w:val="22"/>
            </w:rPr>
          </w:pPr>
          <w:hyperlink w:anchor="_Toc101774473" w:history="1">
            <w:r w:rsidRPr="0039785F">
              <w:rPr>
                <w:rStyle w:val="Hypertextovprepojenie"/>
              </w:rPr>
              <w:t>5.6.1.</w:t>
            </w:r>
            <w:r>
              <w:rPr>
                <w:rFonts w:asciiTheme="minorHAnsi" w:eastAsiaTheme="minorEastAsia" w:hAnsiTheme="minorHAnsi" w:cstheme="minorBidi"/>
                <w:sz w:val="22"/>
                <w:szCs w:val="22"/>
              </w:rPr>
              <w:tab/>
            </w:r>
            <w:r w:rsidRPr="0039785F">
              <w:rPr>
                <w:rStyle w:val="Hypertextovprepojenie"/>
              </w:rPr>
              <w:t>Procesné/logické údaje</w:t>
            </w:r>
            <w:r>
              <w:rPr>
                <w:webHidden/>
              </w:rPr>
              <w:tab/>
            </w:r>
            <w:r>
              <w:rPr>
                <w:webHidden/>
              </w:rPr>
              <w:fldChar w:fldCharType="begin"/>
            </w:r>
            <w:r>
              <w:rPr>
                <w:webHidden/>
              </w:rPr>
              <w:instrText xml:space="preserve"> PAGEREF _Toc101774473 \h </w:instrText>
            </w:r>
            <w:r>
              <w:rPr>
                <w:webHidden/>
              </w:rPr>
            </w:r>
            <w:r>
              <w:rPr>
                <w:webHidden/>
              </w:rPr>
              <w:fldChar w:fldCharType="separate"/>
            </w:r>
            <w:r>
              <w:rPr>
                <w:webHidden/>
              </w:rPr>
              <w:t>446</w:t>
            </w:r>
            <w:r>
              <w:rPr>
                <w:webHidden/>
              </w:rPr>
              <w:fldChar w:fldCharType="end"/>
            </w:r>
          </w:hyperlink>
        </w:p>
        <w:p w14:paraId="099CD7F3" w14:textId="7C336D68" w:rsidR="00696020" w:rsidRDefault="00696020">
          <w:pPr>
            <w:pStyle w:val="Obsah3"/>
            <w:tabs>
              <w:tab w:val="left" w:pos="1418"/>
            </w:tabs>
            <w:rPr>
              <w:rFonts w:asciiTheme="minorHAnsi" w:eastAsiaTheme="minorEastAsia" w:hAnsiTheme="minorHAnsi" w:cstheme="minorBidi"/>
              <w:sz w:val="22"/>
              <w:szCs w:val="22"/>
            </w:rPr>
          </w:pPr>
          <w:hyperlink w:anchor="_Toc101774474" w:history="1">
            <w:r w:rsidRPr="0039785F">
              <w:rPr>
                <w:rStyle w:val="Hypertextovprepojenie"/>
              </w:rPr>
              <w:t>5.6.2.</w:t>
            </w:r>
            <w:r>
              <w:rPr>
                <w:rFonts w:asciiTheme="minorHAnsi" w:eastAsiaTheme="minorEastAsia" w:hAnsiTheme="minorHAnsi" w:cstheme="minorBidi"/>
                <w:sz w:val="22"/>
                <w:szCs w:val="22"/>
              </w:rPr>
              <w:tab/>
            </w:r>
            <w:r w:rsidRPr="0039785F">
              <w:rPr>
                <w:rStyle w:val="Hypertextovprepojenie"/>
              </w:rPr>
              <w:t>Technické informácie</w:t>
            </w:r>
            <w:r>
              <w:rPr>
                <w:webHidden/>
              </w:rPr>
              <w:tab/>
            </w:r>
            <w:r>
              <w:rPr>
                <w:webHidden/>
              </w:rPr>
              <w:fldChar w:fldCharType="begin"/>
            </w:r>
            <w:r>
              <w:rPr>
                <w:webHidden/>
              </w:rPr>
              <w:instrText xml:space="preserve"> PAGEREF _Toc101774474 \h </w:instrText>
            </w:r>
            <w:r>
              <w:rPr>
                <w:webHidden/>
              </w:rPr>
            </w:r>
            <w:r>
              <w:rPr>
                <w:webHidden/>
              </w:rPr>
              <w:fldChar w:fldCharType="separate"/>
            </w:r>
            <w:r>
              <w:rPr>
                <w:webHidden/>
              </w:rPr>
              <w:t>448</w:t>
            </w:r>
            <w:r>
              <w:rPr>
                <w:webHidden/>
              </w:rPr>
              <w:fldChar w:fldCharType="end"/>
            </w:r>
          </w:hyperlink>
        </w:p>
        <w:p w14:paraId="61154890" w14:textId="0B5FF6BF" w:rsidR="00696020" w:rsidRDefault="00696020">
          <w:pPr>
            <w:pStyle w:val="Obsah1"/>
            <w:rPr>
              <w:rFonts w:asciiTheme="minorHAnsi" w:eastAsiaTheme="minorEastAsia" w:hAnsiTheme="minorHAnsi" w:cstheme="minorBidi"/>
              <w:b w:val="0"/>
              <w:sz w:val="22"/>
              <w:szCs w:val="22"/>
            </w:rPr>
          </w:pPr>
          <w:hyperlink w:anchor="_Toc101774475" w:history="1">
            <w:r w:rsidRPr="0039785F">
              <w:rPr>
                <w:rStyle w:val="Hypertextovprepojenie"/>
              </w:rPr>
              <w:t>6.</w:t>
            </w:r>
            <w:r>
              <w:rPr>
                <w:rFonts w:asciiTheme="minorHAnsi" w:eastAsiaTheme="minorEastAsia" w:hAnsiTheme="minorHAnsi" w:cstheme="minorBidi"/>
                <w:b w:val="0"/>
                <w:sz w:val="22"/>
                <w:szCs w:val="22"/>
              </w:rPr>
              <w:tab/>
            </w:r>
            <w:r w:rsidRPr="0039785F">
              <w:rPr>
                <w:rStyle w:val="Hypertextovprepojenie"/>
              </w:rPr>
              <w:t>Usmernenie pre IS deklarantov</w:t>
            </w:r>
            <w:r>
              <w:rPr>
                <w:webHidden/>
              </w:rPr>
              <w:tab/>
            </w:r>
            <w:r>
              <w:rPr>
                <w:webHidden/>
              </w:rPr>
              <w:fldChar w:fldCharType="begin"/>
            </w:r>
            <w:r>
              <w:rPr>
                <w:webHidden/>
              </w:rPr>
              <w:instrText xml:space="preserve"> PAGEREF _Toc101774475 \h </w:instrText>
            </w:r>
            <w:r>
              <w:rPr>
                <w:webHidden/>
              </w:rPr>
            </w:r>
            <w:r>
              <w:rPr>
                <w:webHidden/>
              </w:rPr>
              <w:fldChar w:fldCharType="separate"/>
            </w:r>
            <w:r>
              <w:rPr>
                <w:webHidden/>
              </w:rPr>
              <w:t>451</w:t>
            </w:r>
            <w:r>
              <w:rPr>
                <w:webHidden/>
              </w:rPr>
              <w:fldChar w:fldCharType="end"/>
            </w:r>
          </w:hyperlink>
        </w:p>
        <w:p w14:paraId="154EB37F" w14:textId="6AA23D0F" w:rsidR="005B45AC" w:rsidRDefault="005B45AC" w:rsidP="00D24084">
          <w:r>
            <w:rPr>
              <w:noProof/>
            </w:rPr>
            <w:fldChar w:fldCharType="end"/>
          </w:r>
        </w:p>
      </w:sdtContent>
    </w:sdt>
    <w:p w14:paraId="0748D5F3" w14:textId="77777777" w:rsidR="00974F5A" w:rsidRDefault="00974F5A" w:rsidP="00D24084"/>
    <w:p w14:paraId="10447158" w14:textId="77777777" w:rsidR="00F5462E" w:rsidRPr="00F5462E" w:rsidRDefault="00F5462E" w:rsidP="00D24084">
      <w:bookmarkStart w:id="0" w:name="scroll-bookmark-1"/>
      <w:bookmarkEnd w:id="0"/>
    </w:p>
    <w:p w14:paraId="2CBCFAF0" w14:textId="5F90CD60" w:rsidR="00AD205C" w:rsidRDefault="002C259D" w:rsidP="00D24084">
      <w:pPr>
        <w:pStyle w:val="Nadpis1"/>
      </w:pPr>
      <w:bookmarkStart w:id="1" w:name="scroll-bookmark-2"/>
      <w:bookmarkStart w:id="2" w:name="_Toc101774356"/>
      <w:r>
        <w:lastRenderedPageBreak/>
        <w:t>Slovník  pojmov a skratiek</w:t>
      </w:r>
      <w:bookmarkEnd w:id="1"/>
      <w:bookmarkEnd w:id="2"/>
    </w:p>
    <w:tbl>
      <w:tblPr>
        <w:tblStyle w:val="ScrollTableNormal"/>
        <w:tblW w:w="0" w:type="auto"/>
        <w:tblLayout w:type="fixed"/>
        <w:tblLook w:val="0020" w:firstRow="1" w:lastRow="0" w:firstColumn="0" w:lastColumn="0" w:noHBand="0" w:noVBand="0"/>
      </w:tblPr>
      <w:tblGrid>
        <w:gridCol w:w="2122"/>
        <w:gridCol w:w="6185"/>
      </w:tblGrid>
      <w:tr w:rsidR="00AD205C" w14:paraId="2568DA37" w14:textId="77777777" w:rsidTr="00906C05">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8F384FA" w14:textId="77777777" w:rsidR="00AD205C" w:rsidRPr="00B9204A" w:rsidRDefault="002C259D" w:rsidP="00D24084">
            <w:r w:rsidRPr="00B9204A">
              <w:t>Skratka</w:t>
            </w:r>
          </w:p>
        </w:tc>
        <w:tc>
          <w:tcPr>
            <w:tcW w:w="6185" w:type="dxa"/>
            <w:tcMar>
              <w:top w:w="30" w:type="dxa"/>
              <w:left w:w="30" w:type="dxa"/>
              <w:bottom w:w="20" w:type="dxa"/>
              <w:right w:w="30" w:type="dxa"/>
            </w:tcMar>
          </w:tcPr>
          <w:p w14:paraId="61416913" w14:textId="77777777" w:rsidR="00AD205C" w:rsidRPr="00B9204A" w:rsidRDefault="002C259D" w:rsidP="00D24084">
            <w:r w:rsidRPr="00B9204A">
              <w:t>Význam</w:t>
            </w:r>
          </w:p>
        </w:tc>
      </w:tr>
      <w:tr w:rsidR="00AD205C" w14:paraId="20363901" w14:textId="77777777" w:rsidTr="00906C05">
        <w:tc>
          <w:tcPr>
            <w:tcW w:w="2122" w:type="dxa"/>
            <w:tcMar>
              <w:top w:w="30" w:type="dxa"/>
              <w:left w:w="30" w:type="dxa"/>
              <w:bottom w:w="20" w:type="dxa"/>
              <w:right w:w="30" w:type="dxa"/>
            </w:tcMar>
          </w:tcPr>
          <w:p w14:paraId="4288416D" w14:textId="77777777" w:rsidR="00AD205C" w:rsidRPr="00B9204A" w:rsidRDefault="002C259D" w:rsidP="00D24084">
            <w:r w:rsidRPr="00B9204A">
              <w:t>IS CEP</w:t>
            </w:r>
          </w:p>
        </w:tc>
        <w:tc>
          <w:tcPr>
            <w:tcW w:w="6185" w:type="dxa"/>
            <w:tcMar>
              <w:top w:w="30" w:type="dxa"/>
              <w:left w:w="30" w:type="dxa"/>
              <w:bottom w:w="20" w:type="dxa"/>
              <w:right w:w="30" w:type="dxa"/>
            </w:tcMar>
          </w:tcPr>
          <w:p w14:paraId="0042DD73" w14:textId="77777777" w:rsidR="00AD205C" w:rsidRPr="00B9204A" w:rsidRDefault="002C259D" w:rsidP="00D24084">
            <w:r w:rsidRPr="00B9204A">
              <w:t>informačný systém Centrálneho elektronického priečinka</w:t>
            </w:r>
          </w:p>
        </w:tc>
      </w:tr>
      <w:tr w:rsidR="00AD205C" w14:paraId="5FE52611" w14:textId="77777777" w:rsidTr="00906C05">
        <w:tc>
          <w:tcPr>
            <w:tcW w:w="2122" w:type="dxa"/>
            <w:tcMar>
              <w:top w:w="30" w:type="dxa"/>
              <w:left w:w="30" w:type="dxa"/>
              <w:bottom w:w="20" w:type="dxa"/>
              <w:right w:w="30" w:type="dxa"/>
            </w:tcMar>
          </w:tcPr>
          <w:p w14:paraId="5B35A5FE" w14:textId="77777777" w:rsidR="00AD205C" w:rsidRPr="00B9204A" w:rsidRDefault="002C259D" w:rsidP="00D24084">
            <w:r w:rsidRPr="00B9204A">
              <w:t>IS VS</w:t>
            </w:r>
          </w:p>
        </w:tc>
        <w:tc>
          <w:tcPr>
            <w:tcW w:w="6185" w:type="dxa"/>
            <w:tcMar>
              <w:top w:w="30" w:type="dxa"/>
              <w:left w:w="30" w:type="dxa"/>
              <w:bottom w:w="20" w:type="dxa"/>
              <w:right w:w="30" w:type="dxa"/>
            </w:tcMar>
          </w:tcPr>
          <w:p w14:paraId="342DE634" w14:textId="77777777" w:rsidR="00AD205C" w:rsidRPr="00B9204A" w:rsidRDefault="002C259D" w:rsidP="00D24084">
            <w:r w:rsidRPr="00B9204A">
              <w:t>informačný systém verejnej správy</w:t>
            </w:r>
          </w:p>
        </w:tc>
      </w:tr>
      <w:tr w:rsidR="00AD205C" w14:paraId="2C095EFD" w14:textId="77777777" w:rsidTr="00906C05">
        <w:tc>
          <w:tcPr>
            <w:tcW w:w="2122" w:type="dxa"/>
            <w:tcMar>
              <w:top w:w="30" w:type="dxa"/>
              <w:left w:w="30" w:type="dxa"/>
              <w:bottom w:w="20" w:type="dxa"/>
              <w:right w:w="30" w:type="dxa"/>
            </w:tcMar>
          </w:tcPr>
          <w:p w14:paraId="74F23775" w14:textId="77777777" w:rsidR="00AD205C" w:rsidRPr="00B9204A" w:rsidRDefault="002C259D" w:rsidP="00D24084">
            <w:r w:rsidRPr="00B9204A">
              <w:t>OVM</w:t>
            </w:r>
          </w:p>
        </w:tc>
        <w:tc>
          <w:tcPr>
            <w:tcW w:w="6185" w:type="dxa"/>
            <w:tcMar>
              <w:top w:w="30" w:type="dxa"/>
              <w:left w:w="30" w:type="dxa"/>
              <w:bottom w:w="20" w:type="dxa"/>
              <w:right w:w="30" w:type="dxa"/>
            </w:tcMar>
          </w:tcPr>
          <w:p w14:paraId="0B46892E" w14:textId="77777777" w:rsidR="00AD205C" w:rsidRPr="00B9204A" w:rsidRDefault="002C259D" w:rsidP="00D24084">
            <w:r w:rsidRPr="00B9204A">
              <w:t>orgán verejnej moci</w:t>
            </w:r>
          </w:p>
        </w:tc>
      </w:tr>
      <w:tr w:rsidR="00AD205C" w14:paraId="60E1127A" w14:textId="77777777" w:rsidTr="00906C05">
        <w:tc>
          <w:tcPr>
            <w:tcW w:w="2122" w:type="dxa"/>
            <w:tcMar>
              <w:top w:w="30" w:type="dxa"/>
              <w:left w:w="30" w:type="dxa"/>
              <w:bottom w:w="20" w:type="dxa"/>
              <w:right w:w="30" w:type="dxa"/>
            </w:tcMar>
          </w:tcPr>
          <w:p w14:paraId="7E8DC901" w14:textId="77777777" w:rsidR="00AD205C" w:rsidRPr="00B9204A" w:rsidRDefault="002C259D" w:rsidP="00D24084">
            <w:r w:rsidRPr="00B9204A">
              <w:t>ZOT</w:t>
            </w:r>
          </w:p>
        </w:tc>
        <w:tc>
          <w:tcPr>
            <w:tcW w:w="6185" w:type="dxa"/>
            <w:tcMar>
              <w:top w:w="30" w:type="dxa"/>
              <w:left w:w="30" w:type="dxa"/>
              <w:bottom w:w="20" w:type="dxa"/>
              <w:right w:w="30" w:type="dxa"/>
            </w:tcMar>
          </w:tcPr>
          <w:p w14:paraId="206514F1" w14:textId="77777777" w:rsidR="00AD205C" w:rsidRPr="00B9204A" w:rsidRDefault="002C259D" w:rsidP="00D24084">
            <w:r w:rsidRPr="00B9204A">
              <w:t>zahraničnoobchodná transakcia</w:t>
            </w:r>
          </w:p>
        </w:tc>
      </w:tr>
      <w:tr w:rsidR="00906C05" w14:paraId="4BA275D8" w14:textId="77777777" w:rsidTr="00906C05">
        <w:tc>
          <w:tcPr>
            <w:tcW w:w="2122" w:type="dxa"/>
            <w:tcMar>
              <w:top w:w="30" w:type="dxa"/>
              <w:left w:w="30" w:type="dxa"/>
              <w:bottom w:w="20" w:type="dxa"/>
              <w:right w:w="30" w:type="dxa"/>
            </w:tcMar>
          </w:tcPr>
          <w:p w14:paraId="358EC39D" w14:textId="77777777" w:rsidR="00906C05" w:rsidRPr="00B9204A" w:rsidRDefault="00906C05" w:rsidP="00D24084">
            <w:r>
              <w:t>eCommerce/ICS2 Portál</w:t>
            </w:r>
          </w:p>
        </w:tc>
        <w:tc>
          <w:tcPr>
            <w:tcW w:w="6185" w:type="dxa"/>
            <w:tcMar>
              <w:top w:w="30" w:type="dxa"/>
              <w:left w:w="30" w:type="dxa"/>
              <w:bottom w:w="20" w:type="dxa"/>
              <w:right w:w="30" w:type="dxa"/>
            </w:tcMar>
          </w:tcPr>
          <w:p w14:paraId="40F32A16" w14:textId="77777777" w:rsidR="00906C05" w:rsidRPr="00B9204A" w:rsidRDefault="00906C05" w:rsidP="00D24084">
            <w:r>
              <w:t>Modul IS CEP pre realizáciu agend Zásielky s nízkou hodnotou a </w:t>
            </w:r>
            <w:r w:rsidRPr="00906C05">
              <w:t>Import Control System 2</w:t>
            </w:r>
          </w:p>
        </w:tc>
      </w:tr>
    </w:tbl>
    <w:p w14:paraId="328FAFDE" w14:textId="44A5E2F0" w:rsidR="00AD205C" w:rsidRDefault="002C259D" w:rsidP="00D24084">
      <w:pPr>
        <w:pStyle w:val="Nadpis1"/>
      </w:pPr>
      <w:bookmarkStart w:id="3" w:name="scroll-bookmark-3"/>
      <w:bookmarkStart w:id="4" w:name="_Toc101774357"/>
      <w:r>
        <w:lastRenderedPageBreak/>
        <w:t>Generické procesné modely zahŕňajúce orchestráciu konzumovania jednotlivých aplikačných služieb  poskytovateľa</w:t>
      </w:r>
      <w:bookmarkEnd w:id="3"/>
      <w:bookmarkEnd w:id="4"/>
    </w:p>
    <w:p w14:paraId="4D5AADAA" w14:textId="77777777" w:rsidR="00AD205C" w:rsidRDefault="00AD205C" w:rsidP="00D24084"/>
    <w:p w14:paraId="2AC540AE" w14:textId="2953E3D1" w:rsidR="00AD205C" w:rsidRDefault="002C259D" w:rsidP="00D24084">
      <w:pPr>
        <w:pStyle w:val="Nadpis2"/>
      </w:pPr>
      <w:bookmarkStart w:id="5" w:name="scroll-bookmark-4"/>
      <w:bookmarkStart w:id="6" w:name="_Toc101774358"/>
      <w:r>
        <w:t>Procesy  IS CEP</w:t>
      </w:r>
      <w:bookmarkEnd w:id="5"/>
      <w:bookmarkEnd w:id="6"/>
    </w:p>
    <w:p w14:paraId="6C4F1898" w14:textId="77777777" w:rsidR="00AD205C" w:rsidRDefault="002C259D" w:rsidP="00D24084">
      <w:r>
        <w:t>IS CEP poskytuje technické prostriedky pre elektronickú komunikáciu pre procesy súvisiace so zahraničnoobchodnou transakciou (dovoz/vývoz/tranzit s tretími krajinami). Generický proces obsahuje 3 fázy:</w:t>
      </w:r>
    </w:p>
    <w:p w14:paraId="316F60B4" w14:textId="77777777" w:rsidR="00AD205C" w:rsidRDefault="002C259D" w:rsidP="00D24084">
      <w:pPr>
        <w:pStyle w:val="Odsekzoznamu"/>
        <w:numPr>
          <w:ilvl w:val="0"/>
          <w:numId w:val="13"/>
        </w:numPr>
      </w:pPr>
      <w:r>
        <w:t>informačná (Informovanie sa o podmienkach ZOT)</w:t>
      </w:r>
    </w:p>
    <w:p w14:paraId="18DD9902" w14:textId="77777777" w:rsidR="00AD205C" w:rsidRDefault="002C259D" w:rsidP="00D24084">
      <w:pPr>
        <w:pStyle w:val="Odsekzoznamu"/>
        <w:numPr>
          <w:ilvl w:val="0"/>
          <w:numId w:val="13"/>
        </w:numPr>
      </w:pPr>
      <w:r>
        <w:t>plnenie podmienok (Vydávanie licencií pre realizáciu ZOT)</w:t>
      </w:r>
    </w:p>
    <w:p w14:paraId="08439D60" w14:textId="77777777" w:rsidR="00AD205C" w:rsidRDefault="002C259D" w:rsidP="00D24084">
      <w:pPr>
        <w:pStyle w:val="Odsekzoznamu"/>
        <w:numPr>
          <w:ilvl w:val="0"/>
          <w:numId w:val="13"/>
        </w:numPr>
      </w:pPr>
      <w:r>
        <w:t>realizačná (Realizácia ZOT)</w:t>
      </w:r>
    </w:p>
    <w:p w14:paraId="24F90F78" w14:textId="77777777" w:rsidR="00AD205C" w:rsidRDefault="002C259D" w:rsidP="00D24084">
      <w:r>
        <w:rPr>
          <w:noProof/>
        </w:rPr>
        <w:drawing>
          <wp:inline distT="0" distB="0" distL="0" distR="0" wp14:anchorId="43E07A4F" wp14:editId="15C1010B">
            <wp:extent cx="5760085" cy="3186820"/>
            <wp:effectExtent l="0" t="0" r="0" b="0"/>
            <wp:docPr id="100001" name="Picture 100001" descr="_scroll_external\attachments\worddav7edd40fb68d4f44bca6851f8c16877dc-ccc20d3aa4f3f679e66c48164739941f98bb92e90e2341c04e5ed441a21e7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4963" name=""/>
                    <pic:cNvPicPr>
                      <a:picLocks noChangeAspect="1"/>
                    </pic:cNvPicPr>
                  </pic:nvPicPr>
                  <pic:blipFill>
                    <a:blip r:embed="rId14"/>
                    <a:stretch>
                      <a:fillRect/>
                    </a:stretch>
                  </pic:blipFill>
                  <pic:spPr>
                    <a:xfrm>
                      <a:off x="0" y="0"/>
                      <a:ext cx="5760085" cy="3186820"/>
                    </a:xfrm>
                    <a:prstGeom prst="rect">
                      <a:avLst/>
                    </a:prstGeom>
                  </pic:spPr>
                </pic:pic>
              </a:graphicData>
            </a:graphic>
          </wp:inline>
        </w:drawing>
      </w:r>
    </w:p>
    <w:p w14:paraId="01D32CCA" w14:textId="43D76C20" w:rsidR="00AD205C" w:rsidRDefault="002C259D" w:rsidP="00D24084">
      <w:pPr>
        <w:pStyle w:val="Nadpis3"/>
      </w:pPr>
      <w:bookmarkStart w:id="7" w:name="scroll-bookmark-5"/>
      <w:bookmarkStart w:id="8" w:name="_Toc101774359"/>
      <w:r>
        <w:t>Informovanie sa o podmienkach ZOT</w:t>
      </w:r>
      <w:bookmarkEnd w:id="7"/>
      <w:bookmarkEnd w:id="8"/>
    </w:p>
    <w:p w14:paraId="1D69EBB8" w14:textId="77777777" w:rsidR="00AD205C" w:rsidRDefault="002C259D" w:rsidP="00D24084">
      <w:r>
        <w:t>Pred samotným uskutočnením ZOT táto fáza poskytuje informácie, čo všetko treba splniť, aby daná ZOT mohla byť zrealizovaná (aké licencie, poplatky, prílohy treba získať/zdokladovať). Táto fáza je určená pre obchodníkov, ktorí zamýšľajú realizovať danú ZOT.</w:t>
      </w:r>
      <w:r>
        <w:br/>
        <w:t>Postupnosť volania elektronických služieb pre túto fázu definuje diagram:</w:t>
      </w:r>
      <w:r>
        <w:br/>
      </w:r>
    </w:p>
    <w:p w14:paraId="0384BD61" w14:textId="77777777" w:rsidR="00AD205C" w:rsidRDefault="002C259D" w:rsidP="00D24084">
      <w:r>
        <w:rPr>
          <w:noProof/>
        </w:rPr>
        <w:lastRenderedPageBreak/>
        <w:drawing>
          <wp:inline distT="0" distB="0" distL="0" distR="0" wp14:anchorId="2851BC65" wp14:editId="62B52769">
            <wp:extent cx="5514975" cy="4495800"/>
            <wp:effectExtent l="0" t="0" r="0" b="0"/>
            <wp:docPr id="100002" name="Picture 100002" descr="_scroll_external\attachments\worddav1c3269d91d1ea7e1f901ac77be133a70-6e9ec6f64e3018e562df01b1be48ce852ef579baa886b9de0adbb054ca1b2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0873" name=""/>
                    <pic:cNvPicPr>
                      <a:picLocks noChangeAspect="1"/>
                    </pic:cNvPicPr>
                  </pic:nvPicPr>
                  <pic:blipFill>
                    <a:blip r:embed="rId15"/>
                    <a:stretch>
                      <a:fillRect/>
                    </a:stretch>
                  </pic:blipFill>
                  <pic:spPr>
                    <a:xfrm>
                      <a:off x="0" y="0"/>
                      <a:ext cx="5514975" cy="4495800"/>
                    </a:xfrm>
                    <a:prstGeom prst="rect">
                      <a:avLst/>
                    </a:prstGeom>
                  </pic:spPr>
                </pic:pic>
              </a:graphicData>
            </a:graphic>
          </wp:inline>
        </w:drawing>
      </w:r>
    </w:p>
    <w:p w14:paraId="1661D9F4" w14:textId="4D65D5F6" w:rsidR="00AD205C" w:rsidRDefault="002C259D" w:rsidP="00D24084">
      <w:pPr>
        <w:pStyle w:val="Nadpis3"/>
      </w:pPr>
      <w:bookmarkStart w:id="9" w:name="scroll-bookmark-6"/>
      <w:bookmarkStart w:id="10" w:name="_Toc101774360"/>
      <w:r>
        <w:t>Zabezpečenie podmienok pre ZOT</w:t>
      </w:r>
      <w:bookmarkEnd w:id="9"/>
      <w:bookmarkEnd w:id="10"/>
    </w:p>
    <w:p w14:paraId="42F32375" w14:textId="77777777" w:rsidR="00AD205C" w:rsidRDefault="002C259D" w:rsidP="00D24084">
      <w:r>
        <w:t>Fáza obsahuje procesy získavania potrebných licencií, potvrdení, registrácií. V tejto fáze komunikuje obchodná verejnosť s OVM za účelom získavania takýchto dokumentov potrebných pri realizácii ZOT.</w:t>
      </w:r>
      <w:r>
        <w:br/>
        <w:t>Postupnosť volania elektronických služieb pre túto fázu definuje diagram:</w:t>
      </w:r>
      <w:r>
        <w:br/>
      </w:r>
    </w:p>
    <w:p w14:paraId="04A413BA" w14:textId="77777777" w:rsidR="00AD205C" w:rsidRDefault="002C259D" w:rsidP="00D24084">
      <w:r>
        <w:rPr>
          <w:noProof/>
        </w:rPr>
        <w:drawing>
          <wp:inline distT="0" distB="0" distL="0" distR="0" wp14:anchorId="5AB5D43D" wp14:editId="0C9C13FC">
            <wp:extent cx="5760085" cy="2338888"/>
            <wp:effectExtent l="0" t="0" r="0" b="0"/>
            <wp:docPr id="100003" name="Picture 100003" descr="_scroll_external\attachments\worddav2193e8d3376d662be4ab537f3ba6efe9-1ad885e4e4d1c537a43a81bb43d727b47df0fc313dff1e98001c45d57285b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2015" name=""/>
                    <pic:cNvPicPr>
                      <a:picLocks noChangeAspect="1"/>
                    </pic:cNvPicPr>
                  </pic:nvPicPr>
                  <pic:blipFill>
                    <a:blip r:embed="rId16"/>
                    <a:stretch>
                      <a:fillRect/>
                    </a:stretch>
                  </pic:blipFill>
                  <pic:spPr>
                    <a:xfrm>
                      <a:off x="0" y="0"/>
                      <a:ext cx="5760085" cy="2338888"/>
                    </a:xfrm>
                    <a:prstGeom prst="rect">
                      <a:avLst/>
                    </a:prstGeom>
                  </pic:spPr>
                </pic:pic>
              </a:graphicData>
            </a:graphic>
          </wp:inline>
        </w:drawing>
      </w:r>
    </w:p>
    <w:p w14:paraId="25958058" w14:textId="413DF081" w:rsidR="00AD205C" w:rsidRDefault="002C259D" w:rsidP="00D24084">
      <w:pPr>
        <w:pStyle w:val="Nadpis3"/>
      </w:pPr>
      <w:bookmarkStart w:id="11" w:name="scroll-bookmark-7"/>
      <w:bookmarkStart w:id="12" w:name="_Toc101774361"/>
      <w:r>
        <w:lastRenderedPageBreak/>
        <w:t>Realizácia ZOT</w:t>
      </w:r>
      <w:bookmarkEnd w:id="11"/>
      <w:bookmarkEnd w:id="12"/>
    </w:p>
    <w:p w14:paraId="7369652A" w14:textId="77777777" w:rsidR="00AD205C" w:rsidRDefault="002C259D" w:rsidP="00D24084">
      <w:r>
        <w:t>Po získaní potrebných licencií nasleduje fáza realizácie ZOT. V tejto fáze dochádza k samotnému dovozu/vývozu/tranzitu a prepusteniu tovaru do požadovaného režimu. V rámci tejto fázy prebieha komunikácia obchodníka s colnými orgánmi.</w:t>
      </w:r>
      <w:r>
        <w:br/>
        <w:t>Postupnosť volania elektronických služieb pre túto fázu definuje diagram:</w:t>
      </w:r>
      <w:r>
        <w:br/>
      </w:r>
    </w:p>
    <w:p w14:paraId="2D5AFB1D" w14:textId="77777777" w:rsidR="00AD205C" w:rsidRDefault="002C259D" w:rsidP="00D24084">
      <w:r>
        <w:rPr>
          <w:noProof/>
        </w:rPr>
        <w:drawing>
          <wp:inline distT="0" distB="0" distL="0" distR="0" wp14:anchorId="5AB76CA2" wp14:editId="49CF64A2">
            <wp:extent cx="5760085" cy="2700901"/>
            <wp:effectExtent l="0" t="0" r="0" b="0"/>
            <wp:docPr id="100004" name="Picture 100004" descr="_scroll_external\attachments\worddav3765a8bbebd08f29f70a2ffef6f4ff70-23b1ce87d3dd048e084c64a1d89f6638a5d7a692e84717e23aecdc406728e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7499" name=""/>
                    <pic:cNvPicPr>
                      <a:picLocks noChangeAspect="1"/>
                    </pic:cNvPicPr>
                  </pic:nvPicPr>
                  <pic:blipFill>
                    <a:blip r:embed="rId17"/>
                    <a:stretch>
                      <a:fillRect/>
                    </a:stretch>
                  </pic:blipFill>
                  <pic:spPr>
                    <a:xfrm>
                      <a:off x="0" y="0"/>
                      <a:ext cx="5760085" cy="2700901"/>
                    </a:xfrm>
                    <a:prstGeom prst="rect">
                      <a:avLst/>
                    </a:prstGeom>
                  </pic:spPr>
                </pic:pic>
              </a:graphicData>
            </a:graphic>
          </wp:inline>
        </w:drawing>
      </w:r>
    </w:p>
    <w:p w14:paraId="16604EF2" w14:textId="77777777" w:rsidR="000B6047" w:rsidRDefault="000B6047" w:rsidP="00D24084"/>
    <w:p w14:paraId="07C1515D" w14:textId="77777777" w:rsidR="000B6047" w:rsidRDefault="000B6047" w:rsidP="00D24084"/>
    <w:p w14:paraId="1E5B2026" w14:textId="6AB5F354" w:rsidR="00AD205C" w:rsidRDefault="002C259D" w:rsidP="00D24084">
      <w:pPr>
        <w:pStyle w:val="Nadpis3"/>
      </w:pPr>
      <w:bookmarkStart w:id="13" w:name="scroll-bookmark-8"/>
      <w:bookmarkStart w:id="14" w:name="_Toc101774362"/>
      <w:r>
        <w:t>Generický proces pre komunikáciu medzi IS Podnikateľa a IS VS</w:t>
      </w:r>
      <w:bookmarkEnd w:id="13"/>
      <w:bookmarkEnd w:id="14"/>
    </w:p>
    <w:p w14:paraId="28ED1099" w14:textId="77777777" w:rsidR="00AD205C" w:rsidRDefault="002C259D" w:rsidP="00D24084">
      <w:r>
        <w:t>Postupnosť volania elektronických služieb pri elektronickej komunikácii medzi IS Podnikateľa a IS VS prostredníctvom IS CEP definuje diagram:</w:t>
      </w:r>
      <w:r>
        <w:br/>
      </w:r>
    </w:p>
    <w:p w14:paraId="29A2794D" w14:textId="77777777" w:rsidR="00AD205C" w:rsidRDefault="002C259D" w:rsidP="00D24084">
      <w:r>
        <w:rPr>
          <w:noProof/>
        </w:rPr>
        <w:lastRenderedPageBreak/>
        <w:drawing>
          <wp:inline distT="0" distB="0" distL="0" distR="0" wp14:anchorId="34547644" wp14:editId="2749D942">
            <wp:extent cx="5760085" cy="3151051"/>
            <wp:effectExtent l="0" t="0" r="0" b="0"/>
            <wp:docPr id="100005" name="Picture 100005" descr="_scroll_external\attachments\worddavfc522481d3958c6bc5363f23a885f310-bd150ac920ffe73a10b31961a95e472d0c7b161c10fbdd82b8c572cb723f6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8445" name=""/>
                    <pic:cNvPicPr>
                      <a:picLocks noChangeAspect="1"/>
                    </pic:cNvPicPr>
                  </pic:nvPicPr>
                  <pic:blipFill>
                    <a:blip r:embed="rId18"/>
                    <a:stretch>
                      <a:fillRect/>
                    </a:stretch>
                  </pic:blipFill>
                  <pic:spPr>
                    <a:xfrm>
                      <a:off x="0" y="0"/>
                      <a:ext cx="5760085" cy="3151051"/>
                    </a:xfrm>
                    <a:prstGeom prst="rect">
                      <a:avLst/>
                    </a:prstGeom>
                  </pic:spPr>
                </pic:pic>
              </a:graphicData>
            </a:graphic>
          </wp:inline>
        </w:drawing>
      </w:r>
    </w:p>
    <w:p w14:paraId="59144FE5" w14:textId="77777777" w:rsidR="00AD205C" w:rsidRDefault="00AD205C" w:rsidP="00D24084"/>
    <w:p w14:paraId="7B49E49F" w14:textId="77777777" w:rsidR="000B6047" w:rsidRDefault="000B6047" w:rsidP="00D24084">
      <w:pPr>
        <w:rPr>
          <w:sz w:val="36"/>
        </w:rPr>
      </w:pPr>
      <w:bookmarkStart w:id="15" w:name="scroll-bookmark-9"/>
      <w:r>
        <w:br w:type="page"/>
      </w:r>
    </w:p>
    <w:p w14:paraId="5CD49F32" w14:textId="5840FDF8" w:rsidR="00AD205C" w:rsidRDefault="002C259D" w:rsidP="00D24084">
      <w:pPr>
        <w:pStyle w:val="Nadpis2"/>
      </w:pPr>
      <w:bookmarkStart w:id="16" w:name="_Toc101774363"/>
      <w:r>
        <w:lastRenderedPageBreak/>
        <w:t>Integračné scenáre pre IS podnikateľa</w:t>
      </w:r>
      <w:bookmarkEnd w:id="15"/>
      <w:bookmarkEnd w:id="16"/>
    </w:p>
    <w:p w14:paraId="63EC2FAE" w14:textId="77777777" w:rsidR="00AD205C" w:rsidRDefault="002C259D" w:rsidP="00D24084">
      <w:r>
        <w:t>Pre integrujúce sa IS podnikateľa existujú nasledujúce procesné scenáre integrácie:</w:t>
      </w:r>
    </w:p>
    <w:p w14:paraId="76EE2357" w14:textId="77777777" w:rsidR="00AD205C" w:rsidRDefault="002C259D" w:rsidP="00D24084">
      <w:pPr>
        <w:pStyle w:val="Odsekzoznamu"/>
        <w:numPr>
          <w:ilvl w:val="0"/>
          <w:numId w:val="14"/>
        </w:numPr>
      </w:pPr>
      <w:r>
        <w:t>Podávanie dokumentov súvisiacich s vydávaním povolení, licencí, registrácií vo fáze plnenia podmienok ZOT</w:t>
      </w:r>
    </w:p>
    <w:p w14:paraId="28CEA77C" w14:textId="77777777" w:rsidR="00AD205C" w:rsidRDefault="002C259D" w:rsidP="00D24084">
      <w:pPr>
        <w:pStyle w:val="Odsekzoznamu"/>
        <w:numPr>
          <w:ilvl w:val="0"/>
          <w:numId w:val="14"/>
        </w:numPr>
      </w:pPr>
      <w:r>
        <w:t>Podávanie dokumentov súvisiacich s colným konaním vo fáze realizácie ZOT</w:t>
      </w:r>
    </w:p>
    <w:p w14:paraId="1AFC02A9" w14:textId="77777777" w:rsidR="000B6047" w:rsidRDefault="000B6047" w:rsidP="00D24084">
      <w:pPr>
        <w:pStyle w:val="Odsekzoznamu"/>
      </w:pPr>
    </w:p>
    <w:p w14:paraId="50FED33A" w14:textId="7F72490E" w:rsidR="00AD205C" w:rsidRDefault="002C259D" w:rsidP="00D24084">
      <w:pPr>
        <w:pStyle w:val="Nadpis3"/>
      </w:pPr>
      <w:bookmarkStart w:id="17" w:name="scroll-bookmark-10"/>
      <w:bookmarkStart w:id="18" w:name="_Toc101774364"/>
      <w:r>
        <w:t>Elektronické služby – Licenčné konanie</w:t>
      </w:r>
      <w:bookmarkEnd w:id="17"/>
      <w:bookmarkEnd w:id="18"/>
    </w:p>
    <w:p w14:paraId="5AFA3CFF" w14:textId="77777777" w:rsidR="00AD205C" w:rsidRDefault="002C259D" w:rsidP="00D24084">
      <w:r>
        <w:t>Z pohľadu IS podnikateľa sa jedná o procesy súvisiace s vyžiadaním príslušných licencií.</w:t>
      </w:r>
      <w:r>
        <w:br/>
        <w:t>Ešte pred samotným vyžiadaním licencie si podnikateľ môže overiť, či splnil všetky náležitosti na to, aby mu bola vydaná licencia (napr. či má platnú licenciu z iného OVM potrebnú pre vydanie požadovanej licencie).</w:t>
      </w:r>
    </w:p>
    <w:p w14:paraId="4D02F62D"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6F484F87"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05AAF9A3" w14:textId="77777777" w:rsidR="00AD205C" w:rsidRDefault="002C259D" w:rsidP="00D24084">
            <w:r>
              <w:t>Názov služby</w:t>
            </w:r>
          </w:p>
        </w:tc>
        <w:tc>
          <w:tcPr>
            <w:tcW w:w="3175" w:type="dxa"/>
            <w:tcMar>
              <w:top w:w="30" w:type="dxa"/>
              <w:left w:w="30" w:type="dxa"/>
              <w:bottom w:w="20" w:type="dxa"/>
              <w:right w:w="30" w:type="dxa"/>
            </w:tcMar>
          </w:tcPr>
          <w:p w14:paraId="0B379B2A" w14:textId="77777777" w:rsidR="00AD205C" w:rsidRDefault="002C259D" w:rsidP="00D24084">
            <w:r>
              <w:t>Identifikácia služby v Meta IS</w:t>
            </w:r>
          </w:p>
        </w:tc>
      </w:tr>
      <w:tr w:rsidR="00AD205C" w14:paraId="3072E4E2" w14:textId="77777777" w:rsidTr="00AD205C">
        <w:tc>
          <w:tcPr>
            <w:tcW w:w="5896" w:type="dxa"/>
            <w:tcMar>
              <w:top w:w="30" w:type="dxa"/>
              <w:left w:w="30" w:type="dxa"/>
              <w:bottom w:w="20" w:type="dxa"/>
              <w:right w:w="30" w:type="dxa"/>
            </w:tcMar>
          </w:tcPr>
          <w:p w14:paraId="441FF3DD" w14:textId="77777777" w:rsidR="00AD205C" w:rsidRDefault="002C259D" w:rsidP="00D24084">
            <w:r>
              <w:t>Informovanie sa o podmienkach realizácie zahraničnoobchodnej transakcie</w:t>
            </w:r>
          </w:p>
        </w:tc>
        <w:tc>
          <w:tcPr>
            <w:tcW w:w="3175" w:type="dxa"/>
            <w:tcMar>
              <w:top w:w="30" w:type="dxa"/>
              <w:left w:w="30" w:type="dxa"/>
              <w:bottom w:w="20" w:type="dxa"/>
              <w:right w:w="30" w:type="dxa"/>
            </w:tcMar>
          </w:tcPr>
          <w:p w14:paraId="18DB4F03" w14:textId="77777777" w:rsidR="00AD205C" w:rsidRDefault="002C259D" w:rsidP="00D24084">
            <w:r>
              <w:t>sluzba_is_221</w:t>
            </w:r>
          </w:p>
        </w:tc>
      </w:tr>
      <w:tr w:rsidR="00AD205C" w14:paraId="12EB120E" w14:textId="77777777" w:rsidTr="00AD205C">
        <w:tc>
          <w:tcPr>
            <w:tcW w:w="5896" w:type="dxa"/>
            <w:tcMar>
              <w:top w:w="30" w:type="dxa"/>
              <w:left w:w="30" w:type="dxa"/>
              <w:bottom w:w="20" w:type="dxa"/>
              <w:right w:w="30" w:type="dxa"/>
            </w:tcMar>
          </w:tcPr>
          <w:p w14:paraId="42C36DD2" w14:textId="77777777" w:rsidR="00AD205C" w:rsidRDefault="002C259D" w:rsidP="00D24084">
            <w:r>
              <w:t>Podanie žiadosti o vydanie licencie pre realizáciu zahraničnoobchodnej transakcie</w:t>
            </w:r>
          </w:p>
        </w:tc>
        <w:tc>
          <w:tcPr>
            <w:tcW w:w="3175" w:type="dxa"/>
            <w:tcMar>
              <w:top w:w="30" w:type="dxa"/>
              <w:left w:w="30" w:type="dxa"/>
              <w:bottom w:w="20" w:type="dxa"/>
              <w:right w:w="30" w:type="dxa"/>
            </w:tcMar>
          </w:tcPr>
          <w:p w14:paraId="5E58E236" w14:textId="77777777" w:rsidR="00AD205C" w:rsidRDefault="002C259D" w:rsidP="00D24084">
            <w:r>
              <w:t>sluzba_is_225</w:t>
            </w:r>
          </w:p>
        </w:tc>
      </w:tr>
      <w:tr w:rsidR="00AD205C" w14:paraId="65626EBA" w14:textId="77777777" w:rsidTr="00AD205C">
        <w:tc>
          <w:tcPr>
            <w:tcW w:w="5896" w:type="dxa"/>
            <w:tcMar>
              <w:top w:w="30" w:type="dxa"/>
              <w:left w:w="30" w:type="dxa"/>
              <w:bottom w:w="20" w:type="dxa"/>
              <w:right w:w="30" w:type="dxa"/>
            </w:tcMar>
          </w:tcPr>
          <w:p w14:paraId="5F204DCB" w14:textId="77777777" w:rsidR="00AD205C" w:rsidRDefault="002C259D" w:rsidP="00D24084">
            <w:r>
              <w:t>Zmena licencie pre zahraničnoobchodné transakcie</w:t>
            </w:r>
          </w:p>
        </w:tc>
        <w:tc>
          <w:tcPr>
            <w:tcW w:w="3175" w:type="dxa"/>
            <w:tcMar>
              <w:top w:w="30" w:type="dxa"/>
              <w:left w:w="30" w:type="dxa"/>
              <w:bottom w:w="20" w:type="dxa"/>
              <w:right w:w="30" w:type="dxa"/>
            </w:tcMar>
          </w:tcPr>
          <w:p w14:paraId="7555531D" w14:textId="77777777" w:rsidR="00AD205C" w:rsidRDefault="002C259D" w:rsidP="00D24084">
            <w:r>
              <w:t>sluzba_is_226</w:t>
            </w:r>
          </w:p>
        </w:tc>
      </w:tr>
      <w:tr w:rsidR="00AD205C" w14:paraId="7D014443" w14:textId="77777777" w:rsidTr="00AD205C">
        <w:tc>
          <w:tcPr>
            <w:tcW w:w="5896" w:type="dxa"/>
            <w:tcMar>
              <w:top w:w="30" w:type="dxa"/>
              <w:left w:w="30" w:type="dxa"/>
              <w:bottom w:w="20" w:type="dxa"/>
              <w:right w:w="30" w:type="dxa"/>
            </w:tcMar>
          </w:tcPr>
          <w:p w14:paraId="0C3EC4B1" w14:textId="77777777" w:rsidR="00AD205C" w:rsidRDefault="002C259D" w:rsidP="00D24084">
            <w:r>
              <w:t>Podanie opravného prostriedku voči rozhodnutiu o vydaní licencie</w:t>
            </w:r>
          </w:p>
        </w:tc>
        <w:tc>
          <w:tcPr>
            <w:tcW w:w="3175" w:type="dxa"/>
            <w:tcMar>
              <w:top w:w="30" w:type="dxa"/>
              <w:left w:w="30" w:type="dxa"/>
              <w:bottom w:w="20" w:type="dxa"/>
              <w:right w:w="30" w:type="dxa"/>
            </w:tcMar>
          </w:tcPr>
          <w:p w14:paraId="5F0C7C16" w14:textId="77777777" w:rsidR="00AD205C" w:rsidRDefault="002C259D" w:rsidP="00D24084">
            <w:r>
              <w:t>sluzba_is_227</w:t>
            </w:r>
          </w:p>
        </w:tc>
      </w:tr>
    </w:tbl>
    <w:p w14:paraId="34A4AA3D" w14:textId="77777777" w:rsidR="00AD205C" w:rsidRDefault="00AD205C" w:rsidP="00D24084"/>
    <w:p w14:paraId="2C23AF37" w14:textId="0E8DB06D" w:rsidR="00AD205C" w:rsidRDefault="002C259D" w:rsidP="00D24084">
      <w:pPr>
        <w:pStyle w:val="Nadpis3"/>
      </w:pPr>
      <w:bookmarkStart w:id="19" w:name="scroll-bookmark-11"/>
      <w:bookmarkStart w:id="20" w:name="_Toc101774365"/>
      <w:r>
        <w:t>Elektronické služby – Colné konanie</w:t>
      </w:r>
      <w:bookmarkEnd w:id="19"/>
      <w:bookmarkEnd w:id="20"/>
    </w:p>
    <w:p w14:paraId="7005AEA3" w14:textId="77777777" w:rsidR="00AD205C" w:rsidRDefault="002C259D" w:rsidP="00D24084">
      <w:r>
        <w:t>Samotná realizácia ZOT prebieha prostredníctvom procesov colného konania:</w:t>
      </w:r>
    </w:p>
    <w:p w14:paraId="2509A55E"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104093DB"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7E19CE40" w14:textId="77777777" w:rsidR="00AD205C" w:rsidRDefault="002C259D" w:rsidP="00D24084">
            <w:r>
              <w:t>Názov služby</w:t>
            </w:r>
          </w:p>
        </w:tc>
        <w:tc>
          <w:tcPr>
            <w:tcW w:w="3175" w:type="dxa"/>
            <w:tcMar>
              <w:top w:w="30" w:type="dxa"/>
              <w:left w:w="30" w:type="dxa"/>
              <w:bottom w:w="20" w:type="dxa"/>
              <w:right w:w="30" w:type="dxa"/>
            </w:tcMar>
          </w:tcPr>
          <w:p w14:paraId="3F0A7BEA" w14:textId="77777777" w:rsidR="00AD205C" w:rsidRDefault="002C259D" w:rsidP="00D24084">
            <w:r>
              <w:t>Identifikácia služby v Meta IS</w:t>
            </w:r>
          </w:p>
        </w:tc>
      </w:tr>
      <w:tr w:rsidR="00AD205C" w14:paraId="11A3B49F" w14:textId="77777777" w:rsidTr="00AD205C">
        <w:tc>
          <w:tcPr>
            <w:tcW w:w="5896" w:type="dxa"/>
            <w:tcMar>
              <w:top w:w="30" w:type="dxa"/>
              <w:left w:w="30" w:type="dxa"/>
              <w:bottom w:w="20" w:type="dxa"/>
              <w:right w:w="30" w:type="dxa"/>
            </w:tcMar>
          </w:tcPr>
          <w:p w14:paraId="1874F5DA" w14:textId="77777777" w:rsidR="00AD205C" w:rsidRDefault="002C259D" w:rsidP="00D24084">
            <w:r>
              <w:t>Podanie colného vyhlásenia s prílohami</w:t>
            </w:r>
          </w:p>
        </w:tc>
        <w:tc>
          <w:tcPr>
            <w:tcW w:w="3175" w:type="dxa"/>
            <w:tcMar>
              <w:top w:w="30" w:type="dxa"/>
              <w:left w:w="30" w:type="dxa"/>
              <w:bottom w:w="20" w:type="dxa"/>
              <w:right w:w="30" w:type="dxa"/>
            </w:tcMar>
          </w:tcPr>
          <w:p w14:paraId="5A087600" w14:textId="77777777" w:rsidR="00AD205C" w:rsidRDefault="002C259D" w:rsidP="00D24084">
            <w:r>
              <w:t>sluzba_is_232</w:t>
            </w:r>
          </w:p>
        </w:tc>
      </w:tr>
      <w:tr w:rsidR="00AD205C" w14:paraId="22635215" w14:textId="77777777" w:rsidTr="00AD205C">
        <w:tc>
          <w:tcPr>
            <w:tcW w:w="5896" w:type="dxa"/>
            <w:tcMar>
              <w:top w:w="30" w:type="dxa"/>
              <w:left w:w="30" w:type="dxa"/>
              <w:bottom w:w="20" w:type="dxa"/>
              <w:right w:w="30" w:type="dxa"/>
            </w:tcMar>
          </w:tcPr>
          <w:p w14:paraId="5054EA56" w14:textId="77777777" w:rsidR="00AD205C" w:rsidRDefault="002C259D" w:rsidP="00D24084">
            <w:r>
              <w:t>Zmena colného vyhlásenia</w:t>
            </w:r>
          </w:p>
        </w:tc>
        <w:tc>
          <w:tcPr>
            <w:tcW w:w="3175" w:type="dxa"/>
            <w:tcMar>
              <w:top w:w="30" w:type="dxa"/>
              <w:left w:w="30" w:type="dxa"/>
              <w:bottom w:w="20" w:type="dxa"/>
              <w:right w:w="30" w:type="dxa"/>
            </w:tcMar>
          </w:tcPr>
          <w:p w14:paraId="64AED662" w14:textId="77777777" w:rsidR="00AD205C" w:rsidRDefault="002C259D" w:rsidP="00D24084">
            <w:r>
              <w:t>sluzba_is_233</w:t>
            </w:r>
          </w:p>
        </w:tc>
      </w:tr>
      <w:tr w:rsidR="00AD205C" w14:paraId="1465659A" w14:textId="77777777" w:rsidTr="00AD205C">
        <w:tc>
          <w:tcPr>
            <w:tcW w:w="5896" w:type="dxa"/>
            <w:tcMar>
              <w:top w:w="30" w:type="dxa"/>
              <w:left w:w="30" w:type="dxa"/>
              <w:bottom w:w="20" w:type="dxa"/>
              <w:right w:w="30" w:type="dxa"/>
            </w:tcMar>
          </w:tcPr>
          <w:p w14:paraId="5750B95B" w14:textId="77777777" w:rsidR="00AD205C" w:rsidRDefault="002C259D" w:rsidP="00D24084">
            <w:r>
              <w:t>Podanie opravného prostriedku voči rozhodnutiu v colnom konaní</w:t>
            </w:r>
          </w:p>
        </w:tc>
        <w:tc>
          <w:tcPr>
            <w:tcW w:w="3175" w:type="dxa"/>
            <w:tcMar>
              <w:top w:w="30" w:type="dxa"/>
              <w:left w:w="30" w:type="dxa"/>
              <w:bottom w:w="20" w:type="dxa"/>
              <w:right w:w="30" w:type="dxa"/>
            </w:tcMar>
          </w:tcPr>
          <w:p w14:paraId="4EE3CE12" w14:textId="77777777" w:rsidR="00AD205C" w:rsidRDefault="002C259D" w:rsidP="00D24084">
            <w:r>
              <w:t>sluzba_is_234</w:t>
            </w:r>
          </w:p>
        </w:tc>
      </w:tr>
    </w:tbl>
    <w:p w14:paraId="10F78F5A" w14:textId="77777777" w:rsidR="00AD205C" w:rsidRDefault="002C259D" w:rsidP="00D24084">
      <w:r>
        <w:t>Colné orgány v zmysle colného konania budú mať k dispozícii údaje licencií pre potreby vyhodnotenia prepustenia tovaru do požadovaného režimu.</w:t>
      </w:r>
    </w:p>
    <w:p w14:paraId="04433156" w14:textId="77777777" w:rsidR="00AD205C" w:rsidRDefault="00AD205C" w:rsidP="00D24084"/>
    <w:p w14:paraId="20C86837" w14:textId="03362D33" w:rsidR="00AD205C" w:rsidRDefault="002C259D" w:rsidP="00D24084">
      <w:pPr>
        <w:pStyle w:val="Nadpis3"/>
      </w:pPr>
      <w:bookmarkStart w:id="21" w:name="scroll-bookmark-12"/>
      <w:bookmarkStart w:id="22" w:name="_Toc101774366"/>
      <w:r>
        <w:t>Podporné elektronické služby</w:t>
      </w:r>
      <w:bookmarkEnd w:id="21"/>
      <w:bookmarkEnd w:id="22"/>
    </w:p>
    <w:p w14:paraId="4352D3C2" w14:textId="77777777" w:rsidR="00AD205C" w:rsidRDefault="002C259D" w:rsidP="00D24084">
      <w:r>
        <w:t>IS CEP poskytuje informácie o číselníkoch a ďalšie doplňujúce informácie pre IS Podnikateľa tak, aby sa tieto vedeli plnohodnotne integrovať na IS CEP:</w:t>
      </w:r>
    </w:p>
    <w:p w14:paraId="5B9281C8"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572314BC"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1E89BA5D" w14:textId="77777777" w:rsidR="00AD205C" w:rsidRDefault="002C259D" w:rsidP="00D24084">
            <w:r>
              <w:t>Názov služby</w:t>
            </w:r>
          </w:p>
        </w:tc>
        <w:tc>
          <w:tcPr>
            <w:tcW w:w="3175" w:type="dxa"/>
            <w:tcMar>
              <w:top w:w="30" w:type="dxa"/>
              <w:left w:w="30" w:type="dxa"/>
              <w:bottom w:w="20" w:type="dxa"/>
              <w:right w:w="30" w:type="dxa"/>
            </w:tcMar>
          </w:tcPr>
          <w:p w14:paraId="24BF3A0F" w14:textId="77777777" w:rsidR="00AD205C" w:rsidRDefault="002C259D" w:rsidP="00D24084">
            <w:r>
              <w:t>Identifikácia služby v Meta IS</w:t>
            </w:r>
          </w:p>
        </w:tc>
      </w:tr>
      <w:tr w:rsidR="00AD205C" w14:paraId="48F29703" w14:textId="77777777" w:rsidTr="00AD205C">
        <w:tc>
          <w:tcPr>
            <w:tcW w:w="5896" w:type="dxa"/>
            <w:tcMar>
              <w:top w:w="30" w:type="dxa"/>
              <w:left w:w="30" w:type="dxa"/>
              <w:bottom w:w="20" w:type="dxa"/>
              <w:right w:w="30" w:type="dxa"/>
            </w:tcMar>
          </w:tcPr>
          <w:p w14:paraId="77DF4E7B" w14:textId="77777777" w:rsidR="00AD205C" w:rsidRDefault="002C259D" w:rsidP="00D24084">
            <w:r>
              <w:t>Podanie požiadavky na založenie prípadu zahraničnoobchodnej transakcie</w:t>
            </w:r>
          </w:p>
        </w:tc>
        <w:tc>
          <w:tcPr>
            <w:tcW w:w="3175" w:type="dxa"/>
            <w:tcMar>
              <w:top w:w="30" w:type="dxa"/>
              <w:left w:w="30" w:type="dxa"/>
              <w:bottom w:w="20" w:type="dxa"/>
              <w:right w:w="30" w:type="dxa"/>
            </w:tcMar>
          </w:tcPr>
          <w:p w14:paraId="4CD2AAE3" w14:textId="77777777" w:rsidR="00AD205C" w:rsidRDefault="002C259D" w:rsidP="00D24084">
            <w:r>
              <w:t>sluzba_is_222</w:t>
            </w:r>
          </w:p>
        </w:tc>
      </w:tr>
      <w:tr w:rsidR="00AD205C" w14:paraId="7F7A73FA" w14:textId="77777777" w:rsidTr="00AD205C">
        <w:tc>
          <w:tcPr>
            <w:tcW w:w="5896" w:type="dxa"/>
            <w:tcMar>
              <w:top w:w="30" w:type="dxa"/>
              <w:left w:w="30" w:type="dxa"/>
              <w:bottom w:w="20" w:type="dxa"/>
              <w:right w:w="30" w:type="dxa"/>
            </w:tcMar>
          </w:tcPr>
          <w:p w14:paraId="1D98320C" w14:textId="77777777" w:rsidR="00AD205C" w:rsidRDefault="002C259D" w:rsidP="00D24084">
            <w:r>
              <w:t>Informovanie sa o plnení podmienok pre realizáciu zahraničnoobchodnej transakcie</w:t>
            </w:r>
          </w:p>
        </w:tc>
        <w:tc>
          <w:tcPr>
            <w:tcW w:w="3175" w:type="dxa"/>
            <w:tcMar>
              <w:top w:w="30" w:type="dxa"/>
              <w:left w:w="30" w:type="dxa"/>
              <w:bottom w:w="20" w:type="dxa"/>
              <w:right w:w="30" w:type="dxa"/>
            </w:tcMar>
          </w:tcPr>
          <w:p w14:paraId="72C4B5AC" w14:textId="77777777" w:rsidR="00AD205C" w:rsidRDefault="002C259D" w:rsidP="00D24084">
            <w:r>
              <w:t>sluzba_is_223</w:t>
            </w:r>
          </w:p>
        </w:tc>
      </w:tr>
      <w:tr w:rsidR="00AD205C" w14:paraId="403FDC95" w14:textId="77777777" w:rsidTr="00AD205C">
        <w:tc>
          <w:tcPr>
            <w:tcW w:w="5896" w:type="dxa"/>
            <w:tcMar>
              <w:top w:w="30" w:type="dxa"/>
              <w:left w:w="30" w:type="dxa"/>
              <w:bottom w:w="20" w:type="dxa"/>
              <w:right w:w="30" w:type="dxa"/>
            </w:tcMar>
          </w:tcPr>
          <w:p w14:paraId="17C03EA0" w14:textId="77777777" w:rsidR="00AD205C" w:rsidRDefault="002C259D" w:rsidP="00D24084">
            <w:r>
              <w:t>Získanie parametrov správneho poplatku pre získanie licencie pre realizáciu zahraničnoobchodnej transakcie</w:t>
            </w:r>
          </w:p>
        </w:tc>
        <w:tc>
          <w:tcPr>
            <w:tcW w:w="3175" w:type="dxa"/>
            <w:tcMar>
              <w:top w:w="30" w:type="dxa"/>
              <w:left w:w="30" w:type="dxa"/>
              <w:bottom w:w="20" w:type="dxa"/>
              <w:right w:w="30" w:type="dxa"/>
            </w:tcMar>
          </w:tcPr>
          <w:p w14:paraId="452F3CE4" w14:textId="77777777" w:rsidR="00AD205C" w:rsidRDefault="002C259D" w:rsidP="00D24084">
            <w:r>
              <w:t>sluzba_is_228</w:t>
            </w:r>
          </w:p>
        </w:tc>
      </w:tr>
      <w:tr w:rsidR="00AD205C" w14:paraId="7FC8B72D" w14:textId="77777777" w:rsidTr="00AD205C">
        <w:tc>
          <w:tcPr>
            <w:tcW w:w="5896" w:type="dxa"/>
            <w:tcMar>
              <w:top w:w="30" w:type="dxa"/>
              <w:left w:w="30" w:type="dxa"/>
              <w:bottom w:w="20" w:type="dxa"/>
              <w:right w:w="30" w:type="dxa"/>
            </w:tcMar>
          </w:tcPr>
          <w:p w14:paraId="6CFE0D3A" w14:textId="77777777" w:rsidR="00AD205C" w:rsidRDefault="002C259D" w:rsidP="00D24084">
            <w:r>
              <w:t>Informovanie sa o vydaných licenciách pre zahraničnoobchodné transakcie</w:t>
            </w:r>
          </w:p>
        </w:tc>
        <w:tc>
          <w:tcPr>
            <w:tcW w:w="3175" w:type="dxa"/>
            <w:tcMar>
              <w:top w:w="30" w:type="dxa"/>
              <w:left w:w="30" w:type="dxa"/>
              <w:bottom w:w="20" w:type="dxa"/>
              <w:right w:w="30" w:type="dxa"/>
            </w:tcMar>
          </w:tcPr>
          <w:p w14:paraId="694E66C0" w14:textId="77777777" w:rsidR="00AD205C" w:rsidRDefault="002C259D" w:rsidP="00D24084">
            <w:r>
              <w:t>sluzba_is_235</w:t>
            </w:r>
          </w:p>
        </w:tc>
      </w:tr>
      <w:tr w:rsidR="00AD205C" w14:paraId="6A59713E" w14:textId="77777777" w:rsidTr="00AD205C">
        <w:tc>
          <w:tcPr>
            <w:tcW w:w="5896" w:type="dxa"/>
            <w:tcMar>
              <w:top w:w="30" w:type="dxa"/>
              <w:left w:w="30" w:type="dxa"/>
              <w:bottom w:w="20" w:type="dxa"/>
              <w:right w:w="30" w:type="dxa"/>
            </w:tcMar>
          </w:tcPr>
          <w:p w14:paraId="52283AF9" w14:textId="77777777" w:rsidR="00AD205C" w:rsidRDefault="002C259D" w:rsidP="00D24084">
            <w:r>
              <w:lastRenderedPageBreak/>
              <w:t>Získanie obsahu číselníka z informačného systému Centrálny elektronický priečinok</w:t>
            </w:r>
          </w:p>
        </w:tc>
        <w:tc>
          <w:tcPr>
            <w:tcW w:w="3175" w:type="dxa"/>
            <w:tcMar>
              <w:top w:w="30" w:type="dxa"/>
              <w:left w:w="30" w:type="dxa"/>
              <w:bottom w:w="20" w:type="dxa"/>
              <w:right w:w="30" w:type="dxa"/>
            </w:tcMar>
          </w:tcPr>
          <w:p w14:paraId="6C6B4596" w14:textId="77777777" w:rsidR="00AD205C" w:rsidRDefault="002C259D" w:rsidP="00D24084">
            <w:r>
              <w:t>sluzba_is_239</w:t>
            </w:r>
          </w:p>
        </w:tc>
      </w:tr>
      <w:tr w:rsidR="00AD205C" w14:paraId="2B184248" w14:textId="77777777" w:rsidTr="00AD205C">
        <w:tc>
          <w:tcPr>
            <w:tcW w:w="5896" w:type="dxa"/>
            <w:tcMar>
              <w:top w:w="30" w:type="dxa"/>
              <w:left w:w="30" w:type="dxa"/>
              <w:bottom w:w="20" w:type="dxa"/>
              <w:right w:w="30" w:type="dxa"/>
            </w:tcMar>
          </w:tcPr>
          <w:p w14:paraId="045A4B24" w14:textId="77777777" w:rsidR="00AD205C" w:rsidRDefault="002C259D" w:rsidP="00D24084">
            <w:r>
              <w:t>Získanie štatistických prehľadov o zahraničnoobchodných transakciách</w:t>
            </w:r>
          </w:p>
        </w:tc>
        <w:tc>
          <w:tcPr>
            <w:tcW w:w="3175" w:type="dxa"/>
            <w:tcMar>
              <w:top w:w="30" w:type="dxa"/>
              <w:left w:w="30" w:type="dxa"/>
              <w:bottom w:w="20" w:type="dxa"/>
              <w:right w:w="30" w:type="dxa"/>
            </w:tcMar>
          </w:tcPr>
          <w:p w14:paraId="170161F9" w14:textId="77777777" w:rsidR="00AD205C" w:rsidRDefault="002C259D" w:rsidP="00D24084">
            <w:r>
              <w:t>sluzba_is_240</w:t>
            </w:r>
          </w:p>
        </w:tc>
      </w:tr>
      <w:tr w:rsidR="00AD205C" w14:paraId="14BBDBEC" w14:textId="77777777" w:rsidTr="00AD205C">
        <w:tc>
          <w:tcPr>
            <w:tcW w:w="5896" w:type="dxa"/>
            <w:tcMar>
              <w:top w:w="30" w:type="dxa"/>
              <w:left w:w="30" w:type="dxa"/>
              <w:bottom w:w="20" w:type="dxa"/>
              <w:right w:w="30" w:type="dxa"/>
            </w:tcMar>
          </w:tcPr>
          <w:p w14:paraId="5CB3A02B"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14:paraId="72146D8E" w14:textId="77777777" w:rsidR="00AD205C" w:rsidRDefault="002C259D" w:rsidP="00D24084">
            <w:r>
              <w:t>sluzba_is_49216</w:t>
            </w:r>
          </w:p>
        </w:tc>
      </w:tr>
      <w:tr w:rsidR="00AD205C" w14:paraId="4A20E626" w14:textId="77777777" w:rsidTr="00AD205C">
        <w:tc>
          <w:tcPr>
            <w:tcW w:w="5896" w:type="dxa"/>
            <w:tcMar>
              <w:top w:w="30" w:type="dxa"/>
              <w:left w:w="30" w:type="dxa"/>
              <w:bottom w:w="20" w:type="dxa"/>
              <w:right w:w="30" w:type="dxa"/>
            </w:tcMar>
          </w:tcPr>
          <w:p w14:paraId="05F09F9D" w14:textId="77777777" w:rsidR="00AD205C" w:rsidRDefault="002C259D" w:rsidP="00D24084">
            <w:r>
              <w:t>Poskytnutie kontextu reakcie na elektronický dokument prijatý z informačného systému Centrálny elektronický priečinok</w:t>
            </w:r>
          </w:p>
        </w:tc>
        <w:tc>
          <w:tcPr>
            <w:tcW w:w="3175" w:type="dxa"/>
            <w:tcMar>
              <w:top w:w="30" w:type="dxa"/>
              <w:left w:w="30" w:type="dxa"/>
              <w:bottom w:w="20" w:type="dxa"/>
              <w:right w:w="30" w:type="dxa"/>
            </w:tcMar>
          </w:tcPr>
          <w:p w14:paraId="7B280A52" w14:textId="77777777" w:rsidR="00AD205C" w:rsidRDefault="002C259D" w:rsidP="00D24084">
            <w:r>
              <w:t>sluzba_is_49217</w:t>
            </w:r>
          </w:p>
        </w:tc>
      </w:tr>
      <w:tr w:rsidR="00AD205C" w14:paraId="589041A3" w14:textId="77777777" w:rsidTr="00AD205C">
        <w:tc>
          <w:tcPr>
            <w:tcW w:w="5896" w:type="dxa"/>
            <w:tcMar>
              <w:top w:w="30" w:type="dxa"/>
              <w:left w:w="30" w:type="dxa"/>
              <w:bottom w:w="20" w:type="dxa"/>
              <w:right w:w="30" w:type="dxa"/>
            </w:tcMar>
          </w:tcPr>
          <w:p w14:paraId="6B2A0B1B" w14:textId="77777777" w:rsidR="00AD205C" w:rsidRDefault="002C259D" w:rsidP="00D24084">
            <w:r>
              <w:t>Podanie dokumentov do informačného systému Centrálneho elektronického priečinka cez elektronickú podateľňu</w:t>
            </w:r>
          </w:p>
        </w:tc>
        <w:tc>
          <w:tcPr>
            <w:tcW w:w="3175" w:type="dxa"/>
            <w:tcMar>
              <w:top w:w="30" w:type="dxa"/>
              <w:left w:w="30" w:type="dxa"/>
              <w:bottom w:w="20" w:type="dxa"/>
              <w:right w:w="30" w:type="dxa"/>
            </w:tcMar>
          </w:tcPr>
          <w:p w14:paraId="46F8F9B4" w14:textId="77777777" w:rsidR="00AD205C" w:rsidRDefault="002C259D" w:rsidP="00D24084">
            <w:r>
              <w:t>sluzba_is_242</w:t>
            </w:r>
          </w:p>
        </w:tc>
      </w:tr>
      <w:tr w:rsidR="00AD205C" w14:paraId="73D22AE8" w14:textId="77777777" w:rsidTr="00AD205C">
        <w:tc>
          <w:tcPr>
            <w:tcW w:w="5896" w:type="dxa"/>
            <w:tcMar>
              <w:top w:w="30" w:type="dxa"/>
              <w:left w:w="30" w:type="dxa"/>
              <w:bottom w:w="20" w:type="dxa"/>
              <w:right w:w="30" w:type="dxa"/>
            </w:tcMar>
          </w:tcPr>
          <w:p w14:paraId="3132DC7D" w14:textId="77777777" w:rsidR="00AD205C" w:rsidRDefault="002C259D" w:rsidP="00D24084">
            <w:r>
              <w:t>Informovanie sa o stave konania pre zahraničnoobchodnú transakciu</w:t>
            </w:r>
          </w:p>
        </w:tc>
        <w:tc>
          <w:tcPr>
            <w:tcW w:w="3175" w:type="dxa"/>
            <w:tcMar>
              <w:top w:w="30" w:type="dxa"/>
              <w:left w:w="30" w:type="dxa"/>
              <w:bottom w:w="20" w:type="dxa"/>
              <w:right w:w="30" w:type="dxa"/>
            </w:tcMar>
          </w:tcPr>
          <w:p w14:paraId="07416BD3" w14:textId="77777777" w:rsidR="00AD205C" w:rsidRDefault="002C259D" w:rsidP="00D24084">
            <w:r>
              <w:t>sluzba_is_230</w:t>
            </w:r>
          </w:p>
        </w:tc>
      </w:tr>
      <w:tr w:rsidR="00AD205C" w14:paraId="4821D849" w14:textId="77777777" w:rsidTr="00AD205C">
        <w:tc>
          <w:tcPr>
            <w:tcW w:w="5896" w:type="dxa"/>
            <w:tcMar>
              <w:top w:w="30" w:type="dxa"/>
              <w:left w:w="30" w:type="dxa"/>
              <w:bottom w:w="20" w:type="dxa"/>
              <w:right w:w="30" w:type="dxa"/>
            </w:tcMar>
          </w:tcPr>
          <w:p w14:paraId="60C4FB64" w14:textId="77777777" w:rsidR="00AD205C" w:rsidRDefault="002C259D" w:rsidP="00D24084">
            <w:r>
              <w:t>Poskytnutie histórie komunikácie</w:t>
            </w:r>
          </w:p>
        </w:tc>
        <w:tc>
          <w:tcPr>
            <w:tcW w:w="3175" w:type="dxa"/>
            <w:tcMar>
              <w:top w:w="30" w:type="dxa"/>
              <w:left w:w="30" w:type="dxa"/>
              <w:bottom w:w="20" w:type="dxa"/>
              <w:right w:w="30" w:type="dxa"/>
            </w:tcMar>
          </w:tcPr>
          <w:p w14:paraId="7FED27EE" w14:textId="77777777" w:rsidR="00AD205C" w:rsidRDefault="002C259D" w:rsidP="00D24084">
            <w:r>
              <w:t>sluzba_is_50606</w:t>
            </w:r>
          </w:p>
        </w:tc>
      </w:tr>
    </w:tbl>
    <w:p w14:paraId="5573480D" w14:textId="09FAEBC5" w:rsidR="00AD205C" w:rsidRDefault="002C259D" w:rsidP="00D24084">
      <w:pPr>
        <w:pStyle w:val="Nadpis1"/>
      </w:pPr>
      <w:bookmarkStart w:id="23" w:name="scroll-bookmark-13"/>
      <w:bookmarkStart w:id="24" w:name="_Toc101774367"/>
      <w:r>
        <w:lastRenderedPageBreak/>
        <w:t>Špecifikácia poskytovaných aplikačných služieb  projektu</w:t>
      </w:r>
      <w:bookmarkEnd w:id="23"/>
      <w:bookmarkEnd w:id="24"/>
    </w:p>
    <w:p w14:paraId="42A00B44" w14:textId="77777777" w:rsidR="00AD205C" w:rsidRDefault="002C259D" w:rsidP="00D24084">
      <w:r>
        <w:t>Nasledujúca tabuľka obsahuje zoznam poskytovaných služieb pre IS Podnikateľa:</w:t>
      </w:r>
    </w:p>
    <w:p w14:paraId="10DD02CD" w14:textId="77777777" w:rsidR="000B6047" w:rsidRDefault="000B6047" w:rsidP="00D24084"/>
    <w:tbl>
      <w:tblPr>
        <w:tblStyle w:val="ScrollTableNormal"/>
        <w:tblW w:w="9071" w:type="dxa"/>
        <w:tblLayout w:type="fixed"/>
        <w:tblLook w:val="0020" w:firstRow="1" w:lastRow="0" w:firstColumn="0" w:lastColumn="0" w:noHBand="0" w:noVBand="0"/>
      </w:tblPr>
      <w:tblGrid>
        <w:gridCol w:w="5896"/>
        <w:gridCol w:w="3084"/>
        <w:gridCol w:w="91"/>
      </w:tblGrid>
      <w:tr w:rsidR="00AD205C" w14:paraId="12AFD112" w14:textId="77777777" w:rsidTr="000B6047">
        <w:trPr>
          <w:gridAfter w:val="1"/>
          <w:cnfStyle w:val="100000000000" w:firstRow="1" w:lastRow="0" w:firstColumn="0" w:lastColumn="0" w:oddVBand="0" w:evenVBand="0" w:oddHBand="0" w:evenHBand="0" w:firstRowFirstColumn="0" w:firstRowLastColumn="0" w:lastRowFirstColumn="0" w:lastRowLastColumn="0"/>
          <w:wAfter w:w="91" w:type="dxa"/>
        </w:trPr>
        <w:tc>
          <w:tcPr>
            <w:tcW w:w="5896" w:type="dxa"/>
            <w:tcMar>
              <w:top w:w="30" w:type="dxa"/>
              <w:left w:w="30" w:type="dxa"/>
              <w:bottom w:w="20" w:type="dxa"/>
              <w:right w:w="30" w:type="dxa"/>
            </w:tcMar>
          </w:tcPr>
          <w:p w14:paraId="09C136D0" w14:textId="77777777" w:rsidR="00AD205C" w:rsidRDefault="002C259D" w:rsidP="00D24084">
            <w:r>
              <w:t>Názov služby</w:t>
            </w:r>
          </w:p>
        </w:tc>
        <w:tc>
          <w:tcPr>
            <w:tcW w:w="3084" w:type="dxa"/>
            <w:tcMar>
              <w:top w:w="30" w:type="dxa"/>
              <w:left w:w="30" w:type="dxa"/>
              <w:bottom w:w="20" w:type="dxa"/>
              <w:right w:w="30" w:type="dxa"/>
            </w:tcMar>
          </w:tcPr>
          <w:p w14:paraId="54606FDA" w14:textId="77777777" w:rsidR="00AD205C" w:rsidRDefault="002C259D" w:rsidP="00D24084">
            <w:r>
              <w:t>Identifikácia služby v Meta IS</w:t>
            </w:r>
          </w:p>
        </w:tc>
      </w:tr>
      <w:tr w:rsidR="00AD205C" w14:paraId="5D1558EB" w14:textId="77777777" w:rsidTr="000B6047">
        <w:tc>
          <w:tcPr>
            <w:tcW w:w="5896" w:type="dxa"/>
            <w:tcMar>
              <w:top w:w="30" w:type="dxa"/>
              <w:left w:w="30" w:type="dxa"/>
              <w:bottom w:w="20" w:type="dxa"/>
              <w:right w:w="30" w:type="dxa"/>
            </w:tcMar>
          </w:tcPr>
          <w:p w14:paraId="7DF44EF7" w14:textId="77777777" w:rsidR="00AD205C" w:rsidRDefault="002C259D" w:rsidP="00D24084">
            <w:r>
              <w:t>Informovanie sa o podmienkach realizácie zahraničnoobchodnej transakcie</w:t>
            </w:r>
          </w:p>
        </w:tc>
        <w:tc>
          <w:tcPr>
            <w:tcW w:w="3175" w:type="dxa"/>
            <w:gridSpan w:val="2"/>
            <w:tcMar>
              <w:top w:w="30" w:type="dxa"/>
              <w:left w:w="30" w:type="dxa"/>
              <w:bottom w:w="20" w:type="dxa"/>
              <w:right w:w="30" w:type="dxa"/>
            </w:tcMar>
          </w:tcPr>
          <w:p w14:paraId="2086591C" w14:textId="77777777" w:rsidR="00AD205C" w:rsidRDefault="002C259D" w:rsidP="00D24084">
            <w:r>
              <w:t>sluzba_is_221</w:t>
            </w:r>
          </w:p>
        </w:tc>
      </w:tr>
      <w:tr w:rsidR="00AD205C" w14:paraId="10A9A2C3" w14:textId="77777777" w:rsidTr="000B6047">
        <w:tc>
          <w:tcPr>
            <w:tcW w:w="5896" w:type="dxa"/>
            <w:tcMar>
              <w:top w:w="30" w:type="dxa"/>
              <w:left w:w="30" w:type="dxa"/>
              <w:bottom w:w="20" w:type="dxa"/>
              <w:right w:w="30" w:type="dxa"/>
            </w:tcMar>
          </w:tcPr>
          <w:p w14:paraId="17010FBB" w14:textId="77777777" w:rsidR="00AD205C" w:rsidRDefault="002C259D" w:rsidP="00D24084">
            <w:r>
              <w:t>Podanie požiadavky na založenie prípadu zahraničnoobchodnej transakcie</w:t>
            </w:r>
          </w:p>
        </w:tc>
        <w:tc>
          <w:tcPr>
            <w:tcW w:w="3175" w:type="dxa"/>
            <w:gridSpan w:val="2"/>
            <w:tcMar>
              <w:top w:w="30" w:type="dxa"/>
              <w:left w:w="30" w:type="dxa"/>
              <w:bottom w:w="20" w:type="dxa"/>
              <w:right w:w="30" w:type="dxa"/>
            </w:tcMar>
          </w:tcPr>
          <w:p w14:paraId="1EC5430A" w14:textId="77777777" w:rsidR="00AD205C" w:rsidRDefault="002C259D" w:rsidP="00D24084">
            <w:r>
              <w:t>sluzba_is_222</w:t>
            </w:r>
          </w:p>
        </w:tc>
      </w:tr>
      <w:tr w:rsidR="00AD205C" w14:paraId="7F89E0DB" w14:textId="77777777" w:rsidTr="000B6047">
        <w:tc>
          <w:tcPr>
            <w:tcW w:w="5896" w:type="dxa"/>
            <w:tcMar>
              <w:top w:w="30" w:type="dxa"/>
              <w:left w:w="30" w:type="dxa"/>
              <w:bottom w:w="20" w:type="dxa"/>
              <w:right w:w="30" w:type="dxa"/>
            </w:tcMar>
          </w:tcPr>
          <w:p w14:paraId="56D5DB4B" w14:textId="77777777" w:rsidR="00AD205C" w:rsidRDefault="002C259D" w:rsidP="00D24084">
            <w:r>
              <w:t>Informovanie sa o plnení podmienok pre realizáciu zahraničnoobchodnej transakcie</w:t>
            </w:r>
          </w:p>
        </w:tc>
        <w:tc>
          <w:tcPr>
            <w:tcW w:w="3175" w:type="dxa"/>
            <w:gridSpan w:val="2"/>
            <w:tcMar>
              <w:top w:w="30" w:type="dxa"/>
              <w:left w:w="30" w:type="dxa"/>
              <w:bottom w:w="20" w:type="dxa"/>
              <w:right w:w="30" w:type="dxa"/>
            </w:tcMar>
          </w:tcPr>
          <w:p w14:paraId="654ABEE2" w14:textId="77777777" w:rsidR="00AD205C" w:rsidRDefault="002C259D" w:rsidP="00D24084">
            <w:r>
              <w:t>sluzba_is_223</w:t>
            </w:r>
          </w:p>
        </w:tc>
      </w:tr>
      <w:tr w:rsidR="00AD205C" w14:paraId="4ACF37CC" w14:textId="77777777" w:rsidTr="000B6047">
        <w:tc>
          <w:tcPr>
            <w:tcW w:w="5896" w:type="dxa"/>
            <w:tcMar>
              <w:top w:w="30" w:type="dxa"/>
              <w:left w:w="30" w:type="dxa"/>
              <w:bottom w:w="20" w:type="dxa"/>
              <w:right w:w="30" w:type="dxa"/>
            </w:tcMar>
          </w:tcPr>
          <w:p w14:paraId="67841BF4" w14:textId="77777777" w:rsidR="00AD205C" w:rsidRDefault="002C259D" w:rsidP="00D24084">
            <w:r>
              <w:t>Podanie žiadosti o vydanie licencie pre realizáciu zahraničnoobchodnej transakcie</w:t>
            </w:r>
          </w:p>
        </w:tc>
        <w:tc>
          <w:tcPr>
            <w:tcW w:w="3175" w:type="dxa"/>
            <w:gridSpan w:val="2"/>
            <w:tcMar>
              <w:top w:w="30" w:type="dxa"/>
              <w:left w:w="30" w:type="dxa"/>
              <w:bottom w:w="20" w:type="dxa"/>
              <w:right w:w="30" w:type="dxa"/>
            </w:tcMar>
          </w:tcPr>
          <w:p w14:paraId="52315D25" w14:textId="77777777" w:rsidR="00AD205C" w:rsidRDefault="002C259D" w:rsidP="00D24084">
            <w:r>
              <w:t>sluzba_is_225</w:t>
            </w:r>
          </w:p>
        </w:tc>
      </w:tr>
      <w:tr w:rsidR="00AD205C" w14:paraId="50952CC2" w14:textId="77777777" w:rsidTr="000B6047">
        <w:tc>
          <w:tcPr>
            <w:tcW w:w="5896" w:type="dxa"/>
            <w:tcMar>
              <w:top w:w="30" w:type="dxa"/>
              <w:left w:w="30" w:type="dxa"/>
              <w:bottom w:w="20" w:type="dxa"/>
              <w:right w:w="30" w:type="dxa"/>
            </w:tcMar>
          </w:tcPr>
          <w:p w14:paraId="0A9C6168" w14:textId="77777777" w:rsidR="00AD205C" w:rsidRDefault="002C259D" w:rsidP="00D24084">
            <w:r>
              <w:t>Zmena licencie pre zahraničnoobchodné transakcie</w:t>
            </w:r>
          </w:p>
        </w:tc>
        <w:tc>
          <w:tcPr>
            <w:tcW w:w="3175" w:type="dxa"/>
            <w:gridSpan w:val="2"/>
            <w:tcMar>
              <w:top w:w="30" w:type="dxa"/>
              <w:left w:w="30" w:type="dxa"/>
              <w:bottom w:w="20" w:type="dxa"/>
              <w:right w:w="30" w:type="dxa"/>
            </w:tcMar>
          </w:tcPr>
          <w:p w14:paraId="2C519385" w14:textId="77777777" w:rsidR="00AD205C" w:rsidRDefault="002C259D" w:rsidP="00D24084">
            <w:r>
              <w:t>sluzba_is_226</w:t>
            </w:r>
          </w:p>
        </w:tc>
      </w:tr>
      <w:tr w:rsidR="00AD205C" w14:paraId="4A5C60E4" w14:textId="77777777" w:rsidTr="000B6047">
        <w:tc>
          <w:tcPr>
            <w:tcW w:w="5896" w:type="dxa"/>
            <w:tcMar>
              <w:top w:w="30" w:type="dxa"/>
              <w:left w:w="30" w:type="dxa"/>
              <w:bottom w:w="20" w:type="dxa"/>
              <w:right w:w="30" w:type="dxa"/>
            </w:tcMar>
          </w:tcPr>
          <w:p w14:paraId="05E2E758" w14:textId="77777777" w:rsidR="00AD205C" w:rsidRDefault="002C259D" w:rsidP="00D24084">
            <w:r>
              <w:t>Podanie opravného prostriedku voči rozhodnutiu o vydaní licencie</w:t>
            </w:r>
          </w:p>
        </w:tc>
        <w:tc>
          <w:tcPr>
            <w:tcW w:w="3175" w:type="dxa"/>
            <w:gridSpan w:val="2"/>
            <w:tcMar>
              <w:top w:w="30" w:type="dxa"/>
              <w:left w:w="30" w:type="dxa"/>
              <w:bottom w:w="20" w:type="dxa"/>
              <w:right w:w="30" w:type="dxa"/>
            </w:tcMar>
          </w:tcPr>
          <w:p w14:paraId="6CD1DEC7" w14:textId="77777777" w:rsidR="00AD205C" w:rsidRDefault="002C259D" w:rsidP="00D24084">
            <w:r>
              <w:t>sluzba_is_227</w:t>
            </w:r>
          </w:p>
        </w:tc>
      </w:tr>
      <w:tr w:rsidR="00AD205C" w14:paraId="3DE51E36" w14:textId="77777777" w:rsidTr="000B6047">
        <w:tc>
          <w:tcPr>
            <w:tcW w:w="5896" w:type="dxa"/>
            <w:tcMar>
              <w:top w:w="30" w:type="dxa"/>
              <w:left w:w="30" w:type="dxa"/>
              <w:bottom w:w="20" w:type="dxa"/>
              <w:right w:w="30" w:type="dxa"/>
            </w:tcMar>
          </w:tcPr>
          <w:p w14:paraId="54FDFA8C" w14:textId="77777777" w:rsidR="00AD205C" w:rsidRDefault="002C259D" w:rsidP="00D24084">
            <w:r>
              <w:t>Získanie parametrov správneho poplatku pre získanie licencie pre realizáciu zahraničnoobchodnej transakcie</w:t>
            </w:r>
          </w:p>
        </w:tc>
        <w:tc>
          <w:tcPr>
            <w:tcW w:w="3175" w:type="dxa"/>
            <w:gridSpan w:val="2"/>
            <w:tcMar>
              <w:top w:w="30" w:type="dxa"/>
              <w:left w:w="30" w:type="dxa"/>
              <w:bottom w:w="20" w:type="dxa"/>
              <w:right w:w="30" w:type="dxa"/>
            </w:tcMar>
          </w:tcPr>
          <w:p w14:paraId="2E81A008" w14:textId="77777777" w:rsidR="00AD205C" w:rsidRDefault="002C259D" w:rsidP="00D24084">
            <w:r>
              <w:t>sluzba_is_228</w:t>
            </w:r>
          </w:p>
        </w:tc>
      </w:tr>
      <w:tr w:rsidR="00AD205C" w14:paraId="6C348BFE" w14:textId="77777777" w:rsidTr="000B6047">
        <w:tc>
          <w:tcPr>
            <w:tcW w:w="5896" w:type="dxa"/>
            <w:tcMar>
              <w:top w:w="30" w:type="dxa"/>
              <w:left w:w="30" w:type="dxa"/>
              <w:bottom w:w="20" w:type="dxa"/>
              <w:right w:w="30" w:type="dxa"/>
            </w:tcMar>
          </w:tcPr>
          <w:p w14:paraId="19C4C627" w14:textId="77777777" w:rsidR="00AD205C" w:rsidRDefault="002C259D" w:rsidP="00D24084">
            <w:r>
              <w:t>Informovanie sa o stave konania pre zahraničnoobchodnú transakciu</w:t>
            </w:r>
          </w:p>
        </w:tc>
        <w:tc>
          <w:tcPr>
            <w:tcW w:w="3175" w:type="dxa"/>
            <w:gridSpan w:val="2"/>
            <w:tcMar>
              <w:top w:w="30" w:type="dxa"/>
              <w:left w:w="30" w:type="dxa"/>
              <w:bottom w:w="20" w:type="dxa"/>
              <w:right w:w="30" w:type="dxa"/>
            </w:tcMar>
          </w:tcPr>
          <w:p w14:paraId="2CF2730D" w14:textId="77777777" w:rsidR="00AD205C" w:rsidRDefault="002C259D" w:rsidP="00D24084">
            <w:r>
              <w:t>sluzba_is_230</w:t>
            </w:r>
          </w:p>
        </w:tc>
      </w:tr>
      <w:tr w:rsidR="00AD205C" w14:paraId="1913D8CE" w14:textId="77777777" w:rsidTr="000B6047">
        <w:tc>
          <w:tcPr>
            <w:tcW w:w="5896" w:type="dxa"/>
            <w:tcMar>
              <w:top w:w="30" w:type="dxa"/>
              <w:left w:w="30" w:type="dxa"/>
              <w:bottom w:w="20" w:type="dxa"/>
              <w:right w:w="30" w:type="dxa"/>
            </w:tcMar>
          </w:tcPr>
          <w:p w14:paraId="36EB7A0C" w14:textId="77777777" w:rsidR="00AD205C" w:rsidRDefault="002C259D" w:rsidP="00D24084">
            <w:r>
              <w:t>Podanie colného vyhlásenia s prílohami</w:t>
            </w:r>
          </w:p>
        </w:tc>
        <w:tc>
          <w:tcPr>
            <w:tcW w:w="3175" w:type="dxa"/>
            <w:gridSpan w:val="2"/>
            <w:tcMar>
              <w:top w:w="30" w:type="dxa"/>
              <w:left w:w="30" w:type="dxa"/>
              <w:bottom w:w="20" w:type="dxa"/>
              <w:right w:w="30" w:type="dxa"/>
            </w:tcMar>
          </w:tcPr>
          <w:p w14:paraId="02B5F20F" w14:textId="77777777" w:rsidR="00AD205C" w:rsidRDefault="002C259D" w:rsidP="00D24084">
            <w:r>
              <w:t>sluzba_is_232</w:t>
            </w:r>
          </w:p>
        </w:tc>
      </w:tr>
      <w:tr w:rsidR="00AD205C" w14:paraId="598DF15F" w14:textId="77777777" w:rsidTr="000B6047">
        <w:tc>
          <w:tcPr>
            <w:tcW w:w="5896" w:type="dxa"/>
            <w:tcMar>
              <w:top w:w="30" w:type="dxa"/>
              <w:left w:w="30" w:type="dxa"/>
              <w:bottom w:w="20" w:type="dxa"/>
              <w:right w:w="30" w:type="dxa"/>
            </w:tcMar>
          </w:tcPr>
          <w:p w14:paraId="297128E3" w14:textId="77777777" w:rsidR="00AD205C" w:rsidRDefault="002C259D" w:rsidP="00D24084">
            <w:r>
              <w:t>Zmena colného vyhlásenia</w:t>
            </w:r>
          </w:p>
        </w:tc>
        <w:tc>
          <w:tcPr>
            <w:tcW w:w="3175" w:type="dxa"/>
            <w:gridSpan w:val="2"/>
            <w:tcMar>
              <w:top w:w="30" w:type="dxa"/>
              <w:left w:w="30" w:type="dxa"/>
              <w:bottom w:w="20" w:type="dxa"/>
              <w:right w:w="30" w:type="dxa"/>
            </w:tcMar>
          </w:tcPr>
          <w:p w14:paraId="753A52F8" w14:textId="77777777" w:rsidR="00AD205C" w:rsidRDefault="002C259D" w:rsidP="00D24084">
            <w:r>
              <w:t>sluzba_is_233</w:t>
            </w:r>
          </w:p>
        </w:tc>
      </w:tr>
      <w:tr w:rsidR="00AD205C" w14:paraId="66D2292D" w14:textId="77777777" w:rsidTr="000B6047">
        <w:tc>
          <w:tcPr>
            <w:tcW w:w="5896" w:type="dxa"/>
            <w:tcMar>
              <w:top w:w="30" w:type="dxa"/>
              <w:left w:w="30" w:type="dxa"/>
              <w:bottom w:w="20" w:type="dxa"/>
              <w:right w:w="30" w:type="dxa"/>
            </w:tcMar>
          </w:tcPr>
          <w:p w14:paraId="3571BE53" w14:textId="77777777" w:rsidR="00AD205C" w:rsidRDefault="002C259D" w:rsidP="00D24084">
            <w:r>
              <w:t>Podanie opravného prostriedku voči rozhodnutiu v colnom konaní</w:t>
            </w:r>
          </w:p>
        </w:tc>
        <w:tc>
          <w:tcPr>
            <w:tcW w:w="3175" w:type="dxa"/>
            <w:gridSpan w:val="2"/>
            <w:tcMar>
              <w:top w:w="30" w:type="dxa"/>
              <w:left w:w="30" w:type="dxa"/>
              <w:bottom w:w="20" w:type="dxa"/>
              <w:right w:w="30" w:type="dxa"/>
            </w:tcMar>
          </w:tcPr>
          <w:p w14:paraId="679F56CF" w14:textId="77777777" w:rsidR="00AD205C" w:rsidRDefault="002C259D" w:rsidP="00D24084">
            <w:r>
              <w:t>sluzba_is_234</w:t>
            </w:r>
          </w:p>
        </w:tc>
      </w:tr>
      <w:tr w:rsidR="00AD205C" w14:paraId="7C805DA4" w14:textId="77777777" w:rsidTr="000B6047">
        <w:tc>
          <w:tcPr>
            <w:tcW w:w="5896" w:type="dxa"/>
            <w:tcMar>
              <w:top w:w="30" w:type="dxa"/>
              <w:left w:w="30" w:type="dxa"/>
              <w:bottom w:w="20" w:type="dxa"/>
              <w:right w:w="30" w:type="dxa"/>
            </w:tcMar>
          </w:tcPr>
          <w:p w14:paraId="2782855B" w14:textId="77777777" w:rsidR="00AD205C" w:rsidRDefault="002C259D" w:rsidP="00D24084">
            <w:r>
              <w:t>Informovanie sa o vydaných licenciách pre zahraničnoobchodné transakcie</w:t>
            </w:r>
          </w:p>
        </w:tc>
        <w:tc>
          <w:tcPr>
            <w:tcW w:w="3175" w:type="dxa"/>
            <w:gridSpan w:val="2"/>
            <w:tcMar>
              <w:top w:w="30" w:type="dxa"/>
              <w:left w:w="30" w:type="dxa"/>
              <w:bottom w:w="20" w:type="dxa"/>
              <w:right w:w="30" w:type="dxa"/>
            </w:tcMar>
          </w:tcPr>
          <w:p w14:paraId="5542BE03" w14:textId="77777777" w:rsidR="00AD205C" w:rsidRDefault="002C259D" w:rsidP="00D24084">
            <w:r>
              <w:t>sluzba_is_235</w:t>
            </w:r>
          </w:p>
        </w:tc>
      </w:tr>
      <w:tr w:rsidR="00AD205C" w14:paraId="5F46771D" w14:textId="77777777" w:rsidTr="000B6047">
        <w:tc>
          <w:tcPr>
            <w:tcW w:w="5896" w:type="dxa"/>
            <w:tcMar>
              <w:top w:w="30" w:type="dxa"/>
              <w:left w:w="30" w:type="dxa"/>
              <w:bottom w:w="20" w:type="dxa"/>
              <w:right w:w="30" w:type="dxa"/>
            </w:tcMar>
          </w:tcPr>
          <w:p w14:paraId="639553A3" w14:textId="77777777" w:rsidR="00AD205C" w:rsidRDefault="002C259D" w:rsidP="00D24084">
            <w:r>
              <w:t>Získanie obsahu číselníka z informačného systému Centrálny elektronický priečinok</w:t>
            </w:r>
          </w:p>
        </w:tc>
        <w:tc>
          <w:tcPr>
            <w:tcW w:w="3175" w:type="dxa"/>
            <w:gridSpan w:val="2"/>
            <w:tcMar>
              <w:top w:w="30" w:type="dxa"/>
              <w:left w:w="30" w:type="dxa"/>
              <w:bottom w:w="20" w:type="dxa"/>
              <w:right w:w="30" w:type="dxa"/>
            </w:tcMar>
          </w:tcPr>
          <w:p w14:paraId="72B6862E" w14:textId="77777777" w:rsidR="00AD205C" w:rsidRDefault="002C259D" w:rsidP="00D24084">
            <w:r>
              <w:t>sluzba_is_239</w:t>
            </w:r>
          </w:p>
        </w:tc>
      </w:tr>
      <w:tr w:rsidR="00AD205C" w14:paraId="1C9AAEF2" w14:textId="77777777" w:rsidTr="000B6047">
        <w:tc>
          <w:tcPr>
            <w:tcW w:w="5896" w:type="dxa"/>
            <w:tcMar>
              <w:top w:w="30" w:type="dxa"/>
              <w:left w:w="30" w:type="dxa"/>
              <w:bottom w:w="20" w:type="dxa"/>
              <w:right w:w="30" w:type="dxa"/>
            </w:tcMar>
          </w:tcPr>
          <w:p w14:paraId="2D547CA9" w14:textId="77777777" w:rsidR="00AD205C" w:rsidRDefault="002C259D" w:rsidP="00D24084">
            <w:r>
              <w:t>Získanie štatistických prehľadov o zahraničnoobchodných transakciách</w:t>
            </w:r>
          </w:p>
        </w:tc>
        <w:tc>
          <w:tcPr>
            <w:tcW w:w="3175" w:type="dxa"/>
            <w:gridSpan w:val="2"/>
            <w:tcMar>
              <w:top w:w="30" w:type="dxa"/>
              <w:left w:w="30" w:type="dxa"/>
              <w:bottom w:w="20" w:type="dxa"/>
              <w:right w:w="30" w:type="dxa"/>
            </w:tcMar>
          </w:tcPr>
          <w:p w14:paraId="1D3F332B" w14:textId="77777777" w:rsidR="00AD205C" w:rsidRDefault="002C259D" w:rsidP="00D24084">
            <w:r>
              <w:t>sluzba_is_240</w:t>
            </w:r>
          </w:p>
        </w:tc>
      </w:tr>
      <w:tr w:rsidR="00AD205C" w14:paraId="3D9507DE" w14:textId="77777777" w:rsidTr="000B6047">
        <w:tc>
          <w:tcPr>
            <w:tcW w:w="5896" w:type="dxa"/>
            <w:tcMar>
              <w:top w:w="30" w:type="dxa"/>
              <w:left w:w="30" w:type="dxa"/>
              <w:bottom w:w="20" w:type="dxa"/>
              <w:right w:w="30" w:type="dxa"/>
            </w:tcMar>
          </w:tcPr>
          <w:p w14:paraId="753647D6" w14:textId="77777777" w:rsidR="00AD205C" w:rsidRDefault="002C259D" w:rsidP="00D24084">
            <w:r>
              <w:t>Podanie dokumentov do informačného systému Centrálny elektronický priečinok cez elektronickú podateľňu</w:t>
            </w:r>
          </w:p>
        </w:tc>
        <w:tc>
          <w:tcPr>
            <w:tcW w:w="3175" w:type="dxa"/>
            <w:gridSpan w:val="2"/>
            <w:tcMar>
              <w:top w:w="30" w:type="dxa"/>
              <w:left w:w="30" w:type="dxa"/>
              <w:bottom w:w="20" w:type="dxa"/>
              <w:right w:w="30" w:type="dxa"/>
            </w:tcMar>
          </w:tcPr>
          <w:p w14:paraId="3E6ED959" w14:textId="77777777" w:rsidR="00AD205C" w:rsidRDefault="002C259D" w:rsidP="00D24084">
            <w:r>
              <w:t>sluzba_is_242</w:t>
            </w:r>
          </w:p>
        </w:tc>
      </w:tr>
      <w:tr w:rsidR="00AD205C" w14:paraId="401FFCC2" w14:textId="77777777" w:rsidTr="000B6047">
        <w:tc>
          <w:tcPr>
            <w:tcW w:w="5896" w:type="dxa"/>
            <w:tcMar>
              <w:top w:w="30" w:type="dxa"/>
              <w:left w:w="30" w:type="dxa"/>
              <w:bottom w:w="20" w:type="dxa"/>
              <w:right w:w="30" w:type="dxa"/>
            </w:tcMar>
          </w:tcPr>
          <w:p w14:paraId="195BB601"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gridSpan w:val="2"/>
            <w:tcMar>
              <w:top w:w="30" w:type="dxa"/>
              <w:left w:w="30" w:type="dxa"/>
              <w:bottom w:w="20" w:type="dxa"/>
              <w:right w:w="30" w:type="dxa"/>
            </w:tcMar>
          </w:tcPr>
          <w:p w14:paraId="6E61FC7B" w14:textId="77777777" w:rsidR="00AD205C" w:rsidRDefault="002C259D" w:rsidP="00D24084">
            <w:r>
              <w:t>sluzba_is_49216</w:t>
            </w:r>
          </w:p>
        </w:tc>
      </w:tr>
      <w:tr w:rsidR="00AD205C" w14:paraId="525B4F1A" w14:textId="77777777" w:rsidTr="000B6047">
        <w:tc>
          <w:tcPr>
            <w:tcW w:w="5896" w:type="dxa"/>
            <w:tcMar>
              <w:top w:w="30" w:type="dxa"/>
              <w:left w:w="30" w:type="dxa"/>
              <w:bottom w:w="20" w:type="dxa"/>
              <w:right w:w="30" w:type="dxa"/>
            </w:tcMar>
          </w:tcPr>
          <w:p w14:paraId="263084E8" w14:textId="77777777" w:rsidR="00AD205C" w:rsidRDefault="002C259D" w:rsidP="00D24084">
            <w:r>
              <w:t>Poskytnutie kontextu reakcie na elektronický dokument prijatý z informačného systému Centrálny elektronický priečinok</w:t>
            </w:r>
          </w:p>
        </w:tc>
        <w:tc>
          <w:tcPr>
            <w:tcW w:w="3175" w:type="dxa"/>
            <w:gridSpan w:val="2"/>
            <w:tcMar>
              <w:top w:w="30" w:type="dxa"/>
              <w:left w:w="30" w:type="dxa"/>
              <w:bottom w:w="20" w:type="dxa"/>
              <w:right w:w="30" w:type="dxa"/>
            </w:tcMar>
          </w:tcPr>
          <w:p w14:paraId="2E67775F" w14:textId="77777777" w:rsidR="00AD205C" w:rsidRDefault="002C259D" w:rsidP="00D24084">
            <w:r>
              <w:t>sluzba_is_49217</w:t>
            </w:r>
          </w:p>
        </w:tc>
      </w:tr>
      <w:tr w:rsidR="00AD205C" w14:paraId="2BC0BC47" w14:textId="77777777" w:rsidTr="000B6047">
        <w:tc>
          <w:tcPr>
            <w:tcW w:w="5896" w:type="dxa"/>
            <w:tcMar>
              <w:top w:w="30" w:type="dxa"/>
              <w:left w:w="30" w:type="dxa"/>
              <w:bottom w:w="20" w:type="dxa"/>
              <w:right w:w="30" w:type="dxa"/>
            </w:tcMar>
          </w:tcPr>
          <w:p w14:paraId="13F67F40" w14:textId="77777777" w:rsidR="00AD205C" w:rsidRDefault="002C259D" w:rsidP="00D24084">
            <w:r>
              <w:t>Poskytnutie histórie komunikácie</w:t>
            </w:r>
          </w:p>
        </w:tc>
        <w:tc>
          <w:tcPr>
            <w:tcW w:w="3175" w:type="dxa"/>
            <w:gridSpan w:val="2"/>
            <w:tcMar>
              <w:top w:w="30" w:type="dxa"/>
              <w:left w:w="30" w:type="dxa"/>
              <w:bottom w:w="20" w:type="dxa"/>
              <w:right w:w="30" w:type="dxa"/>
            </w:tcMar>
          </w:tcPr>
          <w:p w14:paraId="727C75D1" w14:textId="77777777" w:rsidR="00AD205C" w:rsidRDefault="002C259D" w:rsidP="00D24084">
            <w:r>
              <w:t>sluzba_is_50606</w:t>
            </w:r>
          </w:p>
        </w:tc>
      </w:tr>
    </w:tbl>
    <w:p w14:paraId="1C03B242" w14:textId="77777777" w:rsidR="000B6047" w:rsidRDefault="000B6047" w:rsidP="00D24084">
      <w:pPr>
        <w:rPr>
          <w:sz w:val="36"/>
        </w:rPr>
      </w:pPr>
      <w:bookmarkStart w:id="25" w:name="scroll-bookmark-14"/>
      <w:r>
        <w:br w:type="page"/>
      </w:r>
    </w:p>
    <w:p w14:paraId="54DA45DF" w14:textId="406C68D8" w:rsidR="00AD205C" w:rsidRDefault="002C259D" w:rsidP="00D24084">
      <w:pPr>
        <w:pStyle w:val="Nadpis2"/>
      </w:pPr>
      <w:bookmarkStart w:id="26" w:name="_Toc101774368"/>
      <w:r>
        <w:lastRenderedPageBreak/>
        <w:t>Informovanie sa o podmienkach realizácie zahraničnoobchodnej  transakcie</w:t>
      </w:r>
      <w:bookmarkEnd w:id="25"/>
      <w:bookmarkEnd w:id="26"/>
    </w:p>
    <w:tbl>
      <w:tblPr>
        <w:tblStyle w:val="ScrollTableNormal"/>
        <w:tblW w:w="0" w:type="auto"/>
        <w:tblLayout w:type="fixed"/>
        <w:tblLook w:val="0000" w:firstRow="0" w:lastRow="0" w:firstColumn="0" w:lastColumn="0" w:noHBand="0" w:noVBand="0"/>
      </w:tblPr>
      <w:tblGrid>
        <w:gridCol w:w="2268"/>
        <w:gridCol w:w="6803"/>
      </w:tblGrid>
      <w:tr w:rsidR="00AD205C" w14:paraId="26C59ED5" w14:textId="77777777" w:rsidTr="00AD205C">
        <w:tc>
          <w:tcPr>
            <w:tcW w:w="2268" w:type="dxa"/>
            <w:tcMar>
              <w:top w:w="30" w:type="dxa"/>
              <w:left w:w="30" w:type="dxa"/>
              <w:bottom w:w="20" w:type="dxa"/>
              <w:right w:w="30" w:type="dxa"/>
            </w:tcMar>
          </w:tcPr>
          <w:p w14:paraId="54B7692E" w14:textId="77777777" w:rsidR="00AD205C" w:rsidRDefault="002C259D" w:rsidP="00D24084">
            <w:r>
              <w:t>Meta IS identifikátor poskytovanej služby</w:t>
            </w:r>
          </w:p>
        </w:tc>
        <w:tc>
          <w:tcPr>
            <w:tcW w:w="6803" w:type="dxa"/>
            <w:tcMar>
              <w:top w:w="30" w:type="dxa"/>
              <w:left w:w="30" w:type="dxa"/>
              <w:bottom w:w="20" w:type="dxa"/>
              <w:right w:w="30" w:type="dxa"/>
            </w:tcMar>
          </w:tcPr>
          <w:p w14:paraId="1B4AFC81" w14:textId="77777777" w:rsidR="00AD205C" w:rsidRDefault="002C259D" w:rsidP="00D24084">
            <w:r>
              <w:t>sluzba_is_221</w:t>
            </w:r>
          </w:p>
        </w:tc>
      </w:tr>
      <w:tr w:rsidR="00AD205C" w14:paraId="195DF5B0" w14:textId="77777777" w:rsidTr="00AD205C">
        <w:tc>
          <w:tcPr>
            <w:tcW w:w="2268" w:type="dxa"/>
            <w:tcMar>
              <w:top w:w="30" w:type="dxa"/>
              <w:left w:w="30" w:type="dxa"/>
              <w:bottom w:w="20" w:type="dxa"/>
              <w:right w:w="30" w:type="dxa"/>
            </w:tcMar>
          </w:tcPr>
          <w:p w14:paraId="066B0D2D" w14:textId="77777777" w:rsidR="00AD205C" w:rsidRDefault="002C259D" w:rsidP="00D24084">
            <w:r>
              <w:t>Verzia služby</w:t>
            </w:r>
          </w:p>
        </w:tc>
        <w:tc>
          <w:tcPr>
            <w:tcW w:w="6803" w:type="dxa"/>
            <w:tcMar>
              <w:top w:w="30" w:type="dxa"/>
              <w:left w:w="30" w:type="dxa"/>
              <w:bottom w:w="20" w:type="dxa"/>
              <w:right w:w="30" w:type="dxa"/>
            </w:tcMar>
          </w:tcPr>
          <w:p w14:paraId="53E528E0" w14:textId="77777777" w:rsidR="00AD205C" w:rsidRDefault="002C259D" w:rsidP="00D24084">
            <w:r>
              <w:t>1.0</w:t>
            </w:r>
          </w:p>
        </w:tc>
      </w:tr>
      <w:tr w:rsidR="00AD205C" w14:paraId="32314A5E" w14:textId="77777777" w:rsidTr="00AD205C">
        <w:tc>
          <w:tcPr>
            <w:tcW w:w="2268" w:type="dxa"/>
            <w:tcMar>
              <w:top w:w="30" w:type="dxa"/>
              <w:left w:w="30" w:type="dxa"/>
              <w:bottom w:w="20" w:type="dxa"/>
              <w:right w:w="30" w:type="dxa"/>
            </w:tcMar>
          </w:tcPr>
          <w:p w14:paraId="44A73262" w14:textId="77777777" w:rsidR="00AD205C" w:rsidRDefault="002C259D" w:rsidP="00D24084">
            <w:r>
              <w:t>Popis služby</w:t>
            </w:r>
          </w:p>
        </w:tc>
        <w:tc>
          <w:tcPr>
            <w:tcW w:w="6803" w:type="dxa"/>
            <w:tcMar>
              <w:top w:w="30" w:type="dxa"/>
              <w:left w:w="30" w:type="dxa"/>
              <w:bottom w:w="20" w:type="dxa"/>
              <w:right w:w="30" w:type="dxa"/>
            </w:tcMar>
          </w:tcPr>
          <w:p w14:paraId="5D44C473" w14:textId="77777777" w:rsidR="00AD205C" w:rsidRDefault="002C259D" w:rsidP="00D24084">
            <w:r>
              <w:t>Služba poskytne informácie o podmienkach realizácie zahraničnoobchodnej</w:t>
            </w:r>
            <w:r>
              <w:br/>
              <w:t>transakcie (dovoz, vývoz, tranzit).</w:t>
            </w:r>
            <w:r>
              <w:br/>
              <w:t>Informácie o podmienkach realizácie ZOT budú zahŕňať:</w:t>
            </w:r>
            <w:r>
              <w:br/>
              <w:t>• informácie o opatreniach týkajúcich sa danej ZOT z TARIC SK (v prípade využitia komunikačného kanála webové sídlo),</w:t>
            </w:r>
            <w:r>
              <w:br/>
              <w:t>• zoznam potrebných obchodných, prepravných dokumentov,</w:t>
            </w:r>
            <w:r>
              <w:br/>
              <w:t>• licencie a spôsob ich získania (kto vydáva licenciu, za akých podmienok je</w:t>
            </w:r>
            <w:r>
              <w:br/>
              <w:t>licencia vydaná (napr. väzba na inú licenciu,</w:t>
            </w:r>
            <w:r>
              <w:br/>
              <w:t>• správny poplatok,</w:t>
            </w:r>
            <w:r>
              <w:br/>
              <w:t>• parametre platby,</w:t>
            </w:r>
            <w:r>
              <w:br/>
              <w:t>• lehoty,</w:t>
            </w:r>
            <w:r>
              <w:br/>
              <w:t>• príslušné formuláre,</w:t>
            </w:r>
            <w:r>
              <w:br/>
              <w:t>• a tak ďalej).</w:t>
            </w:r>
            <w:r>
              <w:br/>
              <w:t>Tieto informácie budú sprístupnené IS CEP voľne bez potreby registrácie</w:t>
            </w:r>
            <w:r>
              <w:br/>
              <w:t>používateľa (v prípade využitia kanála webové sídlo). V prípade využitia komunikačného kanálu webová služba bude vyžadovaná autentifikácia a autorizácia.</w:t>
            </w:r>
            <w:r>
              <w:br/>
              <w:t>Služba bude súčasťou informačného procesu a zabezpečí prepojenie portálu CEP z informačnými portálmi o podmienkach ZOT ďalších krajín EÚ. Služba bude napĺňať naše smerovanie k vybudovaniu EU Customs Information Portal podľa plánu MASP (Electronic Customs Multi-Annual Strategic Plan).</w:t>
            </w:r>
            <w:r>
              <w:br/>
              <w:t>NP-A.1.1.1</w:t>
            </w:r>
          </w:p>
        </w:tc>
      </w:tr>
      <w:tr w:rsidR="00AD205C" w14:paraId="08DC3DB8" w14:textId="77777777" w:rsidTr="00AD205C">
        <w:tc>
          <w:tcPr>
            <w:tcW w:w="2268" w:type="dxa"/>
            <w:tcMar>
              <w:top w:w="30" w:type="dxa"/>
              <w:left w:w="30" w:type="dxa"/>
              <w:bottom w:w="20" w:type="dxa"/>
              <w:right w:w="30" w:type="dxa"/>
            </w:tcMar>
          </w:tcPr>
          <w:p w14:paraId="27FEC2C7" w14:textId="77777777" w:rsidR="00AD205C" w:rsidRDefault="002C259D" w:rsidP="00D24084">
            <w:r>
              <w:t>ISVS / Modul</w:t>
            </w:r>
          </w:p>
        </w:tc>
        <w:tc>
          <w:tcPr>
            <w:tcW w:w="6803" w:type="dxa"/>
            <w:tcMar>
              <w:top w:w="30" w:type="dxa"/>
              <w:left w:w="30" w:type="dxa"/>
              <w:bottom w:w="20" w:type="dxa"/>
              <w:right w:w="30" w:type="dxa"/>
            </w:tcMar>
          </w:tcPr>
          <w:p w14:paraId="738322D5" w14:textId="77777777" w:rsidR="00AD205C" w:rsidRDefault="002C259D" w:rsidP="00D24084">
            <w:r>
              <w:t>IS CEP</w:t>
            </w:r>
          </w:p>
        </w:tc>
      </w:tr>
    </w:tbl>
    <w:p w14:paraId="04386489" w14:textId="2E4C5CAE" w:rsidR="00AD205C" w:rsidRDefault="002C259D" w:rsidP="00D24084">
      <w:pPr>
        <w:pStyle w:val="Nadpis3"/>
      </w:pPr>
      <w:bookmarkStart w:id="27" w:name="scroll-bookmark-15"/>
      <w:bookmarkStart w:id="28" w:name="_Toc101774369"/>
      <w:r>
        <w:t>Procesné/logické údaje</w:t>
      </w:r>
      <w:bookmarkEnd w:id="27"/>
      <w:bookmarkEnd w:id="28"/>
    </w:p>
    <w:p w14:paraId="02758117" w14:textId="28F5FE17" w:rsidR="00AD205C" w:rsidRDefault="002C259D" w:rsidP="00D24084">
      <w:pPr>
        <w:pStyle w:val="Nadpis4"/>
      </w:pPr>
      <w:bookmarkStart w:id="29" w:name="scroll-bookmark-16"/>
      <w:r>
        <w:t>Procesný tok / biznis logika služby</w:t>
      </w:r>
      <w:bookmarkEnd w:id="29"/>
    </w:p>
    <w:p w14:paraId="70E5EE00" w14:textId="77777777" w:rsidR="00AD205C" w:rsidRDefault="002C259D" w:rsidP="00D24084">
      <w:r>
        <w:t>Služba poskytuje informácie o podmienkach vydania daného typu licencie. Služba vráti informácie o poplatku, žiadosti a vyžadovaných prílohách ktorých zdokladovanie je podmienkou pre vydanie daného typu licencie. Služba zároveň poskytuje aj vyžadované typy licencií pre získanie požadovanej licencie.</w:t>
      </w:r>
      <w:r>
        <w:br/>
        <w:t>Služba je synchrónna a je určená pre IS VS.</w:t>
      </w:r>
      <w:r>
        <w:br/>
        <w:t>Služba poskytne informácie platné k dátumu poskytnutému na vstupe.</w:t>
      </w:r>
    </w:p>
    <w:p w14:paraId="3FE85B02" w14:textId="2E0F79DF" w:rsidR="00AD205C" w:rsidRDefault="002C259D" w:rsidP="00D24084">
      <w:pPr>
        <w:pStyle w:val="Nadpis4"/>
      </w:pPr>
      <w:bookmarkStart w:id="30" w:name="scroll-bookmark-17"/>
      <w:r>
        <w:t>Operácie poskytovanej služby</w:t>
      </w:r>
      <w:bookmarkEnd w:id="30"/>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77445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FF82096" w14:textId="77777777" w:rsidR="00AD205C" w:rsidRDefault="002C259D" w:rsidP="00D24084">
            <w:r>
              <w:t>Názov operácie</w:t>
            </w:r>
          </w:p>
        </w:tc>
        <w:tc>
          <w:tcPr>
            <w:tcW w:w="3628" w:type="dxa"/>
            <w:tcMar>
              <w:top w:w="30" w:type="dxa"/>
              <w:left w:w="30" w:type="dxa"/>
              <w:bottom w:w="20" w:type="dxa"/>
              <w:right w:w="30" w:type="dxa"/>
            </w:tcMar>
          </w:tcPr>
          <w:p w14:paraId="7D06F18E" w14:textId="77777777" w:rsidR="00AD205C" w:rsidRDefault="002C259D" w:rsidP="00D24084">
            <w:r>
              <w:t>Popis operácie</w:t>
            </w:r>
          </w:p>
        </w:tc>
        <w:tc>
          <w:tcPr>
            <w:tcW w:w="907" w:type="dxa"/>
            <w:tcMar>
              <w:top w:w="30" w:type="dxa"/>
              <w:left w:w="30" w:type="dxa"/>
              <w:bottom w:w="20" w:type="dxa"/>
              <w:right w:w="30" w:type="dxa"/>
            </w:tcMar>
          </w:tcPr>
          <w:p w14:paraId="0E6DD757" w14:textId="77777777" w:rsidR="00AD205C" w:rsidRDefault="002C259D" w:rsidP="00D24084">
            <w:r>
              <w:t>Poradie</w:t>
            </w:r>
          </w:p>
        </w:tc>
        <w:tc>
          <w:tcPr>
            <w:tcW w:w="1361" w:type="dxa"/>
            <w:tcMar>
              <w:top w:w="30" w:type="dxa"/>
              <w:left w:w="30" w:type="dxa"/>
              <w:bottom w:w="20" w:type="dxa"/>
              <w:right w:w="30" w:type="dxa"/>
            </w:tcMar>
          </w:tcPr>
          <w:p w14:paraId="26EAD6BC" w14:textId="77777777" w:rsidR="00AD205C" w:rsidRDefault="002C259D" w:rsidP="00D24084">
            <w:r>
              <w:t>Vstupné parametre</w:t>
            </w:r>
          </w:p>
        </w:tc>
        <w:tc>
          <w:tcPr>
            <w:tcW w:w="1361" w:type="dxa"/>
            <w:tcMar>
              <w:top w:w="30" w:type="dxa"/>
              <w:left w:w="30" w:type="dxa"/>
              <w:bottom w:w="20" w:type="dxa"/>
              <w:right w:w="30" w:type="dxa"/>
            </w:tcMar>
          </w:tcPr>
          <w:p w14:paraId="1A3CB1A2" w14:textId="77777777" w:rsidR="00AD205C" w:rsidRDefault="002C259D" w:rsidP="00D24084">
            <w:r>
              <w:t>Vystupné parametre</w:t>
            </w:r>
          </w:p>
        </w:tc>
      </w:tr>
      <w:tr w:rsidR="00AD205C" w14:paraId="7368D33B" w14:textId="77777777" w:rsidTr="00AD205C">
        <w:tc>
          <w:tcPr>
            <w:tcW w:w="1814" w:type="dxa"/>
            <w:tcMar>
              <w:top w:w="30" w:type="dxa"/>
              <w:left w:w="30" w:type="dxa"/>
              <w:bottom w:w="20" w:type="dxa"/>
              <w:right w:w="30" w:type="dxa"/>
            </w:tcMar>
          </w:tcPr>
          <w:p w14:paraId="6B85385C" w14:textId="77777777" w:rsidR="00AD205C" w:rsidRDefault="002C259D" w:rsidP="00D24084">
            <w:r>
              <w:t xml:space="preserve">NacitatPodmienkyRealizacieZOT </w:t>
            </w:r>
            <w:r>
              <w:rPr>
                <w:b/>
                <w:color w:val="FFFFFF"/>
              </w:rPr>
              <w:t>ZOT</w:t>
            </w:r>
          </w:p>
        </w:tc>
        <w:tc>
          <w:tcPr>
            <w:tcW w:w="3628" w:type="dxa"/>
            <w:tcMar>
              <w:top w:w="30" w:type="dxa"/>
              <w:left w:w="30" w:type="dxa"/>
              <w:bottom w:w="20" w:type="dxa"/>
              <w:right w:w="30" w:type="dxa"/>
            </w:tcMar>
          </w:tcPr>
          <w:p w14:paraId="70D00633" w14:textId="77777777" w:rsidR="00AD205C" w:rsidRDefault="002C259D" w:rsidP="00D24084">
            <w:r>
              <w:t>Na základe vstupných parametrov identifikuje licenciu a vráti informácie o požadovanej licencii, na základe ktorých je možné vyhodnotiť platnosť vydanej licencie.</w:t>
            </w:r>
          </w:p>
        </w:tc>
        <w:tc>
          <w:tcPr>
            <w:tcW w:w="907" w:type="dxa"/>
            <w:tcMar>
              <w:top w:w="30" w:type="dxa"/>
              <w:left w:w="30" w:type="dxa"/>
              <w:bottom w:w="20" w:type="dxa"/>
              <w:right w:w="30" w:type="dxa"/>
            </w:tcMar>
          </w:tcPr>
          <w:p w14:paraId="778AB834" w14:textId="77777777" w:rsidR="00AD205C" w:rsidRDefault="002C259D" w:rsidP="00D24084">
            <w:r>
              <w:t>1</w:t>
            </w:r>
          </w:p>
        </w:tc>
        <w:tc>
          <w:tcPr>
            <w:tcW w:w="1361" w:type="dxa"/>
            <w:tcMar>
              <w:top w:w="30" w:type="dxa"/>
              <w:left w:w="30" w:type="dxa"/>
              <w:bottom w:w="20" w:type="dxa"/>
              <w:right w:w="30" w:type="dxa"/>
            </w:tcMar>
          </w:tcPr>
          <w:p w14:paraId="1FC98F77" w14:textId="77777777" w:rsidR="00AD205C" w:rsidRDefault="002C259D" w:rsidP="00D24084">
            <w:r>
              <w:t>RPInfoOPodemiankachRealizacieZOTLicOpatrenieZiadost</w:t>
            </w:r>
          </w:p>
        </w:tc>
        <w:tc>
          <w:tcPr>
            <w:tcW w:w="1361" w:type="dxa"/>
            <w:tcMar>
              <w:top w:w="30" w:type="dxa"/>
              <w:left w:w="30" w:type="dxa"/>
              <w:bottom w:w="20" w:type="dxa"/>
              <w:right w:w="30" w:type="dxa"/>
            </w:tcMar>
          </w:tcPr>
          <w:p w14:paraId="1291835A" w14:textId="77777777" w:rsidR="00AD205C" w:rsidRDefault="002C259D" w:rsidP="00D24084">
            <w:r>
              <w:t>InfoOPodmienkachRealizacieZOTLicOpatrenie</w:t>
            </w:r>
          </w:p>
        </w:tc>
      </w:tr>
    </w:tbl>
    <w:p w14:paraId="177C7FD6" w14:textId="77777777" w:rsidR="00AD205C" w:rsidRDefault="00AD205C" w:rsidP="00D24084"/>
    <w:p w14:paraId="1E4102E5" w14:textId="77777777" w:rsidR="00AD205C" w:rsidRDefault="002C259D" w:rsidP="00D24084">
      <w:r>
        <w:lastRenderedPageBreak/>
        <w:t>RPInfoOPodmienkachRealizacieZOTLicOpatrenieZiadost</w:t>
      </w:r>
      <w:r>
        <w:br/>
      </w:r>
      <w:r>
        <w:rPr>
          <w:noProof/>
        </w:rPr>
        <w:drawing>
          <wp:inline distT="0" distB="0" distL="0" distR="0" wp14:anchorId="5720888D" wp14:editId="16235F51">
            <wp:extent cx="4772025" cy="3048000"/>
            <wp:effectExtent l="0" t="0" r="0" b="0"/>
            <wp:docPr id="100006" name="Picture 100006" descr="_scroll_external\attachments\worddavec906ffd90a9621f718ea49f9e787b72-7b723968f7614bff77dd158b29ad1a09e1c6cc2ba7ebd5a00c08b89d4c3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253" name=""/>
                    <pic:cNvPicPr>
                      <a:picLocks noChangeAspect="1"/>
                    </pic:cNvPicPr>
                  </pic:nvPicPr>
                  <pic:blipFill>
                    <a:blip r:embed="rId19"/>
                    <a:stretch>
                      <a:fillRect/>
                    </a:stretch>
                  </pic:blipFill>
                  <pic:spPr>
                    <a:xfrm>
                      <a:off x="0" y="0"/>
                      <a:ext cx="4772025" cy="3048000"/>
                    </a:xfrm>
                    <a:prstGeom prst="rect">
                      <a:avLst/>
                    </a:prstGeom>
                  </pic:spPr>
                </pic:pic>
              </a:graphicData>
            </a:graphic>
          </wp:inline>
        </w:drawing>
      </w:r>
    </w:p>
    <w:p w14:paraId="3F18CFF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0B6BEBC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EF79EB" w14:textId="77777777" w:rsidR="00AD205C" w:rsidRDefault="002C259D" w:rsidP="00D24084">
            <w:r>
              <w:t>Atribút</w:t>
            </w:r>
          </w:p>
        </w:tc>
        <w:tc>
          <w:tcPr>
            <w:tcW w:w="5443" w:type="dxa"/>
            <w:tcMar>
              <w:top w:w="30" w:type="dxa"/>
              <w:left w:w="30" w:type="dxa"/>
              <w:bottom w:w="20" w:type="dxa"/>
              <w:right w:w="30" w:type="dxa"/>
            </w:tcMar>
          </w:tcPr>
          <w:p w14:paraId="3F250CE1" w14:textId="77777777" w:rsidR="00AD205C" w:rsidRDefault="002C259D" w:rsidP="00D24084">
            <w:r>
              <w:t>Opis</w:t>
            </w:r>
          </w:p>
        </w:tc>
      </w:tr>
      <w:tr w:rsidR="00AD205C" w14:paraId="52B8FAA0" w14:textId="77777777" w:rsidTr="00AD205C">
        <w:tc>
          <w:tcPr>
            <w:tcW w:w="3628" w:type="dxa"/>
            <w:tcMar>
              <w:top w:w="30" w:type="dxa"/>
              <w:left w:w="30" w:type="dxa"/>
              <w:bottom w:w="20" w:type="dxa"/>
              <w:right w:w="30" w:type="dxa"/>
            </w:tcMar>
          </w:tcPr>
          <w:p w14:paraId="46411B8B" w14:textId="77777777" w:rsidR="00AD205C" w:rsidRDefault="002C259D" w:rsidP="00D24084">
            <w:r>
              <w:t>Externý kód typu licencie : an1_50</w:t>
            </w:r>
          </w:p>
        </w:tc>
        <w:tc>
          <w:tcPr>
            <w:tcW w:w="5443" w:type="dxa"/>
            <w:tcMar>
              <w:top w:w="30" w:type="dxa"/>
              <w:left w:w="30" w:type="dxa"/>
              <w:bottom w:w="20" w:type="dxa"/>
              <w:right w:w="30" w:type="dxa"/>
            </w:tcMar>
          </w:tcPr>
          <w:p w14:paraId="4ACA6CB3" w14:textId="77777777" w:rsidR="00AD205C" w:rsidRDefault="002C259D" w:rsidP="00D24084">
            <w:r>
              <w:t>jedinečný business identifikátor typu licencie</w:t>
            </w:r>
          </w:p>
        </w:tc>
      </w:tr>
      <w:tr w:rsidR="00AD205C" w14:paraId="4E5777FE" w14:textId="77777777" w:rsidTr="00AD205C">
        <w:tc>
          <w:tcPr>
            <w:tcW w:w="3628" w:type="dxa"/>
            <w:tcMar>
              <w:top w:w="30" w:type="dxa"/>
              <w:left w:w="30" w:type="dxa"/>
              <w:bottom w:w="20" w:type="dxa"/>
              <w:right w:w="30" w:type="dxa"/>
            </w:tcMar>
          </w:tcPr>
          <w:p w14:paraId="1D739FAC" w14:textId="77777777" w:rsidR="00AD205C" w:rsidRDefault="002C259D" w:rsidP="00D24084">
            <w:r>
              <w:t>Platnosť k dátumu : Dátum</w:t>
            </w:r>
          </w:p>
        </w:tc>
        <w:tc>
          <w:tcPr>
            <w:tcW w:w="5443" w:type="dxa"/>
            <w:tcMar>
              <w:top w:w="30" w:type="dxa"/>
              <w:left w:w="30" w:type="dxa"/>
              <w:bottom w:w="20" w:type="dxa"/>
              <w:right w:w="30" w:type="dxa"/>
            </w:tcMar>
          </w:tcPr>
          <w:p w14:paraId="77C15143" w14:textId="77777777" w:rsidR="00AD205C" w:rsidRDefault="002C259D" w:rsidP="00D24084">
            <w:r>
              <w:t>dátum, ku ktorému požaduje používateľ služby získať platné dáta</w:t>
            </w:r>
          </w:p>
        </w:tc>
      </w:tr>
    </w:tbl>
    <w:p w14:paraId="0CA32078" w14:textId="77777777" w:rsidR="00AD205C" w:rsidRDefault="002C259D" w:rsidP="00D24084">
      <w:r>
        <w:br/>
      </w:r>
    </w:p>
    <w:p w14:paraId="69216339" w14:textId="77777777" w:rsidR="002E1E4B" w:rsidRDefault="002E1E4B" w:rsidP="00D24084"/>
    <w:p w14:paraId="40E8746C" w14:textId="77777777" w:rsidR="002E1E4B" w:rsidRDefault="002E1E4B" w:rsidP="00D24084"/>
    <w:p w14:paraId="30C73099" w14:textId="77777777" w:rsidR="002E1E4B" w:rsidRDefault="002E1E4B" w:rsidP="00D24084"/>
    <w:p w14:paraId="64A01D7E" w14:textId="77777777" w:rsidR="002E1E4B" w:rsidRDefault="002E1E4B" w:rsidP="00D24084"/>
    <w:p w14:paraId="6D9868A7" w14:textId="77777777" w:rsidR="002E1E4B" w:rsidRDefault="002E1E4B" w:rsidP="00D24084"/>
    <w:p w14:paraId="0AF3AE81" w14:textId="77777777" w:rsidR="002E1E4B" w:rsidRDefault="002E1E4B" w:rsidP="00D24084"/>
    <w:p w14:paraId="417A4AA1" w14:textId="77777777" w:rsidR="002E1E4B" w:rsidRDefault="002E1E4B" w:rsidP="00D24084"/>
    <w:p w14:paraId="0B8DCC12" w14:textId="77777777" w:rsidR="002E1E4B" w:rsidRDefault="002E1E4B" w:rsidP="00D24084"/>
    <w:p w14:paraId="59DA9040" w14:textId="77777777" w:rsidR="002E1E4B" w:rsidRDefault="002E1E4B" w:rsidP="00D24084"/>
    <w:p w14:paraId="30DCCC8E" w14:textId="77777777" w:rsidR="002E1E4B" w:rsidRDefault="002E1E4B" w:rsidP="00D24084"/>
    <w:p w14:paraId="21A02D3E" w14:textId="77777777" w:rsidR="002E1E4B" w:rsidRDefault="002E1E4B" w:rsidP="00D24084"/>
    <w:p w14:paraId="18F46C35" w14:textId="77777777" w:rsidR="002E1E4B" w:rsidRDefault="002E1E4B" w:rsidP="00D24084"/>
    <w:p w14:paraId="73E7E812" w14:textId="77777777" w:rsidR="002E1E4B" w:rsidRDefault="002E1E4B" w:rsidP="00D24084"/>
    <w:p w14:paraId="22BEEAEF" w14:textId="77777777" w:rsidR="002E1E4B" w:rsidRDefault="002E1E4B" w:rsidP="00D24084"/>
    <w:p w14:paraId="114797FC" w14:textId="77777777" w:rsidR="002E1E4B" w:rsidRDefault="002E1E4B" w:rsidP="00D24084"/>
    <w:p w14:paraId="029E6B21" w14:textId="77777777" w:rsidR="002E1E4B" w:rsidRDefault="002E1E4B" w:rsidP="00D24084"/>
    <w:p w14:paraId="12807688" w14:textId="77777777" w:rsidR="002E1E4B" w:rsidRDefault="002E1E4B" w:rsidP="00D24084"/>
    <w:p w14:paraId="654FF2F5" w14:textId="77777777" w:rsidR="002E1E4B" w:rsidRDefault="002E1E4B" w:rsidP="00D24084"/>
    <w:p w14:paraId="472890A6" w14:textId="77777777" w:rsidR="002E1E4B" w:rsidRDefault="002E1E4B" w:rsidP="00D24084"/>
    <w:p w14:paraId="7A41FC81" w14:textId="77777777" w:rsidR="002E1E4B" w:rsidRDefault="002E1E4B" w:rsidP="00D24084"/>
    <w:p w14:paraId="5080D6A6" w14:textId="77777777" w:rsidR="002E1E4B" w:rsidRDefault="002E1E4B" w:rsidP="00D24084"/>
    <w:p w14:paraId="79B78CD2" w14:textId="77777777" w:rsidR="002E1E4B" w:rsidRDefault="002E1E4B" w:rsidP="00D24084"/>
    <w:p w14:paraId="11A2516C" w14:textId="77777777" w:rsidR="002E1E4B" w:rsidRDefault="002E1E4B" w:rsidP="00D24084"/>
    <w:p w14:paraId="1B1A5CE6" w14:textId="77777777" w:rsidR="002E1E4B" w:rsidRDefault="002E1E4B" w:rsidP="00D24084"/>
    <w:p w14:paraId="5D6AB407" w14:textId="77777777" w:rsidR="002E1E4B" w:rsidRDefault="002E1E4B" w:rsidP="00D24084"/>
    <w:p w14:paraId="61894D87" w14:textId="77777777" w:rsidR="00AD205C" w:rsidRDefault="002C259D" w:rsidP="00D24084">
      <w:r>
        <w:lastRenderedPageBreak/>
        <w:t>InfoOPodmienkachRealizacieZOTLicOpatrenie</w:t>
      </w:r>
    </w:p>
    <w:p w14:paraId="6B701DD7" w14:textId="77777777" w:rsidR="00AD205C" w:rsidRDefault="002C259D" w:rsidP="00D24084">
      <w:r>
        <w:rPr>
          <w:noProof/>
        </w:rPr>
        <w:drawing>
          <wp:inline distT="0" distB="0" distL="0" distR="0" wp14:anchorId="660C74F3" wp14:editId="06EF75E8">
            <wp:extent cx="5495925" cy="5248275"/>
            <wp:effectExtent l="0" t="0" r="0" b="0"/>
            <wp:docPr id="100007" name="Picture 100007" descr="_scroll_external\attachments\worddav01cca639eddf89d1d7a64ac83f59c296-68ac103e6e0be706e92dda20f67c6b311da4c62e67e9477fa1c15ce2c51dd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2325" name=""/>
                    <pic:cNvPicPr>
                      <a:picLocks noChangeAspect="1"/>
                    </pic:cNvPicPr>
                  </pic:nvPicPr>
                  <pic:blipFill>
                    <a:blip r:embed="rId20"/>
                    <a:stretch>
                      <a:fillRect/>
                    </a:stretch>
                  </pic:blipFill>
                  <pic:spPr>
                    <a:xfrm>
                      <a:off x="0" y="0"/>
                      <a:ext cx="5495925" cy="5248275"/>
                    </a:xfrm>
                    <a:prstGeom prst="rect">
                      <a:avLst/>
                    </a:prstGeom>
                  </pic:spPr>
                </pic:pic>
              </a:graphicData>
            </a:graphic>
          </wp:inline>
        </w:drawing>
      </w:r>
    </w:p>
    <w:p w14:paraId="4735AD3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3BBF2DD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7143681A" w14:textId="77777777" w:rsidR="00AD205C" w:rsidRDefault="002C259D" w:rsidP="00D24084">
            <w:r>
              <w:t>Atribút</w:t>
            </w:r>
          </w:p>
        </w:tc>
        <w:tc>
          <w:tcPr>
            <w:tcW w:w="5443" w:type="dxa"/>
            <w:tcMar>
              <w:top w:w="30" w:type="dxa"/>
              <w:left w:w="30" w:type="dxa"/>
              <w:bottom w:w="20" w:type="dxa"/>
              <w:right w:w="30" w:type="dxa"/>
            </w:tcMar>
          </w:tcPr>
          <w:p w14:paraId="41FDAC13" w14:textId="77777777" w:rsidR="00AD205C" w:rsidRDefault="002C259D" w:rsidP="00D24084">
            <w:r>
              <w:t>Opis</w:t>
            </w:r>
          </w:p>
        </w:tc>
      </w:tr>
      <w:tr w:rsidR="00AD205C" w14:paraId="2473D2E1" w14:textId="77777777" w:rsidTr="00AD205C">
        <w:tc>
          <w:tcPr>
            <w:tcW w:w="3628" w:type="dxa"/>
            <w:tcMar>
              <w:top w:w="30" w:type="dxa"/>
              <w:left w:w="30" w:type="dxa"/>
              <w:bottom w:w="20" w:type="dxa"/>
              <w:right w:w="30" w:type="dxa"/>
            </w:tcMar>
          </w:tcPr>
          <w:p w14:paraId="304E8240" w14:textId="77777777" w:rsidR="00AD205C" w:rsidRDefault="002C259D" w:rsidP="00D24084">
            <w:r>
              <w:t>Druh : an1_144</w:t>
            </w:r>
          </w:p>
        </w:tc>
        <w:tc>
          <w:tcPr>
            <w:tcW w:w="5443" w:type="dxa"/>
            <w:tcMar>
              <w:top w:w="30" w:type="dxa"/>
              <w:left w:w="30" w:type="dxa"/>
              <w:bottom w:w="20" w:type="dxa"/>
              <w:right w:w="30" w:type="dxa"/>
            </w:tcMar>
          </w:tcPr>
          <w:p w14:paraId="4EE78F5D"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4335F6F2" w14:textId="77777777" w:rsidTr="00AD205C">
        <w:tc>
          <w:tcPr>
            <w:tcW w:w="3628" w:type="dxa"/>
            <w:tcMar>
              <w:top w:w="30" w:type="dxa"/>
              <w:left w:w="30" w:type="dxa"/>
              <w:bottom w:w="20" w:type="dxa"/>
              <w:right w:w="30" w:type="dxa"/>
            </w:tcMar>
          </w:tcPr>
          <w:p w14:paraId="0A6DD164" w14:textId="77777777" w:rsidR="00AD205C" w:rsidRDefault="002C259D" w:rsidP="00D24084">
            <w:r>
              <w:t>Názov : an1_100</w:t>
            </w:r>
          </w:p>
        </w:tc>
        <w:tc>
          <w:tcPr>
            <w:tcW w:w="5443" w:type="dxa"/>
            <w:tcMar>
              <w:top w:w="30" w:type="dxa"/>
              <w:left w:w="30" w:type="dxa"/>
              <w:bottom w:w="20" w:type="dxa"/>
              <w:right w:w="30" w:type="dxa"/>
            </w:tcMar>
          </w:tcPr>
          <w:p w14:paraId="3206A007" w14:textId="77777777" w:rsidR="00AD205C" w:rsidRDefault="002C259D" w:rsidP="00D24084">
            <w:r>
              <w:t>názov pre typ licencie</w:t>
            </w:r>
          </w:p>
        </w:tc>
      </w:tr>
      <w:tr w:rsidR="00AD205C" w14:paraId="0E9561BF" w14:textId="77777777" w:rsidTr="00AD205C">
        <w:tc>
          <w:tcPr>
            <w:tcW w:w="3628" w:type="dxa"/>
            <w:tcMar>
              <w:top w:w="30" w:type="dxa"/>
              <w:left w:w="30" w:type="dxa"/>
              <w:bottom w:w="20" w:type="dxa"/>
              <w:right w:w="30" w:type="dxa"/>
            </w:tcMar>
          </w:tcPr>
          <w:p w14:paraId="084F89EB" w14:textId="77777777" w:rsidR="00AD205C" w:rsidRDefault="002C259D" w:rsidP="00D24084">
            <w:r>
              <w:t>Externý kód : an1_50</w:t>
            </w:r>
          </w:p>
        </w:tc>
        <w:tc>
          <w:tcPr>
            <w:tcW w:w="5443" w:type="dxa"/>
            <w:tcMar>
              <w:top w:w="30" w:type="dxa"/>
              <w:left w:w="30" w:type="dxa"/>
              <w:bottom w:w="20" w:type="dxa"/>
              <w:right w:w="30" w:type="dxa"/>
            </w:tcMar>
          </w:tcPr>
          <w:p w14:paraId="6E6AB457" w14:textId="77777777" w:rsidR="00AD205C" w:rsidRDefault="002C259D" w:rsidP="00D24084">
            <w:r>
              <w:t>jednoznačný business identifikátor typu licencie</w:t>
            </w:r>
          </w:p>
        </w:tc>
      </w:tr>
      <w:tr w:rsidR="00AD205C" w14:paraId="5C0D7BC7" w14:textId="77777777" w:rsidTr="00AD205C">
        <w:tc>
          <w:tcPr>
            <w:tcW w:w="3628" w:type="dxa"/>
            <w:tcMar>
              <w:top w:w="30" w:type="dxa"/>
              <w:left w:w="30" w:type="dxa"/>
              <w:bottom w:w="20" w:type="dxa"/>
              <w:right w:w="30" w:type="dxa"/>
            </w:tcMar>
          </w:tcPr>
          <w:p w14:paraId="13D3A4D8" w14:textId="77777777" w:rsidR="00AD205C" w:rsidRDefault="002C259D" w:rsidP="00D24084">
            <w:r>
              <w:t>Platnosť od : Dátum</w:t>
            </w:r>
          </w:p>
        </w:tc>
        <w:tc>
          <w:tcPr>
            <w:tcW w:w="5443" w:type="dxa"/>
            <w:tcMar>
              <w:top w:w="30" w:type="dxa"/>
              <w:left w:w="30" w:type="dxa"/>
              <w:bottom w:w="20" w:type="dxa"/>
              <w:right w:w="30" w:type="dxa"/>
            </w:tcMar>
          </w:tcPr>
          <w:p w14:paraId="3967BEBF" w14:textId="77777777" w:rsidR="00AD205C" w:rsidRDefault="002C259D" w:rsidP="00D24084">
            <w:r>
              <w:t>začiatok platnosti typu licencie</w:t>
            </w:r>
          </w:p>
        </w:tc>
      </w:tr>
      <w:tr w:rsidR="00AD205C" w14:paraId="2AED9E68" w14:textId="77777777" w:rsidTr="00AD205C">
        <w:tc>
          <w:tcPr>
            <w:tcW w:w="3628" w:type="dxa"/>
            <w:tcMar>
              <w:top w:w="30" w:type="dxa"/>
              <w:left w:w="30" w:type="dxa"/>
              <w:bottom w:w="20" w:type="dxa"/>
              <w:right w:w="30" w:type="dxa"/>
            </w:tcMar>
          </w:tcPr>
          <w:p w14:paraId="0C526BB2" w14:textId="77777777" w:rsidR="00AD205C" w:rsidRDefault="002C259D" w:rsidP="00D24084">
            <w:r>
              <w:t>Platnosť do : Dátum</w:t>
            </w:r>
          </w:p>
        </w:tc>
        <w:tc>
          <w:tcPr>
            <w:tcW w:w="5443" w:type="dxa"/>
            <w:tcMar>
              <w:top w:w="30" w:type="dxa"/>
              <w:left w:w="30" w:type="dxa"/>
              <w:bottom w:w="20" w:type="dxa"/>
              <w:right w:w="30" w:type="dxa"/>
            </w:tcMar>
          </w:tcPr>
          <w:p w14:paraId="50FA3C71" w14:textId="77777777" w:rsidR="00AD205C" w:rsidRDefault="002C259D" w:rsidP="00D24084">
            <w:r>
              <w:t>koniec platnosti typu licencie</w:t>
            </w:r>
          </w:p>
        </w:tc>
      </w:tr>
      <w:tr w:rsidR="00AD205C" w14:paraId="53EB0DCE" w14:textId="77777777" w:rsidTr="00AD205C">
        <w:tc>
          <w:tcPr>
            <w:tcW w:w="3628" w:type="dxa"/>
            <w:tcMar>
              <w:top w:w="30" w:type="dxa"/>
              <w:left w:w="30" w:type="dxa"/>
              <w:bottom w:w="20" w:type="dxa"/>
              <w:right w:w="30" w:type="dxa"/>
            </w:tcMar>
          </w:tcPr>
          <w:p w14:paraId="78E2D013" w14:textId="77777777" w:rsidR="00AD205C" w:rsidRDefault="002C259D" w:rsidP="00D24084">
            <w:r>
              <w:t>Správca typu licencie - kód : an1_30</w:t>
            </w:r>
          </w:p>
        </w:tc>
        <w:tc>
          <w:tcPr>
            <w:tcW w:w="5443" w:type="dxa"/>
            <w:tcMar>
              <w:top w:w="30" w:type="dxa"/>
              <w:left w:w="30" w:type="dxa"/>
              <w:bottom w:w="20" w:type="dxa"/>
              <w:right w:w="30" w:type="dxa"/>
            </w:tcMar>
          </w:tcPr>
          <w:p w14:paraId="30555001" w14:textId="77777777" w:rsidR="00AD205C" w:rsidRDefault="002C259D" w:rsidP="00D24084">
            <w:r>
              <w:t>kód OVM ktorý spravuje daný typ licencie</w:t>
            </w:r>
          </w:p>
        </w:tc>
      </w:tr>
      <w:tr w:rsidR="00AD205C" w14:paraId="7FBF2633" w14:textId="77777777" w:rsidTr="00AD205C">
        <w:tc>
          <w:tcPr>
            <w:tcW w:w="3628" w:type="dxa"/>
            <w:tcMar>
              <w:top w:w="30" w:type="dxa"/>
              <w:left w:w="30" w:type="dxa"/>
              <w:bottom w:w="20" w:type="dxa"/>
              <w:right w:w="30" w:type="dxa"/>
            </w:tcMar>
          </w:tcPr>
          <w:p w14:paraId="7B7D70B3" w14:textId="77777777" w:rsidR="00AD205C" w:rsidRDefault="002C259D" w:rsidP="00D24084">
            <w:r>
              <w:lastRenderedPageBreak/>
              <w:t>Správca typu licencie - názov : an1_100</w:t>
            </w:r>
          </w:p>
        </w:tc>
        <w:tc>
          <w:tcPr>
            <w:tcW w:w="5443" w:type="dxa"/>
            <w:tcMar>
              <w:top w:w="30" w:type="dxa"/>
              <w:left w:w="30" w:type="dxa"/>
              <w:bottom w:w="20" w:type="dxa"/>
              <w:right w:w="30" w:type="dxa"/>
            </w:tcMar>
          </w:tcPr>
          <w:p w14:paraId="16596D34" w14:textId="77777777" w:rsidR="00AD205C" w:rsidRDefault="002C259D" w:rsidP="00D24084">
            <w:r>
              <w:t>názov OVM ktorý spravuje daný typ licencie</w:t>
            </w:r>
          </w:p>
        </w:tc>
      </w:tr>
      <w:tr w:rsidR="00AD205C" w14:paraId="56AA2895" w14:textId="77777777" w:rsidTr="00AD205C">
        <w:tc>
          <w:tcPr>
            <w:tcW w:w="3628" w:type="dxa"/>
            <w:tcMar>
              <w:top w:w="30" w:type="dxa"/>
              <w:left w:w="30" w:type="dxa"/>
              <w:bottom w:w="20" w:type="dxa"/>
              <w:right w:w="30" w:type="dxa"/>
            </w:tcMar>
          </w:tcPr>
          <w:p w14:paraId="63296936" w14:textId="77777777" w:rsidR="00AD205C" w:rsidRDefault="002C259D" w:rsidP="00D24084">
            <w:r>
              <w:t>Vydavateľ typu licencie - kód : an1_30</w:t>
            </w:r>
          </w:p>
        </w:tc>
        <w:tc>
          <w:tcPr>
            <w:tcW w:w="5443" w:type="dxa"/>
            <w:tcMar>
              <w:top w:w="30" w:type="dxa"/>
              <w:left w:w="30" w:type="dxa"/>
              <w:bottom w:w="20" w:type="dxa"/>
              <w:right w:w="30" w:type="dxa"/>
            </w:tcMar>
          </w:tcPr>
          <w:p w14:paraId="46B63208" w14:textId="77777777" w:rsidR="00AD205C" w:rsidRDefault="002C259D" w:rsidP="00D24084">
            <w:r>
              <w:t>kód organizačnej zložky ktorá vydáva typ licencie</w:t>
            </w:r>
          </w:p>
        </w:tc>
      </w:tr>
      <w:tr w:rsidR="00AD205C" w14:paraId="265B4F02" w14:textId="77777777" w:rsidTr="00AD205C">
        <w:tc>
          <w:tcPr>
            <w:tcW w:w="3628" w:type="dxa"/>
            <w:tcMar>
              <w:top w:w="30" w:type="dxa"/>
              <w:left w:w="30" w:type="dxa"/>
              <w:bottom w:w="20" w:type="dxa"/>
              <w:right w:w="30" w:type="dxa"/>
            </w:tcMar>
          </w:tcPr>
          <w:p w14:paraId="58E3C780" w14:textId="77777777" w:rsidR="00AD205C" w:rsidRDefault="002C259D" w:rsidP="00D24084">
            <w:r>
              <w:t>Vydavateľ typu licencie - názov : an1_100</w:t>
            </w:r>
          </w:p>
        </w:tc>
        <w:tc>
          <w:tcPr>
            <w:tcW w:w="5443" w:type="dxa"/>
            <w:tcMar>
              <w:top w:w="30" w:type="dxa"/>
              <w:left w:w="30" w:type="dxa"/>
              <w:bottom w:w="20" w:type="dxa"/>
              <w:right w:w="30" w:type="dxa"/>
            </w:tcMar>
          </w:tcPr>
          <w:p w14:paraId="35695E81" w14:textId="77777777" w:rsidR="00AD205C" w:rsidRDefault="002C259D" w:rsidP="00D24084">
            <w:r>
              <w:t>názov organizačnej zložky ktorá vydáva typ licencie</w:t>
            </w:r>
          </w:p>
        </w:tc>
      </w:tr>
    </w:tbl>
    <w:p w14:paraId="17F2D8E5" w14:textId="77777777" w:rsidR="00AD205C" w:rsidRDefault="002C259D" w:rsidP="00D24084">
      <w:r>
        <w:br/>
      </w:r>
    </w:p>
    <w:p w14:paraId="5A778283" w14:textId="77777777" w:rsidR="00AD205C" w:rsidRDefault="002C259D" w:rsidP="00D24084">
      <w:r>
        <w:t>Poplatok za vydanie licencie</w:t>
      </w:r>
    </w:p>
    <w:tbl>
      <w:tblPr>
        <w:tblStyle w:val="ScrollTableNormal"/>
        <w:tblW w:w="0" w:type="auto"/>
        <w:tblLayout w:type="fixed"/>
        <w:tblLook w:val="0020" w:firstRow="1" w:lastRow="0" w:firstColumn="0" w:lastColumn="0" w:noHBand="0" w:noVBand="0"/>
      </w:tblPr>
      <w:tblGrid>
        <w:gridCol w:w="3628"/>
        <w:gridCol w:w="5443"/>
      </w:tblGrid>
      <w:tr w:rsidR="00AD205C" w14:paraId="3A19B2C2"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D6B3B5" w14:textId="77777777" w:rsidR="00AD205C" w:rsidRDefault="002C259D" w:rsidP="00D24084">
            <w:r>
              <w:t>Atribút</w:t>
            </w:r>
          </w:p>
        </w:tc>
        <w:tc>
          <w:tcPr>
            <w:tcW w:w="5443" w:type="dxa"/>
            <w:tcMar>
              <w:top w:w="30" w:type="dxa"/>
              <w:left w:w="30" w:type="dxa"/>
              <w:bottom w:w="20" w:type="dxa"/>
              <w:right w:w="30" w:type="dxa"/>
            </w:tcMar>
          </w:tcPr>
          <w:p w14:paraId="08B8F19C" w14:textId="77777777" w:rsidR="00AD205C" w:rsidRDefault="002C259D" w:rsidP="00D24084">
            <w:r>
              <w:t>Opis</w:t>
            </w:r>
          </w:p>
        </w:tc>
      </w:tr>
      <w:tr w:rsidR="00AD205C" w14:paraId="1FF2B0FF" w14:textId="77777777" w:rsidTr="00AD205C">
        <w:tc>
          <w:tcPr>
            <w:tcW w:w="3628" w:type="dxa"/>
            <w:tcMar>
              <w:top w:w="30" w:type="dxa"/>
              <w:left w:w="30" w:type="dxa"/>
              <w:bottom w:w="20" w:type="dxa"/>
              <w:right w:w="30" w:type="dxa"/>
            </w:tcMar>
          </w:tcPr>
          <w:p w14:paraId="06EB8217" w14:textId="77777777" w:rsidR="00AD205C" w:rsidRDefault="002C259D" w:rsidP="00D24084">
            <w:r>
              <w:t>Názov typu poplatku : an1_100</w:t>
            </w:r>
          </w:p>
        </w:tc>
        <w:tc>
          <w:tcPr>
            <w:tcW w:w="5443" w:type="dxa"/>
            <w:tcMar>
              <w:top w:w="30" w:type="dxa"/>
              <w:left w:w="30" w:type="dxa"/>
              <w:bottom w:w="20" w:type="dxa"/>
              <w:right w:w="30" w:type="dxa"/>
            </w:tcMar>
          </w:tcPr>
          <w:p w14:paraId="13EA5605" w14:textId="77777777" w:rsidR="00AD205C" w:rsidRDefault="002C259D" w:rsidP="00D24084">
            <w:r>
              <w:t>názov pre typ poplatku</w:t>
            </w:r>
          </w:p>
        </w:tc>
      </w:tr>
      <w:tr w:rsidR="00AD205C" w14:paraId="280D0941" w14:textId="77777777" w:rsidTr="00AD205C">
        <w:tc>
          <w:tcPr>
            <w:tcW w:w="3628" w:type="dxa"/>
            <w:tcMar>
              <w:top w:w="30" w:type="dxa"/>
              <w:left w:w="30" w:type="dxa"/>
              <w:bottom w:w="20" w:type="dxa"/>
              <w:right w:w="30" w:type="dxa"/>
            </w:tcMar>
          </w:tcPr>
          <w:p w14:paraId="3C7CDC70" w14:textId="77777777" w:rsidR="00AD205C" w:rsidRDefault="002C259D" w:rsidP="00D24084">
            <w:r>
              <w:t>Suma : decimal24_4</w:t>
            </w:r>
          </w:p>
        </w:tc>
        <w:tc>
          <w:tcPr>
            <w:tcW w:w="5443" w:type="dxa"/>
            <w:tcMar>
              <w:top w:w="30" w:type="dxa"/>
              <w:left w:w="30" w:type="dxa"/>
              <w:bottom w:w="20" w:type="dxa"/>
              <w:right w:w="30" w:type="dxa"/>
            </w:tcMar>
          </w:tcPr>
          <w:p w14:paraId="1D217833" w14:textId="77777777" w:rsidR="00AD205C" w:rsidRDefault="002C259D" w:rsidP="00D24084">
            <w:r>
              <w:t>suma pre typ poplatku</w:t>
            </w:r>
          </w:p>
        </w:tc>
      </w:tr>
      <w:tr w:rsidR="00AD205C" w14:paraId="6E3747F3" w14:textId="77777777" w:rsidTr="00AD205C">
        <w:tc>
          <w:tcPr>
            <w:tcW w:w="3628" w:type="dxa"/>
            <w:tcMar>
              <w:top w:w="30" w:type="dxa"/>
              <w:left w:w="30" w:type="dxa"/>
              <w:bottom w:w="20" w:type="dxa"/>
              <w:right w:w="30" w:type="dxa"/>
            </w:tcMar>
          </w:tcPr>
          <w:p w14:paraId="1728DC75" w14:textId="77777777" w:rsidR="00AD205C" w:rsidRDefault="002C259D" w:rsidP="00D24084">
            <w:r>
              <w:t>Mena : an1_3</w:t>
            </w:r>
          </w:p>
        </w:tc>
        <w:tc>
          <w:tcPr>
            <w:tcW w:w="5443" w:type="dxa"/>
            <w:tcMar>
              <w:top w:w="30" w:type="dxa"/>
              <w:left w:w="30" w:type="dxa"/>
              <w:bottom w:w="20" w:type="dxa"/>
              <w:right w:w="30" w:type="dxa"/>
            </w:tcMar>
          </w:tcPr>
          <w:p w14:paraId="159E1FD1" w14:textId="77777777" w:rsidR="00AD205C" w:rsidRDefault="002C259D" w:rsidP="00D24084">
            <w:r>
              <w:t>mena pre typ poplatku, bude obsahovať vždy hodnotu "EUR"</w:t>
            </w:r>
          </w:p>
        </w:tc>
      </w:tr>
      <w:tr w:rsidR="00AD205C" w14:paraId="1AED3C66" w14:textId="77777777" w:rsidTr="00AD205C">
        <w:tc>
          <w:tcPr>
            <w:tcW w:w="3628" w:type="dxa"/>
            <w:tcMar>
              <w:top w:w="30" w:type="dxa"/>
              <w:left w:w="30" w:type="dxa"/>
              <w:bottom w:w="20" w:type="dxa"/>
              <w:right w:w="30" w:type="dxa"/>
            </w:tcMar>
          </w:tcPr>
          <w:p w14:paraId="59D029DD" w14:textId="77777777" w:rsidR="00AD205C" w:rsidRDefault="002C259D" w:rsidP="00D24084">
            <w:r>
              <w:t>Splatnosť v dňoch : n2</w:t>
            </w:r>
          </w:p>
        </w:tc>
        <w:tc>
          <w:tcPr>
            <w:tcW w:w="5443" w:type="dxa"/>
            <w:tcMar>
              <w:top w:w="30" w:type="dxa"/>
              <w:left w:w="30" w:type="dxa"/>
              <w:bottom w:w="20" w:type="dxa"/>
              <w:right w:w="30" w:type="dxa"/>
            </w:tcMar>
          </w:tcPr>
          <w:p w14:paraId="21E2F567" w14:textId="77777777" w:rsidR="00AD205C" w:rsidRDefault="002C259D" w:rsidP="00D24084">
            <w:r>
              <w:t>splatnosť pre typ poplatku v dňoch</w:t>
            </w:r>
          </w:p>
        </w:tc>
      </w:tr>
      <w:tr w:rsidR="00AD205C" w14:paraId="29134961" w14:textId="77777777" w:rsidTr="00AD205C">
        <w:tc>
          <w:tcPr>
            <w:tcW w:w="3628" w:type="dxa"/>
            <w:tcMar>
              <w:top w:w="30" w:type="dxa"/>
              <w:left w:w="30" w:type="dxa"/>
              <w:bottom w:w="20" w:type="dxa"/>
              <w:right w:w="30" w:type="dxa"/>
            </w:tcMar>
          </w:tcPr>
          <w:p w14:paraId="1A32CF94" w14:textId="77777777" w:rsidR="00AD205C" w:rsidRDefault="002C259D" w:rsidP="00D24084">
            <w:r>
              <w:t>Typ variabilného symbolu - kód : n1</w:t>
            </w:r>
          </w:p>
        </w:tc>
        <w:tc>
          <w:tcPr>
            <w:tcW w:w="5443" w:type="dxa"/>
            <w:tcMar>
              <w:top w:w="30" w:type="dxa"/>
              <w:left w:w="30" w:type="dxa"/>
              <w:bottom w:w="20" w:type="dxa"/>
              <w:right w:w="30" w:type="dxa"/>
            </w:tcMar>
          </w:tcPr>
          <w:p w14:paraId="2A520EEC" w14:textId="77777777" w:rsidR="00AD205C" w:rsidRDefault="002C259D" w:rsidP="00D24084">
            <w:r>
              <w:t>môže obsahovať hodnoty:</w:t>
            </w:r>
            <w:r>
              <w:br/>
              <w:t>1 = VS generovaný systémom</w:t>
            </w:r>
            <w:r>
              <w:br/>
              <w:t>2 = DIC</w:t>
            </w:r>
            <w:r>
              <w:br/>
              <w:t>3 = ICO</w:t>
            </w:r>
            <w:r>
              <w:br/>
              <w:t>4 = Rodné číslo</w:t>
            </w:r>
          </w:p>
        </w:tc>
      </w:tr>
      <w:tr w:rsidR="00AD205C" w14:paraId="53A00C1E" w14:textId="77777777" w:rsidTr="00AD205C">
        <w:tc>
          <w:tcPr>
            <w:tcW w:w="3628" w:type="dxa"/>
            <w:tcMar>
              <w:top w:w="30" w:type="dxa"/>
              <w:left w:w="30" w:type="dxa"/>
              <w:bottom w:w="20" w:type="dxa"/>
              <w:right w:w="30" w:type="dxa"/>
            </w:tcMar>
          </w:tcPr>
          <w:p w14:paraId="63F2D951" w14:textId="77777777" w:rsidR="00AD205C" w:rsidRDefault="002C259D" w:rsidP="00D24084">
            <w:r>
              <w:t>Typ variabilného symbolu - popis : an1_30</w:t>
            </w:r>
          </w:p>
        </w:tc>
        <w:tc>
          <w:tcPr>
            <w:tcW w:w="5443" w:type="dxa"/>
            <w:tcMar>
              <w:top w:w="30" w:type="dxa"/>
              <w:left w:w="30" w:type="dxa"/>
              <w:bottom w:w="20" w:type="dxa"/>
              <w:right w:w="30" w:type="dxa"/>
            </w:tcMar>
          </w:tcPr>
          <w:p w14:paraId="7687D269" w14:textId="77777777" w:rsidR="00AD205C" w:rsidRDefault="002C259D" w:rsidP="00D24084">
            <w:r>
              <w:t>môže obsahovať hodnoty:</w:t>
            </w:r>
            <w:r>
              <w:br/>
              <w:t>1 = VS generovaný systémom</w:t>
            </w:r>
            <w:r>
              <w:br/>
              <w:t>2 = DIC</w:t>
            </w:r>
            <w:r>
              <w:br/>
              <w:t>3 = ICO</w:t>
            </w:r>
            <w:r>
              <w:br/>
              <w:t>4 = Rodné číslo</w:t>
            </w:r>
          </w:p>
        </w:tc>
      </w:tr>
      <w:tr w:rsidR="00AD205C" w14:paraId="629202F3" w14:textId="77777777" w:rsidTr="00AD205C">
        <w:tc>
          <w:tcPr>
            <w:tcW w:w="3628" w:type="dxa"/>
            <w:tcMar>
              <w:top w:w="30" w:type="dxa"/>
              <w:left w:w="30" w:type="dxa"/>
              <w:bottom w:w="20" w:type="dxa"/>
              <w:right w:w="30" w:type="dxa"/>
            </w:tcMar>
          </w:tcPr>
          <w:p w14:paraId="3DFDAC0C" w14:textId="77777777" w:rsidR="00AD205C" w:rsidRDefault="002C259D" w:rsidP="00D24084">
            <w:r>
              <w:t>Konštantný symbol : an1_10</w:t>
            </w:r>
          </w:p>
        </w:tc>
        <w:tc>
          <w:tcPr>
            <w:tcW w:w="5443" w:type="dxa"/>
            <w:tcMar>
              <w:top w:w="30" w:type="dxa"/>
              <w:left w:w="30" w:type="dxa"/>
              <w:bottom w:w="20" w:type="dxa"/>
              <w:right w:w="30" w:type="dxa"/>
            </w:tcMar>
          </w:tcPr>
          <w:p w14:paraId="47BE1755" w14:textId="77777777" w:rsidR="00AD205C" w:rsidRDefault="002C259D" w:rsidP="00D24084">
            <w:r>
              <w:t>KS pre typ poplatku</w:t>
            </w:r>
          </w:p>
        </w:tc>
      </w:tr>
      <w:tr w:rsidR="00AD205C" w14:paraId="1916C2D5" w14:textId="77777777" w:rsidTr="00AD205C">
        <w:tc>
          <w:tcPr>
            <w:tcW w:w="3628" w:type="dxa"/>
            <w:tcMar>
              <w:top w:w="30" w:type="dxa"/>
              <w:left w:w="30" w:type="dxa"/>
              <w:bottom w:w="20" w:type="dxa"/>
              <w:right w:w="30" w:type="dxa"/>
            </w:tcMar>
          </w:tcPr>
          <w:p w14:paraId="168813C6" w14:textId="77777777" w:rsidR="00AD205C" w:rsidRDefault="002C259D" w:rsidP="00D24084">
            <w:r>
              <w:t>Platnosť od : Dátum</w:t>
            </w:r>
          </w:p>
        </w:tc>
        <w:tc>
          <w:tcPr>
            <w:tcW w:w="5443" w:type="dxa"/>
            <w:tcMar>
              <w:top w:w="30" w:type="dxa"/>
              <w:left w:w="30" w:type="dxa"/>
              <w:bottom w:w="20" w:type="dxa"/>
              <w:right w:w="30" w:type="dxa"/>
            </w:tcMar>
          </w:tcPr>
          <w:p w14:paraId="7D6B5131" w14:textId="77777777" w:rsidR="00AD205C" w:rsidRDefault="002C259D" w:rsidP="00D24084">
            <w:r>
              <w:t>začiatok platnosti pre typ poplatku</w:t>
            </w:r>
          </w:p>
        </w:tc>
      </w:tr>
      <w:tr w:rsidR="00AD205C" w14:paraId="06429A86" w14:textId="77777777" w:rsidTr="00AD205C">
        <w:tc>
          <w:tcPr>
            <w:tcW w:w="3628" w:type="dxa"/>
            <w:tcMar>
              <w:top w:w="30" w:type="dxa"/>
              <w:left w:w="30" w:type="dxa"/>
              <w:bottom w:w="20" w:type="dxa"/>
              <w:right w:w="30" w:type="dxa"/>
            </w:tcMar>
          </w:tcPr>
          <w:p w14:paraId="193D2CF0" w14:textId="77777777" w:rsidR="00AD205C" w:rsidRDefault="002C259D" w:rsidP="00D24084">
            <w:r>
              <w:t>Platnosť do : Dátum</w:t>
            </w:r>
          </w:p>
        </w:tc>
        <w:tc>
          <w:tcPr>
            <w:tcW w:w="5443" w:type="dxa"/>
            <w:tcMar>
              <w:top w:w="30" w:type="dxa"/>
              <w:left w:w="30" w:type="dxa"/>
              <w:bottom w:w="20" w:type="dxa"/>
              <w:right w:w="30" w:type="dxa"/>
            </w:tcMar>
          </w:tcPr>
          <w:p w14:paraId="5AF1B892" w14:textId="77777777" w:rsidR="00AD205C" w:rsidRDefault="002C259D" w:rsidP="00D24084">
            <w:r>
              <w:t>koniec platnosti pre typ poplatku</w:t>
            </w:r>
          </w:p>
        </w:tc>
      </w:tr>
    </w:tbl>
    <w:p w14:paraId="442EC638" w14:textId="77777777" w:rsidR="00AD205C" w:rsidRDefault="002C259D" w:rsidP="00D24084">
      <w:r>
        <w:br/>
      </w:r>
    </w:p>
    <w:p w14:paraId="51772D62" w14:textId="77777777" w:rsidR="00AD205C" w:rsidRDefault="002C259D" w:rsidP="00D24084">
      <w:r>
        <w:t>Žiadosť</w:t>
      </w:r>
    </w:p>
    <w:tbl>
      <w:tblPr>
        <w:tblStyle w:val="ScrollTableNormal"/>
        <w:tblW w:w="0" w:type="auto"/>
        <w:tblLayout w:type="fixed"/>
        <w:tblLook w:val="0020" w:firstRow="1" w:lastRow="0" w:firstColumn="0" w:lastColumn="0" w:noHBand="0" w:noVBand="0"/>
      </w:tblPr>
      <w:tblGrid>
        <w:gridCol w:w="3628"/>
        <w:gridCol w:w="5443"/>
      </w:tblGrid>
      <w:tr w:rsidR="00AD205C" w14:paraId="5B87D3C3"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414D6AD" w14:textId="77777777" w:rsidR="00AD205C" w:rsidRDefault="002C259D" w:rsidP="00D24084">
            <w:r>
              <w:t>Atribút</w:t>
            </w:r>
          </w:p>
        </w:tc>
        <w:tc>
          <w:tcPr>
            <w:tcW w:w="5443" w:type="dxa"/>
            <w:tcMar>
              <w:top w:w="30" w:type="dxa"/>
              <w:left w:w="30" w:type="dxa"/>
              <w:bottom w:w="20" w:type="dxa"/>
              <w:right w:w="30" w:type="dxa"/>
            </w:tcMar>
          </w:tcPr>
          <w:p w14:paraId="0E7C8F08" w14:textId="77777777" w:rsidR="00AD205C" w:rsidRDefault="002C259D" w:rsidP="00D24084">
            <w:r>
              <w:t>Opis</w:t>
            </w:r>
          </w:p>
        </w:tc>
      </w:tr>
      <w:tr w:rsidR="00AD205C" w14:paraId="0E138B4F" w14:textId="77777777" w:rsidTr="00AD205C">
        <w:tc>
          <w:tcPr>
            <w:tcW w:w="3628" w:type="dxa"/>
            <w:tcMar>
              <w:top w:w="30" w:type="dxa"/>
              <w:left w:w="30" w:type="dxa"/>
              <w:bottom w:w="20" w:type="dxa"/>
              <w:right w:w="30" w:type="dxa"/>
            </w:tcMar>
          </w:tcPr>
          <w:p w14:paraId="04D3BFFA" w14:textId="77777777" w:rsidR="00AD205C" w:rsidRDefault="002C259D" w:rsidP="00D24084">
            <w:r>
              <w:t>Názov : an1_200</w:t>
            </w:r>
          </w:p>
        </w:tc>
        <w:tc>
          <w:tcPr>
            <w:tcW w:w="5443" w:type="dxa"/>
            <w:tcMar>
              <w:top w:w="30" w:type="dxa"/>
              <w:left w:w="30" w:type="dxa"/>
              <w:bottom w:w="20" w:type="dxa"/>
              <w:right w:w="30" w:type="dxa"/>
            </w:tcMar>
          </w:tcPr>
          <w:p w14:paraId="4A788F05" w14:textId="77777777" w:rsidR="00AD205C" w:rsidRDefault="002C259D" w:rsidP="00D24084">
            <w:r>
              <w:t>Názov typu dokumentu žiadosti o licenciu</w:t>
            </w:r>
          </w:p>
        </w:tc>
      </w:tr>
      <w:tr w:rsidR="00AD205C" w14:paraId="758C973B" w14:textId="77777777" w:rsidTr="00AD205C">
        <w:tc>
          <w:tcPr>
            <w:tcW w:w="3628" w:type="dxa"/>
            <w:tcMar>
              <w:top w:w="30" w:type="dxa"/>
              <w:left w:w="30" w:type="dxa"/>
              <w:bottom w:w="20" w:type="dxa"/>
              <w:right w:w="30" w:type="dxa"/>
            </w:tcMar>
          </w:tcPr>
          <w:p w14:paraId="1ED41D09" w14:textId="77777777" w:rsidR="00AD205C" w:rsidRDefault="002C259D" w:rsidP="00D24084">
            <w:r>
              <w:t>Externý kód typu dokumentu : an1_50</w:t>
            </w:r>
          </w:p>
        </w:tc>
        <w:tc>
          <w:tcPr>
            <w:tcW w:w="5443" w:type="dxa"/>
            <w:tcMar>
              <w:top w:w="30" w:type="dxa"/>
              <w:left w:w="30" w:type="dxa"/>
              <w:bottom w:w="20" w:type="dxa"/>
              <w:right w:w="30" w:type="dxa"/>
            </w:tcMar>
          </w:tcPr>
          <w:p w14:paraId="4A6A92BF" w14:textId="77777777" w:rsidR="00AD205C" w:rsidRDefault="002C259D" w:rsidP="00D24084">
            <w:r>
              <w:t>jedinečný business identifikátor typu dokumentu žiadosti o licenciu</w:t>
            </w:r>
          </w:p>
        </w:tc>
      </w:tr>
      <w:tr w:rsidR="00AD205C" w14:paraId="39D9A1BE" w14:textId="77777777" w:rsidTr="00AD205C">
        <w:tc>
          <w:tcPr>
            <w:tcW w:w="3628" w:type="dxa"/>
            <w:tcMar>
              <w:top w:w="30" w:type="dxa"/>
              <w:left w:w="30" w:type="dxa"/>
              <w:bottom w:w="20" w:type="dxa"/>
              <w:right w:w="30" w:type="dxa"/>
            </w:tcMar>
          </w:tcPr>
          <w:p w14:paraId="2D929737" w14:textId="77777777" w:rsidR="00AD205C" w:rsidRDefault="002C259D" w:rsidP="00D24084">
            <w:r>
              <w:t>Externý kód typu podania : an1_50</w:t>
            </w:r>
          </w:p>
        </w:tc>
        <w:tc>
          <w:tcPr>
            <w:tcW w:w="5443" w:type="dxa"/>
            <w:tcMar>
              <w:top w:w="30" w:type="dxa"/>
              <w:left w:w="30" w:type="dxa"/>
              <w:bottom w:w="20" w:type="dxa"/>
              <w:right w:w="30" w:type="dxa"/>
            </w:tcMar>
          </w:tcPr>
          <w:p w14:paraId="6BBFD84B" w14:textId="77777777" w:rsidR="00AD205C" w:rsidRDefault="002C259D" w:rsidP="00D24084">
            <w:r>
              <w:t>jedinečný business identifkátor typu podania žiadosti o licenciu</w:t>
            </w:r>
          </w:p>
        </w:tc>
      </w:tr>
    </w:tbl>
    <w:p w14:paraId="6D1ED076" w14:textId="77777777" w:rsidR="00AD205C" w:rsidRDefault="002C259D" w:rsidP="00D24084">
      <w:r>
        <w:br/>
      </w:r>
    </w:p>
    <w:p w14:paraId="523021EC" w14:textId="77777777" w:rsidR="00AD205C" w:rsidRDefault="002C259D" w:rsidP="00D24084">
      <w:r>
        <w:t>Príloha</w:t>
      </w:r>
    </w:p>
    <w:tbl>
      <w:tblPr>
        <w:tblStyle w:val="ScrollTableNormal"/>
        <w:tblW w:w="0" w:type="auto"/>
        <w:tblLayout w:type="fixed"/>
        <w:tblLook w:val="0020" w:firstRow="1" w:lastRow="0" w:firstColumn="0" w:lastColumn="0" w:noHBand="0" w:noVBand="0"/>
      </w:tblPr>
      <w:tblGrid>
        <w:gridCol w:w="3628"/>
        <w:gridCol w:w="5443"/>
      </w:tblGrid>
      <w:tr w:rsidR="00AD205C" w14:paraId="4FD17BDB"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1B9239AC" w14:textId="77777777" w:rsidR="00AD205C" w:rsidRDefault="002C259D" w:rsidP="00D24084">
            <w:r>
              <w:t>Atribút</w:t>
            </w:r>
          </w:p>
        </w:tc>
        <w:tc>
          <w:tcPr>
            <w:tcW w:w="5443" w:type="dxa"/>
            <w:tcMar>
              <w:top w:w="30" w:type="dxa"/>
              <w:left w:w="30" w:type="dxa"/>
              <w:bottom w:w="20" w:type="dxa"/>
              <w:right w:w="30" w:type="dxa"/>
            </w:tcMar>
          </w:tcPr>
          <w:p w14:paraId="53BB3447" w14:textId="77777777" w:rsidR="00AD205C" w:rsidRDefault="002C259D" w:rsidP="00D24084">
            <w:r>
              <w:t>Opis</w:t>
            </w:r>
          </w:p>
        </w:tc>
      </w:tr>
      <w:tr w:rsidR="00AD205C" w14:paraId="0C665ABC" w14:textId="77777777" w:rsidTr="00AD205C">
        <w:tc>
          <w:tcPr>
            <w:tcW w:w="3628" w:type="dxa"/>
            <w:tcMar>
              <w:top w:w="30" w:type="dxa"/>
              <w:left w:w="30" w:type="dxa"/>
              <w:bottom w:w="20" w:type="dxa"/>
              <w:right w:w="30" w:type="dxa"/>
            </w:tcMar>
          </w:tcPr>
          <w:p w14:paraId="32896843" w14:textId="77777777" w:rsidR="00AD205C" w:rsidRDefault="002C259D" w:rsidP="00D24084">
            <w:r>
              <w:t>Názov : an1_200</w:t>
            </w:r>
          </w:p>
        </w:tc>
        <w:tc>
          <w:tcPr>
            <w:tcW w:w="5443" w:type="dxa"/>
            <w:tcMar>
              <w:top w:w="30" w:type="dxa"/>
              <w:left w:w="30" w:type="dxa"/>
              <w:bottom w:w="20" w:type="dxa"/>
              <w:right w:w="30" w:type="dxa"/>
            </w:tcMar>
          </w:tcPr>
          <w:p w14:paraId="5C7194CD" w14:textId="77777777" w:rsidR="00AD205C" w:rsidRDefault="002C259D" w:rsidP="00D24084">
            <w:r>
              <w:t>názov pre typ dokumentu prílohy</w:t>
            </w:r>
          </w:p>
        </w:tc>
      </w:tr>
      <w:tr w:rsidR="00AD205C" w14:paraId="2E21E721" w14:textId="77777777" w:rsidTr="00AD205C">
        <w:tc>
          <w:tcPr>
            <w:tcW w:w="3628" w:type="dxa"/>
            <w:tcMar>
              <w:top w:w="30" w:type="dxa"/>
              <w:left w:w="30" w:type="dxa"/>
              <w:bottom w:w="20" w:type="dxa"/>
              <w:right w:w="30" w:type="dxa"/>
            </w:tcMar>
          </w:tcPr>
          <w:p w14:paraId="4DB3A51B" w14:textId="77777777" w:rsidR="00AD205C" w:rsidRDefault="002C259D" w:rsidP="00D24084">
            <w:r>
              <w:t>Externý kód typu dokumentu : an1_50</w:t>
            </w:r>
          </w:p>
        </w:tc>
        <w:tc>
          <w:tcPr>
            <w:tcW w:w="5443" w:type="dxa"/>
            <w:tcMar>
              <w:top w:w="30" w:type="dxa"/>
              <w:left w:w="30" w:type="dxa"/>
              <w:bottom w:w="20" w:type="dxa"/>
              <w:right w:w="30" w:type="dxa"/>
            </w:tcMar>
          </w:tcPr>
          <w:p w14:paraId="7FD1C93B" w14:textId="77777777" w:rsidR="00AD205C" w:rsidRDefault="002C259D" w:rsidP="00D24084">
            <w:r>
              <w:t>jedinenčný business identifikátor typu dokumentu prílohy</w:t>
            </w:r>
          </w:p>
        </w:tc>
      </w:tr>
    </w:tbl>
    <w:p w14:paraId="65AC98DB" w14:textId="77777777" w:rsidR="00AD205C" w:rsidRDefault="002C259D" w:rsidP="00D24084">
      <w:r>
        <w:br/>
      </w:r>
    </w:p>
    <w:p w14:paraId="2970E86B" w14:textId="77777777" w:rsidR="00AD205C" w:rsidRDefault="002C259D" w:rsidP="00D24084">
      <w:r>
        <w:t>Vyžadované typy licencií</w:t>
      </w:r>
    </w:p>
    <w:tbl>
      <w:tblPr>
        <w:tblStyle w:val="ScrollTableNormal"/>
        <w:tblW w:w="0" w:type="auto"/>
        <w:tblLayout w:type="fixed"/>
        <w:tblLook w:val="0020" w:firstRow="1" w:lastRow="0" w:firstColumn="0" w:lastColumn="0" w:noHBand="0" w:noVBand="0"/>
      </w:tblPr>
      <w:tblGrid>
        <w:gridCol w:w="3628"/>
        <w:gridCol w:w="5443"/>
      </w:tblGrid>
      <w:tr w:rsidR="00AD205C" w14:paraId="69145A2D"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B91290F" w14:textId="77777777" w:rsidR="00AD205C" w:rsidRDefault="002C259D" w:rsidP="00D24084">
            <w:r>
              <w:t>Atribút</w:t>
            </w:r>
          </w:p>
        </w:tc>
        <w:tc>
          <w:tcPr>
            <w:tcW w:w="5443" w:type="dxa"/>
            <w:tcMar>
              <w:top w:w="30" w:type="dxa"/>
              <w:left w:w="30" w:type="dxa"/>
              <w:bottom w:w="20" w:type="dxa"/>
              <w:right w:w="30" w:type="dxa"/>
            </w:tcMar>
          </w:tcPr>
          <w:p w14:paraId="3AE11CA3" w14:textId="77777777" w:rsidR="00AD205C" w:rsidRDefault="002C259D" w:rsidP="00D24084">
            <w:r>
              <w:t>Opis</w:t>
            </w:r>
          </w:p>
        </w:tc>
      </w:tr>
      <w:tr w:rsidR="00AD205C" w14:paraId="1308678F" w14:textId="77777777" w:rsidTr="00AD205C">
        <w:tc>
          <w:tcPr>
            <w:tcW w:w="3628" w:type="dxa"/>
            <w:tcMar>
              <w:top w:w="30" w:type="dxa"/>
              <w:left w:w="30" w:type="dxa"/>
              <w:bottom w:w="20" w:type="dxa"/>
              <w:right w:w="30" w:type="dxa"/>
            </w:tcMar>
          </w:tcPr>
          <w:p w14:paraId="4CD45CB2" w14:textId="77777777" w:rsidR="00AD205C" w:rsidRDefault="002C259D" w:rsidP="00D24084">
            <w:r>
              <w:t>Druh : an1_144</w:t>
            </w:r>
          </w:p>
        </w:tc>
        <w:tc>
          <w:tcPr>
            <w:tcW w:w="5443" w:type="dxa"/>
            <w:tcMar>
              <w:top w:w="30" w:type="dxa"/>
              <w:left w:w="30" w:type="dxa"/>
              <w:bottom w:w="20" w:type="dxa"/>
              <w:right w:w="30" w:type="dxa"/>
            </w:tcMar>
          </w:tcPr>
          <w:p w14:paraId="09F4E52B"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BAA7155" w14:textId="77777777" w:rsidTr="00AD205C">
        <w:tc>
          <w:tcPr>
            <w:tcW w:w="3628" w:type="dxa"/>
            <w:tcMar>
              <w:top w:w="30" w:type="dxa"/>
              <w:left w:w="30" w:type="dxa"/>
              <w:bottom w:w="20" w:type="dxa"/>
              <w:right w:w="30" w:type="dxa"/>
            </w:tcMar>
          </w:tcPr>
          <w:p w14:paraId="4479909F" w14:textId="77777777" w:rsidR="00AD205C" w:rsidRDefault="002C259D" w:rsidP="00D24084">
            <w:r>
              <w:lastRenderedPageBreak/>
              <w:t>Názov : an1_100</w:t>
            </w:r>
          </w:p>
        </w:tc>
        <w:tc>
          <w:tcPr>
            <w:tcW w:w="5443" w:type="dxa"/>
            <w:tcMar>
              <w:top w:w="30" w:type="dxa"/>
              <w:left w:w="30" w:type="dxa"/>
              <w:bottom w:w="20" w:type="dxa"/>
              <w:right w:w="30" w:type="dxa"/>
            </w:tcMar>
          </w:tcPr>
          <w:p w14:paraId="06ADFC08" w14:textId="77777777" w:rsidR="00AD205C" w:rsidRDefault="002C259D" w:rsidP="00D24084">
            <w:r>
              <w:t>názov typu licencie</w:t>
            </w:r>
          </w:p>
        </w:tc>
      </w:tr>
      <w:tr w:rsidR="00AD205C" w14:paraId="7A77A4AC" w14:textId="77777777" w:rsidTr="00AD205C">
        <w:tc>
          <w:tcPr>
            <w:tcW w:w="3628" w:type="dxa"/>
            <w:tcMar>
              <w:top w:w="30" w:type="dxa"/>
              <w:left w:w="30" w:type="dxa"/>
              <w:bottom w:w="20" w:type="dxa"/>
              <w:right w:w="30" w:type="dxa"/>
            </w:tcMar>
          </w:tcPr>
          <w:p w14:paraId="34CAAD16" w14:textId="77777777" w:rsidR="00AD205C" w:rsidRDefault="002C259D" w:rsidP="00D24084">
            <w:r>
              <w:t>Externý kód : an1_50</w:t>
            </w:r>
          </w:p>
        </w:tc>
        <w:tc>
          <w:tcPr>
            <w:tcW w:w="5443" w:type="dxa"/>
            <w:tcMar>
              <w:top w:w="30" w:type="dxa"/>
              <w:left w:w="30" w:type="dxa"/>
              <w:bottom w:w="20" w:type="dxa"/>
              <w:right w:w="30" w:type="dxa"/>
            </w:tcMar>
          </w:tcPr>
          <w:p w14:paraId="5E5EEB59" w14:textId="77777777" w:rsidR="00AD205C" w:rsidRDefault="002C259D" w:rsidP="00D24084">
            <w:r>
              <w:t>jednoznačný business identifikátor typu licencie</w:t>
            </w:r>
          </w:p>
        </w:tc>
      </w:tr>
      <w:tr w:rsidR="00AD205C" w14:paraId="66323186" w14:textId="77777777" w:rsidTr="00AD205C">
        <w:tc>
          <w:tcPr>
            <w:tcW w:w="3628" w:type="dxa"/>
            <w:tcMar>
              <w:top w:w="30" w:type="dxa"/>
              <w:left w:w="30" w:type="dxa"/>
              <w:bottom w:w="20" w:type="dxa"/>
              <w:right w:w="30" w:type="dxa"/>
            </w:tcMar>
          </w:tcPr>
          <w:p w14:paraId="5AF5578A" w14:textId="77777777" w:rsidR="00AD205C" w:rsidRDefault="002C259D" w:rsidP="00D24084">
            <w:r>
              <w:t>Platnosť od : Dátum</w:t>
            </w:r>
          </w:p>
        </w:tc>
        <w:tc>
          <w:tcPr>
            <w:tcW w:w="5443" w:type="dxa"/>
            <w:tcMar>
              <w:top w:w="30" w:type="dxa"/>
              <w:left w:w="30" w:type="dxa"/>
              <w:bottom w:w="20" w:type="dxa"/>
              <w:right w:w="30" w:type="dxa"/>
            </w:tcMar>
          </w:tcPr>
          <w:p w14:paraId="112C291E" w14:textId="77777777" w:rsidR="00AD205C" w:rsidRDefault="002C259D" w:rsidP="00D24084">
            <w:r>
              <w:t>začiatok platnosti typu licencie</w:t>
            </w:r>
          </w:p>
        </w:tc>
      </w:tr>
      <w:tr w:rsidR="00AD205C" w14:paraId="3A94073E" w14:textId="77777777" w:rsidTr="00AD205C">
        <w:tc>
          <w:tcPr>
            <w:tcW w:w="3628" w:type="dxa"/>
            <w:tcMar>
              <w:top w:w="30" w:type="dxa"/>
              <w:left w:w="30" w:type="dxa"/>
              <w:bottom w:w="20" w:type="dxa"/>
              <w:right w:w="30" w:type="dxa"/>
            </w:tcMar>
          </w:tcPr>
          <w:p w14:paraId="2EA2C26A" w14:textId="77777777" w:rsidR="00AD205C" w:rsidRDefault="002C259D" w:rsidP="00D24084">
            <w:r>
              <w:t>Platnosť do : Dátum</w:t>
            </w:r>
          </w:p>
        </w:tc>
        <w:tc>
          <w:tcPr>
            <w:tcW w:w="5443" w:type="dxa"/>
            <w:tcMar>
              <w:top w:w="30" w:type="dxa"/>
              <w:left w:w="30" w:type="dxa"/>
              <w:bottom w:w="20" w:type="dxa"/>
              <w:right w:w="30" w:type="dxa"/>
            </w:tcMar>
          </w:tcPr>
          <w:p w14:paraId="35092317" w14:textId="77777777" w:rsidR="00AD205C" w:rsidRDefault="002C259D" w:rsidP="00D24084">
            <w:r>
              <w:t>koniec platnosti typu licencie</w:t>
            </w:r>
          </w:p>
        </w:tc>
      </w:tr>
      <w:tr w:rsidR="00AD205C" w14:paraId="49DF4687" w14:textId="77777777" w:rsidTr="00AD205C">
        <w:tc>
          <w:tcPr>
            <w:tcW w:w="3628" w:type="dxa"/>
            <w:tcMar>
              <w:top w:w="30" w:type="dxa"/>
              <w:left w:w="30" w:type="dxa"/>
              <w:bottom w:w="20" w:type="dxa"/>
              <w:right w:w="30" w:type="dxa"/>
            </w:tcMar>
          </w:tcPr>
          <w:p w14:paraId="5BE69FDA" w14:textId="77777777" w:rsidR="00AD205C" w:rsidRDefault="002C259D" w:rsidP="00D24084">
            <w:r>
              <w:t>Správca typu licencie - kód : an1_30</w:t>
            </w:r>
          </w:p>
        </w:tc>
        <w:tc>
          <w:tcPr>
            <w:tcW w:w="5443" w:type="dxa"/>
            <w:tcMar>
              <w:top w:w="30" w:type="dxa"/>
              <w:left w:w="30" w:type="dxa"/>
              <w:bottom w:w="20" w:type="dxa"/>
              <w:right w:w="30" w:type="dxa"/>
            </w:tcMar>
          </w:tcPr>
          <w:p w14:paraId="398F4F3A" w14:textId="77777777" w:rsidR="00AD205C" w:rsidRDefault="002C259D" w:rsidP="00D24084">
            <w:r>
              <w:t>kód OVM ktorý spravuje daný typ licencie</w:t>
            </w:r>
          </w:p>
        </w:tc>
      </w:tr>
      <w:tr w:rsidR="00AD205C" w14:paraId="1E3A8079" w14:textId="77777777" w:rsidTr="00AD205C">
        <w:tc>
          <w:tcPr>
            <w:tcW w:w="3628" w:type="dxa"/>
            <w:tcMar>
              <w:top w:w="30" w:type="dxa"/>
              <w:left w:w="30" w:type="dxa"/>
              <w:bottom w:w="20" w:type="dxa"/>
              <w:right w:w="30" w:type="dxa"/>
            </w:tcMar>
          </w:tcPr>
          <w:p w14:paraId="15A17672" w14:textId="77777777" w:rsidR="00AD205C" w:rsidRDefault="002C259D" w:rsidP="00D24084">
            <w:r>
              <w:t>Správca typu licencie - názov : an1_100</w:t>
            </w:r>
          </w:p>
        </w:tc>
        <w:tc>
          <w:tcPr>
            <w:tcW w:w="5443" w:type="dxa"/>
            <w:tcMar>
              <w:top w:w="30" w:type="dxa"/>
              <w:left w:w="30" w:type="dxa"/>
              <w:bottom w:w="20" w:type="dxa"/>
              <w:right w:w="30" w:type="dxa"/>
            </w:tcMar>
          </w:tcPr>
          <w:p w14:paraId="6E49BF3D" w14:textId="77777777" w:rsidR="00AD205C" w:rsidRDefault="002C259D" w:rsidP="00D24084">
            <w:r>
              <w:t>názov OVM ktorý spravuje daný typ licencie</w:t>
            </w:r>
          </w:p>
        </w:tc>
      </w:tr>
      <w:tr w:rsidR="00AD205C" w14:paraId="53931FA7" w14:textId="77777777" w:rsidTr="00AD205C">
        <w:tc>
          <w:tcPr>
            <w:tcW w:w="3628" w:type="dxa"/>
            <w:tcMar>
              <w:top w:w="30" w:type="dxa"/>
              <w:left w:w="30" w:type="dxa"/>
              <w:bottom w:w="20" w:type="dxa"/>
              <w:right w:w="30" w:type="dxa"/>
            </w:tcMar>
          </w:tcPr>
          <w:p w14:paraId="455F586E" w14:textId="77777777" w:rsidR="00AD205C" w:rsidRDefault="002C259D" w:rsidP="00D24084">
            <w:r>
              <w:t>Vydavateľ typu licencie - kód : an1_30</w:t>
            </w:r>
          </w:p>
        </w:tc>
        <w:tc>
          <w:tcPr>
            <w:tcW w:w="5443" w:type="dxa"/>
            <w:tcMar>
              <w:top w:w="30" w:type="dxa"/>
              <w:left w:w="30" w:type="dxa"/>
              <w:bottom w:w="20" w:type="dxa"/>
              <w:right w:w="30" w:type="dxa"/>
            </w:tcMar>
          </w:tcPr>
          <w:p w14:paraId="75D04FD2" w14:textId="77777777" w:rsidR="00AD205C" w:rsidRDefault="002C259D" w:rsidP="00D24084">
            <w:r>
              <w:t>kód organizačnej zložky OVM ktorá vydáva typ licencie</w:t>
            </w:r>
          </w:p>
        </w:tc>
      </w:tr>
      <w:tr w:rsidR="00AD205C" w14:paraId="180E6EEB" w14:textId="77777777" w:rsidTr="00AD205C">
        <w:tc>
          <w:tcPr>
            <w:tcW w:w="3628" w:type="dxa"/>
            <w:tcMar>
              <w:top w:w="30" w:type="dxa"/>
              <w:left w:w="30" w:type="dxa"/>
              <w:bottom w:w="20" w:type="dxa"/>
              <w:right w:w="30" w:type="dxa"/>
            </w:tcMar>
          </w:tcPr>
          <w:p w14:paraId="4E3226F4" w14:textId="77777777" w:rsidR="00AD205C" w:rsidRDefault="002C259D" w:rsidP="00D24084">
            <w:r>
              <w:t>Vydavateľ typu licencie - názov : an1_100</w:t>
            </w:r>
          </w:p>
        </w:tc>
        <w:tc>
          <w:tcPr>
            <w:tcW w:w="5443" w:type="dxa"/>
            <w:tcMar>
              <w:top w:w="30" w:type="dxa"/>
              <w:left w:w="30" w:type="dxa"/>
              <w:bottom w:w="20" w:type="dxa"/>
              <w:right w:w="30" w:type="dxa"/>
            </w:tcMar>
          </w:tcPr>
          <w:p w14:paraId="750D3DF2" w14:textId="77777777" w:rsidR="00AD205C" w:rsidRDefault="002C259D" w:rsidP="00D24084">
            <w:r>
              <w:t>názov organizačnej zložky OVM ktorá vydáva typ licencie</w:t>
            </w:r>
          </w:p>
        </w:tc>
      </w:tr>
    </w:tbl>
    <w:p w14:paraId="7CC1E68A" w14:textId="77777777" w:rsidR="00AD205C" w:rsidRDefault="002C259D" w:rsidP="00D24084">
      <w:r>
        <w:br/>
      </w:r>
    </w:p>
    <w:p w14:paraId="35B62CAD" w14:textId="77777777" w:rsidR="00AD205C" w:rsidRDefault="002C259D" w:rsidP="00D24084">
      <w:r>
        <w:t>Návratová hodnota</w:t>
      </w:r>
    </w:p>
    <w:tbl>
      <w:tblPr>
        <w:tblStyle w:val="ScrollTableNormal"/>
        <w:tblW w:w="0" w:type="auto"/>
        <w:tblLayout w:type="fixed"/>
        <w:tblLook w:val="0020" w:firstRow="1" w:lastRow="0" w:firstColumn="0" w:lastColumn="0" w:noHBand="0" w:noVBand="0"/>
      </w:tblPr>
      <w:tblGrid>
        <w:gridCol w:w="3628"/>
        <w:gridCol w:w="5443"/>
      </w:tblGrid>
      <w:tr w:rsidR="00AD205C" w14:paraId="3000F2AF"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28DCBC18" w14:textId="77777777" w:rsidR="00AD205C" w:rsidRDefault="002C259D" w:rsidP="00D24084">
            <w:r>
              <w:t>Atribút</w:t>
            </w:r>
          </w:p>
        </w:tc>
        <w:tc>
          <w:tcPr>
            <w:tcW w:w="5443" w:type="dxa"/>
            <w:tcMar>
              <w:top w:w="30" w:type="dxa"/>
              <w:left w:w="30" w:type="dxa"/>
              <w:bottom w:w="20" w:type="dxa"/>
              <w:right w:w="30" w:type="dxa"/>
            </w:tcMar>
          </w:tcPr>
          <w:p w14:paraId="3728B6FE" w14:textId="77777777" w:rsidR="00AD205C" w:rsidRDefault="002C259D" w:rsidP="00D24084">
            <w:r>
              <w:t>Opis</w:t>
            </w:r>
          </w:p>
        </w:tc>
      </w:tr>
      <w:tr w:rsidR="00AD205C" w14:paraId="712E722C" w14:textId="77777777" w:rsidTr="00AD205C">
        <w:tc>
          <w:tcPr>
            <w:tcW w:w="3628" w:type="dxa"/>
            <w:tcMar>
              <w:top w:w="30" w:type="dxa"/>
              <w:left w:w="30" w:type="dxa"/>
              <w:bottom w:w="20" w:type="dxa"/>
              <w:right w:w="30" w:type="dxa"/>
            </w:tcMar>
          </w:tcPr>
          <w:p w14:paraId="2F6AF732" w14:textId="77777777" w:rsidR="00AD205C" w:rsidRDefault="002C259D" w:rsidP="00D24084">
            <w:r>
              <w:t>Kód : an1_10</w:t>
            </w:r>
          </w:p>
        </w:tc>
        <w:tc>
          <w:tcPr>
            <w:tcW w:w="5443" w:type="dxa"/>
            <w:tcMar>
              <w:top w:w="30" w:type="dxa"/>
              <w:left w:w="30" w:type="dxa"/>
              <w:bottom w:w="20" w:type="dxa"/>
              <w:right w:w="30" w:type="dxa"/>
            </w:tcMar>
          </w:tcPr>
          <w:p w14:paraId="359A07EA" w14:textId="77777777" w:rsidR="00AD205C" w:rsidRDefault="002C259D" w:rsidP="00D24084">
            <w:r>
              <w:t>kód výsledku vykonania služby, pri úspešnom výsledku</w:t>
            </w:r>
            <w:r>
              <w:br/>
              <w:t>kód = 0</w:t>
            </w:r>
          </w:p>
        </w:tc>
      </w:tr>
      <w:tr w:rsidR="00AD205C" w14:paraId="046996C7" w14:textId="77777777" w:rsidTr="00AD205C">
        <w:tc>
          <w:tcPr>
            <w:tcW w:w="3628" w:type="dxa"/>
            <w:tcMar>
              <w:top w:w="30" w:type="dxa"/>
              <w:left w:w="30" w:type="dxa"/>
              <w:bottom w:w="20" w:type="dxa"/>
              <w:right w:w="30" w:type="dxa"/>
            </w:tcMar>
          </w:tcPr>
          <w:p w14:paraId="1DDEFDD8" w14:textId="77777777" w:rsidR="00AD205C" w:rsidRDefault="002C259D" w:rsidP="00D24084">
            <w:r>
              <w:t>Popis : an1_255</w:t>
            </w:r>
          </w:p>
        </w:tc>
        <w:tc>
          <w:tcPr>
            <w:tcW w:w="5443" w:type="dxa"/>
            <w:tcMar>
              <w:top w:w="30" w:type="dxa"/>
              <w:left w:w="30" w:type="dxa"/>
              <w:bottom w:w="20" w:type="dxa"/>
              <w:right w:w="30" w:type="dxa"/>
            </w:tcMar>
          </w:tcPr>
          <w:p w14:paraId="0EBD04B0" w14:textId="77777777" w:rsidR="00AD205C" w:rsidRDefault="002C259D" w:rsidP="00D24084">
            <w:r>
              <w:t>popis výsledku vykonania služby, bude vyplnený iba pri výnimke v spracovaní služby</w:t>
            </w:r>
          </w:p>
        </w:tc>
      </w:tr>
    </w:tbl>
    <w:p w14:paraId="61CA04AB" w14:textId="7AFEFD4A" w:rsidR="00AD205C" w:rsidRDefault="002C259D" w:rsidP="00D24084">
      <w:pPr>
        <w:pStyle w:val="Nadpis3"/>
      </w:pPr>
      <w:bookmarkStart w:id="31" w:name="scroll-bookmark-18"/>
      <w:bookmarkStart w:id="32" w:name="_Toc101774370"/>
      <w:r>
        <w:t>Technické informácie</w:t>
      </w:r>
      <w:bookmarkEnd w:id="31"/>
      <w:bookmarkEnd w:id="32"/>
    </w:p>
    <w:p w14:paraId="1E21ECB0" w14:textId="6DA0ECF3" w:rsidR="00AD205C" w:rsidRDefault="002C259D" w:rsidP="00D24084">
      <w:pPr>
        <w:pStyle w:val="Nadpis4"/>
      </w:pPr>
      <w:bookmarkStart w:id="33" w:name="scroll-bookmark-19"/>
      <w:r>
        <w:t>Technická špecifikácia poskytovanej webovej služby</w:t>
      </w:r>
      <w:bookmarkEnd w:id="33"/>
    </w:p>
    <w:tbl>
      <w:tblPr>
        <w:tblStyle w:val="ScrollTableNormal"/>
        <w:tblW w:w="0" w:type="auto"/>
        <w:tblLayout w:type="fixed"/>
        <w:tblLook w:val="0020" w:firstRow="1" w:lastRow="0" w:firstColumn="0" w:lastColumn="0" w:noHBand="0" w:noVBand="0"/>
      </w:tblPr>
      <w:tblGrid>
        <w:gridCol w:w="1361"/>
        <w:gridCol w:w="7710"/>
      </w:tblGrid>
      <w:tr w:rsidR="00AD205C" w14:paraId="1103F8E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681EA3E" w14:textId="77777777" w:rsidR="00AD205C" w:rsidRDefault="002C259D" w:rsidP="00D24084">
            <w:r>
              <w:t>Testovacie prostredie</w:t>
            </w:r>
          </w:p>
        </w:tc>
      </w:tr>
      <w:tr w:rsidR="00AD205C" w14:paraId="11EF7857" w14:textId="77777777" w:rsidTr="00AD205C">
        <w:tc>
          <w:tcPr>
            <w:tcW w:w="1361" w:type="dxa"/>
            <w:tcMar>
              <w:top w:w="30" w:type="dxa"/>
              <w:left w:w="30" w:type="dxa"/>
              <w:bottom w:w="20" w:type="dxa"/>
              <w:right w:w="30" w:type="dxa"/>
            </w:tcMar>
          </w:tcPr>
          <w:p w14:paraId="606FBDF5" w14:textId="77777777" w:rsidR="00AD205C" w:rsidRDefault="002C259D" w:rsidP="00D24084">
            <w:r>
              <w:t>WSDL</w:t>
            </w:r>
          </w:p>
        </w:tc>
        <w:tc>
          <w:tcPr>
            <w:tcW w:w="7710" w:type="dxa"/>
            <w:tcMar>
              <w:top w:w="30" w:type="dxa"/>
              <w:left w:w="30" w:type="dxa"/>
              <w:bottom w:w="20" w:type="dxa"/>
              <w:right w:w="30" w:type="dxa"/>
            </w:tcMar>
          </w:tcPr>
          <w:p w14:paraId="39D74143" w14:textId="77777777" w:rsidR="00AD205C" w:rsidRDefault="00000814" w:rsidP="00D24084">
            <w:hyperlink r:id="rId21" w:history="1">
              <w:r w:rsidR="002C259D">
                <w:rPr>
                  <w:rStyle w:val="Hypertextovprepojenie"/>
                </w:rPr>
                <w:t>https://tcep.financnasprava.sk/tcep/procw/CEP.MRP.ElektronickeSluzby.Svc.Wcf/ElektronickeSluzbyService.svc?singlewsdl</w:t>
              </w:r>
            </w:hyperlink>
          </w:p>
        </w:tc>
      </w:tr>
      <w:tr w:rsidR="00AD205C" w14:paraId="6883B992" w14:textId="77777777" w:rsidTr="00AD205C">
        <w:tc>
          <w:tcPr>
            <w:tcW w:w="1361" w:type="dxa"/>
            <w:tcMar>
              <w:top w:w="30" w:type="dxa"/>
              <w:left w:w="30" w:type="dxa"/>
              <w:bottom w:w="20" w:type="dxa"/>
              <w:right w:w="30" w:type="dxa"/>
            </w:tcMar>
          </w:tcPr>
          <w:p w14:paraId="2AE862A5" w14:textId="77777777" w:rsidR="00AD205C" w:rsidRDefault="002C259D" w:rsidP="00D24084">
            <w:r>
              <w:t>URL</w:t>
            </w:r>
          </w:p>
        </w:tc>
        <w:tc>
          <w:tcPr>
            <w:tcW w:w="7710" w:type="dxa"/>
            <w:tcMar>
              <w:top w:w="30" w:type="dxa"/>
              <w:left w:w="30" w:type="dxa"/>
              <w:bottom w:w="20" w:type="dxa"/>
              <w:right w:w="30" w:type="dxa"/>
            </w:tcMar>
          </w:tcPr>
          <w:p w14:paraId="301D20E5" w14:textId="77777777" w:rsidR="00AD205C" w:rsidRDefault="00000814" w:rsidP="00D24084">
            <w:hyperlink r:id="rId22" w:history="1">
              <w:r w:rsidR="002C259D">
                <w:rPr>
                  <w:rStyle w:val="Hypertextovprepojenie"/>
                </w:rPr>
                <w:t>https://tcep.financnasprava.sk/tcep/procw/CEP.MRP.ElektronickeSluzby.Svc.Wcf/ElektronickeSluzbyService.svc</w:t>
              </w:r>
            </w:hyperlink>
          </w:p>
        </w:tc>
      </w:tr>
    </w:tbl>
    <w:p w14:paraId="207301B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E817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7157DA1" w14:textId="77777777" w:rsidR="00AD205C" w:rsidRDefault="002C259D" w:rsidP="00D24084">
            <w:r>
              <w:t>Produkčné prostredie</w:t>
            </w:r>
          </w:p>
        </w:tc>
      </w:tr>
      <w:tr w:rsidR="00AD205C" w14:paraId="3933E1EE" w14:textId="77777777" w:rsidTr="00AD205C">
        <w:tc>
          <w:tcPr>
            <w:tcW w:w="1361" w:type="dxa"/>
            <w:tcMar>
              <w:top w:w="30" w:type="dxa"/>
              <w:left w:w="30" w:type="dxa"/>
              <w:bottom w:w="20" w:type="dxa"/>
              <w:right w:w="30" w:type="dxa"/>
            </w:tcMar>
          </w:tcPr>
          <w:p w14:paraId="17394355" w14:textId="77777777" w:rsidR="00AD205C" w:rsidRDefault="002C259D" w:rsidP="00D24084">
            <w:r>
              <w:t>WSDL</w:t>
            </w:r>
          </w:p>
        </w:tc>
        <w:tc>
          <w:tcPr>
            <w:tcW w:w="7710" w:type="dxa"/>
            <w:tcMar>
              <w:top w:w="30" w:type="dxa"/>
              <w:left w:w="30" w:type="dxa"/>
              <w:bottom w:w="20" w:type="dxa"/>
              <w:right w:w="30" w:type="dxa"/>
            </w:tcMar>
          </w:tcPr>
          <w:p w14:paraId="0AD8C616" w14:textId="77777777" w:rsidR="00AD205C" w:rsidRDefault="00000814" w:rsidP="00D24084">
            <w:hyperlink r:id="rId23" w:history="1">
              <w:r w:rsidR="002C259D">
                <w:rPr>
                  <w:rStyle w:val="Hypertextovprepojenie"/>
                </w:rPr>
                <w:t>https://www.cep.financnasprava.sk/cep/procw/CEP.MRP.ElektronickeSluzby.Svc.Wcf/ElektronickeSluzbyService.svc?singlewsdl</w:t>
              </w:r>
            </w:hyperlink>
          </w:p>
        </w:tc>
      </w:tr>
      <w:tr w:rsidR="00AD205C" w14:paraId="63B65FB7" w14:textId="77777777" w:rsidTr="00AD205C">
        <w:tc>
          <w:tcPr>
            <w:tcW w:w="1361" w:type="dxa"/>
            <w:tcMar>
              <w:top w:w="30" w:type="dxa"/>
              <w:left w:w="30" w:type="dxa"/>
              <w:bottom w:w="20" w:type="dxa"/>
              <w:right w:w="30" w:type="dxa"/>
            </w:tcMar>
          </w:tcPr>
          <w:p w14:paraId="166F3A2F" w14:textId="77777777" w:rsidR="00AD205C" w:rsidRDefault="002C259D" w:rsidP="00D24084">
            <w:r>
              <w:t>URL</w:t>
            </w:r>
          </w:p>
        </w:tc>
        <w:tc>
          <w:tcPr>
            <w:tcW w:w="7710" w:type="dxa"/>
            <w:tcMar>
              <w:top w:w="30" w:type="dxa"/>
              <w:left w:w="30" w:type="dxa"/>
              <w:bottom w:w="20" w:type="dxa"/>
              <w:right w:w="30" w:type="dxa"/>
            </w:tcMar>
          </w:tcPr>
          <w:p w14:paraId="4417E4EE" w14:textId="77777777" w:rsidR="00AD205C" w:rsidRDefault="00000814" w:rsidP="00D24084">
            <w:hyperlink r:id="rId24" w:history="1">
              <w:r w:rsidR="002C259D">
                <w:rPr>
                  <w:rStyle w:val="Hypertextovprepojenie"/>
                </w:rPr>
                <w:t>https://www.cep.financnasprava.sk/cep/procw/CEP.MRP.ElektronickeSluzby.Svc.Wcf/ElektronickeSluzbyService.svc</w:t>
              </w:r>
            </w:hyperlink>
          </w:p>
        </w:tc>
      </w:tr>
    </w:tbl>
    <w:p w14:paraId="6682E6D7" w14:textId="1D3C18E0" w:rsidR="00AD205C" w:rsidRDefault="002C259D" w:rsidP="00D24084">
      <w:pPr>
        <w:pStyle w:val="Nadpis4"/>
      </w:pPr>
      <w:bookmarkStart w:id="34" w:name="scroll-bookmark-20"/>
      <w:r>
        <w:t>Definícia dodatočných parametrov hlavičky správ (Header)</w:t>
      </w:r>
      <w:bookmarkEnd w:id="34"/>
    </w:p>
    <w:p w14:paraId="46DEAD8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 w:history="1">
        <w:r>
          <w:rPr>
            <w:rStyle w:val="Hypertextovprepojenie"/>
          </w:rPr>
          <w:t>kapitole 5</w:t>
        </w:r>
      </w:hyperlink>
      <w:r>
        <w:t>.</w:t>
      </w:r>
    </w:p>
    <w:p w14:paraId="67B3212D" w14:textId="31DCCB5B" w:rsidR="00AD205C" w:rsidRDefault="002C259D" w:rsidP="00D24084">
      <w:pPr>
        <w:pStyle w:val="Nadpis4"/>
      </w:pPr>
      <w:bookmarkStart w:id="35" w:name="scroll-bookmark-21"/>
      <w:r>
        <w:lastRenderedPageBreak/>
        <w:t>Popis spôsobu zabezpečenia a autentifikácie pri volaní operácií služby</w:t>
      </w:r>
      <w:bookmarkEnd w:id="35"/>
    </w:p>
    <w:p w14:paraId="5E0CAA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6E62007" w14:textId="77777777" w:rsidR="00AD205C" w:rsidRDefault="002C259D" w:rsidP="00D24084">
      <w:pPr>
        <w:pStyle w:val="Odsekzoznamu"/>
        <w:numPr>
          <w:ilvl w:val="0"/>
          <w:numId w:val="15"/>
        </w:numPr>
      </w:pPr>
      <w:r>
        <w:t>PrihlasenieMenomHeslom - prihlásenie používateľa menom a heslom,</w:t>
      </w:r>
    </w:p>
    <w:p w14:paraId="6567870E" w14:textId="77777777" w:rsidR="002E1E4B" w:rsidRDefault="002C259D" w:rsidP="00D24084">
      <w:pPr>
        <w:pStyle w:val="Odsekzoznamu"/>
        <w:numPr>
          <w:ilvl w:val="0"/>
          <w:numId w:val="15"/>
        </w:numPr>
      </w:pPr>
      <w:r>
        <w:t>PrihlasenieCertifikatom - prihlásenie používateľa certifikátom.</w:t>
      </w:r>
      <w:bookmarkStart w:id="36" w:name="scroll-bookmark-22"/>
      <w:r w:rsidR="002E1E4B">
        <w:t xml:space="preserve"> </w:t>
      </w:r>
    </w:p>
    <w:p w14:paraId="4FB50E1C" w14:textId="18F4B2D6" w:rsidR="00AD205C" w:rsidRDefault="002C259D" w:rsidP="00D24084">
      <w:pPr>
        <w:pStyle w:val="Nadpis4"/>
      </w:pPr>
      <w:r>
        <w:t>Testovacie scenáre a prípady</w:t>
      </w:r>
      <w:bookmarkEnd w:id="36"/>
    </w:p>
    <w:tbl>
      <w:tblPr>
        <w:tblStyle w:val="ScrollTableNormal"/>
        <w:tblW w:w="0" w:type="auto"/>
        <w:tblLayout w:type="fixed"/>
        <w:tblLook w:val="0020" w:firstRow="1" w:lastRow="0" w:firstColumn="0" w:lastColumn="0" w:noHBand="0" w:noVBand="0"/>
      </w:tblPr>
      <w:tblGrid>
        <w:gridCol w:w="907"/>
        <w:gridCol w:w="3628"/>
        <w:gridCol w:w="4536"/>
      </w:tblGrid>
      <w:tr w:rsidR="00AD205C" w14:paraId="091A8FC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FEB22D5" w14:textId="77777777" w:rsidR="00AD205C" w:rsidRDefault="002C259D" w:rsidP="00D24084">
            <w:r>
              <w:t>Krok</w:t>
            </w:r>
          </w:p>
        </w:tc>
        <w:tc>
          <w:tcPr>
            <w:tcW w:w="3628" w:type="dxa"/>
            <w:tcMar>
              <w:top w:w="30" w:type="dxa"/>
              <w:left w:w="30" w:type="dxa"/>
              <w:bottom w:w="20" w:type="dxa"/>
              <w:right w:w="30" w:type="dxa"/>
            </w:tcMar>
          </w:tcPr>
          <w:p w14:paraId="2AA43D57" w14:textId="77777777" w:rsidR="00AD205C" w:rsidRDefault="002C259D" w:rsidP="00D24084">
            <w:r>
              <w:t>Akcia</w:t>
            </w:r>
          </w:p>
        </w:tc>
        <w:tc>
          <w:tcPr>
            <w:tcW w:w="4536" w:type="dxa"/>
            <w:tcMar>
              <w:top w:w="30" w:type="dxa"/>
              <w:left w:w="30" w:type="dxa"/>
              <w:bottom w:w="20" w:type="dxa"/>
              <w:right w:w="30" w:type="dxa"/>
            </w:tcMar>
          </w:tcPr>
          <w:p w14:paraId="79D20519" w14:textId="77777777" w:rsidR="00AD205C" w:rsidRDefault="002C259D" w:rsidP="00D24084">
            <w:r>
              <w:t>Očakávaný výsledok</w:t>
            </w:r>
          </w:p>
        </w:tc>
      </w:tr>
      <w:tr w:rsidR="00AD205C" w14:paraId="164B95B7" w14:textId="77777777" w:rsidTr="00AD205C">
        <w:tc>
          <w:tcPr>
            <w:tcW w:w="907" w:type="dxa"/>
            <w:tcMar>
              <w:top w:w="30" w:type="dxa"/>
              <w:left w:w="30" w:type="dxa"/>
              <w:bottom w:w="20" w:type="dxa"/>
              <w:right w:w="30" w:type="dxa"/>
            </w:tcMar>
          </w:tcPr>
          <w:p w14:paraId="5B09F318" w14:textId="77777777" w:rsidR="00AD205C" w:rsidRDefault="002C259D" w:rsidP="00D24084">
            <w:r>
              <w:t>1.</w:t>
            </w:r>
          </w:p>
        </w:tc>
        <w:tc>
          <w:tcPr>
            <w:tcW w:w="3628" w:type="dxa"/>
            <w:tcMar>
              <w:top w:w="30" w:type="dxa"/>
              <w:left w:w="30" w:type="dxa"/>
              <w:bottom w:w="20" w:type="dxa"/>
              <w:right w:w="30" w:type="dxa"/>
            </w:tcMar>
          </w:tcPr>
          <w:p w14:paraId="27BFD5F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057FE39C" w14:textId="77777777" w:rsidR="00AD205C" w:rsidRDefault="002C259D" w:rsidP="00D24084">
            <w:r>
              <w:t>Služba vráti zoznam položiek číselníka typov licencií.</w:t>
            </w:r>
          </w:p>
        </w:tc>
      </w:tr>
      <w:tr w:rsidR="00AD205C" w14:paraId="6759917D" w14:textId="77777777" w:rsidTr="00AD205C">
        <w:tc>
          <w:tcPr>
            <w:tcW w:w="907" w:type="dxa"/>
            <w:tcMar>
              <w:top w:w="30" w:type="dxa"/>
              <w:left w:w="30" w:type="dxa"/>
              <w:bottom w:w="20" w:type="dxa"/>
              <w:right w:w="30" w:type="dxa"/>
            </w:tcMar>
          </w:tcPr>
          <w:p w14:paraId="6CBB503D" w14:textId="77777777" w:rsidR="00AD205C" w:rsidRDefault="002C259D" w:rsidP="00D24084">
            <w:r>
              <w:t>2.</w:t>
            </w:r>
          </w:p>
        </w:tc>
        <w:tc>
          <w:tcPr>
            <w:tcW w:w="3628" w:type="dxa"/>
            <w:tcMar>
              <w:top w:w="30" w:type="dxa"/>
              <w:left w:w="30" w:type="dxa"/>
              <w:bottom w:w="20" w:type="dxa"/>
              <w:right w:w="30" w:type="dxa"/>
            </w:tcMar>
          </w:tcPr>
          <w:p w14:paraId="69022E4B" w14:textId="77777777" w:rsidR="00AD205C" w:rsidRDefault="002C259D" w:rsidP="00D24084">
            <w:r>
              <w:t>Používateľ zavolá sluzba_is_221 pre získanie podmienok realizácie ZOT</w:t>
            </w:r>
          </w:p>
        </w:tc>
        <w:tc>
          <w:tcPr>
            <w:tcW w:w="4536" w:type="dxa"/>
            <w:tcMar>
              <w:top w:w="30" w:type="dxa"/>
              <w:left w:w="30" w:type="dxa"/>
              <w:bottom w:w="20" w:type="dxa"/>
              <w:right w:w="30" w:type="dxa"/>
            </w:tcMar>
          </w:tcPr>
          <w:p w14:paraId="13B6D016" w14:textId="77777777" w:rsidR="00AD205C" w:rsidRDefault="002C259D" w:rsidP="00D24084">
            <w:r>
              <w:t>Služba vráti podmienky realizácie ZOT pre požadovaný typ licencie platné k požadovanému dátumu</w:t>
            </w:r>
          </w:p>
        </w:tc>
      </w:tr>
    </w:tbl>
    <w:p w14:paraId="722F5CC5" w14:textId="79C6A6F7" w:rsidR="00AD205C" w:rsidRDefault="002C259D" w:rsidP="00D24084">
      <w:pPr>
        <w:pStyle w:val="Nadpis4"/>
      </w:pPr>
      <w:bookmarkStart w:id="37" w:name="scroll-bookmark-23"/>
      <w:r>
        <w:t>Technické operácie služby</w:t>
      </w:r>
      <w:bookmarkEnd w:id="37"/>
    </w:p>
    <w:tbl>
      <w:tblPr>
        <w:tblStyle w:val="ScrollTableNormal"/>
        <w:tblW w:w="0" w:type="auto"/>
        <w:tblLayout w:type="fixed"/>
        <w:tblLook w:val="0020" w:firstRow="1" w:lastRow="0" w:firstColumn="0" w:lastColumn="0" w:noHBand="0" w:noVBand="0"/>
      </w:tblPr>
      <w:tblGrid>
        <w:gridCol w:w="9071"/>
      </w:tblGrid>
      <w:tr w:rsidR="00AD205C" w14:paraId="0BF73E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06F525" w14:textId="77777777" w:rsidR="00AD205C" w:rsidRDefault="002C259D" w:rsidP="00D24084">
            <w:r>
              <w:t>Názov metódy</w:t>
            </w:r>
          </w:p>
        </w:tc>
      </w:tr>
      <w:tr w:rsidR="00AD205C" w14:paraId="6EFAF592" w14:textId="77777777" w:rsidTr="00AD205C">
        <w:tc>
          <w:tcPr>
            <w:tcW w:w="9071" w:type="dxa"/>
            <w:tcMar>
              <w:top w:w="30" w:type="dxa"/>
              <w:left w:w="30" w:type="dxa"/>
              <w:bottom w:w="20" w:type="dxa"/>
              <w:right w:w="30" w:type="dxa"/>
            </w:tcMar>
          </w:tcPr>
          <w:p w14:paraId="27226EA2" w14:textId="77777777" w:rsidR="00AD205C" w:rsidRDefault="002C259D" w:rsidP="00D24084">
            <w:r>
              <w:t>NacitatPodmienkyRealizacieZOT</w:t>
            </w:r>
          </w:p>
        </w:tc>
      </w:tr>
    </w:tbl>
    <w:p w14:paraId="2CABCF23"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65F331C" w14:textId="77777777" w:rsidTr="002E1E4B">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5636372C" w14:textId="77777777" w:rsidR="00AD205C" w:rsidRDefault="002C259D" w:rsidP="00D24084">
            <w:r>
              <w:t>Vstupný parameter</w:t>
            </w:r>
          </w:p>
        </w:tc>
        <w:tc>
          <w:tcPr>
            <w:tcW w:w="6666" w:type="dxa"/>
            <w:tcMar>
              <w:top w:w="30" w:type="dxa"/>
              <w:left w:w="30" w:type="dxa"/>
              <w:bottom w:w="20" w:type="dxa"/>
              <w:right w:w="30" w:type="dxa"/>
            </w:tcMar>
          </w:tcPr>
          <w:p w14:paraId="78EF7B6E" w14:textId="77777777" w:rsidR="00AD205C" w:rsidRDefault="002C259D" w:rsidP="00D24084">
            <w:r>
              <w:t>Popis</w:t>
            </w:r>
          </w:p>
        </w:tc>
      </w:tr>
      <w:tr w:rsidR="00AD205C" w14:paraId="773F82CD" w14:textId="77777777" w:rsidTr="002E1E4B">
        <w:tc>
          <w:tcPr>
            <w:tcW w:w="2405" w:type="dxa"/>
            <w:tcMar>
              <w:top w:w="30" w:type="dxa"/>
              <w:left w:w="30" w:type="dxa"/>
              <w:bottom w:w="20" w:type="dxa"/>
              <w:right w:w="30" w:type="dxa"/>
            </w:tcMar>
          </w:tcPr>
          <w:p w14:paraId="5D386E4B" w14:textId="77777777" w:rsidR="00AD205C" w:rsidRDefault="002C259D" w:rsidP="00D24084">
            <w:r>
              <w:t>ExternyKodTypuLicencie</w:t>
            </w:r>
          </w:p>
        </w:tc>
        <w:tc>
          <w:tcPr>
            <w:tcW w:w="6666" w:type="dxa"/>
            <w:tcMar>
              <w:top w:w="30" w:type="dxa"/>
              <w:left w:w="30" w:type="dxa"/>
              <w:bottom w:w="20" w:type="dxa"/>
              <w:right w:w="30" w:type="dxa"/>
            </w:tcMar>
          </w:tcPr>
          <w:p w14:paraId="58EC2B21"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5205F25E" w14:textId="77777777" w:rsidTr="002E1E4B">
        <w:tc>
          <w:tcPr>
            <w:tcW w:w="2405" w:type="dxa"/>
            <w:tcMar>
              <w:top w:w="30" w:type="dxa"/>
              <w:left w:w="30" w:type="dxa"/>
              <w:bottom w:w="20" w:type="dxa"/>
              <w:right w:w="30" w:type="dxa"/>
            </w:tcMar>
          </w:tcPr>
          <w:p w14:paraId="5A89EF4D" w14:textId="77777777" w:rsidR="00AD205C" w:rsidRDefault="002C259D" w:rsidP="00D24084">
            <w:r>
              <w:t>PlatnostKDatumu</w:t>
            </w:r>
          </w:p>
        </w:tc>
        <w:tc>
          <w:tcPr>
            <w:tcW w:w="6666" w:type="dxa"/>
            <w:tcMar>
              <w:top w:w="30" w:type="dxa"/>
              <w:left w:w="30" w:type="dxa"/>
              <w:bottom w:w="20" w:type="dxa"/>
              <w:right w:w="30" w:type="dxa"/>
            </w:tcMar>
          </w:tcPr>
          <w:p w14:paraId="78AE4E7C" w14:textId="77777777" w:rsidR="00AD205C" w:rsidRDefault="002C259D" w:rsidP="00D24084">
            <w:r>
              <w:t>Dátum, ku ktorému požaduje používateľ služby získať platné data</w:t>
            </w:r>
          </w:p>
        </w:tc>
      </w:tr>
    </w:tbl>
    <w:p w14:paraId="492FDBC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0BB36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0F8D7A" w14:textId="77777777" w:rsidR="00AD205C" w:rsidRPr="002E1E4B" w:rsidRDefault="002C259D" w:rsidP="00D24084">
            <w:pPr>
              <w:rPr>
                <w:sz w:val="16"/>
                <w:szCs w:val="16"/>
              </w:rPr>
            </w:pPr>
            <w:r w:rsidRPr="002E1E4B">
              <w:t>Request</w:t>
            </w:r>
          </w:p>
        </w:tc>
      </w:tr>
      <w:tr w:rsidR="00AD205C" w:rsidRPr="002E1E4B" w14:paraId="364E421B" w14:textId="77777777" w:rsidTr="00AD205C">
        <w:tc>
          <w:tcPr>
            <w:tcW w:w="9071" w:type="dxa"/>
            <w:tcMar>
              <w:top w:w="30" w:type="dxa"/>
              <w:left w:w="30" w:type="dxa"/>
              <w:bottom w:w="20" w:type="dxa"/>
              <w:right w:w="30" w:type="dxa"/>
            </w:tcMar>
          </w:tcPr>
          <w:p w14:paraId="7D18AA68" w14:textId="77777777" w:rsidR="00AD205C" w:rsidRPr="002E1E4B" w:rsidRDefault="002C259D" w:rsidP="00D24084">
            <w:r w:rsidRPr="002E1E4B">
              <w:t>&lt;soap:Envelope xmlns:soap="</w:t>
            </w:r>
            <w:hyperlink r:id="rId25" w:history="1">
              <w:r w:rsidRPr="002E1E4B">
                <w:rPr>
                  <w:rStyle w:val="Hypertextovprepojenie"/>
                  <w:sz w:val="16"/>
                  <w:szCs w:val="16"/>
                </w:rPr>
                <w:t>http://www.w3.org/2003/05/soap-envelope</w:t>
              </w:r>
            </w:hyperlink>
            <w:r w:rsidRPr="002E1E4B">
              <w:t>" xmlns:elek="</w:t>
            </w:r>
            <w:hyperlink r:id="rId26" w:history="1">
              <w:r w:rsidRPr="002E1E4B">
                <w:rPr>
                  <w:rStyle w:val="Hypertextovprepojenie"/>
                  <w:sz w:val="16"/>
                  <w:szCs w:val="16"/>
                </w:rPr>
                <w:t>http://www.cep.financnasprava.sk/ElektronickeSluzby</w:t>
              </w:r>
            </w:hyperlink>
            <w:r w:rsidRPr="002E1E4B">
              <w:t>" xmlns:nac="</w:t>
            </w:r>
            <w:hyperlink r:id="rId27" w:history="1">
              <w:r w:rsidRPr="002E1E4B">
                <w:rPr>
                  <w:rStyle w:val="Hypertextovprepojenie"/>
                  <w:sz w:val="16"/>
                  <w:szCs w:val="16"/>
                </w:rPr>
                <w:t>http://www.cep.financnasprava.sk/ElektronickeSluzby/NacitatPodmienkyRealizacieZOT</w:t>
              </w:r>
            </w:hyperlink>
            <w:r w:rsidRPr="002E1E4B">
              <w:t>"&gt;</w:t>
            </w:r>
            <w:r w:rsidRPr="002E1E4B">
              <w:br/>
              <w:t>    &lt;soap:Header/&gt;</w:t>
            </w:r>
            <w:r w:rsidRPr="002E1E4B">
              <w:br/>
              <w:t>    &lt;soap:Body&gt;</w:t>
            </w:r>
            <w:r w:rsidRPr="002E1E4B">
              <w:br/>
              <w:t>        &lt;elek:NacitatPodmienkyRealizacieZOT&gt;</w:t>
            </w:r>
            <w:r w:rsidRPr="002E1E4B">
              <w:br/>
              <w:t>            &lt;elek:licencneOpatrenieVstup&gt;</w:t>
            </w:r>
            <w:r w:rsidRPr="002E1E4B">
              <w:br/>
              <w:t>                &lt;nac:ExternyKodTypuLicencie&gt;L_MPRV_PPA_0001_v1.0&lt;/nac:ExternyKodTypuLicencie&gt;</w:t>
            </w:r>
            <w:r w:rsidRPr="002E1E4B">
              <w:br/>
              <w:t>                &lt;nac:PlatnostKDatumu&gt;2018-04-25T00:00:00&lt;/nac:PlatnostKDatumu&gt;</w:t>
            </w:r>
            <w:r w:rsidRPr="002E1E4B">
              <w:br/>
              <w:t>            &lt;/elek:licencneOpatrenieVstup&gt;</w:t>
            </w:r>
            <w:r w:rsidRPr="002E1E4B">
              <w:br/>
              <w:t>        &lt;/elek:NacitatPodmienkyRealizacieZOT&gt;</w:t>
            </w:r>
            <w:r w:rsidRPr="002E1E4B">
              <w:br/>
              <w:t>    &lt;/soap:Body&gt;</w:t>
            </w:r>
            <w:r w:rsidRPr="002E1E4B">
              <w:br/>
              <w:t>&lt;/soap:Envelope&gt;</w:t>
            </w:r>
          </w:p>
        </w:tc>
      </w:tr>
    </w:tbl>
    <w:p w14:paraId="734AD60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1A60C2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02C588" w14:textId="77777777" w:rsidR="00AD205C" w:rsidRPr="002E1E4B" w:rsidRDefault="002C259D" w:rsidP="00D24084">
            <w:pPr>
              <w:rPr>
                <w:sz w:val="16"/>
                <w:szCs w:val="16"/>
              </w:rPr>
            </w:pPr>
            <w:r w:rsidRPr="002E1E4B">
              <w:t>Response</w:t>
            </w:r>
          </w:p>
        </w:tc>
      </w:tr>
      <w:tr w:rsidR="00AD205C" w:rsidRPr="002E1E4B" w14:paraId="4451D3C5" w14:textId="77777777" w:rsidTr="00AD205C">
        <w:tc>
          <w:tcPr>
            <w:tcW w:w="9071" w:type="dxa"/>
            <w:tcMar>
              <w:top w:w="30" w:type="dxa"/>
              <w:left w:w="30" w:type="dxa"/>
              <w:bottom w:w="20" w:type="dxa"/>
              <w:right w:w="30" w:type="dxa"/>
            </w:tcMar>
          </w:tcPr>
          <w:p w14:paraId="0D0CEFA2" w14:textId="77777777" w:rsidR="00AD205C" w:rsidRPr="002E1E4B" w:rsidRDefault="002C259D" w:rsidP="00D24084">
            <w:r w:rsidRPr="002E1E4B">
              <w:t>&lt;s:Envelope xmlns:s="</w:t>
            </w:r>
            <w:hyperlink r:id="rId28" w:history="1">
              <w:r w:rsidRPr="002E1E4B">
                <w:rPr>
                  <w:rStyle w:val="Hypertextovprepojenie"/>
                  <w:sz w:val="16"/>
                  <w:szCs w:val="16"/>
                </w:rPr>
                <w:t>http://www.w3.org/2003/05/soap-envelope</w:t>
              </w:r>
            </w:hyperlink>
            <w:r w:rsidRPr="002E1E4B">
              <w:t>" xmlns:a="</w:t>
            </w:r>
            <w:hyperlink r:id="rId29" w:history="1">
              <w:r w:rsidRPr="002E1E4B">
                <w:rPr>
                  <w:rStyle w:val="Hypertextovprepojenie"/>
                  <w:sz w:val="16"/>
                  <w:szCs w:val="16"/>
                </w:rPr>
                <w:t>http://www.w3.org/2005/08/addressing</w:t>
              </w:r>
            </w:hyperlink>
            <w:r w:rsidRPr="002E1E4B">
              <w:t>"&gt;</w:t>
            </w:r>
            <w:r w:rsidRPr="002E1E4B">
              <w:br/>
              <w:t>    &lt;s:Header&gt;</w:t>
            </w:r>
            <w:r w:rsidRPr="002E1E4B">
              <w:br/>
              <w:t>        &lt;a:Action s:mustUnderstand="1"&gt;</w:t>
            </w:r>
            <w:hyperlink w:anchor="scroll-bookmark-14" w:history="1">
              <w:r w:rsidRPr="002E1E4B">
                <w:rPr>
                  <w:rStyle w:val="Hypertextovprepojenie"/>
                  <w:sz w:val="16"/>
                  <w:szCs w:val="16"/>
                </w:rPr>
                <w:t>http://www.cep.financnasprava.sk/ElektronickeSluzby/IElektronickeSluzby/NacitatPodmienkyRealizacieZOTResponse&lt;/a:Action</w:t>
              </w:r>
            </w:hyperlink>
            <w:r w:rsidRPr="002E1E4B">
              <w:t>&gt;</w:t>
            </w:r>
            <w:r w:rsidRPr="002E1E4B">
              <w:br/>
              <w:t>    &lt;/s:Header&gt;</w:t>
            </w:r>
            <w:r w:rsidRPr="002E1E4B">
              <w:br/>
              <w:t>    &lt;s:Body&gt;</w:t>
            </w:r>
            <w:r w:rsidRPr="002E1E4B">
              <w:br/>
              <w:t xml:space="preserve">        &lt;NacitatPodmienkyRealizacieZOTResponse </w:t>
            </w:r>
            <w:r w:rsidRPr="002E1E4B">
              <w:lastRenderedPageBreak/>
              <w:t>xmlns="</w:t>
            </w:r>
            <w:hyperlink r:id="rId30" w:history="1">
              <w:r w:rsidRPr="002E1E4B">
                <w:rPr>
                  <w:rStyle w:val="Hypertextovprepojenie"/>
                  <w:sz w:val="16"/>
                  <w:szCs w:val="16"/>
                </w:rPr>
                <w:t>http://www.cep.financnasprava.sk/ElektronickeSluzby</w:t>
              </w:r>
            </w:hyperlink>
            <w:r w:rsidRPr="002E1E4B">
              <w:t>"&gt;</w:t>
            </w:r>
            <w:r w:rsidRPr="002E1E4B">
              <w:br/>
              <w:t>            &lt;NacitatPodmienkyRealizacieZOTResult xmlns:b="</w:t>
            </w:r>
            <w:hyperlink r:id="rId31" w:history="1">
              <w:r w:rsidRPr="002E1E4B">
                <w:rPr>
                  <w:rStyle w:val="Hypertextovprepojenie"/>
                  <w:sz w:val="16"/>
                  <w:szCs w:val="16"/>
                </w:rPr>
                <w:t>http://www.cep.financnasprava.sk/ElektronickeSluzby/NacitatPodmienkyRealizacieZOT</w:t>
              </w:r>
            </w:hyperlink>
            <w:r w:rsidRPr="002E1E4B">
              <w:t>" xmlns:i="</w:t>
            </w:r>
            <w:hyperlink r:id="rId32" w:history="1">
              <w:r w:rsidRPr="002E1E4B">
                <w:rPr>
                  <w:rStyle w:val="Hypertextovprepojenie"/>
                  <w:sz w:val="16"/>
                  <w:szCs w:val="16"/>
                </w:rPr>
                <w:t>http://www.w3.org/2001/XMLSchema-instance</w:t>
              </w:r>
            </w:hyperlink>
            <w:r w:rsidRPr="002E1E4B">
              <w:t>"&gt;</w:t>
            </w:r>
            <w:r w:rsidRPr="002E1E4B">
              <w:br/>
              <w:t>                &lt;NavratovaHodnota xmlns="</w:t>
            </w:r>
            <w:hyperlink r:id="rId33" w:history="1">
              <w:r w:rsidRPr="002E1E4B">
                <w:rPr>
                  <w:rStyle w:val="Hypertextovprepojenie"/>
                  <w:sz w:val="16"/>
                  <w:szCs w:val="16"/>
                </w:rPr>
                <w:t>http://www.cep.financnasprava.sk/ElektronickeSluzby/OutputBase</w:t>
              </w:r>
            </w:hyperlink>
            <w:r w:rsidRPr="002E1E4B">
              <w:t>" xmlns:c="</w:t>
            </w:r>
            <w:hyperlink r:id="rId34" w:history="1">
              <w:r w:rsidRPr="002E1E4B">
                <w:rPr>
                  <w:rStyle w:val="Hypertextovprepojenie"/>
                  <w:sz w:val="16"/>
                  <w:szCs w:val="16"/>
                </w:rPr>
                <w:t>http://www.cep.financnasprava.sk/ElektronickeSluzby/NavratovaHodnota</w:t>
              </w:r>
            </w:hyperlink>
            <w:r w:rsidRPr="002E1E4B">
              <w:t>"&gt;</w:t>
            </w:r>
            <w:r w:rsidRPr="002E1E4B">
              <w:br/>
              <w:t>                    &lt;c:Kod&gt;0&lt;/c:Kod&gt;</w:t>
            </w:r>
            <w:r w:rsidRPr="002E1E4B">
              <w:br/>
              <w:t>                    &lt;c:Popis i:nil="true"/&gt;</w:t>
            </w:r>
            <w:r w:rsidRPr="002E1E4B">
              <w:br/>
              <w:t>                &lt;/NavratovaHodnota&gt;</w:t>
            </w:r>
            <w:r w:rsidRPr="002E1E4B">
              <w:br/>
              <w:t>                &lt;b:LicencneOpatrenie&gt;</w:t>
            </w:r>
            <w:r w:rsidRPr="002E1E4B">
              <w:br/>
              <w:t>                    &lt;b:ExternyKod&gt;L_MPRV_PPA_0001_v1.0&lt;/b:ExternyKod&gt;</w:t>
            </w:r>
            <w:r w:rsidRPr="002E1E4B">
              <w:br/>
              <w:t>                    &lt;b:Nazov&gt;Vývozná licencia AGREX&lt;/b:Nazov&gt;</w:t>
            </w:r>
            <w:r w:rsidRPr="002E1E4B">
              <w:br/>
              <w:t>                    &lt;b:PlatnostDo i:nil="true"/&gt;</w:t>
            </w:r>
            <w:r w:rsidRPr="002E1E4B">
              <w:br/>
              <w:t>                    &lt;b:PlatnostOd&gt;2014-12-05T23:00:00&lt;/b:PlatnostOd&gt;</w:t>
            </w:r>
            <w:r w:rsidRPr="002E1E4B">
              <w:br/>
              <w:t>                    &lt;b:Druh&gt;množstevná&lt;/b:Druh&gt;</w:t>
            </w:r>
            <w:r w:rsidRPr="002E1E4B">
              <w:br/>
              <w:t>                    &lt;b:SpravcaTypuLicencieKod&gt;PPA&lt;/b:SpravcaTypuLicencieKod&gt;</w:t>
            </w:r>
            <w:r w:rsidRPr="002E1E4B">
              <w:br/>
              <w:t>                    &lt;b:SpravcaTypuLicencieNazov&gt;Pôdohospodárska platobná agentúra&lt;/b:SpravcaTypuLicencieNazov&gt;</w:t>
            </w:r>
            <w:r w:rsidRPr="002E1E4B">
              <w:br/>
              <w:t>                    &lt;b:VydavatelTypuLicencieKod&gt;PPA&lt;/b:VydavatelTypuLicencieKod&gt;</w:t>
            </w:r>
            <w:r w:rsidRPr="002E1E4B">
              <w:br/>
              <w:t>                    &lt;b:VydavatelTypuLicencieNazov&gt;Pôdohospodárska platobná agentúra&lt;/b:VydavatelTypuLicencieNazov&gt;</w:t>
            </w:r>
            <w:r w:rsidRPr="002E1E4B">
              <w:br/>
              <w:t>                    &lt;b:Ziadost&gt;</w:t>
            </w:r>
            <w:r w:rsidRPr="002E1E4B">
              <w:br/>
              <w:t>                        &lt;b:ExternyKodTypuDokumentu&gt;D_MPRV_PPA_0006_v2.0&lt;/b:ExternyKodTypuDokumentu&gt;</w:t>
            </w:r>
            <w:r w:rsidRPr="002E1E4B">
              <w:br/>
              <w:t>                        &lt;b:Nazov&gt;Žiadosť o vydanie licencie AGREX (verzia 2.0)&lt;/b:Nazov&gt;</w:t>
            </w:r>
            <w:r w:rsidRPr="002E1E4B">
              <w:br/>
              <w:t>                        &lt;b:ExternyKodTypuPodania&gt;P_MPRV_PPA_0006_v2.0&lt;/b:ExternyKodTypuPodania&gt;</w:t>
            </w:r>
            <w:r w:rsidRPr="002E1E4B">
              <w:br/>
              <w:t>                        &lt;b:Prilohy/&gt;</w:t>
            </w:r>
            <w:r w:rsidRPr="002E1E4B">
              <w:br/>
              <w:t>                    &lt;/b:Ziadost&gt;</w:t>
            </w:r>
            <w:r w:rsidRPr="002E1E4B">
              <w:br/>
              <w:t>                    &lt;b:Poplatok&gt;</w:t>
            </w:r>
            <w:r w:rsidRPr="002E1E4B">
              <w:br/>
              <w:t>                        &lt;b:KonstantnySymbol i:nil="true"/&gt;</w:t>
            </w:r>
            <w:r w:rsidRPr="002E1E4B">
              <w:br/>
              <w:t>                        &lt;b:Mena i:nil="true"/&gt;</w:t>
            </w:r>
            <w:r w:rsidRPr="002E1E4B">
              <w:br/>
              <w:t>                        &lt;b:NazovTypuPoplatku i:nil="true"/&gt;</w:t>
            </w:r>
            <w:r w:rsidRPr="002E1E4B">
              <w:br/>
              <w:t>                        &lt;b:PlatnostDo i:nil="true"/&gt;</w:t>
            </w:r>
            <w:r w:rsidRPr="002E1E4B">
              <w:br/>
              <w:t>                        &lt;b:PlatnostOd&gt;0001-01-01T00:00:00&lt;/b:PlatnostOd&gt;</w:t>
            </w:r>
            <w:r w:rsidRPr="002E1E4B">
              <w:br/>
              <w:t>                        &lt;b:SplatnostVDnoch&gt;0&lt;/b:SplatnostVDnoch&gt;</w:t>
            </w:r>
            <w:r w:rsidRPr="002E1E4B">
              <w:br/>
              <w:t>                        &lt;b:Suma&gt;0&lt;/b:Suma&gt;</w:t>
            </w:r>
            <w:r w:rsidRPr="002E1E4B">
              <w:br/>
              <w:t>                        &lt;b:TypVariabilnehoSymboluKod&gt;0&lt;/b:TypVariabilnehoSymboluKod&gt;</w:t>
            </w:r>
            <w:r w:rsidRPr="002E1E4B">
              <w:br/>
              <w:t>                        &lt;b:TypVariabilnehoSymboluPopis i:nil="true"/&gt;</w:t>
            </w:r>
            <w:r w:rsidRPr="002E1E4B">
              <w:br/>
              <w:t>                    &lt;/b:Poplatok&gt;</w:t>
            </w:r>
            <w:r w:rsidRPr="002E1E4B">
              <w:br/>
              <w:t>                    &lt;b:VyzadovaneTypyLicencii/&gt;</w:t>
            </w:r>
            <w:r w:rsidRPr="002E1E4B">
              <w:br/>
              <w:t>                &lt;/b:LicencneOpatrenie&gt;</w:t>
            </w:r>
            <w:r w:rsidRPr="002E1E4B">
              <w:br/>
              <w:t>            &lt;/NacitatPodmienkyRealizacieZOTResult&gt;</w:t>
            </w:r>
            <w:r w:rsidRPr="002E1E4B">
              <w:br/>
              <w:t>        &lt;/NacitatPodmienkyRealizacieZOTResponse&gt;</w:t>
            </w:r>
            <w:r w:rsidRPr="002E1E4B">
              <w:br/>
              <w:t>    &lt;/s:Body&gt;</w:t>
            </w:r>
            <w:r w:rsidRPr="002E1E4B">
              <w:br/>
              <w:t>&lt;/s:Envelope&gt;</w:t>
            </w:r>
          </w:p>
        </w:tc>
      </w:tr>
    </w:tbl>
    <w:p w14:paraId="12361612" w14:textId="1FAF325F" w:rsidR="00AD205C" w:rsidRDefault="002C259D" w:rsidP="00D24084">
      <w:pPr>
        <w:pStyle w:val="Nadpis4"/>
      </w:pPr>
      <w:bookmarkStart w:id="38" w:name="scroll-bookmark-24"/>
      <w:r>
        <w:lastRenderedPageBreak/>
        <w:t>Popis výnimiek</w:t>
      </w:r>
      <w:bookmarkEnd w:id="3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4440E2BB"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FF95A6D" w14:textId="77777777" w:rsidR="00AD205C" w:rsidRDefault="002C259D" w:rsidP="00D24084">
            <w:r>
              <w:t>Kód</w:t>
            </w:r>
          </w:p>
        </w:tc>
        <w:tc>
          <w:tcPr>
            <w:tcW w:w="3628" w:type="dxa"/>
            <w:tcMar>
              <w:top w:w="30" w:type="dxa"/>
              <w:left w:w="30" w:type="dxa"/>
              <w:bottom w:w="20" w:type="dxa"/>
              <w:right w:w="30" w:type="dxa"/>
            </w:tcMar>
          </w:tcPr>
          <w:p w14:paraId="5C0ECFAD" w14:textId="77777777" w:rsidR="00AD205C" w:rsidRDefault="002C259D" w:rsidP="00D24084">
            <w:r>
              <w:t>Popís</w:t>
            </w:r>
          </w:p>
        </w:tc>
        <w:tc>
          <w:tcPr>
            <w:tcW w:w="3628" w:type="dxa"/>
            <w:tcMar>
              <w:top w:w="30" w:type="dxa"/>
              <w:left w:w="30" w:type="dxa"/>
              <w:bottom w:w="20" w:type="dxa"/>
              <w:right w:w="30" w:type="dxa"/>
            </w:tcMar>
          </w:tcPr>
          <w:p w14:paraId="3F421603" w14:textId="77777777" w:rsidR="00AD205C" w:rsidRDefault="002C259D" w:rsidP="00D24084">
            <w:r>
              <w:t>Špecifikácia chyby</w:t>
            </w:r>
          </w:p>
        </w:tc>
        <w:tc>
          <w:tcPr>
            <w:tcW w:w="907" w:type="dxa"/>
            <w:tcMar>
              <w:top w:w="30" w:type="dxa"/>
              <w:left w:w="30" w:type="dxa"/>
              <w:bottom w:w="20" w:type="dxa"/>
              <w:right w:w="30" w:type="dxa"/>
            </w:tcMar>
          </w:tcPr>
          <w:p w14:paraId="655335B9" w14:textId="77777777" w:rsidR="00AD205C" w:rsidRDefault="002C259D" w:rsidP="00D24084">
            <w:r>
              <w:t>Typ chyby</w:t>
            </w:r>
          </w:p>
        </w:tc>
      </w:tr>
      <w:tr w:rsidR="00AD205C" w14:paraId="438C4DC7" w14:textId="77777777" w:rsidTr="00AD205C">
        <w:tc>
          <w:tcPr>
            <w:tcW w:w="907" w:type="dxa"/>
            <w:tcMar>
              <w:top w:w="30" w:type="dxa"/>
              <w:left w:w="30" w:type="dxa"/>
              <w:bottom w:w="20" w:type="dxa"/>
              <w:right w:w="30" w:type="dxa"/>
            </w:tcMar>
          </w:tcPr>
          <w:p w14:paraId="084708B0" w14:textId="77777777" w:rsidR="00AD205C" w:rsidRDefault="002C259D" w:rsidP="00D24084">
            <w:r>
              <w:t>-999</w:t>
            </w:r>
          </w:p>
        </w:tc>
        <w:tc>
          <w:tcPr>
            <w:tcW w:w="3628" w:type="dxa"/>
            <w:tcMar>
              <w:top w:w="30" w:type="dxa"/>
              <w:left w:w="30" w:type="dxa"/>
              <w:bottom w:w="20" w:type="dxa"/>
              <w:right w:w="30" w:type="dxa"/>
            </w:tcMar>
          </w:tcPr>
          <w:p w14:paraId="2824F8DE" w14:textId="77777777" w:rsidR="00AD205C" w:rsidRDefault="002C259D" w:rsidP="00D24084">
            <w:r>
              <w:t>Neexistujúce oprávnenie na službu</w:t>
            </w:r>
          </w:p>
        </w:tc>
        <w:tc>
          <w:tcPr>
            <w:tcW w:w="3628" w:type="dxa"/>
            <w:tcMar>
              <w:top w:w="30" w:type="dxa"/>
              <w:left w:w="30" w:type="dxa"/>
              <w:bottom w:w="20" w:type="dxa"/>
              <w:right w:w="30" w:type="dxa"/>
            </w:tcMar>
          </w:tcPr>
          <w:p w14:paraId="2D6C2794" w14:textId="77777777" w:rsidR="00AD205C" w:rsidRDefault="002C259D" w:rsidP="00D24084">
            <w:r>
              <w:t>Neexistujúce oprávnenie na službu</w:t>
            </w:r>
          </w:p>
        </w:tc>
        <w:tc>
          <w:tcPr>
            <w:tcW w:w="907" w:type="dxa"/>
            <w:tcMar>
              <w:top w:w="30" w:type="dxa"/>
              <w:left w:w="30" w:type="dxa"/>
              <w:bottom w:w="20" w:type="dxa"/>
              <w:right w:w="30" w:type="dxa"/>
            </w:tcMar>
          </w:tcPr>
          <w:p w14:paraId="293724D2" w14:textId="77777777" w:rsidR="00AD205C" w:rsidRDefault="002C259D" w:rsidP="00D24084">
            <w:r>
              <w:t>Biznis</w:t>
            </w:r>
          </w:p>
        </w:tc>
      </w:tr>
      <w:tr w:rsidR="00AD205C" w14:paraId="62F1CCF6" w14:textId="77777777" w:rsidTr="00AD205C">
        <w:tc>
          <w:tcPr>
            <w:tcW w:w="907" w:type="dxa"/>
            <w:tcMar>
              <w:top w:w="30" w:type="dxa"/>
              <w:left w:w="30" w:type="dxa"/>
              <w:bottom w:w="20" w:type="dxa"/>
              <w:right w:w="30" w:type="dxa"/>
            </w:tcMar>
          </w:tcPr>
          <w:p w14:paraId="78909BB0" w14:textId="77777777" w:rsidR="00AD205C" w:rsidRDefault="002C259D" w:rsidP="00D24084">
            <w:r>
              <w:t>1</w:t>
            </w:r>
          </w:p>
        </w:tc>
        <w:tc>
          <w:tcPr>
            <w:tcW w:w="3628" w:type="dxa"/>
            <w:tcMar>
              <w:top w:w="30" w:type="dxa"/>
              <w:left w:w="30" w:type="dxa"/>
              <w:bottom w:w="20" w:type="dxa"/>
              <w:right w:w="30" w:type="dxa"/>
            </w:tcMar>
          </w:tcPr>
          <w:p w14:paraId="5EB1AB51" w14:textId="77777777" w:rsidR="00AD205C" w:rsidRDefault="002C259D" w:rsidP="00D24084">
            <w:r>
              <w:t>Požadovaný typ licencie v systéme neexistuje</w:t>
            </w:r>
          </w:p>
        </w:tc>
        <w:tc>
          <w:tcPr>
            <w:tcW w:w="3628" w:type="dxa"/>
            <w:tcMar>
              <w:top w:w="30" w:type="dxa"/>
              <w:left w:w="30" w:type="dxa"/>
              <w:bottom w:w="20" w:type="dxa"/>
              <w:right w:w="30" w:type="dxa"/>
            </w:tcMar>
          </w:tcPr>
          <w:p w14:paraId="61063058" w14:textId="77777777" w:rsidR="00AD205C" w:rsidRDefault="002C259D" w:rsidP="00D24084">
            <w:r>
              <w:t>Požadovaný typ licencie v systéme neexistuje</w:t>
            </w:r>
          </w:p>
        </w:tc>
        <w:tc>
          <w:tcPr>
            <w:tcW w:w="907" w:type="dxa"/>
            <w:tcMar>
              <w:top w:w="30" w:type="dxa"/>
              <w:left w:w="30" w:type="dxa"/>
              <w:bottom w:w="20" w:type="dxa"/>
              <w:right w:w="30" w:type="dxa"/>
            </w:tcMar>
          </w:tcPr>
          <w:p w14:paraId="45798BB7" w14:textId="77777777" w:rsidR="00AD205C" w:rsidRDefault="002C259D" w:rsidP="00D24084">
            <w:r>
              <w:t>Biznis</w:t>
            </w:r>
          </w:p>
        </w:tc>
      </w:tr>
    </w:tbl>
    <w:p w14:paraId="7150DF44" w14:textId="77777777" w:rsidR="00AD205C" w:rsidRDefault="00AD205C" w:rsidP="00D24084"/>
    <w:p w14:paraId="4692351B" w14:textId="77777777" w:rsidR="005928AC" w:rsidRDefault="005928AC" w:rsidP="00D24084">
      <w:pPr>
        <w:rPr>
          <w:sz w:val="36"/>
        </w:rPr>
      </w:pPr>
      <w:bookmarkStart w:id="39" w:name="scroll-bookmark-25"/>
      <w:r>
        <w:br w:type="page"/>
      </w:r>
    </w:p>
    <w:p w14:paraId="720C1AF5" w14:textId="3BDF6509" w:rsidR="00AD205C" w:rsidRDefault="002C259D" w:rsidP="00D24084">
      <w:pPr>
        <w:pStyle w:val="Nadpis2"/>
      </w:pPr>
      <w:bookmarkStart w:id="40" w:name="_Toc101774371"/>
      <w:r>
        <w:lastRenderedPageBreak/>
        <w:t>Podanie požiadavky na založenie prípadu zahraničnoobchodnej transakcie</w:t>
      </w:r>
      <w:bookmarkEnd w:id="39"/>
      <w:bookmarkEnd w:id="40"/>
    </w:p>
    <w:tbl>
      <w:tblPr>
        <w:tblStyle w:val="ScrollTableNormal"/>
        <w:tblW w:w="0" w:type="auto"/>
        <w:tblLayout w:type="fixed"/>
        <w:tblLook w:val="0000" w:firstRow="0" w:lastRow="0" w:firstColumn="0" w:lastColumn="0" w:noHBand="0" w:noVBand="0"/>
      </w:tblPr>
      <w:tblGrid>
        <w:gridCol w:w="2268"/>
        <w:gridCol w:w="6803"/>
      </w:tblGrid>
      <w:tr w:rsidR="00AD205C" w14:paraId="2EF28CF4" w14:textId="77777777" w:rsidTr="00AD205C">
        <w:tc>
          <w:tcPr>
            <w:tcW w:w="2268" w:type="dxa"/>
            <w:tcMar>
              <w:top w:w="30" w:type="dxa"/>
              <w:left w:w="30" w:type="dxa"/>
              <w:bottom w:w="20" w:type="dxa"/>
              <w:right w:w="30" w:type="dxa"/>
            </w:tcMar>
          </w:tcPr>
          <w:p w14:paraId="55731427" w14:textId="77777777" w:rsidR="00AD205C" w:rsidRDefault="002C259D" w:rsidP="00D24084">
            <w:r>
              <w:t>Meta IS identifikátor poskytovanej služby</w:t>
            </w:r>
          </w:p>
        </w:tc>
        <w:tc>
          <w:tcPr>
            <w:tcW w:w="6803" w:type="dxa"/>
            <w:tcMar>
              <w:top w:w="30" w:type="dxa"/>
              <w:left w:w="30" w:type="dxa"/>
              <w:bottom w:w="20" w:type="dxa"/>
              <w:right w:w="30" w:type="dxa"/>
            </w:tcMar>
          </w:tcPr>
          <w:p w14:paraId="3AD8EC6B" w14:textId="77777777" w:rsidR="00AD205C" w:rsidRDefault="002C259D" w:rsidP="00D24084">
            <w:r>
              <w:t>sluzba_is_222</w:t>
            </w:r>
          </w:p>
        </w:tc>
      </w:tr>
      <w:tr w:rsidR="00AD205C" w14:paraId="1744451A" w14:textId="77777777" w:rsidTr="00AD205C">
        <w:tc>
          <w:tcPr>
            <w:tcW w:w="2268" w:type="dxa"/>
            <w:tcMar>
              <w:top w:w="30" w:type="dxa"/>
              <w:left w:w="30" w:type="dxa"/>
              <w:bottom w:w="20" w:type="dxa"/>
              <w:right w:w="30" w:type="dxa"/>
            </w:tcMar>
          </w:tcPr>
          <w:p w14:paraId="2A163C71" w14:textId="77777777" w:rsidR="00AD205C" w:rsidRDefault="002C259D" w:rsidP="00D24084">
            <w:r>
              <w:t>Verzia služby</w:t>
            </w:r>
          </w:p>
        </w:tc>
        <w:tc>
          <w:tcPr>
            <w:tcW w:w="6803" w:type="dxa"/>
            <w:tcMar>
              <w:top w:w="30" w:type="dxa"/>
              <w:left w:w="30" w:type="dxa"/>
              <w:bottom w:w="20" w:type="dxa"/>
              <w:right w:w="30" w:type="dxa"/>
            </w:tcMar>
          </w:tcPr>
          <w:p w14:paraId="32197FB0" w14:textId="77777777" w:rsidR="00AD205C" w:rsidRDefault="002C259D" w:rsidP="00D24084">
            <w:r>
              <w:t>1.0</w:t>
            </w:r>
          </w:p>
        </w:tc>
      </w:tr>
      <w:tr w:rsidR="00AD205C" w14:paraId="6CD08369" w14:textId="77777777" w:rsidTr="00AD205C">
        <w:tc>
          <w:tcPr>
            <w:tcW w:w="2268" w:type="dxa"/>
            <w:tcMar>
              <w:top w:w="30" w:type="dxa"/>
              <w:left w:w="30" w:type="dxa"/>
              <w:bottom w:w="20" w:type="dxa"/>
              <w:right w:w="30" w:type="dxa"/>
            </w:tcMar>
          </w:tcPr>
          <w:p w14:paraId="311BB8D5" w14:textId="77777777" w:rsidR="00AD205C" w:rsidRDefault="002C259D" w:rsidP="00D24084">
            <w:r>
              <w:t>Popis služby</w:t>
            </w:r>
          </w:p>
        </w:tc>
        <w:tc>
          <w:tcPr>
            <w:tcW w:w="6803" w:type="dxa"/>
            <w:tcMar>
              <w:top w:w="30" w:type="dxa"/>
              <w:left w:w="30" w:type="dxa"/>
              <w:bottom w:w="20" w:type="dxa"/>
              <w:right w:w="30" w:type="dxa"/>
            </w:tcMar>
          </w:tcPr>
          <w:p w14:paraId="0F8E9AAC" w14:textId="77777777" w:rsidR="00AD205C" w:rsidRDefault="002C259D" w:rsidP="00D24084">
            <w:r>
              <w:t>Na základe atribútov a podmienok pre realizáciu ZOT služba umožní založiť prípad ZOT (vytvoriť virtuálny adresár dokumentov ZOT) v IS CEP, v ktorom budú uvedené všetky potrebné informácie, formuláre a dokumenty, na základe ktorých získa používateľ licencie nevyhnutné pre uskutočnenie ZOT. Ku každému prípadu bude vytvorený priestor (repository), v ktorom budú vo forme referencií ukladané informácie o existujúcich a priebežne získavaných licenciách.</w:t>
            </w:r>
            <w:r>
              <w:br/>
              <w:t>Služba bude súčasťou procesu plnenia podmienok pre realizáciu ZOT. NP-A.1.1.2</w:t>
            </w:r>
          </w:p>
        </w:tc>
      </w:tr>
      <w:tr w:rsidR="00AD205C" w14:paraId="56AA76BE" w14:textId="77777777" w:rsidTr="00AD205C">
        <w:tc>
          <w:tcPr>
            <w:tcW w:w="2268" w:type="dxa"/>
            <w:tcMar>
              <w:top w:w="30" w:type="dxa"/>
              <w:left w:w="30" w:type="dxa"/>
              <w:bottom w:w="20" w:type="dxa"/>
              <w:right w:w="30" w:type="dxa"/>
            </w:tcMar>
          </w:tcPr>
          <w:p w14:paraId="164E4590" w14:textId="77777777" w:rsidR="00AD205C" w:rsidRDefault="002C259D" w:rsidP="00D24084">
            <w:r>
              <w:t>ISVS / Modul</w:t>
            </w:r>
          </w:p>
        </w:tc>
        <w:tc>
          <w:tcPr>
            <w:tcW w:w="6803" w:type="dxa"/>
            <w:tcMar>
              <w:top w:w="30" w:type="dxa"/>
              <w:left w:w="30" w:type="dxa"/>
              <w:bottom w:w="20" w:type="dxa"/>
              <w:right w:w="30" w:type="dxa"/>
            </w:tcMar>
          </w:tcPr>
          <w:p w14:paraId="53CF66E0" w14:textId="77777777" w:rsidR="00AD205C" w:rsidRDefault="002C259D" w:rsidP="00D24084">
            <w:r>
              <w:t>IS CEP</w:t>
            </w:r>
          </w:p>
        </w:tc>
      </w:tr>
    </w:tbl>
    <w:p w14:paraId="649A28EB" w14:textId="77777777" w:rsidR="00AD205C" w:rsidRDefault="00AD205C" w:rsidP="00D24084"/>
    <w:p w14:paraId="0920ADAB" w14:textId="47D87C16" w:rsidR="00AD205C" w:rsidRDefault="002C259D" w:rsidP="00D24084">
      <w:pPr>
        <w:pStyle w:val="Nadpis3"/>
      </w:pPr>
      <w:bookmarkStart w:id="41" w:name="scroll-bookmark-26"/>
      <w:bookmarkStart w:id="42" w:name="_Toc101774372"/>
      <w:r>
        <w:t>Procesné/logické údaje</w:t>
      </w:r>
      <w:bookmarkEnd w:id="41"/>
      <w:bookmarkEnd w:id="42"/>
    </w:p>
    <w:p w14:paraId="45B33AFC" w14:textId="0B70740B" w:rsidR="00AD205C" w:rsidRDefault="002C259D" w:rsidP="00D24084">
      <w:pPr>
        <w:pStyle w:val="Nadpis4"/>
      </w:pPr>
      <w:bookmarkStart w:id="43" w:name="scroll-bookmark-27"/>
      <w:r>
        <w:t>Procesný tok / biznis logika služby</w:t>
      </w:r>
      <w:bookmarkEnd w:id="43"/>
    </w:p>
    <w:p w14:paraId="07EAA26D" w14:textId="77777777" w:rsidR="00AD205C" w:rsidRDefault="002C259D" w:rsidP="00D24084">
      <w:r>
        <w:t>Služba poskytuje rozhranie pre prijatie podania z externého systému.</w:t>
      </w:r>
      <w:r>
        <w:br/>
        <w:t>Služba je synchrónna a je určená pre IS podnikateľa.</w:t>
      </w:r>
    </w:p>
    <w:p w14:paraId="4F65F102" w14:textId="4D85D5C6" w:rsidR="00AD205C" w:rsidRDefault="002C259D" w:rsidP="00D24084">
      <w:pPr>
        <w:pStyle w:val="Nadpis4"/>
      </w:pPr>
      <w:bookmarkStart w:id="44" w:name="scroll-bookmark-28"/>
      <w:r>
        <w:t>Operácie poskytovanej služby</w:t>
      </w:r>
      <w:bookmarkEnd w:id="4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3B21C7"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4DBC986" w14:textId="77777777" w:rsidR="00AD205C" w:rsidRDefault="002C259D" w:rsidP="00D24084">
            <w:r>
              <w:t>Názov operácie</w:t>
            </w:r>
          </w:p>
        </w:tc>
        <w:tc>
          <w:tcPr>
            <w:tcW w:w="3628" w:type="dxa"/>
            <w:tcMar>
              <w:top w:w="30" w:type="dxa"/>
              <w:left w:w="30" w:type="dxa"/>
              <w:bottom w:w="20" w:type="dxa"/>
              <w:right w:w="30" w:type="dxa"/>
            </w:tcMar>
          </w:tcPr>
          <w:p w14:paraId="4ECECD74" w14:textId="77777777" w:rsidR="00AD205C" w:rsidRDefault="002C259D" w:rsidP="00D24084">
            <w:r>
              <w:t>Popis operácie</w:t>
            </w:r>
          </w:p>
        </w:tc>
        <w:tc>
          <w:tcPr>
            <w:tcW w:w="907" w:type="dxa"/>
            <w:tcMar>
              <w:top w:w="30" w:type="dxa"/>
              <w:left w:w="30" w:type="dxa"/>
              <w:bottom w:w="20" w:type="dxa"/>
              <w:right w:w="30" w:type="dxa"/>
            </w:tcMar>
          </w:tcPr>
          <w:p w14:paraId="6EACC8AF" w14:textId="77777777" w:rsidR="00AD205C" w:rsidRDefault="002C259D" w:rsidP="00D24084">
            <w:r>
              <w:t>Poradie</w:t>
            </w:r>
          </w:p>
        </w:tc>
        <w:tc>
          <w:tcPr>
            <w:tcW w:w="1361" w:type="dxa"/>
            <w:tcMar>
              <w:top w:w="30" w:type="dxa"/>
              <w:left w:w="30" w:type="dxa"/>
              <w:bottom w:w="20" w:type="dxa"/>
              <w:right w:w="30" w:type="dxa"/>
            </w:tcMar>
          </w:tcPr>
          <w:p w14:paraId="759BD0D7" w14:textId="77777777" w:rsidR="00AD205C" w:rsidRDefault="002C259D" w:rsidP="00D24084">
            <w:r>
              <w:t>Vstupné parametre</w:t>
            </w:r>
          </w:p>
        </w:tc>
        <w:tc>
          <w:tcPr>
            <w:tcW w:w="1361" w:type="dxa"/>
            <w:tcMar>
              <w:top w:w="30" w:type="dxa"/>
              <w:left w:w="30" w:type="dxa"/>
              <w:bottom w:w="20" w:type="dxa"/>
              <w:right w:w="30" w:type="dxa"/>
            </w:tcMar>
          </w:tcPr>
          <w:p w14:paraId="75A7BE44" w14:textId="77777777" w:rsidR="00AD205C" w:rsidRDefault="002C259D" w:rsidP="00D24084">
            <w:r>
              <w:t>Vystupné parametre</w:t>
            </w:r>
          </w:p>
        </w:tc>
      </w:tr>
      <w:tr w:rsidR="00AD205C" w14:paraId="0F4A7C41" w14:textId="77777777" w:rsidTr="00AD205C">
        <w:tc>
          <w:tcPr>
            <w:tcW w:w="1814" w:type="dxa"/>
            <w:tcMar>
              <w:top w:w="30" w:type="dxa"/>
              <w:left w:w="30" w:type="dxa"/>
              <w:bottom w:w="20" w:type="dxa"/>
              <w:right w:w="30" w:type="dxa"/>
            </w:tcMar>
          </w:tcPr>
          <w:p w14:paraId="5A8B987F" w14:textId="77777777" w:rsidR="00AD205C" w:rsidRDefault="002C259D" w:rsidP="00D24084">
            <w:r>
              <w:t>RecieveMessageFromExternalSystem</w:t>
            </w:r>
          </w:p>
        </w:tc>
        <w:tc>
          <w:tcPr>
            <w:tcW w:w="3628" w:type="dxa"/>
            <w:tcMar>
              <w:top w:w="30" w:type="dxa"/>
              <w:left w:w="30" w:type="dxa"/>
              <w:bottom w:w="20" w:type="dxa"/>
              <w:right w:w="30" w:type="dxa"/>
            </w:tcMar>
          </w:tcPr>
          <w:p w14:paraId="38662BBC" w14:textId="77777777" w:rsidR="00AD205C" w:rsidRDefault="002C259D" w:rsidP="00D24084">
            <w:r>
              <w:t>Poskytnutie rozhrania pre prijatie podania z externého systému.</w:t>
            </w:r>
          </w:p>
        </w:tc>
        <w:tc>
          <w:tcPr>
            <w:tcW w:w="907" w:type="dxa"/>
            <w:tcMar>
              <w:top w:w="30" w:type="dxa"/>
              <w:left w:w="30" w:type="dxa"/>
              <w:bottom w:w="20" w:type="dxa"/>
              <w:right w:w="30" w:type="dxa"/>
            </w:tcMar>
          </w:tcPr>
          <w:p w14:paraId="42A89ED8" w14:textId="77777777" w:rsidR="00AD205C" w:rsidRDefault="002C259D" w:rsidP="00D24084">
            <w:r>
              <w:t>1</w:t>
            </w:r>
          </w:p>
        </w:tc>
        <w:tc>
          <w:tcPr>
            <w:tcW w:w="1361" w:type="dxa"/>
            <w:tcMar>
              <w:top w:w="30" w:type="dxa"/>
              <w:left w:w="30" w:type="dxa"/>
              <w:bottom w:w="20" w:type="dxa"/>
              <w:right w:w="30" w:type="dxa"/>
            </w:tcMar>
          </w:tcPr>
          <w:p w14:paraId="59E28C40" w14:textId="77777777" w:rsidR="00AD205C" w:rsidRDefault="002C259D" w:rsidP="00D24084">
            <w:r>
              <w:t>PrijatiePodaniaZExternehoSystemu</w:t>
            </w:r>
          </w:p>
        </w:tc>
        <w:tc>
          <w:tcPr>
            <w:tcW w:w="1361" w:type="dxa"/>
            <w:tcMar>
              <w:top w:w="30" w:type="dxa"/>
              <w:left w:w="30" w:type="dxa"/>
              <w:bottom w:w="20" w:type="dxa"/>
              <w:right w:w="30" w:type="dxa"/>
            </w:tcMar>
          </w:tcPr>
          <w:p w14:paraId="632B4D89" w14:textId="77777777" w:rsidR="00AD205C" w:rsidRDefault="002C259D" w:rsidP="00D24084">
            <w:r>
              <w:t>XML Potvrdenie o prevzatí podania</w:t>
            </w:r>
            <w:r>
              <w:br/>
              <w:t>XML Informácia o odmietnutí podania</w:t>
            </w:r>
          </w:p>
        </w:tc>
      </w:tr>
    </w:tbl>
    <w:p w14:paraId="378D8A47" w14:textId="77777777" w:rsidR="00AD205C" w:rsidRDefault="00AD205C" w:rsidP="00D24084"/>
    <w:p w14:paraId="4BFE9644" w14:textId="77777777" w:rsidR="005A161B" w:rsidRDefault="005A161B" w:rsidP="00D24084"/>
    <w:p w14:paraId="00D78BB1" w14:textId="77777777" w:rsidR="005A161B" w:rsidRDefault="005A161B" w:rsidP="00D24084"/>
    <w:p w14:paraId="6816C8BC" w14:textId="77777777" w:rsidR="005A161B" w:rsidRDefault="005A161B" w:rsidP="00D24084"/>
    <w:p w14:paraId="4D1FC06B" w14:textId="77777777" w:rsidR="005A161B" w:rsidRDefault="005A161B" w:rsidP="00D24084"/>
    <w:p w14:paraId="5625B24B" w14:textId="77777777" w:rsidR="005A161B" w:rsidRDefault="005A161B" w:rsidP="00D24084"/>
    <w:p w14:paraId="7F35D6E3" w14:textId="77777777" w:rsidR="005A161B" w:rsidRDefault="005A161B" w:rsidP="00D24084"/>
    <w:p w14:paraId="4F81B508" w14:textId="77777777" w:rsidR="005A161B" w:rsidRDefault="005A161B" w:rsidP="00D24084"/>
    <w:p w14:paraId="3E0AC368" w14:textId="77777777" w:rsidR="005A161B" w:rsidRDefault="005A161B" w:rsidP="00D24084"/>
    <w:p w14:paraId="3DF73BE8" w14:textId="77777777" w:rsidR="005A161B" w:rsidRDefault="005A161B" w:rsidP="00D24084"/>
    <w:p w14:paraId="50C205ED" w14:textId="77777777" w:rsidR="005A161B" w:rsidRDefault="005A161B" w:rsidP="00D24084"/>
    <w:p w14:paraId="3E6A3C59" w14:textId="77777777" w:rsidR="005A161B" w:rsidRDefault="005A161B" w:rsidP="00D24084"/>
    <w:p w14:paraId="0C9A07B7" w14:textId="77777777" w:rsidR="005A161B" w:rsidRDefault="005A161B" w:rsidP="00D24084"/>
    <w:p w14:paraId="0C26A1BE" w14:textId="77777777" w:rsidR="005A161B" w:rsidRDefault="005A161B" w:rsidP="00D24084"/>
    <w:p w14:paraId="4117BA95" w14:textId="77777777" w:rsidR="005A161B" w:rsidRDefault="005A161B" w:rsidP="00D24084"/>
    <w:p w14:paraId="465DC7AF" w14:textId="77777777" w:rsidR="00AD205C" w:rsidRDefault="002C259D" w:rsidP="00D24084">
      <w:r>
        <w:lastRenderedPageBreak/>
        <w:t xml:space="preserve">PrijatiePodaniaZExternehoSystemu </w:t>
      </w:r>
      <w:r>
        <w:br/>
      </w:r>
    </w:p>
    <w:p w14:paraId="16C27173" w14:textId="77777777" w:rsidR="00AD205C" w:rsidRDefault="002C259D" w:rsidP="00D24084">
      <w:r>
        <w:rPr>
          <w:noProof/>
        </w:rPr>
        <w:drawing>
          <wp:inline distT="0" distB="0" distL="0" distR="0" wp14:anchorId="2B8B00C7" wp14:editId="0EA98E50">
            <wp:extent cx="5495925" cy="4010025"/>
            <wp:effectExtent l="0" t="0" r="0" b="0"/>
            <wp:docPr id="100008" name="Picture 100008" descr="_scroll_external\attachments\worddav4400eaeb923768654af2aa8d329c0c6a-f87ef08688a356c7c03a90800b0a5fb4cf5bf6636beea8bef8c85ca37d0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1795"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C86F955" w14:textId="77777777" w:rsidR="00AD205C" w:rsidRDefault="002C259D" w:rsidP="00D24084">
      <w:pPr>
        <w:pStyle w:val="Odsekzoznamu"/>
        <w:numPr>
          <w:ilvl w:val="0"/>
          <w:numId w:val="16"/>
        </w:numPr>
      </w:pPr>
      <w:r>
        <w:t xml:space="preserve">schéma pre XML podanie -&gt; </w:t>
      </w:r>
      <w:hyperlink r:id="rId36" w:history="1">
        <w:r>
          <w:rPr>
            <w:rStyle w:val="Hypertextovprepojenie"/>
          </w:rPr>
          <w:t>http://www.ditec.sk/ekr/registration/v1.0/</w:t>
        </w:r>
      </w:hyperlink>
    </w:p>
    <w:p w14:paraId="21180055" w14:textId="77777777" w:rsidR="00AD205C" w:rsidRDefault="002C259D" w:rsidP="00D24084">
      <w:pPr>
        <w:pStyle w:val="Odsekzoznamu"/>
        <w:numPr>
          <w:ilvl w:val="0"/>
          <w:numId w:val="16"/>
        </w:numPr>
      </w:pPr>
      <w:r>
        <w:t xml:space="preserve">zložený elektronický podpis (schéma a dokumentácia) -&gt; </w:t>
      </w:r>
      <w:hyperlink r:id="rId37" w:history="1">
        <w:r>
          <w:rPr>
            <w:rStyle w:val="Hypertextovprepojenie"/>
          </w:rPr>
          <w:t>http://www.ditec.sk/ep/signature_formats/xades_zep_data_signatures/v1.1/</w:t>
        </w:r>
      </w:hyperlink>
    </w:p>
    <w:p w14:paraId="30D1772D" w14:textId="77777777" w:rsidR="00AD205C" w:rsidRDefault="002C259D" w:rsidP="00D24084">
      <w:pPr>
        <w:pStyle w:val="Odsekzoznamu"/>
        <w:numPr>
          <w:ilvl w:val="0"/>
          <w:numId w:val="1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8259760" w14:textId="77777777" w:rsidTr="00AD205C">
        <w:tc>
          <w:tcPr>
            <w:tcW w:w="8711" w:type="dxa"/>
            <w:tcMar>
              <w:top w:w="30" w:type="dxa"/>
              <w:left w:w="30" w:type="dxa"/>
              <w:bottom w:w="20" w:type="dxa"/>
              <w:right w:w="30" w:type="dxa"/>
            </w:tcMar>
          </w:tcPr>
          <w:p w14:paraId="6ED5B8F6" w14:textId="77777777" w:rsidR="00AD205C" w:rsidRPr="005A161B" w:rsidRDefault="002C259D" w:rsidP="00D24084">
            <w:r w:rsidRPr="005A161B">
              <w:t>&lt;?xml version="1.0" encoding="UTF-8"?&gt;</w:t>
            </w:r>
            <w:r w:rsidRPr="005A161B">
              <w:br/>
              <w:t>&lt;xsd:schema xmlns:xsd="</w:t>
            </w:r>
            <w:hyperlink r:id="rId38" w:history="1">
              <w:r w:rsidRPr="005A161B">
                <w:rPr>
                  <w:rStyle w:val="Hypertextovprepojenie"/>
                  <w:sz w:val="16"/>
                  <w:szCs w:val="16"/>
                </w:rPr>
                <w:t>http://www.w3.org/2001/XMLSchema</w:t>
              </w:r>
            </w:hyperlink>
            <w:r w:rsidRPr="005A161B">
              <w:t>" xmlns:unauthorized="</w:t>
            </w:r>
            <w:hyperlink r:id="rId39" w:history="1">
              <w:r w:rsidRPr="005A161B">
                <w:rPr>
                  <w:rStyle w:val="Hypertextovprepojenie"/>
                  <w:sz w:val="16"/>
                  <w:szCs w:val="16"/>
                </w:rPr>
                <w:t>http://www.ditec.sk/ekr/unauthorized/v1.0</w:t>
              </w:r>
            </w:hyperlink>
            <w:r w:rsidRPr="005A161B">
              <w:t>" targetNamespace="</w:t>
            </w:r>
            <w:hyperlink r:id="rId40" w:history="1">
              <w:r w:rsidRPr="005A161B">
                <w:rPr>
                  <w:rStyle w:val="Hypertextovprepojenie"/>
                  <w:sz w:val="16"/>
                  <w:szCs w:val="16"/>
                </w:rPr>
                <w:t>http://www.ditec.sk/ekr/unauthorized/v1.0</w:t>
              </w:r>
            </w:hyperlink>
            <w:r w:rsidRPr="005A161B">
              <w:t>" version="1.0" elementFormDefault="qualified"&gt;</w:t>
            </w:r>
            <w:r w:rsidRPr="005A161B">
              <w:br/>
              <w:t>    &lt;xsd:element name="DocumentUnauthorized" type="unauthorized:DocumentUnauthorizedType"/&gt;</w:t>
            </w:r>
            <w:r w:rsidRPr="005A161B">
              <w:br/>
              <w:t>    &lt;xsd:complexType name="DocumentUnauthorizedType"&gt;</w:t>
            </w:r>
            <w:r w:rsidRPr="005A161B">
              <w:br/>
              <w:t>        &lt;xsd:sequence&gt;</w:t>
            </w:r>
            <w:r w:rsidRPr="005A161B">
              <w:br/>
              <w:t>            &lt;xsd:element ref="unauthorized:Object" minOccurs="1" maxOccurs="unbounded"/&gt;</w:t>
            </w:r>
            <w:r w:rsidRPr="005A161B">
              <w:br/>
              <w:t>        &lt;/xsd:sequence&gt;</w:t>
            </w:r>
            <w:r w:rsidRPr="005A161B">
              <w:br/>
              <w:t>        &lt;xsd:attribute name="URI" type="xsd:anyURI" use="optional"/&gt;</w:t>
            </w:r>
            <w:r w:rsidRPr="005A161B">
              <w:br/>
              <w:t>        &lt;xsd:attribute name="Id" type="xsd:ID" use="optional"/&gt;</w:t>
            </w:r>
            <w:r w:rsidRPr="005A161B">
              <w:br/>
              <w:t>        &lt;xsd:attribute name="Description" type="xsd:string" use="optional"/&gt;</w:t>
            </w:r>
            <w:r w:rsidRPr="005A161B">
              <w:br/>
              <w:t>    &lt;/xsd:complexType&gt;</w:t>
            </w:r>
            <w:r w:rsidRPr="005A161B">
              <w:br/>
              <w:t>    &lt;xsd:element name="Object" type="unauthorized:ObjectType"/&gt;</w:t>
            </w:r>
            <w:r w:rsidRPr="005A161B">
              <w:br/>
              <w:t>    &lt;xsd:complexType name="ObjectType" mixed="true"&gt;</w:t>
            </w:r>
            <w:r w:rsidRPr="005A161B">
              <w:br/>
              <w:t>        &lt;xsd:sequence minOccurs="0" maxOccurs="unbounded"&gt;</w:t>
            </w:r>
            <w:r w:rsidRPr="005A161B">
              <w:br/>
              <w:t>            &lt;xsd:any namespace="##any" processContents="lax"/&gt;</w:t>
            </w:r>
            <w:r w:rsidRPr="005A161B">
              <w:br/>
              <w:t>        &lt;/xsd:sequence&gt;</w:t>
            </w:r>
            <w:r w:rsidRPr="005A161B">
              <w:br/>
              <w:t>        &lt;xsd:attribute name="Id" type="xsd:ID" use="optional"/&gt;</w:t>
            </w:r>
            <w:r w:rsidRPr="005A161B">
              <w:br/>
            </w:r>
            <w:r w:rsidRPr="005A161B">
              <w:lastRenderedPageBreak/>
              <w:t>        &lt;xsd:attribute name="MimeType" type="xsd:string" use="optional"/&gt;</w:t>
            </w:r>
            <w:r w:rsidRPr="005A161B">
              <w:br/>
              <w:t>        &lt;xsd:attribute name="Encoding" type="xsd:anyURI" use="optional"/&gt;</w:t>
            </w:r>
            <w:r w:rsidRPr="005A161B">
              <w:br/>
              <w:t>        &lt;xsd:attribute name="Identifier" type="xsd:string"/&gt;</w:t>
            </w:r>
            <w:r w:rsidRPr="005A161B">
              <w:br/>
              <w:t>    &lt;/xsd:complexType&gt;</w:t>
            </w:r>
            <w:r w:rsidRPr="005A161B">
              <w:br/>
              <w:t>&lt;/xsd:schema&gt;</w:t>
            </w:r>
          </w:p>
        </w:tc>
      </w:tr>
    </w:tbl>
    <w:p w14:paraId="752D07D4" w14:textId="77777777" w:rsidR="00AD205C" w:rsidRDefault="002C259D" w:rsidP="00D24084">
      <w:pPr>
        <w:pStyle w:val="Odsekzoznamu"/>
        <w:numPr>
          <w:ilvl w:val="0"/>
          <w:numId w:val="16"/>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2F795E4" w14:textId="77777777" w:rsidTr="00AD205C">
        <w:tc>
          <w:tcPr>
            <w:tcW w:w="8711" w:type="dxa"/>
            <w:tcMar>
              <w:top w:w="30" w:type="dxa"/>
              <w:left w:w="30" w:type="dxa"/>
              <w:bottom w:w="20" w:type="dxa"/>
              <w:right w:w="30" w:type="dxa"/>
            </w:tcMar>
          </w:tcPr>
          <w:p w14:paraId="5B923491" w14:textId="77777777" w:rsidR="00AD205C" w:rsidRPr="005A161B" w:rsidRDefault="002C259D" w:rsidP="00D24084">
            <w:r w:rsidRPr="005A161B">
              <w:t>&lt;Registration Id="IE815.001" URI="" Description="" BusinessIdentifier="SKED20100907124215253" xmlns="</w:t>
            </w:r>
            <w:hyperlink r:id="rId41" w:history="1">
              <w:r w:rsidRPr="005A161B">
                <w:rPr>
                  <w:rStyle w:val="Hypertextovprepojenie"/>
                  <w:sz w:val="16"/>
                  <w:szCs w:val="16"/>
                </w:rPr>
                <w:t>http://www.ditec.sk/ekr/registration/v1.0</w:t>
              </w:r>
            </w:hyperlink>
            <w:r w:rsidRPr="005A161B">
              <w:t>"&gt;</w:t>
            </w:r>
            <w:r w:rsidRPr="005A161B">
              <w:br/>
              <w:t>    &lt;xzepds:DataSignatures xmlns:xzepds="</w:t>
            </w:r>
            <w:hyperlink r:id="rId42" w:history="1">
              <w:r w:rsidRPr="005A161B">
                <w:rPr>
                  <w:rStyle w:val="Hypertextovprepojenie"/>
                  <w:sz w:val="16"/>
                  <w:szCs w:val="16"/>
                </w:rPr>
                <w:t>http://www.ditec.sk/ep/signature_formats/xades_zep_data_signatures/v1.1</w:t>
              </w:r>
            </w:hyperlink>
            <w:r w:rsidRPr="005A161B">
              <w:t>" Id="IE815.001"&gt;</w:t>
            </w:r>
            <w:r w:rsidRPr="005A161B">
              <w:br/>
              <w:t>        &lt;xzepds:DispatchNotesData&gt;</w:t>
            </w:r>
            <w:r w:rsidRPr="005A161B">
              <w:br/>
              <w:t>            &lt;xzepds:DataEnvelopeAttributes TargetSignatureId="Signature20100907124215534"/&gt;</w:t>
            </w:r>
            <w:r w:rsidRPr="005A161B">
              <w:br/>
              <w:t>        &lt;/xzepds:DispatchNotesData&gt;</w:t>
            </w:r>
            <w:r w:rsidRPr="005A161B">
              <w:br/>
              <w:t>        &lt;ds:Object Id="Object201009071242534" xmlns:ds="</w:t>
            </w:r>
            <w:hyperlink r:id="rId43" w:history="1">
              <w:r w:rsidRPr="005A161B">
                <w:rPr>
                  <w:rStyle w:val="Hypertextovprepojenie"/>
                  <w:sz w:val="16"/>
                  <w:szCs w:val="16"/>
                </w:rPr>
                <w:t>http://www.w3.org/2000/09/xmldsig#</w:t>
              </w:r>
            </w:hyperlink>
            <w:r w:rsidRPr="005A161B">
              <w:t>"&gt;</w:t>
            </w:r>
            <w:r w:rsidRPr="005A161B">
              <w:br/>
              <w:t>            &lt;ED815A xmlns:ie="</w:t>
            </w:r>
            <w:hyperlink r:id="rId44" w:history="1">
              <w:r w:rsidRPr="005A161B">
                <w:rPr>
                  <w:rStyle w:val="Hypertextovprepojenie"/>
                  <w:sz w:val="16"/>
                  <w:szCs w:val="16"/>
                </w:rPr>
                <w:t>http://emcs.dgtaxud.ec/v10/ed815/ie</w:t>
              </w:r>
            </w:hyperlink>
            <w:r w:rsidRPr="005A161B">
              <w:t>" xmlns="</w:t>
            </w:r>
            <w:hyperlink r:id="rId45" w:history="1">
              <w:r w:rsidRPr="005A161B">
                <w:rPr>
                  <w:rStyle w:val="Hypertextovprepojenie"/>
                  <w:sz w:val="16"/>
                  <w:szCs w:val="16"/>
                </w:rPr>
                <w:t>http://emcs.dgtaxud.ec/v10/ed815/ie</w:t>
              </w:r>
            </w:hyperlink>
            <w:r w:rsidRPr="005A161B">
              <w:t>"&gt;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r>
            <w:r w:rsidRPr="005A161B">
              <w:lastRenderedPageBreak/>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&lt;/ds:Object&gt;</w:t>
            </w:r>
            <w:r w:rsidRPr="005A161B">
              <w:br/>
              <w:t>        &lt;ds:Object Id="Object201009071242534VerificationObject" xmlns:ds="</w:t>
            </w:r>
            <w:hyperlink r:id="rId46" w:history="1">
              <w:r w:rsidRPr="005A161B">
                <w:rPr>
                  <w:rStyle w:val="Hypertextovprepojenie"/>
                  <w:sz w:val="16"/>
                  <w:szCs w:val="16"/>
                </w:rPr>
                <w:t>http://www.w3.org/2000/09/xmldsig#</w:t>
              </w:r>
            </w:hyperlink>
            <w:r w:rsidRPr="005A161B">
              <w:t>"&gt;</w:t>
            </w:r>
            <w:r w:rsidRPr="005A161B">
              <w:br/>
              <w:t>            &lt;XMLVerificationDataReferences xmlns="</w:t>
            </w:r>
            <w:hyperlink r:id="rId47" w:history="1">
              <w:r w:rsidRPr="005A161B">
                <w:rPr>
                  <w:rStyle w:val="Hypertextovprepojenie"/>
                  <w:sz w:val="16"/>
                  <w:szCs w:val="16"/>
                </w:rPr>
                <w:t>http://www.ditec.sk/ep/signature_formats/xades_zep_xml/v1.0</w:t>
              </w:r>
            </w:hyperlink>
            <w:r w:rsidRPr="005A161B">
              <w:t>" DataTarget="#Object201009071242534"&gt;</w:t>
            </w:r>
            <w:r w:rsidRPr="005A161B">
              <w:br/>
              <w:t>                &lt;SchemaReference&gt;</w:t>
            </w:r>
            <w:r w:rsidRPr="005A161B">
              <w:br/>
              <w:t>                    &lt;ds:Reference URI="</w:t>
            </w:r>
            <w:hyperlink r:id="rId48" w:history="1">
              <w:r w:rsidRPr="005A161B">
                <w:rPr>
                  <w:rStyle w:val="Hypertextovprepojenie"/>
                  <w:sz w:val="16"/>
                  <w:szCs w:val="16"/>
                </w:rPr>
                <w:t>http://ekr.colnasprava.sk/EkrCRSRWeb/XSD/IE815.001.xsd</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&lt;ds:DigestValue&gt;xapBHa/aiZHDD0He0HBzXnoV78w=&lt;/ds:DigestValue&gt;</w:t>
            </w:r>
            <w:r w:rsidRPr="005A161B">
              <w:br/>
              <w:t>                    &lt;/ds:Reference&gt;</w:t>
            </w:r>
            <w:r w:rsidRPr="005A161B">
              <w:br/>
            </w:r>
            <w:r w:rsidRPr="005A161B">
              <w:lastRenderedPageBreak/>
              <w:t>                &lt;/SchemaReference&gt;</w:t>
            </w:r>
            <w:r w:rsidRPr="005A161B">
              <w:br/>
              <w:t>                &lt;VisualTransformReference&gt;</w:t>
            </w:r>
            <w:r w:rsidRPr="005A161B">
              <w:br/>
              <w:t>                    &lt;ds:Reference URI="</w:t>
            </w:r>
            <w:hyperlink r:id="rId49" w:history="1">
              <w:r w:rsidRPr="005A161B">
                <w:rPr>
                  <w:rStyle w:val="Hypertextovprepojenie"/>
                  <w:sz w:val="16"/>
                  <w:szCs w:val="16"/>
                </w:rPr>
                <w:t>http://ekr.colnasprava.sk/EkrCRSRWeb/XSLT/IE815.001.xslt</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&lt;ds:DigestValue&gt;XuEus1JSL7jiyS9Sxa2l8Lhpr7E=&lt;/ds:DigestValue&gt;</w:t>
            </w:r>
            <w:r w:rsidRPr="005A161B">
              <w:br/>
              <w:t>                    &lt;/ds:Reference&gt;</w:t>
            </w:r>
            <w:r w:rsidRPr="005A161B">
              <w:br/>
              <w:t>                &lt;/VisualTransformReference&gt;</w:t>
            </w:r>
            <w:r w:rsidRPr="005A161B">
              <w:br/>
              <w:t>            &lt;/XMLVerificationDataReferences&gt;</w:t>
            </w:r>
            <w:r w:rsidRPr="005A161B">
              <w:br/>
              <w:t>        &lt;/ds:Object&gt;</w:t>
            </w:r>
            <w:r w:rsidRPr="005A161B">
              <w:br/>
              <w:t>        &lt;ds:Signature Id="Signature20100907124215534" xmlns:ds="</w:t>
            </w:r>
            <w:hyperlink r:id="rId50" w:history="1">
              <w:r w:rsidRPr="005A161B">
                <w:rPr>
                  <w:rStyle w:val="Hypertextovprepojenie"/>
                  <w:sz w:val="16"/>
                  <w:szCs w:val="16"/>
                </w:rPr>
                <w:t>http://www.w3.org/2000/09/xmldsig#</w:t>
              </w:r>
            </w:hyperlink>
            <w:r w:rsidRPr="005A161B">
              <w:t>"&gt;</w:t>
            </w:r>
            <w:r w:rsidRPr="005A161B">
              <w:br/>
              <w:t>            &lt;ds:SignedInfo xmlns:ds="</w:t>
            </w:r>
            <w:hyperlink r:id="rId51" w:history="1">
              <w:r w:rsidRPr="005A161B">
                <w:rPr>
                  <w:rStyle w:val="Hypertextovprepojenie"/>
                  <w:sz w:val="16"/>
                  <w:szCs w:val="16"/>
                </w:rPr>
                <w:t>http://www.w3.org/2000/09/xmldsig#</w:t>
              </w:r>
            </w:hyperlink>
            <w:r w:rsidRPr="005A161B">
              <w:t>"&gt;</w:t>
            </w:r>
            <w:r w:rsidRPr="005A161B">
              <w:br/>
              <w:t>                &lt;ds:CanonicalizationMethod Algorithm="</w:t>
            </w:r>
            <w:hyperlink w:anchor="scroll-bookmark-25" w:history="1">
              <w:r w:rsidRPr="005A161B">
                <w:rPr>
                  <w:rStyle w:val="Hypertextovprepojenie"/>
                  <w:sz w:val="16"/>
                  <w:szCs w:val="16"/>
                </w:rPr>
                <w:t>http://www.w3.org/TR/2001/REC-xml-c14n-20010315"/</w:t>
              </w:r>
            </w:hyperlink>
            <w:r w:rsidRPr="005A161B">
              <w:t>&gt;</w:t>
            </w:r>
            <w:r w:rsidRPr="005A161B">
              <w:br/>
              <w:t>                &lt;ds:SignatureMethod Algorithm="</w:t>
            </w:r>
            <w:hyperlink w:anchor="scroll-bookmark-25" w:history="1">
              <w:r w:rsidRPr="005A161B">
                <w:rPr>
                  <w:rStyle w:val="Hypertextovprepojenie"/>
                  <w:sz w:val="16"/>
                  <w:szCs w:val="16"/>
                </w:rPr>
                <w:t>http://www.w3.org/2000/09/xmldsig#rsa-sha1"/</w:t>
              </w:r>
            </w:hyperlink>
            <w:r w:rsidRPr="005A161B">
              <w:t>&gt;</w:t>
            </w:r>
            <w:r w:rsidRPr="005A161B">
              <w:br/>
              <w:t>                &lt;ds:Reference Id="ReferenceSignature20100907124215534SignedProperties" Type="</w:t>
            </w:r>
            <w:hyperlink r:id="rId52" w:anchor="SignedProperties" w:history="1">
              <w:r w:rsidRPr="005A161B">
                <w:rPr>
                  <w:rStyle w:val="Hypertextovprepojenie"/>
                  <w:sz w:val="16"/>
                  <w:szCs w:val="16"/>
                </w:rPr>
                <w:t>http://uri.etsi.org/01903#SignedProperties</w:t>
              </w:r>
            </w:hyperlink>
            <w:r w:rsidRPr="005A161B">
              <w:t>" URI="#Signature20100907124215534SignedProperties"&gt;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&lt;ds:DigestValue&gt;k6BoQq1GHLXWuuwHlOYWc3NdiFo=&lt;/ds:DigestValue&gt;</w:t>
            </w:r>
            <w:r w:rsidRPr="005A161B">
              <w:br/>
              <w:t>                &lt;/ds:Reference&gt;</w:t>
            </w:r>
            <w:r w:rsidRPr="005A161B">
              <w:br/>
              <w:t>                &lt;ds:Reference Id="ReferenceManifestObject201009071242534" Type="</w:t>
            </w:r>
            <w:hyperlink r:id="rId53" w:anchor="Manifest" w:history="1">
              <w:r w:rsidRPr="005A161B">
                <w:rPr>
                  <w:rStyle w:val="Hypertextovprepojenie"/>
                  <w:sz w:val="16"/>
                  <w:szCs w:val="16"/>
                </w:rPr>
                <w:t>http://www.w3.org/2000/09/xmldsig#Manifest</w:t>
              </w:r>
            </w:hyperlink>
            <w:r w:rsidRPr="005A161B">
              <w:t>" URI="#ManifestObject201009071242534"&gt;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&lt;ds:DigestValue&gt;uqbt76P/+j1Z/Owayl38Tl2ccfI=&lt;/ds:DigestValue&gt;</w:t>
            </w:r>
            <w:r w:rsidRPr="005A161B">
              <w:br/>
              <w:t>                &lt;/ds:Reference&gt;</w:t>
            </w:r>
            <w:r w:rsidRPr="005A161B">
              <w:br/>
              <w:t>                &lt;ds:Reference Id="ReferenceManifestObject201009071242534VerificationObject" Type="</w:t>
            </w:r>
            <w:hyperlink r:id="rId54" w:anchor="Manifest" w:history="1">
              <w:r w:rsidRPr="005A161B">
                <w:rPr>
                  <w:rStyle w:val="Hypertextovprepojenie"/>
                  <w:sz w:val="16"/>
                  <w:szCs w:val="16"/>
                </w:rPr>
                <w:t>http://www.w3.org/2000/09/xmldsig#Manifest</w:t>
              </w:r>
            </w:hyperlink>
            <w:r w:rsidRPr="005A161B">
              <w:t>" URI="#ManifestObject201009071242534VerificationObject"&gt;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&lt;ds:DigestValue&gt;zv6IKLiLtfitttoS7AkJcOF1rHc=&lt;/ds:DigestValue&gt;</w:t>
            </w:r>
            <w:r w:rsidRPr="005A161B">
              <w:br/>
              <w:t>                &lt;/ds:Reference&gt;</w:t>
            </w:r>
            <w:r w:rsidRPr="005A161B">
              <w:br/>
              <w:t>                &lt;ds:Reference Id="ReferenceSignature20100907124215534SignatureProperties" Type="</w:t>
            </w:r>
            <w:hyperlink r:id="rId55" w:anchor="SignatureProperties" w:history="1">
              <w:r w:rsidRPr="005A161B">
                <w:rPr>
                  <w:rStyle w:val="Hypertextovprepojenie"/>
                  <w:sz w:val="16"/>
                  <w:szCs w:val="16"/>
                </w:rPr>
                <w:t>http://www.w3.org/2000/09/xmldsig#SignatureProperties</w:t>
              </w:r>
            </w:hyperlink>
            <w:r w:rsidRPr="005A161B">
              <w:t>" URI="#Signature20100907124215534SignatureProperties"&gt;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&lt;ds:DigestValue&gt;rXDgBCIzGsKrq/PxesHYTOYswPk=&lt;/ds:DigestValue&gt;</w:t>
            </w:r>
            <w:r w:rsidRPr="005A161B">
              <w:br/>
              <w:t>                &lt;/ds:Reference&gt;</w:t>
            </w:r>
            <w:r w:rsidRPr="005A161B">
              <w:br/>
              <w:t>                &lt;ds:Reference Id="ReferenceSignature20100907124215534KeyInfo" Type="</w:t>
            </w:r>
            <w:hyperlink r:id="rId56" w:anchor="Object" w:history="1">
              <w:r w:rsidRPr="005A161B">
                <w:rPr>
                  <w:rStyle w:val="Hypertextovprepojenie"/>
                  <w:sz w:val="16"/>
                  <w:szCs w:val="16"/>
                </w:rPr>
                <w:t>http://www.w3.org/2000/09/xmldsig#Object</w:t>
              </w:r>
            </w:hyperlink>
            <w:r w:rsidRPr="005A161B">
              <w:t>" URI="#Signature20100907124215534KeyInfo"&gt;</w:t>
            </w:r>
            <w:r w:rsidRPr="005A161B">
              <w:br/>
            </w:r>
            <w:r w:rsidRPr="005A161B">
              <w:lastRenderedPageBreak/>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&lt;ds:DigestValue&gt;00OOU4li+MX2MAfKislhxMknJDA=&lt;/ds:DigestValue&gt;</w:t>
            </w:r>
            <w:r w:rsidRPr="005A161B">
              <w:br/>
              <w:t>                &lt;/ds:Reference&gt;</w:t>
            </w:r>
            <w:r w:rsidRPr="005A161B">
              <w:br/>
              <w:t>            &lt;/ds:SignedInfo&gt;</w:t>
            </w:r>
            <w:r w:rsidRPr="005A161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5A161B">
              <w:br/>
              <w:t>            &lt;ds:KeyInfo Id="Signature20100907124215534KeyInfo" xmlns:ds="</w:t>
            </w:r>
            <w:hyperlink r:id="rId57" w:history="1">
              <w:r w:rsidRPr="005A161B">
                <w:rPr>
                  <w:rStyle w:val="Hypertextovprepojenie"/>
                  <w:sz w:val="16"/>
                  <w:szCs w:val="16"/>
                </w:rPr>
                <w:t>http://www.w3.org/2000/09/xmldsig#</w:t>
              </w:r>
            </w:hyperlink>
            <w:r w:rsidRPr="005A161B">
              <w:t>"&gt;</w:t>
            </w:r>
            <w:r w:rsidRPr="005A161B">
              <w:br/>
              <w:t>                &lt;ds:X509Data&gt;</w:t>
            </w:r>
            <w:r w:rsidRPr="005A161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5A161B">
              <w:br/>
              <w:t>                    &lt;ds:X509IssuerSerial&gt;</w:t>
            </w:r>
            <w:r w:rsidRPr="005A161B">
              <w:br/>
              <w:t>                        &lt;ds:X509IssuerName&gt;CN=DevCert2, DC=intra, DC=ditec, DC=sk&lt;/ds:X509IssuerName&gt;</w:t>
            </w:r>
            <w:r w:rsidRPr="005A161B">
              <w:br/>
              <w:t>                        &lt;ds:X509SerialNumber&gt;306959854521182050058357&lt;/ds:X509SerialNumber&gt;</w:t>
            </w:r>
            <w:r w:rsidRPr="005A161B">
              <w:br/>
              <w:t>                    &lt;/ds:X509IssuerSerial&gt;</w:t>
            </w:r>
            <w:r w:rsidRPr="005A161B">
              <w:br/>
              <w:t>                    &lt;ds:X509SubjectName&gt;CN=Ivan Olšina, O=ACORD&lt;/ds:X509SubjectName&gt;</w:t>
            </w:r>
            <w:r w:rsidRPr="005A161B">
              <w:br/>
              <w:t>                &lt;/ds:X509Data&gt;</w:t>
            </w:r>
            <w:r w:rsidRPr="005A161B">
              <w:br/>
              <w:t>            &lt;/ds:KeyInfo&gt;</w:t>
            </w:r>
            <w:r w:rsidRPr="005A161B">
              <w:br/>
              <w:t>            &lt;ds:Object&gt;</w:t>
            </w:r>
            <w:r w:rsidRPr="005A161B">
              <w:br/>
              <w:t>                &lt;xades:QualifyingProperties xmlns:xades="</w:t>
            </w:r>
            <w:hyperlink r:id="rId58" w:history="1">
              <w:r w:rsidRPr="005A161B">
                <w:rPr>
                  <w:rStyle w:val="Hypertextovprepojenie"/>
                  <w:sz w:val="16"/>
                  <w:szCs w:val="16"/>
                </w:rPr>
                <w:t>http://uri.etsi.org/01903/v1.3.2#</w:t>
              </w:r>
            </w:hyperlink>
            <w:r w:rsidRPr="005A161B">
              <w:t>" Target="#Signature20100907124215534"&gt;</w:t>
            </w:r>
            <w:r w:rsidRPr="005A161B">
              <w:br/>
              <w:t xml:space="preserve">                    &lt;xades:SignedProperties Id="Signature20100907124215534SignedProperties" </w:t>
            </w:r>
            <w:r w:rsidRPr="005A161B">
              <w:lastRenderedPageBreak/>
              <w:t>xmlns:ds="</w:t>
            </w:r>
            <w:hyperlink r:id="rId59" w:history="1">
              <w:r w:rsidRPr="005A161B">
                <w:rPr>
                  <w:rStyle w:val="Hypertextovprepojenie"/>
                  <w:sz w:val="16"/>
                  <w:szCs w:val="16"/>
                </w:rPr>
                <w:t>http://www.w3.org/2000/09/xmldsig#</w:t>
              </w:r>
            </w:hyperlink>
            <w:r w:rsidRPr="005A161B">
              <w:t>" xmlns:xades="</w:t>
            </w:r>
            <w:hyperlink r:id="rId60" w:history="1">
              <w:r w:rsidRPr="005A161B">
                <w:rPr>
                  <w:rStyle w:val="Hypertextovprepojenie"/>
                  <w:sz w:val="16"/>
                  <w:szCs w:val="16"/>
                </w:rPr>
                <w:t>http://uri.etsi.org/01903/v1.3.2#</w:t>
              </w:r>
            </w:hyperlink>
            <w:r w:rsidRPr="005A161B">
              <w:t>"&gt;</w:t>
            </w:r>
            <w:r w:rsidRPr="005A161B">
              <w:br/>
              <w:t>                        &lt;xades:SignedSignatureProperties&gt;</w:t>
            </w:r>
            <w:r w:rsidRPr="005A161B">
              <w:br/>
              <w:t>                            &lt;xades:SigningTime&gt;2010-09-07T12:42:19+02:00&lt;/xades:SigningTime&gt;</w:t>
            </w:r>
            <w:r w:rsidRPr="005A161B">
              <w:br/>
              <w:t>                            &lt;xades:SigningCertificate&gt;</w:t>
            </w:r>
            <w:r w:rsidRPr="005A161B">
              <w:br/>
              <w:t>                                &lt;xades:Cert&gt;</w:t>
            </w:r>
            <w:r w:rsidRPr="005A161B">
              <w:br/>
              <w:t>                                    &lt;xades:CertDigest&gt;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&lt;ds:DigestValue&gt;ENgqjSFk2iD4HwVi0LgXidvjGts=&lt;/ds:DigestValue&gt;</w:t>
            </w:r>
            <w:r w:rsidRPr="005A161B">
              <w:br/>
              <w:t>                                    &lt;/xades:CertDigest&gt;</w:t>
            </w:r>
            <w:r w:rsidRPr="005A161B">
              <w:br/>
              <w:t>                                    &lt;xades:IssuerSerial&gt;</w:t>
            </w:r>
            <w:r w:rsidRPr="005A161B">
              <w:br/>
              <w:t>                                        &lt;ds:X509IssuerName&gt;CN=DevCert2, DC=intra, DC=ditec, DC=sk&lt;/ds:X509IssuerName&gt;</w:t>
            </w:r>
            <w:r w:rsidRPr="005A161B">
              <w:br/>
              <w:t>                                        &lt;ds:X509SerialNumber&gt;306959854521182050058357&lt;/ds:X509SerialNumber&gt;</w:t>
            </w:r>
            <w:r w:rsidRPr="005A161B">
              <w:br/>
              <w:t>                                    &lt;/xades:IssuerSerial&gt;</w:t>
            </w:r>
            <w:r w:rsidRPr="005A161B">
              <w:br/>
              <w:t>                                &lt;/xades:Cert&gt;</w:t>
            </w:r>
            <w:r w:rsidRPr="005A161B">
              <w:br/>
              <w:t>                            &lt;/xades:SigningCertificate&gt;</w:t>
            </w:r>
            <w:r w:rsidRPr="005A161B">
              <w:br/>
              <w:t>                            &lt;xades:SignaturePolicyIdentifier&gt;</w:t>
            </w:r>
            <w:r w:rsidRPr="005A161B">
              <w:br/>
              <w:t>                                &lt;xades:SignaturePolicyId&gt;</w:t>
            </w:r>
            <w:r w:rsidRPr="005A161B">
              <w:br/>
              <w:t>                                    &lt;xades:SigPolicyId&gt;</w:t>
            </w:r>
            <w:r w:rsidRPr="005A161B">
              <w:br/>
              <w:t>                                        &lt;xades:Identifier&gt;urn:oid:1.3.158.36061701.0.0.1.10.4.0.11.1&lt;/xades:Identifier&gt;</w:t>
            </w:r>
            <w:r w:rsidRPr="005A161B">
              <w:br/>
              <w:t>                                    &lt;/xades:SigPolicyId&gt;</w:t>
            </w:r>
            <w:r w:rsidRPr="005A161B">
              <w:br/>
              <w:t>                                    &lt;xades:SigPolicyHash&gt;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&lt;ds:DigestValue&gt;BQvpX/EsUe3VG7A2W6HW/l9w9JI=&lt;/ds:DigestValue&gt;</w:t>
            </w:r>
            <w:r w:rsidRPr="005A161B">
              <w:br/>
              <w:t>                                    &lt;/xades:SigPolicyHash&gt;</w:t>
            </w:r>
            <w:r w:rsidRPr="005A161B">
              <w:br/>
              <w:t>                                &lt;/xades:SignaturePolicyId&gt;</w:t>
            </w:r>
            <w:r w:rsidRPr="005A161B">
              <w:br/>
              <w:t>                            &lt;/xades:SignaturePolicyIdentifier&gt;</w:t>
            </w:r>
            <w:r w:rsidRPr="005A161B">
              <w:br/>
              <w:t>                        &lt;/xades:SignedSignatureProperties&gt;</w:t>
            </w:r>
            <w:r w:rsidRPr="005A161B">
              <w:br/>
              <w:t>                        &lt;xades:SignedDataObjectProperties&gt;</w:t>
            </w:r>
            <w:r w:rsidRPr="005A161B">
              <w:br/>
              <w:t>                            &lt;xades:DataObjectFormat ObjectReference="#ReferenceManifestObject201009071242534"&gt;</w:t>
            </w:r>
            <w:r w:rsidRPr="005A161B">
              <w:br/>
              <w:t>                                &lt;xades:Description&gt;IE815 -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http://ekr.colnasprava.sk/EkrCRSRWeb/XSD/IE815.001.xsd&lt;/xades:Identifier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&lt;xades:DataObjectFormat ObjectReference="#ReferenceManifestObject201009071242534VerificationObject"&gt;</w:t>
            </w:r>
            <w:r w:rsidRPr="005A161B">
              <w:br/>
              <w:t>                                &lt;xades:Description&gt;Verifikačné dáta pre 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http://www.ditec.sk/ep/signature_formats/xades_zep_xml/v1.0&lt;/xades:Identifier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&lt;/xades:SignedDataObjectProperties&gt;</w:t>
            </w:r>
            <w:r w:rsidRPr="005A161B">
              <w:br/>
              <w:t>                    &lt;/xades:SignedProperties&gt;</w:t>
            </w:r>
            <w:r w:rsidRPr="005A161B">
              <w:br/>
              <w:t>                &lt;/xades:QualifyingProperties&gt;</w:t>
            </w:r>
            <w:r w:rsidRPr="005A161B">
              <w:br/>
            </w:r>
            <w:r w:rsidRPr="005A161B">
              <w:lastRenderedPageBreak/>
              <w:t>            &lt;/ds:Object&gt;</w:t>
            </w:r>
            <w:r w:rsidRPr="005A161B">
              <w:br/>
              <w:t>            &lt;ds:Object&gt;</w:t>
            </w:r>
            <w:r w:rsidRPr="005A161B">
              <w:br/>
              <w:t>                &lt;ds:SignatureProperties Id="Signature20100907124215534SignatureProperties" xmlns:ds="</w:t>
            </w:r>
            <w:hyperlink r:id="rId61" w:history="1">
              <w:r w:rsidRPr="005A161B">
                <w:rPr>
                  <w:rStyle w:val="Hypertextovprepojenie"/>
                  <w:sz w:val="16"/>
                  <w:szCs w:val="16"/>
                </w:rPr>
                <w:t>http://www.w3.org/2000/09/xmldsig#</w:t>
              </w:r>
            </w:hyperlink>
            <w:r w:rsidRPr="005A161B">
              <w:t>" xmlns:xzep="</w:t>
            </w:r>
            <w:hyperlink r:id="rId62" w:history="1">
              <w:r w:rsidRPr="005A161B">
                <w:rPr>
                  <w:rStyle w:val="Hypertextovprepojenie"/>
                  <w:sz w:val="16"/>
                  <w:szCs w:val="16"/>
                </w:rPr>
                <w:t>http://www.ditec.sk/ep/signature_formats/xades_zep/v1.0</w:t>
              </w:r>
            </w:hyperlink>
            <w:r w:rsidRPr="005A161B">
              <w:t>"&gt;</w:t>
            </w:r>
            <w:r w:rsidRPr="005A161B">
              <w:br/>
              <w:t>                    &lt;ds:SignatureProperty Target="#Signature20100907124215534"&gt;</w:t>
            </w:r>
            <w:r w:rsidRPr="005A161B">
              <w:br/>
              <w:t>                        &lt;xzep:SignatureVersion&gt;</w:t>
            </w:r>
            <w:hyperlink w:anchor="scroll-bookmark-25" w:history="1">
              <w:r w:rsidRPr="005A161B">
                <w:rPr>
                  <w:rStyle w:val="Hypertextovprepojenie"/>
                  <w:sz w:val="16"/>
                  <w:szCs w:val="16"/>
                </w:rPr>
                <w:t>http://www.ditec.sk/ep/signature_formats/xades_zep/v1.0&lt;/xzep:SignatureVersion</w:t>
              </w:r>
            </w:hyperlink>
            <w:r w:rsidRPr="005A161B">
              <w:t>&gt;</w:t>
            </w:r>
            <w:r w:rsidRPr="005A161B">
              <w:br/>
              <w:t>                    &lt;/ds:SignatureProperty&gt;</w:t>
            </w:r>
            <w:r w:rsidRPr="005A161B">
              <w:br/>
              <w:t>                    &lt;ds:SignatureProperty Target="#Signature20100907124215534"&gt;</w:t>
            </w:r>
            <w:r w:rsidRPr="005A161B">
              <w:br/>
              <w:t>                        &lt;xzep:ProductInfos&gt;</w:t>
            </w:r>
            <w:r w:rsidRPr="005A161B">
              <w:br/>
              <w:t>                            &lt;xzep:ProductInfo&gt;</w:t>
            </w:r>
            <w:r w:rsidRPr="005A161B">
              <w:br/>
              <w:t>                                &lt;xzep:ProductName&gt;Ditec.Zep.DSigXades.XadesSig&lt;/xzep:ProductName&gt;</w:t>
            </w:r>
            <w:r w:rsidRPr="005A161B">
              <w:br/>
              <w:t>                                &lt;xzep:ProductVersion&gt;1.0.0.0&lt;/xzep:ProductVersion&gt;</w:t>
            </w:r>
            <w:r w:rsidRPr="005A161B">
              <w:br/>
              <w:t>                            &lt;/xzep:ProductInfo&gt;</w:t>
            </w:r>
            <w:r w:rsidRPr="005A161B">
              <w:br/>
              <w:t>                            &lt;xzep:ProductInfo&gt;</w:t>
            </w:r>
            <w:r w:rsidRPr="005A161B">
              <w:br/>
              <w:t>                                &lt;xzep:ProductName&gt;Ditec.Zep.DSigXades.Plugins.XmlObject&lt;/xzep:ProductName&gt;</w:t>
            </w:r>
            <w:r w:rsidRPr="005A161B">
              <w:br/>
              <w:t>                                &lt;xzep:ProductVersion&gt;1.0.0.0&lt;/xzep:ProductVersion&gt;</w:t>
            </w:r>
            <w:r w:rsidRPr="005A161B">
              <w:br/>
              <w:t>                            &lt;/xzep:ProductInfo&gt;</w:t>
            </w:r>
            <w:r w:rsidRPr="005A161B">
              <w:br/>
              <w:t>                        &lt;/xzep:ProductInfos&gt;</w:t>
            </w:r>
            <w:r w:rsidRPr="005A161B">
              <w:br/>
              <w:t>                    &lt;/ds:SignatureProperty&gt;</w:t>
            </w:r>
            <w:r w:rsidRPr="005A161B">
              <w:br/>
              <w:t>                &lt;/ds:SignatureProperties&gt;</w:t>
            </w:r>
            <w:r w:rsidRPr="005A161B">
              <w:br/>
              <w:t>            &lt;/ds:Object&gt;</w:t>
            </w:r>
            <w:r w:rsidRPr="005A161B">
              <w:br/>
              <w:t>            &lt;ds:Object&gt;</w:t>
            </w:r>
            <w:r w:rsidRPr="005A161B">
              <w:br/>
              <w:t>                &lt;ds:Manifest Id="ManifestObject201009071242534" xmlns:ds="</w:t>
            </w:r>
            <w:hyperlink r:id="rId63" w:history="1">
              <w:r w:rsidRPr="005A161B">
                <w:rPr>
                  <w:rStyle w:val="Hypertextovprepojenie"/>
                  <w:sz w:val="16"/>
                  <w:szCs w:val="16"/>
                </w:rPr>
                <w:t>http://www.w3.org/2000/09/xmldsig#</w:t>
              </w:r>
            </w:hyperlink>
            <w:r w:rsidRPr="005A161B">
              <w:t>"&gt;</w:t>
            </w:r>
            <w:r w:rsidRPr="005A161B">
              <w:br/>
              <w:t>                    &lt;ds:Reference Type="</w:t>
            </w:r>
            <w:hyperlink r:id="rId64" w:anchor="Object" w:history="1">
              <w:r w:rsidRPr="005A161B">
                <w:rPr>
                  <w:rStyle w:val="Hypertextovprepojenie"/>
                  <w:sz w:val="16"/>
                  <w:szCs w:val="16"/>
                </w:rPr>
                <w:t>http://www.w3.org/2000/09/xmldsig#Object</w:t>
              </w:r>
            </w:hyperlink>
            <w:r w:rsidRPr="005A161B">
              <w:t>" URI="#Object201009071242534"&gt;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&lt;ds:DigestValue&gt;ukgnYVatoPYeUteVHooR4vhQNAE=&lt;/ds:DigestValue&gt;</w:t>
            </w:r>
            <w:r w:rsidRPr="005A161B">
              <w:br/>
              <w:t>                    &lt;/ds:Reference&gt;</w:t>
            </w:r>
            <w:r w:rsidRPr="005A161B">
              <w:br/>
              <w:t>                &lt;/ds:Manifest&gt;</w:t>
            </w:r>
            <w:r w:rsidRPr="005A161B">
              <w:br/>
              <w:t>                &lt;ds:Manifest Id="ManifestObject201009071242534VerificationObject" xmlns:ds="</w:t>
            </w:r>
            <w:hyperlink r:id="rId65" w:history="1">
              <w:r w:rsidRPr="005A161B">
                <w:rPr>
                  <w:rStyle w:val="Hypertextovprepojenie"/>
                  <w:sz w:val="16"/>
                  <w:szCs w:val="16"/>
                </w:rPr>
                <w:t>http://www.w3.org/2000/09/xmldsig#</w:t>
              </w:r>
            </w:hyperlink>
            <w:r w:rsidRPr="005A161B">
              <w:t>"&gt;</w:t>
            </w:r>
            <w:r w:rsidRPr="005A161B">
              <w:br/>
              <w:t>                    &lt;ds:Reference Type="</w:t>
            </w:r>
            <w:hyperlink r:id="rId66" w:anchor="Object" w:history="1">
              <w:r w:rsidRPr="005A161B">
                <w:rPr>
                  <w:rStyle w:val="Hypertextovprepojenie"/>
                  <w:sz w:val="16"/>
                  <w:szCs w:val="16"/>
                </w:rPr>
                <w:t>http://www.w3.org/2000/09/xmldsig#Object</w:t>
              </w:r>
            </w:hyperlink>
            <w:r w:rsidRPr="005A161B">
              <w:t>" URI="#Object201009071242534VerificationObject"&gt;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&lt;ds:DigestValue&gt;wl5XnAXesq/TYOUPar7x/XCuXTI=&lt;/ds:DigestValue&gt;</w:t>
            </w:r>
            <w:r w:rsidRPr="005A161B">
              <w:br/>
              <w:t>                    &lt;/ds:Reference&gt;</w:t>
            </w:r>
            <w:r w:rsidRPr="005A161B">
              <w:br/>
              <w:t>                &lt;/ds:Manifest&gt;</w:t>
            </w:r>
            <w:r w:rsidRPr="005A161B">
              <w:br/>
              <w:t>            &lt;/ds:Object&gt;</w:t>
            </w:r>
            <w:r w:rsidRPr="005A161B">
              <w:br/>
              <w:t>        &lt;/ds:Signature&gt;</w:t>
            </w:r>
            <w:r w:rsidRPr="005A161B">
              <w:br/>
              <w:t>    &lt;/xzepds:DataSignatures&gt;</w:t>
            </w:r>
            <w:r w:rsidRPr="005A161B">
              <w:br/>
              <w:t>    &lt;DocumentUnauthorized xmlns="</w:t>
            </w:r>
            <w:hyperlink r:id="rId67" w:history="1">
              <w:r w:rsidRPr="005A161B">
                <w:rPr>
                  <w:rStyle w:val="Hypertextovprepojenie"/>
                  <w:sz w:val="16"/>
                  <w:szCs w:val="16"/>
                </w:rPr>
                <w:t>http://www.ditec.sk/ekr/unauthorized/v1.0</w:t>
              </w:r>
            </w:hyperlink>
            <w:r w:rsidRPr="005A161B">
              <w:t>" Id="Obj123" URI="</w:t>
            </w:r>
            <w:hyperlink r:id="rId68" w:history="1">
              <w:r w:rsidRPr="005A161B">
                <w:rPr>
                  <w:rStyle w:val="Hypertextovprepojenie"/>
                  <w:sz w:val="16"/>
                  <w:szCs w:val="16"/>
                </w:rPr>
                <w:t>http://emcs.dgtaxud.ec/v10/ed815/ie</w:t>
              </w:r>
            </w:hyperlink>
            <w:r w:rsidRPr="005A161B">
              <w:t>" Description="ed815"&gt;</w:t>
            </w:r>
            <w:r w:rsidRPr="005A161B">
              <w:br/>
              <w:t>        &lt;Object Id="Obj20091010132356000" MimeType="application/xml" Identifier="</w:t>
            </w:r>
            <w:hyperlink r:id="rId69" w:history="1">
              <w:r w:rsidRPr="005A161B">
                <w:rPr>
                  <w:rStyle w:val="Hypertextovprepojenie"/>
                  <w:sz w:val="16"/>
                  <w:szCs w:val="16"/>
                </w:rPr>
                <w:t>http://www.ugkk.sk/somedocs/v1</w:t>
              </w:r>
            </w:hyperlink>
            <w:r w:rsidRPr="005A161B">
              <w:t>"&gt;</w:t>
            </w:r>
            <w:r w:rsidRPr="005A161B">
              <w:br/>
            </w:r>
            <w:r w:rsidRPr="005A161B">
              <w:lastRenderedPageBreak/>
              <w:t>            &lt;ED815A xmlns:ie="</w:t>
            </w:r>
            <w:hyperlink r:id="rId70" w:history="1">
              <w:r w:rsidRPr="005A161B">
                <w:rPr>
                  <w:rStyle w:val="Hypertextovprepojenie"/>
                  <w:sz w:val="16"/>
                  <w:szCs w:val="16"/>
                </w:rPr>
                <w:t>http://emcs.dgtaxud.ec/v10/ed815/ie</w:t>
              </w:r>
            </w:hyperlink>
            <w:r w:rsidRPr="005A161B">
              <w:t>" xmlns="ed815"&gt;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r>
            <w:r w:rsidRPr="005A161B">
              <w:lastRenderedPageBreak/>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&lt;/Object&gt;</w:t>
            </w:r>
            <w:r w:rsidRPr="005A161B">
              <w:br/>
              <w:t>    &lt;/DocumentUnauthorized&gt;</w:t>
            </w:r>
            <w:r w:rsidRPr="005A161B">
              <w:br/>
              <w:t>&lt;/Registration&gt;</w:t>
            </w:r>
          </w:p>
        </w:tc>
      </w:tr>
    </w:tbl>
    <w:p w14:paraId="3F3DFEEE" w14:textId="77777777" w:rsidR="005A161B" w:rsidRDefault="005A161B" w:rsidP="00D24084"/>
    <w:p w14:paraId="4869C5A7" w14:textId="77777777" w:rsidR="00AD205C" w:rsidRDefault="002C259D" w:rsidP="00D24084">
      <w:r>
        <w:t>V rámci schémy pre podanie sa vyhradili atribúty pre ZOT:</w:t>
      </w:r>
    </w:p>
    <w:p w14:paraId="1CD085AA" w14:textId="77777777" w:rsidR="00AD205C" w:rsidRDefault="002C259D" w:rsidP="00D24084">
      <w:pPr>
        <w:pStyle w:val="Odsekzoznamu"/>
        <w:numPr>
          <w:ilvl w:val="0"/>
          <w:numId w:val="53"/>
        </w:numPr>
      </w:pPr>
      <w:r>
        <w:t>BusinessIdentifier = Evidenčné čislo ZOT (v prípade požiadavky na vytvorenie nového ZOT nebude uvedené)</w:t>
      </w:r>
    </w:p>
    <w:p w14:paraId="06A4971D" w14:textId="77777777" w:rsidR="00AD205C" w:rsidRDefault="002C259D" w:rsidP="00D24084">
      <w:pPr>
        <w:pStyle w:val="Odsekzoznamu"/>
        <w:numPr>
          <w:ilvl w:val="0"/>
          <w:numId w:val="53"/>
        </w:numPr>
      </w:pPr>
      <w:r>
        <w:t>Description = Značka obchodníka (povinné)</w:t>
      </w:r>
    </w:p>
    <w:p w14:paraId="7345EA88" w14:textId="77777777" w:rsidR="005A161B" w:rsidRDefault="005A161B" w:rsidP="00D24084"/>
    <w:p w14:paraId="5C4349A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2C061162" w14:textId="77777777" w:rsidTr="005A161B">
        <w:tc>
          <w:tcPr>
            <w:tcW w:w="988" w:type="dxa"/>
            <w:tcMar>
              <w:top w:w="30" w:type="dxa"/>
              <w:left w:w="30" w:type="dxa"/>
              <w:bottom w:w="20" w:type="dxa"/>
              <w:right w:w="30" w:type="dxa"/>
            </w:tcMar>
          </w:tcPr>
          <w:p w14:paraId="1C6E962B" w14:textId="77777777" w:rsidR="00AD205C" w:rsidRDefault="002C259D" w:rsidP="00D24084">
            <w:r>
              <w:t>Atribút</w:t>
            </w:r>
          </w:p>
        </w:tc>
        <w:tc>
          <w:tcPr>
            <w:tcW w:w="8083" w:type="dxa"/>
            <w:tcMar>
              <w:top w:w="30" w:type="dxa"/>
              <w:left w:w="30" w:type="dxa"/>
              <w:bottom w:w="20" w:type="dxa"/>
              <w:right w:w="30" w:type="dxa"/>
            </w:tcMar>
          </w:tcPr>
          <w:p w14:paraId="5983B00F" w14:textId="77777777" w:rsidR="00AD205C" w:rsidRDefault="002C259D" w:rsidP="00D24084">
            <w:r>
              <w:t>ID Subjektu : an1_255</w:t>
            </w:r>
          </w:p>
        </w:tc>
      </w:tr>
      <w:tr w:rsidR="00AD205C" w14:paraId="6DBD1004" w14:textId="77777777" w:rsidTr="005A161B">
        <w:tc>
          <w:tcPr>
            <w:tcW w:w="988" w:type="dxa"/>
            <w:tcMar>
              <w:top w:w="30" w:type="dxa"/>
              <w:left w:w="30" w:type="dxa"/>
              <w:bottom w:w="20" w:type="dxa"/>
              <w:right w:w="30" w:type="dxa"/>
            </w:tcMar>
          </w:tcPr>
          <w:p w14:paraId="7FD59F95" w14:textId="77777777" w:rsidR="00AD205C" w:rsidRDefault="002C259D" w:rsidP="00D24084">
            <w:r>
              <w:t>Opis</w:t>
            </w:r>
          </w:p>
        </w:tc>
        <w:tc>
          <w:tcPr>
            <w:tcW w:w="8083" w:type="dxa"/>
            <w:tcMar>
              <w:top w:w="30" w:type="dxa"/>
              <w:left w:w="30" w:type="dxa"/>
              <w:bottom w:w="20" w:type="dxa"/>
              <w:right w:w="30" w:type="dxa"/>
            </w:tcMar>
          </w:tcPr>
          <w:p w14:paraId="4158262B" w14:textId="77777777" w:rsidR="00AD205C" w:rsidRDefault="002C259D" w:rsidP="00D24084">
            <w:r>
              <w:t>identifikátor subjektu pre komunikáciu s IS CEP</w:t>
            </w:r>
          </w:p>
        </w:tc>
      </w:tr>
      <w:tr w:rsidR="00AD205C" w14:paraId="1B75715C" w14:textId="77777777" w:rsidTr="005A161B">
        <w:tc>
          <w:tcPr>
            <w:tcW w:w="988" w:type="dxa"/>
            <w:tcMar>
              <w:top w:w="30" w:type="dxa"/>
              <w:left w:w="30" w:type="dxa"/>
              <w:bottom w:w="20" w:type="dxa"/>
              <w:right w:w="30" w:type="dxa"/>
            </w:tcMar>
          </w:tcPr>
          <w:p w14:paraId="091C65D6" w14:textId="77777777" w:rsidR="00AD205C" w:rsidRDefault="002C259D" w:rsidP="00D24084">
            <w:r>
              <w:t>Atribút</w:t>
            </w:r>
          </w:p>
        </w:tc>
        <w:tc>
          <w:tcPr>
            <w:tcW w:w="8083" w:type="dxa"/>
            <w:tcMar>
              <w:top w:w="30" w:type="dxa"/>
              <w:left w:w="30" w:type="dxa"/>
              <w:bottom w:w="20" w:type="dxa"/>
              <w:right w:w="30" w:type="dxa"/>
            </w:tcMar>
          </w:tcPr>
          <w:p w14:paraId="217B8A4D" w14:textId="77777777" w:rsidR="00AD205C" w:rsidRDefault="002C259D" w:rsidP="00D24084">
            <w:r>
              <w:t>Typ subjektu : logicka hodnota</w:t>
            </w:r>
          </w:p>
        </w:tc>
      </w:tr>
      <w:tr w:rsidR="00AD205C" w14:paraId="3611D14F" w14:textId="77777777" w:rsidTr="005A161B">
        <w:tc>
          <w:tcPr>
            <w:tcW w:w="988" w:type="dxa"/>
            <w:tcMar>
              <w:top w:w="30" w:type="dxa"/>
              <w:left w:w="30" w:type="dxa"/>
              <w:bottom w:w="20" w:type="dxa"/>
              <w:right w:w="30" w:type="dxa"/>
            </w:tcMar>
          </w:tcPr>
          <w:p w14:paraId="038A918B" w14:textId="77777777" w:rsidR="00AD205C" w:rsidRDefault="002C259D" w:rsidP="00D24084">
            <w:r>
              <w:t>Opis</w:t>
            </w:r>
          </w:p>
        </w:tc>
        <w:tc>
          <w:tcPr>
            <w:tcW w:w="8083" w:type="dxa"/>
            <w:tcMar>
              <w:top w:w="30" w:type="dxa"/>
              <w:left w:w="30" w:type="dxa"/>
              <w:bottom w:w="20" w:type="dxa"/>
              <w:right w:w="30" w:type="dxa"/>
            </w:tcMar>
          </w:tcPr>
          <w:p w14:paraId="75FE4108" w14:textId="77777777" w:rsidR="00AD205C" w:rsidRDefault="002C259D" w:rsidP="00D24084">
            <w:r>
              <w:t>0 = subjekt</w:t>
            </w:r>
            <w:r>
              <w:br/>
              <w:t>1 = OVM</w:t>
            </w:r>
          </w:p>
        </w:tc>
      </w:tr>
      <w:tr w:rsidR="00AD205C" w14:paraId="493B9948" w14:textId="77777777" w:rsidTr="005A161B">
        <w:tc>
          <w:tcPr>
            <w:tcW w:w="988" w:type="dxa"/>
            <w:tcMar>
              <w:top w:w="30" w:type="dxa"/>
              <w:left w:w="30" w:type="dxa"/>
              <w:bottom w:w="20" w:type="dxa"/>
              <w:right w:w="30" w:type="dxa"/>
            </w:tcMar>
          </w:tcPr>
          <w:p w14:paraId="649791D9" w14:textId="77777777" w:rsidR="00AD205C" w:rsidRDefault="002C259D" w:rsidP="00D24084">
            <w:r>
              <w:t>Atribút</w:t>
            </w:r>
          </w:p>
        </w:tc>
        <w:tc>
          <w:tcPr>
            <w:tcW w:w="8083" w:type="dxa"/>
            <w:tcMar>
              <w:top w:w="30" w:type="dxa"/>
              <w:left w:w="30" w:type="dxa"/>
              <w:bottom w:w="20" w:type="dxa"/>
              <w:right w:w="30" w:type="dxa"/>
            </w:tcMar>
          </w:tcPr>
          <w:p w14:paraId="25C31CFB" w14:textId="77777777" w:rsidR="00AD205C" w:rsidRDefault="002C259D" w:rsidP="00D24084">
            <w:r>
              <w:t>XML Podanie</w:t>
            </w:r>
          </w:p>
        </w:tc>
      </w:tr>
      <w:tr w:rsidR="00AD205C" w14:paraId="54E5605B" w14:textId="77777777" w:rsidTr="005A161B">
        <w:tc>
          <w:tcPr>
            <w:tcW w:w="988" w:type="dxa"/>
            <w:tcMar>
              <w:top w:w="30" w:type="dxa"/>
              <w:left w:w="30" w:type="dxa"/>
              <w:bottom w:w="20" w:type="dxa"/>
              <w:right w:w="30" w:type="dxa"/>
            </w:tcMar>
          </w:tcPr>
          <w:p w14:paraId="0E743FAB" w14:textId="77777777" w:rsidR="00AD205C" w:rsidRDefault="002C259D" w:rsidP="00D24084">
            <w:r>
              <w:t>Opis</w:t>
            </w:r>
          </w:p>
        </w:tc>
        <w:tc>
          <w:tcPr>
            <w:tcW w:w="8083" w:type="dxa"/>
            <w:tcMar>
              <w:top w:w="30" w:type="dxa"/>
              <w:left w:w="30" w:type="dxa"/>
              <w:bottom w:w="20" w:type="dxa"/>
              <w:right w:w="30" w:type="dxa"/>
            </w:tcMar>
          </w:tcPr>
          <w:p w14:paraId="1CBB34CD" w14:textId="77777777" w:rsidR="00AD205C" w:rsidRDefault="002C259D" w:rsidP="00D24084">
            <w:r>
              <w:t>xml data podania</w:t>
            </w:r>
          </w:p>
        </w:tc>
      </w:tr>
      <w:tr w:rsidR="00AD205C" w14:paraId="40AF3FC1" w14:textId="77777777" w:rsidTr="005A161B">
        <w:tc>
          <w:tcPr>
            <w:tcW w:w="988" w:type="dxa"/>
            <w:tcMar>
              <w:top w:w="30" w:type="dxa"/>
              <w:left w:w="30" w:type="dxa"/>
              <w:bottom w:w="20" w:type="dxa"/>
              <w:right w:w="30" w:type="dxa"/>
            </w:tcMar>
          </w:tcPr>
          <w:p w14:paraId="7EAE72A0" w14:textId="77777777" w:rsidR="00AD205C" w:rsidRDefault="002C259D" w:rsidP="00D24084">
            <w:r>
              <w:t>Atribút</w:t>
            </w:r>
          </w:p>
        </w:tc>
        <w:tc>
          <w:tcPr>
            <w:tcW w:w="8083" w:type="dxa"/>
            <w:tcMar>
              <w:top w:w="30" w:type="dxa"/>
              <w:left w:w="30" w:type="dxa"/>
              <w:bottom w:w="20" w:type="dxa"/>
              <w:right w:w="30" w:type="dxa"/>
            </w:tcMar>
          </w:tcPr>
          <w:p w14:paraId="05704FBA" w14:textId="77777777" w:rsidR="00AD205C" w:rsidRDefault="002C259D" w:rsidP="00D24084">
            <w:r>
              <w:t>Typ podania : an1_50</w:t>
            </w:r>
          </w:p>
        </w:tc>
      </w:tr>
      <w:tr w:rsidR="00AD205C" w14:paraId="3F2CA8CD" w14:textId="77777777" w:rsidTr="005A161B">
        <w:tc>
          <w:tcPr>
            <w:tcW w:w="988" w:type="dxa"/>
            <w:tcMar>
              <w:top w:w="30" w:type="dxa"/>
              <w:left w:w="30" w:type="dxa"/>
              <w:bottom w:w="20" w:type="dxa"/>
              <w:right w:w="30" w:type="dxa"/>
            </w:tcMar>
          </w:tcPr>
          <w:p w14:paraId="1E2D96E6" w14:textId="77777777" w:rsidR="00AD205C" w:rsidRDefault="002C259D" w:rsidP="00D24084">
            <w:r>
              <w:t>Opis</w:t>
            </w:r>
          </w:p>
        </w:tc>
        <w:tc>
          <w:tcPr>
            <w:tcW w:w="8083" w:type="dxa"/>
            <w:tcMar>
              <w:top w:w="30" w:type="dxa"/>
              <w:left w:w="30" w:type="dxa"/>
              <w:bottom w:w="20" w:type="dxa"/>
              <w:right w:w="30" w:type="dxa"/>
            </w:tcMar>
          </w:tcPr>
          <w:p w14:paraId="5602A97B" w14:textId="77777777" w:rsidR="00AD205C" w:rsidRDefault="002C259D" w:rsidP="00D24084">
            <w:r>
              <w:t>jedinečný business identifikátor typu podania</w:t>
            </w:r>
          </w:p>
        </w:tc>
      </w:tr>
      <w:tr w:rsidR="00AD205C" w14:paraId="77479271" w14:textId="77777777" w:rsidTr="005A161B">
        <w:tc>
          <w:tcPr>
            <w:tcW w:w="988" w:type="dxa"/>
            <w:tcMar>
              <w:top w:w="30" w:type="dxa"/>
              <w:left w:w="30" w:type="dxa"/>
              <w:bottom w:w="20" w:type="dxa"/>
              <w:right w:w="30" w:type="dxa"/>
            </w:tcMar>
          </w:tcPr>
          <w:p w14:paraId="2F54A780" w14:textId="77777777" w:rsidR="00AD205C" w:rsidRDefault="002C259D" w:rsidP="00D24084">
            <w:r>
              <w:t>Atribút</w:t>
            </w:r>
          </w:p>
        </w:tc>
        <w:tc>
          <w:tcPr>
            <w:tcW w:w="8083" w:type="dxa"/>
            <w:tcMar>
              <w:top w:w="30" w:type="dxa"/>
              <w:left w:w="30" w:type="dxa"/>
              <w:bottom w:w="20" w:type="dxa"/>
              <w:right w:w="30" w:type="dxa"/>
            </w:tcMar>
          </w:tcPr>
          <w:p w14:paraId="5DAAA9F9" w14:textId="77777777" w:rsidR="00AD205C" w:rsidRDefault="002C259D" w:rsidP="00D24084">
            <w:r>
              <w:t>Identifikátor podateľne : n1</w:t>
            </w:r>
          </w:p>
        </w:tc>
      </w:tr>
      <w:tr w:rsidR="00AD205C" w14:paraId="48AF909A" w14:textId="77777777" w:rsidTr="005A161B">
        <w:tc>
          <w:tcPr>
            <w:tcW w:w="988" w:type="dxa"/>
            <w:tcMar>
              <w:top w:w="30" w:type="dxa"/>
              <w:left w:w="30" w:type="dxa"/>
              <w:bottom w:w="20" w:type="dxa"/>
              <w:right w:w="30" w:type="dxa"/>
            </w:tcMar>
          </w:tcPr>
          <w:p w14:paraId="0FC9E2DA" w14:textId="77777777" w:rsidR="00AD205C" w:rsidRDefault="002C259D" w:rsidP="00D24084">
            <w:r>
              <w:t>Opis</w:t>
            </w:r>
          </w:p>
        </w:tc>
        <w:tc>
          <w:tcPr>
            <w:tcW w:w="8083" w:type="dxa"/>
            <w:tcMar>
              <w:top w:w="30" w:type="dxa"/>
              <w:left w:w="30" w:type="dxa"/>
              <w:bottom w:w="20" w:type="dxa"/>
              <w:right w:w="30" w:type="dxa"/>
            </w:tcMar>
          </w:tcPr>
          <w:p w14:paraId="4F108AF4" w14:textId="77777777" w:rsidR="00AD205C" w:rsidRDefault="002C259D" w:rsidP="00D24084">
            <w:r>
              <w:t>bude obsahovať hodnotu 2 (podateľňa CEP)</w:t>
            </w:r>
          </w:p>
        </w:tc>
      </w:tr>
      <w:tr w:rsidR="00AD205C" w14:paraId="2A214D28" w14:textId="77777777" w:rsidTr="005A161B">
        <w:tc>
          <w:tcPr>
            <w:tcW w:w="988" w:type="dxa"/>
            <w:tcMar>
              <w:top w:w="30" w:type="dxa"/>
              <w:left w:w="30" w:type="dxa"/>
              <w:bottom w:w="20" w:type="dxa"/>
              <w:right w:w="30" w:type="dxa"/>
            </w:tcMar>
          </w:tcPr>
          <w:p w14:paraId="124B353F" w14:textId="77777777" w:rsidR="00AD205C" w:rsidRDefault="002C259D" w:rsidP="00D24084">
            <w:r>
              <w:t>Atribút</w:t>
            </w:r>
          </w:p>
        </w:tc>
        <w:tc>
          <w:tcPr>
            <w:tcW w:w="8083" w:type="dxa"/>
            <w:tcMar>
              <w:top w:w="30" w:type="dxa"/>
              <w:left w:w="30" w:type="dxa"/>
              <w:bottom w:w="20" w:type="dxa"/>
              <w:right w:w="30" w:type="dxa"/>
            </w:tcMar>
          </w:tcPr>
          <w:p w14:paraId="6A46686F" w14:textId="77777777" w:rsidR="00AD205C" w:rsidRDefault="002C259D" w:rsidP="00D24084">
            <w:r>
              <w:t>TokenID</w:t>
            </w:r>
          </w:p>
        </w:tc>
      </w:tr>
      <w:tr w:rsidR="00AD205C" w14:paraId="5877F8C0" w14:textId="77777777" w:rsidTr="005A161B">
        <w:tc>
          <w:tcPr>
            <w:tcW w:w="988" w:type="dxa"/>
            <w:tcMar>
              <w:top w:w="30" w:type="dxa"/>
              <w:left w:w="30" w:type="dxa"/>
              <w:bottom w:w="20" w:type="dxa"/>
              <w:right w:w="30" w:type="dxa"/>
            </w:tcMar>
          </w:tcPr>
          <w:p w14:paraId="5A99C169" w14:textId="77777777" w:rsidR="00AD205C" w:rsidRDefault="002C259D" w:rsidP="00D24084">
            <w:r>
              <w:t>Opis</w:t>
            </w:r>
          </w:p>
        </w:tc>
        <w:tc>
          <w:tcPr>
            <w:tcW w:w="8083" w:type="dxa"/>
            <w:tcMar>
              <w:top w:w="30" w:type="dxa"/>
              <w:left w:w="30" w:type="dxa"/>
              <w:bottom w:w="20" w:type="dxa"/>
              <w:right w:w="30" w:type="dxa"/>
            </w:tcMar>
          </w:tcPr>
          <w:p w14:paraId="579DB6BB" w14:textId="77777777" w:rsidR="00AD205C" w:rsidRDefault="002C259D" w:rsidP="00D24084">
            <w:r>
              <w:t>identifikácia používateľa, získa sa po prihlásení do IS CEP</w:t>
            </w:r>
          </w:p>
        </w:tc>
      </w:tr>
      <w:tr w:rsidR="00AD205C" w14:paraId="6400E2E1" w14:textId="77777777" w:rsidTr="005A161B">
        <w:tc>
          <w:tcPr>
            <w:tcW w:w="988" w:type="dxa"/>
            <w:tcMar>
              <w:top w:w="30" w:type="dxa"/>
              <w:left w:w="30" w:type="dxa"/>
              <w:bottom w:w="20" w:type="dxa"/>
              <w:right w:w="30" w:type="dxa"/>
            </w:tcMar>
          </w:tcPr>
          <w:p w14:paraId="0D8ECF45" w14:textId="77777777" w:rsidR="00AD205C" w:rsidRDefault="002C259D" w:rsidP="00D24084">
            <w:r>
              <w:t>Atribút</w:t>
            </w:r>
          </w:p>
        </w:tc>
        <w:tc>
          <w:tcPr>
            <w:tcW w:w="8083" w:type="dxa"/>
            <w:tcMar>
              <w:top w:w="30" w:type="dxa"/>
              <w:left w:w="30" w:type="dxa"/>
              <w:bottom w:w="20" w:type="dxa"/>
              <w:right w:w="30" w:type="dxa"/>
            </w:tcMar>
          </w:tcPr>
          <w:p w14:paraId="3AB244A9" w14:textId="77777777" w:rsidR="00AD205C" w:rsidRDefault="002C259D" w:rsidP="00D24084">
            <w:r>
              <w:t>Predchádzajúce podanie/zásielka</w:t>
            </w:r>
          </w:p>
        </w:tc>
      </w:tr>
      <w:tr w:rsidR="00AD205C" w14:paraId="372B663C" w14:textId="77777777" w:rsidTr="005A161B">
        <w:tc>
          <w:tcPr>
            <w:tcW w:w="988" w:type="dxa"/>
            <w:tcMar>
              <w:top w:w="30" w:type="dxa"/>
              <w:left w:w="30" w:type="dxa"/>
              <w:bottom w:w="20" w:type="dxa"/>
              <w:right w:w="30" w:type="dxa"/>
            </w:tcMar>
          </w:tcPr>
          <w:p w14:paraId="110CC9A0" w14:textId="77777777" w:rsidR="00AD205C" w:rsidRDefault="002C259D" w:rsidP="00D24084">
            <w:r>
              <w:t>Opis</w:t>
            </w:r>
          </w:p>
        </w:tc>
        <w:tc>
          <w:tcPr>
            <w:tcW w:w="8083" w:type="dxa"/>
            <w:tcMar>
              <w:top w:w="30" w:type="dxa"/>
              <w:left w:w="30" w:type="dxa"/>
              <w:bottom w:w="20" w:type="dxa"/>
              <w:right w:w="30" w:type="dxa"/>
            </w:tcMar>
          </w:tcPr>
          <w:p w14:paraId="329FCA94" w14:textId="77777777" w:rsidR="00AD205C" w:rsidRDefault="002C259D" w:rsidP="00D24084">
            <w:r>
              <w:t>identifikátor predchádzajúceho podania/zásielky ktorého sa týka dané podanie/zásielka</w:t>
            </w:r>
          </w:p>
        </w:tc>
      </w:tr>
      <w:tr w:rsidR="00AD205C" w14:paraId="0EDE4A82" w14:textId="77777777" w:rsidTr="005A161B">
        <w:tc>
          <w:tcPr>
            <w:tcW w:w="988" w:type="dxa"/>
            <w:tcMar>
              <w:top w:w="30" w:type="dxa"/>
              <w:left w:w="30" w:type="dxa"/>
              <w:bottom w:w="20" w:type="dxa"/>
              <w:right w:w="30" w:type="dxa"/>
            </w:tcMar>
          </w:tcPr>
          <w:p w14:paraId="16FDD6CE" w14:textId="77777777" w:rsidR="00AD205C" w:rsidRDefault="002C259D" w:rsidP="00D24084">
            <w:r>
              <w:lastRenderedPageBreak/>
              <w:t>Atribút</w:t>
            </w:r>
          </w:p>
        </w:tc>
        <w:tc>
          <w:tcPr>
            <w:tcW w:w="8083" w:type="dxa"/>
            <w:tcMar>
              <w:top w:w="30" w:type="dxa"/>
              <w:left w:w="30" w:type="dxa"/>
              <w:bottom w:w="20" w:type="dxa"/>
              <w:right w:w="30" w:type="dxa"/>
            </w:tcMar>
          </w:tcPr>
          <w:p w14:paraId="2326497F" w14:textId="77777777" w:rsidR="00AD205C" w:rsidRDefault="002C259D" w:rsidP="00D24084">
            <w:r>
              <w:t>Názov : an1_255</w:t>
            </w:r>
          </w:p>
        </w:tc>
      </w:tr>
      <w:tr w:rsidR="00AD205C" w14:paraId="13BF8170" w14:textId="77777777" w:rsidTr="005A161B">
        <w:tc>
          <w:tcPr>
            <w:tcW w:w="988" w:type="dxa"/>
            <w:tcMar>
              <w:top w:w="30" w:type="dxa"/>
              <w:left w:w="30" w:type="dxa"/>
              <w:bottom w:w="20" w:type="dxa"/>
              <w:right w:w="30" w:type="dxa"/>
            </w:tcMar>
          </w:tcPr>
          <w:p w14:paraId="00DD07A4" w14:textId="77777777" w:rsidR="00AD205C" w:rsidRDefault="002C259D" w:rsidP="00D24084">
            <w:r>
              <w:t>Opis</w:t>
            </w:r>
          </w:p>
        </w:tc>
        <w:tc>
          <w:tcPr>
            <w:tcW w:w="8083" w:type="dxa"/>
            <w:tcMar>
              <w:top w:w="30" w:type="dxa"/>
              <w:left w:w="30" w:type="dxa"/>
              <w:bottom w:w="20" w:type="dxa"/>
              <w:right w:w="30" w:type="dxa"/>
            </w:tcMar>
          </w:tcPr>
          <w:p w14:paraId="3A7ACAB6" w14:textId="77777777" w:rsidR="00AD205C" w:rsidRDefault="002C259D" w:rsidP="00D24084">
            <w:r>
              <w:t>používateľom zadaný názov pre podanie</w:t>
            </w:r>
          </w:p>
        </w:tc>
      </w:tr>
    </w:tbl>
    <w:p w14:paraId="34D5520C" w14:textId="77777777" w:rsidR="00AD205C" w:rsidRDefault="002C259D" w:rsidP="00D24084">
      <w:r>
        <w:t>Informácia o prijatí/odmietnutí podania</w:t>
      </w:r>
      <w:r>
        <w:br/>
      </w:r>
    </w:p>
    <w:p w14:paraId="76B95E36" w14:textId="77777777" w:rsidR="00AD205C" w:rsidRDefault="002C259D" w:rsidP="00D24084">
      <w:r>
        <w:rPr>
          <w:noProof/>
        </w:rPr>
        <w:drawing>
          <wp:inline distT="0" distB="0" distL="0" distR="0" wp14:anchorId="19C5597F" wp14:editId="43072D16">
            <wp:extent cx="2943225" cy="2486025"/>
            <wp:effectExtent l="0" t="0" r="0" b="0"/>
            <wp:docPr id="100009" name="Picture 100009" descr="_scroll_external\attachments\worddav637aae04a09a11a8e5e6a1493cc04f0b-d2a6e00dc8e96d4a7968495c7fafcf03d876c6efe5a017b1b1b7ddc377be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398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4060453D"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780588F" w14:textId="77777777" w:rsidTr="005A161B">
        <w:tc>
          <w:tcPr>
            <w:tcW w:w="988" w:type="dxa"/>
            <w:tcMar>
              <w:top w:w="30" w:type="dxa"/>
              <w:left w:w="30" w:type="dxa"/>
              <w:bottom w:w="20" w:type="dxa"/>
              <w:right w:w="30" w:type="dxa"/>
            </w:tcMar>
          </w:tcPr>
          <w:p w14:paraId="484D064F" w14:textId="77777777" w:rsidR="00AD205C" w:rsidRDefault="002C259D" w:rsidP="00D24084">
            <w:r>
              <w:t>Atribút</w:t>
            </w:r>
          </w:p>
        </w:tc>
        <w:tc>
          <w:tcPr>
            <w:tcW w:w="8083" w:type="dxa"/>
            <w:tcMar>
              <w:top w:w="30" w:type="dxa"/>
              <w:left w:w="30" w:type="dxa"/>
              <w:bottom w:w="20" w:type="dxa"/>
              <w:right w:w="30" w:type="dxa"/>
            </w:tcMar>
          </w:tcPr>
          <w:p w14:paraId="4DF7D3AC" w14:textId="77777777" w:rsidR="00AD205C" w:rsidRDefault="002C259D" w:rsidP="00D24084">
            <w:r>
              <w:t>Dátum a čas odmietnutia : Dátum a čas</w:t>
            </w:r>
          </w:p>
        </w:tc>
      </w:tr>
      <w:tr w:rsidR="00AD205C" w14:paraId="476086DB" w14:textId="77777777" w:rsidTr="005A161B">
        <w:tc>
          <w:tcPr>
            <w:tcW w:w="988" w:type="dxa"/>
            <w:tcMar>
              <w:top w:w="30" w:type="dxa"/>
              <w:left w:w="30" w:type="dxa"/>
              <w:bottom w:w="20" w:type="dxa"/>
              <w:right w:w="30" w:type="dxa"/>
            </w:tcMar>
          </w:tcPr>
          <w:p w14:paraId="51D22F14" w14:textId="77777777" w:rsidR="00AD205C" w:rsidRDefault="002C259D" w:rsidP="00D24084">
            <w:r>
              <w:t>Opis</w:t>
            </w:r>
          </w:p>
        </w:tc>
        <w:tc>
          <w:tcPr>
            <w:tcW w:w="8083" w:type="dxa"/>
            <w:tcMar>
              <w:top w:w="30" w:type="dxa"/>
              <w:left w:w="30" w:type="dxa"/>
              <w:bottom w:w="20" w:type="dxa"/>
              <w:right w:w="30" w:type="dxa"/>
            </w:tcMar>
          </w:tcPr>
          <w:p w14:paraId="0764F6E6" w14:textId="77777777" w:rsidR="00AD205C" w:rsidRDefault="002C259D" w:rsidP="00D24084">
            <w:r>
              <w:t>dátum a čas kedy bolo podanie odmietnuté</w:t>
            </w:r>
          </w:p>
        </w:tc>
      </w:tr>
      <w:tr w:rsidR="00AD205C" w14:paraId="181112E1" w14:textId="77777777" w:rsidTr="005A161B">
        <w:tc>
          <w:tcPr>
            <w:tcW w:w="988" w:type="dxa"/>
            <w:tcMar>
              <w:top w:w="30" w:type="dxa"/>
              <w:left w:w="30" w:type="dxa"/>
              <w:bottom w:w="20" w:type="dxa"/>
              <w:right w:w="30" w:type="dxa"/>
            </w:tcMar>
          </w:tcPr>
          <w:p w14:paraId="5D226D54" w14:textId="77777777" w:rsidR="00AD205C" w:rsidRDefault="002C259D" w:rsidP="00D24084">
            <w:r>
              <w:t>Atribút</w:t>
            </w:r>
          </w:p>
        </w:tc>
        <w:tc>
          <w:tcPr>
            <w:tcW w:w="8083" w:type="dxa"/>
            <w:tcMar>
              <w:top w:w="30" w:type="dxa"/>
              <w:left w:w="30" w:type="dxa"/>
              <w:bottom w:w="20" w:type="dxa"/>
              <w:right w:w="30" w:type="dxa"/>
            </w:tcMar>
          </w:tcPr>
          <w:p w14:paraId="0CC90D54" w14:textId="77777777" w:rsidR="00AD205C" w:rsidRDefault="002C259D" w:rsidP="00D24084">
            <w:r>
              <w:t>Dátum a čas vytvorenia : Dátum a čas</w:t>
            </w:r>
          </w:p>
        </w:tc>
      </w:tr>
      <w:tr w:rsidR="00AD205C" w14:paraId="3365258C" w14:textId="77777777" w:rsidTr="005A161B">
        <w:tc>
          <w:tcPr>
            <w:tcW w:w="988" w:type="dxa"/>
            <w:tcMar>
              <w:top w:w="30" w:type="dxa"/>
              <w:left w:w="30" w:type="dxa"/>
              <w:bottom w:w="20" w:type="dxa"/>
              <w:right w:w="30" w:type="dxa"/>
            </w:tcMar>
          </w:tcPr>
          <w:p w14:paraId="620E0087" w14:textId="77777777" w:rsidR="00AD205C" w:rsidRDefault="002C259D" w:rsidP="00D24084">
            <w:r>
              <w:t>Opis</w:t>
            </w:r>
          </w:p>
        </w:tc>
        <w:tc>
          <w:tcPr>
            <w:tcW w:w="8083" w:type="dxa"/>
            <w:tcMar>
              <w:top w:w="30" w:type="dxa"/>
              <w:left w:w="30" w:type="dxa"/>
              <w:bottom w:w="20" w:type="dxa"/>
              <w:right w:w="30" w:type="dxa"/>
            </w:tcMar>
          </w:tcPr>
          <w:p w14:paraId="4E371D20" w14:textId="77777777" w:rsidR="00AD205C" w:rsidRDefault="002C259D" w:rsidP="00D24084">
            <w:r>
              <w:t>dátum a čas kedy bolo podanie vytvorené</w:t>
            </w:r>
          </w:p>
        </w:tc>
      </w:tr>
      <w:tr w:rsidR="00AD205C" w14:paraId="3B0FD3CC" w14:textId="77777777" w:rsidTr="005A161B">
        <w:tc>
          <w:tcPr>
            <w:tcW w:w="988" w:type="dxa"/>
            <w:tcMar>
              <w:top w:w="30" w:type="dxa"/>
              <w:left w:w="30" w:type="dxa"/>
              <w:bottom w:w="20" w:type="dxa"/>
              <w:right w:w="30" w:type="dxa"/>
            </w:tcMar>
          </w:tcPr>
          <w:p w14:paraId="4A5E4C4B" w14:textId="77777777" w:rsidR="00AD205C" w:rsidRDefault="002C259D" w:rsidP="00D24084">
            <w:r>
              <w:t>Atribút</w:t>
            </w:r>
          </w:p>
        </w:tc>
        <w:tc>
          <w:tcPr>
            <w:tcW w:w="8083" w:type="dxa"/>
            <w:tcMar>
              <w:top w:w="30" w:type="dxa"/>
              <w:left w:w="30" w:type="dxa"/>
              <w:bottom w:w="20" w:type="dxa"/>
              <w:right w:w="30" w:type="dxa"/>
            </w:tcMar>
          </w:tcPr>
          <w:p w14:paraId="1EA1AA52" w14:textId="77777777" w:rsidR="00AD205C" w:rsidRDefault="002C259D" w:rsidP="00D24084">
            <w:r>
              <w:t>Typ odmietnutého podania : an1_200</w:t>
            </w:r>
          </w:p>
        </w:tc>
      </w:tr>
      <w:tr w:rsidR="00AD205C" w14:paraId="27A2EF7D" w14:textId="77777777" w:rsidTr="005A161B">
        <w:tc>
          <w:tcPr>
            <w:tcW w:w="988" w:type="dxa"/>
            <w:tcMar>
              <w:top w:w="30" w:type="dxa"/>
              <w:left w:w="30" w:type="dxa"/>
              <w:bottom w:w="20" w:type="dxa"/>
              <w:right w:w="30" w:type="dxa"/>
            </w:tcMar>
          </w:tcPr>
          <w:p w14:paraId="693D01F0" w14:textId="77777777" w:rsidR="00AD205C" w:rsidRDefault="002C259D" w:rsidP="00D24084">
            <w:r>
              <w:t>Opis</w:t>
            </w:r>
          </w:p>
        </w:tc>
        <w:tc>
          <w:tcPr>
            <w:tcW w:w="8083" w:type="dxa"/>
            <w:tcMar>
              <w:top w:w="30" w:type="dxa"/>
              <w:left w:w="30" w:type="dxa"/>
              <w:bottom w:w="20" w:type="dxa"/>
              <w:right w:w="30" w:type="dxa"/>
            </w:tcMar>
          </w:tcPr>
          <w:p w14:paraId="6480434E" w14:textId="77777777" w:rsidR="00AD205C" w:rsidRDefault="002C259D" w:rsidP="00D24084">
            <w:r>
              <w:t>jedinečný business identifikátor typu podania</w:t>
            </w:r>
          </w:p>
        </w:tc>
      </w:tr>
      <w:tr w:rsidR="00AD205C" w14:paraId="064DA036" w14:textId="77777777" w:rsidTr="005A161B">
        <w:tc>
          <w:tcPr>
            <w:tcW w:w="988" w:type="dxa"/>
            <w:tcMar>
              <w:top w:w="30" w:type="dxa"/>
              <w:left w:w="30" w:type="dxa"/>
              <w:bottom w:w="20" w:type="dxa"/>
              <w:right w:w="30" w:type="dxa"/>
            </w:tcMar>
          </w:tcPr>
          <w:p w14:paraId="30CA5452" w14:textId="77777777" w:rsidR="00AD205C" w:rsidRDefault="002C259D" w:rsidP="00D24084">
            <w:r>
              <w:t>Atribút</w:t>
            </w:r>
          </w:p>
        </w:tc>
        <w:tc>
          <w:tcPr>
            <w:tcW w:w="8083" w:type="dxa"/>
            <w:tcMar>
              <w:top w:w="30" w:type="dxa"/>
              <w:left w:w="30" w:type="dxa"/>
              <w:bottom w:w="20" w:type="dxa"/>
              <w:right w:w="30" w:type="dxa"/>
            </w:tcMar>
          </w:tcPr>
          <w:p w14:paraId="5D119352" w14:textId="77777777" w:rsidR="00AD205C" w:rsidRDefault="002C259D" w:rsidP="00D24084">
            <w:r>
              <w:t>Identifikátor : Číslo</w:t>
            </w:r>
          </w:p>
        </w:tc>
      </w:tr>
      <w:tr w:rsidR="00AD205C" w14:paraId="0E8BF338" w14:textId="77777777" w:rsidTr="005A161B">
        <w:tc>
          <w:tcPr>
            <w:tcW w:w="988" w:type="dxa"/>
            <w:tcMar>
              <w:top w:w="30" w:type="dxa"/>
              <w:left w:w="30" w:type="dxa"/>
              <w:bottom w:w="20" w:type="dxa"/>
              <w:right w:w="30" w:type="dxa"/>
            </w:tcMar>
          </w:tcPr>
          <w:p w14:paraId="6B07EEE9" w14:textId="77777777" w:rsidR="00AD205C" w:rsidRDefault="002C259D" w:rsidP="00D24084">
            <w:r>
              <w:t>Opis</w:t>
            </w:r>
          </w:p>
        </w:tc>
        <w:tc>
          <w:tcPr>
            <w:tcW w:w="8083" w:type="dxa"/>
            <w:tcMar>
              <w:top w:w="30" w:type="dxa"/>
              <w:left w:w="30" w:type="dxa"/>
              <w:bottom w:w="20" w:type="dxa"/>
              <w:right w:w="30" w:type="dxa"/>
            </w:tcMar>
          </w:tcPr>
          <w:p w14:paraId="2A6562CC" w14:textId="77777777" w:rsidR="00AD205C" w:rsidRDefault="002C259D" w:rsidP="00D24084">
            <w:r>
              <w:t>identifikátor podania</w:t>
            </w:r>
          </w:p>
        </w:tc>
      </w:tr>
      <w:tr w:rsidR="00AD205C" w14:paraId="1651DEA8" w14:textId="77777777" w:rsidTr="005A161B">
        <w:tc>
          <w:tcPr>
            <w:tcW w:w="988" w:type="dxa"/>
            <w:tcMar>
              <w:top w:w="30" w:type="dxa"/>
              <w:left w:w="30" w:type="dxa"/>
              <w:bottom w:w="20" w:type="dxa"/>
              <w:right w:w="30" w:type="dxa"/>
            </w:tcMar>
          </w:tcPr>
          <w:p w14:paraId="29FE6D48" w14:textId="77777777" w:rsidR="00AD205C" w:rsidRDefault="002C259D" w:rsidP="00D24084">
            <w:r>
              <w:t>Atribút</w:t>
            </w:r>
          </w:p>
        </w:tc>
        <w:tc>
          <w:tcPr>
            <w:tcW w:w="8083" w:type="dxa"/>
            <w:tcMar>
              <w:top w:w="30" w:type="dxa"/>
              <w:left w:w="30" w:type="dxa"/>
              <w:bottom w:w="20" w:type="dxa"/>
              <w:right w:w="30" w:type="dxa"/>
            </w:tcMar>
          </w:tcPr>
          <w:p w14:paraId="20B33701" w14:textId="77777777" w:rsidR="00AD205C" w:rsidRDefault="002C259D" w:rsidP="00D24084">
            <w:r>
              <w:t>Kód dôvodu : Číslo</w:t>
            </w:r>
          </w:p>
        </w:tc>
      </w:tr>
      <w:tr w:rsidR="00AD205C" w14:paraId="6550665C" w14:textId="77777777" w:rsidTr="005A161B">
        <w:tc>
          <w:tcPr>
            <w:tcW w:w="988" w:type="dxa"/>
            <w:tcMar>
              <w:top w:w="30" w:type="dxa"/>
              <w:left w:w="30" w:type="dxa"/>
              <w:bottom w:w="20" w:type="dxa"/>
              <w:right w:w="30" w:type="dxa"/>
            </w:tcMar>
          </w:tcPr>
          <w:p w14:paraId="5DD79CD6" w14:textId="77777777" w:rsidR="00AD205C" w:rsidRDefault="002C259D" w:rsidP="00D24084">
            <w:r>
              <w:t>Opis</w:t>
            </w:r>
          </w:p>
        </w:tc>
        <w:tc>
          <w:tcPr>
            <w:tcW w:w="8083" w:type="dxa"/>
            <w:tcMar>
              <w:top w:w="30" w:type="dxa"/>
              <w:left w:w="30" w:type="dxa"/>
              <w:bottom w:w="20" w:type="dxa"/>
              <w:right w:w="30" w:type="dxa"/>
            </w:tcMar>
          </w:tcPr>
          <w:p w14:paraId="33A8945C" w14:textId="77777777" w:rsidR="00AD205C" w:rsidRDefault="002C259D" w:rsidP="00D24084">
            <w:r>
              <w:t>viď. kapitola Popis výnimiek</w:t>
            </w:r>
          </w:p>
        </w:tc>
      </w:tr>
      <w:tr w:rsidR="00AD205C" w14:paraId="3A10D57A" w14:textId="77777777" w:rsidTr="005A161B">
        <w:tc>
          <w:tcPr>
            <w:tcW w:w="988" w:type="dxa"/>
            <w:tcMar>
              <w:top w:w="30" w:type="dxa"/>
              <w:left w:w="30" w:type="dxa"/>
              <w:bottom w:w="20" w:type="dxa"/>
              <w:right w:w="30" w:type="dxa"/>
            </w:tcMar>
          </w:tcPr>
          <w:p w14:paraId="5873C890" w14:textId="77777777" w:rsidR="00AD205C" w:rsidRDefault="002C259D" w:rsidP="00D24084">
            <w:r>
              <w:t>Atribút</w:t>
            </w:r>
          </w:p>
        </w:tc>
        <w:tc>
          <w:tcPr>
            <w:tcW w:w="8083" w:type="dxa"/>
            <w:tcMar>
              <w:top w:w="30" w:type="dxa"/>
              <w:left w:w="30" w:type="dxa"/>
              <w:bottom w:w="20" w:type="dxa"/>
              <w:right w:w="30" w:type="dxa"/>
            </w:tcMar>
          </w:tcPr>
          <w:p w14:paraId="6CE220CA" w14:textId="77777777" w:rsidR="00AD205C" w:rsidRDefault="002C259D" w:rsidP="00D24084">
            <w:r>
              <w:t>Popis : an1_250</w:t>
            </w:r>
          </w:p>
        </w:tc>
      </w:tr>
      <w:tr w:rsidR="00AD205C" w14:paraId="29698BF0" w14:textId="77777777" w:rsidTr="005A161B">
        <w:tc>
          <w:tcPr>
            <w:tcW w:w="988" w:type="dxa"/>
            <w:tcMar>
              <w:top w:w="30" w:type="dxa"/>
              <w:left w:w="30" w:type="dxa"/>
              <w:bottom w:w="20" w:type="dxa"/>
              <w:right w:w="30" w:type="dxa"/>
            </w:tcMar>
          </w:tcPr>
          <w:p w14:paraId="32DA78F8" w14:textId="77777777" w:rsidR="00AD205C" w:rsidRDefault="002C259D" w:rsidP="00D24084">
            <w:r>
              <w:t>Opis</w:t>
            </w:r>
          </w:p>
        </w:tc>
        <w:tc>
          <w:tcPr>
            <w:tcW w:w="8083" w:type="dxa"/>
            <w:tcMar>
              <w:top w:w="30" w:type="dxa"/>
              <w:left w:w="30" w:type="dxa"/>
              <w:bottom w:w="20" w:type="dxa"/>
              <w:right w:w="30" w:type="dxa"/>
            </w:tcMar>
          </w:tcPr>
          <w:p w14:paraId="025F9F29" w14:textId="77777777" w:rsidR="00AD205C" w:rsidRDefault="002C259D" w:rsidP="00D24084">
            <w:r>
              <w:t>viď. kapitola Popis výnimiek</w:t>
            </w:r>
          </w:p>
        </w:tc>
      </w:tr>
      <w:tr w:rsidR="00AD205C" w14:paraId="05F66AFD" w14:textId="77777777" w:rsidTr="005A161B">
        <w:tc>
          <w:tcPr>
            <w:tcW w:w="988" w:type="dxa"/>
            <w:tcMar>
              <w:top w:w="30" w:type="dxa"/>
              <w:left w:w="30" w:type="dxa"/>
              <w:bottom w:w="20" w:type="dxa"/>
              <w:right w:w="30" w:type="dxa"/>
            </w:tcMar>
          </w:tcPr>
          <w:p w14:paraId="512A37D4" w14:textId="77777777" w:rsidR="00AD205C" w:rsidRDefault="002C259D" w:rsidP="00D24084">
            <w:r>
              <w:t>Atribút</w:t>
            </w:r>
          </w:p>
        </w:tc>
        <w:tc>
          <w:tcPr>
            <w:tcW w:w="8083" w:type="dxa"/>
            <w:tcMar>
              <w:top w:w="30" w:type="dxa"/>
              <w:left w:w="30" w:type="dxa"/>
              <w:bottom w:w="20" w:type="dxa"/>
              <w:right w:w="30" w:type="dxa"/>
            </w:tcMar>
          </w:tcPr>
          <w:p w14:paraId="5BAC8EFD" w14:textId="77777777" w:rsidR="00AD205C" w:rsidRDefault="002C259D" w:rsidP="00D24084">
            <w:r>
              <w:t>Identifikátor odmietnutého podania : Číslo</w:t>
            </w:r>
          </w:p>
        </w:tc>
      </w:tr>
      <w:tr w:rsidR="00AD205C" w14:paraId="59EB0AFC" w14:textId="77777777" w:rsidTr="005A161B">
        <w:tc>
          <w:tcPr>
            <w:tcW w:w="988" w:type="dxa"/>
            <w:tcMar>
              <w:top w:w="30" w:type="dxa"/>
              <w:left w:w="30" w:type="dxa"/>
              <w:bottom w:w="20" w:type="dxa"/>
              <w:right w:w="30" w:type="dxa"/>
            </w:tcMar>
          </w:tcPr>
          <w:p w14:paraId="59730EAD" w14:textId="77777777" w:rsidR="00AD205C" w:rsidRDefault="002C259D" w:rsidP="00D24084">
            <w:r>
              <w:t>Opis</w:t>
            </w:r>
          </w:p>
        </w:tc>
        <w:tc>
          <w:tcPr>
            <w:tcW w:w="8083" w:type="dxa"/>
            <w:tcMar>
              <w:top w:w="30" w:type="dxa"/>
              <w:left w:w="30" w:type="dxa"/>
              <w:bottom w:w="20" w:type="dxa"/>
              <w:right w:w="30" w:type="dxa"/>
            </w:tcMar>
          </w:tcPr>
          <w:p w14:paraId="2E06E77A" w14:textId="77777777" w:rsidR="00AD205C" w:rsidRDefault="002C259D" w:rsidP="00D24084">
            <w:r>
              <w:t>identifikátor podania</w:t>
            </w:r>
          </w:p>
        </w:tc>
      </w:tr>
    </w:tbl>
    <w:p w14:paraId="29115352" w14:textId="77777777" w:rsidR="00AD205C" w:rsidRDefault="00AD205C" w:rsidP="00D24084"/>
    <w:p w14:paraId="18B6283D" w14:textId="77777777" w:rsidR="00AD205C" w:rsidRDefault="002C259D" w:rsidP="00D24084">
      <w:r>
        <w:t>XML Potvrdenie o prevzatí podania</w:t>
      </w:r>
      <w:r>
        <w:br/>
      </w:r>
    </w:p>
    <w:p w14:paraId="1F326F86" w14:textId="77777777" w:rsidR="00AD205C" w:rsidRDefault="002C259D" w:rsidP="00D24084">
      <w:r>
        <w:rPr>
          <w:noProof/>
        </w:rPr>
        <w:lastRenderedPageBreak/>
        <w:drawing>
          <wp:inline distT="0" distB="0" distL="0" distR="0" wp14:anchorId="05597791" wp14:editId="544CAF98">
            <wp:extent cx="3276600" cy="2200275"/>
            <wp:effectExtent l="0" t="0" r="0" b="0"/>
            <wp:docPr id="100010" name="Picture 100010" descr="_scroll_external\attachments\worddav8279c4e90b0edfd7fc04c3224a19b99d-0828a0947e7a8d65bb3c37b8a80e34dca565ccb2b6d40428a85697e037f46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4254"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6CED2678"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680431DE" w14:textId="77777777" w:rsidTr="005A161B">
        <w:tc>
          <w:tcPr>
            <w:tcW w:w="988" w:type="dxa"/>
            <w:tcMar>
              <w:top w:w="30" w:type="dxa"/>
              <w:left w:w="30" w:type="dxa"/>
              <w:bottom w:w="20" w:type="dxa"/>
              <w:right w:w="30" w:type="dxa"/>
            </w:tcMar>
          </w:tcPr>
          <w:p w14:paraId="60E9ABAC" w14:textId="77777777" w:rsidR="00AD205C" w:rsidRDefault="002C259D" w:rsidP="00D24084">
            <w:r>
              <w:t>Atribút</w:t>
            </w:r>
          </w:p>
        </w:tc>
        <w:tc>
          <w:tcPr>
            <w:tcW w:w="8083" w:type="dxa"/>
            <w:tcMar>
              <w:top w:w="30" w:type="dxa"/>
              <w:left w:w="30" w:type="dxa"/>
              <w:bottom w:w="20" w:type="dxa"/>
              <w:right w:w="30" w:type="dxa"/>
            </w:tcMar>
          </w:tcPr>
          <w:p w14:paraId="7F6BDCD7" w14:textId="77777777" w:rsidR="00AD205C" w:rsidRDefault="002C259D" w:rsidP="00D24084">
            <w:r>
              <w:t>Dátum a čas prevzatia : Dátum a čas</w:t>
            </w:r>
          </w:p>
        </w:tc>
      </w:tr>
      <w:tr w:rsidR="00AD205C" w14:paraId="10B15DD9" w14:textId="77777777" w:rsidTr="005A161B">
        <w:tc>
          <w:tcPr>
            <w:tcW w:w="988" w:type="dxa"/>
            <w:tcMar>
              <w:top w:w="30" w:type="dxa"/>
              <w:left w:w="30" w:type="dxa"/>
              <w:bottom w:w="20" w:type="dxa"/>
              <w:right w:w="30" w:type="dxa"/>
            </w:tcMar>
          </w:tcPr>
          <w:p w14:paraId="03FA04F8" w14:textId="77777777" w:rsidR="00AD205C" w:rsidRDefault="002C259D" w:rsidP="00D24084">
            <w:r>
              <w:t>Opis</w:t>
            </w:r>
          </w:p>
        </w:tc>
        <w:tc>
          <w:tcPr>
            <w:tcW w:w="8083" w:type="dxa"/>
            <w:tcMar>
              <w:top w:w="30" w:type="dxa"/>
              <w:left w:w="30" w:type="dxa"/>
              <w:bottom w:w="20" w:type="dxa"/>
              <w:right w:w="30" w:type="dxa"/>
            </w:tcMar>
          </w:tcPr>
          <w:p w14:paraId="299D401D" w14:textId="77777777" w:rsidR="00AD205C" w:rsidRDefault="002C259D" w:rsidP="00D24084">
            <w:r>
              <w:t>dátum a čas kedy bolo podanie prevzaté</w:t>
            </w:r>
          </w:p>
        </w:tc>
      </w:tr>
      <w:tr w:rsidR="00AD205C" w14:paraId="08719FFF" w14:textId="77777777" w:rsidTr="005A161B">
        <w:tc>
          <w:tcPr>
            <w:tcW w:w="988" w:type="dxa"/>
            <w:tcMar>
              <w:top w:w="30" w:type="dxa"/>
              <w:left w:w="30" w:type="dxa"/>
              <w:bottom w:w="20" w:type="dxa"/>
              <w:right w:w="30" w:type="dxa"/>
            </w:tcMar>
          </w:tcPr>
          <w:p w14:paraId="7F6A01FB" w14:textId="77777777" w:rsidR="00AD205C" w:rsidRDefault="002C259D" w:rsidP="00D24084">
            <w:r>
              <w:t>Atribút</w:t>
            </w:r>
          </w:p>
        </w:tc>
        <w:tc>
          <w:tcPr>
            <w:tcW w:w="8083" w:type="dxa"/>
            <w:tcMar>
              <w:top w:w="30" w:type="dxa"/>
              <w:left w:w="30" w:type="dxa"/>
              <w:bottom w:w="20" w:type="dxa"/>
              <w:right w:w="30" w:type="dxa"/>
            </w:tcMar>
          </w:tcPr>
          <w:p w14:paraId="20DAE436" w14:textId="77777777" w:rsidR="00AD205C" w:rsidRDefault="002C259D" w:rsidP="00D24084">
            <w:r>
              <w:t>Dátum a čas vytvorenia : Dátum a čas</w:t>
            </w:r>
          </w:p>
        </w:tc>
      </w:tr>
      <w:tr w:rsidR="00AD205C" w14:paraId="2D0BD981" w14:textId="77777777" w:rsidTr="005A161B">
        <w:tc>
          <w:tcPr>
            <w:tcW w:w="988" w:type="dxa"/>
            <w:tcMar>
              <w:top w:w="30" w:type="dxa"/>
              <w:left w:w="30" w:type="dxa"/>
              <w:bottom w:w="20" w:type="dxa"/>
              <w:right w:w="30" w:type="dxa"/>
            </w:tcMar>
          </w:tcPr>
          <w:p w14:paraId="0A13ABD8" w14:textId="77777777" w:rsidR="00AD205C" w:rsidRDefault="002C259D" w:rsidP="00D24084">
            <w:r>
              <w:t>Opis</w:t>
            </w:r>
          </w:p>
        </w:tc>
        <w:tc>
          <w:tcPr>
            <w:tcW w:w="8083" w:type="dxa"/>
            <w:tcMar>
              <w:top w:w="30" w:type="dxa"/>
              <w:left w:w="30" w:type="dxa"/>
              <w:bottom w:w="20" w:type="dxa"/>
              <w:right w:w="30" w:type="dxa"/>
            </w:tcMar>
          </w:tcPr>
          <w:p w14:paraId="2FB42568" w14:textId="77777777" w:rsidR="00AD205C" w:rsidRDefault="002C259D" w:rsidP="00D24084">
            <w:r>
              <w:t>dátum a čas kedy bolo podanie vytvorené</w:t>
            </w:r>
          </w:p>
        </w:tc>
      </w:tr>
      <w:tr w:rsidR="00AD205C" w14:paraId="5CA01371" w14:textId="77777777" w:rsidTr="005A161B">
        <w:tc>
          <w:tcPr>
            <w:tcW w:w="988" w:type="dxa"/>
            <w:tcMar>
              <w:top w:w="30" w:type="dxa"/>
              <w:left w:w="30" w:type="dxa"/>
              <w:bottom w:w="20" w:type="dxa"/>
              <w:right w:w="30" w:type="dxa"/>
            </w:tcMar>
          </w:tcPr>
          <w:p w14:paraId="3AA3F1B8" w14:textId="77777777" w:rsidR="00AD205C" w:rsidRDefault="002C259D" w:rsidP="00D24084">
            <w:r>
              <w:t>Atribút</w:t>
            </w:r>
          </w:p>
        </w:tc>
        <w:tc>
          <w:tcPr>
            <w:tcW w:w="8083" w:type="dxa"/>
            <w:tcMar>
              <w:top w:w="30" w:type="dxa"/>
              <w:left w:w="30" w:type="dxa"/>
              <w:bottom w:w="20" w:type="dxa"/>
              <w:right w:w="30" w:type="dxa"/>
            </w:tcMar>
          </w:tcPr>
          <w:p w14:paraId="3E7D011A" w14:textId="77777777" w:rsidR="00AD205C" w:rsidRDefault="002C259D" w:rsidP="00D24084">
            <w:r>
              <w:t>Typ prevzatého podania : an1_200</w:t>
            </w:r>
          </w:p>
        </w:tc>
      </w:tr>
      <w:tr w:rsidR="00AD205C" w14:paraId="7264D919" w14:textId="77777777" w:rsidTr="005A161B">
        <w:tc>
          <w:tcPr>
            <w:tcW w:w="988" w:type="dxa"/>
            <w:tcMar>
              <w:top w:w="30" w:type="dxa"/>
              <w:left w:w="30" w:type="dxa"/>
              <w:bottom w:w="20" w:type="dxa"/>
              <w:right w:w="30" w:type="dxa"/>
            </w:tcMar>
          </w:tcPr>
          <w:p w14:paraId="0416BD75" w14:textId="77777777" w:rsidR="00AD205C" w:rsidRDefault="002C259D" w:rsidP="00D24084">
            <w:r>
              <w:t>Opis</w:t>
            </w:r>
          </w:p>
        </w:tc>
        <w:tc>
          <w:tcPr>
            <w:tcW w:w="8083" w:type="dxa"/>
            <w:tcMar>
              <w:top w:w="30" w:type="dxa"/>
              <w:left w:w="30" w:type="dxa"/>
              <w:bottom w:w="20" w:type="dxa"/>
              <w:right w:w="30" w:type="dxa"/>
            </w:tcMar>
          </w:tcPr>
          <w:p w14:paraId="776ED817" w14:textId="77777777" w:rsidR="00AD205C" w:rsidRDefault="002C259D" w:rsidP="00D24084">
            <w:r>
              <w:t>jedinečný business identifikátor typu podania</w:t>
            </w:r>
          </w:p>
        </w:tc>
      </w:tr>
      <w:tr w:rsidR="00AD205C" w14:paraId="4D5D3CCD" w14:textId="77777777" w:rsidTr="005A161B">
        <w:tc>
          <w:tcPr>
            <w:tcW w:w="988" w:type="dxa"/>
            <w:tcMar>
              <w:top w:w="30" w:type="dxa"/>
              <w:left w:w="30" w:type="dxa"/>
              <w:bottom w:w="20" w:type="dxa"/>
              <w:right w:w="30" w:type="dxa"/>
            </w:tcMar>
          </w:tcPr>
          <w:p w14:paraId="21E97FE8" w14:textId="77777777" w:rsidR="00AD205C" w:rsidRDefault="002C259D" w:rsidP="00D24084">
            <w:r>
              <w:t>Atribút</w:t>
            </w:r>
          </w:p>
        </w:tc>
        <w:tc>
          <w:tcPr>
            <w:tcW w:w="8083" w:type="dxa"/>
            <w:tcMar>
              <w:top w:w="30" w:type="dxa"/>
              <w:left w:w="30" w:type="dxa"/>
              <w:bottom w:w="20" w:type="dxa"/>
              <w:right w:w="30" w:type="dxa"/>
            </w:tcMar>
          </w:tcPr>
          <w:p w14:paraId="15DCA972" w14:textId="77777777" w:rsidR="00AD205C" w:rsidRDefault="002C259D" w:rsidP="00D24084">
            <w:r>
              <w:t>Identifikátor : Číslo</w:t>
            </w:r>
          </w:p>
        </w:tc>
      </w:tr>
      <w:tr w:rsidR="00AD205C" w14:paraId="38179968" w14:textId="77777777" w:rsidTr="005A161B">
        <w:tc>
          <w:tcPr>
            <w:tcW w:w="988" w:type="dxa"/>
            <w:tcMar>
              <w:top w:w="30" w:type="dxa"/>
              <w:left w:w="30" w:type="dxa"/>
              <w:bottom w:w="20" w:type="dxa"/>
              <w:right w:w="30" w:type="dxa"/>
            </w:tcMar>
          </w:tcPr>
          <w:p w14:paraId="0CF25BC4" w14:textId="77777777" w:rsidR="00AD205C" w:rsidRDefault="002C259D" w:rsidP="00D24084">
            <w:r>
              <w:t>Opis</w:t>
            </w:r>
          </w:p>
        </w:tc>
        <w:tc>
          <w:tcPr>
            <w:tcW w:w="8083" w:type="dxa"/>
            <w:tcMar>
              <w:top w:w="30" w:type="dxa"/>
              <w:left w:w="30" w:type="dxa"/>
              <w:bottom w:w="20" w:type="dxa"/>
              <w:right w:w="30" w:type="dxa"/>
            </w:tcMar>
          </w:tcPr>
          <w:p w14:paraId="48B73922" w14:textId="77777777" w:rsidR="00AD205C" w:rsidRDefault="002C259D" w:rsidP="00D24084">
            <w:r>
              <w:t>identifikátor podania</w:t>
            </w:r>
          </w:p>
        </w:tc>
      </w:tr>
      <w:tr w:rsidR="00AD205C" w14:paraId="23CB2253" w14:textId="77777777" w:rsidTr="005A161B">
        <w:tc>
          <w:tcPr>
            <w:tcW w:w="988" w:type="dxa"/>
            <w:tcMar>
              <w:top w:w="30" w:type="dxa"/>
              <w:left w:w="30" w:type="dxa"/>
              <w:bottom w:w="20" w:type="dxa"/>
              <w:right w:w="30" w:type="dxa"/>
            </w:tcMar>
          </w:tcPr>
          <w:p w14:paraId="7C64EC44" w14:textId="77777777" w:rsidR="00AD205C" w:rsidRDefault="002C259D" w:rsidP="00D24084">
            <w:r>
              <w:t>Atribút</w:t>
            </w:r>
          </w:p>
        </w:tc>
        <w:tc>
          <w:tcPr>
            <w:tcW w:w="8083" w:type="dxa"/>
            <w:tcMar>
              <w:top w:w="30" w:type="dxa"/>
              <w:left w:w="30" w:type="dxa"/>
              <w:bottom w:w="20" w:type="dxa"/>
              <w:right w:w="30" w:type="dxa"/>
            </w:tcMar>
          </w:tcPr>
          <w:p w14:paraId="46C8E377" w14:textId="77777777" w:rsidR="00AD205C" w:rsidRDefault="002C259D" w:rsidP="00D24084">
            <w:r>
              <w:t>Identifikátor prijatého podania : Číslo</w:t>
            </w:r>
          </w:p>
        </w:tc>
      </w:tr>
      <w:tr w:rsidR="00AD205C" w14:paraId="52D15FD0" w14:textId="77777777" w:rsidTr="005A161B">
        <w:tc>
          <w:tcPr>
            <w:tcW w:w="988" w:type="dxa"/>
            <w:tcMar>
              <w:top w:w="30" w:type="dxa"/>
              <w:left w:w="30" w:type="dxa"/>
              <w:bottom w:w="20" w:type="dxa"/>
              <w:right w:w="30" w:type="dxa"/>
            </w:tcMar>
          </w:tcPr>
          <w:p w14:paraId="42F098AD" w14:textId="77777777" w:rsidR="00AD205C" w:rsidRDefault="002C259D" w:rsidP="00D24084">
            <w:r>
              <w:t>Opis</w:t>
            </w:r>
          </w:p>
        </w:tc>
        <w:tc>
          <w:tcPr>
            <w:tcW w:w="8083" w:type="dxa"/>
            <w:tcMar>
              <w:top w:w="30" w:type="dxa"/>
              <w:left w:w="30" w:type="dxa"/>
              <w:bottom w:w="20" w:type="dxa"/>
              <w:right w:w="30" w:type="dxa"/>
            </w:tcMar>
          </w:tcPr>
          <w:p w14:paraId="231E0C7A" w14:textId="77777777" w:rsidR="00AD205C" w:rsidRDefault="002C259D" w:rsidP="00D24084">
            <w:r>
              <w:t>identifikátor podania</w:t>
            </w:r>
          </w:p>
        </w:tc>
      </w:tr>
    </w:tbl>
    <w:p w14:paraId="455590F1" w14:textId="77777777" w:rsidR="00AD205C" w:rsidRDefault="00AD205C" w:rsidP="00D24084"/>
    <w:p w14:paraId="7EA65A58" w14:textId="1C780BE8" w:rsidR="00AD205C" w:rsidRDefault="002C259D" w:rsidP="00D24084">
      <w:pPr>
        <w:pStyle w:val="Nadpis3"/>
      </w:pPr>
      <w:bookmarkStart w:id="45" w:name="scroll-bookmark-29"/>
      <w:bookmarkStart w:id="46" w:name="_Toc101774373"/>
      <w:r>
        <w:t>Technické informácie</w:t>
      </w:r>
      <w:bookmarkEnd w:id="45"/>
      <w:bookmarkEnd w:id="46"/>
    </w:p>
    <w:p w14:paraId="4EE4D848" w14:textId="3D3373BC" w:rsidR="00AD205C" w:rsidRDefault="002C259D" w:rsidP="00D24084">
      <w:pPr>
        <w:pStyle w:val="Nadpis4"/>
      </w:pPr>
      <w:bookmarkStart w:id="47" w:name="scroll-bookmark-30"/>
      <w:r>
        <w:t>Technická špecifikácia poskytovanej webovej služby</w:t>
      </w:r>
      <w:bookmarkEnd w:id="47"/>
    </w:p>
    <w:tbl>
      <w:tblPr>
        <w:tblStyle w:val="ScrollTableNormal"/>
        <w:tblW w:w="0" w:type="auto"/>
        <w:tblLayout w:type="fixed"/>
        <w:tblLook w:val="0020" w:firstRow="1" w:lastRow="0" w:firstColumn="0" w:lastColumn="0" w:noHBand="0" w:noVBand="0"/>
      </w:tblPr>
      <w:tblGrid>
        <w:gridCol w:w="1361"/>
        <w:gridCol w:w="7710"/>
      </w:tblGrid>
      <w:tr w:rsidR="00AD205C" w14:paraId="010CE3B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4A14CD" w14:textId="77777777" w:rsidR="00AD205C" w:rsidRDefault="002C259D" w:rsidP="00D24084">
            <w:r>
              <w:t>Testovacie prostredie</w:t>
            </w:r>
          </w:p>
        </w:tc>
      </w:tr>
      <w:tr w:rsidR="00AD205C" w14:paraId="15280AED" w14:textId="77777777" w:rsidTr="00AD205C">
        <w:tc>
          <w:tcPr>
            <w:tcW w:w="1361" w:type="dxa"/>
            <w:tcMar>
              <w:top w:w="30" w:type="dxa"/>
              <w:left w:w="30" w:type="dxa"/>
              <w:bottom w:w="20" w:type="dxa"/>
              <w:right w:w="30" w:type="dxa"/>
            </w:tcMar>
          </w:tcPr>
          <w:p w14:paraId="66891595" w14:textId="77777777" w:rsidR="00AD205C" w:rsidRDefault="002C259D" w:rsidP="00D24084">
            <w:r>
              <w:t>WSDL</w:t>
            </w:r>
          </w:p>
        </w:tc>
        <w:tc>
          <w:tcPr>
            <w:tcW w:w="7710" w:type="dxa"/>
            <w:tcMar>
              <w:top w:w="30" w:type="dxa"/>
              <w:left w:w="30" w:type="dxa"/>
              <w:bottom w:w="20" w:type="dxa"/>
              <w:right w:w="30" w:type="dxa"/>
            </w:tcMar>
          </w:tcPr>
          <w:p w14:paraId="340DEC1E" w14:textId="77777777" w:rsidR="00AD205C" w:rsidRDefault="00000814" w:rsidP="00D24084">
            <w:hyperlink r:id="rId73" w:history="1">
              <w:r w:rsidR="002C259D">
                <w:rPr>
                  <w:rStyle w:val="Hypertextovprepojenie"/>
                </w:rPr>
                <w:t>https://tcep.financnasprava.sk/tcep/procw/cep.ekr.web.ws/ReceiverExtSystem.asmx?wsdl</w:t>
              </w:r>
            </w:hyperlink>
          </w:p>
        </w:tc>
      </w:tr>
      <w:tr w:rsidR="00AD205C" w14:paraId="53E340BA" w14:textId="77777777" w:rsidTr="00AD205C">
        <w:tc>
          <w:tcPr>
            <w:tcW w:w="1361" w:type="dxa"/>
            <w:tcMar>
              <w:top w:w="30" w:type="dxa"/>
              <w:left w:w="30" w:type="dxa"/>
              <w:bottom w:w="20" w:type="dxa"/>
              <w:right w:w="30" w:type="dxa"/>
            </w:tcMar>
          </w:tcPr>
          <w:p w14:paraId="3C37D946" w14:textId="77777777" w:rsidR="00AD205C" w:rsidRDefault="002C259D" w:rsidP="00D24084">
            <w:r>
              <w:t>URL</w:t>
            </w:r>
          </w:p>
        </w:tc>
        <w:tc>
          <w:tcPr>
            <w:tcW w:w="7710" w:type="dxa"/>
            <w:tcMar>
              <w:top w:w="30" w:type="dxa"/>
              <w:left w:w="30" w:type="dxa"/>
              <w:bottom w:w="20" w:type="dxa"/>
              <w:right w:w="30" w:type="dxa"/>
            </w:tcMar>
          </w:tcPr>
          <w:p w14:paraId="45972E97" w14:textId="77777777" w:rsidR="00AD205C" w:rsidRDefault="00000814" w:rsidP="00D24084">
            <w:hyperlink r:id="rId74" w:history="1">
              <w:r w:rsidR="002C259D">
                <w:rPr>
                  <w:rStyle w:val="Hypertextovprepojenie"/>
                </w:rPr>
                <w:t>https://tcep.financnasprava.sk/tcep/procw/cep.ekr.web.ws/ReceiverExtSystem.asmx</w:t>
              </w:r>
            </w:hyperlink>
          </w:p>
        </w:tc>
      </w:tr>
    </w:tbl>
    <w:p w14:paraId="503712A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34294A7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BD3B73B" w14:textId="77777777" w:rsidR="00AD205C" w:rsidRDefault="002C259D" w:rsidP="00D24084">
            <w:r>
              <w:t>Produkčné prostredie</w:t>
            </w:r>
          </w:p>
        </w:tc>
      </w:tr>
      <w:tr w:rsidR="00AD205C" w14:paraId="58F2DE76" w14:textId="77777777" w:rsidTr="00AD205C">
        <w:tc>
          <w:tcPr>
            <w:tcW w:w="1361" w:type="dxa"/>
            <w:tcMar>
              <w:top w:w="30" w:type="dxa"/>
              <w:left w:w="30" w:type="dxa"/>
              <w:bottom w:w="20" w:type="dxa"/>
              <w:right w:w="30" w:type="dxa"/>
            </w:tcMar>
          </w:tcPr>
          <w:p w14:paraId="2F1AB722" w14:textId="77777777" w:rsidR="00AD205C" w:rsidRDefault="002C259D" w:rsidP="00D24084">
            <w:r>
              <w:t>WSDL</w:t>
            </w:r>
          </w:p>
        </w:tc>
        <w:tc>
          <w:tcPr>
            <w:tcW w:w="7710" w:type="dxa"/>
            <w:tcMar>
              <w:top w:w="30" w:type="dxa"/>
              <w:left w:w="30" w:type="dxa"/>
              <w:bottom w:w="20" w:type="dxa"/>
              <w:right w:w="30" w:type="dxa"/>
            </w:tcMar>
          </w:tcPr>
          <w:p w14:paraId="2EF06F84" w14:textId="77777777" w:rsidR="00AD205C" w:rsidRDefault="00000814" w:rsidP="00D24084">
            <w:hyperlink r:id="rId75" w:history="1">
              <w:r w:rsidR="002C259D">
                <w:rPr>
                  <w:rStyle w:val="Hypertextovprepojenie"/>
                </w:rPr>
                <w:t>https://www.cep.financnasprava.sk/cep/procw/cep.ekr.web.ws/ReceiverExtSystem.asmx?wsdl</w:t>
              </w:r>
            </w:hyperlink>
          </w:p>
        </w:tc>
      </w:tr>
      <w:tr w:rsidR="00AD205C" w14:paraId="52A63F37" w14:textId="77777777" w:rsidTr="00AD205C">
        <w:tc>
          <w:tcPr>
            <w:tcW w:w="1361" w:type="dxa"/>
            <w:tcMar>
              <w:top w:w="30" w:type="dxa"/>
              <w:left w:w="30" w:type="dxa"/>
              <w:bottom w:w="20" w:type="dxa"/>
              <w:right w:w="30" w:type="dxa"/>
            </w:tcMar>
          </w:tcPr>
          <w:p w14:paraId="784D47F4" w14:textId="77777777" w:rsidR="00AD205C" w:rsidRDefault="002C259D" w:rsidP="00D24084">
            <w:r>
              <w:t>URL</w:t>
            </w:r>
          </w:p>
        </w:tc>
        <w:tc>
          <w:tcPr>
            <w:tcW w:w="7710" w:type="dxa"/>
            <w:tcMar>
              <w:top w:w="30" w:type="dxa"/>
              <w:left w:w="30" w:type="dxa"/>
              <w:bottom w:w="20" w:type="dxa"/>
              <w:right w:w="30" w:type="dxa"/>
            </w:tcMar>
          </w:tcPr>
          <w:p w14:paraId="47CE5BD8" w14:textId="77777777" w:rsidR="00AD205C" w:rsidRDefault="00000814" w:rsidP="00D24084">
            <w:hyperlink r:id="rId76" w:history="1">
              <w:r w:rsidR="002C259D">
                <w:rPr>
                  <w:rStyle w:val="Hypertextovprepojenie"/>
                </w:rPr>
                <w:t>https://www.cep.financnasprava.sk/cep/procw/cep.ekr.web.ws/ReceiverExtSystem.asmx</w:t>
              </w:r>
            </w:hyperlink>
          </w:p>
        </w:tc>
      </w:tr>
    </w:tbl>
    <w:p w14:paraId="4ED40156" w14:textId="08A5DF6A" w:rsidR="00AD205C" w:rsidRDefault="002C259D" w:rsidP="00D24084">
      <w:pPr>
        <w:pStyle w:val="Nadpis4"/>
      </w:pPr>
      <w:bookmarkStart w:id="48" w:name="scroll-bookmark-31"/>
      <w:r>
        <w:t>Definícia dodatočných parametrov hlavičky správ (Header)</w:t>
      </w:r>
      <w:bookmarkEnd w:id="48"/>
    </w:p>
    <w:p w14:paraId="364430B6"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 w:history="1">
        <w:r>
          <w:rPr>
            <w:rStyle w:val="Hypertextovprepojenie"/>
          </w:rPr>
          <w:t>kapitole 5</w:t>
        </w:r>
      </w:hyperlink>
      <w:r>
        <w:t>.</w:t>
      </w:r>
    </w:p>
    <w:p w14:paraId="710D823E" w14:textId="23460560" w:rsidR="00AD205C" w:rsidRDefault="002C259D" w:rsidP="00D24084">
      <w:pPr>
        <w:pStyle w:val="Nadpis4"/>
      </w:pPr>
      <w:bookmarkStart w:id="49" w:name="scroll-bookmark-32"/>
      <w:r>
        <w:lastRenderedPageBreak/>
        <w:t>Popis spôsobu zabezpečenia a autentifikácie pri volaní operácií služby</w:t>
      </w:r>
      <w:bookmarkEnd w:id="49"/>
    </w:p>
    <w:p w14:paraId="2E4A7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937C351" w14:textId="77777777" w:rsidR="00AD205C" w:rsidRDefault="002C259D" w:rsidP="00D24084">
      <w:pPr>
        <w:pStyle w:val="Odsekzoznamu"/>
        <w:numPr>
          <w:ilvl w:val="0"/>
          <w:numId w:val="17"/>
        </w:numPr>
      </w:pPr>
      <w:r>
        <w:t>PrihlasenieMenomHeslom - prihlásenie používateľa menom a heslom,</w:t>
      </w:r>
    </w:p>
    <w:p w14:paraId="6B4CFE26" w14:textId="77777777" w:rsidR="00AD205C" w:rsidRDefault="002C259D" w:rsidP="00D24084">
      <w:pPr>
        <w:pStyle w:val="Odsekzoznamu"/>
        <w:numPr>
          <w:ilvl w:val="0"/>
          <w:numId w:val="17"/>
        </w:numPr>
      </w:pPr>
      <w:r>
        <w:t>PrihlasenieCertifikatom - prihlásenie používateľa certifikátom.</w:t>
      </w:r>
    </w:p>
    <w:p w14:paraId="03BEDE3C" w14:textId="673062B3" w:rsidR="00AD205C" w:rsidRDefault="002C259D" w:rsidP="00D24084">
      <w:pPr>
        <w:pStyle w:val="Nadpis4"/>
      </w:pPr>
      <w:bookmarkStart w:id="50" w:name="scroll-bookmark-33"/>
      <w:r>
        <w:t>Testovacie scenáre a prípady</w:t>
      </w:r>
      <w:bookmarkEnd w:id="50"/>
    </w:p>
    <w:tbl>
      <w:tblPr>
        <w:tblStyle w:val="ScrollTableNormal"/>
        <w:tblW w:w="9071" w:type="dxa"/>
        <w:tblLayout w:type="fixed"/>
        <w:tblLook w:val="0020" w:firstRow="1" w:lastRow="0" w:firstColumn="0" w:lastColumn="0" w:noHBand="0" w:noVBand="0"/>
      </w:tblPr>
      <w:tblGrid>
        <w:gridCol w:w="562"/>
        <w:gridCol w:w="5387"/>
        <w:gridCol w:w="3122"/>
      </w:tblGrid>
      <w:tr w:rsidR="00AD205C" w14:paraId="51707F99" w14:textId="77777777" w:rsidTr="005A161B">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C6062F6" w14:textId="77777777" w:rsidR="00AD205C" w:rsidRDefault="002C259D" w:rsidP="00D24084">
            <w:r>
              <w:t>Krok</w:t>
            </w:r>
          </w:p>
        </w:tc>
        <w:tc>
          <w:tcPr>
            <w:tcW w:w="5387" w:type="dxa"/>
            <w:tcMar>
              <w:top w:w="30" w:type="dxa"/>
              <w:left w:w="30" w:type="dxa"/>
              <w:bottom w:w="20" w:type="dxa"/>
              <w:right w:w="30" w:type="dxa"/>
            </w:tcMar>
          </w:tcPr>
          <w:p w14:paraId="28C155EE" w14:textId="77777777" w:rsidR="00AD205C" w:rsidRDefault="002C259D" w:rsidP="00D24084">
            <w:r>
              <w:t>Akcia</w:t>
            </w:r>
          </w:p>
        </w:tc>
        <w:tc>
          <w:tcPr>
            <w:tcW w:w="3122" w:type="dxa"/>
            <w:tcMar>
              <w:top w:w="30" w:type="dxa"/>
              <w:left w:w="30" w:type="dxa"/>
              <w:bottom w:w="20" w:type="dxa"/>
              <w:right w:w="30" w:type="dxa"/>
            </w:tcMar>
          </w:tcPr>
          <w:p w14:paraId="1C0A47C8" w14:textId="77777777" w:rsidR="00AD205C" w:rsidRDefault="002C259D" w:rsidP="00D24084">
            <w:r>
              <w:t>Očakávaný výsledok</w:t>
            </w:r>
          </w:p>
        </w:tc>
      </w:tr>
      <w:tr w:rsidR="00AD205C" w14:paraId="6F535026" w14:textId="77777777" w:rsidTr="005A161B">
        <w:tc>
          <w:tcPr>
            <w:tcW w:w="562" w:type="dxa"/>
            <w:tcMar>
              <w:top w:w="30" w:type="dxa"/>
              <w:left w:w="30" w:type="dxa"/>
              <w:bottom w:w="20" w:type="dxa"/>
              <w:right w:w="30" w:type="dxa"/>
            </w:tcMar>
          </w:tcPr>
          <w:p w14:paraId="63DBF668" w14:textId="77777777" w:rsidR="00AD205C" w:rsidRDefault="002C259D" w:rsidP="00D24084">
            <w:r>
              <w:t>1.</w:t>
            </w:r>
          </w:p>
        </w:tc>
        <w:tc>
          <w:tcPr>
            <w:tcW w:w="5387" w:type="dxa"/>
            <w:tcMar>
              <w:top w:w="30" w:type="dxa"/>
              <w:left w:w="30" w:type="dxa"/>
              <w:bottom w:w="20" w:type="dxa"/>
              <w:right w:w="30" w:type="dxa"/>
            </w:tcMar>
          </w:tcPr>
          <w:p w14:paraId="0888EE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tcPr>
          <w:p w14:paraId="0827862E" w14:textId="77777777" w:rsidR="00AD205C" w:rsidRDefault="002C259D" w:rsidP="00D24084">
            <w:r>
              <w:t>Služba vráti typ podania</w:t>
            </w:r>
          </w:p>
        </w:tc>
      </w:tr>
      <w:tr w:rsidR="00AD205C" w14:paraId="426439DA" w14:textId="77777777" w:rsidTr="005A161B">
        <w:tc>
          <w:tcPr>
            <w:tcW w:w="562" w:type="dxa"/>
            <w:tcMar>
              <w:top w:w="30" w:type="dxa"/>
              <w:left w:w="30" w:type="dxa"/>
              <w:bottom w:w="20" w:type="dxa"/>
              <w:right w:w="30" w:type="dxa"/>
            </w:tcMar>
          </w:tcPr>
          <w:p w14:paraId="6A36BFE8" w14:textId="77777777" w:rsidR="00AD205C" w:rsidRDefault="002C259D" w:rsidP="00D24084">
            <w:r>
              <w:t>2.</w:t>
            </w:r>
          </w:p>
        </w:tc>
        <w:tc>
          <w:tcPr>
            <w:tcW w:w="5387" w:type="dxa"/>
            <w:tcMar>
              <w:top w:w="30" w:type="dxa"/>
              <w:left w:w="30" w:type="dxa"/>
              <w:bottom w:w="20" w:type="dxa"/>
              <w:right w:w="30" w:type="dxa"/>
            </w:tcMar>
          </w:tcPr>
          <w:p w14:paraId="516D1C18"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tcPr>
          <w:p w14:paraId="61DBA560" w14:textId="77777777" w:rsidR="00AD205C" w:rsidRDefault="002C259D" w:rsidP="00D24084">
            <w:r>
              <w:t>Služba vráti pre požadovaný typ podania kontext pre vytvorenie podania daného typu</w:t>
            </w:r>
          </w:p>
        </w:tc>
      </w:tr>
      <w:tr w:rsidR="00AD205C" w14:paraId="0EAA8BE1" w14:textId="77777777" w:rsidTr="005A161B">
        <w:tc>
          <w:tcPr>
            <w:tcW w:w="562" w:type="dxa"/>
            <w:tcMar>
              <w:top w:w="30" w:type="dxa"/>
              <w:left w:w="30" w:type="dxa"/>
              <w:bottom w:w="20" w:type="dxa"/>
              <w:right w:w="30" w:type="dxa"/>
            </w:tcMar>
          </w:tcPr>
          <w:p w14:paraId="1A0C4234" w14:textId="77777777" w:rsidR="00AD205C" w:rsidRDefault="002C259D" w:rsidP="00D24084">
            <w:r>
              <w:t>3.</w:t>
            </w:r>
          </w:p>
        </w:tc>
        <w:tc>
          <w:tcPr>
            <w:tcW w:w="5387" w:type="dxa"/>
            <w:tcMar>
              <w:top w:w="30" w:type="dxa"/>
              <w:left w:w="30" w:type="dxa"/>
              <w:bottom w:w="20" w:type="dxa"/>
              <w:right w:w="30" w:type="dxa"/>
            </w:tcMar>
          </w:tcPr>
          <w:p w14:paraId="63548ED8" w14:textId="77777777" w:rsidR="00AD205C" w:rsidRDefault="002C259D" w:rsidP="00D24084">
            <w:r>
              <w:t>Používateľ zavolá sluzba_is_222 pre podanie požiadavky na založenie prípadu ZOT</w:t>
            </w:r>
          </w:p>
        </w:tc>
        <w:tc>
          <w:tcPr>
            <w:tcW w:w="3122" w:type="dxa"/>
            <w:tcMar>
              <w:top w:w="30" w:type="dxa"/>
              <w:left w:w="30" w:type="dxa"/>
              <w:bottom w:w="20" w:type="dxa"/>
              <w:right w:w="30" w:type="dxa"/>
            </w:tcMar>
          </w:tcPr>
          <w:p w14:paraId="3DF8D906" w14:textId="77777777" w:rsidR="00AD205C" w:rsidRDefault="002C259D" w:rsidP="00D24084">
            <w:r>
              <w:t>Služba prijme/odmietne dané podanie</w:t>
            </w:r>
          </w:p>
        </w:tc>
      </w:tr>
    </w:tbl>
    <w:p w14:paraId="3FC50244" w14:textId="1D423AB7" w:rsidR="00AD205C" w:rsidRDefault="002C259D" w:rsidP="00D24084">
      <w:pPr>
        <w:pStyle w:val="Nadpis4"/>
      </w:pPr>
      <w:bookmarkStart w:id="51" w:name="scroll-bookmark-34"/>
      <w:r>
        <w:t>Technické operácie služby</w:t>
      </w:r>
      <w:bookmarkEnd w:id="51"/>
    </w:p>
    <w:tbl>
      <w:tblPr>
        <w:tblStyle w:val="ScrollTableNormal"/>
        <w:tblW w:w="0" w:type="auto"/>
        <w:tblLayout w:type="fixed"/>
        <w:tblLook w:val="0020" w:firstRow="1" w:lastRow="0" w:firstColumn="0" w:lastColumn="0" w:noHBand="0" w:noVBand="0"/>
      </w:tblPr>
      <w:tblGrid>
        <w:gridCol w:w="9071"/>
      </w:tblGrid>
      <w:tr w:rsidR="00AD205C" w14:paraId="60AED3F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F4C825" w14:textId="77777777" w:rsidR="00AD205C" w:rsidRDefault="002C259D" w:rsidP="00D24084">
            <w:r>
              <w:t>Názov metódy</w:t>
            </w:r>
          </w:p>
        </w:tc>
      </w:tr>
      <w:tr w:rsidR="00AD205C" w14:paraId="4461B40C" w14:textId="77777777" w:rsidTr="00AD205C">
        <w:tc>
          <w:tcPr>
            <w:tcW w:w="9071" w:type="dxa"/>
            <w:tcMar>
              <w:top w:w="30" w:type="dxa"/>
              <w:left w:w="30" w:type="dxa"/>
              <w:bottom w:w="20" w:type="dxa"/>
              <w:right w:w="30" w:type="dxa"/>
            </w:tcMar>
          </w:tcPr>
          <w:p w14:paraId="2E0657C4" w14:textId="77777777" w:rsidR="00AD205C" w:rsidRDefault="002C259D" w:rsidP="00D24084">
            <w:r>
              <w:t>RecieveMessageFromExternalSystem</w:t>
            </w:r>
          </w:p>
        </w:tc>
      </w:tr>
    </w:tbl>
    <w:p w14:paraId="734512E3"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51215DDC" w14:textId="77777777" w:rsidTr="005A161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tcPr>
          <w:p w14:paraId="3BF28933" w14:textId="77777777" w:rsidR="00AD205C" w:rsidRDefault="002C259D" w:rsidP="00D24084">
            <w:r>
              <w:t>Vstupný parameter</w:t>
            </w:r>
          </w:p>
        </w:tc>
        <w:tc>
          <w:tcPr>
            <w:tcW w:w="6099" w:type="dxa"/>
            <w:tcMar>
              <w:top w:w="30" w:type="dxa"/>
              <w:left w:w="30" w:type="dxa"/>
              <w:bottom w:w="20" w:type="dxa"/>
              <w:right w:w="30" w:type="dxa"/>
            </w:tcMar>
          </w:tcPr>
          <w:p w14:paraId="62863162" w14:textId="77777777" w:rsidR="00AD205C" w:rsidRDefault="002C259D" w:rsidP="00D24084">
            <w:r>
              <w:t>Popis</w:t>
            </w:r>
          </w:p>
        </w:tc>
      </w:tr>
      <w:tr w:rsidR="00AD205C" w14:paraId="490237E1" w14:textId="77777777" w:rsidTr="005A161B">
        <w:tc>
          <w:tcPr>
            <w:tcW w:w="2972" w:type="dxa"/>
            <w:tcMar>
              <w:top w:w="30" w:type="dxa"/>
              <w:left w:w="30" w:type="dxa"/>
              <w:bottom w:w="20" w:type="dxa"/>
              <w:right w:w="30" w:type="dxa"/>
            </w:tcMar>
            <w:vAlign w:val="center"/>
          </w:tcPr>
          <w:p w14:paraId="081A91EC" w14:textId="77777777" w:rsidR="00AD205C" w:rsidRDefault="002C259D" w:rsidP="00D24084">
            <w:r>
              <w:t>idSubjektu</w:t>
            </w:r>
          </w:p>
        </w:tc>
        <w:tc>
          <w:tcPr>
            <w:tcW w:w="6099" w:type="dxa"/>
            <w:tcMar>
              <w:top w:w="30" w:type="dxa"/>
              <w:left w:w="30" w:type="dxa"/>
              <w:bottom w:w="20" w:type="dxa"/>
              <w:right w:w="30" w:type="dxa"/>
            </w:tcMar>
            <w:vAlign w:val="center"/>
          </w:tcPr>
          <w:p w14:paraId="7E5CCBC5" w14:textId="77777777" w:rsidR="00AD205C" w:rsidRDefault="002C259D" w:rsidP="00D24084">
            <w:r>
              <w:t>identifikátor subjektu pre komunikáciu s IS CEP</w:t>
            </w:r>
          </w:p>
        </w:tc>
      </w:tr>
      <w:tr w:rsidR="00AD205C" w14:paraId="2A52029D" w14:textId="77777777" w:rsidTr="005A161B">
        <w:tc>
          <w:tcPr>
            <w:tcW w:w="2972" w:type="dxa"/>
            <w:tcMar>
              <w:top w:w="30" w:type="dxa"/>
              <w:left w:w="30" w:type="dxa"/>
              <w:bottom w:w="20" w:type="dxa"/>
              <w:right w:w="30" w:type="dxa"/>
            </w:tcMar>
            <w:vAlign w:val="center"/>
          </w:tcPr>
          <w:p w14:paraId="7526A18E" w14:textId="77777777" w:rsidR="00AD205C" w:rsidRDefault="002C259D" w:rsidP="00D24084">
            <w:r>
              <w:t>typSubjektu</w:t>
            </w:r>
          </w:p>
        </w:tc>
        <w:tc>
          <w:tcPr>
            <w:tcW w:w="6099" w:type="dxa"/>
            <w:tcMar>
              <w:top w:w="30" w:type="dxa"/>
              <w:left w:w="30" w:type="dxa"/>
              <w:bottom w:w="20" w:type="dxa"/>
              <w:right w:w="30" w:type="dxa"/>
            </w:tcMar>
            <w:vAlign w:val="center"/>
          </w:tcPr>
          <w:p w14:paraId="6610B739" w14:textId="77777777" w:rsidR="00AD205C" w:rsidRDefault="002C259D" w:rsidP="00D24084">
            <w:r>
              <w:t>0 = subjekt</w:t>
            </w:r>
            <w:r>
              <w:br/>
              <w:t>1 = OVM</w:t>
            </w:r>
          </w:p>
        </w:tc>
      </w:tr>
      <w:tr w:rsidR="00AD205C" w14:paraId="7852983A" w14:textId="77777777" w:rsidTr="005A161B">
        <w:tc>
          <w:tcPr>
            <w:tcW w:w="2972" w:type="dxa"/>
            <w:tcMar>
              <w:top w:w="30" w:type="dxa"/>
              <w:left w:w="30" w:type="dxa"/>
              <w:bottom w:w="20" w:type="dxa"/>
              <w:right w:w="30" w:type="dxa"/>
            </w:tcMar>
            <w:vAlign w:val="center"/>
          </w:tcPr>
          <w:p w14:paraId="273B1302" w14:textId="77777777" w:rsidR="00AD205C" w:rsidRDefault="002C259D" w:rsidP="00D24084">
            <w:r>
              <w:t>xmlPodanieB64</w:t>
            </w:r>
          </w:p>
        </w:tc>
        <w:tc>
          <w:tcPr>
            <w:tcW w:w="6099" w:type="dxa"/>
            <w:tcMar>
              <w:top w:w="30" w:type="dxa"/>
              <w:left w:w="30" w:type="dxa"/>
              <w:bottom w:w="20" w:type="dxa"/>
              <w:right w:w="30" w:type="dxa"/>
            </w:tcMar>
            <w:vAlign w:val="center"/>
          </w:tcPr>
          <w:p w14:paraId="205502A1" w14:textId="77777777" w:rsidR="00AD205C" w:rsidRDefault="002C259D" w:rsidP="00D24084">
            <w:r>
              <w:t>Xml v Base64 (UTF-8)</w:t>
            </w:r>
            <w:r>
              <w:br/>
              <w:t>IS VS vytvorí na základe poskytnutia kontextu typu podania – volaním IS služby 49216 pre získanie kontextu typu podania</w:t>
            </w:r>
          </w:p>
        </w:tc>
      </w:tr>
      <w:tr w:rsidR="00AD205C" w14:paraId="0921C514" w14:textId="77777777" w:rsidTr="005A161B">
        <w:tc>
          <w:tcPr>
            <w:tcW w:w="2972" w:type="dxa"/>
            <w:tcMar>
              <w:top w:w="30" w:type="dxa"/>
              <w:left w:w="30" w:type="dxa"/>
              <w:bottom w:w="20" w:type="dxa"/>
              <w:right w:w="30" w:type="dxa"/>
            </w:tcMar>
            <w:vAlign w:val="center"/>
          </w:tcPr>
          <w:p w14:paraId="13A6DCB0" w14:textId="77777777" w:rsidR="00AD205C" w:rsidRDefault="002C259D" w:rsidP="00D24084">
            <w:r>
              <w:t>typPodania</w:t>
            </w:r>
          </w:p>
        </w:tc>
        <w:tc>
          <w:tcPr>
            <w:tcW w:w="6099" w:type="dxa"/>
            <w:tcMar>
              <w:top w:w="30" w:type="dxa"/>
              <w:left w:w="30" w:type="dxa"/>
              <w:bottom w:w="20" w:type="dxa"/>
              <w:right w:w="30" w:type="dxa"/>
            </w:tcMar>
            <w:vAlign w:val="center"/>
          </w:tcPr>
          <w:p w14:paraId="036D09E8"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94A41E5" w14:textId="77777777" w:rsidTr="005A161B">
        <w:tc>
          <w:tcPr>
            <w:tcW w:w="2972" w:type="dxa"/>
            <w:tcMar>
              <w:top w:w="30" w:type="dxa"/>
              <w:left w:w="30" w:type="dxa"/>
              <w:bottom w:w="20" w:type="dxa"/>
              <w:right w:w="30" w:type="dxa"/>
            </w:tcMar>
            <w:vAlign w:val="center"/>
          </w:tcPr>
          <w:p w14:paraId="6F9241CA" w14:textId="77777777" w:rsidR="00AD205C" w:rsidRDefault="002C259D" w:rsidP="00D24084">
            <w:r>
              <w:t>podatelnaIdentifikator</w:t>
            </w:r>
          </w:p>
        </w:tc>
        <w:tc>
          <w:tcPr>
            <w:tcW w:w="6099" w:type="dxa"/>
            <w:tcMar>
              <w:top w:w="30" w:type="dxa"/>
              <w:left w:w="30" w:type="dxa"/>
              <w:bottom w:w="20" w:type="dxa"/>
              <w:right w:w="30" w:type="dxa"/>
            </w:tcMar>
            <w:vAlign w:val="center"/>
          </w:tcPr>
          <w:p w14:paraId="58F2E50E" w14:textId="77777777" w:rsidR="00AD205C" w:rsidRDefault="002C259D" w:rsidP="00D24084">
            <w:r>
              <w:t>bude obsahovať hodnotu 2 (podateľňa CEP)</w:t>
            </w:r>
          </w:p>
        </w:tc>
      </w:tr>
      <w:tr w:rsidR="00AD205C" w14:paraId="004B2815" w14:textId="77777777" w:rsidTr="005A161B">
        <w:tc>
          <w:tcPr>
            <w:tcW w:w="2972" w:type="dxa"/>
            <w:tcMar>
              <w:top w:w="30" w:type="dxa"/>
              <w:left w:w="30" w:type="dxa"/>
              <w:bottom w:w="20" w:type="dxa"/>
              <w:right w:w="30" w:type="dxa"/>
            </w:tcMar>
            <w:vAlign w:val="center"/>
          </w:tcPr>
          <w:p w14:paraId="30CED90A"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0A692F60" w14:textId="77777777" w:rsidR="00AD205C" w:rsidRDefault="002C259D" w:rsidP="00D24084">
            <w:r>
              <w:t>identifikátor predchádzajúceho podania/zásielky ktorého sa týka dané podanie/zásielka</w:t>
            </w:r>
          </w:p>
        </w:tc>
      </w:tr>
      <w:tr w:rsidR="00AD205C" w14:paraId="2510154D" w14:textId="77777777" w:rsidTr="005A161B">
        <w:tc>
          <w:tcPr>
            <w:tcW w:w="2972" w:type="dxa"/>
            <w:tcMar>
              <w:top w:w="30" w:type="dxa"/>
              <w:left w:w="30" w:type="dxa"/>
              <w:bottom w:w="20" w:type="dxa"/>
              <w:right w:w="30" w:type="dxa"/>
            </w:tcMar>
            <w:vAlign w:val="center"/>
          </w:tcPr>
          <w:p w14:paraId="5E4D5590" w14:textId="77777777" w:rsidR="00AD205C" w:rsidRDefault="002C259D" w:rsidP="00D24084">
            <w:r>
              <w:t>nazov</w:t>
            </w:r>
          </w:p>
        </w:tc>
        <w:tc>
          <w:tcPr>
            <w:tcW w:w="6099" w:type="dxa"/>
            <w:tcMar>
              <w:top w:w="30" w:type="dxa"/>
              <w:left w:w="30" w:type="dxa"/>
              <w:bottom w:w="20" w:type="dxa"/>
              <w:right w:w="30" w:type="dxa"/>
            </w:tcMar>
            <w:vAlign w:val="center"/>
          </w:tcPr>
          <w:p w14:paraId="57D86E66" w14:textId="77777777" w:rsidR="00AD205C" w:rsidRDefault="002C259D" w:rsidP="00D24084">
            <w:r>
              <w:t>používateľom zadaný názov pre podanie</w:t>
            </w:r>
          </w:p>
        </w:tc>
      </w:tr>
      <w:tr w:rsidR="00AD205C" w14:paraId="4560966A" w14:textId="77777777" w:rsidTr="005A161B">
        <w:tc>
          <w:tcPr>
            <w:tcW w:w="2972" w:type="dxa"/>
            <w:tcMar>
              <w:top w:w="30" w:type="dxa"/>
              <w:left w:w="30" w:type="dxa"/>
              <w:bottom w:w="20" w:type="dxa"/>
              <w:right w:w="30" w:type="dxa"/>
            </w:tcMar>
            <w:vAlign w:val="center"/>
          </w:tcPr>
          <w:p w14:paraId="750DE111" w14:textId="77777777" w:rsidR="00AD205C" w:rsidRDefault="002C259D" w:rsidP="00D24084">
            <w:r>
              <w:t>tokenDescriptor. TokenId</w:t>
            </w:r>
          </w:p>
        </w:tc>
        <w:tc>
          <w:tcPr>
            <w:tcW w:w="6099" w:type="dxa"/>
            <w:tcMar>
              <w:top w:w="30" w:type="dxa"/>
              <w:left w:w="30" w:type="dxa"/>
              <w:bottom w:w="20" w:type="dxa"/>
              <w:right w:w="30" w:type="dxa"/>
            </w:tcMar>
            <w:vAlign w:val="center"/>
          </w:tcPr>
          <w:p w14:paraId="30804EED" w14:textId="77777777" w:rsidR="00AD205C" w:rsidRDefault="002C259D" w:rsidP="00D24084">
            <w:r>
              <w:t>TokenId z prihlásenia</w:t>
            </w:r>
          </w:p>
        </w:tc>
      </w:tr>
      <w:tr w:rsidR="00AD205C" w14:paraId="3900CF66" w14:textId="77777777" w:rsidTr="005A161B">
        <w:tc>
          <w:tcPr>
            <w:tcW w:w="2972" w:type="dxa"/>
            <w:tcMar>
              <w:top w:w="30" w:type="dxa"/>
              <w:left w:w="30" w:type="dxa"/>
              <w:bottom w:w="20" w:type="dxa"/>
              <w:right w:w="30" w:type="dxa"/>
            </w:tcMar>
            <w:vAlign w:val="center"/>
          </w:tcPr>
          <w:p w14:paraId="257742D1" w14:textId="77777777" w:rsidR="00AD205C" w:rsidRDefault="002C259D" w:rsidP="00D24084">
            <w:r>
              <w:t>tokenDescriptor. TokenCheck</w:t>
            </w:r>
          </w:p>
        </w:tc>
        <w:tc>
          <w:tcPr>
            <w:tcW w:w="6099" w:type="dxa"/>
            <w:tcMar>
              <w:top w:w="30" w:type="dxa"/>
              <w:left w:w="30" w:type="dxa"/>
              <w:bottom w:w="20" w:type="dxa"/>
              <w:right w:w="30" w:type="dxa"/>
            </w:tcMar>
            <w:vAlign w:val="center"/>
          </w:tcPr>
          <w:p w14:paraId="6B4B0B63" w14:textId="77777777" w:rsidR="00AD205C" w:rsidRDefault="002C259D" w:rsidP="00D24084">
            <w:r>
              <w:t>TokenCheck z prihlásenia</w:t>
            </w:r>
          </w:p>
        </w:tc>
      </w:tr>
    </w:tbl>
    <w:p w14:paraId="6F214E6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EC4B1C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C990CB" w14:textId="77777777" w:rsidR="00AD205C" w:rsidRPr="005A161B" w:rsidRDefault="002C259D" w:rsidP="00D24084">
            <w:pPr>
              <w:rPr>
                <w:sz w:val="16"/>
                <w:szCs w:val="16"/>
              </w:rPr>
            </w:pPr>
            <w:r w:rsidRPr="005A161B">
              <w:lastRenderedPageBreak/>
              <w:t>Request</w:t>
            </w:r>
          </w:p>
        </w:tc>
      </w:tr>
      <w:tr w:rsidR="00AD205C" w:rsidRPr="005A161B" w14:paraId="30F62469" w14:textId="77777777" w:rsidTr="00AD205C">
        <w:tc>
          <w:tcPr>
            <w:tcW w:w="9071" w:type="dxa"/>
            <w:tcMar>
              <w:top w:w="30" w:type="dxa"/>
              <w:left w:w="30" w:type="dxa"/>
              <w:bottom w:w="20" w:type="dxa"/>
              <w:right w:w="30" w:type="dxa"/>
            </w:tcMar>
          </w:tcPr>
          <w:p w14:paraId="4AE43C9D" w14:textId="77777777" w:rsidR="00AD205C" w:rsidRPr="005A161B" w:rsidRDefault="002C259D" w:rsidP="00D24084">
            <w:r w:rsidRPr="005A161B">
              <w:t>&lt;soap:Envelope xmlns:soap="</w:t>
            </w:r>
            <w:hyperlink r:id="rId77" w:history="1">
              <w:r w:rsidRPr="005A161B">
                <w:rPr>
                  <w:rStyle w:val="Hypertextovprepojenie"/>
                  <w:sz w:val="16"/>
                  <w:szCs w:val="16"/>
                </w:rPr>
                <w:t>http://www.w3.org/2003/05/soap-envelope</w:t>
              </w:r>
            </w:hyperlink>
            <w:r w:rsidRPr="005A161B">
              <w:t>" xmlns:cep="</w:t>
            </w:r>
            <w:hyperlink r:id="rId78" w:history="1">
              <w:r w:rsidRPr="005A161B">
                <w:rPr>
                  <w:rStyle w:val="Hypertextovprepojenie"/>
                  <w:sz w:val="16"/>
                  <w:szCs w:val="16"/>
                </w:rPr>
                <w:t>http://www.ditec.sk/CEPEkr</w:t>
              </w:r>
            </w:hyperlink>
            <w:r w:rsidRPr="005A161B">
              <w:t>"&gt;</w:t>
            </w:r>
            <w:r w:rsidRPr="005A161B">
              <w:br/>
              <w:t>    &lt;soap:Header/&gt;</w:t>
            </w:r>
            <w:r w:rsidRPr="005A161B">
              <w:br/>
              <w:t>    &lt;soap:Body&gt;</w:t>
            </w:r>
            <w:r w:rsidRPr="005A161B">
              <w:br/>
              <w:t>        &lt;cep:RecieveMessageFromExternalSystem&gt;</w:t>
            </w:r>
            <w:r w:rsidRPr="005A161B">
              <w:br/>
              <w:t>            &lt;cep:idSubjektu&gt;39644922&lt;/cep:idSubjektu&gt;</w:t>
            </w:r>
            <w:r w:rsidRPr="005A161B">
              <w:br/>
              <w:t>            &lt;cep:typSubjektu&gt;0&lt;/cep:typSubjektu&gt;</w:t>
            </w:r>
            <w:r w:rsidRPr="005A161B">
              <w:br/>
              <w:t>            &lt;cep:xmlPodanieB64&gt;PHh6ZXA6RGF0YUVudmVsb3BlIHhtbG5zOnh6ZXA9I.....&lt;/cep:xmlPodanieB64&gt;</w:t>
            </w:r>
            <w:r w:rsidRPr="005A161B">
              <w:br/>
              <w:t>            &lt;cep:typPodania&gt;P_MF_OC_0015_v4.0&lt;/cep:typPodania&gt;</w:t>
            </w:r>
            <w:r w:rsidRPr="005A161B">
              <w:br/>
              <w:t>            &lt;cep:podatelnaIdentifikator&gt;2&lt;/cep:podatelnaIdentifikator&gt;</w:t>
            </w:r>
            <w:r w:rsidRPr="005A161B">
              <w:br/>
              <w:t>            &lt;cep:predchadzajucePodanieZasielka/&gt;</w:t>
            </w:r>
            <w:r w:rsidRPr="005A161B">
              <w:br/>
              <w:t>            &lt;cep:nazov&gt;45-167839-18-2-CT-01M&lt;/cep:nazov&gt;</w:t>
            </w:r>
            <w:r w:rsidRPr="005A161B">
              <w:br/>
              <w:t>            &lt;cep:tokenDescriptor&gt;</w:t>
            </w:r>
            <w:r w:rsidRPr="005A161B">
              <w:br/>
              <w:t>                &lt;cep:TokenId&gt;c51ed4f5-c14b-8749-96c7-58867453c3e5&lt;/cep:TokenId&gt;</w:t>
            </w:r>
            <w:r w:rsidRPr="005A161B">
              <w:br/>
              <w:t>                &lt;cep:TokenCheck&gt;h26rlzy+pVCoz4h9D5vAg5ymi7w=&lt;/cep:TokenCheck&gt;</w:t>
            </w:r>
            <w:r w:rsidRPr="005A161B">
              <w:br/>
              <w:t>            &lt;/cep:tokenDescriptor&gt;</w:t>
            </w:r>
            <w:r w:rsidRPr="005A161B">
              <w:br/>
              <w:t>        &lt;/cep:RecieveMessageFromExternalSystem&gt;</w:t>
            </w:r>
            <w:r w:rsidRPr="005A161B">
              <w:br/>
              <w:t>    &lt;/soap:Body&gt;</w:t>
            </w:r>
            <w:r w:rsidRPr="005A161B">
              <w:br/>
              <w:t>&lt;/soap:Envelope&gt;</w:t>
            </w:r>
          </w:p>
        </w:tc>
      </w:tr>
    </w:tbl>
    <w:p w14:paraId="6DDF8DA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5FBB51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4A6B1B" w14:textId="77777777" w:rsidR="00AD205C" w:rsidRPr="005A161B" w:rsidRDefault="002C259D" w:rsidP="00D24084">
            <w:pPr>
              <w:rPr>
                <w:sz w:val="16"/>
                <w:szCs w:val="16"/>
              </w:rPr>
            </w:pPr>
            <w:r w:rsidRPr="005A161B">
              <w:t>Response</w:t>
            </w:r>
          </w:p>
        </w:tc>
      </w:tr>
      <w:tr w:rsidR="00AD205C" w:rsidRPr="005A161B" w14:paraId="655477F3" w14:textId="77777777" w:rsidTr="00AD205C">
        <w:tc>
          <w:tcPr>
            <w:tcW w:w="9071" w:type="dxa"/>
            <w:tcMar>
              <w:top w:w="30" w:type="dxa"/>
              <w:left w:w="30" w:type="dxa"/>
              <w:bottom w:w="20" w:type="dxa"/>
              <w:right w:w="30" w:type="dxa"/>
            </w:tcMar>
          </w:tcPr>
          <w:p w14:paraId="445E00E0" w14:textId="77777777" w:rsidR="00AD205C" w:rsidRPr="005A161B" w:rsidRDefault="002C259D" w:rsidP="00D24084">
            <w:r w:rsidRPr="005A161B">
              <w:t>&lt;soap:Envelope xmlns:soap="</w:t>
            </w:r>
            <w:hyperlink r:id="rId79" w:history="1">
              <w:r w:rsidRPr="005A161B">
                <w:rPr>
                  <w:rStyle w:val="Hypertextovprepojenie"/>
                  <w:sz w:val="16"/>
                  <w:szCs w:val="16"/>
                </w:rPr>
                <w:t>http://www.w3.org/2003/05/soap-envelope</w:t>
              </w:r>
            </w:hyperlink>
            <w:r w:rsidRPr="005A161B">
              <w:t>" xmlns:xsi="</w:t>
            </w:r>
            <w:hyperlink r:id="rId80" w:history="1">
              <w:r w:rsidRPr="005A161B">
                <w:rPr>
                  <w:rStyle w:val="Hypertextovprepojenie"/>
                  <w:sz w:val="16"/>
                  <w:szCs w:val="16"/>
                </w:rPr>
                <w:t>http://www.w3.org/2001/XMLSchema-instance</w:t>
              </w:r>
            </w:hyperlink>
            <w:r w:rsidRPr="005A161B">
              <w:t>" xmlns:xsd="</w:t>
            </w:r>
            <w:hyperlink r:id="rId81" w:history="1">
              <w:r w:rsidRPr="005A161B">
                <w:rPr>
                  <w:rStyle w:val="Hypertextovprepojenie"/>
                  <w:sz w:val="16"/>
                  <w:szCs w:val="16"/>
                </w:rPr>
                <w:t>http://www.w3.org/2001/XMLSchema</w:t>
              </w:r>
            </w:hyperlink>
            <w:r w:rsidRPr="005A161B">
              <w:t>"&gt;</w:t>
            </w:r>
            <w:r w:rsidRPr="005A161B">
              <w:br/>
              <w:t>    &lt;soap:Body&gt;</w:t>
            </w:r>
            <w:r w:rsidRPr="005A161B">
              <w:br/>
              <w:t>        &lt;RecieveMessageFromExternalSystemResponse xmlns="</w:t>
            </w:r>
            <w:hyperlink r:id="rId82" w:history="1">
              <w:r w:rsidRPr="005A161B">
                <w:rPr>
                  <w:rStyle w:val="Hypertextovprepojenie"/>
                  <w:sz w:val="16"/>
                  <w:szCs w:val="16"/>
                </w:rPr>
                <w:t>http://www.ditec.sk/CEPEkr</w:t>
              </w:r>
            </w:hyperlink>
            <w:r w:rsidRPr="005A161B">
              <w:t>"&gt;</w:t>
            </w:r>
            <w:r w:rsidRPr="005A161B">
              <w:br/>
              <w:t>            &lt;RecieveMessageFromExternalSystemResult&gt;</w:t>
            </w:r>
            <w:r w:rsidRPr="005A161B">
              <w:br/>
              <w:t>                &lt;Code&gt;0&lt;/Code&gt;</w:t>
            </w:r>
            <w:r w:rsidRPr="005A161B">
              <w:br/>
              <w:t>                &lt;Description/&gt;</w:t>
            </w:r>
            <w:r w:rsidRPr="005A161B">
              <w:br/>
              <w:t>            &lt;/RecieveMessageFromExternalSystemResult&gt;</w:t>
            </w:r>
            <w:r w:rsidRPr="005A161B">
              <w:br/>
              <w:t>        &lt;/RecieveMessageFromExternalSystemResponse&gt;</w:t>
            </w:r>
            <w:r w:rsidRPr="005A161B">
              <w:br/>
              <w:t>    &lt;/soap:Body&gt;</w:t>
            </w:r>
            <w:r w:rsidRPr="005A161B">
              <w:br/>
              <w:t>&lt;/soap:Envelope&gt;</w:t>
            </w:r>
          </w:p>
        </w:tc>
      </w:tr>
    </w:tbl>
    <w:p w14:paraId="748A98AA" w14:textId="08ACDC1D" w:rsidR="00AD205C" w:rsidRDefault="002C259D" w:rsidP="00D24084">
      <w:pPr>
        <w:pStyle w:val="Nadpis4"/>
      </w:pPr>
      <w:bookmarkStart w:id="52" w:name="scroll-bookmark-35"/>
      <w:r>
        <w:t>Popis výnimiek</w:t>
      </w:r>
      <w:bookmarkEnd w:id="52"/>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ED51B13" w14:textId="77777777" w:rsidTr="005A161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40FA779" w14:textId="77777777" w:rsidR="00AD205C" w:rsidRDefault="002C259D" w:rsidP="00D24084">
            <w:r>
              <w:t>Kód</w:t>
            </w:r>
          </w:p>
        </w:tc>
        <w:tc>
          <w:tcPr>
            <w:tcW w:w="3628" w:type="dxa"/>
            <w:tcMar>
              <w:top w:w="30" w:type="dxa"/>
              <w:left w:w="30" w:type="dxa"/>
              <w:bottom w:w="20" w:type="dxa"/>
              <w:right w:w="30" w:type="dxa"/>
            </w:tcMar>
            <w:vAlign w:val="center"/>
          </w:tcPr>
          <w:p w14:paraId="67988E38" w14:textId="77777777" w:rsidR="00AD205C" w:rsidRDefault="002C259D" w:rsidP="00D24084">
            <w:r>
              <w:t>Popís</w:t>
            </w:r>
          </w:p>
        </w:tc>
        <w:tc>
          <w:tcPr>
            <w:tcW w:w="3398" w:type="dxa"/>
            <w:tcMar>
              <w:top w:w="30" w:type="dxa"/>
              <w:left w:w="30" w:type="dxa"/>
              <w:bottom w:w="20" w:type="dxa"/>
              <w:right w:w="30" w:type="dxa"/>
            </w:tcMar>
            <w:vAlign w:val="center"/>
          </w:tcPr>
          <w:p w14:paraId="6294DC33" w14:textId="77777777" w:rsidR="00AD205C" w:rsidRDefault="002C259D" w:rsidP="00D24084">
            <w:r>
              <w:t>Špecifikácia chyby</w:t>
            </w:r>
          </w:p>
        </w:tc>
        <w:tc>
          <w:tcPr>
            <w:tcW w:w="1137" w:type="dxa"/>
            <w:tcMar>
              <w:top w:w="30" w:type="dxa"/>
              <w:left w:w="30" w:type="dxa"/>
              <w:bottom w:w="20" w:type="dxa"/>
              <w:right w:w="30" w:type="dxa"/>
            </w:tcMar>
            <w:vAlign w:val="center"/>
          </w:tcPr>
          <w:p w14:paraId="03D072EA" w14:textId="77777777" w:rsidR="00AD205C" w:rsidRDefault="002C259D" w:rsidP="00D24084">
            <w:r>
              <w:t>Typ chyby</w:t>
            </w:r>
          </w:p>
        </w:tc>
      </w:tr>
      <w:tr w:rsidR="00AD205C" w14:paraId="60B17973" w14:textId="77777777" w:rsidTr="005A161B">
        <w:tc>
          <w:tcPr>
            <w:tcW w:w="907" w:type="dxa"/>
            <w:tcMar>
              <w:top w:w="30" w:type="dxa"/>
              <w:left w:w="30" w:type="dxa"/>
              <w:bottom w:w="20" w:type="dxa"/>
              <w:right w:w="30" w:type="dxa"/>
            </w:tcMar>
            <w:vAlign w:val="center"/>
          </w:tcPr>
          <w:p w14:paraId="007C9E38" w14:textId="77777777" w:rsidR="00AD205C" w:rsidRDefault="002C259D" w:rsidP="00D24084">
            <w:r>
              <w:t>-220</w:t>
            </w:r>
          </w:p>
        </w:tc>
        <w:tc>
          <w:tcPr>
            <w:tcW w:w="3628" w:type="dxa"/>
            <w:tcMar>
              <w:top w:w="30" w:type="dxa"/>
              <w:left w:w="30" w:type="dxa"/>
              <w:bottom w:w="20" w:type="dxa"/>
              <w:right w:w="30" w:type="dxa"/>
            </w:tcMar>
            <w:vAlign w:val="center"/>
          </w:tcPr>
          <w:p w14:paraId="47CE76A0"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56A9BF60"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491FB6B7" w14:textId="77777777" w:rsidR="00AD205C" w:rsidRDefault="002C259D" w:rsidP="00D24084">
            <w:r>
              <w:t>Biznis</w:t>
            </w:r>
          </w:p>
        </w:tc>
      </w:tr>
      <w:tr w:rsidR="00AD205C" w14:paraId="69A3C09C" w14:textId="77777777" w:rsidTr="005A161B">
        <w:tc>
          <w:tcPr>
            <w:tcW w:w="907" w:type="dxa"/>
            <w:tcMar>
              <w:top w:w="30" w:type="dxa"/>
              <w:left w:w="30" w:type="dxa"/>
              <w:bottom w:w="20" w:type="dxa"/>
              <w:right w:w="30" w:type="dxa"/>
            </w:tcMar>
            <w:vAlign w:val="center"/>
          </w:tcPr>
          <w:p w14:paraId="138D0AFE" w14:textId="77777777" w:rsidR="00AD205C" w:rsidRDefault="002C259D" w:rsidP="00D24084">
            <w:r>
              <w:t>-213</w:t>
            </w:r>
          </w:p>
        </w:tc>
        <w:tc>
          <w:tcPr>
            <w:tcW w:w="3628" w:type="dxa"/>
            <w:tcMar>
              <w:top w:w="30" w:type="dxa"/>
              <w:left w:w="30" w:type="dxa"/>
              <w:bottom w:w="20" w:type="dxa"/>
              <w:right w:w="30" w:type="dxa"/>
            </w:tcMar>
            <w:vAlign w:val="center"/>
          </w:tcPr>
          <w:p w14:paraId="24EB806D"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79AA9A6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0F171B4" w14:textId="77777777" w:rsidR="00AD205C" w:rsidRDefault="002C259D" w:rsidP="00D24084">
            <w:r>
              <w:t>Biznis</w:t>
            </w:r>
          </w:p>
        </w:tc>
      </w:tr>
      <w:tr w:rsidR="00AD205C" w14:paraId="0D4B54DA" w14:textId="77777777" w:rsidTr="005A161B">
        <w:tc>
          <w:tcPr>
            <w:tcW w:w="907" w:type="dxa"/>
            <w:tcMar>
              <w:top w:w="30" w:type="dxa"/>
              <w:left w:w="30" w:type="dxa"/>
              <w:bottom w:w="20" w:type="dxa"/>
              <w:right w:w="30" w:type="dxa"/>
            </w:tcMar>
            <w:vAlign w:val="center"/>
          </w:tcPr>
          <w:p w14:paraId="4A20FFAE" w14:textId="77777777" w:rsidR="00AD205C" w:rsidRDefault="002C259D" w:rsidP="00D24084">
            <w:r>
              <w:t>-210</w:t>
            </w:r>
          </w:p>
        </w:tc>
        <w:tc>
          <w:tcPr>
            <w:tcW w:w="3628" w:type="dxa"/>
            <w:tcMar>
              <w:top w:w="30" w:type="dxa"/>
              <w:left w:w="30" w:type="dxa"/>
              <w:bottom w:w="20" w:type="dxa"/>
              <w:right w:w="30" w:type="dxa"/>
            </w:tcMar>
            <w:vAlign w:val="center"/>
          </w:tcPr>
          <w:p w14:paraId="6EFD9C56"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12637F30"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0E13164E" w14:textId="77777777" w:rsidR="00AD205C" w:rsidRDefault="002C259D" w:rsidP="00D24084">
            <w:r>
              <w:t>Biznis</w:t>
            </w:r>
          </w:p>
        </w:tc>
      </w:tr>
      <w:tr w:rsidR="00AD205C" w14:paraId="6641EB9F" w14:textId="77777777" w:rsidTr="005A161B">
        <w:tc>
          <w:tcPr>
            <w:tcW w:w="907" w:type="dxa"/>
            <w:tcMar>
              <w:top w:w="30" w:type="dxa"/>
              <w:left w:w="30" w:type="dxa"/>
              <w:bottom w:w="20" w:type="dxa"/>
              <w:right w:w="30" w:type="dxa"/>
            </w:tcMar>
            <w:vAlign w:val="center"/>
          </w:tcPr>
          <w:p w14:paraId="1E02F09C" w14:textId="77777777" w:rsidR="00AD205C" w:rsidRDefault="002C259D" w:rsidP="00D24084">
            <w:r>
              <w:t>-209</w:t>
            </w:r>
          </w:p>
        </w:tc>
        <w:tc>
          <w:tcPr>
            <w:tcW w:w="3628" w:type="dxa"/>
            <w:tcMar>
              <w:top w:w="30" w:type="dxa"/>
              <w:left w:w="30" w:type="dxa"/>
              <w:bottom w:w="20" w:type="dxa"/>
              <w:right w:w="30" w:type="dxa"/>
            </w:tcMar>
            <w:vAlign w:val="center"/>
          </w:tcPr>
          <w:p w14:paraId="71D55A19" w14:textId="77777777" w:rsidR="00AD205C" w:rsidRDefault="002C259D" w:rsidP="00D24084">
            <w:r>
              <w:t>Neznámy typ dokumentu.</w:t>
            </w:r>
          </w:p>
        </w:tc>
        <w:tc>
          <w:tcPr>
            <w:tcW w:w="3398" w:type="dxa"/>
            <w:tcMar>
              <w:top w:w="30" w:type="dxa"/>
              <w:left w:w="30" w:type="dxa"/>
              <w:bottom w:w="20" w:type="dxa"/>
              <w:right w:w="30" w:type="dxa"/>
            </w:tcMar>
            <w:vAlign w:val="center"/>
          </w:tcPr>
          <w:p w14:paraId="20EE7196" w14:textId="77777777" w:rsidR="00AD205C" w:rsidRDefault="002C259D" w:rsidP="00D24084">
            <w:r>
              <w:t>Neznámy typ dokumentu.</w:t>
            </w:r>
          </w:p>
        </w:tc>
        <w:tc>
          <w:tcPr>
            <w:tcW w:w="1137" w:type="dxa"/>
            <w:tcMar>
              <w:top w:w="30" w:type="dxa"/>
              <w:left w:w="30" w:type="dxa"/>
              <w:bottom w:w="20" w:type="dxa"/>
              <w:right w:w="30" w:type="dxa"/>
            </w:tcMar>
            <w:vAlign w:val="center"/>
          </w:tcPr>
          <w:p w14:paraId="76884EBF" w14:textId="77777777" w:rsidR="00AD205C" w:rsidRDefault="002C259D" w:rsidP="00D24084">
            <w:r>
              <w:t>Biznis</w:t>
            </w:r>
          </w:p>
        </w:tc>
      </w:tr>
      <w:tr w:rsidR="00AD205C" w14:paraId="2C8A21FC" w14:textId="77777777" w:rsidTr="005A161B">
        <w:tc>
          <w:tcPr>
            <w:tcW w:w="907" w:type="dxa"/>
            <w:tcMar>
              <w:top w:w="30" w:type="dxa"/>
              <w:left w:w="30" w:type="dxa"/>
              <w:bottom w:w="20" w:type="dxa"/>
              <w:right w:w="30" w:type="dxa"/>
            </w:tcMar>
            <w:vAlign w:val="center"/>
          </w:tcPr>
          <w:p w14:paraId="09F924E2" w14:textId="77777777" w:rsidR="00AD205C" w:rsidRDefault="002C259D" w:rsidP="00D24084">
            <w:r>
              <w:t>-208</w:t>
            </w:r>
          </w:p>
        </w:tc>
        <w:tc>
          <w:tcPr>
            <w:tcW w:w="3628" w:type="dxa"/>
            <w:tcMar>
              <w:top w:w="30" w:type="dxa"/>
              <w:left w:w="30" w:type="dxa"/>
              <w:bottom w:w="20" w:type="dxa"/>
              <w:right w:w="30" w:type="dxa"/>
            </w:tcMar>
            <w:vAlign w:val="center"/>
          </w:tcPr>
          <w:p w14:paraId="360897B7"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2B1285E" w14:textId="77777777" w:rsidR="00AD205C" w:rsidRDefault="002C259D" w:rsidP="00D24084">
            <w:r>
              <w:t>Neznámy formát dokumentu.</w:t>
            </w:r>
          </w:p>
        </w:tc>
        <w:tc>
          <w:tcPr>
            <w:tcW w:w="1137" w:type="dxa"/>
            <w:tcMar>
              <w:top w:w="30" w:type="dxa"/>
              <w:left w:w="30" w:type="dxa"/>
              <w:bottom w:w="20" w:type="dxa"/>
              <w:right w:w="30" w:type="dxa"/>
            </w:tcMar>
            <w:vAlign w:val="center"/>
          </w:tcPr>
          <w:p w14:paraId="61664C4D" w14:textId="77777777" w:rsidR="00AD205C" w:rsidRDefault="002C259D" w:rsidP="00D24084">
            <w:r>
              <w:t>Biznis</w:t>
            </w:r>
          </w:p>
        </w:tc>
      </w:tr>
      <w:tr w:rsidR="00AD205C" w14:paraId="0963FC30" w14:textId="77777777" w:rsidTr="005A161B">
        <w:tc>
          <w:tcPr>
            <w:tcW w:w="907" w:type="dxa"/>
            <w:tcMar>
              <w:top w:w="30" w:type="dxa"/>
              <w:left w:w="30" w:type="dxa"/>
              <w:bottom w:w="20" w:type="dxa"/>
              <w:right w:w="30" w:type="dxa"/>
            </w:tcMar>
            <w:vAlign w:val="center"/>
          </w:tcPr>
          <w:p w14:paraId="4A467C44" w14:textId="77777777" w:rsidR="00AD205C" w:rsidRDefault="002C259D" w:rsidP="00D24084">
            <w:r>
              <w:t>-207</w:t>
            </w:r>
          </w:p>
        </w:tc>
        <w:tc>
          <w:tcPr>
            <w:tcW w:w="3628" w:type="dxa"/>
            <w:tcMar>
              <w:top w:w="30" w:type="dxa"/>
              <w:left w:w="30" w:type="dxa"/>
              <w:bottom w:w="20" w:type="dxa"/>
              <w:right w:w="30" w:type="dxa"/>
            </w:tcMar>
            <w:vAlign w:val="center"/>
          </w:tcPr>
          <w:p w14:paraId="0D1A0DA1" w14:textId="77777777" w:rsidR="00AD205C" w:rsidRDefault="002C259D" w:rsidP="00D24084">
            <w:r>
              <w:t>Neznámy formát podania.</w:t>
            </w:r>
          </w:p>
        </w:tc>
        <w:tc>
          <w:tcPr>
            <w:tcW w:w="3398" w:type="dxa"/>
            <w:tcMar>
              <w:top w:w="30" w:type="dxa"/>
              <w:left w:w="30" w:type="dxa"/>
              <w:bottom w:w="20" w:type="dxa"/>
              <w:right w:w="30" w:type="dxa"/>
            </w:tcMar>
            <w:vAlign w:val="center"/>
          </w:tcPr>
          <w:p w14:paraId="3B89938F" w14:textId="77777777" w:rsidR="00AD205C" w:rsidRDefault="002C259D" w:rsidP="00D24084">
            <w:r>
              <w:t>Neznámy formát podania.</w:t>
            </w:r>
          </w:p>
        </w:tc>
        <w:tc>
          <w:tcPr>
            <w:tcW w:w="1137" w:type="dxa"/>
            <w:tcMar>
              <w:top w:w="30" w:type="dxa"/>
              <w:left w:w="30" w:type="dxa"/>
              <w:bottom w:w="20" w:type="dxa"/>
              <w:right w:w="30" w:type="dxa"/>
            </w:tcMar>
            <w:vAlign w:val="center"/>
          </w:tcPr>
          <w:p w14:paraId="27EEA606" w14:textId="77777777" w:rsidR="00AD205C" w:rsidRDefault="002C259D" w:rsidP="00D24084">
            <w:r>
              <w:t>Biznis</w:t>
            </w:r>
          </w:p>
        </w:tc>
      </w:tr>
      <w:tr w:rsidR="00AD205C" w14:paraId="069C67E8" w14:textId="77777777" w:rsidTr="005A161B">
        <w:tc>
          <w:tcPr>
            <w:tcW w:w="907" w:type="dxa"/>
            <w:tcMar>
              <w:top w:w="30" w:type="dxa"/>
              <w:left w:w="30" w:type="dxa"/>
              <w:bottom w:w="20" w:type="dxa"/>
              <w:right w:w="30" w:type="dxa"/>
            </w:tcMar>
            <w:vAlign w:val="center"/>
          </w:tcPr>
          <w:p w14:paraId="5BCE8644" w14:textId="77777777" w:rsidR="00AD205C" w:rsidRDefault="002C259D" w:rsidP="00D24084">
            <w:r>
              <w:t>-205</w:t>
            </w:r>
          </w:p>
        </w:tc>
        <w:tc>
          <w:tcPr>
            <w:tcW w:w="3628" w:type="dxa"/>
            <w:tcMar>
              <w:top w:w="30" w:type="dxa"/>
              <w:left w:w="30" w:type="dxa"/>
              <w:bottom w:w="20" w:type="dxa"/>
              <w:right w:w="30" w:type="dxa"/>
            </w:tcMar>
            <w:vAlign w:val="center"/>
          </w:tcPr>
          <w:p w14:paraId="1D01CDD3" w14:textId="77777777" w:rsidR="00AD205C" w:rsidRDefault="002C259D" w:rsidP="00D24084">
            <w:r>
              <w:t>Neplatný typ podania.</w:t>
            </w:r>
          </w:p>
        </w:tc>
        <w:tc>
          <w:tcPr>
            <w:tcW w:w="3398" w:type="dxa"/>
            <w:tcMar>
              <w:top w:w="30" w:type="dxa"/>
              <w:left w:w="30" w:type="dxa"/>
              <w:bottom w:w="20" w:type="dxa"/>
              <w:right w:w="30" w:type="dxa"/>
            </w:tcMar>
            <w:vAlign w:val="center"/>
          </w:tcPr>
          <w:p w14:paraId="6941D970" w14:textId="77777777" w:rsidR="00AD205C" w:rsidRDefault="002C259D" w:rsidP="00D24084">
            <w:r>
              <w:t>Neplatný typ podania.</w:t>
            </w:r>
          </w:p>
        </w:tc>
        <w:tc>
          <w:tcPr>
            <w:tcW w:w="1137" w:type="dxa"/>
            <w:tcMar>
              <w:top w:w="30" w:type="dxa"/>
              <w:left w:w="30" w:type="dxa"/>
              <w:bottom w:w="20" w:type="dxa"/>
              <w:right w:w="30" w:type="dxa"/>
            </w:tcMar>
            <w:vAlign w:val="center"/>
          </w:tcPr>
          <w:p w14:paraId="1E3F89F6" w14:textId="77777777" w:rsidR="00AD205C" w:rsidRDefault="002C259D" w:rsidP="00D24084">
            <w:r>
              <w:t>Biznis</w:t>
            </w:r>
          </w:p>
        </w:tc>
      </w:tr>
      <w:tr w:rsidR="00AD205C" w14:paraId="24370A6D" w14:textId="77777777" w:rsidTr="005A161B">
        <w:tc>
          <w:tcPr>
            <w:tcW w:w="907" w:type="dxa"/>
            <w:tcMar>
              <w:top w:w="30" w:type="dxa"/>
              <w:left w:w="30" w:type="dxa"/>
              <w:bottom w:w="20" w:type="dxa"/>
              <w:right w:w="30" w:type="dxa"/>
            </w:tcMar>
            <w:vAlign w:val="center"/>
          </w:tcPr>
          <w:p w14:paraId="394AD1F9" w14:textId="77777777" w:rsidR="00AD205C" w:rsidRDefault="002C259D" w:rsidP="00D24084">
            <w:r>
              <w:t>-204</w:t>
            </w:r>
          </w:p>
        </w:tc>
        <w:tc>
          <w:tcPr>
            <w:tcW w:w="3628" w:type="dxa"/>
            <w:tcMar>
              <w:top w:w="30" w:type="dxa"/>
              <w:left w:w="30" w:type="dxa"/>
              <w:bottom w:w="20" w:type="dxa"/>
              <w:right w:w="30" w:type="dxa"/>
            </w:tcMar>
            <w:vAlign w:val="center"/>
          </w:tcPr>
          <w:p w14:paraId="06661B1F"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162B29B0"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0EB0BF9" w14:textId="77777777" w:rsidR="00AD205C" w:rsidRDefault="002C259D" w:rsidP="00D24084">
            <w:r>
              <w:t>Biznis</w:t>
            </w:r>
          </w:p>
        </w:tc>
      </w:tr>
      <w:tr w:rsidR="00AD205C" w14:paraId="2E1BBCCD" w14:textId="77777777" w:rsidTr="005A161B">
        <w:tc>
          <w:tcPr>
            <w:tcW w:w="907" w:type="dxa"/>
            <w:tcMar>
              <w:top w:w="30" w:type="dxa"/>
              <w:left w:w="30" w:type="dxa"/>
              <w:bottom w:w="20" w:type="dxa"/>
              <w:right w:w="30" w:type="dxa"/>
            </w:tcMar>
            <w:vAlign w:val="center"/>
          </w:tcPr>
          <w:p w14:paraId="6E97CF90" w14:textId="77777777" w:rsidR="00AD205C" w:rsidRDefault="002C259D" w:rsidP="00D24084">
            <w:r>
              <w:t>-1</w:t>
            </w:r>
          </w:p>
        </w:tc>
        <w:tc>
          <w:tcPr>
            <w:tcW w:w="3628" w:type="dxa"/>
            <w:tcMar>
              <w:top w:w="30" w:type="dxa"/>
              <w:left w:w="30" w:type="dxa"/>
              <w:bottom w:w="20" w:type="dxa"/>
              <w:right w:w="30" w:type="dxa"/>
            </w:tcMar>
            <w:vAlign w:val="center"/>
          </w:tcPr>
          <w:p w14:paraId="5102AA97" w14:textId="77777777" w:rsidR="00AD205C" w:rsidRDefault="002C259D" w:rsidP="00D24084">
            <w:r>
              <w:t>Interná chyba.</w:t>
            </w:r>
          </w:p>
        </w:tc>
        <w:tc>
          <w:tcPr>
            <w:tcW w:w="3398" w:type="dxa"/>
            <w:tcMar>
              <w:top w:w="30" w:type="dxa"/>
              <w:left w:w="30" w:type="dxa"/>
              <w:bottom w:w="20" w:type="dxa"/>
              <w:right w:w="30" w:type="dxa"/>
            </w:tcMar>
            <w:vAlign w:val="center"/>
          </w:tcPr>
          <w:p w14:paraId="6E57569E" w14:textId="77777777" w:rsidR="00AD205C" w:rsidRDefault="002C259D" w:rsidP="00D24084">
            <w:r>
              <w:t>Interná chyba.</w:t>
            </w:r>
          </w:p>
        </w:tc>
        <w:tc>
          <w:tcPr>
            <w:tcW w:w="1137" w:type="dxa"/>
            <w:tcMar>
              <w:top w:w="30" w:type="dxa"/>
              <w:left w:w="30" w:type="dxa"/>
              <w:bottom w:w="20" w:type="dxa"/>
              <w:right w:w="30" w:type="dxa"/>
            </w:tcMar>
            <w:vAlign w:val="center"/>
          </w:tcPr>
          <w:p w14:paraId="27A2DD97" w14:textId="77777777" w:rsidR="00AD205C" w:rsidRDefault="002C259D" w:rsidP="00D24084">
            <w:r>
              <w:t>Systém</w:t>
            </w:r>
          </w:p>
        </w:tc>
      </w:tr>
    </w:tbl>
    <w:p w14:paraId="7926E13B" w14:textId="77777777" w:rsidR="005928AC" w:rsidRDefault="005928AC" w:rsidP="00D24084">
      <w:pPr>
        <w:rPr>
          <w:sz w:val="36"/>
        </w:rPr>
      </w:pPr>
      <w:bookmarkStart w:id="53" w:name="scroll-bookmark-36"/>
      <w:r>
        <w:lastRenderedPageBreak/>
        <w:br w:type="page"/>
      </w:r>
    </w:p>
    <w:p w14:paraId="639B8FB0" w14:textId="4822B91C" w:rsidR="00AD205C" w:rsidRDefault="002C259D" w:rsidP="00D24084">
      <w:pPr>
        <w:pStyle w:val="Nadpis2"/>
      </w:pPr>
      <w:bookmarkStart w:id="54" w:name="_Toc101774374"/>
      <w:r>
        <w:lastRenderedPageBreak/>
        <w:t>Informovanie sa o plnení podmienok pre realizáciu zahraničnoobchodnej transakcie</w:t>
      </w:r>
      <w:bookmarkEnd w:id="53"/>
      <w:bookmarkEnd w:id="54"/>
    </w:p>
    <w:tbl>
      <w:tblPr>
        <w:tblStyle w:val="ScrollTableNormal"/>
        <w:tblW w:w="0" w:type="auto"/>
        <w:tblLayout w:type="fixed"/>
        <w:tblLook w:val="0000" w:firstRow="0" w:lastRow="0" w:firstColumn="0" w:lastColumn="0" w:noHBand="0" w:noVBand="0"/>
      </w:tblPr>
      <w:tblGrid>
        <w:gridCol w:w="2268"/>
        <w:gridCol w:w="6803"/>
      </w:tblGrid>
      <w:tr w:rsidR="00AD205C" w14:paraId="0F49374C" w14:textId="77777777" w:rsidTr="00AD205C">
        <w:tc>
          <w:tcPr>
            <w:tcW w:w="2268" w:type="dxa"/>
            <w:tcMar>
              <w:top w:w="30" w:type="dxa"/>
              <w:left w:w="30" w:type="dxa"/>
              <w:bottom w:w="20" w:type="dxa"/>
              <w:right w:w="30" w:type="dxa"/>
            </w:tcMar>
          </w:tcPr>
          <w:p w14:paraId="61E44B7F" w14:textId="77777777" w:rsidR="00AD205C" w:rsidRDefault="002C259D" w:rsidP="00D24084">
            <w:r>
              <w:t>Meta IS identifikátor poskytovanej služby</w:t>
            </w:r>
          </w:p>
        </w:tc>
        <w:tc>
          <w:tcPr>
            <w:tcW w:w="6803" w:type="dxa"/>
            <w:tcMar>
              <w:top w:w="30" w:type="dxa"/>
              <w:left w:w="30" w:type="dxa"/>
              <w:bottom w:w="20" w:type="dxa"/>
              <w:right w:w="30" w:type="dxa"/>
            </w:tcMar>
          </w:tcPr>
          <w:p w14:paraId="0E312AF2" w14:textId="77777777" w:rsidR="00AD205C" w:rsidRDefault="002C259D" w:rsidP="00D24084">
            <w:r>
              <w:t>sluzba_is_223</w:t>
            </w:r>
          </w:p>
        </w:tc>
      </w:tr>
      <w:tr w:rsidR="00AD205C" w14:paraId="7884B4DF" w14:textId="77777777" w:rsidTr="00AD205C">
        <w:tc>
          <w:tcPr>
            <w:tcW w:w="2268" w:type="dxa"/>
            <w:tcMar>
              <w:top w:w="30" w:type="dxa"/>
              <w:left w:w="30" w:type="dxa"/>
              <w:bottom w:w="20" w:type="dxa"/>
              <w:right w:w="30" w:type="dxa"/>
            </w:tcMar>
          </w:tcPr>
          <w:p w14:paraId="06DB06A0" w14:textId="77777777" w:rsidR="00AD205C" w:rsidRDefault="002C259D" w:rsidP="00D24084">
            <w:r>
              <w:t>Verzia služby</w:t>
            </w:r>
          </w:p>
        </w:tc>
        <w:tc>
          <w:tcPr>
            <w:tcW w:w="6803" w:type="dxa"/>
            <w:tcMar>
              <w:top w:w="30" w:type="dxa"/>
              <w:left w:w="30" w:type="dxa"/>
              <w:bottom w:w="20" w:type="dxa"/>
              <w:right w:w="30" w:type="dxa"/>
            </w:tcMar>
          </w:tcPr>
          <w:p w14:paraId="1B99DB74" w14:textId="77777777" w:rsidR="00AD205C" w:rsidRDefault="002C259D" w:rsidP="00D24084">
            <w:r>
              <w:t>1.0</w:t>
            </w:r>
          </w:p>
        </w:tc>
      </w:tr>
      <w:tr w:rsidR="00AD205C" w14:paraId="334CBE8F" w14:textId="77777777" w:rsidTr="00AD205C">
        <w:tc>
          <w:tcPr>
            <w:tcW w:w="2268" w:type="dxa"/>
            <w:tcMar>
              <w:top w:w="30" w:type="dxa"/>
              <w:left w:w="30" w:type="dxa"/>
              <w:bottom w:w="20" w:type="dxa"/>
              <w:right w:w="30" w:type="dxa"/>
            </w:tcMar>
          </w:tcPr>
          <w:p w14:paraId="161BD702" w14:textId="77777777" w:rsidR="00AD205C" w:rsidRDefault="002C259D" w:rsidP="00D24084">
            <w:r>
              <w:t>Popis služby</w:t>
            </w:r>
          </w:p>
        </w:tc>
        <w:tc>
          <w:tcPr>
            <w:tcW w:w="6803" w:type="dxa"/>
            <w:tcMar>
              <w:top w:w="30" w:type="dxa"/>
              <w:left w:w="30" w:type="dxa"/>
              <w:bottom w:w="20" w:type="dxa"/>
              <w:right w:w="30" w:type="dxa"/>
            </w:tcMar>
          </w:tcPr>
          <w:p w14:paraId="45143547" w14:textId="77777777" w:rsidR="00AD205C" w:rsidRDefault="002C259D" w:rsidP="00D24084">
            <w:r>
              <w:t>Služba vyhodnotí podmienky pre realizáciu ZOT a identifikuje licencie potrebné na realizáciu ZOT. Porovná zoznam požadovaných licencií s licenciami, ktoré sú uložené v repozitory dokumentov.</w:t>
            </w:r>
            <w:r>
              <w:br/>
              <w:t>Služba identifikuje chýbajúcich licencie, navrhne spôsob a postupnosť ich získania od príslušných orgánov štátnej správy.</w:t>
            </w:r>
            <w:r>
              <w:br/>
              <w:t>Služba je súčasťou procesu plnenia podmienok pre realizáciu ZOT a plní pre používateľa kontrolnú funkciu. NP-A.1.1.3</w:t>
            </w:r>
          </w:p>
        </w:tc>
      </w:tr>
      <w:tr w:rsidR="00AD205C" w14:paraId="7FD5348F" w14:textId="77777777" w:rsidTr="00AD205C">
        <w:tc>
          <w:tcPr>
            <w:tcW w:w="2268" w:type="dxa"/>
            <w:tcMar>
              <w:top w:w="30" w:type="dxa"/>
              <w:left w:w="30" w:type="dxa"/>
              <w:bottom w:w="20" w:type="dxa"/>
              <w:right w:w="30" w:type="dxa"/>
            </w:tcMar>
          </w:tcPr>
          <w:p w14:paraId="22373EA8" w14:textId="77777777" w:rsidR="00AD205C" w:rsidRDefault="002C259D" w:rsidP="00D24084">
            <w:r>
              <w:t>ISVS / Modul</w:t>
            </w:r>
          </w:p>
        </w:tc>
        <w:tc>
          <w:tcPr>
            <w:tcW w:w="6803" w:type="dxa"/>
            <w:tcMar>
              <w:top w:w="30" w:type="dxa"/>
              <w:left w:w="30" w:type="dxa"/>
              <w:bottom w:w="20" w:type="dxa"/>
              <w:right w:w="30" w:type="dxa"/>
            </w:tcMar>
          </w:tcPr>
          <w:p w14:paraId="3C6B6A2E" w14:textId="77777777" w:rsidR="00AD205C" w:rsidRDefault="002C259D" w:rsidP="00D24084">
            <w:r>
              <w:t>IS CEP</w:t>
            </w:r>
          </w:p>
        </w:tc>
      </w:tr>
    </w:tbl>
    <w:p w14:paraId="314E4796" w14:textId="0C876066" w:rsidR="00AD205C" w:rsidRDefault="002C259D" w:rsidP="00D24084">
      <w:pPr>
        <w:pStyle w:val="Nadpis3"/>
      </w:pPr>
      <w:bookmarkStart w:id="55" w:name="scroll-bookmark-37"/>
      <w:bookmarkStart w:id="56" w:name="_Toc101774375"/>
      <w:r>
        <w:t>Procesné/logické údaje</w:t>
      </w:r>
      <w:bookmarkEnd w:id="55"/>
      <w:bookmarkEnd w:id="56"/>
    </w:p>
    <w:p w14:paraId="231D263A" w14:textId="7C0E9A19" w:rsidR="00AD205C" w:rsidRDefault="002C259D" w:rsidP="00D24084">
      <w:pPr>
        <w:pStyle w:val="Nadpis4"/>
      </w:pPr>
      <w:bookmarkStart w:id="57" w:name="scroll-bookmark-38"/>
      <w:r>
        <w:t>Procesný tok / biznis logika služby</w:t>
      </w:r>
      <w:bookmarkEnd w:id="57"/>
    </w:p>
    <w:p w14:paraId="305045A7" w14:textId="77777777" w:rsidR="00AD205C" w:rsidRDefault="002C259D" w:rsidP="00D24084">
      <w:r>
        <w:t>Služba poskytuje informácie o plnení podmienok realizácie ZOT viažúce sa na dané licenčné opatrenie.</w:t>
      </w:r>
      <w:r>
        <w:br/>
        <w:t>Služba je synchrónna a je určená pre IS podnikateľa.</w:t>
      </w:r>
      <w:r>
        <w:br/>
        <w:t>Služba poskytne informácie platné k dátumu poskytnutému na vstupe a za daný subjekt.</w:t>
      </w:r>
    </w:p>
    <w:p w14:paraId="128CF58E" w14:textId="49E33E8D" w:rsidR="00AD205C" w:rsidRDefault="002C259D" w:rsidP="00D24084">
      <w:pPr>
        <w:pStyle w:val="Nadpis4"/>
      </w:pPr>
      <w:bookmarkStart w:id="58" w:name="scroll-bookmark-39"/>
      <w:r>
        <w:t>Operácie poskytovanej služby</w:t>
      </w:r>
      <w:bookmarkEnd w:id="58"/>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63479A10"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4B512EA" w14:textId="77777777" w:rsidR="00AD205C" w:rsidRDefault="002C259D" w:rsidP="00D24084">
            <w:r>
              <w:t>Názov operácie</w:t>
            </w:r>
          </w:p>
        </w:tc>
        <w:tc>
          <w:tcPr>
            <w:tcW w:w="3628" w:type="dxa"/>
            <w:tcMar>
              <w:top w:w="30" w:type="dxa"/>
              <w:left w:w="30" w:type="dxa"/>
              <w:bottom w:w="20" w:type="dxa"/>
              <w:right w:w="30" w:type="dxa"/>
            </w:tcMar>
          </w:tcPr>
          <w:p w14:paraId="71A37C0A" w14:textId="77777777" w:rsidR="00AD205C" w:rsidRDefault="002C259D" w:rsidP="00D24084">
            <w:r>
              <w:t>Popis operácie</w:t>
            </w:r>
          </w:p>
        </w:tc>
        <w:tc>
          <w:tcPr>
            <w:tcW w:w="907" w:type="dxa"/>
            <w:tcMar>
              <w:top w:w="30" w:type="dxa"/>
              <w:left w:w="30" w:type="dxa"/>
              <w:bottom w:w="20" w:type="dxa"/>
              <w:right w:w="30" w:type="dxa"/>
            </w:tcMar>
          </w:tcPr>
          <w:p w14:paraId="27DA6E17" w14:textId="77777777" w:rsidR="00AD205C" w:rsidRDefault="002C259D" w:rsidP="00D24084">
            <w:r>
              <w:t>Poradie operácie</w:t>
            </w:r>
          </w:p>
        </w:tc>
        <w:tc>
          <w:tcPr>
            <w:tcW w:w="1361" w:type="dxa"/>
            <w:tcMar>
              <w:top w:w="30" w:type="dxa"/>
              <w:left w:w="30" w:type="dxa"/>
              <w:bottom w:w="20" w:type="dxa"/>
              <w:right w:w="30" w:type="dxa"/>
            </w:tcMar>
          </w:tcPr>
          <w:p w14:paraId="01BE35E9" w14:textId="77777777" w:rsidR="00AD205C" w:rsidRDefault="002C259D" w:rsidP="00D24084">
            <w:r>
              <w:t>Vstupné parametre</w:t>
            </w:r>
          </w:p>
        </w:tc>
        <w:tc>
          <w:tcPr>
            <w:tcW w:w="1361" w:type="dxa"/>
            <w:tcMar>
              <w:top w:w="30" w:type="dxa"/>
              <w:left w:w="30" w:type="dxa"/>
              <w:bottom w:w="20" w:type="dxa"/>
              <w:right w:w="30" w:type="dxa"/>
            </w:tcMar>
          </w:tcPr>
          <w:p w14:paraId="7926DF0B" w14:textId="77777777" w:rsidR="00AD205C" w:rsidRDefault="002C259D" w:rsidP="00D24084">
            <w:r>
              <w:t>Vystupné parametre</w:t>
            </w:r>
          </w:p>
        </w:tc>
      </w:tr>
      <w:tr w:rsidR="00AD205C" w14:paraId="45540532" w14:textId="77777777" w:rsidTr="00AD205C">
        <w:tc>
          <w:tcPr>
            <w:tcW w:w="1814" w:type="dxa"/>
            <w:tcMar>
              <w:top w:w="30" w:type="dxa"/>
              <w:left w:w="30" w:type="dxa"/>
              <w:bottom w:w="20" w:type="dxa"/>
              <w:right w:w="30" w:type="dxa"/>
            </w:tcMar>
          </w:tcPr>
          <w:p w14:paraId="4CEE4C53" w14:textId="77777777" w:rsidR="00AD205C" w:rsidRDefault="002C259D" w:rsidP="00D24084">
            <w:r>
              <w:t>NacitatPlneniePodmienokRealizacieZOT</w:t>
            </w:r>
          </w:p>
        </w:tc>
        <w:tc>
          <w:tcPr>
            <w:tcW w:w="3628" w:type="dxa"/>
            <w:tcMar>
              <w:top w:w="30" w:type="dxa"/>
              <w:left w:w="30" w:type="dxa"/>
              <w:bottom w:w="20" w:type="dxa"/>
              <w:right w:w="30" w:type="dxa"/>
            </w:tcMar>
          </w:tcPr>
          <w:p w14:paraId="6CF2F74C" w14:textId="77777777" w:rsidR="00AD205C" w:rsidRDefault="002C259D" w:rsidP="00D24084">
            <w:r>
              <w:t>Systém vyhodnotí na základe vstupných parametrov plnenie podmienok realizácie ZOT</w:t>
            </w:r>
          </w:p>
        </w:tc>
        <w:tc>
          <w:tcPr>
            <w:tcW w:w="907" w:type="dxa"/>
            <w:tcMar>
              <w:top w:w="30" w:type="dxa"/>
              <w:left w:w="30" w:type="dxa"/>
              <w:bottom w:w="20" w:type="dxa"/>
              <w:right w:w="30" w:type="dxa"/>
            </w:tcMar>
          </w:tcPr>
          <w:p w14:paraId="40061512" w14:textId="77777777" w:rsidR="00AD205C" w:rsidRDefault="002C259D" w:rsidP="00D24084">
            <w:r>
              <w:t>1</w:t>
            </w:r>
          </w:p>
        </w:tc>
        <w:tc>
          <w:tcPr>
            <w:tcW w:w="1361" w:type="dxa"/>
            <w:tcMar>
              <w:top w:w="30" w:type="dxa"/>
              <w:left w:w="30" w:type="dxa"/>
              <w:bottom w:w="20" w:type="dxa"/>
              <w:right w:w="30" w:type="dxa"/>
            </w:tcMar>
          </w:tcPr>
          <w:p w14:paraId="4463341F" w14:textId="77777777" w:rsidR="00AD205C" w:rsidRDefault="002C259D" w:rsidP="00D24084">
            <w:r>
              <w:t>RPInfOPlneniPodmienokRealizacieZOTZiadost</w:t>
            </w:r>
          </w:p>
        </w:tc>
        <w:tc>
          <w:tcPr>
            <w:tcW w:w="1361" w:type="dxa"/>
            <w:tcMar>
              <w:top w:w="30" w:type="dxa"/>
              <w:left w:w="30" w:type="dxa"/>
              <w:bottom w:w="20" w:type="dxa"/>
              <w:right w:w="30" w:type="dxa"/>
            </w:tcMar>
          </w:tcPr>
          <w:p w14:paraId="2CD36846" w14:textId="77777777" w:rsidR="00AD205C" w:rsidRDefault="002C259D" w:rsidP="00D24084">
            <w:r>
              <w:t>InfOPlneniPodmienokRealizacieZOT</w:t>
            </w:r>
          </w:p>
        </w:tc>
      </w:tr>
    </w:tbl>
    <w:p w14:paraId="435818BE" w14:textId="77777777" w:rsidR="00A17D7F" w:rsidRDefault="00A17D7F" w:rsidP="00D24084"/>
    <w:p w14:paraId="25BA191A" w14:textId="77777777" w:rsidR="00A17D7F" w:rsidRDefault="00A17D7F" w:rsidP="00D24084"/>
    <w:p w14:paraId="6F61B962" w14:textId="77777777" w:rsidR="00A17D7F" w:rsidRDefault="00A17D7F" w:rsidP="00D24084"/>
    <w:p w14:paraId="1311D49F" w14:textId="77777777" w:rsidR="00A17D7F" w:rsidRDefault="00A17D7F" w:rsidP="00D24084"/>
    <w:p w14:paraId="2E16A085" w14:textId="77777777" w:rsidR="00A17D7F" w:rsidRDefault="00A17D7F" w:rsidP="00D24084"/>
    <w:p w14:paraId="3518D01B" w14:textId="77777777" w:rsidR="00A17D7F" w:rsidRDefault="00A17D7F" w:rsidP="00D24084"/>
    <w:p w14:paraId="13F461B8" w14:textId="77777777" w:rsidR="00A17D7F" w:rsidRDefault="00A17D7F" w:rsidP="00D24084"/>
    <w:p w14:paraId="21559561" w14:textId="77777777" w:rsidR="00A17D7F" w:rsidRDefault="00A17D7F" w:rsidP="00D24084"/>
    <w:p w14:paraId="6B50734B" w14:textId="77777777" w:rsidR="00A17D7F" w:rsidRDefault="00A17D7F" w:rsidP="00D24084"/>
    <w:p w14:paraId="0863E1E9" w14:textId="77777777" w:rsidR="00A17D7F" w:rsidRDefault="00A17D7F" w:rsidP="00D24084"/>
    <w:p w14:paraId="7ADE5D37" w14:textId="77777777" w:rsidR="00A17D7F" w:rsidRDefault="00A17D7F" w:rsidP="00D24084"/>
    <w:p w14:paraId="3FAB0250" w14:textId="77777777" w:rsidR="00A17D7F" w:rsidRDefault="00A17D7F" w:rsidP="00D24084"/>
    <w:p w14:paraId="1E84904E" w14:textId="77777777" w:rsidR="00A17D7F" w:rsidRDefault="00A17D7F" w:rsidP="00D24084"/>
    <w:p w14:paraId="5EA0C09F" w14:textId="77777777" w:rsidR="00A17D7F" w:rsidRDefault="00A17D7F" w:rsidP="00D24084"/>
    <w:p w14:paraId="580A8E1E" w14:textId="77777777" w:rsidR="00A17D7F" w:rsidRDefault="00A17D7F" w:rsidP="00D24084"/>
    <w:p w14:paraId="27FB067E" w14:textId="77777777" w:rsidR="00A17D7F" w:rsidRDefault="00A17D7F" w:rsidP="00D24084"/>
    <w:p w14:paraId="6434D155" w14:textId="77777777" w:rsidR="00A17D7F" w:rsidRDefault="00A17D7F" w:rsidP="00D24084"/>
    <w:p w14:paraId="594FA79B" w14:textId="77777777" w:rsidR="00A17D7F" w:rsidRDefault="00A17D7F" w:rsidP="00D24084"/>
    <w:p w14:paraId="5FDDDD91" w14:textId="77777777" w:rsidR="00A17D7F" w:rsidRDefault="00A17D7F" w:rsidP="00D24084"/>
    <w:p w14:paraId="5D89F1F8" w14:textId="77777777" w:rsidR="00A17D7F" w:rsidRDefault="00A17D7F" w:rsidP="00D24084"/>
    <w:p w14:paraId="10149F52" w14:textId="77777777" w:rsidR="00AD205C" w:rsidRDefault="002C259D" w:rsidP="00D24084">
      <w:r>
        <w:lastRenderedPageBreak/>
        <w:t>RPInfOPlneniPodmienokRealizacieZOTZiadost</w:t>
      </w:r>
      <w:r>
        <w:br/>
      </w:r>
    </w:p>
    <w:p w14:paraId="0230D9AB" w14:textId="77777777" w:rsidR="00AD205C" w:rsidRDefault="002C259D" w:rsidP="00D24084">
      <w:r>
        <w:rPr>
          <w:noProof/>
        </w:rPr>
        <w:drawing>
          <wp:inline distT="0" distB="0" distL="0" distR="0" wp14:anchorId="1CF943B8" wp14:editId="21A7BA18">
            <wp:extent cx="4333875" cy="3895725"/>
            <wp:effectExtent l="0" t="0" r="0" b="0"/>
            <wp:docPr id="100011" name="Picture 100011" descr="_scroll_external\attachments\worddav11478042549fd7c8232ee2312db32a0d-e6140de9957555961534cc5d00091cb9c1224fe8f9f026e9f400fd29ee806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6672" name=""/>
                    <pic:cNvPicPr>
                      <a:picLocks noChangeAspect="1"/>
                    </pic:cNvPicPr>
                  </pic:nvPicPr>
                  <pic:blipFill>
                    <a:blip r:embed="rId83"/>
                    <a:stretch>
                      <a:fillRect/>
                    </a:stretch>
                  </pic:blipFill>
                  <pic:spPr>
                    <a:xfrm>
                      <a:off x="0" y="0"/>
                      <a:ext cx="4333875" cy="3895725"/>
                    </a:xfrm>
                    <a:prstGeom prst="rect">
                      <a:avLst/>
                    </a:prstGeom>
                  </pic:spPr>
                </pic:pic>
              </a:graphicData>
            </a:graphic>
          </wp:inline>
        </w:drawing>
      </w:r>
    </w:p>
    <w:p w14:paraId="271B3689" w14:textId="77777777" w:rsidR="00AD205C" w:rsidRDefault="002C259D" w:rsidP="00D24084">
      <w:r>
        <w:br/>
        <w:t>Licenčné opatrenie</w:t>
      </w:r>
    </w:p>
    <w:tbl>
      <w:tblPr>
        <w:tblStyle w:val="ScrollTableNormal"/>
        <w:tblW w:w="9071" w:type="dxa"/>
        <w:tblLayout w:type="fixed"/>
        <w:tblLook w:val="0000" w:firstRow="0" w:lastRow="0" w:firstColumn="0" w:lastColumn="0" w:noHBand="0" w:noVBand="0"/>
      </w:tblPr>
      <w:tblGrid>
        <w:gridCol w:w="988"/>
        <w:gridCol w:w="8083"/>
      </w:tblGrid>
      <w:tr w:rsidR="00AD205C" w14:paraId="5C6C4C99" w14:textId="77777777" w:rsidTr="00A17D7F">
        <w:tc>
          <w:tcPr>
            <w:tcW w:w="988" w:type="dxa"/>
            <w:tcMar>
              <w:top w:w="30" w:type="dxa"/>
              <w:left w:w="30" w:type="dxa"/>
              <w:bottom w:w="20" w:type="dxa"/>
              <w:right w:w="30" w:type="dxa"/>
            </w:tcMar>
          </w:tcPr>
          <w:p w14:paraId="5A07EF33" w14:textId="77777777" w:rsidR="00AD205C" w:rsidRDefault="002C259D" w:rsidP="00D24084">
            <w:r>
              <w:t>Atribút</w:t>
            </w:r>
          </w:p>
        </w:tc>
        <w:tc>
          <w:tcPr>
            <w:tcW w:w="8083" w:type="dxa"/>
            <w:tcMar>
              <w:top w:w="30" w:type="dxa"/>
              <w:left w:w="30" w:type="dxa"/>
              <w:bottom w:w="20" w:type="dxa"/>
              <w:right w:w="30" w:type="dxa"/>
            </w:tcMar>
          </w:tcPr>
          <w:p w14:paraId="7D7068AA" w14:textId="77777777" w:rsidR="00AD205C" w:rsidRDefault="002C259D" w:rsidP="00D24084">
            <w:r>
              <w:t>Externý kód typu licencie : an1_50</w:t>
            </w:r>
          </w:p>
        </w:tc>
      </w:tr>
      <w:tr w:rsidR="00AD205C" w14:paraId="602F9C16" w14:textId="77777777" w:rsidTr="00A17D7F">
        <w:tc>
          <w:tcPr>
            <w:tcW w:w="988" w:type="dxa"/>
            <w:tcMar>
              <w:top w:w="30" w:type="dxa"/>
              <w:left w:w="30" w:type="dxa"/>
              <w:bottom w:w="20" w:type="dxa"/>
              <w:right w:w="30" w:type="dxa"/>
            </w:tcMar>
          </w:tcPr>
          <w:p w14:paraId="41C379C0" w14:textId="77777777" w:rsidR="00AD205C" w:rsidRDefault="002C259D" w:rsidP="00D24084">
            <w:r>
              <w:t>Opis</w:t>
            </w:r>
          </w:p>
        </w:tc>
        <w:tc>
          <w:tcPr>
            <w:tcW w:w="8083" w:type="dxa"/>
            <w:tcMar>
              <w:top w:w="30" w:type="dxa"/>
              <w:left w:w="30" w:type="dxa"/>
              <w:bottom w:w="20" w:type="dxa"/>
              <w:right w:w="30" w:type="dxa"/>
            </w:tcMar>
          </w:tcPr>
          <w:p w14:paraId="0322915F" w14:textId="77777777" w:rsidR="00AD205C" w:rsidRDefault="002C259D" w:rsidP="00D24084">
            <w:r>
              <w:t>jednoznačný business identifikátor typu licencie</w:t>
            </w:r>
          </w:p>
        </w:tc>
      </w:tr>
      <w:tr w:rsidR="00AD205C" w14:paraId="0626AA69" w14:textId="77777777" w:rsidTr="00A17D7F">
        <w:tc>
          <w:tcPr>
            <w:tcW w:w="988" w:type="dxa"/>
            <w:tcMar>
              <w:top w:w="30" w:type="dxa"/>
              <w:left w:w="30" w:type="dxa"/>
              <w:bottom w:w="20" w:type="dxa"/>
              <w:right w:w="30" w:type="dxa"/>
            </w:tcMar>
          </w:tcPr>
          <w:p w14:paraId="1D83E924" w14:textId="77777777" w:rsidR="00AD205C" w:rsidRDefault="002C259D" w:rsidP="00D24084">
            <w:r>
              <w:t>Atribút</w:t>
            </w:r>
          </w:p>
        </w:tc>
        <w:tc>
          <w:tcPr>
            <w:tcW w:w="8083" w:type="dxa"/>
            <w:tcMar>
              <w:top w:w="30" w:type="dxa"/>
              <w:left w:w="30" w:type="dxa"/>
              <w:bottom w:w="20" w:type="dxa"/>
              <w:right w:w="30" w:type="dxa"/>
            </w:tcMar>
          </w:tcPr>
          <w:p w14:paraId="6893B8D5" w14:textId="77777777" w:rsidR="00AD205C" w:rsidRDefault="002C259D" w:rsidP="00D24084">
            <w:r>
              <w:t>Platnosť k dátumu : Dátum</w:t>
            </w:r>
          </w:p>
        </w:tc>
      </w:tr>
      <w:tr w:rsidR="00AD205C" w14:paraId="19613162" w14:textId="77777777" w:rsidTr="00A17D7F">
        <w:tc>
          <w:tcPr>
            <w:tcW w:w="988" w:type="dxa"/>
            <w:tcMar>
              <w:top w:w="30" w:type="dxa"/>
              <w:left w:w="30" w:type="dxa"/>
              <w:bottom w:w="20" w:type="dxa"/>
              <w:right w:w="30" w:type="dxa"/>
            </w:tcMar>
          </w:tcPr>
          <w:p w14:paraId="14642842" w14:textId="77777777" w:rsidR="00AD205C" w:rsidRDefault="002C259D" w:rsidP="00D24084">
            <w:r>
              <w:t>Opis</w:t>
            </w:r>
          </w:p>
        </w:tc>
        <w:tc>
          <w:tcPr>
            <w:tcW w:w="8083" w:type="dxa"/>
            <w:tcMar>
              <w:top w:w="30" w:type="dxa"/>
              <w:left w:w="30" w:type="dxa"/>
              <w:bottom w:w="20" w:type="dxa"/>
              <w:right w:w="30" w:type="dxa"/>
            </w:tcMar>
          </w:tcPr>
          <w:p w14:paraId="61692299" w14:textId="77777777" w:rsidR="00AD205C" w:rsidRDefault="002C259D" w:rsidP="00D24084">
            <w:r>
              <w:t>dátum, ku ktorému požaduje používateľ služby získať platné data</w:t>
            </w:r>
          </w:p>
        </w:tc>
      </w:tr>
    </w:tbl>
    <w:p w14:paraId="40B0425C" w14:textId="77777777" w:rsidR="00AD205C" w:rsidRDefault="00AD205C" w:rsidP="00D24084"/>
    <w:p w14:paraId="44EEA162"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1150E110" w14:textId="77777777" w:rsidTr="00A17D7F">
        <w:tc>
          <w:tcPr>
            <w:tcW w:w="988" w:type="dxa"/>
            <w:tcMar>
              <w:top w:w="30" w:type="dxa"/>
              <w:left w:w="30" w:type="dxa"/>
              <w:bottom w:w="20" w:type="dxa"/>
              <w:right w:w="30" w:type="dxa"/>
            </w:tcMar>
          </w:tcPr>
          <w:p w14:paraId="11B1FDE7" w14:textId="77777777" w:rsidR="00AD205C" w:rsidRDefault="002C259D" w:rsidP="00D24084">
            <w:r>
              <w:t>Atribút</w:t>
            </w:r>
          </w:p>
        </w:tc>
        <w:tc>
          <w:tcPr>
            <w:tcW w:w="8083" w:type="dxa"/>
            <w:tcMar>
              <w:top w:w="30" w:type="dxa"/>
              <w:left w:w="30" w:type="dxa"/>
              <w:bottom w:w="20" w:type="dxa"/>
              <w:right w:w="30" w:type="dxa"/>
            </w:tcMar>
          </w:tcPr>
          <w:p w14:paraId="74663D77" w14:textId="77777777" w:rsidR="00AD205C" w:rsidRDefault="002C259D" w:rsidP="00D24084">
            <w:r>
              <w:t>Meno : an1_50</w:t>
            </w:r>
          </w:p>
        </w:tc>
      </w:tr>
      <w:tr w:rsidR="00AD205C" w14:paraId="3E71862D" w14:textId="77777777" w:rsidTr="00A17D7F">
        <w:tc>
          <w:tcPr>
            <w:tcW w:w="988" w:type="dxa"/>
            <w:tcMar>
              <w:top w:w="30" w:type="dxa"/>
              <w:left w:w="30" w:type="dxa"/>
              <w:bottom w:w="20" w:type="dxa"/>
              <w:right w:w="30" w:type="dxa"/>
            </w:tcMar>
          </w:tcPr>
          <w:p w14:paraId="66D6ECC4" w14:textId="77777777" w:rsidR="00AD205C" w:rsidRDefault="002C259D" w:rsidP="00D24084">
            <w:r>
              <w:t>Opis</w:t>
            </w:r>
          </w:p>
        </w:tc>
        <w:tc>
          <w:tcPr>
            <w:tcW w:w="8083" w:type="dxa"/>
            <w:tcMar>
              <w:top w:w="30" w:type="dxa"/>
              <w:left w:w="30" w:type="dxa"/>
              <w:bottom w:w="20" w:type="dxa"/>
              <w:right w:w="30" w:type="dxa"/>
            </w:tcMar>
          </w:tcPr>
          <w:p w14:paraId="5E45FFC1" w14:textId="77777777" w:rsidR="00AD205C" w:rsidRDefault="002C259D" w:rsidP="00D24084">
            <w:r>
              <w:t>meno fyzickej osoby</w:t>
            </w:r>
          </w:p>
        </w:tc>
      </w:tr>
      <w:tr w:rsidR="00AD205C" w14:paraId="1FC11772" w14:textId="77777777" w:rsidTr="00A17D7F">
        <w:tc>
          <w:tcPr>
            <w:tcW w:w="988" w:type="dxa"/>
            <w:tcMar>
              <w:top w:w="30" w:type="dxa"/>
              <w:left w:w="30" w:type="dxa"/>
              <w:bottom w:w="20" w:type="dxa"/>
              <w:right w:w="30" w:type="dxa"/>
            </w:tcMar>
          </w:tcPr>
          <w:p w14:paraId="243537E1" w14:textId="77777777" w:rsidR="00AD205C" w:rsidRDefault="002C259D" w:rsidP="00D24084">
            <w:r>
              <w:t>Atribút</w:t>
            </w:r>
          </w:p>
        </w:tc>
        <w:tc>
          <w:tcPr>
            <w:tcW w:w="8083" w:type="dxa"/>
            <w:tcMar>
              <w:top w:w="30" w:type="dxa"/>
              <w:left w:w="30" w:type="dxa"/>
              <w:bottom w:w="20" w:type="dxa"/>
              <w:right w:w="30" w:type="dxa"/>
            </w:tcMar>
          </w:tcPr>
          <w:p w14:paraId="28AD69D0" w14:textId="77777777" w:rsidR="00AD205C" w:rsidRDefault="002C259D" w:rsidP="00D24084">
            <w:r>
              <w:t>Priezvisko : an1_100</w:t>
            </w:r>
          </w:p>
        </w:tc>
      </w:tr>
      <w:tr w:rsidR="00AD205C" w14:paraId="628D444F" w14:textId="77777777" w:rsidTr="00A17D7F">
        <w:tc>
          <w:tcPr>
            <w:tcW w:w="988" w:type="dxa"/>
            <w:tcMar>
              <w:top w:w="30" w:type="dxa"/>
              <w:left w:w="30" w:type="dxa"/>
              <w:bottom w:w="20" w:type="dxa"/>
              <w:right w:w="30" w:type="dxa"/>
            </w:tcMar>
          </w:tcPr>
          <w:p w14:paraId="4DAD43CF" w14:textId="77777777" w:rsidR="00AD205C" w:rsidRDefault="002C259D" w:rsidP="00D24084">
            <w:r>
              <w:t>Opis</w:t>
            </w:r>
          </w:p>
        </w:tc>
        <w:tc>
          <w:tcPr>
            <w:tcW w:w="8083" w:type="dxa"/>
            <w:tcMar>
              <w:top w:w="30" w:type="dxa"/>
              <w:left w:w="30" w:type="dxa"/>
              <w:bottom w:w="20" w:type="dxa"/>
              <w:right w:w="30" w:type="dxa"/>
            </w:tcMar>
          </w:tcPr>
          <w:p w14:paraId="0B0F3C69" w14:textId="77777777" w:rsidR="00AD205C" w:rsidRDefault="002C259D" w:rsidP="00D24084">
            <w:r>
              <w:t>priezvisko fyzickej osoby</w:t>
            </w:r>
          </w:p>
        </w:tc>
      </w:tr>
      <w:tr w:rsidR="00AD205C" w14:paraId="3024F53A" w14:textId="77777777" w:rsidTr="00A17D7F">
        <w:tc>
          <w:tcPr>
            <w:tcW w:w="988" w:type="dxa"/>
            <w:tcMar>
              <w:top w:w="30" w:type="dxa"/>
              <w:left w:w="30" w:type="dxa"/>
              <w:bottom w:w="20" w:type="dxa"/>
              <w:right w:w="30" w:type="dxa"/>
            </w:tcMar>
          </w:tcPr>
          <w:p w14:paraId="6082856E" w14:textId="77777777" w:rsidR="00AD205C" w:rsidRDefault="002C259D" w:rsidP="00D24084">
            <w:r>
              <w:t>Atribút</w:t>
            </w:r>
          </w:p>
        </w:tc>
        <w:tc>
          <w:tcPr>
            <w:tcW w:w="8083" w:type="dxa"/>
            <w:tcMar>
              <w:top w:w="30" w:type="dxa"/>
              <w:left w:w="30" w:type="dxa"/>
              <w:bottom w:w="20" w:type="dxa"/>
              <w:right w:w="30" w:type="dxa"/>
            </w:tcMar>
          </w:tcPr>
          <w:p w14:paraId="0A45BB09" w14:textId="77777777" w:rsidR="00AD205C" w:rsidRDefault="002C259D" w:rsidP="00D24084">
            <w:r>
              <w:t>Typ subjektu : n1</w:t>
            </w:r>
          </w:p>
        </w:tc>
      </w:tr>
      <w:tr w:rsidR="00AD205C" w14:paraId="7F111CB0" w14:textId="77777777" w:rsidTr="00A17D7F">
        <w:tc>
          <w:tcPr>
            <w:tcW w:w="988" w:type="dxa"/>
            <w:tcMar>
              <w:top w:w="30" w:type="dxa"/>
              <w:left w:w="30" w:type="dxa"/>
              <w:bottom w:w="20" w:type="dxa"/>
              <w:right w:w="30" w:type="dxa"/>
            </w:tcMar>
          </w:tcPr>
          <w:p w14:paraId="14E08B50" w14:textId="77777777" w:rsidR="00AD205C" w:rsidRDefault="002C259D" w:rsidP="00D24084">
            <w:r>
              <w:t>Opis</w:t>
            </w:r>
          </w:p>
        </w:tc>
        <w:tc>
          <w:tcPr>
            <w:tcW w:w="8083" w:type="dxa"/>
            <w:tcMar>
              <w:top w:w="30" w:type="dxa"/>
              <w:left w:w="30" w:type="dxa"/>
              <w:bottom w:w="20" w:type="dxa"/>
              <w:right w:w="30" w:type="dxa"/>
            </w:tcMar>
          </w:tcPr>
          <w:p w14:paraId="054D3C5B" w14:textId="77777777" w:rsidR="00AD205C" w:rsidRDefault="002C259D" w:rsidP="00D24084">
            <w:r>
              <w:t>Typ subjektu = 1 pre Fyzickú osobu</w:t>
            </w:r>
            <w:r>
              <w:br/>
              <w:t>Typ subjektu = 2 pre Právnická osoba/Podnikateľ</w:t>
            </w:r>
          </w:p>
        </w:tc>
      </w:tr>
      <w:tr w:rsidR="00AD205C" w14:paraId="16288077" w14:textId="77777777" w:rsidTr="00A17D7F">
        <w:tc>
          <w:tcPr>
            <w:tcW w:w="988" w:type="dxa"/>
            <w:tcMar>
              <w:top w:w="30" w:type="dxa"/>
              <w:left w:w="30" w:type="dxa"/>
              <w:bottom w:w="20" w:type="dxa"/>
              <w:right w:w="30" w:type="dxa"/>
            </w:tcMar>
          </w:tcPr>
          <w:p w14:paraId="4E867D87" w14:textId="77777777" w:rsidR="00AD205C" w:rsidRDefault="002C259D" w:rsidP="00D24084">
            <w:r>
              <w:t>Atribút</w:t>
            </w:r>
          </w:p>
        </w:tc>
        <w:tc>
          <w:tcPr>
            <w:tcW w:w="8083" w:type="dxa"/>
            <w:tcMar>
              <w:top w:w="30" w:type="dxa"/>
              <w:left w:w="30" w:type="dxa"/>
              <w:bottom w:w="20" w:type="dxa"/>
              <w:right w:w="30" w:type="dxa"/>
            </w:tcMar>
          </w:tcPr>
          <w:p w14:paraId="188A8BF9" w14:textId="77777777" w:rsidR="00AD205C" w:rsidRDefault="002C259D" w:rsidP="00D24084">
            <w:r>
              <w:t>Identifikátor : an1_50</w:t>
            </w:r>
          </w:p>
        </w:tc>
      </w:tr>
      <w:tr w:rsidR="00AD205C" w14:paraId="1D692B94" w14:textId="77777777" w:rsidTr="00A17D7F">
        <w:tc>
          <w:tcPr>
            <w:tcW w:w="988" w:type="dxa"/>
            <w:tcMar>
              <w:top w:w="30" w:type="dxa"/>
              <w:left w:w="30" w:type="dxa"/>
              <w:bottom w:w="20" w:type="dxa"/>
              <w:right w:w="30" w:type="dxa"/>
            </w:tcMar>
          </w:tcPr>
          <w:p w14:paraId="2AD500C4" w14:textId="77777777" w:rsidR="00AD205C" w:rsidRDefault="002C259D" w:rsidP="00D24084">
            <w:r>
              <w:t>Opis</w:t>
            </w:r>
          </w:p>
        </w:tc>
        <w:tc>
          <w:tcPr>
            <w:tcW w:w="8083" w:type="dxa"/>
            <w:tcMar>
              <w:top w:w="30" w:type="dxa"/>
              <w:left w:w="30" w:type="dxa"/>
              <w:bottom w:w="20" w:type="dxa"/>
              <w:right w:w="30" w:type="dxa"/>
            </w:tcMar>
          </w:tcPr>
          <w:p w14:paraId="488B2722"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r>
            <w:r>
              <w:lastRenderedPageBreak/>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bl>
    <w:p w14:paraId="66B999A4" w14:textId="77777777" w:rsidR="00A17D7F" w:rsidRDefault="00A17D7F" w:rsidP="00D24084"/>
    <w:p w14:paraId="7948105A" w14:textId="77777777" w:rsidR="00A17D7F" w:rsidRDefault="00A17D7F" w:rsidP="00D24084"/>
    <w:p w14:paraId="5CA83C7D" w14:textId="77777777" w:rsidR="00A17D7F" w:rsidRDefault="00A17D7F" w:rsidP="00D24084"/>
    <w:p w14:paraId="3D25618D" w14:textId="77777777" w:rsidR="00A17D7F" w:rsidRDefault="00A17D7F" w:rsidP="00D24084"/>
    <w:p w14:paraId="5E1C2567" w14:textId="77777777" w:rsidR="00A17D7F" w:rsidRDefault="00A17D7F" w:rsidP="00D24084"/>
    <w:p w14:paraId="78D3CFAF" w14:textId="77777777" w:rsidR="00A17D7F" w:rsidRDefault="00A17D7F" w:rsidP="00D24084"/>
    <w:p w14:paraId="70D362A9" w14:textId="77777777" w:rsidR="00A17D7F" w:rsidRDefault="00A17D7F" w:rsidP="00D24084"/>
    <w:p w14:paraId="787CD16C" w14:textId="77777777" w:rsidR="00A17D7F" w:rsidRDefault="00A17D7F" w:rsidP="00D24084"/>
    <w:p w14:paraId="677B08F4" w14:textId="77777777" w:rsidR="00A17D7F" w:rsidRDefault="00A17D7F" w:rsidP="00D24084"/>
    <w:p w14:paraId="7613680E" w14:textId="77777777" w:rsidR="00A17D7F" w:rsidRDefault="00A17D7F" w:rsidP="00D24084"/>
    <w:p w14:paraId="618BE51C" w14:textId="77777777" w:rsidR="00A17D7F" w:rsidRDefault="00A17D7F" w:rsidP="00D24084"/>
    <w:p w14:paraId="4EE13F1C" w14:textId="77777777" w:rsidR="00A17D7F" w:rsidRDefault="00A17D7F" w:rsidP="00D24084"/>
    <w:p w14:paraId="323EEA24" w14:textId="77777777" w:rsidR="00A17D7F" w:rsidRDefault="00A17D7F" w:rsidP="00D24084"/>
    <w:p w14:paraId="32A9402B" w14:textId="77777777" w:rsidR="00A17D7F" w:rsidRDefault="00A17D7F" w:rsidP="00D24084"/>
    <w:p w14:paraId="220F8A57" w14:textId="77777777" w:rsidR="00A17D7F" w:rsidRDefault="00A17D7F" w:rsidP="00D24084"/>
    <w:p w14:paraId="493AE17B" w14:textId="77777777" w:rsidR="00A17D7F" w:rsidRDefault="00A17D7F" w:rsidP="00D24084"/>
    <w:p w14:paraId="72E8F629" w14:textId="77777777" w:rsidR="00A17D7F" w:rsidRDefault="00A17D7F" w:rsidP="00D24084"/>
    <w:p w14:paraId="6E3871DC" w14:textId="77777777" w:rsidR="00A17D7F" w:rsidRDefault="00A17D7F" w:rsidP="00D24084"/>
    <w:p w14:paraId="06750594" w14:textId="77777777" w:rsidR="00A17D7F" w:rsidRDefault="00A17D7F" w:rsidP="00D24084"/>
    <w:p w14:paraId="5263AD98" w14:textId="77777777" w:rsidR="00A17D7F" w:rsidRDefault="00A17D7F" w:rsidP="00D24084"/>
    <w:p w14:paraId="55078E36" w14:textId="77777777" w:rsidR="00A17D7F" w:rsidRDefault="00A17D7F" w:rsidP="00D24084"/>
    <w:p w14:paraId="1DE7A056" w14:textId="77777777" w:rsidR="00A17D7F" w:rsidRDefault="00A17D7F" w:rsidP="00D24084"/>
    <w:p w14:paraId="59FEBA3D" w14:textId="77777777" w:rsidR="00A17D7F" w:rsidRDefault="00A17D7F" w:rsidP="00D24084"/>
    <w:p w14:paraId="1C3B9C71" w14:textId="77777777" w:rsidR="00A17D7F" w:rsidRDefault="00A17D7F" w:rsidP="00D24084"/>
    <w:p w14:paraId="35ED4C34" w14:textId="77777777" w:rsidR="00A17D7F" w:rsidRDefault="00A17D7F" w:rsidP="00D24084"/>
    <w:p w14:paraId="6B9146B9" w14:textId="77777777" w:rsidR="00A17D7F" w:rsidRDefault="00A17D7F" w:rsidP="00D24084"/>
    <w:p w14:paraId="3F530D42" w14:textId="77777777" w:rsidR="00A17D7F" w:rsidRDefault="00A17D7F" w:rsidP="00D24084"/>
    <w:p w14:paraId="70308619" w14:textId="77777777" w:rsidR="00A17D7F" w:rsidRDefault="00A17D7F" w:rsidP="00D24084"/>
    <w:p w14:paraId="10956738" w14:textId="77777777" w:rsidR="00A17D7F" w:rsidRDefault="00A17D7F" w:rsidP="00D24084"/>
    <w:p w14:paraId="4EA585D1" w14:textId="77777777" w:rsidR="00A17D7F" w:rsidRDefault="00A17D7F" w:rsidP="00D24084"/>
    <w:p w14:paraId="3F0B7ECA" w14:textId="77777777" w:rsidR="00A17D7F" w:rsidRDefault="00A17D7F" w:rsidP="00D24084"/>
    <w:p w14:paraId="370BD962" w14:textId="77777777" w:rsidR="00A17D7F" w:rsidRDefault="00A17D7F" w:rsidP="00D24084"/>
    <w:p w14:paraId="5C9F61D0" w14:textId="77777777" w:rsidR="00A17D7F" w:rsidRDefault="00A17D7F" w:rsidP="00D24084"/>
    <w:p w14:paraId="697840E7" w14:textId="77777777" w:rsidR="00A17D7F" w:rsidRDefault="00A17D7F" w:rsidP="00D24084"/>
    <w:p w14:paraId="455EBDAD" w14:textId="77777777" w:rsidR="00A17D7F" w:rsidRDefault="00A17D7F" w:rsidP="00D24084"/>
    <w:p w14:paraId="5E9F74EE" w14:textId="77777777" w:rsidR="00A17D7F" w:rsidRDefault="00A17D7F" w:rsidP="00D24084"/>
    <w:p w14:paraId="2655BB8F" w14:textId="77777777" w:rsidR="00A17D7F" w:rsidRDefault="00A17D7F" w:rsidP="00D24084"/>
    <w:p w14:paraId="42092268" w14:textId="77777777" w:rsidR="00A17D7F" w:rsidRDefault="00A17D7F" w:rsidP="00D24084"/>
    <w:p w14:paraId="7379D83A" w14:textId="77777777" w:rsidR="00A17D7F" w:rsidRDefault="00A17D7F" w:rsidP="00D24084"/>
    <w:p w14:paraId="24693138" w14:textId="77777777" w:rsidR="00A17D7F" w:rsidRDefault="00A17D7F" w:rsidP="00D24084"/>
    <w:p w14:paraId="7291E677" w14:textId="77777777" w:rsidR="00A17D7F" w:rsidRDefault="00A17D7F" w:rsidP="00D24084"/>
    <w:p w14:paraId="62435B1D" w14:textId="77777777" w:rsidR="00A17D7F" w:rsidRDefault="00A17D7F" w:rsidP="00D24084"/>
    <w:p w14:paraId="4D0B595A" w14:textId="77777777" w:rsidR="00A17D7F" w:rsidRDefault="00A17D7F" w:rsidP="00D24084"/>
    <w:p w14:paraId="476FA82A" w14:textId="77777777" w:rsidR="00A17D7F" w:rsidRDefault="00A17D7F" w:rsidP="00D24084"/>
    <w:p w14:paraId="21931E43" w14:textId="77777777" w:rsidR="00A17D7F" w:rsidRDefault="00A17D7F" w:rsidP="00D24084"/>
    <w:p w14:paraId="23FCC35D" w14:textId="77777777" w:rsidR="00A17D7F" w:rsidRDefault="00A17D7F" w:rsidP="00D24084"/>
    <w:p w14:paraId="32DF8427" w14:textId="77777777" w:rsidR="00A17D7F" w:rsidRDefault="00A17D7F" w:rsidP="00D24084"/>
    <w:p w14:paraId="43DD9CF1" w14:textId="77777777" w:rsidR="00A17D7F" w:rsidRDefault="00A17D7F" w:rsidP="00D24084"/>
    <w:p w14:paraId="27DA9C0C" w14:textId="77777777" w:rsidR="00A17D7F" w:rsidRDefault="00A17D7F" w:rsidP="00D24084"/>
    <w:p w14:paraId="08A151AD" w14:textId="77777777" w:rsidR="00A17D7F" w:rsidRDefault="00A17D7F" w:rsidP="00D24084"/>
    <w:p w14:paraId="2FC7211B" w14:textId="77777777" w:rsidR="00A17D7F" w:rsidRDefault="00A17D7F" w:rsidP="00D24084"/>
    <w:p w14:paraId="054DD8B0" w14:textId="77777777" w:rsidR="00AD205C" w:rsidRDefault="002C259D" w:rsidP="00D24084">
      <w:r>
        <w:lastRenderedPageBreak/>
        <w:t>InfOPlneniPodmienokRealizacieZOT</w:t>
      </w:r>
    </w:p>
    <w:p w14:paraId="167E7D2E" w14:textId="77777777" w:rsidR="00AD205C" w:rsidRDefault="002C259D" w:rsidP="00D24084">
      <w:r>
        <w:rPr>
          <w:noProof/>
        </w:rPr>
        <w:drawing>
          <wp:inline distT="0" distB="0" distL="0" distR="0" wp14:anchorId="3A9AF2CD" wp14:editId="65617245">
            <wp:extent cx="4962525" cy="7324725"/>
            <wp:effectExtent l="0" t="0" r="0" b="0"/>
            <wp:docPr id="100012" name="Picture 100012" descr="_scroll_external\attachments\worddavf661867440738077865c5ccc501de282-4dc09bfdb9cc0098ff64f103ceac31fc38a0864a176b51d8309890b3927b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0922" name=""/>
                    <pic:cNvPicPr>
                      <a:picLocks noChangeAspect="1"/>
                    </pic:cNvPicPr>
                  </pic:nvPicPr>
                  <pic:blipFill>
                    <a:blip r:embed="rId84"/>
                    <a:stretch>
                      <a:fillRect/>
                    </a:stretch>
                  </pic:blipFill>
                  <pic:spPr>
                    <a:xfrm>
                      <a:off x="0" y="0"/>
                      <a:ext cx="4962525" cy="7324725"/>
                    </a:xfrm>
                    <a:prstGeom prst="rect">
                      <a:avLst/>
                    </a:prstGeom>
                  </pic:spPr>
                </pic:pic>
              </a:graphicData>
            </a:graphic>
          </wp:inline>
        </w:drawing>
      </w:r>
    </w:p>
    <w:p w14:paraId="0D950BC1" w14:textId="77777777" w:rsidR="00A17D7F" w:rsidRDefault="00A17D7F" w:rsidP="00D24084"/>
    <w:p w14:paraId="29F0ADE0" w14:textId="77777777" w:rsidR="00A17D7F" w:rsidRDefault="00A17D7F" w:rsidP="00D24084"/>
    <w:p w14:paraId="114B3E26" w14:textId="77777777" w:rsidR="00A17D7F" w:rsidRDefault="00A17D7F" w:rsidP="00D24084"/>
    <w:p w14:paraId="0E9BEE22"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38B4FBB6" w14:textId="77777777" w:rsidTr="00A17D7F">
        <w:tc>
          <w:tcPr>
            <w:tcW w:w="1129" w:type="dxa"/>
            <w:tcMar>
              <w:top w:w="30" w:type="dxa"/>
              <w:left w:w="30" w:type="dxa"/>
              <w:bottom w:w="20" w:type="dxa"/>
              <w:right w:w="30" w:type="dxa"/>
            </w:tcMar>
          </w:tcPr>
          <w:p w14:paraId="0F0B35EB" w14:textId="77777777" w:rsidR="00AD205C" w:rsidRDefault="002C259D" w:rsidP="00D24084">
            <w:r>
              <w:t>Atribút</w:t>
            </w:r>
          </w:p>
        </w:tc>
        <w:tc>
          <w:tcPr>
            <w:tcW w:w="7942" w:type="dxa"/>
            <w:tcMar>
              <w:top w:w="30" w:type="dxa"/>
              <w:left w:w="30" w:type="dxa"/>
              <w:bottom w:w="20" w:type="dxa"/>
              <w:right w:w="30" w:type="dxa"/>
            </w:tcMar>
          </w:tcPr>
          <w:p w14:paraId="3C202840" w14:textId="77777777" w:rsidR="00AD205C" w:rsidRDefault="002C259D" w:rsidP="00D24084">
            <w:r>
              <w:t>Kód : an1_10</w:t>
            </w:r>
          </w:p>
        </w:tc>
      </w:tr>
      <w:tr w:rsidR="00AD205C" w14:paraId="29B40826" w14:textId="77777777" w:rsidTr="00A17D7F">
        <w:tc>
          <w:tcPr>
            <w:tcW w:w="1129" w:type="dxa"/>
            <w:tcMar>
              <w:top w:w="30" w:type="dxa"/>
              <w:left w:w="30" w:type="dxa"/>
              <w:bottom w:w="20" w:type="dxa"/>
              <w:right w:w="30" w:type="dxa"/>
            </w:tcMar>
          </w:tcPr>
          <w:p w14:paraId="12295481" w14:textId="77777777" w:rsidR="00AD205C" w:rsidRDefault="002C259D" w:rsidP="00D24084">
            <w:r>
              <w:t>Opis</w:t>
            </w:r>
          </w:p>
        </w:tc>
        <w:tc>
          <w:tcPr>
            <w:tcW w:w="7942" w:type="dxa"/>
            <w:tcMar>
              <w:top w:w="30" w:type="dxa"/>
              <w:left w:w="30" w:type="dxa"/>
              <w:bottom w:w="20" w:type="dxa"/>
              <w:right w:w="30" w:type="dxa"/>
            </w:tcMar>
          </w:tcPr>
          <w:p w14:paraId="569B951B" w14:textId="77777777" w:rsidR="00AD205C" w:rsidRDefault="002C259D" w:rsidP="00D24084">
            <w:r>
              <w:t>kód výsledku vykonania služby, pri úspešnom výsledku</w:t>
            </w:r>
            <w:r>
              <w:br/>
              <w:t>kód = 0</w:t>
            </w:r>
          </w:p>
        </w:tc>
      </w:tr>
      <w:tr w:rsidR="00AD205C" w14:paraId="50AB50F9" w14:textId="77777777" w:rsidTr="00A17D7F">
        <w:tc>
          <w:tcPr>
            <w:tcW w:w="1129" w:type="dxa"/>
            <w:tcMar>
              <w:top w:w="30" w:type="dxa"/>
              <w:left w:w="30" w:type="dxa"/>
              <w:bottom w:w="20" w:type="dxa"/>
              <w:right w:w="30" w:type="dxa"/>
            </w:tcMar>
          </w:tcPr>
          <w:p w14:paraId="7AA95D63" w14:textId="77777777" w:rsidR="00AD205C" w:rsidRDefault="002C259D" w:rsidP="00D24084">
            <w:r>
              <w:t>Atribút</w:t>
            </w:r>
          </w:p>
        </w:tc>
        <w:tc>
          <w:tcPr>
            <w:tcW w:w="7942" w:type="dxa"/>
            <w:tcMar>
              <w:top w:w="30" w:type="dxa"/>
              <w:left w:w="30" w:type="dxa"/>
              <w:bottom w:w="20" w:type="dxa"/>
              <w:right w:w="30" w:type="dxa"/>
            </w:tcMar>
          </w:tcPr>
          <w:p w14:paraId="4E709906" w14:textId="77777777" w:rsidR="00AD205C" w:rsidRDefault="002C259D" w:rsidP="00D24084">
            <w:r>
              <w:t>Popis : an1_255</w:t>
            </w:r>
          </w:p>
        </w:tc>
      </w:tr>
      <w:tr w:rsidR="00AD205C" w14:paraId="60F7E1BF" w14:textId="77777777" w:rsidTr="00A17D7F">
        <w:tc>
          <w:tcPr>
            <w:tcW w:w="1129" w:type="dxa"/>
            <w:tcMar>
              <w:top w:w="30" w:type="dxa"/>
              <w:left w:w="30" w:type="dxa"/>
              <w:bottom w:w="20" w:type="dxa"/>
              <w:right w:w="30" w:type="dxa"/>
            </w:tcMar>
          </w:tcPr>
          <w:p w14:paraId="574E3979" w14:textId="77777777" w:rsidR="00AD205C" w:rsidRDefault="002C259D" w:rsidP="00D24084">
            <w:r>
              <w:t>Opis</w:t>
            </w:r>
          </w:p>
        </w:tc>
        <w:tc>
          <w:tcPr>
            <w:tcW w:w="7942" w:type="dxa"/>
            <w:tcMar>
              <w:top w:w="30" w:type="dxa"/>
              <w:left w:w="30" w:type="dxa"/>
              <w:bottom w:w="20" w:type="dxa"/>
              <w:right w:w="30" w:type="dxa"/>
            </w:tcMar>
          </w:tcPr>
          <w:p w14:paraId="6EFFA8B4" w14:textId="77777777" w:rsidR="00AD205C" w:rsidRDefault="002C259D" w:rsidP="00D24084">
            <w:r>
              <w:t>popis výsledku vykonania služby, bude vyplnený iba pri výnimke v spracovaní služby</w:t>
            </w:r>
          </w:p>
        </w:tc>
      </w:tr>
    </w:tbl>
    <w:p w14:paraId="209C4D02" w14:textId="77777777" w:rsidR="00A17D7F" w:rsidRDefault="00A17D7F" w:rsidP="00D24084"/>
    <w:p w14:paraId="2742F96E"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1129"/>
        <w:gridCol w:w="7942"/>
      </w:tblGrid>
      <w:tr w:rsidR="00AD205C" w14:paraId="4CEDAA39" w14:textId="77777777" w:rsidTr="00A17D7F">
        <w:tc>
          <w:tcPr>
            <w:tcW w:w="1129" w:type="dxa"/>
            <w:tcMar>
              <w:top w:w="30" w:type="dxa"/>
              <w:left w:w="30" w:type="dxa"/>
              <w:bottom w:w="20" w:type="dxa"/>
              <w:right w:w="30" w:type="dxa"/>
            </w:tcMar>
          </w:tcPr>
          <w:p w14:paraId="4F67B12D" w14:textId="77777777" w:rsidR="00AD205C" w:rsidRDefault="002C259D" w:rsidP="00D24084">
            <w:r>
              <w:t>Atribút</w:t>
            </w:r>
          </w:p>
        </w:tc>
        <w:tc>
          <w:tcPr>
            <w:tcW w:w="7942" w:type="dxa"/>
            <w:tcMar>
              <w:top w:w="30" w:type="dxa"/>
              <w:left w:w="30" w:type="dxa"/>
              <w:bottom w:w="20" w:type="dxa"/>
              <w:right w:w="30" w:type="dxa"/>
            </w:tcMar>
          </w:tcPr>
          <w:p w14:paraId="5804D85F" w14:textId="77777777" w:rsidR="00AD205C" w:rsidRDefault="002C259D" w:rsidP="00D24084">
            <w:r>
              <w:t>Evidenčné číslo licencie : an1_30</w:t>
            </w:r>
          </w:p>
        </w:tc>
      </w:tr>
      <w:tr w:rsidR="00AD205C" w14:paraId="4519DEC9" w14:textId="77777777" w:rsidTr="00A17D7F">
        <w:tc>
          <w:tcPr>
            <w:tcW w:w="1129" w:type="dxa"/>
            <w:tcMar>
              <w:top w:w="30" w:type="dxa"/>
              <w:left w:w="30" w:type="dxa"/>
              <w:bottom w:w="20" w:type="dxa"/>
              <w:right w:w="30" w:type="dxa"/>
            </w:tcMar>
          </w:tcPr>
          <w:p w14:paraId="54A83442" w14:textId="77777777" w:rsidR="00AD205C" w:rsidRDefault="002C259D" w:rsidP="00D24084">
            <w:r>
              <w:t>Opis</w:t>
            </w:r>
          </w:p>
        </w:tc>
        <w:tc>
          <w:tcPr>
            <w:tcW w:w="7942" w:type="dxa"/>
            <w:tcMar>
              <w:top w:w="30" w:type="dxa"/>
              <w:left w:w="30" w:type="dxa"/>
              <w:bottom w:w="20" w:type="dxa"/>
              <w:right w:w="30" w:type="dxa"/>
            </w:tcMar>
          </w:tcPr>
          <w:p w14:paraId="53E9A2DD" w14:textId="77777777" w:rsidR="00AD205C" w:rsidRDefault="002C259D" w:rsidP="00D24084">
            <w:r>
              <w:t>pridelené evidenčné číslo licencie, ktoré definuje OVM ako vydavateľ licencie v procese vydania licencie</w:t>
            </w:r>
          </w:p>
        </w:tc>
      </w:tr>
      <w:tr w:rsidR="00AD205C" w14:paraId="3998487E" w14:textId="77777777" w:rsidTr="00A17D7F">
        <w:tc>
          <w:tcPr>
            <w:tcW w:w="1129" w:type="dxa"/>
            <w:tcMar>
              <w:top w:w="30" w:type="dxa"/>
              <w:left w:w="30" w:type="dxa"/>
              <w:bottom w:w="20" w:type="dxa"/>
              <w:right w:w="30" w:type="dxa"/>
            </w:tcMar>
          </w:tcPr>
          <w:p w14:paraId="0C84B172" w14:textId="77777777" w:rsidR="00AD205C" w:rsidRDefault="002C259D" w:rsidP="00D24084">
            <w:r>
              <w:t>Atribút</w:t>
            </w:r>
          </w:p>
        </w:tc>
        <w:tc>
          <w:tcPr>
            <w:tcW w:w="7942" w:type="dxa"/>
            <w:tcMar>
              <w:top w:w="30" w:type="dxa"/>
              <w:left w:w="30" w:type="dxa"/>
              <w:bottom w:w="20" w:type="dxa"/>
              <w:right w:w="30" w:type="dxa"/>
            </w:tcMar>
          </w:tcPr>
          <w:p w14:paraId="59980F85" w14:textId="77777777" w:rsidR="00AD205C" w:rsidRDefault="002C259D" w:rsidP="00D24084">
            <w:r>
              <w:t>Kód stavu licencie : n1</w:t>
            </w:r>
          </w:p>
        </w:tc>
      </w:tr>
      <w:tr w:rsidR="00AD205C" w14:paraId="51656779" w14:textId="77777777" w:rsidTr="00A17D7F">
        <w:tc>
          <w:tcPr>
            <w:tcW w:w="1129" w:type="dxa"/>
            <w:tcMar>
              <w:top w:w="30" w:type="dxa"/>
              <w:left w:w="30" w:type="dxa"/>
              <w:bottom w:w="20" w:type="dxa"/>
              <w:right w:w="30" w:type="dxa"/>
            </w:tcMar>
          </w:tcPr>
          <w:p w14:paraId="2221E82F" w14:textId="77777777" w:rsidR="00AD205C" w:rsidRDefault="002C259D" w:rsidP="00D24084">
            <w:r>
              <w:t>Opis</w:t>
            </w:r>
          </w:p>
        </w:tc>
        <w:tc>
          <w:tcPr>
            <w:tcW w:w="7942" w:type="dxa"/>
            <w:tcMar>
              <w:top w:w="30" w:type="dxa"/>
              <w:left w:w="30" w:type="dxa"/>
              <w:bottom w:w="20" w:type="dxa"/>
              <w:right w:w="30" w:type="dxa"/>
            </w:tcMar>
          </w:tcPr>
          <w:p w14:paraId="09D527D2"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2BF6EAA6" w14:textId="77777777" w:rsidTr="00A17D7F">
        <w:tc>
          <w:tcPr>
            <w:tcW w:w="1129" w:type="dxa"/>
            <w:tcMar>
              <w:top w:w="30" w:type="dxa"/>
              <w:left w:w="30" w:type="dxa"/>
              <w:bottom w:w="20" w:type="dxa"/>
              <w:right w:w="30" w:type="dxa"/>
            </w:tcMar>
          </w:tcPr>
          <w:p w14:paraId="3A3F7209" w14:textId="77777777" w:rsidR="00AD205C" w:rsidRDefault="002C259D" w:rsidP="00D24084">
            <w:r>
              <w:t>Atribút</w:t>
            </w:r>
          </w:p>
        </w:tc>
        <w:tc>
          <w:tcPr>
            <w:tcW w:w="7942" w:type="dxa"/>
            <w:tcMar>
              <w:top w:w="30" w:type="dxa"/>
              <w:left w:w="30" w:type="dxa"/>
              <w:bottom w:w="20" w:type="dxa"/>
              <w:right w:w="30" w:type="dxa"/>
            </w:tcMar>
          </w:tcPr>
          <w:p w14:paraId="2F069E62" w14:textId="77777777" w:rsidR="00AD205C" w:rsidRDefault="002C259D" w:rsidP="00D24084">
            <w:r>
              <w:t>Popis stavu licencie : an1_30</w:t>
            </w:r>
          </w:p>
        </w:tc>
      </w:tr>
      <w:tr w:rsidR="00AD205C" w14:paraId="701F23D4" w14:textId="77777777" w:rsidTr="00A17D7F">
        <w:tc>
          <w:tcPr>
            <w:tcW w:w="1129" w:type="dxa"/>
            <w:tcMar>
              <w:top w:w="30" w:type="dxa"/>
              <w:left w:w="30" w:type="dxa"/>
              <w:bottom w:w="20" w:type="dxa"/>
              <w:right w:w="30" w:type="dxa"/>
            </w:tcMar>
          </w:tcPr>
          <w:p w14:paraId="3A949C00" w14:textId="77777777" w:rsidR="00AD205C" w:rsidRDefault="002C259D" w:rsidP="00D24084">
            <w:r>
              <w:t>Opis</w:t>
            </w:r>
          </w:p>
        </w:tc>
        <w:tc>
          <w:tcPr>
            <w:tcW w:w="7942" w:type="dxa"/>
            <w:tcMar>
              <w:top w:w="30" w:type="dxa"/>
              <w:left w:w="30" w:type="dxa"/>
              <w:bottom w:w="20" w:type="dxa"/>
              <w:right w:w="30" w:type="dxa"/>
            </w:tcMar>
          </w:tcPr>
          <w:p w14:paraId="72318097"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041057" w14:textId="77777777" w:rsidTr="00A17D7F">
        <w:tc>
          <w:tcPr>
            <w:tcW w:w="1129" w:type="dxa"/>
            <w:tcMar>
              <w:top w:w="30" w:type="dxa"/>
              <w:left w:w="30" w:type="dxa"/>
              <w:bottom w:w="20" w:type="dxa"/>
              <w:right w:w="30" w:type="dxa"/>
            </w:tcMar>
          </w:tcPr>
          <w:p w14:paraId="75AE6955" w14:textId="77777777" w:rsidR="00AD205C" w:rsidRDefault="002C259D" w:rsidP="00D24084">
            <w:r>
              <w:t>Atribút</w:t>
            </w:r>
          </w:p>
        </w:tc>
        <w:tc>
          <w:tcPr>
            <w:tcW w:w="7942" w:type="dxa"/>
            <w:tcMar>
              <w:top w:w="30" w:type="dxa"/>
              <w:left w:w="30" w:type="dxa"/>
              <w:bottom w:w="20" w:type="dxa"/>
              <w:right w:w="30" w:type="dxa"/>
            </w:tcMar>
          </w:tcPr>
          <w:p w14:paraId="3F0BE2AE" w14:textId="77777777" w:rsidR="00AD205C" w:rsidRDefault="002C259D" w:rsidP="00D24084">
            <w:r>
              <w:t>Vydavateľ licencie - kód : an1_30</w:t>
            </w:r>
          </w:p>
        </w:tc>
      </w:tr>
      <w:tr w:rsidR="00AD205C" w14:paraId="5E715FFF" w14:textId="77777777" w:rsidTr="00A17D7F">
        <w:tc>
          <w:tcPr>
            <w:tcW w:w="1129" w:type="dxa"/>
            <w:tcMar>
              <w:top w:w="30" w:type="dxa"/>
              <w:left w:w="30" w:type="dxa"/>
              <w:bottom w:w="20" w:type="dxa"/>
              <w:right w:w="30" w:type="dxa"/>
            </w:tcMar>
          </w:tcPr>
          <w:p w14:paraId="24F3BF5C" w14:textId="77777777" w:rsidR="00AD205C" w:rsidRDefault="002C259D" w:rsidP="00D24084">
            <w:r>
              <w:t>Opis</w:t>
            </w:r>
          </w:p>
        </w:tc>
        <w:tc>
          <w:tcPr>
            <w:tcW w:w="7942" w:type="dxa"/>
            <w:tcMar>
              <w:top w:w="30" w:type="dxa"/>
              <w:left w:w="30" w:type="dxa"/>
              <w:bottom w:w="20" w:type="dxa"/>
              <w:right w:w="30" w:type="dxa"/>
            </w:tcMar>
          </w:tcPr>
          <w:p w14:paraId="3600F986" w14:textId="77777777" w:rsidR="00AD205C" w:rsidRDefault="002C259D" w:rsidP="00D24084">
            <w:r>
              <w:t>kód OVM ktorý vydal licenciu</w:t>
            </w:r>
          </w:p>
        </w:tc>
      </w:tr>
      <w:tr w:rsidR="00AD205C" w14:paraId="6BC05BAA" w14:textId="77777777" w:rsidTr="00A17D7F">
        <w:tc>
          <w:tcPr>
            <w:tcW w:w="1129" w:type="dxa"/>
            <w:tcMar>
              <w:top w:w="30" w:type="dxa"/>
              <w:left w:w="30" w:type="dxa"/>
              <w:bottom w:w="20" w:type="dxa"/>
              <w:right w:w="30" w:type="dxa"/>
            </w:tcMar>
          </w:tcPr>
          <w:p w14:paraId="3E7C9D11" w14:textId="77777777" w:rsidR="00AD205C" w:rsidRDefault="002C259D" w:rsidP="00D24084">
            <w:r>
              <w:t>Atribút</w:t>
            </w:r>
          </w:p>
        </w:tc>
        <w:tc>
          <w:tcPr>
            <w:tcW w:w="7942" w:type="dxa"/>
            <w:tcMar>
              <w:top w:w="30" w:type="dxa"/>
              <w:left w:w="30" w:type="dxa"/>
              <w:bottom w:w="20" w:type="dxa"/>
              <w:right w:w="30" w:type="dxa"/>
            </w:tcMar>
          </w:tcPr>
          <w:p w14:paraId="4DA27070" w14:textId="77777777" w:rsidR="00AD205C" w:rsidRDefault="002C259D" w:rsidP="00D24084">
            <w:r>
              <w:t>Vydavateľ licencie - názov : an1_100</w:t>
            </w:r>
          </w:p>
        </w:tc>
      </w:tr>
      <w:tr w:rsidR="00AD205C" w14:paraId="1D0B88FA" w14:textId="77777777" w:rsidTr="00A17D7F">
        <w:tc>
          <w:tcPr>
            <w:tcW w:w="1129" w:type="dxa"/>
            <w:tcMar>
              <w:top w:w="30" w:type="dxa"/>
              <w:left w:w="30" w:type="dxa"/>
              <w:bottom w:w="20" w:type="dxa"/>
              <w:right w:w="30" w:type="dxa"/>
            </w:tcMar>
          </w:tcPr>
          <w:p w14:paraId="4D8986F0" w14:textId="77777777" w:rsidR="00AD205C" w:rsidRDefault="002C259D" w:rsidP="00D24084">
            <w:r>
              <w:t>Opis</w:t>
            </w:r>
          </w:p>
        </w:tc>
        <w:tc>
          <w:tcPr>
            <w:tcW w:w="7942" w:type="dxa"/>
            <w:tcMar>
              <w:top w:w="30" w:type="dxa"/>
              <w:left w:w="30" w:type="dxa"/>
              <w:bottom w:w="20" w:type="dxa"/>
              <w:right w:w="30" w:type="dxa"/>
            </w:tcMar>
          </w:tcPr>
          <w:p w14:paraId="300A7A88" w14:textId="77777777" w:rsidR="00AD205C" w:rsidRDefault="002C259D" w:rsidP="00D24084">
            <w:r>
              <w:t>názov OVM ktorý vydal licenciu</w:t>
            </w:r>
          </w:p>
        </w:tc>
      </w:tr>
      <w:tr w:rsidR="00AD205C" w14:paraId="10AF5A47" w14:textId="77777777" w:rsidTr="00A17D7F">
        <w:tc>
          <w:tcPr>
            <w:tcW w:w="1129" w:type="dxa"/>
            <w:tcMar>
              <w:top w:w="30" w:type="dxa"/>
              <w:left w:w="30" w:type="dxa"/>
              <w:bottom w:w="20" w:type="dxa"/>
              <w:right w:w="30" w:type="dxa"/>
            </w:tcMar>
          </w:tcPr>
          <w:p w14:paraId="5E92A2EE" w14:textId="77777777" w:rsidR="00AD205C" w:rsidRDefault="002C259D" w:rsidP="00D24084">
            <w:r>
              <w:t>Atribút</w:t>
            </w:r>
          </w:p>
        </w:tc>
        <w:tc>
          <w:tcPr>
            <w:tcW w:w="7942" w:type="dxa"/>
            <w:tcMar>
              <w:top w:w="30" w:type="dxa"/>
              <w:left w:w="30" w:type="dxa"/>
              <w:bottom w:w="20" w:type="dxa"/>
              <w:right w:w="30" w:type="dxa"/>
            </w:tcMar>
          </w:tcPr>
          <w:p w14:paraId="3A816292" w14:textId="77777777" w:rsidR="00AD205C" w:rsidRDefault="002C259D" w:rsidP="00D24084">
            <w:r>
              <w:t>Platnosť od : Dátum</w:t>
            </w:r>
          </w:p>
        </w:tc>
      </w:tr>
      <w:tr w:rsidR="00AD205C" w14:paraId="12D33A99" w14:textId="77777777" w:rsidTr="00A17D7F">
        <w:tc>
          <w:tcPr>
            <w:tcW w:w="1129" w:type="dxa"/>
            <w:tcMar>
              <w:top w:w="30" w:type="dxa"/>
              <w:left w:w="30" w:type="dxa"/>
              <w:bottom w:w="20" w:type="dxa"/>
              <w:right w:w="30" w:type="dxa"/>
            </w:tcMar>
          </w:tcPr>
          <w:p w14:paraId="3227041A" w14:textId="77777777" w:rsidR="00AD205C" w:rsidRDefault="002C259D" w:rsidP="00D24084">
            <w:r>
              <w:t>Opis</w:t>
            </w:r>
          </w:p>
        </w:tc>
        <w:tc>
          <w:tcPr>
            <w:tcW w:w="7942" w:type="dxa"/>
            <w:tcMar>
              <w:top w:w="30" w:type="dxa"/>
              <w:left w:w="30" w:type="dxa"/>
              <w:bottom w:w="20" w:type="dxa"/>
              <w:right w:w="30" w:type="dxa"/>
            </w:tcMar>
          </w:tcPr>
          <w:p w14:paraId="1DD516AA" w14:textId="77777777" w:rsidR="00AD205C" w:rsidRDefault="002C259D" w:rsidP="00D24084">
            <w:r>
              <w:t>začiatok platnosti licencie</w:t>
            </w:r>
          </w:p>
        </w:tc>
      </w:tr>
      <w:tr w:rsidR="00AD205C" w14:paraId="44A42D57" w14:textId="77777777" w:rsidTr="00A17D7F">
        <w:tc>
          <w:tcPr>
            <w:tcW w:w="1129" w:type="dxa"/>
            <w:tcMar>
              <w:top w:w="30" w:type="dxa"/>
              <w:left w:w="30" w:type="dxa"/>
              <w:bottom w:w="20" w:type="dxa"/>
              <w:right w:w="30" w:type="dxa"/>
            </w:tcMar>
          </w:tcPr>
          <w:p w14:paraId="4C7BB3F5" w14:textId="77777777" w:rsidR="00AD205C" w:rsidRDefault="002C259D" w:rsidP="00D24084">
            <w:r>
              <w:t>Atribút</w:t>
            </w:r>
          </w:p>
        </w:tc>
        <w:tc>
          <w:tcPr>
            <w:tcW w:w="7942" w:type="dxa"/>
            <w:tcMar>
              <w:top w:w="30" w:type="dxa"/>
              <w:left w:w="30" w:type="dxa"/>
              <w:bottom w:w="20" w:type="dxa"/>
              <w:right w:w="30" w:type="dxa"/>
            </w:tcMar>
          </w:tcPr>
          <w:p w14:paraId="40B39692" w14:textId="77777777" w:rsidR="00AD205C" w:rsidRDefault="002C259D" w:rsidP="00D24084">
            <w:r>
              <w:t>Platnosť do : Dátum</w:t>
            </w:r>
          </w:p>
        </w:tc>
      </w:tr>
      <w:tr w:rsidR="00AD205C" w14:paraId="6B5CE0C4" w14:textId="77777777" w:rsidTr="00A17D7F">
        <w:tc>
          <w:tcPr>
            <w:tcW w:w="1129" w:type="dxa"/>
            <w:tcMar>
              <w:top w:w="30" w:type="dxa"/>
              <w:left w:w="30" w:type="dxa"/>
              <w:bottom w:w="20" w:type="dxa"/>
              <w:right w:w="30" w:type="dxa"/>
            </w:tcMar>
          </w:tcPr>
          <w:p w14:paraId="696C3553" w14:textId="77777777" w:rsidR="00AD205C" w:rsidRDefault="002C259D" w:rsidP="00D24084">
            <w:r>
              <w:t>Opis</w:t>
            </w:r>
          </w:p>
        </w:tc>
        <w:tc>
          <w:tcPr>
            <w:tcW w:w="7942" w:type="dxa"/>
            <w:tcMar>
              <w:top w:w="30" w:type="dxa"/>
              <w:left w:w="30" w:type="dxa"/>
              <w:bottom w:w="20" w:type="dxa"/>
              <w:right w:w="30" w:type="dxa"/>
            </w:tcMar>
          </w:tcPr>
          <w:p w14:paraId="77469F5E" w14:textId="77777777" w:rsidR="00AD205C" w:rsidRDefault="002C259D" w:rsidP="00D24084">
            <w:r>
              <w:t>koniec platnosti licencie</w:t>
            </w:r>
          </w:p>
        </w:tc>
      </w:tr>
      <w:tr w:rsidR="00AD205C" w14:paraId="790C8215" w14:textId="77777777" w:rsidTr="00A17D7F">
        <w:tc>
          <w:tcPr>
            <w:tcW w:w="1129" w:type="dxa"/>
            <w:tcMar>
              <w:top w:w="30" w:type="dxa"/>
              <w:left w:w="30" w:type="dxa"/>
              <w:bottom w:w="20" w:type="dxa"/>
              <w:right w:w="30" w:type="dxa"/>
            </w:tcMar>
          </w:tcPr>
          <w:p w14:paraId="6527B6B6" w14:textId="77777777" w:rsidR="00AD205C" w:rsidRDefault="002C259D" w:rsidP="00D24084">
            <w:r>
              <w:t>Atribút</w:t>
            </w:r>
          </w:p>
        </w:tc>
        <w:tc>
          <w:tcPr>
            <w:tcW w:w="7942" w:type="dxa"/>
            <w:tcMar>
              <w:top w:w="30" w:type="dxa"/>
              <w:left w:w="30" w:type="dxa"/>
              <w:bottom w:w="20" w:type="dxa"/>
              <w:right w:w="30" w:type="dxa"/>
            </w:tcMar>
          </w:tcPr>
          <w:p w14:paraId="3F995988" w14:textId="77777777" w:rsidR="00AD205C" w:rsidRDefault="002C259D" w:rsidP="00D24084">
            <w:r>
              <w:t>Postúpená : Logická hodnota</w:t>
            </w:r>
          </w:p>
        </w:tc>
      </w:tr>
      <w:tr w:rsidR="00AD205C" w14:paraId="6CB5EE73" w14:textId="77777777" w:rsidTr="00A17D7F">
        <w:tc>
          <w:tcPr>
            <w:tcW w:w="1129" w:type="dxa"/>
            <w:tcMar>
              <w:top w:w="30" w:type="dxa"/>
              <w:left w:w="30" w:type="dxa"/>
              <w:bottom w:w="20" w:type="dxa"/>
              <w:right w:w="30" w:type="dxa"/>
            </w:tcMar>
          </w:tcPr>
          <w:p w14:paraId="6FE74B00" w14:textId="77777777" w:rsidR="00AD205C" w:rsidRDefault="002C259D" w:rsidP="00D24084">
            <w:r>
              <w:t>Opis</w:t>
            </w:r>
          </w:p>
        </w:tc>
        <w:tc>
          <w:tcPr>
            <w:tcW w:w="7942" w:type="dxa"/>
            <w:tcMar>
              <w:top w:w="30" w:type="dxa"/>
              <w:left w:w="30" w:type="dxa"/>
              <w:bottom w:w="20" w:type="dxa"/>
              <w:right w:w="30" w:type="dxa"/>
            </w:tcMar>
          </w:tcPr>
          <w:p w14:paraId="17352415"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039698C8" w14:textId="77777777" w:rsidTr="00A17D7F">
        <w:tc>
          <w:tcPr>
            <w:tcW w:w="1129" w:type="dxa"/>
            <w:tcMar>
              <w:top w:w="30" w:type="dxa"/>
              <w:left w:w="30" w:type="dxa"/>
              <w:bottom w:w="20" w:type="dxa"/>
              <w:right w:w="30" w:type="dxa"/>
            </w:tcMar>
          </w:tcPr>
          <w:p w14:paraId="1A89B428" w14:textId="77777777" w:rsidR="00AD205C" w:rsidRDefault="002C259D" w:rsidP="00D24084">
            <w:r>
              <w:t>Atribút</w:t>
            </w:r>
          </w:p>
        </w:tc>
        <w:tc>
          <w:tcPr>
            <w:tcW w:w="7942" w:type="dxa"/>
            <w:tcMar>
              <w:top w:w="30" w:type="dxa"/>
              <w:left w:w="30" w:type="dxa"/>
              <w:bottom w:w="20" w:type="dxa"/>
              <w:right w:w="30" w:type="dxa"/>
            </w:tcMar>
          </w:tcPr>
          <w:p w14:paraId="2FD1181B" w14:textId="77777777" w:rsidR="00AD205C" w:rsidRDefault="002C259D" w:rsidP="00D24084">
            <w:r>
              <w:t>Povolený počet čerpaní licencie : Krátke číslo</w:t>
            </w:r>
          </w:p>
        </w:tc>
      </w:tr>
      <w:tr w:rsidR="00AD205C" w14:paraId="74B9A2A9" w14:textId="77777777" w:rsidTr="00A17D7F">
        <w:tc>
          <w:tcPr>
            <w:tcW w:w="1129" w:type="dxa"/>
            <w:tcMar>
              <w:top w:w="30" w:type="dxa"/>
              <w:left w:w="30" w:type="dxa"/>
              <w:bottom w:w="20" w:type="dxa"/>
              <w:right w:w="30" w:type="dxa"/>
            </w:tcMar>
          </w:tcPr>
          <w:p w14:paraId="436FE362" w14:textId="77777777" w:rsidR="00AD205C" w:rsidRDefault="002C259D" w:rsidP="00D24084">
            <w:r>
              <w:t>Opis</w:t>
            </w:r>
          </w:p>
        </w:tc>
        <w:tc>
          <w:tcPr>
            <w:tcW w:w="7942" w:type="dxa"/>
            <w:tcMar>
              <w:top w:w="30" w:type="dxa"/>
              <w:left w:w="30" w:type="dxa"/>
              <w:bottom w:w="20" w:type="dxa"/>
              <w:right w:w="30" w:type="dxa"/>
            </w:tcMar>
          </w:tcPr>
          <w:p w14:paraId="3672FF51" w14:textId="77777777" w:rsidR="00AD205C" w:rsidRDefault="002C259D" w:rsidP="00D24084">
            <w:r>
              <w:t>definuje povolený počet čerpaní licencie</w:t>
            </w:r>
          </w:p>
        </w:tc>
      </w:tr>
      <w:tr w:rsidR="00AD205C" w14:paraId="549E4328" w14:textId="77777777" w:rsidTr="00A17D7F">
        <w:tc>
          <w:tcPr>
            <w:tcW w:w="1129" w:type="dxa"/>
            <w:tcMar>
              <w:top w:w="30" w:type="dxa"/>
              <w:left w:w="30" w:type="dxa"/>
              <w:bottom w:w="20" w:type="dxa"/>
              <w:right w:w="30" w:type="dxa"/>
            </w:tcMar>
          </w:tcPr>
          <w:p w14:paraId="10A21E3D" w14:textId="77777777" w:rsidR="00AD205C" w:rsidRDefault="002C259D" w:rsidP="00D24084">
            <w:r>
              <w:t>Atribút</w:t>
            </w:r>
          </w:p>
        </w:tc>
        <w:tc>
          <w:tcPr>
            <w:tcW w:w="7942" w:type="dxa"/>
            <w:tcMar>
              <w:top w:w="30" w:type="dxa"/>
              <w:left w:w="30" w:type="dxa"/>
              <w:bottom w:w="20" w:type="dxa"/>
              <w:right w:w="30" w:type="dxa"/>
            </w:tcMar>
          </w:tcPr>
          <w:p w14:paraId="366ED2EB" w14:textId="77777777" w:rsidR="00AD205C" w:rsidRDefault="002C259D" w:rsidP="00D24084">
            <w:r>
              <w:t>Zostávajúci počet čerpaní licencie : Krátke číslo</w:t>
            </w:r>
          </w:p>
        </w:tc>
      </w:tr>
      <w:tr w:rsidR="00AD205C" w14:paraId="4758A291" w14:textId="77777777" w:rsidTr="00A17D7F">
        <w:tc>
          <w:tcPr>
            <w:tcW w:w="1129" w:type="dxa"/>
            <w:tcMar>
              <w:top w:w="30" w:type="dxa"/>
              <w:left w:w="30" w:type="dxa"/>
              <w:bottom w:w="20" w:type="dxa"/>
              <w:right w:w="30" w:type="dxa"/>
            </w:tcMar>
          </w:tcPr>
          <w:p w14:paraId="568341CD" w14:textId="77777777" w:rsidR="00AD205C" w:rsidRDefault="002C259D" w:rsidP="00D24084">
            <w:r>
              <w:t>Opis</w:t>
            </w:r>
          </w:p>
        </w:tc>
        <w:tc>
          <w:tcPr>
            <w:tcW w:w="7942" w:type="dxa"/>
            <w:tcMar>
              <w:top w:w="30" w:type="dxa"/>
              <w:left w:w="30" w:type="dxa"/>
              <w:bottom w:w="20" w:type="dxa"/>
              <w:right w:w="30" w:type="dxa"/>
            </w:tcMar>
          </w:tcPr>
          <w:p w14:paraId="04804160" w14:textId="77777777" w:rsidR="00AD205C" w:rsidRDefault="002C259D" w:rsidP="00D24084">
            <w:r>
              <w:t>definuje zostávajúci počet čerpaní licencie</w:t>
            </w:r>
          </w:p>
        </w:tc>
      </w:tr>
    </w:tbl>
    <w:p w14:paraId="2E617256" w14:textId="77777777" w:rsidR="00AD205C" w:rsidRDefault="002C259D" w:rsidP="00D24084">
      <w:r>
        <w:t>Licenčné opatrenie</w:t>
      </w:r>
    </w:p>
    <w:tbl>
      <w:tblPr>
        <w:tblStyle w:val="ScrollTableNormal"/>
        <w:tblW w:w="9071" w:type="dxa"/>
        <w:tblLayout w:type="fixed"/>
        <w:tblLook w:val="0000" w:firstRow="0" w:lastRow="0" w:firstColumn="0" w:lastColumn="0" w:noHBand="0" w:noVBand="0"/>
      </w:tblPr>
      <w:tblGrid>
        <w:gridCol w:w="1129"/>
        <w:gridCol w:w="7942"/>
      </w:tblGrid>
      <w:tr w:rsidR="00AD205C" w14:paraId="4B6B7E85" w14:textId="77777777" w:rsidTr="00A17D7F">
        <w:tc>
          <w:tcPr>
            <w:tcW w:w="1129" w:type="dxa"/>
            <w:tcMar>
              <w:top w:w="30" w:type="dxa"/>
              <w:left w:w="30" w:type="dxa"/>
              <w:bottom w:w="20" w:type="dxa"/>
              <w:right w:w="30" w:type="dxa"/>
            </w:tcMar>
          </w:tcPr>
          <w:p w14:paraId="6B6C2907" w14:textId="77777777" w:rsidR="00AD205C" w:rsidRDefault="002C259D" w:rsidP="00D24084">
            <w:r>
              <w:t>Atribút</w:t>
            </w:r>
          </w:p>
        </w:tc>
        <w:tc>
          <w:tcPr>
            <w:tcW w:w="7942" w:type="dxa"/>
            <w:tcMar>
              <w:top w:w="30" w:type="dxa"/>
              <w:left w:w="30" w:type="dxa"/>
              <w:bottom w:w="20" w:type="dxa"/>
              <w:right w:w="30" w:type="dxa"/>
            </w:tcMar>
          </w:tcPr>
          <w:p w14:paraId="2F6EDEF1" w14:textId="77777777" w:rsidR="00AD205C" w:rsidRDefault="002C259D" w:rsidP="00D24084">
            <w:r>
              <w:t>Druh : an1_144</w:t>
            </w:r>
          </w:p>
        </w:tc>
      </w:tr>
      <w:tr w:rsidR="00AD205C" w14:paraId="7CD85B16" w14:textId="77777777" w:rsidTr="00A17D7F">
        <w:tc>
          <w:tcPr>
            <w:tcW w:w="1129" w:type="dxa"/>
            <w:tcMar>
              <w:top w:w="30" w:type="dxa"/>
              <w:left w:w="30" w:type="dxa"/>
              <w:bottom w:w="20" w:type="dxa"/>
              <w:right w:w="30" w:type="dxa"/>
            </w:tcMar>
          </w:tcPr>
          <w:p w14:paraId="75E18C47" w14:textId="77777777" w:rsidR="00AD205C" w:rsidRDefault="002C259D" w:rsidP="00D24084">
            <w:r>
              <w:t>Opis</w:t>
            </w:r>
          </w:p>
        </w:tc>
        <w:tc>
          <w:tcPr>
            <w:tcW w:w="7942" w:type="dxa"/>
            <w:tcMar>
              <w:top w:w="30" w:type="dxa"/>
              <w:left w:w="30" w:type="dxa"/>
              <w:bottom w:w="20" w:type="dxa"/>
              <w:right w:w="30" w:type="dxa"/>
            </w:tcMar>
          </w:tcPr>
          <w:p w14:paraId="68CF896F"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C11B794" w14:textId="77777777" w:rsidTr="00A17D7F">
        <w:tc>
          <w:tcPr>
            <w:tcW w:w="1129" w:type="dxa"/>
            <w:tcMar>
              <w:top w:w="30" w:type="dxa"/>
              <w:left w:w="30" w:type="dxa"/>
              <w:bottom w:w="20" w:type="dxa"/>
              <w:right w:w="30" w:type="dxa"/>
            </w:tcMar>
          </w:tcPr>
          <w:p w14:paraId="132B4D30" w14:textId="77777777" w:rsidR="00AD205C" w:rsidRDefault="002C259D" w:rsidP="00D24084">
            <w:r>
              <w:lastRenderedPageBreak/>
              <w:t>Atribút</w:t>
            </w:r>
          </w:p>
        </w:tc>
        <w:tc>
          <w:tcPr>
            <w:tcW w:w="7942" w:type="dxa"/>
            <w:tcMar>
              <w:top w:w="30" w:type="dxa"/>
              <w:left w:w="30" w:type="dxa"/>
              <w:bottom w:w="20" w:type="dxa"/>
              <w:right w:w="30" w:type="dxa"/>
            </w:tcMar>
          </w:tcPr>
          <w:p w14:paraId="7F3CD704" w14:textId="77777777" w:rsidR="00AD205C" w:rsidRDefault="002C259D" w:rsidP="00D24084">
            <w:r>
              <w:t>Názov : an1_100</w:t>
            </w:r>
          </w:p>
        </w:tc>
      </w:tr>
      <w:tr w:rsidR="00AD205C" w14:paraId="1B4E0E93" w14:textId="77777777" w:rsidTr="00A17D7F">
        <w:tc>
          <w:tcPr>
            <w:tcW w:w="1129" w:type="dxa"/>
            <w:tcMar>
              <w:top w:w="30" w:type="dxa"/>
              <w:left w:w="30" w:type="dxa"/>
              <w:bottom w:w="20" w:type="dxa"/>
              <w:right w:w="30" w:type="dxa"/>
            </w:tcMar>
          </w:tcPr>
          <w:p w14:paraId="2EBC7DD0" w14:textId="77777777" w:rsidR="00AD205C" w:rsidRDefault="002C259D" w:rsidP="00D24084">
            <w:r>
              <w:t>Opis</w:t>
            </w:r>
          </w:p>
        </w:tc>
        <w:tc>
          <w:tcPr>
            <w:tcW w:w="7942" w:type="dxa"/>
            <w:tcMar>
              <w:top w:w="30" w:type="dxa"/>
              <w:left w:w="30" w:type="dxa"/>
              <w:bottom w:w="20" w:type="dxa"/>
              <w:right w:w="30" w:type="dxa"/>
            </w:tcMar>
          </w:tcPr>
          <w:p w14:paraId="10334E43" w14:textId="77777777" w:rsidR="00AD205C" w:rsidRDefault="002C259D" w:rsidP="00D24084">
            <w:r>
              <w:t>názov pre typ licencie</w:t>
            </w:r>
          </w:p>
        </w:tc>
      </w:tr>
      <w:tr w:rsidR="00AD205C" w14:paraId="1893F87E" w14:textId="77777777" w:rsidTr="00A17D7F">
        <w:tc>
          <w:tcPr>
            <w:tcW w:w="1129" w:type="dxa"/>
            <w:tcMar>
              <w:top w:w="30" w:type="dxa"/>
              <w:left w:w="30" w:type="dxa"/>
              <w:bottom w:w="20" w:type="dxa"/>
              <w:right w:w="30" w:type="dxa"/>
            </w:tcMar>
          </w:tcPr>
          <w:p w14:paraId="1C91D3A7" w14:textId="77777777" w:rsidR="00AD205C" w:rsidRDefault="002C259D" w:rsidP="00D24084">
            <w:r>
              <w:t>Atribút</w:t>
            </w:r>
          </w:p>
        </w:tc>
        <w:tc>
          <w:tcPr>
            <w:tcW w:w="7942" w:type="dxa"/>
            <w:tcMar>
              <w:top w:w="30" w:type="dxa"/>
              <w:left w:w="30" w:type="dxa"/>
              <w:bottom w:w="20" w:type="dxa"/>
              <w:right w:w="30" w:type="dxa"/>
            </w:tcMar>
          </w:tcPr>
          <w:p w14:paraId="217174A1" w14:textId="77777777" w:rsidR="00AD205C" w:rsidRDefault="002C259D" w:rsidP="00D24084">
            <w:r>
              <w:t>Externý kód : an1_50</w:t>
            </w:r>
          </w:p>
        </w:tc>
      </w:tr>
      <w:tr w:rsidR="00AD205C" w14:paraId="76753CD7" w14:textId="77777777" w:rsidTr="00A17D7F">
        <w:tc>
          <w:tcPr>
            <w:tcW w:w="1129" w:type="dxa"/>
            <w:tcMar>
              <w:top w:w="30" w:type="dxa"/>
              <w:left w:w="30" w:type="dxa"/>
              <w:bottom w:w="20" w:type="dxa"/>
              <w:right w:w="30" w:type="dxa"/>
            </w:tcMar>
          </w:tcPr>
          <w:p w14:paraId="7FB0AF7E" w14:textId="77777777" w:rsidR="00AD205C" w:rsidRDefault="002C259D" w:rsidP="00D24084">
            <w:r>
              <w:t>Opis</w:t>
            </w:r>
          </w:p>
        </w:tc>
        <w:tc>
          <w:tcPr>
            <w:tcW w:w="7942" w:type="dxa"/>
            <w:tcMar>
              <w:top w:w="30" w:type="dxa"/>
              <w:left w:w="30" w:type="dxa"/>
              <w:bottom w:w="20" w:type="dxa"/>
              <w:right w:w="30" w:type="dxa"/>
            </w:tcMar>
          </w:tcPr>
          <w:p w14:paraId="38497E0B" w14:textId="77777777" w:rsidR="00AD205C" w:rsidRDefault="002C259D" w:rsidP="00D24084">
            <w:r>
              <w:t>jednoznačný business identifikátor typu licencie</w:t>
            </w:r>
          </w:p>
        </w:tc>
      </w:tr>
      <w:tr w:rsidR="00AD205C" w14:paraId="50A8F030" w14:textId="77777777" w:rsidTr="00A17D7F">
        <w:tc>
          <w:tcPr>
            <w:tcW w:w="1129" w:type="dxa"/>
            <w:tcMar>
              <w:top w:w="30" w:type="dxa"/>
              <w:left w:w="30" w:type="dxa"/>
              <w:bottom w:w="20" w:type="dxa"/>
              <w:right w:w="30" w:type="dxa"/>
            </w:tcMar>
          </w:tcPr>
          <w:p w14:paraId="0AAC03F0" w14:textId="77777777" w:rsidR="00AD205C" w:rsidRDefault="002C259D" w:rsidP="00D24084">
            <w:r>
              <w:t>Atribút</w:t>
            </w:r>
          </w:p>
        </w:tc>
        <w:tc>
          <w:tcPr>
            <w:tcW w:w="7942" w:type="dxa"/>
            <w:tcMar>
              <w:top w:w="30" w:type="dxa"/>
              <w:left w:w="30" w:type="dxa"/>
              <w:bottom w:w="20" w:type="dxa"/>
              <w:right w:w="30" w:type="dxa"/>
            </w:tcMar>
          </w:tcPr>
          <w:p w14:paraId="041FBD2C" w14:textId="77777777" w:rsidR="00AD205C" w:rsidRDefault="002C259D" w:rsidP="00D24084">
            <w:r>
              <w:t>Platnosť od : Dátum</w:t>
            </w:r>
          </w:p>
        </w:tc>
      </w:tr>
      <w:tr w:rsidR="00AD205C" w14:paraId="31BA5659" w14:textId="77777777" w:rsidTr="00A17D7F">
        <w:tc>
          <w:tcPr>
            <w:tcW w:w="1129" w:type="dxa"/>
            <w:tcMar>
              <w:top w:w="30" w:type="dxa"/>
              <w:left w:w="30" w:type="dxa"/>
              <w:bottom w:w="20" w:type="dxa"/>
              <w:right w:w="30" w:type="dxa"/>
            </w:tcMar>
          </w:tcPr>
          <w:p w14:paraId="7C134BE8" w14:textId="77777777" w:rsidR="00AD205C" w:rsidRDefault="002C259D" w:rsidP="00D24084">
            <w:r>
              <w:t>Opis</w:t>
            </w:r>
          </w:p>
        </w:tc>
        <w:tc>
          <w:tcPr>
            <w:tcW w:w="7942" w:type="dxa"/>
            <w:tcMar>
              <w:top w:w="30" w:type="dxa"/>
              <w:left w:w="30" w:type="dxa"/>
              <w:bottom w:w="20" w:type="dxa"/>
              <w:right w:w="30" w:type="dxa"/>
            </w:tcMar>
          </w:tcPr>
          <w:p w14:paraId="0B5407C2" w14:textId="77777777" w:rsidR="00AD205C" w:rsidRDefault="002C259D" w:rsidP="00D24084">
            <w:r>
              <w:t>začiatok platnosti typu licencie</w:t>
            </w:r>
          </w:p>
        </w:tc>
      </w:tr>
      <w:tr w:rsidR="00AD205C" w14:paraId="74A1FEF6" w14:textId="77777777" w:rsidTr="00A17D7F">
        <w:tc>
          <w:tcPr>
            <w:tcW w:w="1129" w:type="dxa"/>
            <w:tcMar>
              <w:top w:w="30" w:type="dxa"/>
              <w:left w:w="30" w:type="dxa"/>
              <w:bottom w:w="20" w:type="dxa"/>
              <w:right w:w="30" w:type="dxa"/>
            </w:tcMar>
          </w:tcPr>
          <w:p w14:paraId="548F6900" w14:textId="77777777" w:rsidR="00AD205C" w:rsidRDefault="002C259D" w:rsidP="00D24084">
            <w:r>
              <w:t>Atribút</w:t>
            </w:r>
          </w:p>
        </w:tc>
        <w:tc>
          <w:tcPr>
            <w:tcW w:w="7942" w:type="dxa"/>
            <w:tcMar>
              <w:top w:w="30" w:type="dxa"/>
              <w:left w:w="30" w:type="dxa"/>
              <w:bottom w:w="20" w:type="dxa"/>
              <w:right w:w="30" w:type="dxa"/>
            </w:tcMar>
          </w:tcPr>
          <w:p w14:paraId="1CBC0895" w14:textId="77777777" w:rsidR="00AD205C" w:rsidRDefault="002C259D" w:rsidP="00D24084">
            <w:r>
              <w:t>Platnosť do : Dátum</w:t>
            </w:r>
          </w:p>
        </w:tc>
      </w:tr>
      <w:tr w:rsidR="00AD205C" w14:paraId="05681B12" w14:textId="77777777" w:rsidTr="00A17D7F">
        <w:tc>
          <w:tcPr>
            <w:tcW w:w="1129" w:type="dxa"/>
            <w:tcMar>
              <w:top w:w="30" w:type="dxa"/>
              <w:left w:w="30" w:type="dxa"/>
              <w:bottom w:w="20" w:type="dxa"/>
              <w:right w:w="30" w:type="dxa"/>
            </w:tcMar>
          </w:tcPr>
          <w:p w14:paraId="05BF2479" w14:textId="77777777" w:rsidR="00AD205C" w:rsidRDefault="002C259D" w:rsidP="00D24084">
            <w:r>
              <w:t>Opis</w:t>
            </w:r>
          </w:p>
        </w:tc>
        <w:tc>
          <w:tcPr>
            <w:tcW w:w="7942" w:type="dxa"/>
            <w:tcMar>
              <w:top w:w="30" w:type="dxa"/>
              <w:left w:w="30" w:type="dxa"/>
              <w:bottom w:w="20" w:type="dxa"/>
              <w:right w:w="30" w:type="dxa"/>
            </w:tcMar>
          </w:tcPr>
          <w:p w14:paraId="10E6E83D" w14:textId="77777777" w:rsidR="00AD205C" w:rsidRDefault="002C259D" w:rsidP="00D24084">
            <w:r>
              <w:t>koniec platnosti typu licencie</w:t>
            </w:r>
          </w:p>
        </w:tc>
      </w:tr>
      <w:tr w:rsidR="00AD205C" w14:paraId="3817156A" w14:textId="77777777" w:rsidTr="00A17D7F">
        <w:tc>
          <w:tcPr>
            <w:tcW w:w="1129" w:type="dxa"/>
            <w:tcMar>
              <w:top w:w="30" w:type="dxa"/>
              <w:left w:w="30" w:type="dxa"/>
              <w:bottom w:w="20" w:type="dxa"/>
              <w:right w:w="30" w:type="dxa"/>
            </w:tcMar>
          </w:tcPr>
          <w:p w14:paraId="05E329C8" w14:textId="77777777" w:rsidR="00AD205C" w:rsidRDefault="002C259D" w:rsidP="00D24084">
            <w:r>
              <w:t>Atribút</w:t>
            </w:r>
          </w:p>
        </w:tc>
        <w:tc>
          <w:tcPr>
            <w:tcW w:w="7942" w:type="dxa"/>
            <w:tcMar>
              <w:top w:w="30" w:type="dxa"/>
              <w:left w:w="30" w:type="dxa"/>
              <w:bottom w:w="20" w:type="dxa"/>
              <w:right w:w="30" w:type="dxa"/>
            </w:tcMar>
          </w:tcPr>
          <w:p w14:paraId="76C67F85" w14:textId="77777777" w:rsidR="00AD205C" w:rsidRDefault="002C259D" w:rsidP="00D24084">
            <w:r>
              <w:t>Správca typu licencie - kód : an1_30</w:t>
            </w:r>
          </w:p>
        </w:tc>
      </w:tr>
      <w:tr w:rsidR="00AD205C" w14:paraId="3AB62FA2" w14:textId="77777777" w:rsidTr="00A17D7F">
        <w:tc>
          <w:tcPr>
            <w:tcW w:w="1129" w:type="dxa"/>
            <w:tcMar>
              <w:top w:w="30" w:type="dxa"/>
              <w:left w:w="30" w:type="dxa"/>
              <w:bottom w:w="20" w:type="dxa"/>
              <w:right w:w="30" w:type="dxa"/>
            </w:tcMar>
          </w:tcPr>
          <w:p w14:paraId="689D6656" w14:textId="77777777" w:rsidR="00AD205C" w:rsidRDefault="002C259D" w:rsidP="00D24084">
            <w:r>
              <w:t>Opis</w:t>
            </w:r>
          </w:p>
        </w:tc>
        <w:tc>
          <w:tcPr>
            <w:tcW w:w="7942" w:type="dxa"/>
            <w:tcMar>
              <w:top w:w="30" w:type="dxa"/>
              <w:left w:w="30" w:type="dxa"/>
              <w:bottom w:w="20" w:type="dxa"/>
              <w:right w:w="30" w:type="dxa"/>
            </w:tcMar>
          </w:tcPr>
          <w:p w14:paraId="796BE17B" w14:textId="77777777" w:rsidR="00AD205C" w:rsidRDefault="002C259D" w:rsidP="00D24084">
            <w:r>
              <w:t>kód OVM ktorý spravuje daný typ licencie</w:t>
            </w:r>
          </w:p>
        </w:tc>
      </w:tr>
      <w:tr w:rsidR="00AD205C" w14:paraId="314C8310" w14:textId="77777777" w:rsidTr="00A17D7F">
        <w:tc>
          <w:tcPr>
            <w:tcW w:w="1129" w:type="dxa"/>
            <w:tcMar>
              <w:top w:w="30" w:type="dxa"/>
              <w:left w:w="30" w:type="dxa"/>
              <w:bottom w:w="20" w:type="dxa"/>
              <w:right w:w="30" w:type="dxa"/>
            </w:tcMar>
          </w:tcPr>
          <w:p w14:paraId="7A4E2EBE" w14:textId="77777777" w:rsidR="00AD205C" w:rsidRDefault="002C259D" w:rsidP="00D24084">
            <w:r>
              <w:t>Atribút</w:t>
            </w:r>
          </w:p>
        </w:tc>
        <w:tc>
          <w:tcPr>
            <w:tcW w:w="7942" w:type="dxa"/>
            <w:tcMar>
              <w:top w:w="30" w:type="dxa"/>
              <w:left w:w="30" w:type="dxa"/>
              <w:bottom w:w="20" w:type="dxa"/>
              <w:right w:w="30" w:type="dxa"/>
            </w:tcMar>
          </w:tcPr>
          <w:p w14:paraId="24642783" w14:textId="77777777" w:rsidR="00AD205C" w:rsidRDefault="002C259D" w:rsidP="00D24084">
            <w:r>
              <w:t>Správca typu licencie - názov : an1_100</w:t>
            </w:r>
          </w:p>
        </w:tc>
      </w:tr>
      <w:tr w:rsidR="00AD205C" w14:paraId="6EA88C0A" w14:textId="77777777" w:rsidTr="00A17D7F">
        <w:tc>
          <w:tcPr>
            <w:tcW w:w="1129" w:type="dxa"/>
            <w:tcMar>
              <w:top w:w="30" w:type="dxa"/>
              <w:left w:w="30" w:type="dxa"/>
              <w:bottom w:w="20" w:type="dxa"/>
              <w:right w:w="30" w:type="dxa"/>
            </w:tcMar>
          </w:tcPr>
          <w:p w14:paraId="5F4CD8AC" w14:textId="77777777" w:rsidR="00AD205C" w:rsidRDefault="002C259D" w:rsidP="00D24084">
            <w:r>
              <w:t>Opis</w:t>
            </w:r>
          </w:p>
        </w:tc>
        <w:tc>
          <w:tcPr>
            <w:tcW w:w="7942" w:type="dxa"/>
            <w:tcMar>
              <w:top w:w="30" w:type="dxa"/>
              <w:left w:w="30" w:type="dxa"/>
              <w:bottom w:w="20" w:type="dxa"/>
              <w:right w:w="30" w:type="dxa"/>
            </w:tcMar>
          </w:tcPr>
          <w:p w14:paraId="222132DA" w14:textId="77777777" w:rsidR="00AD205C" w:rsidRDefault="002C259D" w:rsidP="00D24084">
            <w:r>
              <w:t>názov OVM ktorý spravuje daný typ licencie</w:t>
            </w:r>
          </w:p>
        </w:tc>
      </w:tr>
      <w:tr w:rsidR="00AD205C" w14:paraId="746F3FF4" w14:textId="77777777" w:rsidTr="00A17D7F">
        <w:tc>
          <w:tcPr>
            <w:tcW w:w="1129" w:type="dxa"/>
            <w:tcMar>
              <w:top w:w="30" w:type="dxa"/>
              <w:left w:w="30" w:type="dxa"/>
              <w:bottom w:w="20" w:type="dxa"/>
              <w:right w:w="30" w:type="dxa"/>
            </w:tcMar>
          </w:tcPr>
          <w:p w14:paraId="53115A56" w14:textId="77777777" w:rsidR="00AD205C" w:rsidRDefault="002C259D" w:rsidP="00D24084">
            <w:r>
              <w:t>Atribút</w:t>
            </w:r>
          </w:p>
        </w:tc>
        <w:tc>
          <w:tcPr>
            <w:tcW w:w="7942" w:type="dxa"/>
            <w:tcMar>
              <w:top w:w="30" w:type="dxa"/>
              <w:left w:w="30" w:type="dxa"/>
              <w:bottom w:w="20" w:type="dxa"/>
              <w:right w:w="30" w:type="dxa"/>
            </w:tcMar>
          </w:tcPr>
          <w:p w14:paraId="5BC37513" w14:textId="77777777" w:rsidR="00AD205C" w:rsidRDefault="002C259D" w:rsidP="00D24084">
            <w:r>
              <w:t>Vydavateľ typu licencie - kód : an1_30</w:t>
            </w:r>
          </w:p>
        </w:tc>
      </w:tr>
      <w:tr w:rsidR="00AD205C" w14:paraId="23F99F4F" w14:textId="77777777" w:rsidTr="00A17D7F">
        <w:tc>
          <w:tcPr>
            <w:tcW w:w="1129" w:type="dxa"/>
            <w:tcMar>
              <w:top w:w="30" w:type="dxa"/>
              <w:left w:w="30" w:type="dxa"/>
              <w:bottom w:w="20" w:type="dxa"/>
              <w:right w:w="30" w:type="dxa"/>
            </w:tcMar>
          </w:tcPr>
          <w:p w14:paraId="6AF55C9D" w14:textId="77777777" w:rsidR="00AD205C" w:rsidRDefault="002C259D" w:rsidP="00D24084">
            <w:r>
              <w:t>Opis</w:t>
            </w:r>
          </w:p>
        </w:tc>
        <w:tc>
          <w:tcPr>
            <w:tcW w:w="7942" w:type="dxa"/>
            <w:tcMar>
              <w:top w:w="30" w:type="dxa"/>
              <w:left w:w="30" w:type="dxa"/>
              <w:bottom w:w="20" w:type="dxa"/>
              <w:right w:w="30" w:type="dxa"/>
            </w:tcMar>
          </w:tcPr>
          <w:p w14:paraId="61EEDF4E" w14:textId="77777777" w:rsidR="00AD205C" w:rsidRDefault="002C259D" w:rsidP="00D24084">
            <w:r>
              <w:t>kód organizačnej zložky ktorá vydáva typ licencie</w:t>
            </w:r>
          </w:p>
        </w:tc>
      </w:tr>
      <w:tr w:rsidR="00AD205C" w14:paraId="1692F68D" w14:textId="77777777" w:rsidTr="00A17D7F">
        <w:tc>
          <w:tcPr>
            <w:tcW w:w="1129" w:type="dxa"/>
            <w:tcMar>
              <w:top w:w="30" w:type="dxa"/>
              <w:left w:w="30" w:type="dxa"/>
              <w:bottom w:w="20" w:type="dxa"/>
              <w:right w:w="30" w:type="dxa"/>
            </w:tcMar>
          </w:tcPr>
          <w:p w14:paraId="3A6169B9" w14:textId="77777777" w:rsidR="00AD205C" w:rsidRDefault="002C259D" w:rsidP="00D24084">
            <w:r>
              <w:t>Atribút</w:t>
            </w:r>
          </w:p>
        </w:tc>
        <w:tc>
          <w:tcPr>
            <w:tcW w:w="7942" w:type="dxa"/>
            <w:tcMar>
              <w:top w:w="30" w:type="dxa"/>
              <w:left w:w="30" w:type="dxa"/>
              <w:bottom w:w="20" w:type="dxa"/>
              <w:right w:w="30" w:type="dxa"/>
            </w:tcMar>
          </w:tcPr>
          <w:p w14:paraId="4621B7BF" w14:textId="77777777" w:rsidR="00AD205C" w:rsidRDefault="002C259D" w:rsidP="00D24084">
            <w:r>
              <w:t>Vydavateľ typu licencie - názov : an1_100</w:t>
            </w:r>
          </w:p>
        </w:tc>
      </w:tr>
      <w:tr w:rsidR="00AD205C" w14:paraId="7FE50704" w14:textId="77777777" w:rsidTr="00A17D7F">
        <w:tc>
          <w:tcPr>
            <w:tcW w:w="1129" w:type="dxa"/>
            <w:tcMar>
              <w:top w:w="30" w:type="dxa"/>
              <w:left w:w="30" w:type="dxa"/>
              <w:bottom w:w="20" w:type="dxa"/>
              <w:right w:w="30" w:type="dxa"/>
            </w:tcMar>
          </w:tcPr>
          <w:p w14:paraId="1F0942BC" w14:textId="77777777" w:rsidR="00AD205C" w:rsidRDefault="002C259D" w:rsidP="00D24084">
            <w:r>
              <w:t>Opis</w:t>
            </w:r>
          </w:p>
        </w:tc>
        <w:tc>
          <w:tcPr>
            <w:tcW w:w="7942" w:type="dxa"/>
            <w:tcMar>
              <w:top w:w="30" w:type="dxa"/>
              <w:left w:w="30" w:type="dxa"/>
              <w:bottom w:w="20" w:type="dxa"/>
              <w:right w:w="30" w:type="dxa"/>
            </w:tcMar>
          </w:tcPr>
          <w:p w14:paraId="4151F306" w14:textId="77777777" w:rsidR="00AD205C" w:rsidRDefault="002C259D" w:rsidP="00D24084">
            <w:r>
              <w:t>názov organizačnej zložky ktorá vydáva typ licencie</w:t>
            </w:r>
          </w:p>
        </w:tc>
      </w:tr>
    </w:tbl>
    <w:p w14:paraId="104B1C7E" w14:textId="77777777" w:rsidR="00A17D7F" w:rsidRDefault="00A17D7F" w:rsidP="00D24084"/>
    <w:p w14:paraId="2C90C0F3" w14:textId="77777777" w:rsidR="00AD205C" w:rsidRDefault="002C259D" w:rsidP="00D24084">
      <w:r>
        <w:t>Vyžadované typy licencií</w:t>
      </w:r>
    </w:p>
    <w:tbl>
      <w:tblPr>
        <w:tblStyle w:val="ScrollTableNormal"/>
        <w:tblW w:w="9071" w:type="dxa"/>
        <w:tblLayout w:type="fixed"/>
        <w:tblLook w:val="0000" w:firstRow="0" w:lastRow="0" w:firstColumn="0" w:lastColumn="0" w:noHBand="0" w:noVBand="0"/>
      </w:tblPr>
      <w:tblGrid>
        <w:gridCol w:w="1129"/>
        <w:gridCol w:w="7942"/>
      </w:tblGrid>
      <w:tr w:rsidR="00AD205C" w14:paraId="0689C10B" w14:textId="77777777" w:rsidTr="00A17D7F">
        <w:tc>
          <w:tcPr>
            <w:tcW w:w="1129" w:type="dxa"/>
            <w:tcMar>
              <w:top w:w="30" w:type="dxa"/>
              <w:left w:w="30" w:type="dxa"/>
              <w:bottom w:w="20" w:type="dxa"/>
              <w:right w:w="30" w:type="dxa"/>
            </w:tcMar>
          </w:tcPr>
          <w:p w14:paraId="48470670" w14:textId="77777777" w:rsidR="00AD205C" w:rsidRDefault="002C259D" w:rsidP="00D24084">
            <w:r>
              <w:t>Atribút</w:t>
            </w:r>
          </w:p>
        </w:tc>
        <w:tc>
          <w:tcPr>
            <w:tcW w:w="7942" w:type="dxa"/>
            <w:tcMar>
              <w:top w:w="30" w:type="dxa"/>
              <w:left w:w="30" w:type="dxa"/>
              <w:bottom w:w="20" w:type="dxa"/>
              <w:right w:w="30" w:type="dxa"/>
            </w:tcMar>
          </w:tcPr>
          <w:p w14:paraId="67CEE08F" w14:textId="77777777" w:rsidR="00AD205C" w:rsidRDefault="002C259D" w:rsidP="00D24084">
            <w:r>
              <w:t>Druh : an1_144</w:t>
            </w:r>
          </w:p>
        </w:tc>
      </w:tr>
      <w:tr w:rsidR="00AD205C" w14:paraId="1CE6E708" w14:textId="77777777" w:rsidTr="00A17D7F">
        <w:tc>
          <w:tcPr>
            <w:tcW w:w="1129" w:type="dxa"/>
            <w:tcMar>
              <w:top w:w="30" w:type="dxa"/>
              <w:left w:w="30" w:type="dxa"/>
              <w:bottom w:w="20" w:type="dxa"/>
              <w:right w:w="30" w:type="dxa"/>
            </w:tcMar>
          </w:tcPr>
          <w:p w14:paraId="6DBF7678" w14:textId="77777777" w:rsidR="00AD205C" w:rsidRDefault="002C259D" w:rsidP="00D24084">
            <w:r>
              <w:t>Opis</w:t>
            </w:r>
          </w:p>
        </w:tc>
        <w:tc>
          <w:tcPr>
            <w:tcW w:w="7942" w:type="dxa"/>
            <w:tcMar>
              <w:top w:w="30" w:type="dxa"/>
              <w:left w:w="30" w:type="dxa"/>
              <w:bottom w:w="20" w:type="dxa"/>
              <w:right w:w="30" w:type="dxa"/>
            </w:tcMar>
          </w:tcPr>
          <w:p w14:paraId="6530D1A0"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58741F6E" w14:textId="77777777" w:rsidTr="00A17D7F">
        <w:tc>
          <w:tcPr>
            <w:tcW w:w="1129" w:type="dxa"/>
            <w:tcMar>
              <w:top w:w="30" w:type="dxa"/>
              <w:left w:w="30" w:type="dxa"/>
              <w:bottom w:w="20" w:type="dxa"/>
              <w:right w:w="30" w:type="dxa"/>
            </w:tcMar>
          </w:tcPr>
          <w:p w14:paraId="6139D3B4" w14:textId="77777777" w:rsidR="00AD205C" w:rsidRDefault="002C259D" w:rsidP="00D24084">
            <w:r>
              <w:t>Atribút</w:t>
            </w:r>
          </w:p>
        </w:tc>
        <w:tc>
          <w:tcPr>
            <w:tcW w:w="7942" w:type="dxa"/>
            <w:tcMar>
              <w:top w:w="30" w:type="dxa"/>
              <w:left w:w="30" w:type="dxa"/>
              <w:bottom w:w="20" w:type="dxa"/>
              <w:right w:w="30" w:type="dxa"/>
            </w:tcMar>
          </w:tcPr>
          <w:p w14:paraId="027B8A45" w14:textId="77777777" w:rsidR="00AD205C" w:rsidRDefault="002C259D" w:rsidP="00D24084">
            <w:r>
              <w:t>Názov : an1_100</w:t>
            </w:r>
          </w:p>
        </w:tc>
      </w:tr>
      <w:tr w:rsidR="00AD205C" w14:paraId="50175734" w14:textId="77777777" w:rsidTr="00A17D7F">
        <w:tc>
          <w:tcPr>
            <w:tcW w:w="1129" w:type="dxa"/>
            <w:tcMar>
              <w:top w:w="30" w:type="dxa"/>
              <w:left w:w="30" w:type="dxa"/>
              <w:bottom w:w="20" w:type="dxa"/>
              <w:right w:w="30" w:type="dxa"/>
            </w:tcMar>
          </w:tcPr>
          <w:p w14:paraId="79E698CD" w14:textId="77777777" w:rsidR="00AD205C" w:rsidRDefault="002C259D" w:rsidP="00D24084">
            <w:r>
              <w:t>Opis</w:t>
            </w:r>
          </w:p>
        </w:tc>
        <w:tc>
          <w:tcPr>
            <w:tcW w:w="7942" w:type="dxa"/>
            <w:tcMar>
              <w:top w:w="30" w:type="dxa"/>
              <w:left w:w="30" w:type="dxa"/>
              <w:bottom w:w="20" w:type="dxa"/>
              <w:right w:w="30" w:type="dxa"/>
            </w:tcMar>
          </w:tcPr>
          <w:p w14:paraId="1E80D926" w14:textId="77777777" w:rsidR="00AD205C" w:rsidRDefault="002C259D" w:rsidP="00D24084">
            <w:r>
              <w:t>názov typu licencie</w:t>
            </w:r>
          </w:p>
        </w:tc>
      </w:tr>
      <w:tr w:rsidR="00AD205C" w14:paraId="6E928D46" w14:textId="77777777" w:rsidTr="00A17D7F">
        <w:tc>
          <w:tcPr>
            <w:tcW w:w="1129" w:type="dxa"/>
            <w:tcMar>
              <w:top w:w="30" w:type="dxa"/>
              <w:left w:w="30" w:type="dxa"/>
              <w:bottom w:w="20" w:type="dxa"/>
              <w:right w:w="30" w:type="dxa"/>
            </w:tcMar>
          </w:tcPr>
          <w:p w14:paraId="2A793BE9" w14:textId="77777777" w:rsidR="00AD205C" w:rsidRDefault="002C259D" w:rsidP="00D24084">
            <w:r>
              <w:t>Atribút</w:t>
            </w:r>
          </w:p>
        </w:tc>
        <w:tc>
          <w:tcPr>
            <w:tcW w:w="7942" w:type="dxa"/>
            <w:tcMar>
              <w:top w:w="30" w:type="dxa"/>
              <w:left w:w="30" w:type="dxa"/>
              <w:bottom w:w="20" w:type="dxa"/>
              <w:right w:w="30" w:type="dxa"/>
            </w:tcMar>
          </w:tcPr>
          <w:p w14:paraId="07FC2134" w14:textId="77777777" w:rsidR="00AD205C" w:rsidRDefault="002C259D" w:rsidP="00D24084">
            <w:r>
              <w:t>Externý kód : an1_50</w:t>
            </w:r>
          </w:p>
        </w:tc>
      </w:tr>
      <w:tr w:rsidR="00AD205C" w14:paraId="1A26D4C5" w14:textId="77777777" w:rsidTr="00A17D7F">
        <w:tc>
          <w:tcPr>
            <w:tcW w:w="1129" w:type="dxa"/>
            <w:tcMar>
              <w:top w:w="30" w:type="dxa"/>
              <w:left w:w="30" w:type="dxa"/>
              <w:bottom w:w="20" w:type="dxa"/>
              <w:right w:w="30" w:type="dxa"/>
            </w:tcMar>
          </w:tcPr>
          <w:p w14:paraId="074297EA" w14:textId="77777777" w:rsidR="00AD205C" w:rsidRDefault="002C259D" w:rsidP="00D24084">
            <w:r>
              <w:t>Opis</w:t>
            </w:r>
          </w:p>
        </w:tc>
        <w:tc>
          <w:tcPr>
            <w:tcW w:w="7942" w:type="dxa"/>
            <w:tcMar>
              <w:top w:w="30" w:type="dxa"/>
              <w:left w:w="30" w:type="dxa"/>
              <w:bottom w:w="20" w:type="dxa"/>
              <w:right w:w="30" w:type="dxa"/>
            </w:tcMar>
          </w:tcPr>
          <w:p w14:paraId="20CAABA0" w14:textId="77777777" w:rsidR="00AD205C" w:rsidRDefault="002C259D" w:rsidP="00D24084">
            <w:r>
              <w:t>jednoznačný business identifikátor typu licencie</w:t>
            </w:r>
          </w:p>
        </w:tc>
      </w:tr>
      <w:tr w:rsidR="00AD205C" w14:paraId="6B33B0B5" w14:textId="77777777" w:rsidTr="00A17D7F">
        <w:tc>
          <w:tcPr>
            <w:tcW w:w="1129" w:type="dxa"/>
            <w:tcMar>
              <w:top w:w="30" w:type="dxa"/>
              <w:left w:w="30" w:type="dxa"/>
              <w:bottom w:w="20" w:type="dxa"/>
              <w:right w:w="30" w:type="dxa"/>
            </w:tcMar>
          </w:tcPr>
          <w:p w14:paraId="5EBD5385" w14:textId="77777777" w:rsidR="00AD205C" w:rsidRDefault="002C259D" w:rsidP="00D24084">
            <w:r>
              <w:t>Atribút</w:t>
            </w:r>
          </w:p>
        </w:tc>
        <w:tc>
          <w:tcPr>
            <w:tcW w:w="7942" w:type="dxa"/>
            <w:tcMar>
              <w:top w:w="30" w:type="dxa"/>
              <w:left w:w="30" w:type="dxa"/>
              <w:bottom w:w="20" w:type="dxa"/>
              <w:right w:w="30" w:type="dxa"/>
            </w:tcMar>
          </w:tcPr>
          <w:p w14:paraId="2039F9DF" w14:textId="77777777" w:rsidR="00AD205C" w:rsidRDefault="002C259D" w:rsidP="00D24084">
            <w:r>
              <w:t>Platnosť od : Dátum</w:t>
            </w:r>
          </w:p>
        </w:tc>
      </w:tr>
      <w:tr w:rsidR="00AD205C" w14:paraId="2BB1F41F" w14:textId="77777777" w:rsidTr="00A17D7F">
        <w:tc>
          <w:tcPr>
            <w:tcW w:w="1129" w:type="dxa"/>
            <w:tcMar>
              <w:top w:w="30" w:type="dxa"/>
              <w:left w:w="30" w:type="dxa"/>
              <w:bottom w:w="20" w:type="dxa"/>
              <w:right w:w="30" w:type="dxa"/>
            </w:tcMar>
          </w:tcPr>
          <w:p w14:paraId="390F01A5" w14:textId="77777777" w:rsidR="00AD205C" w:rsidRDefault="002C259D" w:rsidP="00D24084">
            <w:r>
              <w:t>Opis</w:t>
            </w:r>
          </w:p>
        </w:tc>
        <w:tc>
          <w:tcPr>
            <w:tcW w:w="7942" w:type="dxa"/>
            <w:tcMar>
              <w:top w:w="30" w:type="dxa"/>
              <w:left w:w="30" w:type="dxa"/>
              <w:bottom w:w="20" w:type="dxa"/>
              <w:right w:w="30" w:type="dxa"/>
            </w:tcMar>
          </w:tcPr>
          <w:p w14:paraId="0FBEF461" w14:textId="77777777" w:rsidR="00AD205C" w:rsidRDefault="002C259D" w:rsidP="00D24084">
            <w:r>
              <w:t>začiatok platnosti typu licencie</w:t>
            </w:r>
          </w:p>
        </w:tc>
      </w:tr>
      <w:tr w:rsidR="00AD205C" w14:paraId="493FBBB1" w14:textId="77777777" w:rsidTr="00A17D7F">
        <w:tc>
          <w:tcPr>
            <w:tcW w:w="1129" w:type="dxa"/>
            <w:tcMar>
              <w:top w:w="30" w:type="dxa"/>
              <w:left w:w="30" w:type="dxa"/>
              <w:bottom w:w="20" w:type="dxa"/>
              <w:right w:w="30" w:type="dxa"/>
            </w:tcMar>
          </w:tcPr>
          <w:p w14:paraId="64EF1CA8" w14:textId="77777777" w:rsidR="00AD205C" w:rsidRDefault="002C259D" w:rsidP="00D24084">
            <w:r>
              <w:t>Atribút</w:t>
            </w:r>
          </w:p>
        </w:tc>
        <w:tc>
          <w:tcPr>
            <w:tcW w:w="7942" w:type="dxa"/>
            <w:tcMar>
              <w:top w:w="30" w:type="dxa"/>
              <w:left w:w="30" w:type="dxa"/>
              <w:bottom w:w="20" w:type="dxa"/>
              <w:right w:w="30" w:type="dxa"/>
            </w:tcMar>
          </w:tcPr>
          <w:p w14:paraId="442B393D" w14:textId="77777777" w:rsidR="00AD205C" w:rsidRDefault="002C259D" w:rsidP="00D24084">
            <w:r>
              <w:t>Platnosť do : Dátum</w:t>
            </w:r>
          </w:p>
        </w:tc>
      </w:tr>
      <w:tr w:rsidR="00AD205C" w14:paraId="0FD81220" w14:textId="77777777" w:rsidTr="00A17D7F">
        <w:tc>
          <w:tcPr>
            <w:tcW w:w="1129" w:type="dxa"/>
            <w:tcMar>
              <w:top w:w="30" w:type="dxa"/>
              <w:left w:w="30" w:type="dxa"/>
              <w:bottom w:w="20" w:type="dxa"/>
              <w:right w:w="30" w:type="dxa"/>
            </w:tcMar>
          </w:tcPr>
          <w:p w14:paraId="2D1049AC" w14:textId="77777777" w:rsidR="00AD205C" w:rsidRDefault="002C259D" w:rsidP="00D24084">
            <w:r>
              <w:t>Opis</w:t>
            </w:r>
          </w:p>
        </w:tc>
        <w:tc>
          <w:tcPr>
            <w:tcW w:w="7942" w:type="dxa"/>
            <w:tcMar>
              <w:top w:w="30" w:type="dxa"/>
              <w:left w:w="30" w:type="dxa"/>
              <w:bottom w:w="20" w:type="dxa"/>
              <w:right w:w="30" w:type="dxa"/>
            </w:tcMar>
          </w:tcPr>
          <w:p w14:paraId="64E71330" w14:textId="77777777" w:rsidR="00AD205C" w:rsidRDefault="002C259D" w:rsidP="00D24084">
            <w:r>
              <w:t>koniec platnosti typu licencie</w:t>
            </w:r>
          </w:p>
        </w:tc>
      </w:tr>
      <w:tr w:rsidR="00AD205C" w14:paraId="58E29550" w14:textId="77777777" w:rsidTr="00A17D7F">
        <w:tc>
          <w:tcPr>
            <w:tcW w:w="1129" w:type="dxa"/>
            <w:tcMar>
              <w:top w:w="30" w:type="dxa"/>
              <w:left w:w="30" w:type="dxa"/>
              <w:bottom w:w="20" w:type="dxa"/>
              <w:right w:w="30" w:type="dxa"/>
            </w:tcMar>
          </w:tcPr>
          <w:p w14:paraId="6F3C0880" w14:textId="77777777" w:rsidR="00AD205C" w:rsidRDefault="002C259D" w:rsidP="00D24084">
            <w:r>
              <w:t>Atribút</w:t>
            </w:r>
          </w:p>
        </w:tc>
        <w:tc>
          <w:tcPr>
            <w:tcW w:w="7942" w:type="dxa"/>
            <w:tcMar>
              <w:top w:w="30" w:type="dxa"/>
              <w:left w:w="30" w:type="dxa"/>
              <w:bottom w:w="20" w:type="dxa"/>
              <w:right w:w="30" w:type="dxa"/>
            </w:tcMar>
          </w:tcPr>
          <w:p w14:paraId="6D1EFD26" w14:textId="77777777" w:rsidR="00AD205C" w:rsidRDefault="002C259D" w:rsidP="00D24084">
            <w:r>
              <w:t>Správca typu licencie - kód : an1_30</w:t>
            </w:r>
          </w:p>
        </w:tc>
      </w:tr>
      <w:tr w:rsidR="00AD205C" w14:paraId="69F86D1E" w14:textId="77777777" w:rsidTr="00A17D7F">
        <w:tc>
          <w:tcPr>
            <w:tcW w:w="1129" w:type="dxa"/>
            <w:tcMar>
              <w:top w:w="30" w:type="dxa"/>
              <w:left w:w="30" w:type="dxa"/>
              <w:bottom w:w="20" w:type="dxa"/>
              <w:right w:w="30" w:type="dxa"/>
            </w:tcMar>
          </w:tcPr>
          <w:p w14:paraId="0786F74E" w14:textId="77777777" w:rsidR="00AD205C" w:rsidRDefault="002C259D" w:rsidP="00D24084">
            <w:r>
              <w:t>Opis</w:t>
            </w:r>
          </w:p>
        </w:tc>
        <w:tc>
          <w:tcPr>
            <w:tcW w:w="7942" w:type="dxa"/>
            <w:tcMar>
              <w:top w:w="30" w:type="dxa"/>
              <w:left w:w="30" w:type="dxa"/>
              <w:bottom w:w="20" w:type="dxa"/>
              <w:right w:w="30" w:type="dxa"/>
            </w:tcMar>
          </w:tcPr>
          <w:p w14:paraId="5FCA2B9F" w14:textId="77777777" w:rsidR="00AD205C" w:rsidRDefault="002C259D" w:rsidP="00D24084">
            <w:r>
              <w:t>kód OVM ktorý spravuje daný typ licencie</w:t>
            </w:r>
          </w:p>
        </w:tc>
      </w:tr>
      <w:tr w:rsidR="00AD205C" w14:paraId="562D02AF" w14:textId="77777777" w:rsidTr="00A17D7F">
        <w:tc>
          <w:tcPr>
            <w:tcW w:w="1129" w:type="dxa"/>
            <w:tcMar>
              <w:top w:w="30" w:type="dxa"/>
              <w:left w:w="30" w:type="dxa"/>
              <w:bottom w:w="20" w:type="dxa"/>
              <w:right w:w="30" w:type="dxa"/>
            </w:tcMar>
          </w:tcPr>
          <w:p w14:paraId="7A7F097D" w14:textId="77777777" w:rsidR="00AD205C" w:rsidRDefault="002C259D" w:rsidP="00D24084">
            <w:r>
              <w:t>Atribút</w:t>
            </w:r>
          </w:p>
        </w:tc>
        <w:tc>
          <w:tcPr>
            <w:tcW w:w="7942" w:type="dxa"/>
            <w:tcMar>
              <w:top w:w="30" w:type="dxa"/>
              <w:left w:w="30" w:type="dxa"/>
              <w:bottom w:w="20" w:type="dxa"/>
              <w:right w:w="30" w:type="dxa"/>
            </w:tcMar>
          </w:tcPr>
          <w:p w14:paraId="769BE855" w14:textId="77777777" w:rsidR="00AD205C" w:rsidRDefault="002C259D" w:rsidP="00D24084">
            <w:r>
              <w:t>Správca typu licencie - názov : an1_100</w:t>
            </w:r>
          </w:p>
        </w:tc>
      </w:tr>
      <w:tr w:rsidR="00AD205C" w14:paraId="62122069" w14:textId="77777777" w:rsidTr="00A17D7F">
        <w:tc>
          <w:tcPr>
            <w:tcW w:w="1129" w:type="dxa"/>
            <w:tcMar>
              <w:top w:w="30" w:type="dxa"/>
              <w:left w:w="30" w:type="dxa"/>
              <w:bottom w:w="20" w:type="dxa"/>
              <w:right w:w="30" w:type="dxa"/>
            </w:tcMar>
          </w:tcPr>
          <w:p w14:paraId="17CCCC84" w14:textId="77777777" w:rsidR="00AD205C" w:rsidRDefault="002C259D" w:rsidP="00D24084">
            <w:r>
              <w:t>Opis</w:t>
            </w:r>
          </w:p>
        </w:tc>
        <w:tc>
          <w:tcPr>
            <w:tcW w:w="7942" w:type="dxa"/>
            <w:tcMar>
              <w:top w:w="30" w:type="dxa"/>
              <w:left w:w="30" w:type="dxa"/>
              <w:bottom w:w="20" w:type="dxa"/>
              <w:right w:w="30" w:type="dxa"/>
            </w:tcMar>
          </w:tcPr>
          <w:p w14:paraId="26CEAEBC" w14:textId="77777777" w:rsidR="00AD205C" w:rsidRDefault="002C259D" w:rsidP="00D24084">
            <w:r>
              <w:t>názov OVM ktorý spravuje daný typ licencie</w:t>
            </w:r>
          </w:p>
        </w:tc>
      </w:tr>
      <w:tr w:rsidR="00AD205C" w14:paraId="7010D555" w14:textId="77777777" w:rsidTr="00A17D7F">
        <w:tc>
          <w:tcPr>
            <w:tcW w:w="1129" w:type="dxa"/>
            <w:tcMar>
              <w:top w:w="30" w:type="dxa"/>
              <w:left w:w="30" w:type="dxa"/>
              <w:bottom w:w="20" w:type="dxa"/>
              <w:right w:w="30" w:type="dxa"/>
            </w:tcMar>
          </w:tcPr>
          <w:p w14:paraId="6C724C3C" w14:textId="77777777" w:rsidR="00AD205C" w:rsidRDefault="002C259D" w:rsidP="00D24084">
            <w:r>
              <w:t>Atribút</w:t>
            </w:r>
          </w:p>
        </w:tc>
        <w:tc>
          <w:tcPr>
            <w:tcW w:w="7942" w:type="dxa"/>
            <w:tcMar>
              <w:top w:w="30" w:type="dxa"/>
              <w:left w:w="30" w:type="dxa"/>
              <w:bottom w:w="20" w:type="dxa"/>
              <w:right w:w="30" w:type="dxa"/>
            </w:tcMar>
          </w:tcPr>
          <w:p w14:paraId="77E38FCE" w14:textId="77777777" w:rsidR="00AD205C" w:rsidRDefault="002C259D" w:rsidP="00D24084">
            <w:r>
              <w:t>Vydavateľ typu licencie - kód : an1_30</w:t>
            </w:r>
          </w:p>
        </w:tc>
      </w:tr>
      <w:tr w:rsidR="00AD205C" w14:paraId="403E387B" w14:textId="77777777" w:rsidTr="00A17D7F">
        <w:tc>
          <w:tcPr>
            <w:tcW w:w="1129" w:type="dxa"/>
            <w:tcMar>
              <w:top w:w="30" w:type="dxa"/>
              <w:left w:w="30" w:type="dxa"/>
              <w:bottom w:w="20" w:type="dxa"/>
              <w:right w:w="30" w:type="dxa"/>
            </w:tcMar>
          </w:tcPr>
          <w:p w14:paraId="50D515B0" w14:textId="77777777" w:rsidR="00AD205C" w:rsidRDefault="002C259D" w:rsidP="00D24084">
            <w:r>
              <w:lastRenderedPageBreak/>
              <w:t>Opis</w:t>
            </w:r>
          </w:p>
        </w:tc>
        <w:tc>
          <w:tcPr>
            <w:tcW w:w="7942" w:type="dxa"/>
            <w:tcMar>
              <w:top w:w="30" w:type="dxa"/>
              <w:left w:w="30" w:type="dxa"/>
              <w:bottom w:w="20" w:type="dxa"/>
              <w:right w:w="30" w:type="dxa"/>
            </w:tcMar>
          </w:tcPr>
          <w:p w14:paraId="19ADEBDD" w14:textId="77777777" w:rsidR="00AD205C" w:rsidRDefault="002C259D" w:rsidP="00D24084">
            <w:r>
              <w:t>kód organizačnej zložky OVM ktorá vydáva typ licencie</w:t>
            </w:r>
          </w:p>
        </w:tc>
      </w:tr>
      <w:tr w:rsidR="00AD205C" w14:paraId="55E9CC4B" w14:textId="77777777" w:rsidTr="00A17D7F">
        <w:tc>
          <w:tcPr>
            <w:tcW w:w="1129" w:type="dxa"/>
            <w:tcMar>
              <w:top w:w="30" w:type="dxa"/>
              <w:left w:w="30" w:type="dxa"/>
              <w:bottom w:w="20" w:type="dxa"/>
              <w:right w:w="30" w:type="dxa"/>
            </w:tcMar>
          </w:tcPr>
          <w:p w14:paraId="2E098D31" w14:textId="77777777" w:rsidR="00AD205C" w:rsidRDefault="002C259D" w:rsidP="00D24084">
            <w:r>
              <w:t>Atribút</w:t>
            </w:r>
          </w:p>
        </w:tc>
        <w:tc>
          <w:tcPr>
            <w:tcW w:w="7942" w:type="dxa"/>
            <w:tcMar>
              <w:top w:w="30" w:type="dxa"/>
              <w:left w:w="30" w:type="dxa"/>
              <w:bottom w:w="20" w:type="dxa"/>
              <w:right w:w="30" w:type="dxa"/>
            </w:tcMar>
          </w:tcPr>
          <w:p w14:paraId="3F7A67B8" w14:textId="77777777" w:rsidR="00AD205C" w:rsidRDefault="002C259D" w:rsidP="00D24084">
            <w:r>
              <w:t>Vydavateľ typu licencie - názov : an1_100</w:t>
            </w:r>
          </w:p>
        </w:tc>
      </w:tr>
      <w:tr w:rsidR="00AD205C" w14:paraId="382C8B33" w14:textId="77777777" w:rsidTr="00A17D7F">
        <w:tc>
          <w:tcPr>
            <w:tcW w:w="1129" w:type="dxa"/>
            <w:tcMar>
              <w:top w:w="30" w:type="dxa"/>
              <w:left w:w="30" w:type="dxa"/>
              <w:bottom w:w="20" w:type="dxa"/>
              <w:right w:w="30" w:type="dxa"/>
            </w:tcMar>
          </w:tcPr>
          <w:p w14:paraId="054F39E8" w14:textId="77777777" w:rsidR="00AD205C" w:rsidRDefault="002C259D" w:rsidP="00D24084">
            <w:r>
              <w:t>Opis</w:t>
            </w:r>
          </w:p>
        </w:tc>
        <w:tc>
          <w:tcPr>
            <w:tcW w:w="7942" w:type="dxa"/>
            <w:tcMar>
              <w:top w:w="30" w:type="dxa"/>
              <w:left w:w="30" w:type="dxa"/>
              <w:bottom w:w="20" w:type="dxa"/>
              <w:right w:w="30" w:type="dxa"/>
            </w:tcMar>
          </w:tcPr>
          <w:p w14:paraId="4B6D38E5" w14:textId="77777777" w:rsidR="00AD205C" w:rsidRDefault="002C259D" w:rsidP="00D24084">
            <w:r>
              <w:t>názov organizačnej zložky OVM ktorá vydáva typ licencie</w:t>
            </w:r>
          </w:p>
        </w:tc>
      </w:tr>
    </w:tbl>
    <w:p w14:paraId="1FE4ED7C" w14:textId="77777777" w:rsidR="00A17D7F" w:rsidRDefault="00A17D7F" w:rsidP="00D24084"/>
    <w:p w14:paraId="2C776C3D" w14:textId="77777777" w:rsidR="00AD205C" w:rsidRDefault="002C259D" w:rsidP="00D24084">
      <w:r>
        <w:t>Poplatok za vydanie licencie</w:t>
      </w:r>
    </w:p>
    <w:tbl>
      <w:tblPr>
        <w:tblStyle w:val="ScrollTableNormal"/>
        <w:tblW w:w="9071" w:type="dxa"/>
        <w:tblLayout w:type="fixed"/>
        <w:tblLook w:val="0000" w:firstRow="0" w:lastRow="0" w:firstColumn="0" w:lastColumn="0" w:noHBand="0" w:noVBand="0"/>
      </w:tblPr>
      <w:tblGrid>
        <w:gridCol w:w="1129"/>
        <w:gridCol w:w="7942"/>
      </w:tblGrid>
      <w:tr w:rsidR="00AD205C" w14:paraId="79C5A036" w14:textId="77777777" w:rsidTr="00A17D7F">
        <w:tc>
          <w:tcPr>
            <w:tcW w:w="1129" w:type="dxa"/>
            <w:tcMar>
              <w:top w:w="30" w:type="dxa"/>
              <w:left w:w="30" w:type="dxa"/>
              <w:bottom w:w="20" w:type="dxa"/>
              <w:right w:w="30" w:type="dxa"/>
            </w:tcMar>
          </w:tcPr>
          <w:p w14:paraId="7C8030DB" w14:textId="77777777" w:rsidR="00AD205C" w:rsidRDefault="002C259D" w:rsidP="00D24084">
            <w:r>
              <w:t>Atribút</w:t>
            </w:r>
          </w:p>
        </w:tc>
        <w:tc>
          <w:tcPr>
            <w:tcW w:w="7942" w:type="dxa"/>
            <w:tcMar>
              <w:top w:w="30" w:type="dxa"/>
              <w:left w:w="30" w:type="dxa"/>
              <w:bottom w:w="20" w:type="dxa"/>
              <w:right w:w="30" w:type="dxa"/>
            </w:tcMar>
          </w:tcPr>
          <w:p w14:paraId="5CDF3373" w14:textId="77777777" w:rsidR="00AD205C" w:rsidRDefault="002C259D" w:rsidP="00D24084">
            <w:r>
              <w:t>Názov typu poplatku : an1_100</w:t>
            </w:r>
          </w:p>
        </w:tc>
      </w:tr>
      <w:tr w:rsidR="00AD205C" w14:paraId="35F38429" w14:textId="77777777" w:rsidTr="00A17D7F">
        <w:tc>
          <w:tcPr>
            <w:tcW w:w="1129" w:type="dxa"/>
            <w:tcMar>
              <w:top w:w="30" w:type="dxa"/>
              <w:left w:w="30" w:type="dxa"/>
              <w:bottom w:w="20" w:type="dxa"/>
              <w:right w:w="30" w:type="dxa"/>
            </w:tcMar>
          </w:tcPr>
          <w:p w14:paraId="2DA024DD" w14:textId="77777777" w:rsidR="00AD205C" w:rsidRDefault="002C259D" w:rsidP="00D24084">
            <w:r>
              <w:t>Opis</w:t>
            </w:r>
          </w:p>
        </w:tc>
        <w:tc>
          <w:tcPr>
            <w:tcW w:w="7942" w:type="dxa"/>
            <w:tcMar>
              <w:top w:w="30" w:type="dxa"/>
              <w:left w:w="30" w:type="dxa"/>
              <w:bottom w:w="20" w:type="dxa"/>
              <w:right w:w="30" w:type="dxa"/>
            </w:tcMar>
          </w:tcPr>
          <w:p w14:paraId="73B305D4" w14:textId="77777777" w:rsidR="00AD205C" w:rsidRDefault="002C259D" w:rsidP="00D24084">
            <w:r>
              <w:t>názov pre typ poplatku</w:t>
            </w:r>
          </w:p>
        </w:tc>
      </w:tr>
      <w:tr w:rsidR="00AD205C" w14:paraId="63283D9B" w14:textId="77777777" w:rsidTr="00A17D7F">
        <w:tc>
          <w:tcPr>
            <w:tcW w:w="1129" w:type="dxa"/>
            <w:tcMar>
              <w:top w:w="30" w:type="dxa"/>
              <w:left w:w="30" w:type="dxa"/>
              <w:bottom w:w="20" w:type="dxa"/>
              <w:right w:w="30" w:type="dxa"/>
            </w:tcMar>
          </w:tcPr>
          <w:p w14:paraId="5A21F355" w14:textId="77777777" w:rsidR="00AD205C" w:rsidRDefault="002C259D" w:rsidP="00D24084">
            <w:r>
              <w:t>Atribút</w:t>
            </w:r>
          </w:p>
        </w:tc>
        <w:tc>
          <w:tcPr>
            <w:tcW w:w="7942" w:type="dxa"/>
            <w:tcMar>
              <w:top w:w="30" w:type="dxa"/>
              <w:left w:w="30" w:type="dxa"/>
              <w:bottom w:w="20" w:type="dxa"/>
              <w:right w:w="30" w:type="dxa"/>
            </w:tcMar>
          </w:tcPr>
          <w:p w14:paraId="6380E6EF" w14:textId="77777777" w:rsidR="00AD205C" w:rsidRDefault="002C259D" w:rsidP="00D24084">
            <w:r>
              <w:t>Suma : decimal24_4</w:t>
            </w:r>
          </w:p>
        </w:tc>
      </w:tr>
      <w:tr w:rsidR="00AD205C" w14:paraId="3805D44E" w14:textId="77777777" w:rsidTr="00A17D7F">
        <w:tc>
          <w:tcPr>
            <w:tcW w:w="1129" w:type="dxa"/>
            <w:tcMar>
              <w:top w:w="30" w:type="dxa"/>
              <w:left w:w="30" w:type="dxa"/>
              <w:bottom w:w="20" w:type="dxa"/>
              <w:right w:w="30" w:type="dxa"/>
            </w:tcMar>
          </w:tcPr>
          <w:p w14:paraId="19D05AE6" w14:textId="77777777" w:rsidR="00AD205C" w:rsidRDefault="002C259D" w:rsidP="00D24084">
            <w:r>
              <w:t>Opis</w:t>
            </w:r>
          </w:p>
        </w:tc>
        <w:tc>
          <w:tcPr>
            <w:tcW w:w="7942" w:type="dxa"/>
            <w:tcMar>
              <w:top w:w="30" w:type="dxa"/>
              <w:left w:w="30" w:type="dxa"/>
              <w:bottom w:w="20" w:type="dxa"/>
              <w:right w:w="30" w:type="dxa"/>
            </w:tcMar>
          </w:tcPr>
          <w:p w14:paraId="693BD922" w14:textId="77777777" w:rsidR="00AD205C" w:rsidRDefault="002C259D" w:rsidP="00D24084">
            <w:r>
              <w:t>suma pre typ poplatku</w:t>
            </w:r>
          </w:p>
        </w:tc>
      </w:tr>
      <w:tr w:rsidR="00AD205C" w14:paraId="2C763B0B" w14:textId="77777777" w:rsidTr="00A17D7F">
        <w:tc>
          <w:tcPr>
            <w:tcW w:w="1129" w:type="dxa"/>
            <w:tcMar>
              <w:top w:w="30" w:type="dxa"/>
              <w:left w:w="30" w:type="dxa"/>
              <w:bottom w:w="20" w:type="dxa"/>
              <w:right w:w="30" w:type="dxa"/>
            </w:tcMar>
          </w:tcPr>
          <w:p w14:paraId="52AE7DD7" w14:textId="77777777" w:rsidR="00AD205C" w:rsidRDefault="002C259D" w:rsidP="00D24084">
            <w:r>
              <w:t>Atribút</w:t>
            </w:r>
          </w:p>
        </w:tc>
        <w:tc>
          <w:tcPr>
            <w:tcW w:w="7942" w:type="dxa"/>
            <w:tcMar>
              <w:top w:w="30" w:type="dxa"/>
              <w:left w:w="30" w:type="dxa"/>
              <w:bottom w:w="20" w:type="dxa"/>
              <w:right w:w="30" w:type="dxa"/>
            </w:tcMar>
          </w:tcPr>
          <w:p w14:paraId="0B1E8237" w14:textId="77777777" w:rsidR="00AD205C" w:rsidRDefault="002C259D" w:rsidP="00D24084">
            <w:r>
              <w:t>Mena : an1_3</w:t>
            </w:r>
          </w:p>
        </w:tc>
      </w:tr>
      <w:tr w:rsidR="00AD205C" w14:paraId="01DFA711" w14:textId="77777777" w:rsidTr="00A17D7F">
        <w:tc>
          <w:tcPr>
            <w:tcW w:w="1129" w:type="dxa"/>
            <w:tcMar>
              <w:top w:w="30" w:type="dxa"/>
              <w:left w:w="30" w:type="dxa"/>
              <w:bottom w:w="20" w:type="dxa"/>
              <w:right w:w="30" w:type="dxa"/>
            </w:tcMar>
          </w:tcPr>
          <w:p w14:paraId="4EC3DE46" w14:textId="77777777" w:rsidR="00AD205C" w:rsidRDefault="002C259D" w:rsidP="00D24084">
            <w:r>
              <w:t>Opis</w:t>
            </w:r>
          </w:p>
        </w:tc>
        <w:tc>
          <w:tcPr>
            <w:tcW w:w="7942" w:type="dxa"/>
            <w:tcMar>
              <w:top w:w="30" w:type="dxa"/>
              <w:left w:w="30" w:type="dxa"/>
              <w:bottom w:w="20" w:type="dxa"/>
              <w:right w:w="30" w:type="dxa"/>
            </w:tcMar>
          </w:tcPr>
          <w:p w14:paraId="4B3315FF" w14:textId="77777777" w:rsidR="00AD205C" w:rsidRDefault="002C259D" w:rsidP="00D24084">
            <w:r>
              <w:t>mena pre typ poplatku, bude obsahovať vždy hodnotu "EUR"</w:t>
            </w:r>
          </w:p>
        </w:tc>
      </w:tr>
      <w:tr w:rsidR="00AD205C" w14:paraId="57518DE0" w14:textId="77777777" w:rsidTr="00A17D7F">
        <w:tc>
          <w:tcPr>
            <w:tcW w:w="1129" w:type="dxa"/>
            <w:tcMar>
              <w:top w:w="30" w:type="dxa"/>
              <w:left w:w="30" w:type="dxa"/>
              <w:bottom w:w="20" w:type="dxa"/>
              <w:right w:w="30" w:type="dxa"/>
            </w:tcMar>
          </w:tcPr>
          <w:p w14:paraId="7C18D8F7" w14:textId="77777777" w:rsidR="00AD205C" w:rsidRDefault="002C259D" w:rsidP="00D24084">
            <w:r>
              <w:t>Atribút</w:t>
            </w:r>
          </w:p>
        </w:tc>
        <w:tc>
          <w:tcPr>
            <w:tcW w:w="7942" w:type="dxa"/>
            <w:tcMar>
              <w:top w:w="30" w:type="dxa"/>
              <w:left w:w="30" w:type="dxa"/>
              <w:bottom w:w="20" w:type="dxa"/>
              <w:right w:w="30" w:type="dxa"/>
            </w:tcMar>
          </w:tcPr>
          <w:p w14:paraId="604878DD" w14:textId="77777777" w:rsidR="00AD205C" w:rsidRDefault="002C259D" w:rsidP="00D24084">
            <w:r>
              <w:t>Splatnosť v dňoch : n2</w:t>
            </w:r>
          </w:p>
        </w:tc>
      </w:tr>
      <w:tr w:rsidR="00AD205C" w14:paraId="2ACCA638" w14:textId="77777777" w:rsidTr="00A17D7F">
        <w:tc>
          <w:tcPr>
            <w:tcW w:w="1129" w:type="dxa"/>
            <w:tcMar>
              <w:top w:w="30" w:type="dxa"/>
              <w:left w:w="30" w:type="dxa"/>
              <w:bottom w:w="20" w:type="dxa"/>
              <w:right w:w="30" w:type="dxa"/>
            </w:tcMar>
          </w:tcPr>
          <w:p w14:paraId="6EBCB12D" w14:textId="77777777" w:rsidR="00AD205C" w:rsidRDefault="002C259D" w:rsidP="00D24084">
            <w:r>
              <w:t>Opis</w:t>
            </w:r>
          </w:p>
        </w:tc>
        <w:tc>
          <w:tcPr>
            <w:tcW w:w="7942" w:type="dxa"/>
            <w:tcMar>
              <w:top w:w="30" w:type="dxa"/>
              <w:left w:w="30" w:type="dxa"/>
              <w:bottom w:w="20" w:type="dxa"/>
              <w:right w:w="30" w:type="dxa"/>
            </w:tcMar>
          </w:tcPr>
          <w:p w14:paraId="57E5ED47" w14:textId="77777777" w:rsidR="00AD205C" w:rsidRDefault="002C259D" w:rsidP="00D24084">
            <w:r>
              <w:t>splatnosť pre typ poplatku v dňoch</w:t>
            </w:r>
          </w:p>
        </w:tc>
      </w:tr>
      <w:tr w:rsidR="00AD205C" w14:paraId="6F61E6F0" w14:textId="77777777" w:rsidTr="00A17D7F">
        <w:tc>
          <w:tcPr>
            <w:tcW w:w="1129" w:type="dxa"/>
            <w:tcMar>
              <w:top w:w="30" w:type="dxa"/>
              <w:left w:w="30" w:type="dxa"/>
              <w:bottom w:w="20" w:type="dxa"/>
              <w:right w:w="30" w:type="dxa"/>
            </w:tcMar>
          </w:tcPr>
          <w:p w14:paraId="08117BA1" w14:textId="77777777" w:rsidR="00AD205C" w:rsidRDefault="002C259D" w:rsidP="00D24084">
            <w:r>
              <w:t>Atribút</w:t>
            </w:r>
          </w:p>
        </w:tc>
        <w:tc>
          <w:tcPr>
            <w:tcW w:w="7942" w:type="dxa"/>
            <w:tcMar>
              <w:top w:w="30" w:type="dxa"/>
              <w:left w:w="30" w:type="dxa"/>
              <w:bottom w:w="20" w:type="dxa"/>
              <w:right w:w="30" w:type="dxa"/>
            </w:tcMar>
          </w:tcPr>
          <w:p w14:paraId="21C07554" w14:textId="77777777" w:rsidR="00AD205C" w:rsidRDefault="002C259D" w:rsidP="00D24084">
            <w:r>
              <w:t>Typ variabilného symbolu - kód : n1</w:t>
            </w:r>
          </w:p>
        </w:tc>
      </w:tr>
      <w:tr w:rsidR="00AD205C" w14:paraId="6F3A5E10" w14:textId="77777777" w:rsidTr="00A17D7F">
        <w:tc>
          <w:tcPr>
            <w:tcW w:w="1129" w:type="dxa"/>
            <w:tcMar>
              <w:top w:w="30" w:type="dxa"/>
              <w:left w:w="30" w:type="dxa"/>
              <w:bottom w:w="20" w:type="dxa"/>
              <w:right w:w="30" w:type="dxa"/>
            </w:tcMar>
          </w:tcPr>
          <w:p w14:paraId="19E573B6" w14:textId="77777777" w:rsidR="00AD205C" w:rsidRDefault="002C259D" w:rsidP="00D24084">
            <w:r>
              <w:t>Opis</w:t>
            </w:r>
          </w:p>
        </w:tc>
        <w:tc>
          <w:tcPr>
            <w:tcW w:w="7942" w:type="dxa"/>
            <w:tcMar>
              <w:top w:w="30" w:type="dxa"/>
              <w:left w:w="30" w:type="dxa"/>
              <w:bottom w:w="20" w:type="dxa"/>
              <w:right w:w="30" w:type="dxa"/>
            </w:tcMar>
          </w:tcPr>
          <w:p w14:paraId="1294BD99" w14:textId="77777777" w:rsidR="00AD205C" w:rsidRDefault="002C259D" w:rsidP="00D24084">
            <w:r>
              <w:t>môže obsahovať hodnoty:</w:t>
            </w:r>
            <w:r>
              <w:br/>
              <w:t>1 = VS generovaný systémom</w:t>
            </w:r>
            <w:r>
              <w:br/>
              <w:t>2 = DIC</w:t>
            </w:r>
            <w:r>
              <w:br/>
              <w:t>3 = ICO</w:t>
            </w:r>
            <w:r>
              <w:br/>
              <w:t>4 = Rodné číslo</w:t>
            </w:r>
          </w:p>
        </w:tc>
      </w:tr>
      <w:tr w:rsidR="00AD205C" w14:paraId="3B23EBE7" w14:textId="77777777" w:rsidTr="00A17D7F">
        <w:tc>
          <w:tcPr>
            <w:tcW w:w="1129" w:type="dxa"/>
            <w:tcMar>
              <w:top w:w="30" w:type="dxa"/>
              <w:left w:w="30" w:type="dxa"/>
              <w:bottom w:w="20" w:type="dxa"/>
              <w:right w:w="30" w:type="dxa"/>
            </w:tcMar>
          </w:tcPr>
          <w:p w14:paraId="2D377098" w14:textId="77777777" w:rsidR="00AD205C" w:rsidRDefault="002C259D" w:rsidP="00D24084">
            <w:r>
              <w:t>Atribút</w:t>
            </w:r>
          </w:p>
        </w:tc>
        <w:tc>
          <w:tcPr>
            <w:tcW w:w="7942" w:type="dxa"/>
            <w:tcMar>
              <w:top w:w="30" w:type="dxa"/>
              <w:left w:w="30" w:type="dxa"/>
              <w:bottom w:w="20" w:type="dxa"/>
              <w:right w:w="30" w:type="dxa"/>
            </w:tcMar>
          </w:tcPr>
          <w:p w14:paraId="42E73689" w14:textId="77777777" w:rsidR="00AD205C" w:rsidRDefault="002C259D" w:rsidP="00D24084">
            <w:r>
              <w:t>Typ variabilného symbolu - popis : an1_30</w:t>
            </w:r>
          </w:p>
        </w:tc>
      </w:tr>
      <w:tr w:rsidR="00AD205C" w14:paraId="37C0B478" w14:textId="77777777" w:rsidTr="00A17D7F">
        <w:tc>
          <w:tcPr>
            <w:tcW w:w="1129" w:type="dxa"/>
            <w:tcMar>
              <w:top w:w="30" w:type="dxa"/>
              <w:left w:w="30" w:type="dxa"/>
              <w:bottom w:w="20" w:type="dxa"/>
              <w:right w:w="30" w:type="dxa"/>
            </w:tcMar>
          </w:tcPr>
          <w:p w14:paraId="6C1DD75B" w14:textId="77777777" w:rsidR="00AD205C" w:rsidRDefault="002C259D" w:rsidP="00D24084">
            <w:r>
              <w:t>Opis</w:t>
            </w:r>
          </w:p>
        </w:tc>
        <w:tc>
          <w:tcPr>
            <w:tcW w:w="7942" w:type="dxa"/>
            <w:tcMar>
              <w:top w:w="30" w:type="dxa"/>
              <w:left w:w="30" w:type="dxa"/>
              <w:bottom w:w="20" w:type="dxa"/>
              <w:right w:w="30" w:type="dxa"/>
            </w:tcMar>
          </w:tcPr>
          <w:p w14:paraId="4FDBA11D" w14:textId="77777777" w:rsidR="00AD205C" w:rsidRDefault="002C259D" w:rsidP="00D24084">
            <w:r>
              <w:t>môže obsahovať hodnoty:</w:t>
            </w:r>
            <w:r>
              <w:br/>
              <w:t>1 = VS generovaný systémom</w:t>
            </w:r>
            <w:r>
              <w:br/>
              <w:t>2 = DIC</w:t>
            </w:r>
            <w:r>
              <w:br/>
              <w:t>3 = ICO</w:t>
            </w:r>
            <w:r>
              <w:br/>
              <w:t>4 = Rodné číslo</w:t>
            </w:r>
          </w:p>
        </w:tc>
      </w:tr>
      <w:tr w:rsidR="00AD205C" w14:paraId="6258F656" w14:textId="77777777" w:rsidTr="00A17D7F">
        <w:tc>
          <w:tcPr>
            <w:tcW w:w="1129" w:type="dxa"/>
            <w:tcMar>
              <w:top w:w="30" w:type="dxa"/>
              <w:left w:w="30" w:type="dxa"/>
              <w:bottom w:w="20" w:type="dxa"/>
              <w:right w:w="30" w:type="dxa"/>
            </w:tcMar>
          </w:tcPr>
          <w:p w14:paraId="76D83EC0" w14:textId="77777777" w:rsidR="00AD205C" w:rsidRDefault="002C259D" w:rsidP="00D24084">
            <w:r>
              <w:t>Atribút</w:t>
            </w:r>
          </w:p>
        </w:tc>
        <w:tc>
          <w:tcPr>
            <w:tcW w:w="7942" w:type="dxa"/>
            <w:tcMar>
              <w:top w:w="30" w:type="dxa"/>
              <w:left w:w="30" w:type="dxa"/>
              <w:bottom w:w="20" w:type="dxa"/>
              <w:right w:w="30" w:type="dxa"/>
            </w:tcMar>
          </w:tcPr>
          <w:p w14:paraId="60EC3FD0" w14:textId="77777777" w:rsidR="00AD205C" w:rsidRDefault="002C259D" w:rsidP="00D24084">
            <w:r>
              <w:t>Konštantný symbol : an1_10</w:t>
            </w:r>
          </w:p>
        </w:tc>
      </w:tr>
      <w:tr w:rsidR="00AD205C" w14:paraId="7DD18353" w14:textId="77777777" w:rsidTr="00A17D7F">
        <w:tc>
          <w:tcPr>
            <w:tcW w:w="1129" w:type="dxa"/>
            <w:tcMar>
              <w:top w:w="30" w:type="dxa"/>
              <w:left w:w="30" w:type="dxa"/>
              <w:bottom w:w="20" w:type="dxa"/>
              <w:right w:w="30" w:type="dxa"/>
            </w:tcMar>
          </w:tcPr>
          <w:p w14:paraId="09EF310A" w14:textId="77777777" w:rsidR="00AD205C" w:rsidRDefault="002C259D" w:rsidP="00D24084">
            <w:r>
              <w:t>Opis</w:t>
            </w:r>
          </w:p>
        </w:tc>
        <w:tc>
          <w:tcPr>
            <w:tcW w:w="7942" w:type="dxa"/>
            <w:tcMar>
              <w:top w:w="30" w:type="dxa"/>
              <w:left w:w="30" w:type="dxa"/>
              <w:bottom w:w="20" w:type="dxa"/>
              <w:right w:w="30" w:type="dxa"/>
            </w:tcMar>
          </w:tcPr>
          <w:p w14:paraId="38390069" w14:textId="77777777" w:rsidR="00AD205C" w:rsidRDefault="002C259D" w:rsidP="00D24084">
            <w:r>
              <w:t>KS pre typ poplatku</w:t>
            </w:r>
          </w:p>
        </w:tc>
      </w:tr>
      <w:tr w:rsidR="00AD205C" w14:paraId="41EEE6E7" w14:textId="77777777" w:rsidTr="00A17D7F">
        <w:tc>
          <w:tcPr>
            <w:tcW w:w="1129" w:type="dxa"/>
            <w:tcMar>
              <w:top w:w="30" w:type="dxa"/>
              <w:left w:w="30" w:type="dxa"/>
              <w:bottom w:w="20" w:type="dxa"/>
              <w:right w:w="30" w:type="dxa"/>
            </w:tcMar>
          </w:tcPr>
          <w:p w14:paraId="69A7F66B" w14:textId="77777777" w:rsidR="00AD205C" w:rsidRDefault="002C259D" w:rsidP="00D24084">
            <w:r>
              <w:t>Atribút</w:t>
            </w:r>
          </w:p>
        </w:tc>
        <w:tc>
          <w:tcPr>
            <w:tcW w:w="7942" w:type="dxa"/>
            <w:tcMar>
              <w:top w:w="30" w:type="dxa"/>
              <w:left w:w="30" w:type="dxa"/>
              <w:bottom w:w="20" w:type="dxa"/>
              <w:right w:w="30" w:type="dxa"/>
            </w:tcMar>
          </w:tcPr>
          <w:p w14:paraId="6BA55D08" w14:textId="77777777" w:rsidR="00AD205C" w:rsidRDefault="002C259D" w:rsidP="00D24084">
            <w:r>
              <w:t>Platnosť od : Dátum</w:t>
            </w:r>
          </w:p>
        </w:tc>
      </w:tr>
      <w:tr w:rsidR="00AD205C" w14:paraId="4A855EC4" w14:textId="77777777" w:rsidTr="00A17D7F">
        <w:tc>
          <w:tcPr>
            <w:tcW w:w="1129" w:type="dxa"/>
            <w:tcMar>
              <w:top w:w="30" w:type="dxa"/>
              <w:left w:w="30" w:type="dxa"/>
              <w:bottom w:w="20" w:type="dxa"/>
              <w:right w:w="30" w:type="dxa"/>
            </w:tcMar>
          </w:tcPr>
          <w:p w14:paraId="051D1472" w14:textId="77777777" w:rsidR="00AD205C" w:rsidRDefault="002C259D" w:rsidP="00D24084">
            <w:r>
              <w:t>Opis</w:t>
            </w:r>
          </w:p>
        </w:tc>
        <w:tc>
          <w:tcPr>
            <w:tcW w:w="7942" w:type="dxa"/>
            <w:tcMar>
              <w:top w:w="30" w:type="dxa"/>
              <w:left w:w="30" w:type="dxa"/>
              <w:bottom w:w="20" w:type="dxa"/>
              <w:right w:w="30" w:type="dxa"/>
            </w:tcMar>
          </w:tcPr>
          <w:p w14:paraId="47A61BCD" w14:textId="77777777" w:rsidR="00AD205C" w:rsidRDefault="002C259D" w:rsidP="00D24084">
            <w:r>
              <w:t>začiatok platnosti pre typ poplatku</w:t>
            </w:r>
          </w:p>
        </w:tc>
      </w:tr>
      <w:tr w:rsidR="00AD205C" w14:paraId="039BFB59" w14:textId="77777777" w:rsidTr="00A17D7F">
        <w:tc>
          <w:tcPr>
            <w:tcW w:w="1129" w:type="dxa"/>
            <w:tcMar>
              <w:top w:w="30" w:type="dxa"/>
              <w:left w:w="30" w:type="dxa"/>
              <w:bottom w:w="20" w:type="dxa"/>
              <w:right w:w="30" w:type="dxa"/>
            </w:tcMar>
          </w:tcPr>
          <w:p w14:paraId="79915021" w14:textId="77777777" w:rsidR="00AD205C" w:rsidRDefault="002C259D" w:rsidP="00D24084">
            <w:r>
              <w:t>Atribút</w:t>
            </w:r>
          </w:p>
        </w:tc>
        <w:tc>
          <w:tcPr>
            <w:tcW w:w="7942" w:type="dxa"/>
            <w:tcMar>
              <w:top w:w="30" w:type="dxa"/>
              <w:left w:w="30" w:type="dxa"/>
              <w:bottom w:w="20" w:type="dxa"/>
              <w:right w:w="30" w:type="dxa"/>
            </w:tcMar>
          </w:tcPr>
          <w:p w14:paraId="56BBF467" w14:textId="77777777" w:rsidR="00AD205C" w:rsidRDefault="002C259D" w:rsidP="00D24084">
            <w:r>
              <w:t>Platnosť do : Dátum</w:t>
            </w:r>
          </w:p>
        </w:tc>
      </w:tr>
      <w:tr w:rsidR="00AD205C" w14:paraId="4B055402" w14:textId="77777777" w:rsidTr="00A17D7F">
        <w:tc>
          <w:tcPr>
            <w:tcW w:w="1129" w:type="dxa"/>
            <w:tcMar>
              <w:top w:w="30" w:type="dxa"/>
              <w:left w:w="30" w:type="dxa"/>
              <w:bottom w:w="20" w:type="dxa"/>
              <w:right w:w="30" w:type="dxa"/>
            </w:tcMar>
          </w:tcPr>
          <w:p w14:paraId="12063657" w14:textId="77777777" w:rsidR="00AD205C" w:rsidRDefault="002C259D" w:rsidP="00D24084">
            <w:r>
              <w:t>Opis</w:t>
            </w:r>
          </w:p>
        </w:tc>
        <w:tc>
          <w:tcPr>
            <w:tcW w:w="7942" w:type="dxa"/>
            <w:tcMar>
              <w:top w:w="30" w:type="dxa"/>
              <w:left w:w="30" w:type="dxa"/>
              <w:bottom w:w="20" w:type="dxa"/>
              <w:right w:w="30" w:type="dxa"/>
            </w:tcMar>
          </w:tcPr>
          <w:p w14:paraId="135F5324" w14:textId="77777777" w:rsidR="00AD205C" w:rsidRDefault="002C259D" w:rsidP="00D24084">
            <w:r>
              <w:t>koniec platnosti pre typ poplatku</w:t>
            </w:r>
          </w:p>
        </w:tc>
      </w:tr>
    </w:tbl>
    <w:p w14:paraId="2674B8F4" w14:textId="77777777" w:rsidR="00A17D7F" w:rsidRDefault="00A17D7F" w:rsidP="00D24084"/>
    <w:p w14:paraId="66E83584" w14:textId="77777777" w:rsidR="00AD205C" w:rsidRDefault="002C259D" w:rsidP="00D24084">
      <w:r>
        <w:t>Žiadosť</w:t>
      </w:r>
    </w:p>
    <w:tbl>
      <w:tblPr>
        <w:tblStyle w:val="ScrollTableNormal"/>
        <w:tblW w:w="9071" w:type="dxa"/>
        <w:tblLayout w:type="fixed"/>
        <w:tblLook w:val="0000" w:firstRow="0" w:lastRow="0" w:firstColumn="0" w:lastColumn="0" w:noHBand="0" w:noVBand="0"/>
      </w:tblPr>
      <w:tblGrid>
        <w:gridCol w:w="1129"/>
        <w:gridCol w:w="7942"/>
      </w:tblGrid>
      <w:tr w:rsidR="00AD205C" w14:paraId="21756CED" w14:textId="77777777" w:rsidTr="00A17D7F">
        <w:tc>
          <w:tcPr>
            <w:tcW w:w="1129" w:type="dxa"/>
            <w:tcMar>
              <w:top w:w="30" w:type="dxa"/>
              <w:left w:w="30" w:type="dxa"/>
              <w:bottom w:w="20" w:type="dxa"/>
              <w:right w:w="30" w:type="dxa"/>
            </w:tcMar>
          </w:tcPr>
          <w:p w14:paraId="7559F0BA" w14:textId="77777777" w:rsidR="00AD205C" w:rsidRDefault="002C259D" w:rsidP="00D24084">
            <w:r>
              <w:t>Atribút</w:t>
            </w:r>
          </w:p>
        </w:tc>
        <w:tc>
          <w:tcPr>
            <w:tcW w:w="7942" w:type="dxa"/>
            <w:tcMar>
              <w:top w:w="30" w:type="dxa"/>
              <w:left w:w="30" w:type="dxa"/>
              <w:bottom w:w="20" w:type="dxa"/>
              <w:right w:w="30" w:type="dxa"/>
            </w:tcMar>
          </w:tcPr>
          <w:p w14:paraId="1674FF5E" w14:textId="77777777" w:rsidR="00AD205C" w:rsidRDefault="002C259D" w:rsidP="00D24084">
            <w:r>
              <w:t>Názov : an1_200</w:t>
            </w:r>
          </w:p>
        </w:tc>
      </w:tr>
      <w:tr w:rsidR="00AD205C" w14:paraId="4F669B89" w14:textId="77777777" w:rsidTr="00A17D7F">
        <w:tc>
          <w:tcPr>
            <w:tcW w:w="1129" w:type="dxa"/>
            <w:tcMar>
              <w:top w:w="30" w:type="dxa"/>
              <w:left w:w="30" w:type="dxa"/>
              <w:bottom w:w="20" w:type="dxa"/>
              <w:right w:w="30" w:type="dxa"/>
            </w:tcMar>
          </w:tcPr>
          <w:p w14:paraId="30E08748" w14:textId="77777777" w:rsidR="00AD205C" w:rsidRDefault="002C259D" w:rsidP="00D24084">
            <w:r>
              <w:t>Opis</w:t>
            </w:r>
          </w:p>
        </w:tc>
        <w:tc>
          <w:tcPr>
            <w:tcW w:w="7942" w:type="dxa"/>
            <w:tcMar>
              <w:top w:w="30" w:type="dxa"/>
              <w:left w:w="30" w:type="dxa"/>
              <w:bottom w:w="20" w:type="dxa"/>
              <w:right w:w="30" w:type="dxa"/>
            </w:tcMar>
          </w:tcPr>
          <w:p w14:paraId="30B29E10" w14:textId="77777777" w:rsidR="00AD205C" w:rsidRDefault="002C259D" w:rsidP="00D24084">
            <w:r>
              <w:t>názov typu dokumentu žiadosti o licenciu</w:t>
            </w:r>
          </w:p>
        </w:tc>
      </w:tr>
      <w:tr w:rsidR="00AD205C" w14:paraId="33FFA47D" w14:textId="77777777" w:rsidTr="00A17D7F">
        <w:tc>
          <w:tcPr>
            <w:tcW w:w="1129" w:type="dxa"/>
            <w:tcMar>
              <w:top w:w="30" w:type="dxa"/>
              <w:left w:w="30" w:type="dxa"/>
              <w:bottom w:w="20" w:type="dxa"/>
              <w:right w:w="30" w:type="dxa"/>
            </w:tcMar>
          </w:tcPr>
          <w:p w14:paraId="2E69BACD" w14:textId="77777777" w:rsidR="00AD205C" w:rsidRDefault="002C259D" w:rsidP="00D24084">
            <w:r>
              <w:t>Atribút</w:t>
            </w:r>
          </w:p>
        </w:tc>
        <w:tc>
          <w:tcPr>
            <w:tcW w:w="7942" w:type="dxa"/>
            <w:tcMar>
              <w:top w:w="30" w:type="dxa"/>
              <w:left w:w="30" w:type="dxa"/>
              <w:bottom w:w="20" w:type="dxa"/>
              <w:right w:w="30" w:type="dxa"/>
            </w:tcMar>
          </w:tcPr>
          <w:p w14:paraId="293010C2" w14:textId="77777777" w:rsidR="00AD205C" w:rsidRDefault="002C259D" w:rsidP="00D24084">
            <w:r>
              <w:t>Externý kód typu dokumentu : an1_50</w:t>
            </w:r>
          </w:p>
        </w:tc>
      </w:tr>
      <w:tr w:rsidR="00AD205C" w14:paraId="0F4290C8" w14:textId="77777777" w:rsidTr="00A17D7F">
        <w:tc>
          <w:tcPr>
            <w:tcW w:w="1129" w:type="dxa"/>
            <w:tcMar>
              <w:top w:w="30" w:type="dxa"/>
              <w:left w:w="30" w:type="dxa"/>
              <w:bottom w:w="20" w:type="dxa"/>
              <w:right w:w="30" w:type="dxa"/>
            </w:tcMar>
          </w:tcPr>
          <w:p w14:paraId="71562A38" w14:textId="77777777" w:rsidR="00AD205C" w:rsidRDefault="002C259D" w:rsidP="00D24084">
            <w:r>
              <w:t>Opis</w:t>
            </w:r>
          </w:p>
        </w:tc>
        <w:tc>
          <w:tcPr>
            <w:tcW w:w="7942" w:type="dxa"/>
            <w:tcMar>
              <w:top w:w="30" w:type="dxa"/>
              <w:left w:w="30" w:type="dxa"/>
              <w:bottom w:w="20" w:type="dxa"/>
              <w:right w:w="30" w:type="dxa"/>
            </w:tcMar>
          </w:tcPr>
          <w:p w14:paraId="119EAC3E" w14:textId="77777777" w:rsidR="00AD205C" w:rsidRDefault="002C259D" w:rsidP="00D24084">
            <w:r>
              <w:t>jedinečný business identifikátor typu dokumentu žiadosti o licenciu</w:t>
            </w:r>
          </w:p>
        </w:tc>
      </w:tr>
      <w:tr w:rsidR="00AD205C" w14:paraId="0A68DB3F" w14:textId="77777777" w:rsidTr="00A17D7F">
        <w:tc>
          <w:tcPr>
            <w:tcW w:w="1129" w:type="dxa"/>
            <w:tcMar>
              <w:top w:w="30" w:type="dxa"/>
              <w:left w:w="30" w:type="dxa"/>
              <w:bottom w:w="20" w:type="dxa"/>
              <w:right w:w="30" w:type="dxa"/>
            </w:tcMar>
          </w:tcPr>
          <w:p w14:paraId="07B8FC5C" w14:textId="77777777" w:rsidR="00AD205C" w:rsidRDefault="002C259D" w:rsidP="00D24084">
            <w:r>
              <w:t>Atribút</w:t>
            </w:r>
          </w:p>
        </w:tc>
        <w:tc>
          <w:tcPr>
            <w:tcW w:w="7942" w:type="dxa"/>
            <w:tcMar>
              <w:top w:w="30" w:type="dxa"/>
              <w:left w:w="30" w:type="dxa"/>
              <w:bottom w:w="20" w:type="dxa"/>
              <w:right w:w="30" w:type="dxa"/>
            </w:tcMar>
          </w:tcPr>
          <w:p w14:paraId="5EB615A2" w14:textId="77777777" w:rsidR="00AD205C" w:rsidRDefault="002C259D" w:rsidP="00D24084">
            <w:r>
              <w:t>Externý kód typu podania : an1_50</w:t>
            </w:r>
          </w:p>
        </w:tc>
      </w:tr>
      <w:tr w:rsidR="00AD205C" w14:paraId="3715215A" w14:textId="77777777" w:rsidTr="00A17D7F">
        <w:tc>
          <w:tcPr>
            <w:tcW w:w="1129" w:type="dxa"/>
            <w:tcMar>
              <w:top w:w="30" w:type="dxa"/>
              <w:left w:w="30" w:type="dxa"/>
              <w:bottom w:w="20" w:type="dxa"/>
              <w:right w:w="30" w:type="dxa"/>
            </w:tcMar>
          </w:tcPr>
          <w:p w14:paraId="73AFA8DF" w14:textId="77777777" w:rsidR="00AD205C" w:rsidRDefault="002C259D" w:rsidP="00D24084">
            <w:r>
              <w:t>Opis</w:t>
            </w:r>
          </w:p>
        </w:tc>
        <w:tc>
          <w:tcPr>
            <w:tcW w:w="7942" w:type="dxa"/>
            <w:tcMar>
              <w:top w:w="30" w:type="dxa"/>
              <w:left w:w="30" w:type="dxa"/>
              <w:bottom w:w="20" w:type="dxa"/>
              <w:right w:w="30" w:type="dxa"/>
            </w:tcMar>
          </w:tcPr>
          <w:p w14:paraId="34EE5A90" w14:textId="77777777" w:rsidR="00AD205C" w:rsidRDefault="002C259D" w:rsidP="00D24084">
            <w:r>
              <w:t>jedinečný business identifkátor typu podania žiadosti o licenciu</w:t>
            </w:r>
          </w:p>
        </w:tc>
      </w:tr>
    </w:tbl>
    <w:p w14:paraId="40AD47C5" w14:textId="77777777" w:rsidR="00A17D7F" w:rsidRDefault="00A17D7F" w:rsidP="00D24084"/>
    <w:p w14:paraId="52A734BF" w14:textId="77777777" w:rsidR="00AD205C" w:rsidRDefault="002C259D" w:rsidP="00D24084">
      <w:r>
        <w:t>Príloha</w:t>
      </w:r>
    </w:p>
    <w:tbl>
      <w:tblPr>
        <w:tblStyle w:val="ScrollTableNormal"/>
        <w:tblW w:w="9071" w:type="dxa"/>
        <w:tblLayout w:type="fixed"/>
        <w:tblLook w:val="0000" w:firstRow="0" w:lastRow="0" w:firstColumn="0" w:lastColumn="0" w:noHBand="0" w:noVBand="0"/>
      </w:tblPr>
      <w:tblGrid>
        <w:gridCol w:w="1129"/>
        <w:gridCol w:w="7942"/>
      </w:tblGrid>
      <w:tr w:rsidR="00AD205C" w14:paraId="276D8BB1" w14:textId="77777777" w:rsidTr="00A17D7F">
        <w:tc>
          <w:tcPr>
            <w:tcW w:w="1129" w:type="dxa"/>
            <w:tcMar>
              <w:top w:w="30" w:type="dxa"/>
              <w:left w:w="30" w:type="dxa"/>
              <w:bottom w:w="20" w:type="dxa"/>
              <w:right w:w="30" w:type="dxa"/>
            </w:tcMar>
          </w:tcPr>
          <w:p w14:paraId="739F579A" w14:textId="77777777" w:rsidR="00AD205C" w:rsidRDefault="002C259D" w:rsidP="00D24084">
            <w:r>
              <w:t>Atribút</w:t>
            </w:r>
          </w:p>
        </w:tc>
        <w:tc>
          <w:tcPr>
            <w:tcW w:w="7942" w:type="dxa"/>
            <w:tcMar>
              <w:top w:w="30" w:type="dxa"/>
              <w:left w:w="30" w:type="dxa"/>
              <w:bottom w:w="20" w:type="dxa"/>
              <w:right w:w="30" w:type="dxa"/>
            </w:tcMar>
          </w:tcPr>
          <w:p w14:paraId="42F0B571" w14:textId="77777777" w:rsidR="00AD205C" w:rsidRDefault="002C259D" w:rsidP="00D24084">
            <w:r>
              <w:t>Názov : an1_200</w:t>
            </w:r>
          </w:p>
        </w:tc>
      </w:tr>
      <w:tr w:rsidR="00AD205C" w14:paraId="551E91EB" w14:textId="77777777" w:rsidTr="00A17D7F">
        <w:tc>
          <w:tcPr>
            <w:tcW w:w="1129" w:type="dxa"/>
            <w:tcMar>
              <w:top w:w="30" w:type="dxa"/>
              <w:left w:w="30" w:type="dxa"/>
              <w:bottom w:w="20" w:type="dxa"/>
              <w:right w:w="30" w:type="dxa"/>
            </w:tcMar>
          </w:tcPr>
          <w:p w14:paraId="3094BE66" w14:textId="77777777" w:rsidR="00AD205C" w:rsidRDefault="002C259D" w:rsidP="00D24084">
            <w:r>
              <w:t>Opis</w:t>
            </w:r>
          </w:p>
        </w:tc>
        <w:tc>
          <w:tcPr>
            <w:tcW w:w="7942" w:type="dxa"/>
            <w:tcMar>
              <w:top w:w="30" w:type="dxa"/>
              <w:left w:w="30" w:type="dxa"/>
              <w:bottom w:w="20" w:type="dxa"/>
              <w:right w:w="30" w:type="dxa"/>
            </w:tcMar>
          </w:tcPr>
          <w:p w14:paraId="55591244" w14:textId="77777777" w:rsidR="00AD205C" w:rsidRDefault="002C259D" w:rsidP="00D24084">
            <w:r>
              <w:t>názov typu dokumentu prílohy</w:t>
            </w:r>
          </w:p>
        </w:tc>
      </w:tr>
      <w:tr w:rsidR="00AD205C" w14:paraId="62F4C337" w14:textId="77777777" w:rsidTr="00A17D7F">
        <w:tc>
          <w:tcPr>
            <w:tcW w:w="1129" w:type="dxa"/>
            <w:tcMar>
              <w:top w:w="30" w:type="dxa"/>
              <w:left w:w="30" w:type="dxa"/>
              <w:bottom w:w="20" w:type="dxa"/>
              <w:right w:w="30" w:type="dxa"/>
            </w:tcMar>
          </w:tcPr>
          <w:p w14:paraId="10D0CEB3" w14:textId="77777777" w:rsidR="00AD205C" w:rsidRDefault="002C259D" w:rsidP="00D24084">
            <w:r>
              <w:t>Atribút</w:t>
            </w:r>
          </w:p>
        </w:tc>
        <w:tc>
          <w:tcPr>
            <w:tcW w:w="7942" w:type="dxa"/>
            <w:tcMar>
              <w:top w:w="30" w:type="dxa"/>
              <w:left w:w="30" w:type="dxa"/>
              <w:bottom w:w="20" w:type="dxa"/>
              <w:right w:w="30" w:type="dxa"/>
            </w:tcMar>
          </w:tcPr>
          <w:p w14:paraId="359652D7" w14:textId="77777777" w:rsidR="00AD205C" w:rsidRDefault="002C259D" w:rsidP="00D24084">
            <w:r>
              <w:t>Externý kód typu dokumentu : an1_50</w:t>
            </w:r>
          </w:p>
        </w:tc>
      </w:tr>
      <w:tr w:rsidR="00AD205C" w14:paraId="70E13469" w14:textId="77777777" w:rsidTr="00A17D7F">
        <w:tc>
          <w:tcPr>
            <w:tcW w:w="1129" w:type="dxa"/>
            <w:tcMar>
              <w:top w:w="30" w:type="dxa"/>
              <w:left w:w="30" w:type="dxa"/>
              <w:bottom w:w="20" w:type="dxa"/>
              <w:right w:w="30" w:type="dxa"/>
            </w:tcMar>
          </w:tcPr>
          <w:p w14:paraId="62F20F43" w14:textId="77777777" w:rsidR="00AD205C" w:rsidRDefault="002C259D" w:rsidP="00D24084">
            <w:r>
              <w:t>Opis</w:t>
            </w:r>
          </w:p>
        </w:tc>
        <w:tc>
          <w:tcPr>
            <w:tcW w:w="7942" w:type="dxa"/>
            <w:tcMar>
              <w:top w:w="30" w:type="dxa"/>
              <w:left w:w="30" w:type="dxa"/>
              <w:bottom w:w="20" w:type="dxa"/>
              <w:right w:w="30" w:type="dxa"/>
            </w:tcMar>
          </w:tcPr>
          <w:p w14:paraId="7B4067F6" w14:textId="77777777" w:rsidR="00AD205C" w:rsidRDefault="002C259D" w:rsidP="00D24084">
            <w:r>
              <w:t>jedinečný business identifikátor typu dokumentu prílohy</w:t>
            </w:r>
          </w:p>
        </w:tc>
      </w:tr>
    </w:tbl>
    <w:p w14:paraId="0AA49DA7"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1129"/>
        <w:gridCol w:w="7942"/>
      </w:tblGrid>
      <w:tr w:rsidR="00AD205C" w14:paraId="759007ED" w14:textId="77777777" w:rsidTr="00A17D7F">
        <w:tc>
          <w:tcPr>
            <w:tcW w:w="1129" w:type="dxa"/>
            <w:tcMar>
              <w:top w:w="30" w:type="dxa"/>
              <w:left w:w="30" w:type="dxa"/>
              <w:bottom w:w="20" w:type="dxa"/>
              <w:right w:w="30" w:type="dxa"/>
            </w:tcMar>
          </w:tcPr>
          <w:p w14:paraId="6840CCBB" w14:textId="77777777" w:rsidR="00AD205C" w:rsidRDefault="002C259D" w:rsidP="00D24084">
            <w:r>
              <w:lastRenderedPageBreak/>
              <w:t>Atribút</w:t>
            </w:r>
          </w:p>
        </w:tc>
        <w:tc>
          <w:tcPr>
            <w:tcW w:w="7942" w:type="dxa"/>
            <w:tcMar>
              <w:top w:w="30" w:type="dxa"/>
              <w:left w:w="30" w:type="dxa"/>
              <w:bottom w:w="20" w:type="dxa"/>
              <w:right w:w="30" w:type="dxa"/>
            </w:tcMar>
          </w:tcPr>
          <w:p w14:paraId="18FB2390" w14:textId="77777777" w:rsidR="00AD205C" w:rsidRDefault="002C259D" w:rsidP="00D24084">
            <w:r>
              <w:t>Meno : an1_50</w:t>
            </w:r>
          </w:p>
        </w:tc>
      </w:tr>
      <w:tr w:rsidR="00AD205C" w14:paraId="2BE73E49" w14:textId="77777777" w:rsidTr="00A17D7F">
        <w:tc>
          <w:tcPr>
            <w:tcW w:w="1129" w:type="dxa"/>
            <w:tcMar>
              <w:top w:w="30" w:type="dxa"/>
              <w:left w:w="30" w:type="dxa"/>
              <w:bottom w:w="20" w:type="dxa"/>
              <w:right w:w="30" w:type="dxa"/>
            </w:tcMar>
          </w:tcPr>
          <w:p w14:paraId="318D0D47" w14:textId="77777777" w:rsidR="00AD205C" w:rsidRDefault="002C259D" w:rsidP="00D24084">
            <w:r>
              <w:t>Opis</w:t>
            </w:r>
          </w:p>
        </w:tc>
        <w:tc>
          <w:tcPr>
            <w:tcW w:w="7942" w:type="dxa"/>
            <w:tcMar>
              <w:top w:w="30" w:type="dxa"/>
              <w:left w:w="30" w:type="dxa"/>
              <w:bottom w:w="20" w:type="dxa"/>
              <w:right w:w="30" w:type="dxa"/>
            </w:tcMar>
          </w:tcPr>
          <w:p w14:paraId="0B433224" w14:textId="77777777" w:rsidR="00AD205C" w:rsidRDefault="002C259D" w:rsidP="00D24084">
            <w:r>
              <w:t>meno fyzickej osoby</w:t>
            </w:r>
          </w:p>
        </w:tc>
      </w:tr>
      <w:tr w:rsidR="00AD205C" w14:paraId="24BC9CD1" w14:textId="77777777" w:rsidTr="00A17D7F">
        <w:tc>
          <w:tcPr>
            <w:tcW w:w="1129" w:type="dxa"/>
            <w:tcMar>
              <w:top w:w="30" w:type="dxa"/>
              <w:left w:w="30" w:type="dxa"/>
              <w:bottom w:w="20" w:type="dxa"/>
              <w:right w:w="30" w:type="dxa"/>
            </w:tcMar>
          </w:tcPr>
          <w:p w14:paraId="614D3AA1" w14:textId="77777777" w:rsidR="00AD205C" w:rsidRDefault="002C259D" w:rsidP="00D24084">
            <w:r>
              <w:t>Atribút</w:t>
            </w:r>
          </w:p>
        </w:tc>
        <w:tc>
          <w:tcPr>
            <w:tcW w:w="7942" w:type="dxa"/>
            <w:tcMar>
              <w:top w:w="30" w:type="dxa"/>
              <w:left w:w="30" w:type="dxa"/>
              <w:bottom w:w="20" w:type="dxa"/>
              <w:right w:w="30" w:type="dxa"/>
            </w:tcMar>
          </w:tcPr>
          <w:p w14:paraId="6ACF1099" w14:textId="77777777" w:rsidR="00AD205C" w:rsidRDefault="002C259D" w:rsidP="00D24084">
            <w:r>
              <w:t>Priezvisko : an1_100</w:t>
            </w:r>
          </w:p>
        </w:tc>
      </w:tr>
      <w:tr w:rsidR="00AD205C" w14:paraId="1DE9895A" w14:textId="77777777" w:rsidTr="00A17D7F">
        <w:tc>
          <w:tcPr>
            <w:tcW w:w="1129" w:type="dxa"/>
            <w:tcMar>
              <w:top w:w="30" w:type="dxa"/>
              <w:left w:w="30" w:type="dxa"/>
              <w:bottom w:w="20" w:type="dxa"/>
              <w:right w:w="30" w:type="dxa"/>
            </w:tcMar>
          </w:tcPr>
          <w:p w14:paraId="72D8D2AB" w14:textId="77777777" w:rsidR="00AD205C" w:rsidRDefault="002C259D" w:rsidP="00D24084">
            <w:r>
              <w:t>Opis</w:t>
            </w:r>
          </w:p>
        </w:tc>
        <w:tc>
          <w:tcPr>
            <w:tcW w:w="7942" w:type="dxa"/>
            <w:tcMar>
              <w:top w:w="30" w:type="dxa"/>
              <w:left w:w="30" w:type="dxa"/>
              <w:bottom w:w="20" w:type="dxa"/>
              <w:right w:w="30" w:type="dxa"/>
            </w:tcMar>
          </w:tcPr>
          <w:p w14:paraId="0316D4AC" w14:textId="77777777" w:rsidR="00AD205C" w:rsidRDefault="002C259D" w:rsidP="00D24084">
            <w:r>
              <w:t>priezvisko fyzickej osoby</w:t>
            </w:r>
          </w:p>
        </w:tc>
      </w:tr>
      <w:tr w:rsidR="00AD205C" w14:paraId="28A8F886" w14:textId="77777777" w:rsidTr="00A17D7F">
        <w:tc>
          <w:tcPr>
            <w:tcW w:w="1129" w:type="dxa"/>
            <w:tcMar>
              <w:top w:w="30" w:type="dxa"/>
              <w:left w:w="30" w:type="dxa"/>
              <w:bottom w:w="20" w:type="dxa"/>
              <w:right w:w="30" w:type="dxa"/>
            </w:tcMar>
          </w:tcPr>
          <w:p w14:paraId="23470463" w14:textId="77777777" w:rsidR="00AD205C" w:rsidRDefault="002C259D" w:rsidP="00D24084">
            <w:r>
              <w:t>Atribút</w:t>
            </w:r>
          </w:p>
        </w:tc>
        <w:tc>
          <w:tcPr>
            <w:tcW w:w="7942" w:type="dxa"/>
            <w:tcMar>
              <w:top w:w="30" w:type="dxa"/>
              <w:left w:w="30" w:type="dxa"/>
              <w:bottom w:w="20" w:type="dxa"/>
              <w:right w:w="30" w:type="dxa"/>
            </w:tcMar>
          </w:tcPr>
          <w:p w14:paraId="76800767" w14:textId="77777777" w:rsidR="00AD205C" w:rsidRDefault="002C259D" w:rsidP="00D24084">
            <w:r>
              <w:t>Identifikátor : an1_50</w:t>
            </w:r>
          </w:p>
        </w:tc>
      </w:tr>
      <w:tr w:rsidR="00AD205C" w14:paraId="3C40FD12" w14:textId="77777777" w:rsidTr="00A17D7F">
        <w:tc>
          <w:tcPr>
            <w:tcW w:w="1129" w:type="dxa"/>
            <w:tcMar>
              <w:top w:w="30" w:type="dxa"/>
              <w:left w:w="30" w:type="dxa"/>
              <w:bottom w:w="20" w:type="dxa"/>
              <w:right w:w="30" w:type="dxa"/>
            </w:tcMar>
          </w:tcPr>
          <w:p w14:paraId="7552FB20" w14:textId="77777777" w:rsidR="00AD205C" w:rsidRDefault="002C259D" w:rsidP="00D24084">
            <w:r>
              <w:t>Opis</w:t>
            </w:r>
          </w:p>
        </w:tc>
        <w:tc>
          <w:tcPr>
            <w:tcW w:w="7942" w:type="dxa"/>
            <w:tcMar>
              <w:top w:w="30" w:type="dxa"/>
              <w:left w:w="30" w:type="dxa"/>
              <w:bottom w:w="20" w:type="dxa"/>
              <w:right w:w="30" w:type="dxa"/>
            </w:tcMar>
          </w:tcPr>
          <w:p w14:paraId="0B7901A6"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314990C3" w14:textId="77777777" w:rsidTr="00A17D7F">
        <w:tc>
          <w:tcPr>
            <w:tcW w:w="1129" w:type="dxa"/>
            <w:tcMar>
              <w:top w:w="30" w:type="dxa"/>
              <w:left w:w="30" w:type="dxa"/>
              <w:bottom w:w="20" w:type="dxa"/>
              <w:right w:w="30" w:type="dxa"/>
            </w:tcMar>
          </w:tcPr>
          <w:p w14:paraId="2439651F" w14:textId="77777777" w:rsidR="00AD205C" w:rsidRDefault="002C259D" w:rsidP="00D24084">
            <w:r>
              <w:t>Atribút</w:t>
            </w:r>
          </w:p>
        </w:tc>
        <w:tc>
          <w:tcPr>
            <w:tcW w:w="7942" w:type="dxa"/>
            <w:tcMar>
              <w:top w:w="30" w:type="dxa"/>
              <w:left w:w="30" w:type="dxa"/>
              <w:bottom w:w="20" w:type="dxa"/>
              <w:right w:w="30" w:type="dxa"/>
            </w:tcMar>
          </w:tcPr>
          <w:p w14:paraId="48E917F9" w14:textId="77777777" w:rsidR="00AD205C" w:rsidRDefault="002C259D" w:rsidP="00D24084">
            <w:r>
              <w:t>Typ subjektu : n1</w:t>
            </w:r>
          </w:p>
        </w:tc>
      </w:tr>
      <w:tr w:rsidR="00AD205C" w14:paraId="23002542" w14:textId="77777777" w:rsidTr="00A17D7F">
        <w:tc>
          <w:tcPr>
            <w:tcW w:w="1129" w:type="dxa"/>
            <w:tcMar>
              <w:top w:w="30" w:type="dxa"/>
              <w:left w:w="30" w:type="dxa"/>
              <w:bottom w:w="20" w:type="dxa"/>
              <w:right w:w="30" w:type="dxa"/>
            </w:tcMar>
          </w:tcPr>
          <w:p w14:paraId="6E43527E" w14:textId="77777777" w:rsidR="00AD205C" w:rsidRDefault="002C259D" w:rsidP="00D24084">
            <w:r>
              <w:t>Opis</w:t>
            </w:r>
          </w:p>
        </w:tc>
        <w:tc>
          <w:tcPr>
            <w:tcW w:w="7942" w:type="dxa"/>
            <w:tcMar>
              <w:top w:w="30" w:type="dxa"/>
              <w:left w:w="30" w:type="dxa"/>
              <w:bottom w:w="20" w:type="dxa"/>
              <w:right w:w="30" w:type="dxa"/>
            </w:tcMar>
          </w:tcPr>
          <w:p w14:paraId="27C09AD2" w14:textId="77777777" w:rsidR="00AD205C" w:rsidRDefault="002C259D" w:rsidP="00D24084">
            <w:r>
              <w:t>Typ subjektu = 1 pre Fyzickú osobu</w:t>
            </w:r>
            <w:r>
              <w:br/>
              <w:t>Typ subjektu = 2 pre Právnická osoba/Podnikateľ</w:t>
            </w:r>
          </w:p>
        </w:tc>
      </w:tr>
    </w:tbl>
    <w:p w14:paraId="57A22CF1" w14:textId="77777777" w:rsidR="00A17D7F" w:rsidRDefault="00A17D7F" w:rsidP="00D24084"/>
    <w:p w14:paraId="03A2FCD6"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1129"/>
        <w:gridCol w:w="7942"/>
      </w:tblGrid>
      <w:tr w:rsidR="00AD205C" w14:paraId="217D961B" w14:textId="77777777" w:rsidTr="00A17D7F">
        <w:tc>
          <w:tcPr>
            <w:tcW w:w="1129" w:type="dxa"/>
            <w:tcMar>
              <w:top w:w="30" w:type="dxa"/>
              <w:left w:w="30" w:type="dxa"/>
              <w:bottom w:w="20" w:type="dxa"/>
              <w:right w:w="30" w:type="dxa"/>
            </w:tcMar>
          </w:tcPr>
          <w:p w14:paraId="1ECA44B5" w14:textId="77777777" w:rsidR="00AD205C" w:rsidRDefault="002C259D" w:rsidP="00D24084">
            <w:r>
              <w:t>Atribút</w:t>
            </w:r>
          </w:p>
        </w:tc>
        <w:tc>
          <w:tcPr>
            <w:tcW w:w="7942" w:type="dxa"/>
            <w:tcMar>
              <w:top w:w="30" w:type="dxa"/>
              <w:left w:w="30" w:type="dxa"/>
              <w:bottom w:w="20" w:type="dxa"/>
              <w:right w:w="30" w:type="dxa"/>
            </w:tcMar>
          </w:tcPr>
          <w:p w14:paraId="50BA989D" w14:textId="77777777" w:rsidR="00AD205C" w:rsidRDefault="002C259D" w:rsidP="00D24084">
            <w:r>
              <w:t>Povolené množstvo čerpania : decimal18_4</w:t>
            </w:r>
          </w:p>
        </w:tc>
      </w:tr>
      <w:tr w:rsidR="00AD205C" w14:paraId="23A8A07A" w14:textId="77777777" w:rsidTr="00A17D7F">
        <w:tc>
          <w:tcPr>
            <w:tcW w:w="1129" w:type="dxa"/>
            <w:tcMar>
              <w:top w:w="30" w:type="dxa"/>
              <w:left w:w="30" w:type="dxa"/>
              <w:bottom w:w="20" w:type="dxa"/>
              <w:right w:w="30" w:type="dxa"/>
            </w:tcMar>
          </w:tcPr>
          <w:p w14:paraId="69F43FD4" w14:textId="77777777" w:rsidR="00AD205C" w:rsidRDefault="002C259D" w:rsidP="00D24084">
            <w:r>
              <w:t>Opis</w:t>
            </w:r>
          </w:p>
        </w:tc>
        <w:tc>
          <w:tcPr>
            <w:tcW w:w="7942" w:type="dxa"/>
            <w:tcMar>
              <w:top w:w="30" w:type="dxa"/>
              <w:left w:w="30" w:type="dxa"/>
              <w:bottom w:w="20" w:type="dxa"/>
              <w:right w:w="30" w:type="dxa"/>
            </w:tcMar>
          </w:tcPr>
          <w:p w14:paraId="5A41A6CB" w14:textId="77777777" w:rsidR="00AD205C" w:rsidRDefault="002C259D" w:rsidP="00D24084">
            <w:r>
              <w:t>pre množstevné čerpanie definuje povolené množstvo čerpania licencie</w:t>
            </w:r>
          </w:p>
        </w:tc>
      </w:tr>
      <w:tr w:rsidR="00AD205C" w14:paraId="1FAD3068" w14:textId="77777777" w:rsidTr="00A17D7F">
        <w:tc>
          <w:tcPr>
            <w:tcW w:w="1129" w:type="dxa"/>
            <w:tcMar>
              <w:top w:w="30" w:type="dxa"/>
              <w:left w:w="30" w:type="dxa"/>
              <w:bottom w:w="20" w:type="dxa"/>
              <w:right w:w="30" w:type="dxa"/>
            </w:tcMar>
          </w:tcPr>
          <w:p w14:paraId="17211CEC" w14:textId="77777777" w:rsidR="00AD205C" w:rsidRDefault="002C259D" w:rsidP="00D24084">
            <w:r>
              <w:t>Atribút</w:t>
            </w:r>
          </w:p>
        </w:tc>
        <w:tc>
          <w:tcPr>
            <w:tcW w:w="7942" w:type="dxa"/>
            <w:tcMar>
              <w:top w:w="30" w:type="dxa"/>
              <w:left w:w="30" w:type="dxa"/>
              <w:bottom w:w="20" w:type="dxa"/>
              <w:right w:w="30" w:type="dxa"/>
            </w:tcMar>
          </w:tcPr>
          <w:p w14:paraId="6C5F50D7" w14:textId="77777777" w:rsidR="00AD205C" w:rsidRDefault="002C259D" w:rsidP="00D24084">
            <w:r>
              <w:t>Zostávajúce množstvo čerpania : decimal18_4</w:t>
            </w:r>
          </w:p>
        </w:tc>
      </w:tr>
      <w:tr w:rsidR="00AD205C" w14:paraId="06126C77" w14:textId="77777777" w:rsidTr="00A17D7F">
        <w:tc>
          <w:tcPr>
            <w:tcW w:w="1129" w:type="dxa"/>
            <w:tcMar>
              <w:top w:w="30" w:type="dxa"/>
              <w:left w:w="30" w:type="dxa"/>
              <w:bottom w:w="20" w:type="dxa"/>
              <w:right w:w="30" w:type="dxa"/>
            </w:tcMar>
          </w:tcPr>
          <w:p w14:paraId="5226D9A0" w14:textId="77777777" w:rsidR="00AD205C" w:rsidRDefault="002C259D" w:rsidP="00D24084">
            <w:r>
              <w:t>Opis</w:t>
            </w:r>
          </w:p>
        </w:tc>
        <w:tc>
          <w:tcPr>
            <w:tcW w:w="7942" w:type="dxa"/>
            <w:tcMar>
              <w:top w:w="30" w:type="dxa"/>
              <w:left w:w="30" w:type="dxa"/>
              <w:bottom w:w="20" w:type="dxa"/>
              <w:right w:w="30" w:type="dxa"/>
            </w:tcMar>
          </w:tcPr>
          <w:p w14:paraId="3777B2C8" w14:textId="77777777" w:rsidR="00AD205C" w:rsidRDefault="002C259D" w:rsidP="00D24084">
            <w:r>
              <w:t>pre množstevné čerpanie definuje zostávajúce nmožstvo čerpania licencie</w:t>
            </w:r>
          </w:p>
        </w:tc>
      </w:tr>
      <w:tr w:rsidR="00AD205C" w14:paraId="34AED6B1" w14:textId="77777777" w:rsidTr="00A17D7F">
        <w:tc>
          <w:tcPr>
            <w:tcW w:w="1129" w:type="dxa"/>
            <w:tcMar>
              <w:top w:w="30" w:type="dxa"/>
              <w:left w:w="30" w:type="dxa"/>
              <w:bottom w:w="20" w:type="dxa"/>
              <w:right w:w="30" w:type="dxa"/>
            </w:tcMar>
          </w:tcPr>
          <w:p w14:paraId="0BD7C17D" w14:textId="77777777" w:rsidR="00AD205C" w:rsidRDefault="002C259D" w:rsidP="00D24084">
            <w:r>
              <w:t>Atribút</w:t>
            </w:r>
          </w:p>
        </w:tc>
        <w:tc>
          <w:tcPr>
            <w:tcW w:w="7942" w:type="dxa"/>
            <w:tcMar>
              <w:top w:w="30" w:type="dxa"/>
              <w:left w:w="30" w:type="dxa"/>
              <w:bottom w:w="20" w:type="dxa"/>
              <w:right w:w="30" w:type="dxa"/>
            </w:tcMar>
          </w:tcPr>
          <w:p w14:paraId="6F268AFC" w14:textId="77777777" w:rsidR="00AD205C" w:rsidRDefault="002C259D" w:rsidP="00D24084">
            <w:r>
              <w:t>Kód mernej jednotky : an1_12</w:t>
            </w:r>
          </w:p>
        </w:tc>
      </w:tr>
      <w:tr w:rsidR="00AD205C" w14:paraId="23F79361" w14:textId="77777777" w:rsidTr="00A17D7F">
        <w:tc>
          <w:tcPr>
            <w:tcW w:w="1129" w:type="dxa"/>
            <w:tcMar>
              <w:top w:w="30" w:type="dxa"/>
              <w:left w:w="30" w:type="dxa"/>
              <w:bottom w:w="20" w:type="dxa"/>
              <w:right w:w="30" w:type="dxa"/>
            </w:tcMar>
          </w:tcPr>
          <w:p w14:paraId="326F0291" w14:textId="77777777" w:rsidR="00AD205C" w:rsidRDefault="002C259D" w:rsidP="00D24084">
            <w:r>
              <w:t>Opis</w:t>
            </w:r>
          </w:p>
        </w:tc>
        <w:tc>
          <w:tcPr>
            <w:tcW w:w="7942" w:type="dxa"/>
            <w:tcMar>
              <w:top w:w="30" w:type="dxa"/>
              <w:left w:w="30" w:type="dxa"/>
              <w:bottom w:w="20" w:type="dxa"/>
              <w:right w:w="30" w:type="dxa"/>
            </w:tcMar>
          </w:tcPr>
          <w:p w14:paraId="67C24C57"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35D51ED7" w14:textId="77777777" w:rsidTr="00A17D7F">
        <w:tc>
          <w:tcPr>
            <w:tcW w:w="1129" w:type="dxa"/>
            <w:tcMar>
              <w:top w:w="30" w:type="dxa"/>
              <w:left w:w="30" w:type="dxa"/>
              <w:bottom w:w="20" w:type="dxa"/>
              <w:right w:w="30" w:type="dxa"/>
            </w:tcMar>
          </w:tcPr>
          <w:p w14:paraId="6BDDA7AF" w14:textId="77777777" w:rsidR="00AD205C" w:rsidRDefault="002C259D" w:rsidP="00D24084">
            <w:r>
              <w:t>Atribút</w:t>
            </w:r>
          </w:p>
        </w:tc>
        <w:tc>
          <w:tcPr>
            <w:tcW w:w="7942" w:type="dxa"/>
            <w:tcMar>
              <w:top w:w="30" w:type="dxa"/>
              <w:left w:w="30" w:type="dxa"/>
              <w:bottom w:w="20" w:type="dxa"/>
              <w:right w:w="30" w:type="dxa"/>
            </w:tcMar>
          </w:tcPr>
          <w:p w14:paraId="3176CE4D" w14:textId="77777777" w:rsidR="00AD205C" w:rsidRDefault="002C259D" w:rsidP="00D24084">
            <w:r>
              <w:t>Popis mernej jednotky : an1_144</w:t>
            </w:r>
          </w:p>
        </w:tc>
      </w:tr>
      <w:tr w:rsidR="00AD205C" w14:paraId="3BA113AB" w14:textId="77777777" w:rsidTr="00A17D7F">
        <w:tc>
          <w:tcPr>
            <w:tcW w:w="1129" w:type="dxa"/>
            <w:tcMar>
              <w:top w:w="30" w:type="dxa"/>
              <w:left w:w="30" w:type="dxa"/>
              <w:bottom w:w="20" w:type="dxa"/>
              <w:right w:w="30" w:type="dxa"/>
            </w:tcMar>
          </w:tcPr>
          <w:p w14:paraId="4C0CE0CB" w14:textId="77777777" w:rsidR="00AD205C" w:rsidRDefault="002C259D" w:rsidP="00D24084">
            <w:r>
              <w:t>Opis</w:t>
            </w:r>
          </w:p>
        </w:tc>
        <w:tc>
          <w:tcPr>
            <w:tcW w:w="7942" w:type="dxa"/>
            <w:tcMar>
              <w:top w:w="30" w:type="dxa"/>
              <w:left w:w="30" w:type="dxa"/>
              <w:bottom w:w="20" w:type="dxa"/>
              <w:right w:w="30" w:type="dxa"/>
            </w:tcMar>
          </w:tcPr>
          <w:p w14:paraId="2518988D"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r>
            <w:r>
              <w:lastRenderedPageBreak/>
              <w:t>hl - hektoliter</w:t>
            </w:r>
            <w:r>
              <w:br/>
              <w:t>t - tona</w:t>
            </w:r>
          </w:p>
        </w:tc>
      </w:tr>
    </w:tbl>
    <w:p w14:paraId="2D7C54AC" w14:textId="77777777" w:rsidR="00A17D7F" w:rsidRDefault="00A17D7F" w:rsidP="00D24084"/>
    <w:p w14:paraId="15C92440"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1129"/>
        <w:gridCol w:w="7942"/>
      </w:tblGrid>
      <w:tr w:rsidR="00AD205C" w14:paraId="38987905" w14:textId="77777777" w:rsidTr="00A17D7F">
        <w:tc>
          <w:tcPr>
            <w:tcW w:w="1129" w:type="dxa"/>
            <w:tcMar>
              <w:top w:w="30" w:type="dxa"/>
              <w:left w:w="30" w:type="dxa"/>
              <w:bottom w:w="20" w:type="dxa"/>
              <w:right w:w="30" w:type="dxa"/>
            </w:tcMar>
          </w:tcPr>
          <w:p w14:paraId="608075F4" w14:textId="77777777" w:rsidR="00AD205C" w:rsidRDefault="002C259D" w:rsidP="00D24084">
            <w:r>
              <w:t>Atribút</w:t>
            </w:r>
          </w:p>
        </w:tc>
        <w:tc>
          <w:tcPr>
            <w:tcW w:w="7942" w:type="dxa"/>
            <w:tcMar>
              <w:top w:w="30" w:type="dxa"/>
              <w:left w:w="30" w:type="dxa"/>
              <w:bottom w:w="20" w:type="dxa"/>
              <w:right w:w="30" w:type="dxa"/>
            </w:tcMar>
          </w:tcPr>
          <w:p w14:paraId="3B39EF27" w14:textId="77777777" w:rsidR="00AD205C" w:rsidRDefault="002C259D" w:rsidP="00D24084">
            <w:r>
              <w:t>Kód nomenklatúry : an8_12</w:t>
            </w:r>
          </w:p>
        </w:tc>
      </w:tr>
      <w:tr w:rsidR="00AD205C" w14:paraId="42054432" w14:textId="77777777" w:rsidTr="00A17D7F">
        <w:tc>
          <w:tcPr>
            <w:tcW w:w="1129" w:type="dxa"/>
            <w:tcMar>
              <w:top w:w="30" w:type="dxa"/>
              <w:left w:w="30" w:type="dxa"/>
              <w:bottom w:w="20" w:type="dxa"/>
              <w:right w:w="30" w:type="dxa"/>
            </w:tcMar>
          </w:tcPr>
          <w:p w14:paraId="4C678417" w14:textId="77777777" w:rsidR="00AD205C" w:rsidRDefault="002C259D" w:rsidP="00D24084">
            <w:r>
              <w:t>Opis</w:t>
            </w:r>
          </w:p>
        </w:tc>
        <w:tc>
          <w:tcPr>
            <w:tcW w:w="7942" w:type="dxa"/>
            <w:tcMar>
              <w:top w:w="30" w:type="dxa"/>
              <w:left w:w="30" w:type="dxa"/>
              <w:bottom w:w="20" w:type="dxa"/>
              <w:right w:w="30" w:type="dxa"/>
            </w:tcMar>
          </w:tcPr>
          <w:p w14:paraId="3A4346F0" w14:textId="77777777" w:rsidR="00AD205C" w:rsidRDefault="002C259D" w:rsidP="00D24084">
            <w:r>
              <w:t>kód tovaru pre množstevné čerpanie</w:t>
            </w:r>
          </w:p>
        </w:tc>
      </w:tr>
    </w:tbl>
    <w:p w14:paraId="5F16184A" w14:textId="77777777" w:rsidR="00AD205C" w:rsidRDefault="00AD205C" w:rsidP="00D24084"/>
    <w:p w14:paraId="6DAEBED3" w14:textId="7A09C603" w:rsidR="00AD205C" w:rsidRDefault="002C259D" w:rsidP="00D24084">
      <w:pPr>
        <w:pStyle w:val="Nadpis3"/>
      </w:pPr>
      <w:bookmarkStart w:id="59" w:name="scroll-bookmark-40"/>
      <w:bookmarkStart w:id="60" w:name="_Toc101774376"/>
      <w:r>
        <w:t>Technické informácie</w:t>
      </w:r>
      <w:bookmarkEnd w:id="59"/>
      <w:bookmarkEnd w:id="60"/>
    </w:p>
    <w:p w14:paraId="63DB8CBA" w14:textId="179D16F0" w:rsidR="00AD205C" w:rsidRDefault="002C259D" w:rsidP="00D24084">
      <w:pPr>
        <w:pStyle w:val="Nadpis4"/>
      </w:pPr>
      <w:bookmarkStart w:id="61" w:name="scroll-bookmark-41"/>
      <w:r>
        <w:t>Technická špecifikácia poskytovanej webovej služby</w:t>
      </w:r>
      <w:bookmarkEnd w:id="61"/>
    </w:p>
    <w:tbl>
      <w:tblPr>
        <w:tblStyle w:val="ScrollTableNormal"/>
        <w:tblW w:w="0" w:type="auto"/>
        <w:tblLayout w:type="fixed"/>
        <w:tblLook w:val="0020" w:firstRow="1" w:lastRow="0" w:firstColumn="0" w:lastColumn="0" w:noHBand="0" w:noVBand="0"/>
      </w:tblPr>
      <w:tblGrid>
        <w:gridCol w:w="1361"/>
        <w:gridCol w:w="7710"/>
      </w:tblGrid>
      <w:tr w:rsidR="00AD205C" w14:paraId="77D55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B2A0F2" w14:textId="77777777" w:rsidR="00AD205C" w:rsidRDefault="002C259D" w:rsidP="00D24084">
            <w:r>
              <w:t>Testovacie prostredie</w:t>
            </w:r>
          </w:p>
        </w:tc>
      </w:tr>
      <w:tr w:rsidR="00AD205C" w14:paraId="3AA1F71E" w14:textId="77777777" w:rsidTr="00AD205C">
        <w:tc>
          <w:tcPr>
            <w:tcW w:w="1361" w:type="dxa"/>
            <w:tcMar>
              <w:top w:w="30" w:type="dxa"/>
              <w:left w:w="30" w:type="dxa"/>
              <w:bottom w:w="20" w:type="dxa"/>
              <w:right w:w="30" w:type="dxa"/>
            </w:tcMar>
          </w:tcPr>
          <w:p w14:paraId="4F0D147A" w14:textId="77777777" w:rsidR="00AD205C" w:rsidRDefault="002C259D" w:rsidP="00D24084">
            <w:r>
              <w:t>WSDL</w:t>
            </w:r>
          </w:p>
        </w:tc>
        <w:tc>
          <w:tcPr>
            <w:tcW w:w="7710" w:type="dxa"/>
            <w:tcMar>
              <w:top w:w="30" w:type="dxa"/>
              <w:left w:w="30" w:type="dxa"/>
              <w:bottom w:w="20" w:type="dxa"/>
              <w:right w:w="30" w:type="dxa"/>
            </w:tcMar>
          </w:tcPr>
          <w:p w14:paraId="43D76DF4" w14:textId="77777777" w:rsidR="00AD205C" w:rsidRDefault="00000814" w:rsidP="00D24084">
            <w:hyperlink r:id="rId85" w:history="1">
              <w:r w:rsidR="002C259D">
                <w:rPr>
                  <w:rStyle w:val="Hypertextovprepojenie"/>
                </w:rPr>
                <w:t>https://tcep.financnasprava.sk/tcep/procw/CEP.MRP.ElektronickeSluzby.Svc.Wcf/ElektronickeSluzbyService.svc?singlewsdl</w:t>
              </w:r>
            </w:hyperlink>
          </w:p>
        </w:tc>
      </w:tr>
      <w:tr w:rsidR="00AD205C" w14:paraId="1040B38D" w14:textId="77777777" w:rsidTr="00AD205C">
        <w:tc>
          <w:tcPr>
            <w:tcW w:w="1361" w:type="dxa"/>
            <w:tcMar>
              <w:top w:w="30" w:type="dxa"/>
              <w:left w:w="30" w:type="dxa"/>
              <w:bottom w:w="20" w:type="dxa"/>
              <w:right w:w="30" w:type="dxa"/>
            </w:tcMar>
          </w:tcPr>
          <w:p w14:paraId="72920CB1" w14:textId="77777777" w:rsidR="00AD205C" w:rsidRDefault="002C259D" w:rsidP="00D24084">
            <w:r>
              <w:t>URL</w:t>
            </w:r>
          </w:p>
        </w:tc>
        <w:tc>
          <w:tcPr>
            <w:tcW w:w="7710" w:type="dxa"/>
            <w:tcMar>
              <w:top w:w="30" w:type="dxa"/>
              <w:left w:w="30" w:type="dxa"/>
              <w:bottom w:w="20" w:type="dxa"/>
              <w:right w:w="30" w:type="dxa"/>
            </w:tcMar>
          </w:tcPr>
          <w:p w14:paraId="67FDD77D" w14:textId="77777777" w:rsidR="00AD205C" w:rsidRDefault="00000814" w:rsidP="00D24084">
            <w:hyperlink r:id="rId86" w:history="1">
              <w:r w:rsidR="002C259D">
                <w:rPr>
                  <w:rStyle w:val="Hypertextovprepojenie"/>
                </w:rPr>
                <w:t>https://tcep.financnasprava.sk/tcep/procw/CEP.MRP.ElektronickeSluzby.Svc.Wcf/ElektronickeSluzbyService.svc</w:t>
              </w:r>
            </w:hyperlink>
          </w:p>
        </w:tc>
      </w:tr>
    </w:tbl>
    <w:p w14:paraId="1D34D33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0075C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E986251" w14:textId="77777777" w:rsidR="00AD205C" w:rsidRDefault="002C259D" w:rsidP="00D24084">
            <w:r>
              <w:t>Produkčné prostredie</w:t>
            </w:r>
          </w:p>
        </w:tc>
      </w:tr>
      <w:tr w:rsidR="00AD205C" w14:paraId="0A29454C" w14:textId="77777777" w:rsidTr="00AD205C">
        <w:tc>
          <w:tcPr>
            <w:tcW w:w="1361" w:type="dxa"/>
            <w:tcMar>
              <w:top w:w="30" w:type="dxa"/>
              <w:left w:w="30" w:type="dxa"/>
              <w:bottom w:w="20" w:type="dxa"/>
              <w:right w:w="30" w:type="dxa"/>
            </w:tcMar>
          </w:tcPr>
          <w:p w14:paraId="37B2F72F" w14:textId="77777777" w:rsidR="00AD205C" w:rsidRDefault="002C259D" w:rsidP="00D24084">
            <w:r>
              <w:t>WSDL</w:t>
            </w:r>
          </w:p>
        </w:tc>
        <w:tc>
          <w:tcPr>
            <w:tcW w:w="7710" w:type="dxa"/>
            <w:tcMar>
              <w:top w:w="30" w:type="dxa"/>
              <w:left w:w="30" w:type="dxa"/>
              <w:bottom w:w="20" w:type="dxa"/>
              <w:right w:w="30" w:type="dxa"/>
            </w:tcMar>
          </w:tcPr>
          <w:p w14:paraId="67C1A023" w14:textId="77777777" w:rsidR="00AD205C" w:rsidRDefault="00000814" w:rsidP="00D24084">
            <w:hyperlink r:id="rId87" w:history="1">
              <w:r w:rsidR="002C259D">
                <w:rPr>
                  <w:rStyle w:val="Hypertextovprepojenie"/>
                </w:rPr>
                <w:t>https://www.cep.financnasprava.sk/cep/procw/CEP.MRP.ElektronickeSluzby.Svc.Wcf/ElektronickeSluzbyService.svc?singlewsdl</w:t>
              </w:r>
            </w:hyperlink>
          </w:p>
        </w:tc>
      </w:tr>
      <w:tr w:rsidR="00AD205C" w14:paraId="32E188EC" w14:textId="77777777" w:rsidTr="00AD205C">
        <w:tc>
          <w:tcPr>
            <w:tcW w:w="1361" w:type="dxa"/>
            <w:tcMar>
              <w:top w:w="30" w:type="dxa"/>
              <w:left w:w="30" w:type="dxa"/>
              <w:bottom w:w="20" w:type="dxa"/>
              <w:right w:w="30" w:type="dxa"/>
            </w:tcMar>
          </w:tcPr>
          <w:p w14:paraId="6C541B45" w14:textId="77777777" w:rsidR="00AD205C" w:rsidRDefault="002C259D" w:rsidP="00D24084">
            <w:r>
              <w:t>URL</w:t>
            </w:r>
          </w:p>
        </w:tc>
        <w:tc>
          <w:tcPr>
            <w:tcW w:w="7710" w:type="dxa"/>
            <w:tcMar>
              <w:top w:w="30" w:type="dxa"/>
              <w:left w:w="30" w:type="dxa"/>
              <w:bottom w:w="20" w:type="dxa"/>
              <w:right w:w="30" w:type="dxa"/>
            </w:tcMar>
          </w:tcPr>
          <w:p w14:paraId="71A71BC7" w14:textId="77777777" w:rsidR="00AD205C" w:rsidRDefault="00000814" w:rsidP="00D24084">
            <w:hyperlink r:id="rId88" w:history="1">
              <w:r w:rsidR="002C259D">
                <w:rPr>
                  <w:rStyle w:val="Hypertextovprepojenie"/>
                </w:rPr>
                <w:t>https://www.cep.financnasprava.sk/cep/procw/CEP.MRP.ElektronickeSluzby.Svc.Wcf/ElektronickeSluzbyService.svc</w:t>
              </w:r>
            </w:hyperlink>
          </w:p>
        </w:tc>
      </w:tr>
    </w:tbl>
    <w:p w14:paraId="114E814E" w14:textId="0B078F02" w:rsidR="00AD205C" w:rsidRDefault="002C259D" w:rsidP="00D24084">
      <w:pPr>
        <w:pStyle w:val="Nadpis4"/>
      </w:pPr>
      <w:bookmarkStart w:id="62" w:name="scroll-bookmark-42"/>
      <w:r>
        <w:t>Definícia dodatočných parametrov hlavičky správ (Header)</w:t>
      </w:r>
      <w:bookmarkEnd w:id="62"/>
    </w:p>
    <w:p w14:paraId="0BC3505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36" w:history="1">
        <w:r>
          <w:rPr>
            <w:rStyle w:val="Hypertextovprepojenie"/>
          </w:rPr>
          <w:t>kapitole 5</w:t>
        </w:r>
      </w:hyperlink>
      <w:r>
        <w:t>.</w:t>
      </w:r>
    </w:p>
    <w:p w14:paraId="5EED4276" w14:textId="6D46A4BC" w:rsidR="00AD205C" w:rsidRDefault="002C259D" w:rsidP="00D24084">
      <w:pPr>
        <w:pStyle w:val="Nadpis4"/>
      </w:pPr>
      <w:bookmarkStart w:id="63" w:name="scroll-bookmark-43"/>
      <w:r>
        <w:t>Popis spôsobu zabezpečenia a autentifikácie pri volaní operácií služby</w:t>
      </w:r>
      <w:bookmarkEnd w:id="63"/>
    </w:p>
    <w:p w14:paraId="4F1B9F8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1C4D9A2" w14:textId="77777777" w:rsidR="00AD205C" w:rsidRDefault="002C259D" w:rsidP="00D24084">
      <w:pPr>
        <w:pStyle w:val="Odsekzoznamu"/>
        <w:numPr>
          <w:ilvl w:val="0"/>
          <w:numId w:val="18"/>
        </w:numPr>
      </w:pPr>
      <w:r>
        <w:t>PrihlasenieMenomHeslom - prihlásenie používateľa menom a heslom,</w:t>
      </w:r>
    </w:p>
    <w:p w14:paraId="27DE0DE5" w14:textId="77777777" w:rsidR="00AD205C" w:rsidRDefault="002C259D" w:rsidP="00D24084">
      <w:pPr>
        <w:pStyle w:val="Odsekzoznamu"/>
        <w:numPr>
          <w:ilvl w:val="0"/>
          <w:numId w:val="18"/>
        </w:numPr>
      </w:pPr>
      <w:r>
        <w:t>PrihlasenieCertifikatom - prihlásenie používateľa certifikátom.</w:t>
      </w:r>
    </w:p>
    <w:p w14:paraId="0CC7CF5B" w14:textId="3C357F70" w:rsidR="00AD205C" w:rsidRDefault="002C259D" w:rsidP="00D24084">
      <w:pPr>
        <w:pStyle w:val="Nadpis4"/>
      </w:pPr>
      <w:bookmarkStart w:id="64" w:name="scroll-bookmark-44"/>
      <w:r>
        <w:t>Testovacie scenáre a prípady</w:t>
      </w:r>
      <w:bookmarkEnd w:id="64"/>
    </w:p>
    <w:tbl>
      <w:tblPr>
        <w:tblStyle w:val="ScrollTableNormal"/>
        <w:tblW w:w="0" w:type="auto"/>
        <w:tblLayout w:type="fixed"/>
        <w:tblLook w:val="0020" w:firstRow="1" w:lastRow="0" w:firstColumn="0" w:lastColumn="0" w:noHBand="0" w:noVBand="0"/>
      </w:tblPr>
      <w:tblGrid>
        <w:gridCol w:w="907"/>
        <w:gridCol w:w="3628"/>
        <w:gridCol w:w="4536"/>
      </w:tblGrid>
      <w:tr w:rsidR="00AD205C" w14:paraId="1BDC7F64" w14:textId="77777777" w:rsidTr="0076419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686A7C45" w14:textId="77777777" w:rsidR="00AD205C" w:rsidRDefault="002C259D" w:rsidP="00D24084">
            <w:r>
              <w:t>Krok</w:t>
            </w:r>
          </w:p>
        </w:tc>
        <w:tc>
          <w:tcPr>
            <w:tcW w:w="3628" w:type="dxa"/>
            <w:tcMar>
              <w:top w:w="30" w:type="dxa"/>
              <w:left w:w="30" w:type="dxa"/>
              <w:bottom w:w="20" w:type="dxa"/>
              <w:right w:w="30" w:type="dxa"/>
            </w:tcMar>
            <w:vAlign w:val="center"/>
          </w:tcPr>
          <w:p w14:paraId="582E5555" w14:textId="77777777" w:rsidR="00AD205C" w:rsidRDefault="002C259D" w:rsidP="00D24084">
            <w:r>
              <w:t>Akcia</w:t>
            </w:r>
          </w:p>
        </w:tc>
        <w:tc>
          <w:tcPr>
            <w:tcW w:w="4536" w:type="dxa"/>
            <w:tcMar>
              <w:top w:w="30" w:type="dxa"/>
              <w:left w:w="30" w:type="dxa"/>
              <w:bottom w:w="20" w:type="dxa"/>
              <w:right w:w="30" w:type="dxa"/>
            </w:tcMar>
            <w:vAlign w:val="center"/>
          </w:tcPr>
          <w:p w14:paraId="048C77CC" w14:textId="77777777" w:rsidR="00AD205C" w:rsidRDefault="002C259D" w:rsidP="00D24084">
            <w:r>
              <w:t>Očakávaný výsledok</w:t>
            </w:r>
          </w:p>
        </w:tc>
      </w:tr>
      <w:tr w:rsidR="00AD205C" w14:paraId="1ACB0D34" w14:textId="77777777" w:rsidTr="0076419A">
        <w:tc>
          <w:tcPr>
            <w:tcW w:w="907" w:type="dxa"/>
            <w:tcMar>
              <w:top w:w="30" w:type="dxa"/>
              <w:left w:w="30" w:type="dxa"/>
              <w:bottom w:w="20" w:type="dxa"/>
              <w:right w:w="30" w:type="dxa"/>
            </w:tcMar>
            <w:vAlign w:val="center"/>
          </w:tcPr>
          <w:p w14:paraId="750FCE3B" w14:textId="77777777" w:rsidR="00AD205C" w:rsidRDefault="002C259D" w:rsidP="00D24084">
            <w:r>
              <w:t>1.</w:t>
            </w:r>
          </w:p>
        </w:tc>
        <w:tc>
          <w:tcPr>
            <w:tcW w:w="3628" w:type="dxa"/>
            <w:tcMar>
              <w:top w:w="30" w:type="dxa"/>
              <w:left w:w="30" w:type="dxa"/>
              <w:bottom w:w="20" w:type="dxa"/>
              <w:right w:w="30" w:type="dxa"/>
            </w:tcMar>
            <w:vAlign w:val="center"/>
          </w:tcPr>
          <w:p w14:paraId="7A67A26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74CDEB5C" w14:textId="77777777" w:rsidR="00AD205C" w:rsidRDefault="002C259D" w:rsidP="00D24084">
            <w:r>
              <w:t>Služba vráti zoznam položiek číselníka typov licencií.</w:t>
            </w:r>
          </w:p>
        </w:tc>
      </w:tr>
      <w:tr w:rsidR="00AD205C" w14:paraId="2AE1407A" w14:textId="77777777" w:rsidTr="0076419A">
        <w:tc>
          <w:tcPr>
            <w:tcW w:w="907" w:type="dxa"/>
            <w:tcMar>
              <w:top w:w="30" w:type="dxa"/>
              <w:left w:w="30" w:type="dxa"/>
              <w:bottom w:w="20" w:type="dxa"/>
              <w:right w:w="30" w:type="dxa"/>
            </w:tcMar>
            <w:vAlign w:val="center"/>
          </w:tcPr>
          <w:p w14:paraId="7AC64334" w14:textId="77777777" w:rsidR="00AD205C" w:rsidRDefault="002C259D" w:rsidP="00D24084">
            <w:r>
              <w:t>2.</w:t>
            </w:r>
          </w:p>
        </w:tc>
        <w:tc>
          <w:tcPr>
            <w:tcW w:w="3628" w:type="dxa"/>
            <w:tcMar>
              <w:top w:w="30" w:type="dxa"/>
              <w:left w:w="30" w:type="dxa"/>
              <w:bottom w:w="20" w:type="dxa"/>
              <w:right w:w="30" w:type="dxa"/>
            </w:tcMar>
            <w:vAlign w:val="center"/>
          </w:tcPr>
          <w:p w14:paraId="230D0E64" w14:textId="77777777" w:rsidR="00AD205C" w:rsidRDefault="002C259D" w:rsidP="00D24084">
            <w:r>
              <w:t>Používateľ zavolá sluzba_is_223 pre informovanie sa o plnení podmienok realizácie ZOT</w:t>
            </w:r>
          </w:p>
        </w:tc>
        <w:tc>
          <w:tcPr>
            <w:tcW w:w="4536" w:type="dxa"/>
            <w:tcMar>
              <w:top w:w="30" w:type="dxa"/>
              <w:left w:w="30" w:type="dxa"/>
              <w:bottom w:w="20" w:type="dxa"/>
              <w:right w:w="30" w:type="dxa"/>
            </w:tcMar>
            <w:vAlign w:val="center"/>
          </w:tcPr>
          <w:p w14:paraId="46EDC667" w14:textId="77777777" w:rsidR="00AD205C" w:rsidRDefault="002C259D" w:rsidP="00D24084">
            <w:r>
              <w:t>Služba vráti informácie o plnení podmienok realizácie ZOT pre požadovaný typ licencie platné k požadovanému dátumu a pre požadovaný subejkt</w:t>
            </w:r>
          </w:p>
        </w:tc>
      </w:tr>
    </w:tbl>
    <w:p w14:paraId="1E7340BE" w14:textId="65908C99" w:rsidR="00AD205C" w:rsidRDefault="002C259D" w:rsidP="00D24084">
      <w:pPr>
        <w:pStyle w:val="Nadpis4"/>
      </w:pPr>
      <w:bookmarkStart w:id="65" w:name="scroll-bookmark-45"/>
      <w:r>
        <w:t>Technické operácie služby</w:t>
      </w:r>
      <w:bookmarkEnd w:id="65"/>
    </w:p>
    <w:tbl>
      <w:tblPr>
        <w:tblStyle w:val="ScrollTableNormal"/>
        <w:tblW w:w="0" w:type="auto"/>
        <w:tblLayout w:type="fixed"/>
        <w:tblLook w:val="0020" w:firstRow="1" w:lastRow="0" w:firstColumn="0" w:lastColumn="0" w:noHBand="0" w:noVBand="0"/>
      </w:tblPr>
      <w:tblGrid>
        <w:gridCol w:w="9071"/>
      </w:tblGrid>
      <w:tr w:rsidR="00AD205C" w14:paraId="58CF68D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78A3F" w14:textId="77777777" w:rsidR="00AD205C" w:rsidRDefault="002C259D" w:rsidP="00D24084">
            <w:r>
              <w:t>Názov metódy</w:t>
            </w:r>
          </w:p>
        </w:tc>
      </w:tr>
      <w:tr w:rsidR="00AD205C" w14:paraId="0E6EBA9A" w14:textId="77777777" w:rsidTr="00AD205C">
        <w:tc>
          <w:tcPr>
            <w:tcW w:w="9071" w:type="dxa"/>
            <w:tcMar>
              <w:top w:w="30" w:type="dxa"/>
              <w:left w:w="30" w:type="dxa"/>
              <w:bottom w:w="20" w:type="dxa"/>
              <w:right w:w="30" w:type="dxa"/>
            </w:tcMar>
          </w:tcPr>
          <w:p w14:paraId="27F573F8" w14:textId="77777777" w:rsidR="00AD205C" w:rsidRDefault="002C259D" w:rsidP="00D24084">
            <w:r>
              <w:t>NacitatPlneniePodmienokRealizacieZOT</w:t>
            </w:r>
          </w:p>
        </w:tc>
      </w:tr>
    </w:tbl>
    <w:p w14:paraId="48F960B0"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4D6BE61" w14:textId="77777777" w:rsidTr="0076419A">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1FF295D" w14:textId="77777777" w:rsidR="00AD205C" w:rsidRDefault="002C259D" w:rsidP="00D24084">
            <w:r>
              <w:lastRenderedPageBreak/>
              <w:t>Vstupný parameter</w:t>
            </w:r>
          </w:p>
        </w:tc>
        <w:tc>
          <w:tcPr>
            <w:tcW w:w="6666" w:type="dxa"/>
            <w:tcMar>
              <w:top w:w="30" w:type="dxa"/>
              <w:left w:w="30" w:type="dxa"/>
              <w:bottom w:w="20" w:type="dxa"/>
              <w:right w:w="30" w:type="dxa"/>
            </w:tcMar>
          </w:tcPr>
          <w:p w14:paraId="54E29E10" w14:textId="77777777" w:rsidR="00AD205C" w:rsidRDefault="002C259D" w:rsidP="00D24084">
            <w:r>
              <w:t>Popis</w:t>
            </w:r>
          </w:p>
        </w:tc>
      </w:tr>
      <w:tr w:rsidR="00AD205C" w14:paraId="0CCD52C7" w14:textId="77777777" w:rsidTr="0076419A">
        <w:tc>
          <w:tcPr>
            <w:tcW w:w="2405" w:type="dxa"/>
            <w:tcMar>
              <w:top w:w="30" w:type="dxa"/>
              <w:left w:w="30" w:type="dxa"/>
              <w:bottom w:w="20" w:type="dxa"/>
              <w:right w:w="30" w:type="dxa"/>
            </w:tcMar>
          </w:tcPr>
          <w:p w14:paraId="0D525EAA" w14:textId="77777777" w:rsidR="00AD205C" w:rsidRDefault="002C259D" w:rsidP="00D24084">
            <w:r>
              <w:t>ExternyKodTypuLicencie</w:t>
            </w:r>
          </w:p>
        </w:tc>
        <w:tc>
          <w:tcPr>
            <w:tcW w:w="6666" w:type="dxa"/>
            <w:tcMar>
              <w:top w:w="30" w:type="dxa"/>
              <w:left w:w="30" w:type="dxa"/>
              <w:bottom w:w="20" w:type="dxa"/>
              <w:right w:w="30" w:type="dxa"/>
            </w:tcMar>
          </w:tcPr>
          <w:p w14:paraId="2C0667EA"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67E39886" w14:textId="77777777" w:rsidTr="0076419A">
        <w:tc>
          <w:tcPr>
            <w:tcW w:w="2405" w:type="dxa"/>
            <w:tcMar>
              <w:top w:w="30" w:type="dxa"/>
              <w:left w:w="30" w:type="dxa"/>
              <w:bottom w:w="20" w:type="dxa"/>
              <w:right w:w="30" w:type="dxa"/>
            </w:tcMar>
          </w:tcPr>
          <w:p w14:paraId="3BED5CCF" w14:textId="77777777" w:rsidR="00AD205C" w:rsidRDefault="002C259D" w:rsidP="00D24084">
            <w:r>
              <w:t>PlatnostKDatumu</w:t>
            </w:r>
          </w:p>
        </w:tc>
        <w:tc>
          <w:tcPr>
            <w:tcW w:w="6666" w:type="dxa"/>
            <w:tcMar>
              <w:top w:w="30" w:type="dxa"/>
              <w:left w:w="30" w:type="dxa"/>
              <w:bottom w:w="20" w:type="dxa"/>
              <w:right w:w="30" w:type="dxa"/>
            </w:tcMar>
          </w:tcPr>
          <w:p w14:paraId="1C0E33BD" w14:textId="77777777" w:rsidR="00AD205C" w:rsidRDefault="002C259D" w:rsidP="00D24084">
            <w:r>
              <w:t>Dátum, ku ktorému požaduje používateľ služby získať platné data</w:t>
            </w:r>
          </w:p>
        </w:tc>
      </w:tr>
    </w:tbl>
    <w:p w14:paraId="215F35BB" w14:textId="77777777" w:rsidR="00AD205C" w:rsidRDefault="00AD205C" w:rsidP="00D24084"/>
    <w:p w14:paraId="5C9D13BC" w14:textId="6CA634BF" w:rsidR="00AD205C" w:rsidRDefault="002C259D" w:rsidP="00D24084">
      <w:pPr>
        <w:pStyle w:val="Nadpis4"/>
      </w:pPr>
      <w:bookmarkStart w:id="66" w:name="scroll-bookmark-46"/>
      <w:r>
        <w:t>Popis výnimiek</w:t>
      </w:r>
      <w:bookmarkEnd w:id="66"/>
    </w:p>
    <w:tbl>
      <w:tblPr>
        <w:tblStyle w:val="ScrollTableNormal"/>
        <w:tblW w:w="9070" w:type="dxa"/>
        <w:tblLayout w:type="fixed"/>
        <w:tblLook w:val="0020" w:firstRow="1" w:lastRow="0" w:firstColumn="0" w:lastColumn="0" w:noHBand="0" w:noVBand="0"/>
      </w:tblPr>
      <w:tblGrid>
        <w:gridCol w:w="1413"/>
        <w:gridCol w:w="3122"/>
        <w:gridCol w:w="3398"/>
        <w:gridCol w:w="1137"/>
      </w:tblGrid>
      <w:tr w:rsidR="00AD205C" w14:paraId="55FCFA67" w14:textId="77777777" w:rsidTr="0076419A">
        <w:trPr>
          <w:cnfStyle w:val="100000000000" w:firstRow="1" w:lastRow="0" w:firstColumn="0" w:lastColumn="0" w:oddVBand="0" w:evenVBand="0" w:oddHBand="0" w:evenHBand="0" w:firstRowFirstColumn="0" w:firstRowLastColumn="0" w:lastRowFirstColumn="0" w:lastRowLastColumn="0"/>
        </w:trPr>
        <w:tc>
          <w:tcPr>
            <w:tcW w:w="1413" w:type="dxa"/>
            <w:tcMar>
              <w:top w:w="30" w:type="dxa"/>
              <w:left w:w="30" w:type="dxa"/>
              <w:bottom w:w="20" w:type="dxa"/>
              <w:right w:w="30" w:type="dxa"/>
            </w:tcMar>
            <w:vAlign w:val="center"/>
          </w:tcPr>
          <w:p w14:paraId="110AF41B" w14:textId="77777777" w:rsidR="00AD205C" w:rsidRDefault="002C259D" w:rsidP="00D24084">
            <w:r>
              <w:t>Chybový kód</w:t>
            </w:r>
          </w:p>
        </w:tc>
        <w:tc>
          <w:tcPr>
            <w:tcW w:w="3122" w:type="dxa"/>
            <w:tcMar>
              <w:top w:w="30" w:type="dxa"/>
              <w:left w:w="30" w:type="dxa"/>
              <w:bottom w:w="20" w:type="dxa"/>
              <w:right w:w="30" w:type="dxa"/>
            </w:tcMar>
            <w:vAlign w:val="center"/>
          </w:tcPr>
          <w:p w14:paraId="6C437D5B" w14:textId="77777777" w:rsidR="00AD205C" w:rsidRDefault="002C259D" w:rsidP="00D24084">
            <w:r>
              <w:t>Návratový text chyby</w:t>
            </w:r>
          </w:p>
        </w:tc>
        <w:tc>
          <w:tcPr>
            <w:tcW w:w="3398" w:type="dxa"/>
            <w:tcMar>
              <w:top w:w="30" w:type="dxa"/>
              <w:left w:w="30" w:type="dxa"/>
              <w:bottom w:w="20" w:type="dxa"/>
              <w:right w:w="30" w:type="dxa"/>
            </w:tcMar>
            <w:vAlign w:val="center"/>
          </w:tcPr>
          <w:p w14:paraId="742D0C2F" w14:textId="77777777" w:rsidR="00AD205C" w:rsidRDefault="002C259D" w:rsidP="00D24084">
            <w:r>
              <w:t>Špecifikácia chyby</w:t>
            </w:r>
          </w:p>
        </w:tc>
        <w:tc>
          <w:tcPr>
            <w:tcW w:w="1137" w:type="dxa"/>
            <w:tcMar>
              <w:top w:w="30" w:type="dxa"/>
              <w:left w:w="30" w:type="dxa"/>
              <w:bottom w:w="20" w:type="dxa"/>
              <w:right w:w="30" w:type="dxa"/>
            </w:tcMar>
            <w:vAlign w:val="center"/>
          </w:tcPr>
          <w:p w14:paraId="7F39584A" w14:textId="77777777" w:rsidR="00AD205C" w:rsidRDefault="002C259D" w:rsidP="00D24084">
            <w:r>
              <w:t>Typ chyby</w:t>
            </w:r>
          </w:p>
        </w:tc>
      </w:tr>
      <w:tr w:rsidR="00AD205C" w14:paraId="1F0EA970" w14:textId="77777777" w:rsidTr="0076419A">
        <w:tc>
          <w:tcPr>
            <w:tcW w:w="1413" w:type="dxa"/>
            <w:tcMar>
              <w:top w:w="30" w:type="dxa"/>
              <w:left w:w="30" w:type="dxa"/>
              <w:bottom w:w="20" w:type="dxa"/>
              <w:right w:w="30" w:type="dxa"/>
            </w:tcMar>
            <w:vAlign w:val="center"/>
          </w:tcPr>
          <w:p w14:paraId="651F346E" w14:textId="77777777" w:rsidR="00AD205C" w:rsidRDefault="002C259D" w:rsidP="00D24084">
            <w:r>
              <w:t>-999</w:t>
            </w:r>
          </w:p>
        </w:tc>
        <w:tc>
          <w:tcPr>
            <w:tcW w:w="3122" w:type="dxa"/>
            <w:tcMar>
              <w:top w:w="30" w:type="dxa"/>
              <w:left w:w="30" w:type="dxa"/>
              <w:bottom w:w="20" w:type="dxa"/>
              <w:right w:w="30" w:type="dxa"/>
            </w:tcMar>
            <w:vAlign w:val="center"/>
          </w:tcPr>
          <w:p w14:paraId="792B5931" w14:textId="77777777" w:rsidR="00AD205C" w:rsidRDefault="002C259D" w:rsidP="00D24084">
            <w:r>
              <w:t>Neexistujúce oprávnenie na službu</w:t>
            </w:r>
          </w:p>
        </w:tc>
        <w:tc>
          <w:tcPr>
            <w:tcW w:w="3398" w:type="dxa"/>
            <w:tcMar>
              <w:top w:w="30" w:type="dxa"/>
              <w:left w:w="30" w:type="dxa"/>
              <w:bottom w:w="20" w:type="dxa"/>
              <w:right w:w="30" w:type="dxa"/>
            </w:tcMar>
            <w:vAlign w:val="center"/>
          </w:tcPr>
          <w:p w14:paraId="0F09A8F6" w14:textId="77777777" w:rsidR="00AD205C" w:rsidRDefault="002C259D" w:rsidP="00D24084">
            <w:r>
              <w:t>Neexistujúce oprávnenie na službu</w:t>
            </w:r>
          </w:p>
        </w:tc>
        <w:tc>
          <w:tcPr>
            <w:tcW w:w="1137" w:type="dxa"/>
            <w:tcMar>
              <w:top w:w="30" w:type="dxa"/>
              <w:left w:w="30" w:type="dxa"/>
              <w:bottom w:w="20" w:type="dxa"/>
              <w:right w:w="30" w:type="dxa"/>
            </w:tcMar>
            <w:vAlign w:val="center"/>
          </w:tcPr>
          <w:p w14:paraId="00A39819" w14:textId="77777777" w:rsidR="00AD205C" w:rsidRDefault="002C259D" w:rsidP="00D24084">
            <w:r>
              <w:t>Biznis</w:t>
            </w:r>
          </w:p>
        </w:tc>
      </w:tr>
      <w:tr w:rsidR="00AD205C" w14:paraId="1BA70AF6" w14:textId="77777777" w:rsidTr="0076419A">
        <w:tc>
          <w:tcPr>
            <w:tcW w:w="1413" w:type="dxa"/>
            <w:tcMar>
              <w:top w:w="30" w:type="dxa"/>
              <w:left w:w="30" w:type="dxa"/>
              <w:bottom w:w="20" w:type="dxa"/>
              <w:right w:w="30" w:type="dxa"/>
            </w:tcMar>
            <w:vAlign w:val="center"/>
          </w:tcPr>
          <w:p w14:paraId="1086E391" w14:textId="77777777" w:rsidR="00AD205C" w:rsidRDefault="002C259D" w:rsidP="00D24084">
            <w:r>
              <w:t>4</w:t>
            </w:r>
          </w:p>
        </w:tc>
        <w:tc>
          <w:tcPr>
            <w:tcW w:w="3122" w:type="dxa"/>
            <w:tcMar>
              <w:top w:w="30" w:type="dxa"/>
              <w:left w:w="30" w:type="dxa"/>
              <w:bottom w:w="20" w:type="dxa"/>
              <w:right w:w="30" w:type="dxa"/>
            </w:tcMar>
            <w:vAlign w:val="center"/>
          </w:tcPr>
          <w:p w14:paraId="21D4E14B"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vAlign w:val="center"/>
          </w:tcPr>
          <w:p w14:paraId="7ED3D17F"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vAlign w:val="center"/>
          </w:tcPr>
          <w:p w14:paraId="1F18F621" w14:textId="77777777" w:rsidR="00AD205C" w:rsidRDefault="002C259D" w:rsidP="00D24084">
            <w:r>
              <w:t>Biznis</w:t>
            </w:r>
          </w:p>
        </w:tc>
      </w:tr>
      <w:tr w:rsidR="00AD205C" w14:paraId="65A01AB5" w14:textId="77777777" w:rsidTr="0076419A">
        <w:tc>
          <w:tcPr>
            <w:tcW w:w="1413" w:type="dxa"/>
            <w:tcMar>
              <w:top w:w="30" w:type="dxa"/>
              <w:left w:w="30" w:type="dxa"/>
              <w:bottom w:w="20" w:type="dxa"/>
              <w:right w:w="30" w:type="dxa"/>
            </w:tcMar>
            <w:vAlign w:val="center"/>
          </w:tcPr>
          <w:p w14:paraId="725C30F8" w14:textId="77777777" w:rsidR="00AD205C" w:rsidRDefault="002C259D" w:rsidP="00D24084">
            <w:r>
              <w:t>2</w:t>
            </w:r>
          </w:p>
        </w:tc>
        <w:tc>
          <w:tcPr>
            <w:tcW w:w="3122" w:type="dxa"/>
            <w:tcMar>
              <w:top w:w="30" w:type="dxa"/>
              <w:left w:w="30" w:type="dxa"/>
              <w:bottom w:w="20" w:type="dxa"/>
              <w:right w:w="30" w:type="dxa"/>
            </w:tcMar>
            <w:vAlign w:val="center"/>
          </w:tcPr>
          <w:p w14:paraId="55CF7D5F" w14:textId="77777777" w:rsidR="00AD205C" w:rsidRDefault="002C259D" w:rsidP="00D24084">
            <w:r>
              <w:t>Požadovaný subjekt v systéme neexistuje</w:t>
            </w:r>
          </w:p>
        </w:tc>
        <w:tc>
          <w:tcPr>
            <w:tcW w:w="3398" w:type="dxa"/>
            <w:tcMar>
              <w:top w:w="30" w:type="dxa"/>
              <w:left w:w="30" w:type="dxa"/>
              <w:bottom w:w="20" w:type="dxa"/>
              <w:right w:w="30" w:type="dxa"/>
            </w:tcMar>
            <w:vAlign w:val="center"/>
          </w:tcPr>
          <w:p w14:paraId="14099947" w14:textId="77777777" w:rsidR="00AD205C" w:rsidRDefault="002C259D" w:rsidP="00D24084">
            <w:r>
              <w:t>Požadovaný subjekt v systéme neexistuje</w:t>
            </w:r>
          </w:p>
        </w:tc>
        <w:tc>
          <w:tcPr>
            <w:tcW w:w="1137" w:type="dxa"/>
            <w:tcMar>
              <w:top w:w="30" w:type="dxa"/>
              <w:left w:w="30" w:type="dxa"/>
              <w:bottom w:w="20" w:type="dxa"/>
              <w:right w:w="30" w:type="dxa"/>
            </w:tcMar>
            <w:vAlign w:val="center"/>
          </w:tcPr>
          <w:p w14:paraId="4F4A049F" w14:textId="77777777" w:rsidR="00AD205C" w:rsidRDefault="002C259D" w:rsidP="00D24084">
            <w:r>
              <w:t>Biznis</w:t>
            </w:r>
          </w:p>
        </w:tc>
      </w:tr>
      <w:tr w:rsidR="00AD205C" w14:paraId="77341D2E" w14:textId="77777777" w:rsidTr="0076419A">
        <w:tc>
          <w:tcPr>
            <w:tcW w:w="1413" w:type="dxa"/>
            <w:tcMar>
              <w:top w:w="30" w:type="dxa"/>
              <w:left w:w="30" w:type="dxa"/>
              <w:bottom w:w="20" w:type="dxa"/>
              <w:right w:w="30" w:type="dxa"/>
            </w:tcMar>
            <w:vAlign w:val="center"/>
          </w:tcPr>
          <w:p w14:paraId="4A2D6E84" w14:textId="77777777" w:rsidR="00AD205C" w:rsidRDefault="002C259D" w:rsidP="00D24084">
            <w:r>
              <w:t>1</w:t>
            </w:r>
          </w:p>
        </w:tc>
        <w:tc>
          <w:tcPr>
            <w:tcW w:w="3122" w:type="dxa"/>
            <w:tcMar>
              <w:top w:w="30" w:type="dxa"/>
              <w:left w:w="30" w:type="dxa"/>
              <w:bottom w:w="20" w:type="dxa"/>
              <w:right w:w="30" w:type="dxa"/>
            </w:tcMar>
            <w:vAlign w:val="center"/>
          </w:tcPr>
          <w:p w14:paraId="4BF592D9" w14:textId="77777777" w:rsidR="00AD205C" w:rsidRDefault="002C259D" w:rsidP="00D24084">
            <w:r>
              <w:t>Požadovaný typ licencie v systéme neexistuje</w:t>
            </w:r>
          </w:p>
        </w:tc>
        <w:tc>
          <w:tcPr>
            <w:tcW w:w="3398" w:type="dxa"/>
            <w:tcMar>
              <w:top w:w="30" w:type="dxa"/>
              <w:left w:w="30" w:type="dxa"/>
              <w:bottom w:w="20" w:type="dxa"/>
              <w:right w:w="30" w:type="dxa"/>
            </w:tcMar>
            <w:vAlign w:val="center"/>
          </w:tcPr>
          <w:p w14:paraId="270F60F5" w14:textId="77777777" w:rsidR="00AD205C" w:rsidRDefault="002C259D" w:rsidP="00D24084">
            <w:r>
              <w:t>Požadovaný typ licencie v systéme neexistuje</w:t>
            </w:r>
          </w:p>
        </w:tc>
        <w:tc>
          <w:tcPr>
            <w:tcW w:w="1137" w:type="dxa"/>
            <w:tcMar>
              <w:top w:w="30" w:type="dxa"/>
              <w:left w:w="30" w:type="dxa"/>
              <w:bottom w:w="20" w:type="dxa"/>
              <w:right w:w="30" w:type="dxa"/>
            </w:tcMar>
            <w:vAlign w:val="center"/>
          </w:tcPr>
          <w:p w14:paraId="14074D7B" w14:textId="77777777" w:rsidR="00AD205C" w:rsidRDefault="002C259D" w:rsidP="00D24084">
            <w:r>
              <w:t>Biznis</w:t>
            </w:r>
          </w:p>
        </w:tc>
      </w:tr>
    </w:tbl>
    <w:p w14:paraId="25506214" w14:textId="77777777" w:rsidR="005928AC" w:rsidRDefault="005928AC" w:rsidP="00D24084"/>
    <w:p w14:paraId="17CF5031" w14:textId="77777777" w:rsidR="005928AC" w:rsidRDefault="005928AC" w:rsidP="00D24084">
      <w:r>
        <w:br w:type="page"/>
      </w:r>
    </w:p>
    <w:p w14:paraId="074420C0" w14:textId="02976CB8" w:rsidR="00AD205C" w:rsidRDefault="002C259D" w:rsidP="00D24084">
      <w:pPr>
        <w:pStyle w:val="Nadpis2"/>
      </w:pPr>
      <w:bookmarkStart w:id="67" w:name="scroll-bookmark-47"/>
      <w:bookmarkStart w:id="68" w:name="_Toc101774377"/>
      <w:r>
        <w:lastRenderedPageBreak/>
        <w:t>Podanie žiadosti o vydanie licencie pre realizáciu zahraničnoobchodnej transakcie</w:t>
      </w:r>
      <w:bookmarkEnd w:id="67"/>
      <w:bookmarkEnd w:id="68"/>
    </w:p>
    <w:tbl>
      <w:tblPr>
        <w:tblStyle w:val="ScrollTableNormal"/>
        <w:tblW w:w="0" w:type="auto"/>
        <w:tblLayout w:type="fixed"/>
        <w:tblLook w:val="0000" w:firstRow="0" w:lastRow="0" w:firstColumn="0" w:lastColumn="0" w:noHBand="0" w:noVBand="0"/>
      </w:tblPr>
      <w:tblGrid>
        <w:gridCol w:w="2268"/>
        <w:gridCol w:w="6803"/>
      </w:tblGrid>
      <w:tr w:rsidR="00AD205C" w14:paraId="70191AC9" w14:textId="77777777" w:rsidTr="0076419A">
        <w:tc>
          <w:tcPr>
            <w:tcW w:w="2268" w:type="dxa"/>
            <w:tcMar>
              <w:top w:w="30" w:type="dxa"/>
              <w:left w:w="30" w:type="dxa"/>
              <w:bottom w:w="20" w:type="dxa"/>
              <w:right w:w="30" w:type="dxa"/>
            </w:tcMar>
            <w:vAlign w:val="center"/>
          </w:tcPr>
          <w:p w14:paraId="5BA91B0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17E94A4" w14:textId="77777777" w:rsidR="00AD205C" w:rsidRDefault="002C259D" w:rsidP="00D24084">
            <w:r>
              <w:t>sluzba_is_225</w:t>
            </w:r>
          </w:p>
        </w:tc>
      </w:tr>
      <w:tr w:rsidR="00AD205C" w14:paraId="122BD98B" w14:textId="77777777" w:rsidTr="0076419A">
        <w:tc>
          <w:tcPr>
            <w:tcW w:w="2268" w:type="dxa"/>
            <w:tcMar>
              <w:top w:w="30" w:type="dxa"/>
              <w:left w:w="30" w:type="dxa"/>
              <w:bottom w:w="20" w:type="dxa"/>
              <w:right w:w="30" w:type="dxa"/>
            </w:tcMar>
            <w:vAlign w:val="center"/>
          </w:tcPr>
          <w:p w14:paraId="0E258E9B" w14:textId="77777777" w:rsidR="00AD205C" w:rsidRDefault="002C259D" w:rsidP="00D24084">
            <w:r>
              <w:t>Verzia služby</w:t>
            </w:r>
          </w:p>
        </w:tc>
        <w:tc>
          <w:tcPr>
            <w:tcW w:w="6803" w:type="dxa"/>
            <w:tcMar>
              <w:top w:w="30" w:type="dxa"/>
              <w:left w:w="30" w:type="dxa"/>
              <w:bottom w:w="20" w:type="dxa"/>
              <w:right w:w="30" w:type="dxa"/>
            </w:tcMar>
            <w:vAlign w:val="center"/>
          </w:tcPr>
          <w:p w14:paraId="51DC7972" w14:textId="77777777" w:rsidR="00AD205C" w:rsidRDefault="002C259D" w:rsidP="00D24084">
            <w:r>
              <w:t>1.0</w:t>
            </w:r>
          </w:p>
        </w:tc>
      </w:tr>
      <w:tr w:rsidR="00AD205C" w14:paraId="514DABE0" w14:textId="77777777" w:rsidTr="0076419A">
        <w:tc>
          <w:tcPr>
            <w:tcW w:w="2268" w:type="dxa"/>
            <w:tcMar>
              <w:top w:w="30" w:type="dxa"/>
              <w:left w:w="30" w:type="dxa"/>
              <w:bottom w:w="20" w:type="dxa"/>
              <w:right w:w="30" w:type="dxa"/>
            </w:tcMar>
            <w:vAlign w:val="center"/>
          </w:tcPr>
          <w:p w14:paraId="374555C8" w14:textId="77777777" w:rsidR="00AD205C" w:rsidRDefault="002C259D" w:rsidP="00D24084">
            <w:r>
              <w:t>Popis služby</w:t>
            </w:r>
          </w:p>
        </w:tc>
        <w:tc>
          <w:tcPr>
            <w:tcW w:w="6803" w:type="dxa"/>
            <w:tcMar>
              <w:top w:w="30" w:type="dxa"/>
              <w:left w:w="30" w:type="dxa"/>
              <w:bottom w:w="20" w:type="dxa"/>
              <w:right w:w="30" w:type="dxa"/>
            </w:tcMar>
            <w:vAlign w:val="center"/>
          </w:tcPr>
          <w:p w14:paraId="79F89A8A" w14:textId="77777777" w:rsidR="00AD205C" w:rsidRDefault="002C259D" w:rsidP="00D24084">
            <w:r>
              <w:t>Služba umožní elektronické podanie žiadosti o vydanie požadovanej licencie, ktorá bola vytvorená v rámci služby A.1.1.4.</w:t>
            </w:r>
            <w:r>
              <w:br/>
              <w:t>Služba odošle žiadosť príslušnému orgánu štátnej do jeho elektronickej schránky.</w:t>
            </w:r>
            <w:r>
              <w:br/>
              <w:t>Služba potvrdí podanie žiadosti o vydanie licencie.</w:t>
            </w:r>
            <w:r>
              <w:br/>
              <w:t>Služba podporuje proces plnenia podmienok pre realizáciu ZOT. NP-A.1.1.5</w:t>
            </w:r>
          </w:p>
        </w:tc>
      </w:tr>
      <w:tr w:rsidR="00AD205C" w14:paraId="2B053666" w14:textId="77777777" w:rsidTr="0076419A">
        <w:tc>
          <w:tcPr>
            <w:tcW w:w="2268" w:type="dxa"/>
            <w:tcMar>
              <w:top w:w="30" w:type="dxa"/>
              <w:left w:w="30" w:type="dxa"/>
              <w:bottom w:w="20" w:type="dxa"/>
              <w:right w:w="30" w:type="dxa"/>
            </w:tcMar>
            <w:vAlign w:val="center"/>
          </w:tcPr>
          <w:p w14:paraId="2BC78113" w14:textId="77777777" w:rsidR="00AD205C" w:rsidRDefault="002C259D" w:rsidP="00D24084">
            <w:r>
              <w:t>ISVS / Modul</w:t>
            </w:r>
          </w:p>
        </w:tc>
        <w:tc>
          <w:tcPr>
            <w:tcW w:w="6803" w:type="dxa"/>
            <w:tcMar>
              <w:top w:w="30" w:type="dxa"/>
              <w:left w:w="30" w:type="dxa"/>
              <w:bottom w:w="20" w:type="dxa"/>
              <w:right w:w="30" w:type="dxa"/>
            </w:tcMar>
            <w:vAlign w:val="center"/>
          </w:tcPr>
          <w:p w14:paraId="1FAF816F" w14:textId="77777777" w:rsidR="00AD205C" w:rsidRDefault="002C259D" w:rsidP="00D24084">
            <w:r>
              <w:t>IS CEP</w:t>
            </w:r>
          </w:p>
        </w:tc>
      </w:tr>
    </w:tbl>
    <w:p w14:paraId="0204ADF1" w14:textId="77777777" w:rsidR="00AD205C" w:rsidRDefault="00AD205C" w:rsidP="00D24084"/>
    <w:p w14:paraId="0891A396" w14:textId="3835C2F6" w:rsidR="00AD205C" w:rsidRDefault="002C259D" w:rsidP="00D24084">
      <w:pPr>
        <w:pStyle w:val="Nadpis3"/>
      </w:pPr>
      <w:bookmarkStart w:id="69" w:name="scroll-bookmark-48"/>
      <w:bookmarkStart w:id="70" w:name="_Toc101774378"/>
      <w:r>
        <w:t>Procesné/logické údaje</w:t>
      </w:r>
      <w:bookmarkEnd w:id="69"/>
      <w:bookmarkEnd w:id="70"/>
    </w:p>
    <w:p w14:paraId="563D6B57" w14:textId="15F86B80" w:rsidR="00AD205C" w:rsidRDefault="002C259D" w:rsidP="00D24084">
      <w:pPr>
        <w:pStyle w:val="Nadpis4"/>
      </w:pPr>
      <w:bookmarkStart w:id="71" w:name="scroll-bookmark-49"/>
      <w:r>
        <w:t>Procesný tok / biznis logika služby</w:t>
      </w:r>
      <w:bookmarkEnd w:id="71"/>
    </w:p>
    <w:p w14:paraId="0D4BBBC5" w14:textId="77777777" w:rsidR="00AD205C" w:rsidRDefault="002C259D" w:rsidP="00D24084">
      <w:r>
        <w:t>Služba poskytuje rozhranie pre prijatie podania z externého systému.</w:t>
      </w:r>
      <w:r>
        <w:br/>
        <w:t>Služba je synchrónna a je určená pre IS podnikateľa.</w:t>
      </w:r>
    </w:p>
    <w:p w14:paraId="2D6F3096" w14:textId="629CB3AF" w:rsidR="00AD205C" w:rsidRDefault="002C259D" w:rsidP="00D24084">
      <w:pPr>
        <w:pStyle w:val="Nadpis4"/>
      </w:pPr>
      <w:bookmarkStart w:id="72" w:name="scroll-bookmark-50"/>
      <w:r>
        <w:t>Operácie poskytovanej služby</w:t>
      </w:r>
      <w:bookmarkEnd w:id="72"/>
    </w:p>
    <w:tbl>
      <w:tblPr>
        <w:tblStyle w:val="ScrollTableNormal"/>
        <w:tblW w:w="9071" w:type="dxa"/>
        <w:tblLayout w:type="fixed"/>
        <w:tblLook w:val="0020" w:firstRow="1" w:lastRow="0" w:firstColumn="0" w:lastColumn="0" w:noHBand="0" w:noVBand="0"/>
      </w:tblPr>
      <w:tblGrid>
        <w:gridCol w:w="1555"/>
        <w:gridCol w:w="2409"/>
        <w:gridCol w:w="851"/>
        <w:gridCol w:w="1843"/>
        <w:gridCol w:w="2413"/>
      </w:tblGrid>
      <w:tr w:rsidR="00AD205C" w14:paraId="4D2B72ED" w14:textId="77777777" w:rsidTr="0076419A">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1DA7B0ED" w14:textId="77777777" w:rsidR="00AD205C" w:rsidRDefault="002C259D" w:rsidP="00D24084">
            <w:r>
              <w:t>Názov operácie</w:t>
            </w:r>
          </w:p>
        </w:tc>
        <w:tc>
          <w:tcPr>
            <w:tcW w:w="2409" w:type="dxa"/>
            <w:tcMar>
              <w:top w:w="30" w:type="dxa"/>
              <w:left w:w="30" w:type="dxa"/>
              <w:bottom w:w="20" w:type="dxa"/>
              <w:right w:w="30" w:type="dxa"/>
            </w:tcMar>
            <w:vAlign w:val="center"/>
          </w:tcPr>
          <w:p w14:paraId="453B440C" w14:textId="77777777" w:rsidR="00AD205C" w:rsidRDefault="002C259D" w:rsidP="00D24084">
            <w:r>
              <w:t>Popis operácie</w:t>
            </w:r>
          </w:p>
        </w:tc>
        <w:tc>
          <w:tcPr>
            <w:tcW w:w="851" w:type="dxa"/>
            <w:tcMar>
              <w:top w:w="30" w:type="dxa"/>
              <w:left w:w="30" w:type="dxa"/>
              <w:bottom w:w="20" w:type="dxa"/>
              <w:right w:w="30" w:type="dxa"/>
            </w:tcMar>
            <w:vAlign w:val="center"/>
          </w:tcPr>
          <w:p w14:paraId="0DAE52EF" w14:textId="77777777" w:rsidR="00AD205C" w:rsidRDefault="002C259D" w:rsidP="00D24084">
            <w:r>
              <w:t>Poradie</w:t>
            </w:r>
          </w:p>
        </w:tc>
        <w:tc>
          <w:tcPr>
            <w:tcW w:w="1843" w:type="dxa"/>
            <w:tcMar>
              <w:top w:w="30" w:type="dxa"/>
              <w:left w:w="30" w:type="dxa"/>
              <w:bottom w:w="20" w:type="dxa"/>
              <w:right w:w="30" w:type="dxa"/>
            </w:tcMar>
            <w:vAlign w:val="center"/>
          </w:tcPr>
          <w:p w14:paraId="73B054BE" w14:textId="77777777" w:rsidR="00AD205C" w:rsidRDefault="002C259D" w:rsidP="00D24084">
            <w:r>
              <w:t>Vstupné parametre</w:t>
            </w:r>
          </w:p>
        </w:tc>
        <w:tc>
          <w:tcPr>
            <w:tcW w:w="2413" w:type="dxa"/>
            <w:tcMar>
              <w:top w:w="30" w:type="dxa"/>
              <w:left w:w="30" w:type="dxa"/>
              <w:bottom w:w="20" w:type="dxa"/>
              <w:right w:w="30" w:type="dxa"/>
            </w:tcMar>
            <w:vAlign w:val="center"/>
          </w:tcPr>
          <w:p w14:paraId="4EAFE686" w14:textId="77777777" w:rsidR="00AD205C" w:rsidRDefault="002C259D" w:rsidP="00D24084">
            <w:r>
              <w:t>Vystupné parametre</w:t>
            </w:r>
          </w:p>
        </w:tc>
      </w:tr>
      <w:tr w:rsidR="00AD205C" w14:paraId="2CF72D77" w14:textId="77777777" w:rsidTr="0076419A">
        <w:tc>
          <w:tcPr>
            <w:tcW w:w="1555" w:type="dxa"/>
            <w:tcMar>
              <w:top w:w="30" w:type="dxa"/>
              <w:left w:w="30" w:type="dxa"/>
              <w:bottom w:w="20" w:type="dxa"/>
              <w:right w:w="30" w:type="dxa"/>
            </w:tcMar>
            <w:vAlign w:val="center"/>
          </w:tcPr>
          <w:p w14:paraId="16E4DC8B" w14:textId="77777777" w:rsidR="00AD205C" w:rsidRDefault="002C259D" w:rsidP="00D24084">
            <w:r>
              <w:t>RecieveMessageFromExternalSystem</w:t>
            </w:r>
          </w:p>
        </w:tc>
        <w:tc>
          <w:tcPr>
            <w:tcW w:w="2409" w:type="dxa"/>
            <w:tcMar>
              <w:top w:w="30" w:type="dxa"/>
              <w:left w:w="30" w:type="dxa"/>
              <w:bottom w:w="20" w:type="dxa"/>
              <w:right w:w="30" w:type="dxa"/>
            </w:tcMar>
            <w:vAlign w:val="center"/>
          </w:tcPr>
          <w:p w14:paraId="64ED904B"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08C5783F" w14:textId="77777777" w:rsidR="00AD205C" w:rsidRDefault="002C259D" w:rsidP="00D24084">
            <w:r>
              <w:t>1</w:t>
            </w:r>
          </w:p>
        </w:tc>
        <w:tc>
          <w:tcPr>
            <w:tcW w:w="1843" w:type="dxa"/>
            <w:tcMar>
              <w:top w:w="30" w:type="dxa"/>
              <w:left w:w="30" w:type="dxa"/>
              <w:bottom w:w="20" w:type="dxa"/>
              <w:right w:w="30" w:type="dxa"/>
            </w:tcMar>
            <w:vAlign w:val="center"/>
          </w:tcPr>
          <w:p w14:paraId="1AA2CB0D" w14:textId="77777777" w:rsidR="00AD205C" w:rsidRDefault="002C259D" w:rsidP="00D24084">
            <w:r>
              <w:t>PrijatiePodaniaZExternehoSystemu</w:t>
            </w:r>
          </w:p>
        </w:tc>
        <w:tc>
          <w:tcPr>
            <w:tcW w:w="2413" w:type="dxa"/>
            <w:tcMar>
              <w:top w:w="30" w:type="dxa"/>
              <w:left w:w="30" w:type="dxa"/>
              <w:bottom w:w="20" w:type="dxa"/>
              <w:right w:w="30" w:type="dxa"/>
            </w:tcMar>
            <w:vAlign w:val="center"/>
          </w:tcPr>
          <w:p w14:paraId="7254741B" w14:textId="77777777" w:rsidR="00AD205C" w:rsidRDefault="002C259D" w:rsidP="00D24084">
            <w:r>
              <w:t>XML Potvrdenie o prevzatí podania</w:t>
            </w:r>
            <w:r>
              <w:br/>
              <w:t>XML Informácia o odmietnutí podania</w:t>
            </w:r>
          </w:p>
        </w:tc>
      </w:tr>
    </w:tbl>
    <w:p w14:paraId="2197F93C" w14:textId="77777777" w:rsidR="0076419A" w:rsidRDefault="0076419A" w:rsidP="00D24084"/>
    <w:p w14:paraId="5E4145D1" w14:textId="77777777" w:rsidR="0076419A" w:rsidRDefault="0076419A" w:rsidP="00D24084"/>
    <w:p w14:paraId="092046A9" w14:textId="77777777" w:rsidR="0076419A" w:rsidRDefault="0076419A" w:rsidP="00D24084"/>
    <w:p w14:paraId="36436BCE" w14:textId="77777777" w:rsidR="0076419A" w:rsidRDefault="0076419A" w:rsidP="00D24084"/>
    <w:p w14:paraId="538B9055" w14:textId="77777777" w:rsidR="0076419A" w:rsidRDefault="0076419A" w:rsidP="00D24084"/>
    <w:p w14:paraId="2C2CE632" w14:textId="77777777" w:rsidR="0076419A" w:rsidRDefault="0076419A" w:rsidP="00D24084"/>
    <w:p w14:paraId="5187D36C" w14:textId="77777777" w:rsidR="0076419A" w:rsidRDefault="0076419A" w:rsidP="00D24084"/>
    <w:p w14:paraId="62C6A61B" w14:textId="77777777" w:rsidR="0076419A" w:rsidRDefault="0076419A" w:rsidP="00D24084"/>
    <w:p w14:paraId="79DF4BC5" w14:textId="77777777" w:rsidR="0076419A" w:rsidRDefault="0076419A" w:rsidP="00D24084"/>
    <w:p w14:paraId="066ACF56" w14:textId="77777777" w:rsidR="0076419A" w:rsidRDefault="0076419A" w:rsidP="00D24084"/>
    <w:p w14:paraId="4AA0D901" w14:textId="77777777" w:rsidR="0076419A" w:rsidRDefault="0076419A" w:rsidP="00D24084"/>
    <w:p w14:paraId="17B1CF23" w14:textId="77777777" w:rsidR="0076419A" w:rsidRDefault="0076419A" w:rsidP="00D24084"/>
    <w:p w14:paraId="1B64280A" w14:textId="77777777" w:rsidR="0076419A" w:rsidRDefault="0076419A" w:rsidP="00D24084"/>
    <w:p w14:paraId="6C60D58E" w14:textId="77777777" w:rsidR="0076419A" w:rsidRDefault="0076419A" w:rsidP="00D24084"/>
    <w:p w14:paraId="59EDA531" w14:textId="77777777" w:rsidR="0076419A" w:rsidRDefault="0076419A" w:rsidP="00D24084"/>
    <w:p w14:paraId="0CE72557" w14:textId="77777777" w:rsidR="0076419A" w:rsidRDefault="0076419A" w:rsidP="00D24084"/>
    <w:p w14:paraId="1A903A99" w14:textId="77777777" w:rsidR="0076419A" w:rsidRDefault="0076419A" w:rsidP="00D24084"/>
    <w:p w14:paraId="2A24B7B4" w14:textId="77777777" w:rsidR="0076419A" w:rsidRDefault="0076419A" w:rsidP="00D24084"/>
    <w:p w14:paraId="5DA8501A" w14:textId="77777777" w:rsidR="0076419A" w:rsidRDefault="0076419A" w:rsidP="00D24084"/>
    <w:p w14:paraId="1D15DBE0" w14:textId="77777777" w:rsidR="0076419A" w:rsidRDefault="0076419A" w:rsidP="00D24084"/>
    <w:p w14:paraId="6AA0DF76" w14:textId="77777777" w:rsidR="0076419A" w:rsidRDefault="0076419A" w:rsidP="00D24084"/>
    <w:p w14:paraId="38A9AFD3" w14:textId="77777777" w:rsidR="0076419A" w:rsidRDefault="0076419A" w:rsidP="00D24084"/>
    <w:p w14:paraId="60CAF217" w14:textId="77777777" w:rsidR="0076419A" w:rsidRDefault="0076419A" w:rsidP="00D24084"/>
    <w:p w14:paraId="64B63E49" w14:textId="77777777" w:rsidR="00AD205C" w:rsidRDefault="002C259D" w:rsidP="00D24084">
      <w:r>
        <w:lastRenderedPageBreak/>
        <w:t>PrijatiePodaniaZExternehoSystemu</w:t>
      </w:r>
    </w:p>
    <w:p w14:paraId="3E805FDE" w14:textId="77777777" w:rsidR="00AD205C" w:rsidRDefault="002C259D" w:rsidP="00D24084">
      <w:r>
        <w:rPr>
          <w:noProof/>
        </w:rPr>
        <w:drawing>
          <wp:inline distT="0" distB="0" distL="0" distR="0" wp14:anchorId="6669AC10" wp14:editId="7EFACA55">
            <wp:extent cx="5495925" cy="4010025"/>
            <wp:effectExtent l="0" t="0" r="0" b="0"/>
            <wp:docPr id="100013" name="Picture 100013" descr="_scroll_external\attachments\worddav4400eaeb923768654af2aa8d329c0c6a-7ae19de826e10ac1afd5c61b5691025ce4b94e24ab3dc490fc4261a5f835a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6543"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r>
        <w:br/>
      </w:r>
    </w:p>
    <w:p w14:paraId="5DEAB052" w14:textId="77777777" w:rsidR="00AD205C" w:rsidRDefault="002C259D" w:rsidP="00D24084">
      <w:pPr>
        <w:pStyle w:val="Odsekzoznamu"/>
        <w:numPr>
          <w:ilvl w:val="0"/>
          <w:numId w:val="19"/>
        </w:numPr>
      </w:pPr>
      <w:r>
        <w:t xml:space="preserve">schéma pre XML podanie -&gt; </w:t>
      </w:r>
      <w:hyperlink r:id="rId89" w:history="1">
        <w:r>
          <w:rPr>
            <w:rStyle w:val="Hypertextovprepojenie"/>
          </w:rPr>
          <w:t>http://www.ditec.sk/ekr/registration/v1.0/</w:t>
        </w:r>
      </w:hyperlink>
    </w:p>
    <w:p w14:paraId="0F7B307B" w14:textId="77777777" w:rsidR="00AD205C" w:rsidRDefault="002C259D" w:rsidP="00D24084">
      <w:pPr>
        <w:pStyle w:val="Odsekzoznamu"/>
        <w:numPr>
          <w:ilvl w:val="0"/>
          <w:numId w:val="19"/>
        </w:numPr>
      </w:pPr>
      <w:r>
        <w:t xml:space="preserve">zložený elektronický podpis (schéma a dokumentácia) -&gt; </w:t>
      </w:r>
      <w:hyperlink r:id="rId90" w:history="1">
        <w:r>
          <w:rPr>
            <w:rStyle w:val="Hypertextovprepojenie"/>
          </w:rPr>
          <w:t>http://www.ditec.sk/ep/signature_formats/xades_zep_data_signatures/v1.1/</w:t>
        </w:r>
      </w:hyperlink>
    </w:p>
    <w:p w14:paraId="03FF8760" w14:textId="77777777" w:rsidR="00AD205C" w:rsidRDefault="002C259D" w:rsidP="00D24084">
      <w:pPr>
        <w:pStyle w:val="Odsekzoznamu"/>
        <w:numPr>
          <w:ilvl w:val="0"/>
          <w:numId w:val="1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7A6203CE" w14:textId="77777777" w:rsidTr="00AD205C">
        <w:tc>
          <w:tcPr>
            <w:tcW w:w="8711" w:type="dxa"/>
            <w:tcMar>
              <w:top w:w="30" w:type="dxa"/>
              <w:left w:w="30" w:type="dxa"/>
              <w:bottom w:w="20" w:type="dxa"/>
              <w:right w:w="30" w:type="dxa"/>
            </w:tcMar>
          </w:tcPr>
          <w:p w14:paraId="7CF91330" w14:textId="77777777" w:rsidR="00AD205C" w:rsidRPr="0076419A" w:rsidRDefault="002C259D" w:rsidP="00D24084">
            <w:r w:rsidRPr="0076419A">
              <w:t>&lt;?xml version="1.0" encoding="UTF-8"?&gt;</w:t>
            </w:r>
            <w:r w:rsidRPr="0076419A">
              <w:br/>
              <w:t>&lt;xsd:schema xmlns:xsd="</w:t>
            </w:r>
            <w:hyperlink r:id="rId91" w:history="1">
              <w:r w:rsidRPr="0076419A">
                <w:rPr>
                  <w:rStyle w:val="Hypertextovprepojenie"/>
                  <w:sz w:val="16"/>
                  <w:szCs w:val="16"/>
                </w:rPr>
                <w:t>http://www.w3.org/2001/XMLSchema</w:t>
              </w:r>
            </w:hyperlink>
            <w:r w:rsidRPr="0076419A">
              <w:t>" xmlns:unauthorized="</w:t>
            </w:r>
            <w:hyperlink r:id="rId92" w:history="1">
              <w:r w:rsidRPr="0076419A">
                <w:rPr>
                  <w:rStyle w:val="Hypertextovprepojenie"/>
                  <w:sz w:val="16"/>
                  <w:szCs w:val="16"/>
                </w:rPr>
                <w:t>http://www.ditec.sk/ekr/unauthorized/v1.0</w:t>
              </w:r>
            </w:hyperlink>
            <w:r w:rsidRPr="0076419A">
              <w:t>" targetNamespace="</w:t>
            </w:r>
            <w:hyperlink r:id="rId93" w:history="1">
              <w:r w:rsidRPr="0076419A">
                <w:rPr>
                  <w:rStyle w:val="Hypertextovprepojenie"/>
                  <w:sz w:val="16"/>
                  <w:szCs w:val="16"/>
                </w:rPr>
                <w:t>http://www.ditec.sk/ekr/unauthorized/v1.0</w:t>
              </w:r>
            </w:hyperlink>
            <w:r w:rsidRPr="0076419A">
              <w:t>" version="1.0" elementFormDefault="qualified"&gt;</w:t>
            </w:r>
            <w:r w:rsidRPr="0076419A">
              <w:br/>
              <w:t>    &lt;xsd:element name="DocumentUnauthorized" type="unauthorized:DocumentUnauthorizedType"/&gt;</w:t>
            </w:r>
            <w:r w:rsidRPr="0076419A">
              <w:br/>
              <w:t>    &lt;xsd:complexType name="DocumentUnauthorizedType"&gt;</w:t>
            </w:r>
            <w:r w:rsidRPr="0076419A">
              <w:br/>
              <w:t>        &lt;xsd:sequence&gt;</w:t>
            </w:r>
            <w:r w:rsidRPr="0076419A">
              <w:br/>
              <w:t>            &lt;xsd:element ref="unauthorized:Object" minOccurs="1" maxOccurs="unbounded"/&gt;</w:t>
            </w:r>
            <w:r w:rsidRPr="0076419A">
              <w:br/>
              <w:t>        &lt;/xsd:sequence&gt;</w:t>
            </w:r>
            <w:r w:rsidRPr="0076419A">
              <w:br/>
              <w:t>        &lt;xsd:attribute name="URI" type="xsd:anyURI" use="optional"/&gt;</w:t>
            </w:r>
            <w:r w:rsidRPr="0076419A">
              <w:br/>
              <w:t>        &lt;xsd:attribute name="Id" type="xsd:ID" use="optional"/&gt;</w:t>
            </w:r>
            <w:r w:rsidRPr="0076419A">
              <w:br/>
              <w:t>        &lt;xsd:attribute name="Description" type="xsd:string" use="optional"/&gt;</w:t>
            </w:r>
            <w:r w:rsidRPr="0076419A">
              <w:br/>
              <w:t>    &lt;/xsd:complexType&gt;</w:t>
            </w:r>
            <w:r w:rsidRPr="0076419A">
              <w:br/>
              <w:t>    &lt;xsd:element name="Object" type="unauthorized:ObjectType"/&gt;</w:t>
            </w:r>
            <w:r w:rsidRPr="0076419A">
              <w:br/>
              <w:t>    &lt;xsd:complexType name="ObjectType" mixed="true"&gt;</w:t>
            </w:r>
            <w:r w:rsidRPr="0076419A">
              <w:br/>
              <w:t>        &lt;xsd:sequence minOccurs="0" maxOccurs="unbounded"&gt;</w:t>
            </w:r>
            <w:r w:rsidRPr="0076419A">
              <w:br/>
              <w:t>            &lt;xsd:any namespace="##any" processContents="lax"/&gt;</w:t>
            </w:r>
            <w:r w:rsidRPr="0076419A">
              <w:br/>
              <w:t>        &lt;/xsd:sequence&gt;</w:t>
            </w:r>
            <w:r w:rsidRPr="0076419A">
              <w:br/>
              <w:t>        &lt;xsd:attribute name="Id" type="xsd:ID" use="optional"/&gt;</w:t>
            </w:r>
            <w:r w:rsidRPr="0076419A">
              <w:br/>
            </w:r>
            <w:r w:rsidRPr="0076419A">
              <w:lastRenderedPageBreak/>
              <w:t>        &lt;xsd:attribute name="MimeType" type="xsd:string" use="optional"/&gt;</w:t>
            </w:r>
            <w:r w:rsidRPr="0076419A">
              <w:br/>
              <w:t>        &lt;xsd:attribute name="Encoding" type="xsd:anyURI" use="optional"/&gt;</w:t>
            </w:r>
            <w:r w:rsidRPr="0076419A">
              <w:br/>
              <w:t>        &lt;xsd:attribute name="Identifier" type="xsd:string"/&gt;</w:t>
            </w:r>
            <w:r w:rsidRPr="0076419A">
              <w:br/>
              <w:t>    &lt;/xsd:complexType&gt;</w:t>
            </w:r>
            <w:r w:rsidRPr="0076419A">
              <w:br/>
              <w:t>&lt;/xsd:schema&gt;</w:t>
            </w:r>
          </w:p>
        </w:tc>
      </w:tr>
    </w:tbl>
    <w:p w14:paraId="1D390148" w14:textId="77777777" w:rsidR="00AD205C" w:rsidRDefault="002C259D" w:rsidP="00D24084">
      <w:pPr>
        <w:pStyle w:val="Odsekzoznamu"/>
        <w:numPr>
          <w:ilvl w:val="0"/>
          <w:numId w:val="1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35EE0832" w14:textId="77777777" w:rsidTr="00AD205C">
        <w:tc>
          <w:tcPr>
            <w:tcW w:w="8711" w:type="dxa"/>
            <w:tcMar>
              <w:top w:w="30" w:type="dxa"/>
              <w:left w:w="30" w:type="dxa"/>
              <w:bottom w:w="20" w:type="dxa"/>
              <w:right w:w="30" w:type="dxa"/>
            </w:tcMar>
          </w:tcPr>
          <w:p w14:paraId="2EF2DBFB" w14:textId="77777777" w:rsidR="00AD205C" w:rsidRPr="0076419A" w:rsidRDefault="002C259D" w:rsidP="00D24084">
            <w:r w:rsidRPr="0076419A">
              <w:t>&lt;Registration Id="IE815.001" URI="" Description="" BusinessIdentifier="SKED20100907124215253" xmlns="</w:t>
            </w:r>
            <w:hyperlink r:id="rId94" w:history="1">
              <w:r w:rsidRPr="0076419A">
                <w:rPr>
                  <w:rStyle w:val="Hypertextovprepojenie"/>
                  <w:sz w:val="16"/>
                  <w:szCs w:val="16"/>
                </w:rPr>
                <w:t>http://www.ditec.sk/ekr/registration/v1.0</w:t>
              </w:r>
            </w:hyperlink>
            <w:r w:rsidRPr="0076419A">
              <w:t>"&gt;</w:t>
            </w:r>
            <w:r w:rsidRPr="0076419A">
              <w:br/>
              <w:t>    &lt;xzepds:DataSignatures xmlns:xzepds="</w:t>
            </w:r>
            <w:hyperlink r:id="rId95" w:history="1">
              <w:r w:rsidRPr="0076419A">
                <w:rPr>
                  <w:rStyle w:val="Hypertextovprepojenie"/>
                  <w:sz w:val="16"/>
                  <w:szCs w:val="16"/>
                </w:rPr>
                <w:t>http://www.ditec.sk/ep/signature_formats/xades_zep_data_signatures/v1.1</w:t>
              </w:r>
            </w:hyperlink>
            <w:r w:rsidRPr="0076419A">
              <w:t>" Id="IE815.001"&gt;</w:t>
            </w:r>
            <w:r w:rsidRPr="0076419A">
              <w:br/>
              <w:t>        &lt;xzepds:DispatchNotesData&gt;</w:t>
            </w:r>
            <w:r w:rsidRPr="0076419A">
              <w:br/>
              <w:t>            &lt;xzepds:DataEnvelopeAttributes TargetSignatureId="Signature20100907124215534"/&gt;</w:t>
            </w:r>
            <w:r w:rsidRPr="0076419A">
              <w:br/>
              <w:t>        &lt;/xzepds:DispatchNotesData&gt;</w:t>
            </w:r>
            <w:r w:rsidRPr="0076419A">
              <w:br/>
              <w:t>        &lt;ds:Object Id="Object201009071242534" xmlns:ds="</w:t>
            </w:r>
            <w:hyperlink r:id="rId96" w:history="1">
              <w:r w:rsidRPr="0076419A">
                <w:rPr>
                  <w:rStyle w:val="Hypertextovprepojenie"/>
                  <w:sz w:val="16"/>
                  <w:szCs w:val="16"/>
                </w:rPr>
                <w:t>http://www.w3.org/2000/09/xmldsig#</w:t>
              </w:r>
            </w:hyperlink>
            <w:r w:rsidRPr="0076419A">
              <w:t>"&gt;</w:t>
            </w:r>
            <w:r w:rsidRPr="0076419A">
              <w:br/>
              <w:t>            &lt;ED815A xmlns:ie="</w:t>
            </w:r>
            <w:hyperlink r:id="rId97" w:history="1">
              <w:r w:rsidRPr="0076419A">
                <w:rPr>
                  <w:rStyle w:val="Hypertextovprepojenie"/>
                  <w:sz w:val="16"/>
                  <w:szCs w:val="16"/>
                </w:rPr>
                <w:t>http://emcs.dgtaxud.ec/v10/ed815/ie</w:t>
              </w:r>
            </w:hyperlink>
            <w:r w:rsidRPr="0076419A">
              <w:t>" xmlns="</w:t>
            </w:r>
            <w:hyperlink r:id="rId98" w:history="1">
              <w:r w:rsidRPr="0076419A">
                <w:rPr>
                  <w:rStyle w:val="Hypertextovprepojenie"/>
                  <w:sz w:val="16"/>
                  <w:szCs w:val="16"/>
                </w:rPr>
                <w:t>http://emcs.dgtaxud.ec/v10/ed815/ie</w:t>
              </w:r>
            </w:hyperlink>
            <w:r w:rsidRPr="0076419A">
              <w:t>"&gt;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r>
            <w:r w:rsidRPr="0076419A">
              <w:lastRenderedPageBreak/>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&lt;/ds:Object&gt;</w:t>
            </w:r>
            <w:r w:rsidRPr="0076419A">
              <w:br/>
              <w:t>        &lt;ds:Object Id="Object201009071242534VerificationObject" xmlns:ds="</w:t>
            </w:r>
            <w:hyperlink r:id="rId99" w:history="1">
              <w:r w:rsidRPr="0076419A">
                <w:rPr>
                  <w:rStyle w:val="Hypertextovprepojenie"/>
                  <w:sz w:val="16"/>
                  <w:szCs w:val="16"/>
                </w:rPr>
                <w:t>http://www.w3.org/2000/09/xmldsig#</w:t>
              </w:r>
            </w:hyperlink>
            <w:r w:rsidRPr="0076419A">
              <w:t>"&gt;</w:t>
            </w:r>
            <w:r w:rsidRPr="0076419A">
              <w:br/>
              <w:t>            &lt;XMLVerificationDataReferences xmlns="</w:t>
            </w:r>
            <w:hyperlink r:id="rId100" w:history="1">
              <w:r w:rsidRPr="0076419A">
                <w:rPr>
                  <w:rStyle w:val="Hypertextovprepojenie"/>
                  <w:sz w:val="16"/>
                  <w:szCs w:val="16"/>
                </w:rPr>
                <w:t>http://www.ditec.sk/ep/signature_formats/xades_zep_xml/v1.0</w:t>
              </w:r>
            </w:hyperlink>
            <w:r w:rsidRPr="0076419A">
              <w:t>" DataTarget="#Object201009071242534"&gt;</w:t>
            </w:r>
            <w:r w:rsidRPr="0076419A">
              <w:br/>
              <w:t>                &lt;SchemaReference&gt;</w:t>
            </w:r>
            <w:r w:rsidRPr="0076419A">
              <w:br/>
              <w:t>                    &lt;ds:Reference URI="</w:t>
            </w:r>
            <w:hyperlink r:id="rId101" w:history="1">
              <w:r w:rsidRPr="0076419A">
                <w:rPr>
                  <w:rStyle w:val="Hypertextovprepojenie"/>
                  <w:sz w:val="16"/>
                  <w:szCs w:val="16"/>
                </w:rPr>
                <w:t>http://ekr.colnasprava.sk/EkrCRSRWeb/XSD/IE815.001.xsd</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&lt;ds:DigestValue&gt;xapBHa/aiZHDD0He0HBzXnoV78w=&lt;/ds:DigestValue&gt;</w:t>
            </w:r>
            <w:r w:rsidRPr="0076419A">
              <w:br/>
              <w:t>                    &lt;/ds:Reference&gt;</w:t>
            </w:r>
            <w:r w:rsidRPr="0076419A">
              <w:br/>
            </w:r>
            <w:r w:rsidRPr="0076419A">
              <w:lastRenderedPageBreak/>
              <w:t>                &lt;/SchemaReference&gt;</w:t>
            </w:r>
            <w:r w:rsidRPr="0076419A">
              <w:br/>
              <w:t>                &lt;VisualTransformReference&gt;</w:t>
            </w:r>
            <w:r w:rsidRPr="0076419A">
              <w:br/>
              <w:t>                    &lt;ds:Reference URI="</w:t>
            </w:r>
            <w:hyperlink r:id="rId102" w:history="1">
              <w:r w:rsidRPr="0076419A">
                <w:rPr>
                  <w:rStyle w:val="Hypertextovprepojenie"/>
                  <w:sz w:val="16"/>
                  <w:szCs w:val="16"/>
                </w:rPr>
                <w:t>http://ekr.colnasprava.sk/EkrCRSRWeb/XSLT/IE815.001.xslt</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&lt;ds:DigestValue&gt;XuEus1JSL7jiyS9Sxa2l8Lhpr7E=&lt;/ds:DigestValue&gt;</w:t>
            </w:r>
            <w:r w:rsidRPr="0076419A">
              <w:br/>
              <w:t>                    &lt;/ds:Reference&gt;</w:t>
            </w:r>
            <w:r w:rsidRPr="0076419A">
              <w:br/>
              <w:t>                &lt;/VisualTransformReference&gt;</w:t>
            </w:r>
            <w:r w:rsidRPr="0076419A">
              <w:br/>
              <w:t>            &lt;/XMLVerificationDataReferences&gt;</w:t>
            </w:r>
            <w:r w:rsidRPr="0076419A">
              <w:br/>
              <w:t>        &lt;/ds:Object&gt;</w:t>
            </w:r>
            <w:r w:rsidRPr="0076419A">
              <w:br/>
              <w:t>        &lt;ds:Signature Id="Signature20100907124215534" xmlns:ds="</w:t>
            </w:r>
            <w:hyperlink r:id="rId103" w:history="1">
              <w:r w:rsidRPr="0076419A">
                <w:rPr>
                  <w:rStyle w:val="Hypertextovprepojenie"/>
                  <w:sz w:val="16"/>
                  <w:szCs w:val="16"/>
                </w:rPr>
                <w:t>http://www.w3.org/2000/09/xmldsig#</w:t>
              </w:r>
            </w:hyperlink>
            <w:r w:rsidRPr="0076419A">
              <w:t>"&gt;</w:t>
            </w:r>
            <w:r w:rsidRPr="0076419A">
              <w:br/>
              <w:t>            &lt;ds:SignedInfo xmlns:ds="</w:t>
            </w:r>
            <w:hyperlink r:id="rId104" w:history="1">
              <w:r w:rsidRPr="0076419A">
                <w:rPr>
                  <w:rStyle w:val="Hypertextovprepojenie"/>
                  <w:sz w:val="16"/>
                  <w:szCs w:val="16"/>
                </w:rPr>
                <w:t>http://www.w3.org/2000/09/xmldsig#</w:t>
              </w:r>
            </w:hyperlink>
            <w:r w:rsidRPr="0076419A">
              <w:t>"&gt;</w:t>
            </w:r>
            <w:r w:rsidRPr="0076419A">
              <w:br/>
              <w:t>                &lt;ds:CanonicalizationMethod Algorithm="</w:t>
            </w:r>
            <w:hyperlink w:anchor="scroll-bookmark-47" w:history="1">
              <w:r w:rsidRPr="0076419A">
                <w:rPr>
                  <w:rStyle w:val="Hypertextovprepojenie"/>
                  <w:sz w:val="16"/>
                  <w:szCs w:val="16"/>
                </w:rPr>
                <w:t>http://www.w3.org/TR/2001/REC-xml-c14n-20010315"/</w:t>
              </w:r>
            </w:hyperlink>
            <w:r w:rsidRPr="0076419A">
              <w:t>&gt;</w:t>
            </w:r>
            <w:r w:rsidRPr="0076419A">
              <w:br/>
              <w:t>                &lt;ds:SignatureMethod Algorithm="</w:t>
            </w:r>
            <w:hyperlink w:anchor="scroll-bookmark-47" w:history="1">
              <w:r w:rsidRPr="0076419A">
                <w:rPr>
                  <w:rStyle w:val="Hypertextovprepojenie"/>
                  <w:sz w:val="16"/>
                  <w:szCs w:val="16"/>
                </w:rPr>
                <w:t>http://www.w3.org/2000/09/xmldsig#rsa-sha1"/</w:t>
              </w:r>
            </w:hyperlink>
            <w:r w:rsidRPr="0076419A">
              <w:t>&gt;</w:t>
            </w:r>
            <w:r w:rsidRPr="0076419A">
              <w:br/>
              <w:t>                &lt;ds:Reference Id="ReferenceSignature20100907124215534SignedProperties" Type="</w:t>
            </w:r>
            <w:hyperlink r:id="rId105" w:anchor="SignedProperties" w:history="1">
              <w:r w:rsidRPr="0076419A">
                <w:rPr>
                  <w:rStyle w:val="Hypertextovprepojenie"/>
                  <w:sz w:val="16"/>
                  <w:szCs w:val="16"/>
                </w:rPr>
                <w:t>http://uri.etsi.org/01903#SignedProperties</w:t>
              </w:r>
            </w:hyperlink>
            <w:r w:rsidRPr="0076419A">
              <w:t>" URI="#Signature20100907124215534SignedProperties"&gt;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&lt;ds:DigestValue&gt;k6BoQq1GHLXWuuwHlOYWc3NdiFo=&lt;/ds:DigestValue&gt;</w:t>
            </w:r>
            <w:r w:rsidRPr="0076419A">
              <w:br/>
              <w:t>                &lt;/ds:Reference&gt;</w:t>
            </w:r>
            <w:r w:rsidRPr="0076419A">
              <w:br/>
              <w:t>                &lt;ds:Reference Id="ReferenceManifestObject201009071242534" Type="</w:t>
            </w:r>
            <w:hyperlink r:id="rId106" w:anchor="Manifest" w:history="1">
              <w:r w:rsidRPr="0076419A">
                <w:rPr>
                  <w:rStyle w:val="Hypertextovprepojenie"/>
                  <w:sz w:val="16"/>
                  <w:szCs w:val="16"/>
                </w:rPr>
                <w:t>http://www.w3.org/2000/09/xmldsig#Manifest</w:t>
              </w:r>
            </w:hyperlink>
            <w:r w:rsidRPr="0076419A">
              <w:t>" URI="#ManifestObject201009071242534"&gt;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&lt;ds:DigestValue&gt;uqbt76P/+j1Z/Owayl38Tl2ccfI=&lt;/ds:DigestValue&gt;</w:t>
            </w:r>
            <w:r w:rsidRPr="0076419A">
              <w:br/>
              <w:t>                &lt;/ds:Reference&gt;</w:t>
            </w:r>
            <w:r w:rsidRPr="0076419A">
              <w:br/>
              <w:t>                &lt;ds:Reference Id="ReferenceManifestObject201009071242534VerificationObject" Type="</w:t>
            </w:r>
            <w:hyperlink r:id="rId107" w:anchor="Manifest" w:history="1">
              <w:r w:rsidRPr="0076419A">
                <w:rPr>
                  <w:rStyle w:val="Hypertextovprepojenie"/>
                  <w:sz w:val="16"/>
                  <w:szCs w:val="16"/>
                </w:rPr>
                <w:t>http://www.w3.org/2000/09/xmldsig#Manifest</w:t>
              </w:r>
            </w:hyperlink>
            <w:r w:rsidRPr="0076419A">
              <w:t>" URI="#ManifestObject201009071242534VerificationObject"&gt;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&lt;ds:DigestValue&gt;zv6IKLiLtfitttoS7AkJcOF1rHc=&lt;/ds:DigestValue&gt;</w:t>
            </w:r>
            <w:r w:rsidRPr="0076419A">
              <w:br/>
              <w:t>                &lt;/ds:Reference&gt;</w:t>
            </w:r>
            <w:r w:rsidRPr="0076419A">
              <w:br/>
              <w:t>                &lt;ds:Reference Id="ReferenceSignature20100907124215534SignatureProperties" Type="</w:t>
            </w:r>
            <w:hyperlink r:id="rId108" w:anchor="SignatureProperties" w:history="1">
              <w:r w:rsidRPr="0076419A">
                <w:rPr>
                  <w:rStyle w:val="Hypertextovprepojenie"/>
                  <w:sz w:val="16"/>
                  <w:szCs w:val="16"/>
                </w:rPr>
                <w:t>http://www.w3.org/2000/09/xmldsig#SignatureProperties</w:t>
              </w:r>
            </w:hyperlink>
            <w:r w:rsidRPr="0076419A">
              <w:t>" URI="#Signature20100907124215534SignatureProperties"&gt;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&lt;ds:DigestValue&gt;rXDgBCIzGsKrq/PxesHYTOYswPk=&lt;/ds:DigestValue&gt;</w:t>
            </w:r>
            <w:r w:rsidRPr="0076419A">
              <w:br/>
              <w:t>                &lt;/ds:Reference&gt;</w:t>
            </w:r>
            <w:r w:rsidRPr="0076419A">
              <w:br/>
              <w:t>                &lt;ds:Reference Id="ReferenceSignature20100907124215534KeyInfo" Type="</w:t>
            </w:r>
            <w:hyperlink r:id="rId109" w:anchor="Object" w:history="1">
              <w:r w:rsidRPr="0076419A">
                <w:rPr>
                  <w:rStyle w:val="Hypertextovprepojenie"/>
                  <w:sz w:val="16"/>
                  <w:szCs w:val="16"/>
                </w:rPr>
                <w:t>http://www.w3.org/2000/09/xmldsig#Object</w:t>
              </w:r>
            </w:hyperlink>
            <w:r w:rsidRPr="0076419A">
              <w:t>" URI="#Signature20100907124215534KeyInfo"&gt;</w:t>
            </w:r>
            <w:r w:rsidRPr="0076419A">
              <w:br/>
            </w:r>
            <w:r w:rsidRPr="0076419A">
              <w:lastRenderedPageBreak/>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&lt;ds:DigestValue&gt;00OOU4li+MX2MAfKislhxMknJDA=&lt;/ds:DigestValue&gt;</w:t>
            </w:r>
            <w:r w:rsidRPr="0076419A">
              <w:br/>
              <w:t>                &lt;/ds:Reference&gt;</w:t>
            </w:r>
            <w:r w:rsidRPr="0076419A">
              <w:br/>
              <w:t>            &lt;/ds:SignedInfo&gt;</w:t>
            </w:r>
            <w:r w:rsidRPr="0076419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76419A">
              <w:br/>
              <w:t>            &lt;ds:KeyInfo Id="Signature20100907124215534KeyInfo" xmlns:ds="</w:t>
            </w:r>
            <w:hyperlink r:id="rId110" w:history="1">
              <w:r w:rsidRPr="0076419A">
                <w:rPr>
                  <w:rStyle w:val="Hypertextovprepojenie"/>
                  <w:sz w:val="16"/>
                  <w:szCs w:val="16"/>
                </w:rPr>
                <w:t>http://www.w3.org/2000/09/xmldsig#</w:t>
              </w:r>
            </w:hyperlink>
            <w:r w:rsidRPr="0076419A">
              <w:t>"&gt;</w:t>
            </w:r>
            <w:r w:rsidRPr="0076419A">
              <w:br/>
              <w:t>                &lt;ds:X509Data&gt;</w:t>
            </w:r>
            <w:r w:rsidRPr="0076419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76419A">
              <w:br/>
              <w:t>                    &lt;ds:X509IssuerSerial&gt;</w:t>
            </w:r>
            <w:r w:rsidRPr="0076419A">
              <w:br/>
              <w:t>                        &lt;ds:X509IssuerName&gt;CN=DevCert2, DC=intra, DC=ditec, DC=sk&lt;/ds:X509IssuerName&gt;</w:t>
            </w:r>
            <w:r w:rsidRPr="0076419A">
              <w:br/>
              <w:t>                        &lt;ds:X509SerialNumber&gt;306959854521182050058357&lt;/ds:X509SerialNumber&gt;</w:t>
            </w:r>
            <w:r w:rsidRPr="0076419A">
              <w:br/>
              <w:t>                    &lt;/ds:X509IssuerSerial&gt;</w:t>
            </w:r>
            <w:r w:rsidRPr="0076419A">
              <w:br/>
              <w:t>                    &lt;ds:X509SubjectName&gt;CN=Ivan Olšina, O=ACORD&lt;/ds:X509SubjectName&gt;</w:t>
            </w:r>
            <w:r w:rsidRPr="0076419A">
              <w:br/>
              <w:t>                &lt;/ds:X509Data&gt;</w:t>
            </w:r>
            <w:r w:rsidRPr="0076419A">
              <w:br/>
              <w:t>            &lt;/ds:KeyInfo&gt;</w:t>
            </w:r>
            <w:r w:rsidRPr="0076419A">
              <w:br/>
              <w:t>            &lt;ds:Object&gt;</w:t>
            </w:r>
            <w:r w:rsidRPr="0076419A">
              <w:br/>
              <w:t>                &lt;xades:QualifyingProperties xmlns:xades="</w:t>
            </w:r>
            <w:hyperlink r:id="rId111" w:history="1">
              <w:r w:rsidRPr="0076419A">
                <w:rPr>
                  <w:rStyle w:val="Hypertextovprepojenie"/>
                  <w:sz w:val="16"/>
                  <w:szCs w:val="16"/>
                </w:rPr>
                <w:t>http://uri.etsi.org/01903/v1.3.2#</w:t>
              </w:r>
            </w:hyperlink>
            <w:r w:rsidRPr="0076419A">
              <w:t>" Target="#Signature20100907124215534"&gt;</w:t>
            </w:r>
            <w:r w:rsidRPr="0076419A">
              <w:br/>
              <w:t xml:space="preserve">                    &lt;xades:SignedProperties Id="Signature20100907124215534SignedProperties" </w:t>
            </w:r>
            <w:r w:rsidRPr="0076419A">
              <w:lastRenderedPageBreak/>
              <w:t>xmlns:ds="</w:t>
            </w:r>
            <w:hyperlink r:id="rId112" w:history="1">
              <w:r w:rsidRPr="0076419A">
                <w:rPr>
                  <w:rStyle w:val="Hypertextovprepojenie"/>
                  <w:sz w:val="16"/>
                  <w:szCs w:val="16"/>
                </w:rPr>
                <w:t>http://www.w3.org/2000/09/xmldsig#</w:t>
              </w:r>
            </w:hyperlink>
            <w:r w:rsidRPr="0076419A">
              <w:t>" xmlns:xades="</w:t>
            </w:r>
            <w:hyperlink r:id="rId113" w:history="1">
              <w:r w:rsidRPr="0076419A">
                <w:rPr>
                  <w:rStyle w:val="Hypertextovprepojenie"/>
                  <w:sz w:val="16"/>
                  <w:szCs w:val="16"/>
                </w:rPr>
                <w:t>http://uri.etsi.org/01903/v1.3.2#</w:t>
              </w:r>
            </w:hyperlink>
            <w:r w:rsidRPr="0076419A">
              <w:t>"&gt;</w:t>
            </w:r>
            <w:r w:rsidRPr="0076419A">
              <w:br/>
              <w:t>                        &lt;xades:SignedSignatureProperties&gt;</w:t>
            </w:r>
            <w:r w:rsidRPr="0076419A">
              <w:br/>
              <w:t>                            &lt;xades:SigningTime&gt;2010-09-07T12:42:19+02:00&lt;/xades:SigningTime&gt;</w:t>
            </w:r>
            <w:r w:rsidRPr="0076419A">
              <w:br/>
              <w:t>                            &lt;xades:SigningCertificate&gt;</w:t>
            </w:r>
            <w:r w:rsidRPr="0076419A">
              <w:br/>
              <w:t>                                &lt;xades:Cert&gt;</w:t>
            </w:r>
            <w:r w:rsidRPr="0076419A">
              <w:br/>
              <w:t>                                    &lt;xades:CertDigest&gt;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&lt;ds:DigestValue&gt;ENgqjSFk2iD4HwVi0LgXidvjGts=&lt;/ds:DigestValue&gt;</w:t>
            </w:r>
            <w:r w:rsidRPr="0076419A">
              <w:br/>
              <w:t>                                    &lt;/xades:CertDigest&gt;</w:t>
            </w:r>
            <w:r w:rsidRPr="0076419A">
              <w:br/>
              <w:t>                                    &lt;xades:IssuerSerial&gt;</w:t>
            </w:r>
            <w:r w:rsidRPr="0076419A">
              <w:br/>
              <w:t>                                        &lt;ds:X509IssuerName&gt;CN=DevCert2, DC=intra, DC=ditec, DC=sk&lt;/ds:X509IssuerName&gt;</w:t>
            </w:r>
            <w:r w:rsidRPr="0076419A">
              <w:br/>
              <w:t>                                        &lt;ds:X509SerialNumber&gt;306959854521182050058357&lt;/ds:X509SerialNumber&gt;</w:t>
            </w:r>
            <w:r w:rsidRPr="0076419A">
              <w:br/>
              <w:t>                                    &lt;/xades:IssuerSerial&gt;</w:t>
            </w:r>
            <w:r w:rsidRPr="0076419A">
              <w:br/>
              <w:t>                                &lt;/xades:Cert&gt;</w:t>
            </w:r>
            <w:r w:rsidRPr="0076419A">
              <w:br/>
              <w:t>                            &lt;/xades:SigningCertificate&gt;</w:t>
            </w:r>
            <w:r w:rsidRPr="0076419A">
              <w:br/>
              <w:t>                            &lt;xades:SignaturePolicyIdentifier&gt;</w:t>
            </w:r>
            <w:r w:rsidRPr="0076419A">
              <w:br/>
              <w:t>                                &lt;xades:SignaturePolicyId&gt;</w:t>
            </w:r>
            <w:r w:rsidRPr="0076419A">
              <w:br/>
              <w:t>                                    &lt;xades:SigPolicyId&gt;</w:t>
            </w:r>
            <w:r w:rsidRPr="0076419A">
              <w:br/>
              <w:t>                                        &lt;xades:Identifier&gt;urn:oid:1.3.158.36061701.0.0.1.10.4.0.11.1&lt;/xades:Identifier&gt;</w:t>
            </w:r>
            <w:r w:rsidRPr="0076419A">
              <w:br/>
              <w:t>                                    &lt;/xades:SigPolicyId&gt;</w:t>
            </w:r>
            <w:r w:rsidRPr="0076419A">
              <w:br/>
              <w:t>                                    &lt;xades:SigPolicyHash&gt;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&lt;ds:DigestValue&gt;BQvpX/EsUe3VG7A2W6HW/l9w9JI=&lt;/ds:DigestValue&gt;</w:t>
            </w:r>
            <w:r w:rsidRPr="0076419A">
              <w:br/>
              <w:t>                                    &lt;/xades:SigPolicyHash&gt;</w:t>
            </w:r>
            <w:r w:rsidRPr="0076419A">
              <w:br/>
              <w:t>                                &lt;/xades:SignaturePolicyId&gt;</w:t>
            </w:r>
            <w:r w:rsidRPr="0076419A">
              <w:br/>
              <w:t>                            &lt;/xades:SignaturePolicyIdentifier&gt;</w:t>
            </w:r>
            <w:r w:rsidRPr="0076419A">
              <w:br/>
              <w:t>                        &lt;/xades:SignedSignatureProperties&gt;</w:t>
            </w:r>
            <w:r w:rsidRPr="0076419A">
              <w:br/>
              <w:t>                        &lt;xades:SignedDataObjectProperties&gt;</w:t>
            </w:r>
            <w:r w:rsidRPr="0076419A">
              <w:br/>
              <w:t>                            &lt;xades:DataObjectFormat ObjectReference="#ReferenceManifestObject201009071242534"&gt;</w:t>
            </w:r>
            <w:r w:rsidRPr="0076419A">
              <w:br/>
              <w:t>                                &lt;xades:Description&gt;IE815 -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http://ekr.colnasprava.sk/EkrCRSRWeb/XSD/IE815.001.xsd&lt;/xades:Identifier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&lt;xades:DataObjectFormat ObjectReference="#ReferenceManifestObject201009071242534VerificationObject"&gt;</w:t>
            </w:r>
            <w:r w:rsidRPr="0076419A">
              <w:br/>
              <w:t>                                &lt;xades:Description&gt;Verifikačné dáta pre 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http://www.ditec.sk/ep/signature_formats/xades_zep_xml/v1.0&lt;/xades:Identifier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&lt;/xades:SignedDataObjectProperties&gt;</w:t>
            </w:r>
            <w:r w:rsidRPr="0076419A">
              <w:br/>
              <w:t>                    &lt;/xades:SignedProperties&gt;</w:t>
            </w:r>
            <w:r w:rsidRPr="0076419A">
              <w:br/>
              <w:t>                &lt;/xades:QualifyingProperties&gt;</w:t>
            </w:r>
            <w:r w:rsidRPr="0076419A">
              <w:br/>
            </w:r>
            <w:r w:rsidRPr="0076419A">
              <w:lastRenderedPageBreak/>
              <w:t>            &lt;/ds:Object&gt;</w:t>
            </w:r>
            <w:r w:rsidRPr="0076419A">
              <w:br/>
              <w:t>            &lt;ds:Object&gt;</w:t>
            </w:r>
            <w:r w:rsidRPr="0076419A">
              <w:br/>
              <w:t>                &lt;ds:SignatureProperties Id="Signature20100907124215534SignatureProperties" xmlns:ds="</w:t>
            </w:r>
            <w:hyperlink r:id="rId114" w:history="1">
              <w:r w:rsidRPr="0076419A">
                <w:rPr>
                  <w:rStyle w:val="Hypertextovprepojenie"/>
                  <w:sz w:val="16"/>
                  <w:szCs w:val="16"/>
                </w:rPr>
                <w:t>http://www.w3.org/2000/09/xmldsig#</w:t>
              </w:r>
            </w:hyperlink>
            <w:r w:rsidRPr="0076419A">
              <w:t>" xmlns:xzep="</w:t>
            </w:r>
            <w:hyperlink r:id="rId115" w:history="1">
              <w:r w:rsidRPr="0076419A">
                <w:rPr>
                  <w:rStyle w:val="Hypertextovprepojenie"/>
                  <w:sz w:val="16"/>
                  <w:szCs w:val="16"/>
                </w:rPr>
                <w:t>http://www.ditec.sk/ep/signature_formats/xades_zep/v1.0</w:t>
              </w:r>
            </w:hyperlink>
            <w:r w:rsidRPr="0076419A">
              <w:t>"&gt;</w:t>
            </w:r>
            <w:r w:rsidRPr="0076419A">
              <w:br/>
              <w:t>                    &lt;ds:SignatureProperty Target="#Signature20100907124215534"&gt;</w:t>
            </w:r>
            <w:r w:rsidRPr="0076419A">
              <w:br/>
              <w:t>                        &lt;xzep:SignatureVersion&gt;</w:t>
            </w:r>
            <w:hyperlink w:anchor="scroll-bookmark-47" w:history="1">
              <w:r w:rsidRPr="0076419A">
                <w:rPr>
                  <w:rStyle w:val="Hypertextovprepojenie"/>
                  <w:sz w:val="16"/>
                  <w:szCs w:val="16"/>
                </w:rPr>
                <w:t>http://www.ditec.sk/ep/signature_formats/xades_zep/v1.0&lt;/xzep:SignatureVersion</w:t>
              </w:r>
            </w:hyperlink>
            <w:r w:rsidRPr="0076419A">
              <w:t>&gt;</w:t>
            </w:r>
            <w:r w:rsidRPr="0076419A">
              <w:br/>
              <w:t>                    &lt;/ds:SignatureProperty&gt;</w:t>
            </w:r>
            <w:r w:rsidRPr="0076419A">
              <w:br/>
              <w:t>                    &lt;ds:SignatureProperty Target="#Signature20100907124215534"&gt;</w:t>
            </w:r>
            <w:r w:rsidRPr="0076419A">
              <w:br/>
              <w:t>                        &lt;xzep:ProductInfos&gt;</w:t>
            </w:r>
            <w:r w:rsidRPr="0076419A">
              <w:br/>
              <w:t>                            &lt;xzep:ProductInfo&gt;</w:t>
            </w:r>
            <w:r w:rsidRPr="0076419A">
              <w:br/>
              <w:t>                                &lt;xzep:ProductName&gt;Ditec.Zep.DSigXades.XadesSig&lt;/xzep:ProductName&gt;</w:t>
            </w:r>
            <w:r w:rsidRPr="0076419A">
              <w:br/>
              <w:t>                                &lt;xzep:ProductVersion&gt;1.0.0.0&lt;/xzep:ProductVersion&gt;</w:t>
            </w:r>
            <w:r w:rsidRPr="0076419A">
              <w:br/>
              <w:t>                            &lt;/xzep:ProductInfo&gt;</w:t>
            </w:r>
            <w:r w:rsidRPr="0076419A">
              <w:br/>
              <w:t>                            &lt;xzep:ProductInfo&gt;</w:t>
            </w:r>
            <w:r w:rsidRPr="0076419A">
              <w:br/>
              <w:t>                                &lt;xzep:ProductName&gt;Ditec.Zep.DSigXades.Plugins.XmlObject&lt;/xzep:ProductName&gt;</w:t>
            </w:r>
            <w:r w:rsidRPr="0076419A">
              <w:br/>
              <w:t>                                &lt;xzep:ProductVersion&gt;1.0.0.0&lt;/xzep:ProductVersion&gt;</w:t>
            </w:r>
            <w:r w:rsidRPr="0076419A">
              <w:br/>
              <w:t>                            &lt;/xzep:ProductInfo&gt;</w:t>
            </w:r>
            <w:r w:rsidRPr="0076419A">
              <w:br/>
              <w:t>                        &lt;/xzep:ProductInfos&gt;</w:t>
            </w:r>
            <w:r w:rsidRPr="0076419A">
              <w:br/>
              <w:t>                    &lt;/ds:SignatureProperty&gt;</w:t>
            </w:r>
            <w:r w:rsidRPr="0076419A">
              <w:br/>
              <w:t>                &lt;/ds:SignatureProperties&gt;</w:t>
            </w:r>
            <w:r w:rsidRPr="0076419A">
              <w:br/>
              <w:t>            &lt;/ds:Object&gt;</w:t>
            </w:r>
            <w:r w:rsidRPr="0076419A">
              <w:br/>
              <w:t>            &lt;ds:Object&gt;</w:t>
            </w:r>
            <w:r w:rsidRPr="0076419A">
              <w:br/>
              <w:t>                &lt;ds:Manifest Id="ManifestObject201009071242534" xmlns:ds="</w:t>
            </w:r>
            <w:hyperlink r:id="rId116" w:history="1">
              <w:r w:rsidRPr="0076419A">
                <w:rPr>
                  <w:rStyle w:val="Hypertextovprepojenie"/>
                  <w:sz w:val="16"/>
                  <w:szCs w:val="16"/>
                </w:rPr>
                <w:t>http://www.w3.org/2000/09/xmldsig#</w:t>
              </w:r>
            </w:hyperlink>
            <w:r w:rsidRPr="0076419A">
              <w:t>"&gt;</w:t>
            </w:r>
            <w:r w:rsidRPr="0076419A">
              <w:br/>
              <w:t>                    &lt;ds:Reference Type="</w:t>
            </w:r>
            <w:hyperlink r:id="rId117" w:anchor="Object" w:history="1">
              <w:r w:rsidRPr="0076419A">
                <w:rPr>
                  <w:rStyle w:val="Hypertextovprepojenie"/>
                  <w:sz w:val="16"/>
                  <w:szCs w:val="16"/>
                </w:rPr>
                <w:t>http://www.w3.org/2000/09/xmldsig#Object</w:t>
              </w:r>
            </w:hyperlink>
            <w:r w:rsidRPr="0076419A">
              <w:t>" URI="#Object201009071242534"&gt;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&lt;ds:DigestValue&gt;ukgnYVatoPYeUteVHooR4vhQNAE=&lt;/ds:DigestValue&gt;</w:t>
            </w:r>
            <w:r w:rsidRPr="0076419A">
              <w:br/>
              <w:t>                    &lt;/ds:Reference&gt;</w:t>
            </w:r>
            <w:r w:rsidRPr="0076419A">
              <w:br/>
              <w:t>                &lt;/ds:Manifest&gt;</w:t>
            </w:r>
            <w:r w:rsidRPr="0076419A">
              <w:br/>
              <w:t>                &lt;ds:Manifest Id="ManifestObject201009071242534VerificationObject" xmlns:ds="</w:t>
            </w:r>
            <w:hyperlink r:id="rId118" w:history="1">
              <w:r w:rsidRPr="0076419A">
                <w:rPr>
                  <w:rStyle w:val="Hypertextovprepojenie"/>
                  <w:sz w:val="16"/>
                  <w:szCs w:val="16"/>
                </w:rPr>
                <w:t>http://www.w3.org/2000/09/xmldsig#</w:t>
              </w:r>
            </w:hyperlink>
            <w:r w:rsidRPr="0076419A">
              <w:t>"&gt;</w:t>
            </w:r>
            <w:r w:rsidRPr="0076419A">
              <w:br/>
              <w:t>                    &lt;ds:Reference Type="</w:t>
            </w:r>
            <w:hyperlink r:id="rId119" w:anchor="Object" w:history="1">
              <w:r w:rsidRPr="0076419A">
                <w:rPr>
                  <w:rStyle w:val="Hypertextovprepojenie"/>
                  <w:sz w:val="16"/>
                  <w:szCs w:val="16"/>
                </w:rPr>
                <w:t>http://www.w3.org/2000/09/xmldsig#Object</w:t>
              </w:r>
            </w:hyperlink>
            <w:r w:rsidRPr="0076419A">
              <w:t>" URI="#Object201009071242534VerificationObject"&gt;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&lt;ds:DigestValue&gt;wl5XnAXesq/TYOUPar7x/XCuXTI=&lt;/ds:DigestValue&gt;</w:t>
            </w:r>
            <w:r w:rsidRPr="0076419A">
              <w:br/>
              <w:t>                    &lt;/ds:Reference&gt;</w:t>
            </w:r>
            <w:r w:rsidRPr="0076419A">
              <w:br/>
              <w:t>                &lt;/ds:Manifest&gt;</w:t>
            </w:r>
            <w:r w:rsidRPr="0076419A">
              <w:br/>
              <w:t>            &lt;/ds:Object&gt;</w:t>
            </w:r>
            <w:r w:rsidRPr="0076419A">
              <w:br/>
              <w:t>        &lt;/ds:Signature&gt;</w:t>
            </w:r>
            <w:r w:rsidRPr="0076419A">
              <w:br/>
              <w:t>    &lt;/xzepds:DataSignatures&gt;</w:t>
            </w:r>
            <w:r w:rsidRPr="0076419A">
              <w:br/>
              <w:t>    &lt;DocumentUnauthorized xmlns="</w:t>
            </w:r>
            <w:hyperlink r:id="rId120" w:history="1">
              <w:r w:rsidRPr="0076419A">
                <w:rPr>
                  <w:rStyle w:val="Hypertextovprepojenie"/>
                  <w:sz w:val="16"/>
                  <w:szCs w:val="16"/>
                </w:rPr>
                <w:t>http://www.ditec.sk/ekr/unauthorized/v1.0</w:t>
              </w:r>
            </w:hyperlink>
            <w:r w:rsidRPr="0076419A">
              <w:t>" Id="Obj123" URI="</w:t>
            </w:r>
            <w:hyperlink r:id="rId121" w:history="1">
              <w:r w:rsidRPr="0076419A">
                <w:rPr>
                  <w:rStyle w:val="Hypertextovprepojenie"/>
                  <w:sz w:val="16"/>
                  <w:szCs w:val="16"/>
                </w:rPr>
                <w:t>http://emcs.dgtaxud.ec/v10/ed815/ie</w:t>
              </w:r>
            </w:hyperlink>
            <w:r w:rsidRPr="0076419A">
              <w:t>" Description="ed815"&gt;</w:t>
            </w:r>
            <w:r w:rsidRPr="0076419A">
              <w:br/>
              <w:t>        &lt;Object Id="Obj20091010132356000" MimeType="application/xml" Identifier="</w:t>
            </w:r>
            <w:hyperlink r:id="rId122" w:history="1">
              <w:r w:rsidRPr="0076419A">
                <w:rPr>
                  <w:rStyle w:val="Hypertextovprepojenie"/>
                  <w:sz w:val="16"/>
                  <w:szCs w:val="16"/>
                </w:rPr>
                <w:t>http://www.ugkk.sk/somedocs/v1</w:t>
              </w:r>
            </w:hyperlink>
            <w:r w:rsidRPr="0076419A">
              <w:t>"&gt;</w:t>
            </w:r>
            <w:r w:rsidRPr="0076419A">
              <w:br/>
            </w:r>
            <w:r w:rsidRPr="0076419A">
              <w:lastRenderedPageBreak/>
              <w:t>            &lt;ED815A xmlns:ie="</w:t>
            </w:r>
            <w:hyperlink r:id="rId123" w:history="1">
              <w:r w:rsidRPr="0076419A">
                <w:rPr>
                  <w:rStyle w:val="Hypertextovprepojenie"/>
                  <w:sz w:val="16"/>
                  <w:szCs w:val="16"/>
                </w:rPr>
                <w:t>http://emcs.dgtaxud.ec/v10/ed815/ie</w:t>
              </w:r>
            </w:hyperlink>
            <w:r w:rsidRPr="0076419A">
              <w:t>" xmlns="ed815"&gt;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r>
            <w:r w:rsidRPr="0076419A">
              <w:lastRenderedPageBreak/>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&lt;/Object&gt;</w:t>
            </w:r>
            <w:r w:rsidRPr="0076419A">
              <w:br/>
              <w:t>    &lt;/DocumentUnauthorized&gt;</w:t>
            </w:r>
            <w:r w:rsidRPr="0076419A">
              <w:br/>
              <w:t>&lt;/Registration&gt;</w:t>
            </w:r>
          </w:p>
        </w:tc>
      </w:tr>
    </w:tbl>
    <w:p w14:paraId="07BD421B" w14:textId="77777777" w:rsidR="00CB0FEB" w:rsidRDefault="00CB0FEB" w:rsidP="00D24084"/>
    <w:p w14:paraId="029DB46B" w14:textId="77777777" w:rsidR="00AD205C" w:rsidRDefault="002C259D" w:rsidP="00D24084">
      <w:r>
        <w:t>V rámci schémy pre podanie sa vyhradili atribúty pre ZOT:</w:t>
      </w:r>
    </w:p>
    <w:p w14:paraId="771F1F98" w14:textId="77777777" w:rsidR="00AD205C" w:rsidRDefault="002C259D" w:rsidP="00D24084">
      <w:pPr>
        <w:pStyle w:val="Odsekzoznamu"/>
        <w:numPr>
          <w:ilvl w:val="0"/>
          <w:numId w:val="54"/>
        </w:numPr>
      </w:pPr>
      <w:r>
        <w:t>BusinessIdentifier = Evidenčné čislo ZOT (v prípade požiadavky na vytvorenie nového ZOT nebude uvedené)</w:t>
      </w:r>
    </w:p>
    <w:p w14:paraId="000C094E" w14:textId="77777777" w:rsidR="00AD205C" w:rsidRDefault="002C259D" w:rsidP="00D24084">
      <w:pPr>
        <w:pStyle w:val="Odsekzoznamu"/>
        <w:numPr>
          <w:ilvl w:val="0"/>
          <w:numId w:val="54"/>
        </w:numPr>
      </w:pPr>
      <w:r>
        <w:t>Description = Značka obchodníka (povinné)</w:t>
      </w:r>
    </w:p>
    <w:p w14:paraId="68CD9BEC" w14:textId="77777777" w:rsidR="00CB0FEB" w:rsidRDefault="00CB0FEB" w:rsidP="00D24084"/>
    <w:p w14:paraId="32E39B7B"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63256524" w14:textId="77777777" w:rsidTr="00CB0FEB">
        <w:tc>
          <w:tcPr>
            <w:tcW w:w="988" w:type="dxa"/>
            <w:tcMar>
              <w:top w:w="30" w:type="dxa"/>
              <w:left w:w="30" w:type="dxa"/>
              <w:bottom w:w="20" w:type="dxa"/>
              <w:right w:w="30" w:type="dxa"/>
            </w:tcMar>
          </w:tcPr>
          <w:p w14:paraId="60D090A1" w14:textId="77777777" w:rsidR="00AD205C" w:rsidRDefault="002C259D" w:rsidP="00D24084">
            <w:r>
              <w:t>Atribút</w:t>
            </w:r>
          </w:p>
        </w:tc>
        <w:tc>
          <w:tcPr>
            <w:tcW w:w="8083" w:type="dxa"/>
            <w:tcMar>
              <w:top w:w="30" w:type="dxa"/>
              <w:left w:w="30" w:type="dxa"/>
              <w:bottom w:w="20" w:type="dxa"/>
              <w:right w:w="30" w:type="dxa"/>
            </w:tcMar>
          </w:tcPr>
          <w:p w14:paraId="3C494D40" w14:textId="77777777" w:rsidR="00AD205C" w:rsidRDefault="002C259D" w:rsidP="00D24084">
            <w:r>
              <w:t>ID Subjektu : an1_255</w:t>
            </w:r>
          </w:p>
        </w:tc>
      </w:tr>
      <w:tr w:rsidR="00AD205C" w14:paraId="2C1298AB" w14:textId="77777777" w:rsidTr="00CB0FEB">
        <w:tc>
          <w:tcPr>
            <w:tcW w:w="988" w:type="dxa"/>
            <w:tcMar>
              <w:top w:w="30" w:type="dxa"/>
              <w:left w:w="30" w:type="dxa"/>
              <w:bottom w:w="20" w:type="dxa"/>
              <w:right w:w="30" w:type="dxa"/>
            </w:tcMar>
          </w:tcPr>
          <w:p w14:paraId="2CA60E90" w14:textId="77777777" w:rsidR="00AD205C" w:rsidRDefault="002C259D" w:rsidP="00D24084">
            <w:r>
              <w:t>Opis</w:t>
            </w:r>
          </w:p>
        </w:tc>
        <w:tc>
          <w:tcPr>
            <w:tcW w:w="8083" w:type="dxa"/>
            <w:tcMar>
              <w:top w:w="30" w:type="dxa"/>
              <w:left w:w="30" w:type="dxa"/>
              <w:bottom w:w="20" w:type="dxa"/>
              <w:right w:w="30" w:type="dxa"/>
            </w:tcMar>
          </w:tcPr>
          <w:p w14:paraId="79898725" w14:textId="77777777" w:rsidR="00AD205C" w:rsidRDefault="002C259D" w:rsidP="00D24084">
            <w:r>
              <w:t>identifikátor subjektu pre komunikáciu s IS CEP</w:t>
            </w:r>
          </w:p>
        </w:tc>
      </w:tr>
      <w:tr w:rsidR="00AD205C" w14:paraId="53D35E14" w14:textId="77777777" w:rsidTr="00CB0FEB">
        <w:tc>
          <w:tcPr>
            <w:tcW w:w="988" w:type="dxa"/>
            <w:tcMar>
              <w:top w:w="30" w:type="dxa"/>
              <w:left w:w="30" w:type="dxa"/>
              <w:bottom w:w="20" w:type="dxa"/>
              <w:right w:w="30" w:type="dxa"/>
            </w:tcMar>
          </w:tcPr>
          <w:p w14:paraId="6077A645" w14:textId="77777777" w:rsidR="00AD205C" w:rsidRDefault="002C259D" w:rsidP="00D24084">
            <w:r>
              <w:t>Atribút</w:t>
            </w:r>
          </w:p>
        </w:tc>
        <w:tc>
          <w:tcPr>
            <w:tcW w:w="8083" w:type="dxa"/>
            <w:tcMar>
              <w:top w:w="30" w:type="dxa"/>
              <w:left w:w="30" w:type="dxa"/>
              <w:bottom w:w="20" w:type="dxa"/>
              <w:right w:w="30" w:type="dxa"/>
            </w:tcMar>
          </w:tcPr>
          <w:p w14:paraId="69329036" w14:textId="77777777" w:rsidR="00AD205C" w:rsidRDefault="002C259D" w:rsidP="00D24084">
            <w:r>
              <w:t>Typ subjektu : logicka hodnota</w:t>
            </w:r>
          </w:p>
        </w:tc>
      </w:tr>
      <w:tr w:rsidR="00AD205C" w14:paraId="5FBF986A" w14:textId="77777777" w:rsidTr="00CB0FEB">
        <w:tc>
          <w:tcPr>
            <w:tcW w:w="988" w:type="dxa"/>
            <w:tcMar>
              <w:top w:w="30" w:type="dxa"/>
              <w:left w:w="30" w:type="dxa"/>
              <w:bottom w:w="20" w:type="dxa"/>
              <w:right w:w="30" w:type="dxa"/>
            </w:tcMar>
          </w:tcPr>
          <w:p w14:paraId="6ECD05C5" w14:textId="77777777" w:rsidR="00AD205C" w:rsidRDefault="002C259D" w:rsidP="00D24084">
            <w:r>
              <w:t>Opis</w:t>
            </w:r>
          </w:p>
        </w:tc>
        <w:tc>
          <w:tcPr>
            <w:tcW w:w="8083" w:type="dxa"/>
            <w:tcMar>
              <w:top w:w="30" w:type="dxa"/>
              <w:left w:w="30" w:type="dxa"/>
              <w:bottom w:w="20" w:type="dxa"/>
              <w:right w:w="30" w:type="dxa"/>
            </w:tcMar>
          </w:tcPr>
          <w:p w14:paraId="4A6354F8" w14:textId="77777777" w:rsidR="00AD205C" w:rsidRDefault="002C259D" w:rsidP="00D24084">
            <w:r>
              <w:t>0 = subjekt</w:t>
            </w:r>
            <w:r>
              <w:br/>
              <w:t>1 = OVM</w:t>
            </w:r>
          </w:p>
        </w:tc>
      </w:tr>
      <w:tr w:rsidR="00AD205C" w14:paraId="6AAF87E0" w14:textId="77777777" w:rsidTr="00CB0FEB">
        <w:tc>
          <w:tcPr>
            <w:tcW w:w="988" w:type="dxa"/>
            <w:tcMar>
              <w:top w:w="30" w:type="dxa"/>
              <w:left w:w="30" w:type="dxa"/>
              <w:bottom w:w="20" w:type="dxa"/>
              <w:right w:w="30" w:type="dxa"/>
            </w:tcMar>
          </w:tcPr>
          <w:p w14:paraId="5447110B" w14:textId="77777777" w:rsidR="00AD205C" w:rsidRDefault="002C259D" w:rsidP="00D24084">
            <w:r>
              <w:t>Atribút</w:t>
            </w:r>
          </w:p>
        </w:tc>
        <w:tc>
          <w:tcPr>
            <w:tcW w:w="8083" w:type="dxa"/>
            <w:tcMar>
              <w:top w:w="30" w:type="dxa"/>
              <w:left w:w="30" w:type="dxa"/>
              <w:bottom w:w="20" w:type="dxa"/>
              <w:right w:w="30" w:type="dxa"/>
            </w:tcMar>
          </w:tcPr>
          <w:p w14:paraId="4565BA79" w14:textId="77777777" w:rsidR="00AD205C" w:rsidRDefault="002C259D" w:rsidP="00D24084">
            <w:r>
              <w:t>XML Podanie</w:t>
            </w:r>
          </w:p>
        </w:tc>
      </w:tr>
      <w:tr w:rsidR="00AD205C" w14:paraId="7CF9A0B6" w14:textId="77777777" w:rsidTr="00CB0FEB">
        <w:tc>
          <w:tcPr>
            <w:tcW w:w="988" w:type="dxa"/>
            <w:tcMar>
              <w:top w:w="30" w:type="dxa"/>
              <w:left w:w="30" w:type="dxa"/>
              <w:bottom w:w="20" w:type="dxa"/>
              <w:right w:w="30" w:type="dxa"/>
            </w:tcMar>
          </w:tcPr>
          <w:p w14:paraId="6AFC86FF" w14:textId="77777777" w:rsidR="00AD205C" w:rsidRDefault="002C259D" w:rsidP="00D24084">
            <w:r>
              <w:t>Opis</w:t>
            </w:r>
          </w:p>
        </w:tc>
        <w:tc>
          <w:tcPr>
            <w:tcW w:w="8083" w:type="dxa"/>
            <w:tcMar>
              <w:top w:w="30" w:type="dxa"/>
              <w:left w:w="30" w:type="dxa"/>
              <w:bottom w:w="20" w:type="dxa"/>
              <w:right w:w="30" w:type="dxa"/>
            </w:tcMar>
          </w:tcPr>
          <w:p w14:paraId="74D3D0AE" w14:textId="77777777" w:rsidR="00AD205C" w:rsidRDefault="002C259D" w:rsidP="00D24084">
            <w:r>
              <w:t>xml data podania</w:t>
            </w:r>
          </w:p>
        </w:tc>
      </w:tr>
      <w:tr w:rsidR="00AD205C" w14:paraId="6EA43F21" w14:textId="77777777" w:rsidTr="00CB0FEB">
        <w:tc>
          <w:tcPr>
            <w:tcW w:w="988" w:type="dxa"/>
            <w:tcMar>
              <w:top w:w="30" w:type="dxa"/>
              <w:left w:w="30" w:type="dxa"/>
              <w:bottom w:w="20" w:type="dxa"/>
              <w:right w:w="30" w:type="dxa"/>
            </w:tcMar>
          </w:tcPr>
          <w:p w14:paraId="0F976FEA" w14:textId="77777777" w:rsidR="00AD205C" w:rsidRDefault="002C259D" w:rsidP="00D24084">
            <w:r>
              <w:t>Atribút</w:t>
            </w:r>
          </w:p>
        </w:tc>
        <w:tc>
          <w:tcPr>
            <w:tcW w:w="8083" w:type="dxa"/>
            <w:tcMar>
              <w:top w:w="30" w:type="dxa"/>
              <w:left w:w="30" w:type="dxa"/>
              <w:bottom w:w="20" w:type="dxa"/>
              <w:right w:w="30" w:type="dxa"/>
            </w:tcMar>
          </w:tcPr>
          <w:p w14:paraId="3FAD18FC" w14:textId="77777777" w:rsidR="00AD205C" w:rsidRDefault="002C259D" w:rsidP="00D24084">
            <w:r>
              <w:t>Typ podania : an1_50</w:t>
            </w:r>
          </w:p>
        </w:tc>
      </w:tr>
      <w:tr w:rsidR="00AD205C" w14:paraId="132B1230" w14:textId="77777777" w:rsidTr="00CB0FEB">
        <w:tc>
          <w:tcPr>
            <w:tcW w:w="988" w:type="dxa"/>
            <w:tcMar>
              <w:top w:w="30" w:type="dxa"/>
              <w:left w:w="30" w:type="dxa"/>
              <w:bottom w:w="20" w:type="dxa"/>
              <w:right w:w="30" w:type="dxa"/>
            </w:tcMar>
          </w:tcPr>
          <w:p w14:paraId="2E16CF0C" w14:textId="77777777" w:rsidR="00AD205C" w:rsidRDefault="002C259D" w:rsidP="00D24084">
            <w:r>
              <w:t>Opis</w:t>
            </w:r>
          </w:p>
        </w:tc>
        <w:tc>
          <w:tcPr>
            <w:tcW w:w="8083" w:type="dxa"/>
            <w:tcMar>
              <w:top w:w="30" w:type="dxa"/>
              <w:left w:w="30" w:type="dxa"/>
              <w:bottom w:w="20" w:type="dxa"/>
              <w:right w:w="30" w:type="dxa"/>
            </w:tcMar>
          </w:tcPr>
          <w:p w14:paraId="3C11D527" w14:textId="77777777" w:rsidR="00AD205C" w:rsidRDefault="002C259D" w:rsidP="00D24084">
            <w:r>
              <w:t>jedinečný business identifikátor typu podania</w:t>
            </w:r>
          </w:p>
        </w:tc>
      </w:tr>
      <w:tr w:rsidR="00AD205C" w14:paraId="7B3CB88E" w14:textId="77777777" w:rsidTr="00CB0FEB">
        <w:tc>
          <w:tcPr>
            <w:tcW w:w="988" w:type="dxa"/>
            <w:tcMar>
              <w:top w:w="30" w:type="dxa"/>
              <w:left w:w="30" w:type="dxa"/>
              <w:bottom w:w="20" w:type="dxa"/>
              <w:right w:w="30" w:type="dxa"/>
            </w:tcMar>
          </w:tcPr>
          <w:p w14:paraId="766566D1" w14:textId="77777777" w:rsidR="00AD205C" w:rsidRDefault="002C259D" w:rsidP="00D24084">
            <w:r>
              <w:t>Atribút</w:t>
            </w:r>
          </w:p>
        </w:tc>
        <w:tc>
          <w:tcPr>
            <w:tcW w:w="8083" w:type="dxa"/>
            <w:tcMar>
              <w:top w:w="30" w:type="dxa"/>
              <w:left w:w="30" w:type="dxa"/>
              <w:bottom w:w="20" w:type="dxa"/>
              <w:right w:w="30" w:type="dxa"/>
            </w:tcMar>
          </w:tcPr>
          <w:p w14:paraId="2B2666A6" w14:textId="77777777" w:rsidR="00AD205C" w:rsidRDefault="002C259D" w:rsidP="00D24084">
            <w:r>
              <w:t>Identifikátor podateľne : n1</w:t>
            </w:r>
          </w:p>
        </w:tc>
      </w:tr>
      <w:tr w:rsidR="00AD205C" w14:paraId="3F3DA1E4" w14:textId="77777777" w:rsidTr="00CB0FEB">
        <w:tc>
          <w:tcPr>
            <w:tcW w:w="988" w:type="dxa"/>
            <w:tcMar>
              <w:top w:w="30" w:type="dxa"/>
              <w:left w:w="30" w:type="dxa"/>
              <w:bottom w:w="20" w:type="dxa"/>
              <w:right w:w="30" w:type="dxa"/>
            </w:tcMar>
          </w:tcPr>
          <w:p w14:paraId="63812003" w14:textId="77777777" w:rsidR="00AD205C" w:rsidRDefault="002C259D" w:rsidP="00D24084">
            <w:r>
              <w:t>Opis</w:t>
            </w:r>
          </w:p>
        </w:tc>
        <w:tc>
          <w:tcPr>
            <w:tcW w:w="8083" w:type="dxa"/>
            <w:tcMar>
              <w:top w:w="30" w:type="dxa"/>
              <w:left w:w="30" w:type="dxa"/>
              <w:bottom w:w="20" w:type="dxa"/>
              <w:right w:w="30" w:type="dxa"/>
            </w:tcMar>
          </w:tcPr>
          <w:p w14:paraId="6BB5F9D0" w14:textId="77777777" w:rsidR="00AD205C" w:rsidRDefault="002C259D" w:rsidP="00D24084">
            <w:r>
              <w:t>bude obsahovať hodnotu 2 (podateľňa CEP)</w:t>
            </w:r>
          </w:p>
        </w:tc>
      </w:tr>
      <w:tr w:rsidR="00AD205C" w14:paraId="778C063F" w14:textId="77777777" w:rsidTr="00CB0FEB">
        <w:tc>
          <w:tcPr>
            <w:tcW w:w="988" w:type="dxa"/>
            <w:tcMar>
              <w:top w:w="30" w:type="dxa"/>
              <w:left w:w="30" w:type="dxa"/>
              <w:bottom w:w="20" w:type="dxa"/>
              <w:right w:w="30" w:type="dxa"/>
            </w:tcMar>
          </w:tcPr>
          <w:p w14:paraId="3A786F16" w14:textId="77777777" w:rsidR="00AD205C" w:rsidRDefault="002C259D" w:rsidP="00D24084">
            <w:r>
              <w:t>Atribút</w:t>
            </w:r>
          </w:p>
        </w:tc>
        <w:tc>
          <w:tcPr>
            <w:tcW w:w="8083" w:type="dxa"/>
            <w:tcMar>
              <w:top w:w="30" w:type="dxa"/>
              <w:left w:w="30" w:type="dxa"/>
              <w:bottom w:w="20" w:type="dxa"/>
              <w:right w:w="30" w:type="dxa"/>
            </w:tcMar>
          </w:tcPr>
          <w:p w14:paraId="394A6EDE" w14:textId="77777777" w:rsidR="00AD205C" w:rsidRDefault="002C259D" w:rsidP="00D24084">
            <w:r>
              <w:t>TokenID</w:t>
            </w:r>
          </w:p>
        </w:tc>
      </w:tr>
      <w:tr w:rsidR="00AD205C" w14:paraId="684EC384" w14:textId="77777777" w:rsidTr="00CB0FEB">
        <w:tc>
          <w:tcPr>
            <w:tcW w:w="988" w:type="dxa"/>
            <w:tcMar>
              <w:top w:w="30" w:type="dxa"/>
              <w:left w:w="30" w:type="dxa"/>
              <w:bottom w:w="20" w:type="dxa"/>
              <w:right w:w="30" w:type="dxa"/>
            </w:tcMar>
          </w:tcPr>
          <w:p w14:paraId="51D8A9A7" w14:textId="77777777" w:rsidR="00AD205C" w:rsidRDefault="002C259D" w:rsidP="00D24084">
            <w:r>
              <w:t>Opis</w:t>
            </w:r>
          </w:p>
        </w:tc>
        <w:tc>
          <w:tcPr>
            <w:tcW w:w="8083" w:type="dxa"/>
            <w:tcMar>
              <w:top w:w="30" w:type="dxa"/>
              <w:left w:w="30" w:type="dxa"/>
              <w:bottom w:w="20" w:type="dxa"/>
              <w:right w:w="30" w:type="dxa"/>
            </w:tcMar>
          </w:tcPr>
          <w:p w14:paraId="7FF154CA" w14:textId="77777777" w:rsidR="00AD205C" w:rsidRDefault="002C259D" w:rsidP="00D24084">
            <w:r>
              <w:t>identifikácia používateľa, získa sa po prihlásení do IS CEP</w:t>
            </w:r>
          </w:p>
        </w:tc>
      </w:tr>
      <w:tr w:rsidR="00AD205C" w14:paraId="6D3DCEE2" w14:textId="77777777" w:rsidTr="00CB0FEB">
        <w:tc>
          <w:tcPr>
            <w:tcW w:w="988" w:type="dxa"/>
            <w:tcMar>
              <w:top w:w="30" w:type="dxa"/>
              <w:left w:w="30" w:type="dxa"/>
              <w:bottom w:w="20" w:type="dxa"/>
              <w:right w:w="30" w:type="dxa"/>
            </w:tcMar>
          </w:tcPr>
          <w:p w14:paraId="30AF7BCA" w14:textId="77777777" w:rsidR="00AD205C" w:rsidRDefault="002C259D" w:rsidP="00D24084">
            <w:r>
              <w:t>Atribút</w:t>
            </w:r>
          </w:p>
        </w:tc>
        <w:tc>
          <w:tcPr>
            <w:tcW w:w="8083" w:type="dxa"/>
            <w:tcMar>
              <w:top w:w="30" w:type="dxa"/>
              <w:left w:w="30" w:type="dxa"/>
              <w:bottom w:w="20" w:type="dxa"/>
              <w:right w:w="30" w:type="dxa"/>
            </w:tcMar>
          </w:tcPr>
          <w:p w14:paraId="572CD03E" w14:textId="77777777" w:rsidR="00AD205C" w:rsidRDefault="002C259D" w:rsidP="00D24084">
            <w:r>
              <w:t>Predchádzajúce podanie/zásielka</w:t>
            </w:r>
          </w:p>
        </w:tc>
      </w:tr>
      <w:tr w:rsidR="00AD205C" w14:paraId="41785145" w14:textId="77777777" w:rsidTr="00CB0FEB">
        <w:tc>
          <w:tcPr>
            <w:tcW w:w="988" w:type="dxa"/>
            <w:tcMar>
              <w:top w:w="30" w:type="dxa"/>
              <w:left w:w="30" w:type="dxa"/>
              <w:bottom w:w="20" w:type="dxa"/>
              <w:right w:w="30" w:type="dxa"/>
            </w:tcMar>
          </w:tcPr>
          <w:p w14:paraId="7736B7AC" w14:textId="77777777" w:rsidR="00AD205C" w:rsidRDefault="002C259D" w:rsidP="00D24084">
            <w:r>
              <w:t>Opis</w:t>
            </w:r>
          </w:p>
        </w:tc>
        <w:tc>
          <w:tcPr>
            <w:tcW w:w="8083" w:type="dxa"/>
            <w:tcMar>
              <w:top w:w="30" w:type="dxa"/>
              <w:left w:w="30" w:type="dxa"/>
              <w:bottom w:w="20" w:type="dxa"/>
              <w:right w:w="30" w:type="dxa"/>
            </w:tcMar>
          </w:tcPr>
          <w:p w14:paraId="09314031" w14:textId="77777777" w:rsidR="00AD205C" w:rsidRDefault="002C259D" w:rsidP="00D24084">
            <w:r>
              <w:t>identifikátor predchádzajúceho podania/zásielky ktorého sa týka dané podanie/zásielka</w:t>
            </w:r>
          </w:p>
        </w:tc>
      </w:tr>
      <w:tr w:rsidR="00AD205C" w14:paraId="7FB43C34" w14:textId="77777777" w:rsidTr="00CB0FEB">
        <w:tc>
          <w:tcPr>
            <w:tcW w:w="988" w:type="dxa"/>
            <w:tcMar>
              <w:top w:w="30" w:type="dxa"/>
              <w:left w:w="30" w:type="dxa"/>
              <w:bottom w:w="20" w:type="dxa"/>
              <w:right w:w="30" w:type="dxa"/>
            </w:tcMar>
          </w:tcPr>
          <w:p w14:paraId="3FD2AA1E" w14:textId="77777777" w:rsidR="00AD205C" w:rsidRDefault="002C259D" w:rsidP="00D24084">
            <w:r>
              <w:lastRenderedPageBreak/>
              <w:t>Atribút</w:t>
            </w:r>
          </w:p>
        </w:tc>
        <w:tc>
          <w:tcPr>
            <w:tcW w:w="8083" w:type="dxa"/>
            <w:tcMar>
              <w:top w:w="30" w:type="dxa"/>
              <w:left w:w="30" w:type="dxa"/>
              <w:bottom w:w="20" w:type="dxa"/>
              <w:right w:w="30" w:type="dxa"/>
            </w:tcMar>
          </w:tcPr>
          <w:p w14:paraId="0FD529E0" w14:textId="77777777" w:rsidR="00AD205C" w:rsidRDefault="002C259D" w:rsidP="00D24084">
            <w:r>
              <w:t>Názov : an1_255</w:t>
            </w:r>
          </w:p>
        </w:tc>
      </w:tr>
      <w:tr w:rsidR="00AD205C" w14:paraId="741DFE67" w14:textId="77777777" w:rsidTr="00CB0FEB">
        <w:tc>
          <w:tcPr>
            <w:tcW w:w="988" w:type="dxa"/>
            <w:tcMar>
              <w:top w:w="30" w:type="dxa"/>
              <w:left w:w="30" w:type="dxa"/>
              <w:bottom w:w="20" w:type="dxa"/>
              <w:right w:w="30" w:type="dxa"/>
            </w:tcMar>
          </w:tcPr>
          <w:p w14:paraId="4076A22F" w14:textId="77777777" w:rsidR="00AD205C" w:rsidRDefault="002C259D" w:rsidP="00D24084">
            <w:r>
              <w:t>Opis</w:t>
            </w:r>
          </w:p>
        </w:tc>
        <w:tc>
          <w:tcPr>
            <w:tcW w:w="8083" w:type="dxa"/>
            <w:tcMar>
              <w:top w:w="30" w:type="dxa"/>
              <w:left w:w="30" w:type="dxa"/>
              <w:bottom w:w="20" w:type="dxa"/>
              <w:right w:w="30" w:type="dxa"/>
            </w:tcMar>
          </w:tcPr>
          <w:p w14:paraId="2238B254" w14:textId="77777777" w:rsidR="00AD205C" w:rsidRDefault="002C259D" w:rsidP="00D24084">
            <w:r>
              <w:t>používateľom zadaný názov pre podanie</w:t>
            </w:r>
          </w:p>
        </w:tc>
      </w:tr>
    </w:tbl>
    <w:p w14:paraId="3DB5B6F8" w14:textId="77777777" w:rsidR="00AD205C" w:rsidRDefault="002C259D" w:rsidP="00D24084">
      <w:r>
        <w:t>Informácia o prijatí/odmietnutí podania</w:t>
      </w:r>
    </w:p>
    <w:p w14:paraId="7F39242D" w14:textId="77777777" w:rsidR="00AD205C" w:rsidRDefault="002C259D" w:rsidP="00D24084">
      <w:r>
        <w:rPr>
          <w:noProof/>
        </w:rPr>
        <w:drawing>
          <wp:inline distT="0" distB="0" distL="0" distR="0" wp14:anchorId="76312DFD" wp14:editId="57BE40B7">
            <wp:extent cx="2943225" cy="2486025"/>
            <wp:effectExtent l="0" t="0" r="0" b="0"/>
            <wp:docPr id="100014" name="Picture 100014" descr="_scroll_external\attachments\worddav637aae04a09a11a8e5e6a1493cc04f0b-7ea094448a5183a0924e5daaac0a1ec35e93266c8df2b354d29686844c6ec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2535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4E2DDB9E" w14:textId="77777777" w:rsidR="00AD205C" w:rsidRDefault="002C259D" w:rsidP="00D24084">
      <w:r>
        <w:br/>
      </w:r>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ED968E3" w14:textId="77777777" w:rsidTr="00CB0FEB">
        <w:tc>
          <w:tcPr>
            <w:tcW w:w="1129" w:type="dxa"/>
            <w:tcMar>
              <w:top w:w="30" w:type="dxa"/>
              <w:left w:w="30" w:type="dxa"/>
              <w:bottom w:w="20" w:type="dxa"/>
              <w:right w:w="30" w:type="dxa"/>
            </w:tcMar>
          </w:tcPr>
          <w:p w14:paraId="504F0D3F" w14:textId="77777777" w:rsidR="00AD205C" w:rsidRDefault="002C259D" w:rsidP="00D24084">
            <w:r>
              <w:t>Atribút</w:t>
            </w:r>
          </w:p>
        </w:tc>
        <w:tc>
          <w:tcPr>
            <w:tcW w:w="7942" w:type="dxa"/>
            <w:tcMar>
              <w:top w:w="30" w:type="dxa"/>
              <w:left w:w="30" w:type="dxa"/>
              <w:bottom w:w="20" w:type="dxa"/>
              <w:right w:w="30" w:type="dxa"/>
            </w:tcMar>
          </w:tcPr>
          <w:p w14:paraId="03BC035B" w14:textId="77777777" w:rsidR="00AD205C" w:rsidRDefault="002C259D" w:rsidP="00D24084">
            <w:r>
              <w:t>Dátum a čas odmietnutia : Dátum a čas</w:t>
            </w:r>
          </w:p>
        </w:tc>
      </w:tr>
      <w:tr w:rsidR="00AD205C" w14:paraId="756EFAB4" w14:textId="77777777" w:rsidTr="00CB0FEB">
        <w:tc>
          <w:tcPr>
            <w:tcW w:w="1129" w:type="dxa"/>
            <w:tcMar>
              <w:top w:w="30" w:type="dxa"/>
              <w:left w:w="30" w:type="dxa"/>
              <w:bottom w:w="20" w:type="dxa"/>
              <w:right w:w="30" w:type="dxa"/>
            </w:tcMar>
          </w:tcPr>
          <w:p w14:paraId="5599BA75" w14:textId="77777777" w:rsidR="00AD205C" w:rsidRDefault="002C259D" w:rsidP="00D24084">
            <w:r>
              <w:t>Opis</w:t>
            </w:r>
          </w:p>
        </w:tc>
        <w:tc>
          <w:tcPr>
            <w:tcW w:w="7942" w:type="dxa"/>
            <w:tcMar>
              <w:top w:w="30" w:type="dxa"/>
              <w:left w:w="30" w:type="dxa"/>
              <w:bottom w:w="20" w:type="dxa"/>
              <w:right w:w="30" w:type="dxa"/>
            </w:tcMar>
          </w:tcPr>
          <w:p w14:paraId="05930D39" w14:textId="77777777" w:rsidR="00AD205C" w:rsidRDefault="002C259D" w:rsidP="00D24084">
            <w:r>
              <w:t>dátum a čas kedy bolo podanie odmietnuté</w:t>
            </w:r>
          </w:p>
        </w:tc>
      </w:tr>
      <w:tr w:rsidR="00AD205C" w14:paraId="5D3760EB" w14:textId="77777777" w:rsidTr="00CB0FEB">
        <w:tc>
          <w:tcPr>
            <w:tcW w:w="1129" w:type="dxa"/>
            <w:tcMar>
              <w:top w:w="30" w:type="dxa"/>
              <w:left w:w="30" w:type="dxa"/>
              <w:bottom w:w="20" w:type="dxa"/>
              <w:right w:w="30" w:type="dxa"/>
            </w:tcMar>
          </w:tcPr>
          <w:p w14:paraId="3D94B1AB" w14:textId="77777777" w:rsidR="00AD205C" w:rsidRDefault="002C259D" w:rsidP="00D24084">
            <w:r>
              <w:t>Atribút</w:t>
            </w:r>
          </w:p>
        </w:tc>
        <w:tc>
          <w:tcPr>
            <w:tcW w:w="7942" w:type="dxa"/>
            <w:tcMar>
              <w:top w:w="30" w:type="dxa"/>
              <w:left w:w="30" w:type="dxa"/>
              <w:bottom w:w="20" w:type="dxa"/>
              <w:right w:w="30" w:type="dxa"/>
            </w:tcMar>
          </w:tcPr>
          <w:p w14:paraId="0C70C4B7" w14:textId="77777777" w:rsidR="00AD205C" w:rsidRDefault="002C259D" w:rsidP="00D24084">
            <w:r>
              <w:t>Dátum a čas vytvorenia : Dátum a čas</w:t>
            </w:r>
          </w:p>
        </w:tc>
      </w:tr>
      <w:tr w:rsidR="00AD205C" w14:paraId="4B5A7A77" w14:textId="77777777" w:rsidTr="00CB0FEB">
        <w:tc>
          <w:tcPr>
            <w:tcW w:w="1129" w:type="dxa"/>
            <w:tcMar>
              <w:top w:w="30" w:type="dxa"/>
              <w:left w:w="30" w:type="dxa"/>
              <w:bottom w:w="20" w:type="dxa"/>
              <w:right w:w="30" w:type="dxa"/>
            </w:tcMar>
          </w:tcPr>
          <w:p w14:paraId="308DF94E" w14:textId="77777777" w:rsidR="00AD205C" w:rsidRDefault="002C259D" w:rsidP="00D24084">
            <w:r>
              <w:t>Opis</w:t>
            </w:r>
          </w:p>
        </w:tc>
        <w:tc>
          <w:tcPr>
            <w:tcW w:w="7942" w:type="dxa"/>
            <w:tcMar>
              <w:top w:w="30" w:type="dxa"/>
              <w:left w:w="30" w:type="dxa"/>
              <w:bottom w:w="20" w:type="dxa"/>
              <w:right w:w="30" w:type="dxa"/>
            </w:tcMar>
          </w:tcPr>
          <w:p w14:paraId="51A1E852" w14:textId="77777777" w:rsidR="00AD205C" w:rsidRDefault="002C259D" w:rsidP="00D24084">
            <w:r>
              <w:t>dátum a čas kedy bolo podanie vytvorené</w:t>
            </w:r>
          </w:p>
        </w:tc>
      </w:tr>
      <w:tr w:rsidR="00AD205C" w14:paraId="41C025E5" w14:textId="77777777" w:rsidTr="00CB0FEB">
        <w:tc>
          <w:tcPr>
            <w:tcW w:w="1129" w:type="dxa"/>
            <w:tcMar>
              <w:top w:w="30" w:type="dxa"/>
              <w:left w:w="30" w:type="dxa"/>
              <w:bottom w:w="20" w:type="dxa"/>
              <w:right w:w="30" w:type="dxa"/>
            </w:tcMar>
          </w:tcPr>
          <w:p w14:paraId="6918F78D" w14:textId="77777777" w:rsidR="00AD205C" w:rsidRDefault="002C259D" w:rsidP="00D24084">
            <w:r>
              <w:t>Atribút</w:t>
            </w:r>
          </w:p>
        </w:tc>
        <w:tc>
          <w:tcPr>
            <w:tcW w:w="7942" w:type="dxa"/>
            <w:tcMar>
              <w:top w:w="30" w:type="dxa"/>
              <w:left w:w="30" w:type="dxa"/>
              <w:bottom w:w="20" w:type="dxa"/>
              <w:right w:w="30" w:type="dxa"/>
            </w:tcMar>
          </w:tcPr>
          <w:p w14:paraId="7DDDD1A2" w14:textId="77777777" w:rsidR="00AD205C" w:rsidRDefault="002C259D" w:rsidP="00D24084">
            <w:r>
              <w:t>Typ odmietnutého podania : an1_200</w:t>
            </w:r>
          </w:p>
        </w:tc>
      </w:tr>
      <w:tr w:rsidR="00AD205C" w14:paraId="4458CD55" w14:textId="77777777" w:rsidTr="00CB0FEB">
        <w:tc>
          <w:tcPr>
            <w:tcW w:w="1129" w:type="dxa"/>
            <w:tcMar>
              <w:top w:w="30" w:type="dxa"/>
              <w:left w:w="30" w:type="dxa"/>
              <w:bottom w:w="20" w:type="dxa"/>
              <w:right w:w="30" w:type="dxa"/>
            </w:tcMar>
          </w:tcPr>
          <w:p w14:paraId="037A875B" w14:textId="77777777" w:rsidR="00AD205C" w:rsidRDefault="002C259D" w:rsidP="00D24084">
            <w:r>
              <w:t>Opis</w:t>
            </w:r>
          </w:p>
        </w:tc>
        <w:tc>
          <w:tcPr>
            <w:tcW w:w="7942" w:type="dxa"/>
            <w:tcMar>
              <w:top w:w="30" w:type="dxa"/>
              <w:left w:w="30" w:type="dxa"/>
              <w:bottom w:w="20" w:type="dxa"/>
              <w:right w:w="30" w:type="dxa"/>
            </w:tcMar>
          </w:tcPr>
          <w:p w14:paraId="0EA75446" w14:textId="77777777" w:rsidR="00AD205C" w:rsidRDefault="002C259D" w:rsidP="00D24084">
            <w:r>
              <w:t>jedinečný business identifikátor typu podania</w:t>
            </w:r>
          </w:p>
        </w:tc>
      </w:tr>
      <w:tr w:rsidR="00AD205C" w14:paraId="27A4263C" w14:textId="77777777" w:rsidTr="00CB0FEB">
        <w:tc>
          <w:tcPr>
            <w:tcW w:w="1129" w:type="dxa"/>
            <w:tcMar>
              <w:top w:w="30" w:type="dxa"/>
              <w:left w:w="30" w:type="dxa"/>
              <w:bottom w:w="20" w:type="dxa"/>
              <w:right w:w="30" w:type="dxa"/>
            </w:tcMar>
          </w:tcPr>
          <w:p w14:paraId="1DCA0FCC" w14:textId="77777777" w:rsidR="00AD205C" w:rsidRDefault="002C259D" w:rsidP="00D24084">
            <w:r>
              <w:t>Atribút</w:t>
            </w:r>
          </w:p>
        </w:tc>
        <w:tc>
          <w:tcPr>
            <w:tcW w:w="7942" w:type="dxa"/>
            <w:tcMar>
              <w:top w:w="30" w:type="dxa"/>
              <w:left w:w="30" w:type="dxa"/>
              <w:bottom w:w="20" w:type="dxa"/>
              <w:right w:w="30" w:type="dxa"/>
            </w:tcMar>
          </w:tcPr>
          <w:p w14:paraId="6BCCB762" w14:textId="77777777" w:rsidR="00AD205C" w:rsidRDefault="002C259D" w:rsidP="00D24084">
            <w:r>
              <w:t>Identifikátor : Číslo</w:t>
            </w:r>
          </w:p>
        </w:tc>
      </w:tr>
      <w:tr w:rsidR="00AD205C" w14:paraId="60FAB909" w14:textId="77777777" w:rsidTr="00CB0FEB">
        <w:tc>
          <w:tcPr>
            <w:tcW w:w="1129" w:type="dxa"/>
            <w:tcMar>
              <w:top w:w="30" w:type="dxa"/>
              <w:left w:w="30" w:type="dxa"/>
              <w:bottom w:w="20" w:type="dxa"/>
              <w:right w:w="30" w:type="dxa"/>
            </w:tcMar>
          </w:tcPr>
          <w:p w14:paraId="5F5B9A8C" w14:textId="77777777" w:rsidR="00AD205C" w:rsidRDefault="002C259D" w:rsidP="00D24084">
            <w:r>
              <w:t>Opis</w:t>
            </w:r>
          </w:p>
        </w:tc>
        <w:tc>
          <w:tcPr>
            <w:tcW w:w="7942" w:type="dxa"/>
            <w:tcMar>
              <w:top w:w="30" w:type="dxa"/>
              <w:left w:w="30" w:type="dxa"/>
              <w:bottom w:w="20" w:type="dxa"/>
              <w:right w:w="30" w:type="dxa"/>
            </w:tcMar>
          </w:tcPr>
          <w:p w14:paraId="5844C307" w14:textId="77777777" w:rsidR="00AD205C" w:rsidRDefault="002C259D" w:rsidP="00D24084">
            <w:r>
              <w:t>identifikátor podania</w:t>
            </w:r>
          </w:p>
        </w:tc>
      </w:tr>
      <w:tr w:rsidR="00AD205C" w14:paraId="0F8352C2" w14:textId="77777777" w:rsidTr="00CB0FEB">
        <w:tc>
          <w:tcPr>
            <w:tcW w:w="1129" w:type="dxa"/>
            <w:tcMar>
              <w:top w:w="30" w:type="dxa"/>
              <w:left w:w="30" w:type="dxa"/>
              <w:bottom w:w="20" w:type="dxa"/>
              <w:right w:w="30" w:type="dxa"/>
            </w:tcMar>
          </w:tcPr>
          <w:p w14:paraId="0D9971C7" w14:textId="77777777" w:rsidR="00AD205C" w:rsidRDefault="002C259D" w:rsidP="00D24084">
            <w:r>
              <w:t>Atribút</w:t>
            </w:r>
          </w:p>
        </w:tc>
        <w:tc>
          <w:tcPr>
            <w:tcW w:w="7942" w:type="dxa"/>
            <w:tcMar>
              <w:top w:w="30" w:type="dxa"/>
              <w:left w:w="30" w:type="dxa"/>
              <w:bottom w:w="20" w:type="dxa"/>
              <w:right w:w="30" w:type="dxa"/>
            </w:tcMar>
          </w:tcPr>
          <w:p w14:paraId="52AE9B29" w14:textId="77777777" w:rsidR="00AD205C" w:rsidRDefault="002C259D" w:rsidP="00D24084">
            <w:r>
              <w:t>Kód dôvodu : Číslo</w:t>
            </w:r>
          </w:p>
        </w:tc>
      </w:tr>
      <w:tr w:rsidR="00AD205C" w14:paraId="77659DDB" w14:textId="77777777" w:rsidTr="00CB0FEB">
        <w:tc>
          <w:tcPr>
            <w:tcW w:w="1129" w:type="dxa"/>
            <w:tcMar>
              <w:top w:w="30" w:type="dxa"/>
              <w:left w:w="30" w:type="dxa"/>
              <w:bottom w:w="20" w:type="dxa"/>
              <w:right w:w="30" w:type="dxa"/>
            </w:tcMar>
          </w:tcPr>
          <w:p w14:paraId="3C0A8E4E" w14:textId="77777777" w:rsidR="00AD205C" w:rsidRDefault="002C259D" w:rsidP="00D24084">
            <w:r>
              <w:t>Opis</w:t>
            </w:r>
          </w:p>
        </w:tc>
        <w:tc>
          <w:tcPr>
            <w:tcW w:w="7942" w:type="dxa"/>
            <w:tcMar>
              <w:top w:w="30" w:type="dxa"/>
              <w:left w:w="30" w:type="dxa"/>
              <w:bottom w:w="20" w:type="dxa"/>
              <w:right w:w="30" w:type="dxa"/>
            </w:tcMar>
          </w:tcPr>
          <w:p w14:paraId="7C021827" w14:textId="77777777" w:rsidR="00AD205C" w:rsidRDefault="002C259D" w:rsidP="00D24084">
            <w:r>
              <w:t>viď. kapitola Popis výnimiek</w:t>
            </w:r>
          </w:p>
        </w:tc>
      </w:tr>
      <w:tr w:rsidR="00AD205C" w14:paraId="3631F3B7" w14:textId="77777777" w:rsidTr="00CB0FEB">
        <w:tc>
          <w:tcPr>
            <w:tcW w:w="1129" w:type="dxa"/>
            <w:tcMar>
              <w:top w:w="30" w:type="dxa"/>
              <w:left w:w="30" w:type="dxa"/>
              <w:bottom w:w="20" w:type="dxa"/>
              <w:right w:w="30" w:type="dxa"/>
            </w:tcMar>
          </w:tcPr>
          <w:p w14:paraId="1065C6FC" w14:textId="77777777" w:rsidR="00AD205C" w:rsidRDefault="002C259D" w:rsidP="00D24084">
            <w:r>
              <w:t>Atribút</w:t>
            </w:r>
          </w:p>
        </w:tc>
        <w:tc>
          <w:tcPr>
            <w:tcW w:w="7942" w:type="dxa"/>
            <w:tcMar>
              <w:top w:w="30" w:type="dxa"/>
              <w:left w:w="30" w:type="dxa"/>
              <w:bottom w:w="20" w:type="dxa"/>
              <w:right w:w="30" w:type="dxa"/>
            </w:tcMar>
          </w:tcPr>
          <w:p w14:paraId="2B8F5EBB" w14:textId="77777777" w:rsidR="00AD205C" w:rsidRDefault="002C259D" w:rsidP="00D24084">
            <w:r>
              <w:t>Popis : an1_250</w:t>
            </w:r>
          </w:p>
        </w:tc>
      </w:tr>
      <w:tr w:rsidR="00AD205C" w14:paraId="69048799" w14:textId="77777777" w:rsidTr="00CB0FEB">
        <w:tc>
          <w:tcPr>
            <w:tcW w:w="1129" w:type="dxa"/>
            <w:tcMar>
              <w:top w:w="30" w:type="dxa"/>
              <w:left w:w="30" w:type="dxa"/>
              <w:bottom w:w="20" w:type="dxa"/>
              <w:right w:w="30" w:type="dxa"/>
            </w:tcMar>
          </w:tcPr>
          <w:p w14:paraId="355F8DC5" w14:textId="77777777" w:rsidR="00AD205C" w:rsidRDefault="002C259D" w:rsidP="00D24084">
            <w:r>
              <w:t>Opis</w:t>
            </w:r>
          </w:p>
        </w:tc>
        <w:tc>
          <w:tcPr>
            <w:tcW w:w="7942" w:type="dxa"/>
            <w:tcMar>
              <w:top w:w="30" w:type="dxa"/>
              <w:left w:w="30" w:type="dxa"/>
              <w:bottom w:w="20" w:type="dxa"/>
              <w:right w:w="30" w:type="dxa"/>
            </w:tcMar>
          </w:tcPr>
          <w:p w14:paraId="2DCE93B0" w14:textId="77777777" w:rsidR="00AD205C" w:rsidRDefault="002C259D" w:rsidP="00D24084">
            <w:r>
              <w:t>viď. kapitola Popis výnimiek</w:t>
            </w:r>
          </w:p>
        </w:tc>
      </w:tr>
      <w:tr w:rsidR="00AD205C" w14:paraId="04BB9370" w14:textId="77777777" w:rsidTr="00CB0FEB">
        <w:tc>
          <w:tcPr>
            <w:tcW w:w="1129" w:type="dxa"/>
            <w:tcMar>
              <w:top w:w="30" w:type="dxa"/>
              <w:left w:w="30" w:type="dxa"/>
              <w:bottom w:w="20" w:type="dxa"/>
              <w:right w:w="30" w:type="dxa"/>
            </w:tcMar>
          </w:tcPr>
          <w:p w14:paraId="6DD2EF6A" w14:textId="77777777" w:rsidR="00AD205C" w:rsidRDefault="002C259D" w:rsidP="00D24084">
            <w:r>
              <w:t>Atribút</w:t>
            </w:r>
          </w:p>
        </w:tc>
        <w:tc>
          <w:tcPr>
            <w:tcW w:w="7942" w:type="dxa"/>
            <w:tcMar>
              <w:top w:w="30" w:type="dxa"/>
              <w:left w:w="30" w:type="dxa"/>
              <w:bottom w:w="20" w:type="dxa"/>
              <w:right w:w="30" w:type="dxa"/>
            </w:tcMar>
          </w:tcPr>
          <w:p w14:paraId="5037B8DB" w14:textId="77777777" w:rsidR="00AD205C" w:rsidRDefault="002C259D" w:rsidP="00D24084">
            <w:r>
              <w:t>Identifikátor odmietnutého podania : Číslo</w:t>
            </w:r>
          </w:p>
        </w:tc>
      </w:tr>
      <w:tr w:rsidR="00AD205C" w14:paraId="435B87FC" w14:textId="77777777" w:rsidTr="00CB0FEB">
        <w:tc>
          <w:tcPr>
            <w:tcW w:w="1129" w:type="dxa"/>
            <w:tcMar>
              <w:top w:w="30" w:type="dxa"/>
              <w:left w:w="30" w:type="dxa"/>
              <w:bottom w:w="20" w:type="dxa"/>
              <w:right w:w="30" w:type="dxa"/>
            </w:tcMar>
          </w:tcPr>
          <w:p w14:paraId="2B13D60D" w14:textId="77777777" w:rsidR="00AD205C" w:rsidRDefault="002C259D" w:rsidP="00D24084">
            <w:r>
              <w:t>Opis</w:t>
            </w:r>
          </w:p>
        </w:tc>
        <w:tc>
          <w:tcPr>
            <w:tcW w:w="7942" w:type="dxa"/>
            <w:tcMar>
              <w:top w:w="30" w:type="dxa"/>
              <w:left w:w="30" w:type="dxa"/>
              <w:bottom w:w="20" w:type="dxa"/>
              <w:right w:w="30" w:type="dxa"/>
            </w:tcMar>
          </w:tcPr>
          <w:p w14:paraId="33078A90" w14:textId="77777777" w:rsidR="00AD205C" w:rsidRDefault="002C259D" w:rsidP="00D24084">
            <w:r>
              <w:t>identifikátor podania</w:t>
            </w:r>
          </w:p>
        </w:tc>
      </w:tr>
    </w:tbl>
    <w:p w14:paraId="297CA7F0" w14:textId="77777777" w:rsidR="00CB0FEB" w:rsidRDefault="00CB0FEB" w:rsidP="00D24084"/>
    <w:p w14:paraId="2E43706A" w14:textId="77777777" w:rsidR="00CB0FEB" w:rsidRDefault="00CB0FEB" w:rsidP="00D24084"/>
    <w:p w14:paraId="6C3C5E42" w14:textId="77777777" w:rsidR="00CB0FEB" w:rsidRDefault="00CB0FEB" w:rsidP="00D24084"/>
    <w:p w14:paraId="62F8FC51" w14:textId="77777777" w:rsidR="00CB0FEB" w:rsidRDefault="00CB0FEB" w:rsidP="00D24084"/>
    <w:p w14:paraId="04F49076" w14:textId="77777777" w:rsidR="00CB0FEB" w:rsidRDefault="00CB0FEB" w:rsidP="00D24084"/>
    <w:p w14:paraId="3556BAF6" w14:textId="77777777" w:rsidR="00CB0FEB" w:rsidRDefault="00CB0FEB" w:rsidP="00D24084"/>
    <w:p w14:paraId="5B4F3CC4" w14:textId="77777777" w:rsidR="00CB0FEB" w:rsidRDefault="00CB0FEB" w:rsidP="00D24084"/>
    <w:p w14:paraId="09DB1D66" w14:textId="77777777" w:rsidR="00CB0FEB" w:rsidRDefault="00CB0FEB" w:rsidP="00D24084"/>
    <w:p w14:paraId="36037EA3" w14:textId="77777777" w:rsidR="00CB0FEB" w:rsidRDefault="00CB0FEB" w:rsidP="00D24084"/>
    <w:p w14:paraId="3F1E0FFA" w14:textId="77777777" w:rsidR="00CB0FEB" w:rsidRDefault="00CB0FEB" w:rsidP="00D24084"/>
    <w:p w14:paraId="7F57BEB6" w14:textId="77777777" w:rsidR="00CB0FEB" w:rsidRDefault="00CB0FEB" w:rsidP="00D24084"/>
    <w:p w14:paraId="643C449A" w14:textId="77777777" w:rsidR="00CB0FEB" w:rsidRDefault="00CB0FEB" w:rsidP="00D24084"/>
    <w:p w14:paraId="7720A4C7" w14:textId="77777777" w:rsidR="00CB0FEB" w:rsidRDefault="00CB0FEB" w:rsidP="00D24084"/>
    <w:p w14:paraId="3A5E6885" w14:textId="77777777" w:rsidR="00CB0FEB" w:rsidRDefault="00CB0FEB" w:rsidP="00D24084"/>
    <w:p w14:paraId="52DC8477" w14:textId="77777777" w:rsidR="00CB0FEB" w:rsidRDefault="00CB0FEB" w:rsidP="00D24084"/>
    <w:p w14:paraId="70D2B460" w14:textId="77777777" w:rsidR="00CB0FEB" w:rsidRDefault="00CB0FEB" w:rsidP="00D24084"/>
    <w:p w14:paraId="5E5EBD56" w14:textId="77777777" w:rsidR="00CB0FEB" w:rsidRDefault="00CB0FEB" w:rsidP="00D24084"/>
    <w:p w14:paraId="73926CD2" w14:textId="77777777" w:rsidR="00AD205C" w:rsidRDefault="002C259D" w:rsidP="00D24084">
      <w:r>
        <w:t>Potvrdenie o prevzatí podania</w:t>
      </w:r>
    </w:p>
    <w:p w14:paraId="5365B9A9" w14:textId="77777777" w:rsidR="00AD205C" w:rsidRDefault="002C259D" w:rsidP="00D24084">
      <w:r>
        <w:rPr>
          <w:noProof/>
        </w:rPr>
        <w:drawing>
          <wp:inline distT="0" distB="0" distL="0" distR="0" wp14:anchorId="38C5856C" wp14:editId="0C9C4B04">
            <wp:extent cx="3276600" cy="2200275"/>
            <wp:effectExtent l="0" t="0" r="0" b="0"/>
            <wp:docPr id="100015" name="Picture 100015" descr="_scroll_external\attachments\worddav8279c4e90b0edfd7fc04c3224a19b99d-6aa94254094fdde685c0a914f822df1a2c1992d911463c82050edd1628b0b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954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r>
        <w:br/>
      </w:r>
    </w:p>
    <w:tbl>
      <w:tblPr>
        <w:tblStyle w:val="ScrollTableNormal"/>
        <w:tblW w:w="9071" w:type="dxa"/>
        <w:tblLayout w:type="fixed"/>
        <w:tblLook w:val="0000" w:firstRow="0" w:lastRow="0" w:firstColumn="0" w:lastColumn="0" w:noHBand="0" w:noVBand="0"/>
      </w:tblPr>
      <w:tblGrid>
        <w:gridCol w:w="988"/>
        <w:gridCol w:w="8083"/>
      </w:tblGrid>
      <w:tr w:rsidR="00AD205C" w14:paraId="7B97D00D" w14:textId="77777777" w:rsidTr="00CB0FEB">
        <w:tc>
          <w:tcPr>
            <w:tcW w:w="988" w:type="dxa"/>
            <w:tcMar>
              <w:top w:w="30" w:type="dxa"/>
              <w:left w:w="30" w:type="dxa"/>
              <w:bottom w:w="20" w:type="dxa"/>
              <w:right w:w="30" w:type="dxa"/>
            </w:tcMar>
          </w:tcPr>
          <w:p w14:paraId="00906E87" w14:textId="77777777" w:rsidR="00AD205C" w:rsidRDefault="002C259D" w:rsidP="00D24084">
            <w:r>
              <w:t>Atribút</w:t>
            </w:r>
          </w:p>
        </w:tc>
        <w:tc>
          <w:tcPr>
            <w:tcW w:w="8083" w:type="dxa"/>
            <w:tcMar>
              <w:top w:w="30" w:type="dxa"/>
              <w:left w:w="30" w:type="dxa"/>
              <w:bottom w:w="20" w:type="dxa"/>
              <w:right w:w="30" w:type="dxa"/>
            </w:tcMar>
          </w:tcPr>
          <w:p w14:paraId="3FECD442" w14:textId="77777777" w:rsidR="00AD205C" w:rsidRDefault="002C259D" w:rsidP="00D24084">
            <w:r>
              <w:t>Dátum a čas prevzatia : Dátum a čas</w:t>
            </w:r>
          </w:p>
        </w:tc>
      </w:tr>
      <w:tr w:rsidR="00AD205C" w14:paraId="358DFC5A" w14:textId="77777777" w:rsidTr="00CB0FEB">
        <w:tc>
          <w:tcPr>
            <w:tcW w:w="988" w:type="dxa"/>
            <w:tcMar>
              <w:top w:w="30" w:type="dxa"/>
              <w:left w:w="30" w:type="dxa"/>
              <w:bottom w:w="20" w:type="dxa"/>
              <w:right w:w="30" w:type="dxa"/>
            </w:tcMar>
          </w:tcPr>
          <w:p w14:paraId="0A15737E" w14:textId="77777777" w:rsidR="00AD205C" w:rsidRDefault="002C259D" w:rsidP="00D24084">
            <w:r>
              <w:t>Opis</w:t>
            </w:r>
          </w:p>
        </w:tc>
        <w:tc>
          <w:tcPr>
            <w:tcW w:w="8083" w:type="dxa"/>
            <w:tcMar>
              <w:top w:w="30" w:type="dxa"/>
              <w:left w:w="30" w:type="dxa"/>
              <w:bottom w:w="20" w:type="dxa"/>
              <w:right w:w="30" w:type="dxa"/>
            </w:tcMar>
          </w:tcPr>
          <w:p w14:paraId="73FC6A7C" w14:textId="77777777" w:rsidR="00AD205C" w:rsidRDefault="002C259D" w:rsidP="00D24084">
            <w:r>
              <w:t>dátum a čas kedy bolo podanie prevzaté</w:t>
            </w:r>
          </w:p>
        </w:tc>
      </w:tr>
      <w:tr w:rsidR="00AD205C" w14:paraId="6DD9370E" w14:textId="77777777" w:rsidTr="00CB0FEB">
        <w:tc>
          <w:tcPr>
            <w:tcW w:w="988" w:type="dxa"/>
            <w:tcMar>
              <w:top w:w="30" w:type="dxa"/>
              <w:left w:w="30" w:type="dxa"/>
              <w:bottom w:w="20" w:type="dxa"/>
              <w:right w:w="30" w:type="dxa"/>
            </w:tcMar>
          </w:tcPr>
          <w:p w14:paraId="2316D25A" w14:textId="77777777" w:rsidR="00AD205C" w:rsidRDefault="002C259D" w:rsidP="00D24084">
            <w:r>
              <w:t>Atribút</w:t>
            </w:r>
          </w:p>
        </w:tc>
        <w:tc>
          <w:tcPr>
            <w:tcW w:w="8083" w:type="dxa"/>
            <w:tcMar>
              <w:top w:w="30" w:type="dxa"/>
              <w:left w:w="30" w:type="dxa"/>
              <w:bottom w:w="20" w:type="dxa"/>
              <w:right w:w="30" w:type="dxa"/>
            </w:tcMar>
          </w:tcPr>
          <w:p w14:paraId="3D908F60" w14:textId="77777777" w:rsidR="00AD205C" w:rsidRDefault="002C259D" w:rsidP="00D24084">
            <w:r>
              <w:t>Dátum a čas vytvorenia : Dátum a čas</w:t>
            </w:r>
          </w:p>
        </w:tc>
      </w:tr>
      <w:tr w:rsidR="00AD205C" w14:paraId="53BDD60B" w14:textId="77777777" w:rsidTr="00CB0FEB">
        <w:tc>
          <w:tcPr>
            <w:tcW w:w="988" w:type="dxa"/>
            <w:tcMar>
              <w:top w:w="30" w:type="dxa"/>
              <w:left w:w="30" w:type="dxa"/>
              <w:bottom w:w="20" w:type="dxa"/>
              <w:right w:w="30" w:type="dxa"/>
            </w:tcMar>
          </w:tcPr>
          <w:p w14:paraId="4122047B" w14:textId="77777777" w:rsidR="00AD205C" w:rsidRDefault="002C259D" w:rsidP="00D24084">
            <w:r>
              <w:t>Opis</w:t>
            </w:r>
          </w:p>
        </w:tc>
        <w:tc>
          <w:tcPr>
            <w:tcW w:w="8083" w:type="dxa"/>
            <w:tcMar>
              <w:top w:w="30" w:type="dxa"/>
              <w:left w:w="30" w:type="dxa"/>
              <w:bottom w:w="20" w:type="dxa"/>
              <w:right w:w="30" w:type="dxa"/>
            </w:tcMar>
          </w:tcPr>
          <w:p w14:paraId="5112A7D7" w14:textId="77777777" w:rsidR="00AD205C" w:rsidRDefault="002C259D" w:rsidP="00D24084">
            <w:r>
              <w:t>dátum a čas kedy bolo podanie vytvorené</w:t>
            </w:r>
          </w:p>
        </w:tc>
      </w:tr>
      <w:tr w:rsidR="00AD205C" w14:paraId="18D1F042" w14:textId="77777777" w:rsidTr="00CB0FEB">
        <w:tc>
          <w:tcPr>
            <w:tcW w:w="988" w:type="dxa"/>
            <w:tcMar>
              <w:top w:w="30" w:type="dxa"/>
              <w:left w:w="30" w:type="dxa"/>
              <w:bottom w:w="20" w:type="dxa"/>
              <w:right w:w="30" w:type="dxa"/>
            </w:tcMar>
          </w:tcPr>
          <w:p w14:paraId="34C95643" w14:textId="77777777" w:rsidR="00AD205C" w:rsidRDefault="002C259D" w:rsidP="00D24084">
            <w:r>
              <w:t>Atribút</w:t>
            </w:r>
          </w:p>
        </w:tc>
        <w:tc>
          <w:tcPr>
            <w:tcW w:w="8083" w:type="dxa"/>
            <w:tcMar>
              <w:top w:w="30" w:type="dxa"/>
              <w:left w:w="30" w:type="dxa"/>
              <w:bottom w:w="20" w:type="dxa"/>
              <w:right w:w="30" w:type="dxa"/>
            </w:tcMar>
          </w:tcPr>
          <w:p w14:paraId="2AFF2241" w14:textId="77777777" w:rsidR="00AD205C" w:rsidRDefault="002C259D" w:rsidP="00D24084">
            <w:r>
              <w:t>Typ prevzatého podania : an1_200</w:t>
            </w:r>
          </w:p>
        </w:tc>
      </w:tr>
      <w:tr w:rsidR="00AD205C" w14:paraId="14C08FA0" w14:textId="77777777" w:rsidTr="00CB0FEB">
        <w:tc>
          <w:tcPr>
            <w:tcW w:w="988" w:type="dxa"/>
            <w:tcMar>
              <w:top w:w="30" w:type="dxa"/>
              <w:left w:w="30" w:type="dxa"/>
              <w:bottom w:w="20" w:type="dxa"/>
              <w:right w:w="30" w:type="dxa"/>
            </w:tcMar>
          </w:tcPr>
          <w:p w14:paraId="48FAC2E2" w14:textId="77777777" w:rsidR="00AD205C" w:rsidRDefault="002C259D" w:rsidP="00D24084">
            <w:r>
              <w:t>Opis</w:t>
            </w:r>
          </w:p>
        </w:tc>
        <w:tc>
          <w:tcPr>
            <w:tcW w:w="8083" w:type="dxa"/>
            <w:tcMar>
              <w:top w:w="30" w:type="dxa"/>
              <w:left w:w="30" w:type="dxa"/>
              <w:bottom w:w="20" w:type="dxa"/>
              <w:right w:w="30" w:type="dxa"/>
            </w:tcMar>
          </w:tcPr>
          <w:p w14:paraId="571326B3" w14:textId="77777777" w:rsidR="00AD205C" w:rsidRDefault="002C259D" w:rsidP="00D24084">
            <w:r>
              <w:t>jedinečný business identifikátor typu podania</w:t>
            </w:r>
          </w:p>
        </w:tc>
      </w:tr>
      <w:tr w:rsidR="00AD205C" w14:paraId="5C79DA1A" w14:textId="77777777" w:rsidTr="00CB0FEB">
        <w:tc>
          <w:tcPr>
            <w:tcW w:w="988" w:type="dxa"/>
            <w:tcMar>
              <w:top w:w="30" w:type="dxa"/>
              <w:left w:w="30" w:type="dxa"/>
              <w:bottom w:w="20" w:type="dxa"/>
              <w:right w:w="30" w:type="dxa"/>
            </w:tcMar>
          </w:tcPr>
          <w:p w14:paraId="3A52A47F" w14:textId="77777777" w:rsidR="00AD205C" w:rsidRDefault="002C259D" w:rsidP="00D24084">
            <w:r>
              <w:t>Atribút</w:t>
            </w:r>
          </w:p>
        </w:tc>
        <w:tc>
          <w:tcPr>
            <w:tcW w:w="8083" w:type="dxa"/>
            <w:tcMar>
              <w:top w:w="30" w:type="dxa"/>
              <w:left w:w="30" w:type="dxa"/>
              <w:bottom w:w="20" w:type="dxa"/>
              <w:right w:w="30" w:type="dxa"/>
            </w:tcMar>
          </w:tcPr>
          <w:p w14:paraId="0F7D7EE5" w14:textId="77777777" w:rsidR="00AD205C" w:rsidRDefault="002C259D" w:rsidP="00D24084">
            <w:r>
              <w:t>Identifikátor : Číslo</w:t>
            </w:r>
          </w:p>
        </w:tc>
      </w:tr>
      <w:tr w:rsidR="00AD205C" w14:paraId="013D52B7" w14:textId="77777777" w:rsidTr="00CB0FEB">
        <w:tc>
          <w:tcPr>
            <w:tcW w:w="988" w:type="dxa"/>
            <w:tcMar>
              <w:top w:w="30" w:type="dxa"/>
              <w:left w:w="30" w:type="dxa"/>
              <w:bottom w:w="20" w:type="dxa"/>
              <w:right w:w="30" w:type="dxa"/>
            </w:tcMar>
          </w:tcPr>
          <w:p w14:paraId="49B0F927" w14:textId="77777777" w:rsidR="00AD205C" w:rsidRDefault="002C259D" w:rsidP="00D24084">
            <w:r>
              <w:t>Opis</w:t>
            </w:r>
          </w:p>
        </w:tc>
        <w:tc>
          <w:tcPr>
            <w:tcW w:w="8083" w:type="dxa"/>
            <w:tcMar>
              <w:top w:w="30" w:type="dxa"/>
              <w:left w:w="30" w:type="dxa"/>
              <w:bottom w:w="20" w:type="dxa"/>
              <w:right w:w="30" w:type="dxa"/>
            </w:tcMar>
          </w:tcPr>
          <w:p w14:paraId="2553219D" w14:textId="77777777" w:rsidR="00AD205C" w:rsidRDefault="002C259D" w:rsidP="00D24084">
            <w:r>
              <w:t>identifikátor podania</w:t>
            </w:r>
          </w:p>
        </w:tc>
      </w:tr>
      <w:tr w:rsidR="00AD205C" w14:paraId="41EC6E44" w14:textId="77777777" w:rsidTr="00CB0FEB">
        <w:tc>
          <w:tcPr>
            <w:tcW w:w="988" w:type="dxa"/>
            <w:tcMar>
              <w:top w:w="30" w:type="dxa"/>
              <w:left w:w="30" w:type="dxa"/>
              <w:bottom w:w="20" w:type="dxa"/>
              <w:right w:w="30" w:type="dxa"/>
            </w:tcMar>
          </w:tcPr>
          <w:p w14:paraId="289ADF51" w14:textId="77777777" w:rsidR="00AD205C" w:rsidRDefault="002C259D" w:rsidP="00D24084">
            <w:r>
              <w:t>Atribút</w:t>
            </w:r>
          </w:p>
        </w:tc>
        <w:tc>
          <w:tcPr>
            <w:tcW w:w="8083" w:type="dxa"/>
            <w:tcMar>
              <w:top w:w="30" w:type="dxa"/>
              <w:left w:w="30" w:type="dxa"/>
              <w:bottom w:w="20" w:type="dxa"/>
              <w:right w:w="30" w:type="dxa"/>
            </w:tcMar>
          </w:tcPr>
          <w:p w14:paraId="5876000A" w14:textId="77777777" w:rsidR="00AD205C" w:rsidRDefault="002C259D" w:rsidP="00D24084">
            <w:r>
              <w:t>Identifikátor prijatého podania : Číslo</w:t>
            </w:r>
          </w:p>
        </w:tc>
      </w:tr>
      <w:tr w:rsidR="00AD205C" w14:paraId="3AC8A82D" w14:textId="77777777" w:rsidTr="00CB0FEB">
        <w:tc>
          <w:tcPr>
            <w:tcW w:w="988" w:type="dxa"/>
            <w:tcMar>
              <w:top w:w="30" w:type="dxa"/>
              <w:left w:w="30" w:type="dxa"/>
              <w:bottom w:w="20" w:type="dxa"/>
              <w:right w:w="30" w:type="dxa"/>
            </w:tcMar>
          </w:tcPr>
          <w:p w14:paraId="264EF4C8" w14:textId="77777777" w:rsidR="00AD205C" w:rsidRDefault="002C259D" w:rsidP="00D24084">
            <w:r>
              <w:t>Opis</w:t>
            </w:r>
          </w:p>
        </w:tc>
        <w:tc>
          <w:tcPr>
            <w:tcW w:w="8083" w:type="dxa"/>
            <w:tcMar>
              <w:top w:w="30" w:type="dxa"/>
              <w:left w:w="30" w:type="dxa"/>
              <w:bottom w:w="20" w:type="dxa"/>
              <w:right w:w="30" w:type="dxa"/>
            </w:tcMar>
          </w:tcPr>
          <w:p w14:paraId="3E115A79" w14:textId="77777777" w:rsidR="00AD205C" w:rsidRDefault="002C259D" w:rsidP="00D24084">
            <w:r>
              <w:t>identifikátor podania</w:t>
            </w:r>
          </w:p>
        </w:tc>
      </w:tr>
    </w:tbl>
    <w:p w14:paraId="3EE8A67B" w14:textId="77777777" w:rsidR="00AD205C" w:rsidRDefault="00AD205C" w:rsidP="00D24084"/>
    <w:p w14:paraId="7E47983E" w14:textId="26997328" w:rsidR="00AD205C" w:rsidRDefault="002C259D" w:rsidP="00D24084">
      <w:pPr>
        <w:pStyle w:val="Nadpis3"/>
      </w:pPr>
      <w:bookmarkStart w:id="73" w:name="scroll-bookmark-51"/>
      <w:bookmarkStart w:id="74" w:name="_Toc101774379"/>
      <w:r>
        <w:t>Technické informácie</w:t>
      </w:r>
      <w:bookmarkEnd w:id="73"/>
      <w:bookmarkEnd w:id="74"/>
    </w:p>
    <w:p w14:paraId="1BA88161" w14:textId="6E85C470" w:rsidR="00AD205C" w:rsidRDefault="002C259D" w:rsidP="00D24084">
      <w:pPr>
        <w:pStyle w:val="Nadpis4"/>
      </w:pPr>
      <w:bookmarkStart w:id="75" w:name="scroll-bookmark-52"/>
      <w:r>
        <w:t>Technická špecifikácia poskytovanej webovej služby</w:t>
      </w:r>
      <w:bookmarkEnd w:id="75"/>
    </w:p>
    <w:tbl>
      <w:tblPr>
        <w:tblStyle w:val="ScrollTableNormal"/>
        <w:tblW w:w="0" w:type="auto"/>
        <w:tblLayout w:type="fixed"/>
        <w:tblLook w:val="0020" w:firstRow="1" w:lastRow="0" w:firstColumn="0" w:lastColumn="0" w:noHBand="0" w:noVBand="0"/>
      </w:tblPr>
      <w:tblGrid>
        <w:gridCol w:w="1361"/>
        <w:gridCol w:w="7710"/>
      </w:tblGrid>
      <w:tr w:rsidR="00AD205C" w14:paraId="5F7BF0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A782DA6" w14:textId="77777777" w:rsidR="00AD205C" w:rsidRDefault="002C259D" w:rsidP="00D24084">
            <w:r>
              <w:t>Testovacie prostredie</w:t>
            </w:r>
          </w:p>
        </w:tc>
      </w:tr>
      <w:tr w:rsidR="00AD205C" w14:paraId="3C39B641" w14:textId="77777777" w:rsidTr="00AD205C">
        <w:tc>
          <w:tcPr>
            <w:tcW w:w="1361" w:type="dxa"/>
            <w:tcMar>
              <w:top w:w="30" w:type="dxa"/>
              <w:left w:w="30" w:type="dxa"/>
              <w:bottom w:w="20" w:type="dxa"/>
              <w:right w:w="30" w:type="dxa"/>
            </w:tcMar>
          </w:tcPr>
          <w:p w14:paraId="30CFDF7A" w14:textId="77777777" w:rsidR="00AD205C" w:rsidRDefault="002C259D" w:rsidP="00D24084">
            <w:r>
              <w:t>WSDL</w:t>
            </w:r>
          </w:p>
        </w:tc>
        <w:tc>
          <w:tcPr>
            <w:tcW w:w="7710" w:type="dxa"/>
            <w:tcMar>
              <w:top w:w="30" w:type="dxa"/>
              <w:left w:w="30" w:type="dxa"/>
              <w:bottom w:w="20" w:type="dxa"/>
              <w:right w:w="30" w:type="dxa"/>
            </w:tcMar>
          </w:tcPr>
          <w:p w14:paraId="31BD0A1D" w14:textId="77777777" w:rsidR="00AD205C" w:rsidRDefault="00000814" w:rsidP="00D24084">
            <w:hyperlink r:id="rId124" w:history="1">
              <w:r w:rsidR="002C259D">
                <w:rPr>
                  <w:rStyle w:val="Hypertextovprepojenie"/>
                </w:rPr>
                <w:t>https://tcep.financnasprava.sk/tcep/procw/cep.ekr.web.ws/ReceiverExtSystem.asmx?wsdl</w:t>
              </w:r>
            </w:hyperlink>
          </w:p>
        </w:tc>
      </w:tr>
      <w:tr w:rsidR="00AD205C" w14:paraId="0E836FF7" w14:textId="77777777" w:rsidTr="00AD205C">
        <w:tc>
          <w:tcPr>
            <w:tcW w:w="1361" w:type="dxa"/>
            <w:tcMar>
              <w:top w:w="30" w:type="dxa"/>
              <w:left w:w="30" w:type="dxa"/>
              <w:bottom w:w="20" w:type="dxa"/>
              <w:right w:w="30" w:type="dxa"/>
            </w:tcMar>
          </w:tcPr>
          <w:p w14:paraId="0D11AC8A" w14:textId="77777777" w:rsidR="00AD205C" w:rsidRDefault="002C259D" w:rsidP="00D24084">
            <w:r>
              <w:t>URL</w:t>
            </w:r>
          </w:p>
        </w:tc>
        <w:tc>
          <w:tcPr>
            <w:tcW w:w="7710" w:type="dxa"/>
            <w:tcMar>
              <w:top w:w="30" w:type="dxa"/>
              <w:left w:w="30" w:type="dxa"/>
              <w:bottom w:w="20" w:type="dxa"/>
              <w:right w:w="30" w:type="dxa"/>
            </w:tcMar>
          </w:tcPr>
          <w:p w14:paraId="7A14E433" w14:textId="77777777" w:rsidR="00AD205C" w:rsidRDefault="00000814" w:rsidP="00D24084">
            <w:hyperlink r:id="rId125" w:history="1">
              <w:r w:rsidR="002C259D">
                <w:rPr>
                  <w:rStyle w:val="Hypertextovprepojenie"/>
                </w:rPr>
                <w:t>https://tcep.financnasprava.sk/tcep/procw/cep.ekr.web.ws/ReceiverExtSystem.asmx</w:t>
              </w:r>
            </w:hyperlink>
          </w:p>
        </w:tc>
      </w:tr>
    </w:tbl>
    <w:p w14:paraId="636B1EE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5DDDB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F8CC13C" w14:textId="77777777" w:rsidR="00AD205C" w:rsidRDefault="002C259D" w:rsidP="00D24084">
            <w:r>
              <w:t>Produkčné prostredie</w:t>
            </w:r>
          </w:p>
        </w:tc>
      </w:tr>
      <w:tr w:rsidR="00AD205C" w14:paraId="7639763F" w14:textId="77777777" w:rsidTr="00AD205C">
        <w:tc>
          <w:tcPr>
            <w:tcW w:w="1361" w:type="dxa"/>
            <w:tcMar>
              <w:top w:w="30" w:type="dxa"/>
              <w:left w:w="30" w:type="dxa"/>
              <w:bottom w:w="20" w:type="dxa"/>
              <w:right w:w="30" w:type="dxa"/>
            </w:tcMar>
          </w:tcPr>
          <w:p w14:paraId="5B334E99" w14:textId="77777777" w:rsidR="00AD205C" w:rsidRDefault="002C259D" w:rsidP="00D24084">
            <w:r>
              <w:t>WSDL</w:t>
            </w:r>
          </w:p>
        </w:tc>
        <w:tc>
          <w:tcPr>
            <w:tcW w:w="7710" w:type="dxa"/>
            <w:tcMar>
              <w:top w:w="30" w:type="dxa"/>
              <w:left w:w="30" w:type="dxa"/>
              <w:bottom w:w="20" w:type="dxa"/>
              <w:right w:w="30" w:type="dxa"/>
            </w:tcMar>
          </w:tcPr>
          <w:p w14:paraId="5A5B28CF" w14:textId="77777777" w:rsidR="00AD205C" w:rsidRDefault="00000814" w:rsidP="00D24084">
            <w:hyperlink r:id="rId126" w:history="1">
              <w:r w:rsidR="002C259D">
                <w:rPr>
                  <w:rStyle w:val="Hypertextovprepojenie"/>
                </w:rPr>
                <w:t>https://www.cep.financnasprava.sk/cep/procw/cep.ekr.web.ws/ReceiverExtSystem.asmx?wsdl</w:t>
              </w:r>
            </w:hyperlink>
          </w:p>
        </w:tc>
      </w:tr>
      <w:tr w:rsidR="00AD205C" w14:paraId="009087D5" w14:textId="77777777" w:rsidTr="00AD205C">
        <w:tc>
          <w:tcPr>
            <w:tcW w:w="1361" w:type="dxa"/>
            <w:tcMar>
              <w:top w:w="30" w:type="dxa"/>
              <w:left w:w="30" w:type="dxa"/>
              <w:bottom w:w="20" w:type="dxa"/>
              <w:right w:w="30" w:type="dxa"/>
            </w:tcMar>
          </w:tcPr>
          <w:p w14:paraId="157A420E" w14:textId="77777777" w:rsidR="00AD205C" w:rsidRDefault="002C259D" w:rsidP="00D24084">
            <w:r>
              <w:t>URL</w:t>
            </w:r>
          </w:p>
        </w:tc>
        <w:tc>
          <w:tcPr>
            <w:tcW w:w="7710" w:type="dxa"/>
            <w:tcMar>
              <w:top w:w="30" w:type="dxa"/>
              <w:left w:w="30" w:type="dxa"/>
              <w:bottom w:w="20" w:type="dxa"/>
              <w:right w:w="30" w:type="dxa"/>
            </w:tcMar>
          </w:tcPr>
          <w:p w14:paraId="0E44CD9C" w14:textId="77777777" w:rsidR="00AD205C" w:rsidRDefault="00000814" w:rsidP="00D24084">
            <w:hyperlink r:id="rId127" w:history="1">
              <w:r w:rsidR="002C259D">
                <w:rPr>
                  <w:rStyle w:val="Hypertextovprepojenie"/>
                </w:rPr>
                <w:t>https://www.cep.financnasprava.sk/cep/procw/cep.ekr.web.ws/ReceiverExtSystem.asmx</w:t>
              </w:r>
            </w:hyperlink>
          </w:p>
        </w:tc>
      </w:tr>
    </w:tbl>
    <w:p w14:paraId="43B7A5A9" w14:textId="2E1C8A03" w:rsidR="00AD205C" w:rsidRDefault="002C259D" w:rsidP="00D24084">
      <w:pPr>
        <w:pStyle w:val="Nadpis4"/>
      </w:pPr>
      <w:bookmarkStart w:id="76" w:name="scroll-bookmark-53"/>
      <w:r>
        <w:lastRenderedPageBreak/>
        <w:t>Definícia dodatočných parametrov hlavičky správ (Header)</w:t>
      </w:r>
      <w:bookmarkEnd w:id="76"/>
    </w:p>
    <w:p w14:paraId="775B0F7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47" w:history="1">
        <w:r>
          <w:rPr>
            <w:rStyle w:val="Hypertextovprepojenie"/>
          </w:rPr>
          <w:t>kapitole 5</w:t>
        </w:r>
      </w:hyperlink>
      <w:r>
        <w:t>.</w:t>
      </w:r>
    </w:p>
    <w:p w14:paraId="7B6D7A68" w14:textId="273066A1" w:rsidR="00AD205C" w:rsidRDefault="002C259D" w:rsidP="00D24084">
      <w:pPr>
        <w:pStyle w:val="Nadpis4"/>
      </w:pPr>
      <w:bookmarkStart w:id="77" w:name="scroll-bookmark-54"/>
      <w:r>
        <w:t>Popis spôsobu zabezpečenia a autentifikácie pri volaní operácií služby</w:t>
      </w:r>
      <w:bookmarkEnd w:id="77"/>
    </w:p>
    <w:p w14:paraId="31FDE5E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46903E9" w14:textId="77777777" w:rsidR="00AD205C" w:rsidRDefault="002C259D" w:rsidP="00D24084">
      <w:pPr>
        <w:pStyle w:val="Odsekzoznamu"/>
        <w:numPr>
          <w:ilvl w:val="0"/>
          <w:numId w:val="20"/>
        </w:numPr>
      </w:pPr>
      <w:r>
        <w:t>PrihlasenieMenomHeslom - prihlásenie používateľa menom a heslom,</w:t>
      </w:r>
    </w:p>
    <w:p w14:paraId="7BC808A9" w14:textId="77777777" w:rsidR="00AD205C" w:rsidRDefault="002C259D" w:rsidP="00D24084">
      <w:pPr>
        <w:pStyle w:val="Odsekzoznamu"/>
        <w:numPr>
          <w:ilvl w:val="0"/>
          <w:numId w:val="20"/>
        </w:numPr>
      </w:pPr>
      <w:r>
        <w:t>PrihlasenieCertifikatom - prihlásenie používateľa certifikátom.</w:t>
      </w:r>
    </w:p>
    <w:p w14:paraId="440147E3" w14:textId="23D815D3" w:rsidR="00AD205C" w:rsidRDefault="002C259D" w:rsidP="00D24084">
      <w:pPr>
        <w:pStyle w:val="Nadpis4"/>
      </w:pPr>
      <w:bookmarkStart w:id="78" w:name="scroll-bookmark-55"/>
      <w:r>
        <w:t>Testovacie scenáre a prípady</w:t>
      </w:r>
      <w:bookmarkEnd w:id="78"/>
    </w:p>
    <w:tbl>
      <w:tblPr>
        <w:tblStyle w:val="ScrollTableNormal"/>
        <w:tblW w:w="9071" w:type="dxa"/>
        <w:tblLayout w:type="fixed"/>
        <w:tblLook w:val="0020" w:firstRow="1" w:lastRow="0" w:firstColumn="0" w:lastColumn="0" w:noHBand="0" w:noVBand="0"/>
      </w:tblPr>
      <w:tblGrid>
        <w:gridCol w:w="704"/>
        <w:gridCol w:w="5528"/>
        <w:gridCol w:w="2839"/>
      </w:tblGrid>
      <w:tr w:rsidR="00AD205C" w14:paraId="7E46DCB5"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02F9920" w14:textId="77777777" w:rsidR="00AD205C" w:rsidRDefault="002C259D" w:rsidP="00D24084">
            <w:r>
              <w:t>Krok</w:t>
            </w:r>
          </w:p>
        </w:tc>
        <w:tc>
          <w:tcPr>
            <w:tcW w:w="5528" w:type="dxa"/>
            <w:tcMar>
              <w:top w:w="30" w:type="dxa"/>
              <w:left w:w="30" w:type="dxa"/>
              <w:bottom w:w="20" w:type="dxa"/>
              <w:right w:w="30" w:type="dxa"/>
            </w:tcMar>
            <w:vAlign w:val="center"/>
          </w:tcPr>
          <w:p w14:paraId="3D1202F1" w14:textId="77777777" w:rsidR="00AD205C" w:rsidRDefault="002C259D" w:rsidP="00D24084">
            <w:r>
              <w:t>Akcia</w:t>
            </w:r>
          </w:p>
        </w:tc>
        <w:tc>
          <w:tcPr>
            <w:tcW w:w="2839" w:type="dxa"/>
            <w:tcMar>
              <w:top w:w="30" w:type="dxa"/>
              <w:left w:w="30" w:type="dxa"/>
              <w:bottom w:w="20" w:type="dxa"/>
              <w:right w:w="30" w:type="dxa"/>
            </w:tcMar>
            <w:vAlign w:val="center"/>
          </w:tcPr>
          <w:p w14:paraId="7707B8BB" w14:textId="77777777" w:rsidR="00AD205C" w:rsidRDefault="002C259D" w:rsidP="00D24084">
            <w:r>
              <w:t>Očakávaný výsledok</w:t>
            </w:r>
          </w:p>
        </w:tc>
      </w:tr>
      <w:tr w:rsidR="00AD205C" w14:paraId="49C90C06" w14:textId="77777777" w:rsidTr="00CB0FEB">
        <w:tc>
          <w:tcPr>
            <w:tcW w:w="704" w:type="dxa"/>
            <w:tcMar>
              <w:top w:w="30" w:type="dxa"/>
              <w:left w:w="30" w:type="dxa"/>
              <w:bottom w:w="20" w:type="dxa"/>
              <w:right w:w="30" w:type="dxa"/>
            </w:tcMar>
            <w:vAlign w:val="center"/>
          </w:tcPr>
          <w:p w14:paraId="7F8E18D7" w14:textId="77777777" w:rsidR="00AD205C" w:rsidRDefault="002C259D" w:rsidP="00D24084">
            <w:r>
              <w:t>1.</w:t>
            </w:r>
          </w:p>
        </w:tc>
        <w:tc>
          <w:tcPr>
            <w:tcW w:w="5528" w:type="dxa"/>
            <w:tcMar>
              <w:top w:w="30" w:type="dxa"/>
              <w:left w:w="30" w:type="dxa"/>
              <w:bottom w:w="20" w:type="dxa"/>
              <w:right w:w="30" w:type="dxa"/>
            </w:tcMar>
            <w:vAlign w:val="center"/>
          </w:tcPr>
          <w:p w14:paraId="095BF183"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274CD661" w14:textId="77777777" w:rsidR="00AD205C" w:rsidRDefault="002C259D" w:rsidP="00D24084">
            <w:r>
              <w:t>Služba vráti typ podania</w:t>
            </w:r>
          </w:p>
        </w:tc>
      </w:tr>
      <w:tr w:rsidR="00AD205C" w14:paraId="0FCAF557" w14:textId="77777777" w:rsidTr="00CB0FEB">
        <w:tc>
          <w:tcPr>
            <w:tcW w:w="704" w:type="dxa"/>
            <w:tcMar>
              <w:top w:w="30" w:type="dxa"/>
              <w:left w:w="30" w:type="dxa"/>
              <w:bottom w:w="20" w:type="dxa"/>
              <w:right w:w="30" w:type="dxa"/>
            </w:tcMar>
            <w:vAlign w:val="center"/>
          </w:tcPr>
          <w:p w14:paraId="40DF1247" w14:textId="77777777" w:rsidR="00AD205C" w:rsidRDefault="002C259D" w:rsidP="00D24084">
            <w:r>
              <w:t>2.</w:t>
            </w:r>
          </w:p>
        </w:tc>
        <w:tc>
          <w:tcPr>
            <w:tcW w:w="5528" w:type="dxa"/>
            <w:tcMar>
              <w:top w:w="30" w:type="dxa"/>
              <w:left w:w="30" w:type="dxa"/>
              <w:bottom w:w="20" w:type="dxa"/>
              <w:right w:w="30" w:type="dxa"/>
            </w:tcMar>
            <w:vAlign w:val="center"/>
          </w:tcPr>
          <w:p w14:paraId="48CD0E4D"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7DAA7803" w14:textId="77777777" w:rsidR="00AD205C" w:rsidRDefault="002C259D" w:rsidP="00D24084">
            <w:r>
              <w:t>Služba vráti pre požadovaný typ podania kontext pre vytvorenie podania daného typu</w:t>
            </w:r>
          </w:p>
        </w:tc>
      </w:tr>
      <w:tr w:rsidR="00AD205C" w14:paraId="3E0B94F6" w14:textId="77777777" w:rsidTr="00CB0FEB">
        <w:tc>
          <w:tcPr>
            <w:tcW w:w="704" w:type="dxa"/>
            <w:tcMar>
              <w:top w:w="30" w:type="dxa"/>
              <w:left w:w="30" w:type="dxa"/>
              <w:bottom w:w="20" w:type="dxa"/>
              <w:right w:w="30" w:type="dxa"/>
            </w:tcMar>
            <w:vAlign w:val="center"/>
          </w:tcPr>
          <w:p w14:paraId="7832D3F5" w14:textId="77777777" w:rsidR="00AD205C" w:rsidRDefault="002C259D" w:rsidP="00D24084">
            <w:r>
              <w:t>3.</w:t>
            </w:r>
          </w:p>
        </w:tc>
        <w:tc>
          <w:tcPr>
            <w:tcW w:w="5528" w:type="dxa"/>
            <w:tcMar>
              <w:top w:w="30" w:type="dxa"/>
              <w:left w:w="30" w:type="dxa"/>
              <w:bottom w:w="20" w:type="dxa"/>
              <w:right w:w="30" w:type="dxa"/>
            </w:tcMar>
            <w:vAlign w:val="center"/>
          </w:tcPr>
          <w:p w14:paraId="50FA5789" w14:textId="77777777" w:rsidR="00AD205C" w:rsidRDefault="002C259D" w:rsidP="00D24084">
            <w:r>
              <w:t>Používateľ zavolá sluzba_is_225 pre podanie žiadosti o vydanie licencie pre realizáciu ZOT</w:t>
            </w:r>
          </w:p>
        </w:tc>
        <w:tc>
          <w:tcPr>
            <w:tcW w:w="2839" w:type="dxa"/>
            <w:tcMar>
              <w:top w:w="30" w:type="dxa"/>
              <w:left w:w="30" w:type="dxa"/>
              <w:bottom w:w="20" w:type="dxa"/>
              <w:right w:w="30" w:type="dxa"/>
            </w:tcMar>
            <w:vAlign w:val="center"/>
          </w:tcPr>
          <w:p w14:paraId="2EFD1496" w14:textId="77777777" w:rsidR="00AD205C" w:rsidRDefault="002C259D" w:rsidP="00D24084">
            <w:r>
              <w:t>Služba prijme/odmietne dané podanie</w:t>
            </w:r>
          </w:p>
        </w:tc>
      </w:tr>
    </w:tbl>
    <w:p w14:paraId="5D5E6C5E" w14:textId="42D0E9D4" w:rsidR="00AD205C" w:rsidRDefault="002C259D" w:rsidP="00D24084">
      <w:pPr>
        <w:pStyle w:val="Nadpis4"/>
      </w:pPr>
      <w:bookmarkStart w:id="79" w:name="scroll-bookmark-56"/>
      <w:r>
        <w:t>Technické operácie služby</w:t>
      </w:r>
      <w:bookmarkEnd w:id="79"/>
    </w:p>
    <w:tbl>
      <w:tblPr>
        <w:tblStyle w:val="ScrollTableNormal"/>
        <w:tblW w:w="0" w:type="auto"/>
        <w:tblLayout w:type="fixed"/>
        <w:tblLook w:val="0020" w:firstRow="1" w:lastRow="0" w:firstColumn="0" w:lastColumn="0" w:noHBand="0" w:noVBand="0"/>
      </w:tblPr>
      <w:tblGrid>
        <w:gridCol w:w="9071"/>
      </w:tblGrid>
      <w:tr w:rsidR="00AD205C" w14:paraId="110E842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704B89" w14:textId="77777777" w:rsidR="00AD205C" w:rsidRDefault="002C259D" w:rsidP="00D24084">
            <w:r>
              <w:t>Názov metódy</w:t>
            </w:r>
          </w:p>
        </w:tc>
      </w:tr>
      <w:tr w:rsidR="00AD205C" w14:paraId="36C2A4E8" w14:textId="77777777" w:rsidTr="00AD205C">
        <w:tc>
          <w:tcPr>
            <w:tcW w:w="9071" w:type="dxa"/>
            <w:tcMar>
              <w:top w:w="30" w:type="dxa"/>
              <w:left w:w="30" w:type="dxa"/>
              <w:bottom w:w="20" w:type="dxa"/>
              <w:right w:w="30" w:type="dxa"/>
            </w:tcMar>
          </w:tcPr>
          <w:p w14:paraId="74F0037C" w14:textId="77777777" w:rsidR="00AD205C" w:rsidRDefault="002C259D" w:rsidP="00D24084">
            <w:r>
              <w:t>RecieveMessageFromExternalSystem</w:t>
            </w:r>
          </w:p>
        </w:tc>
      </w:tr>
    </w:tbl>
    <w:p w14:paraId="643D31A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A4A8CFD" w14:textId="77777777" w:rsidTr="00CB0FE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1AA761B6" w14:textId="77777777" w:rsidR="00AD205C" w:rsidRDefault="002C259D" w:rsidP="00D24084">
            <w:r>
              <w:t>Vstupný parameter</w:t>
            </w:r>
          </w:p>
        </w:tc>
        <w:tc>
          <w:tcPr>
            <w:tcW w:w="5957" w:type="dxa"/>
            <w:tcMar>
              <w:top w:w="30" w:type="dxa"/>
              <w:left w:w="30" w:type="dxa"/>
              <w:bottom w:w="20" w:type="dxa"/>
              <w:right w:w="30" w:type="dxa"/>
            </w:tcMar>
            <w:vAlign w:val="center"/>
          </w:tcPr>
          <w:p w14:paraId="225C4EDF" w14:textId="77777777" w:rsidR="00AD205C" w:rsidRDefault="002C259D" w:rsidP="00D24084">
            <w:r>
              <w:t>Popis</w:t>
            </w:r>
          </w:p>
        </w:tc>
      </w:tr>
      <w:tr w:rsidR="00AD205C" w14:paraId="0A249C5A" w14:textId="77777777" w:rsidTr="00CB0FEB">
        <w:tc>
          <w:tcPr>
            <w:tcW w:w="3114" w:type="dxa"/>
            <w:tcMar>
              <w:top w:w="30" w:type="dxa"/>
              <w:left w:w="30" w:type="dxa"/>
              <w:bottom w:w="20" w:type="dxa"/>
              <w:right w:w="30" w:type="dxa"/>
            </w:tcMar>
            <w:vAlign w:val="center"/>
          </w:tcPr>
          <w:p w14:paraId="290FA6CB" w14:textId="77777777" w:rsidR="00AD205C" w:rsidRDefault="002C259D" w:rsidP="00D24084">
            <w:r>
              <w:t>idSubjektu</w:t>
            </w:r>
          </w:p>
        </w:tc>
        <w:tc>
          <w:tcPr>
            <w:tcW w:w="5957" w:type="dxa"/>
            <w:tcMar>
              <w:top w:w="30" w:type="dxa"/>
              <w:left w:w="30" w:type="dxa"/>
              <w:bottom w:w="20" w:type="dxa"/>
              <w:right w:w="30" w:type="dxa"/>
            </w:tcMar>
            <w:vAlign w:val="center"/>
          </w:tcPr>
          <w:p w14:paraId="587E8E44" w14:textId="77777777" w:rsidR="00AD205C" w:rsidRDefault="002C259D" w:rsidP="00D24084">
            <w:r>
              <w:t>identifikátor subjektu pre komunikáciu s IS CEP</w:t>
            </w:r>
          </w:p>
        </w:tc>
      </w:tr>
      <w:tr w:rsidR="00AD205C" w14:paraId="44306AF6" w14:textId="77777777" w:rsidTr="00CB0FEB">
        <w:tc>
          <w:tcPr>
            <w:tcW w:w="3114" w:type="dxa"/>
            <w:tcMar>
              <w:top w:w="30" w:type="dxa"/>
              <w:left w:w="30" w:type="dxa"/>
              <w:bottom w:w="20" w:type="dxa"/>
              <w:right w:w="30" w:type="dxa"/>
            </w:tcMar>
            <w:vAlign w:val="center"/>
          </w:tcPr>
          <w:p w14:paraId="398ECD69" w14:textId="77777777" w:rsidR="00AD205C" w:rsidRDefault="002C259D" w:rsidP="00D24084">
            <w:r>
              <w:t>typSubjektu</w:t>
            </w:r>
          </w:p>
        </w:tc>
        <w:tc>
          <w:tcPr>
            <w:tcW w:w="5957" w:type="dxa"/>
            <w:tcMar>
              <w:top w:w="30" w:type="dxa"/>
              <w:left w:w="30" w:type="dxa"/>
              <w:bottom w:w="20" w:type="dxa"/>
              <w:right w:w="30" w:type="dxa"/>
            </w:tcMar>
            <w:vAlign w:val="center"/>
          </w:tcPr>
          <w:p w14:paraId="366B0F22" w14:textId="77777777" w:rsidR="00AD205C" w:rsidRDefault="002C259D" w:rsidP="00D24084">
            <w:r>
              <w:t>0 = subjekt</w:t>
            </w:r>
            <w:r>
              <w:br/>
              <w:t>1 = OVM</w:t>
            </w:r>
          </w:p>
        </w:tc>
      </w:tr>
      <w:tr w:rsidR="00AD205C" w14:paraId="2B849D2C" w14:textId="77777777" w:rsidTr="00CB0FEB">
        <w:tc>
          <w:tcPr>
            <w:tcW w:w="3114" w:type="dxa"/>
            <w:tcMar>
              <w:top w:w="30" w:type="dxa"/>
              <w:left w:w="30" w:type="dxa"/>
              <w:bottom w:w="20" w:type="dxa"/>
              <w:right w:w="30" w:type="dxa"/>
            </w:tcMar>
            <w:vAlign w:val="center"/>
          </w:tcPr>
          <w:p w14:paraId="10843085" w14:textId="77777777" w:rsidR="00AD205C" w:rsidRDefault="002C259D" w:rsidP="00D24084">
            <w:r>
              <w:t>xmlPodanieB64</w:t>
            </w:r>
          </w:p>
        </w:tc>
        <w:tc>
          <w:tcPr>
            <w:tcW w:w="5957" w:type="dxa"/>
            <w:tcMar>
              <w:top w:w="30" w:type="dxa"/>
              <w:left w:w="30" w:type="dxa"/>
              <w:bottom w:w="20" w:type="dxa"/>
              <w:right w:w="30" w:type="dxa"/>
            </w:tcMar>
            <w:vAlign w:val="center"/>
          </w:tcPr>
          <w:p w14:paraId="3A4606EE" w14:textId="77777777" w:rsidR="00AD205C" w:rsidRDefault="002C259D" w:rsidP="00D24084">
            <w:r>
              <w:t>Xml v Base64 (UTF-8)</w:t>
            </w:r>
            <w:r>
              <w:br/>
              <w:t>IS VS vytvorí na základe poskytnutia kontextu typu podania – volaním IS služby 49216 pre získanie kontextu typu podania</w:t>
            </w:r>
          </w:p>
        </w:tc>
      </w:tr>
      <w:tr w:rsidR="00AD205C" w14:paraId="4A7785EC" w14:textId="77777777" w:rsidTr="00CB0FEB">
        <w:tc>
          <w:tcPr>
            <w:tcW w:w="3114" w:type="dxa"/>
            <w:tcMar>
              <w:top w:w="30" w:type="dxa"/>
              <w:left w:w="30" w:type="dxa"/>
              <w:bottom w:w="20" w:type="dxa"/>
              <w:right w:w="30" w:type="dxa"/>
            </w:tcMar>
            <w:vAlign w:val="center"/>
          </w:tcPr>
          <w:p w14:paraId="198E6A1E" w14:textId="77777777" w:rsidR="00AD205C" w:rsidRDefault="002C259D" w:rsidP="00D24084">
            <w:r>
              <w:t>typPodania</w:t>
            </w:r>
          </w:p>
        </w:tc>
        <w:tc>
          <w:tcPr>
            <w:tcW w:w="5957" w:type="dxa"/>
            <w:tcMar>
              <w:top w:w="30" w:type="dxa"/>
              <w:left w:w="30" w:type="dxa"/>
              <w:bottom w:w="20" w:type="dxa"/>
              <w:right w:w="30" w:type="dxa"/>
            </w:tcMar>
            <w:vAlign w:val="center"/>
          </w:tcPr>
          <w:p w14:paraId="0789BF2B"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5CC5636" w14:textId="77777777" w:rsidTr="00CB0FEB">
        <w:tc>
          <w:tcPr>
            <w:tcW w:w="3114" w:type="dxa"/>
            <w:tcMar>
              <w:top w:w="30" w:type="dxa"/>
              <w:left w:w="30" w:type="dxa"/>
              <w:bottom w:w="20" w:type="dxa"/>
              <w:right w:w="30" w:type="dxa"/>
            </w:tcMar>
            <w:vAlign w:val="center"/>
          </w:tcPr>
          <w:p w14:paraId="66599C81" w14:textId="77777777" w:rsidR="00AD205C" w:rsidRDefault="002C259D" w:rsidP="00D24084">
            <w:r>
              <w:t>podatelnaIdentifikator</w:t>
            </w:r>
          </w:p>
        </w:tc>
        <w:tc>
          <w:tcPr>
            <w:tcW w:w="5957" w:type="dxa"/>
            <w:tcMar>
              <w:top w:w="30" w:type="dxa"/>
              <w:left w:w="30" w:type="dxa"/>
              <w:bottom w:w="20" w:type="dxa"/>
              <w:right w:w="30" w:type="dxa"/>
            </w:tcMar>
            <w:vAlign w:val="center"/>
          </w:tcPr>
          <w:p w14:paraId="16D5DEAD" w14:textId="77777777" w:rsidR="00AD205C" w:rsidRDefault="002C259D" w:rsidP="00D24084">
            <w:r>
              <w:t>bude obsahovať hodnotu 2 (podateľňa CEP)</w:t>
            </w:r>
          </w:p>
        </w:tc>
      </w:tr>
      <w:tr w:rsidR="00AD205C" w14:paraId="3FB6DE35" w14:textId="77777777" w:rsidTr="00CB0FEB">
        <w:tc>
          <w:tcPr>
            <w:tcW w:w="3114" w:type="dxa"/>
            <w:tcMar>
              <w:top w:w="30" w:type="dxa"/>
              <w:left w:w="30" w:type="dxa"/>
              <w:bottom w:w="20" w:type="dxa"/>
              <w:right w:w="30" w:type="dxa"/>
            </w:tcMar>
            <w:vAlign w:val="center"/>
          </w:tcPr>
          <w:p w14:paraId="2B141469"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3C5FBBDD" w14:textId="77777777" w:rsidR="00AD205C" w:rsidRDefault="002C259D" w:rsidP="00D24084">
            <w:r>
              <w:t>identifikátor predchádzajúceho podania/zásielky ktorého sa týka dané podanie/zásielka</w:t>
            </w:r>
          </w:p>
        </w:tc>
      </w:tr>
      <w:tr w:rsidR="00AD205C" w14:paraId="70377718" w14:textId="77777777" w:rsidTr="00CB0FEB">
        <w:tc>
          <w:tcPr>
            <w:tcW w:w="3114" w:type="dxa"/>
            <w:tcMar>
              <w:top w:w="30" w:type="dxa"/>
              <w:left w:w="30" w:type="dxa"/>
              <w:bottom w:w="20" w:type="dxa"/>
              <w:right w:w="30" w:type="dxa"/>
            </w:tcMar>
            <w:vAlign w:val="center"/>
          </w:tcPr>
          <w:p w14:paraId="657777AF" w14:textId="77777777" w:rsidR="00AD205C" w:rsidRDefault="002C259D" w:rsidP="00D24084">
            <w:r>
              <w:lastRenderedPageBreak/>
              <w:t>nazov</w:t>
            </w:r>
          </w:p>
        </w:tc>
        <w:tc>
          <w:tcPr>
            <w:tcW w:w="5957" w:type="dxa"/>
            <w:tcMar>
              <w:top w:w="30" w:type="dxa"/>
              <w:left w:w="30" w:type="dxa"/>
              <w:bottom w:w="20" w:type="dxa"/>
              <w:right w:w="30" w:type="dxa"/>
            </w:tcMar>
            <w:vAlign w:val="center"/>
          </w:tcPr>
          <w:p w14:paraId="33376C03" w14:textId="77777777" w:rsidR="00AD205C" w:rsidRDefault="002C259D" w:rsidP="00D24084">
            <w:r>
              <w:t>používateľom zadaný názov pre podanie</w:t>
            </w:r>
          </w:p>
        </w:tc>
      </w:tr>
      <w:tr w:rsidR="00AD205C" w14:paraId="5D7447FD" w14:textId="77777777" w:rsidTr="00CB0FEB">
        <w:tc>
          <w:tcPr>
            <w:tcW w:w="3114" w:type="dxa"/>
            <w:tcMar>
              <w:top w:w="30" w:type="dxa"/>
              <w:left w:w="30" w:type="dxa"/>
              <w:bottom w:w="20" w:type="dxa"/>
              <w:right w:w="30" w:type="dxa"/>
            </w:tcMar>
            <w:vAlign w:val="center"/>
          </w:tcPr>
          <w:p w14:paraId="1AE0C2EA" w14:textId="77777777" w:rsidR="00AD205C" w:rsidRDefault="002C259D" w:rsidP="00D24084">
            <w:r>
              <w:t>tokenDescriptor. TokenId</w:t>
            </w:r>
          </w:p>
        </w:tc>
        <w:tc>
          <w:tcPr>
            <w:tcW w:w="5957" w:type="dxa"/>
            <w:tcMar>
              <w:top w:w="30" w:type="dxa"/>
              <w:left w:w="30" w:type="dxa"/>
              <w:bottom w:w="20" w:type="dxa"/>
              <w:right w:w="30" w:type="dxa"/>
            </w:tcMar>
            <w:vAlign w:val="center"/>
          </w:tcPr>
          <w:p w14:paraId="3BA253C4" w14:textId="77777777" w:rsidR="00AD205C" w:rsidRDefault="002C259D" w:rsidP="00D24084">
            <w:r>
              <w:t>TokenId z prihlásenia</w:t>
            </w:r>
          </w:p>
        </w:tc>
      </w:tr>
      <w:tr w:rsidR="00AD205C" w14:paraId="1EDC22BB" w14:textId="77777777" w:rsidTr="00CB0FEB">
        <w:tc>
          <w:tcPr>
            <w:tcW w:w="3114" w:type="dxa"/>
            <w:tcMar>
              <w:top w:w="30" w:type="dxa"/>
              <w:left w:w="30" w:type="dxa"/>
              <w:bottom w:w="20" w:type="dxa"/>
              <w:right w:w="30" w:type="dxa"/>
            </w:tcMar>
            <w:vAlign w:val="center"/>
          </w:tcPr>
          <w:p w14:paraId="50FAA12E" w14:textId="77777777" w:rsidR="00AD205C" w:rsidRDefault="002C259D" w:rsidP="00D24084">
            <w:r>
              <w:t>tokenDescriptor. TokenCheck</w:t>
            </w:r>
          </w:p>
        </w:tc>
        <w:tc>
          <w:tcPr>
            <w:tcW w:w="5957" w:type="dxa"/>
            <w:tcMar>
              <w:top w:w="30" w:type="dxa"/>
              <w:left w:w="30" w:type="dxa"/>
              <w:bottom w:w="20" w:type="dxa"/>
              <w:right w:w="30" w:type="dxa"/>
            </w:tcMar>
            <w:vAlign w:val="center"/>
          </w:tcPr>
          <w:p w14:paraId="3A064D9C" w14:textId="77777777" w:rsidR="00AD205C" w:rsidRDefault="002C259D" w:rsidP="00D24084">
            <w:r>
              <w:t>TokenCheck z prihlásenia</w:t>
            </w:r>
          </w:p>
        </w:tc>
      </w:tr>
    </w:tbl>
    <w:p w14:paraId="7E2D173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2EEB67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E10E39" w14:textId="77777777" w:rsidR="00AD205C" w:rsidRPr="00CB0FEB" w:rsidRDefault="002C259D" w:rsidP="00D24084">
            <w:pPr>
              <w:rPr>
                <w:sz w:val="16"/>
                <w:szCs w:val="16"/>
              </w:rPr>
            </w:pPr>
            <w:r w:rsidRPr="00CB0FEB">
              <w:t>Request</w:t>
            </w:r>
          </w:p>
        </w:tc>
      </w:tr>
      <w:tr w:rsidR="00AD205C" w:rsidRPr="00CB0FEB" w14:paraId="7FE1B820" w14:textId="77777777" w:rsidTr="00AD205C">
        <w:tc>
          <w:tcPr>
            <w:tcW w:w="9071" w:type="dxa"/>
            <w:tcMar>
              <w:top w:w="30" w:type="dxa"/>
              <w:left w:w="30" w:type="dxa"/>
              <w:bottom w:w="20" w:type="dxa"/>
              <w:right w:w="30" w:type="dxa"/>
            </w:tcMar>
          </w:tcPr>
          <w:p w14:paraId="17FA7EDE" w14:textId="77777777" w:rsidR="00AD205C" w:rsidRPr="00CB0FEB" w:rsidRDefault="002C259D" w:rsidP="00D24084">
            <w:r w:rsidRPr="00CB0FEB">
              <w:t>&lt;soap:Envelope xmlns:soap="</w:t>
            </w:r>
            <w:hyperlink r:id="rId128" w:history="1">
              <w:r w:rsidRPr="00CB0FEB">
                <w:rPr>
                  <w:rStyle w:val="Hypertextovprepojenie"/>
                  <w:sz w:val="16"/>
                  <w:szCs w:val="16"/>
                </w:rPr>
                <w:t>http://www.w3.org/2003/05/soap-envelope</w:t>
              </w:r>
            </w:hyperlink>
            <w:r w:rsidRPr="00CB0FEB">
              <w:t>" xmlns:cep="</w:t>
            </w:r>
            <w:hyperlink r:id="rId129"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1161ADA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5EABA1B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4F5CE5" w14:textId="77777777" w:rsidR="00AD205C" w:rsidRPr="00CB0FEB" w:rsidRDefault="002C259D" w:rsidP="00D24084">
            <w:pPr>
              <w:rPr>
                <w:sz w:val="16"/>
                <w:szCs w:val="16"/>
              </w:rPr>
            </w:pPr>
            <w:r w:rsidRPr="00CB0FEB">
              <w:t>Response</w:t>
            </w:r>
          </w:p>
        </w:tc>
      </w:tr>
      <w:tr w:rsidR="00AD205C" w:rsidRPr="00CB0FEB" w14:paraId="4961F043" w14:textId="77777777" w:rsidTr="00AD205C">
        <w:tc>
          <w:tcPr>
            <w:tcW w:w="9071" w:type="dxa"/>
            <w:tcMar>
              <w:top w:w="30" w:type="dxa"/>
              <w:left w:w="30" w:type="dxa"/>
              <w:bottom w:w="20" w:type="dxa"/>
              <w:right w:w="30" w:type="dxa"/>
            </w:tcMar>
          </w:tcPr>
          <w:p w14:paraId="7968ED3B" w14:textId="77777777" w:rsidR="00AD205C" w:rsidRPr="00CB0FEB" w:rsidRDefault="002C259D" w:rsidP="00D24084">
            <w:r w:rsidRPr="00CB0FEB">
              <w:t>&lt;soap:Envelope xmlns:soap="</w:t>
            </w:r>
            <w:hyperlink r:id="rId130" w:history="1">
              <w:r w:rsidRPr="00CB0FEB">
                <w:rPr>
                  <w:rStyle w:val="Hypertextovprepojenie"/>
                  <w:sz w:val="16"/>
                  <w:szCs w:val="16"/>
                </w:rPr>
                <w:t>http://www.w3.org/2003/05/soap-envelope</w:t>
              </w:r>
            </w:hyperlink>
            <w:r w:rsidRPr="00CB0FEB">
              <w:t>" xmlns:xsi="</w:t>
            </w:r>
            <w:hyperlink r:id="rId131" w:history="1">
              <w:r w:rsidRPr="00CB0FEB">
                <w:rPr>
                  <w:rStyle w:val="Hypertextovprepojenie"/>
                  <w:sz w:val="16"/>
                  <w:szCs w:val="16"/>
                </w:rPr>
                <w:t>http://www.w3.org/2001/XMLSchema-instance</w:t>
              </w:r>
            </w:hyperlink>
            <w:r w:rsidRPr="00CB0FEB">
              <w:t>" xmlns:xsd="</w:t>
            </w:r>
            <w:hyperlink r:id="rId132" w:history="1">
              <w:r w:rsidRPr="00CB0FEB">
                <w:rPr>
                  <w:rStyle w:val="Hypertextovprepojenie"/>
                  <w:sz w:val="16"/>
                  <w:szCs w:val="16"/>
                </w:rPr>
                <w:t>http://www.w3.org/2001/XMLSchema</w:t>
              </w:r>
            </w:hyperlink>
            <w:r w:rsidRPr="00CB0FEB">
              <w:t>"&gt;</w:t>
            </w:r>
            <w:r w:rsidRPr="00CB0FEB">
              <w:br/>
              <w:t>    &lt;soap:Body&gt;</w:t>
            </w:r>
            <w:r w:rsidRPr="00CB0FEB">
              <w:br/>
              <w:t>        &lt;RecieveMessageFromExternalSystemResponse xmlns="</w:t>
            </w:r>
            <w:hyperlink r:id="rId133"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D4B0FAF" w14:textId="5AC04B6A" w:rsidR="00AD205C" w:rsidRDefault="002C259D" w:rsidP="00D24084">
      <w:pPr>
        <w:pStyle w:val="Nadpis4"/>
      </w:pPr>
      <w:bookmarkStart w:id="80" w:name="scroll-bookmark-57"/>
      <w:r>
        <w:t>Popis výnimiek</w:t>
      </w:r>
      <w:bookmarkEnd w:id="80"/>
    </w:p>
    <w:tbl>
      <w:tblPr>
        <w:tblStyle w:val="ScrollTableNormal"/>
        <w:tblW w:w="9070" w:type="dxa"/>
        <w:tblLayout w:type="fixed"/>
        <w:tblLook w:val="0020" w:firstRow="1" w:lastRow="0" w:firstColumn="0" w:lastColumn="0" w:noHBand="0" w:noVBand="0"/>
      </w:tblPr>
      <w:tblGrid>
        <w:gridCol w:w="704"/>
        <w:gridCol w:w="3544"/>
        <w:gridCol w:w="3685"/>
        <w:gridCol w:w="1137"/>
      </w:tblGrid>
      <w:tr w:rsidR="00AD205C" w14:paraId="7BFBBD33"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3A58224" w14:textId="77777777" w:rsidR="00AD205C" w:rsidRDefault="002C259D" w:rsidP="00D24084">
            <w:r>
              <w:t>Kód</w:t>
            </w:r>
          </w:p>
        </w:tc>
        <w:tc>
          <w:tcPr>
            <w:tcW w:w="3544" w:type="dxa"/>
            <w:tcMar>
              <w:top w:w="30" w:type="dxa"/>
              <w:left w:w="30" w:type="dxa"/>
              <w:bottom w:w="20" w:type="dxa"/>
              <w:right w:w="30" w:type="dxa"/>
            </w:tcMar>
          </w:tcPr>
          <w:p w14:paraId="0F7E898E" w14:textId="77777777" w:rsidR="00AD205C" w:rsidRDefault="002C259D" w:rsidP="00D24084">
            <w:r>
              <w:t>Popís</w:t>
            </w:r>
          </w:p>
        </w:tc>
        <w:tc>
          <w:tcPr>
            <w:tcW w:w="3685" w:type="dxa"/>
            <w:tcMar>
              <w:top w:w="30" w:type="dxa"/>
              <w:left w:w="30" w:type="dxa"/>
              <w:bottom w:w="20" w:type="dxa"/>
              <w:right w:w="30" w:type="dxa"/>
            </w:tcMar>
          </w:tcPr>
          <w:p w14:paraId="046FC456" w14:textId="77777777" w:rsidR="00AD205C" w:rsidRDefault="002C259D" w:rsidP="00D24084">
            <w:r>
              <w:t>Špecifikácia chyby</w:t>
            </w:r>
          </w:p>
        </w:tc>
        <w:tc>
          <w:tcPr>
            <w:tcW w:w="1137" w:type="dxa"/>
            <w:tcMar>
              <w:top w:w="30" w:type="dxa"/>
              <w:left w:w="30" w:type="dxa"/>
              <w:bottom w:w="20" w:type="dxa"/>
              <w:right w:w="30" w:type="dxa"/>
            </w:tcMar>
          </w:tcPr>
          <w:p w14:paraId="4ECBD01D" w14:textId="77777777" w:rsidR="00AD205C" w:rsidRDefault="002C259D" w:rsidP="00D24084">
            <w:r>
              <w:t>Typ chyby</w:t>
            </w:r>
          </w:p>
        </w:tc>
      </w:tr>
      <w:tr w:rsidR="00AD205C" w14:paraId="0529AF8B" w14:textId="77777777" w:rsidTr="00CB0FEB">
        <w:tc>
          <w:tcPr>
            <w:tcW w:w="704" w:type="dxa"/>
            <w:tcMar>
              <w:top w:w="30" w:type="dxa"/>
              <w:left w:w="30" w:type="dxa"/>
              <w:bottom w:w="20" w:type="dxa"/>
              <w:right w:w="30" w:type="dxa"/>
            </w:tcMar>
          </w:tcPr>
          <w:p w14:paraId="03965779" w14:textId="77777777" w:rsidR="00AD205C" w:rsidRDefault="002C259D" w:rsidP="00D24084">
            <w:r>
              <w:t>-220</w:t>
            </w:r>
          </w:p>
        </w:tc>
        <w:tc>
          <w:tcPr>
            <w:tcW w:w="3544" w:type="dxa"/>
            <w:tcMar>
              <w:top w:w="30" w:type="dxa"/>
              <w:left w:w="30" w:type="dxa"/>
              <w:bottom w:w="20" w:type="dxa"/>
              <w:right w:w="30" w:type="dxa"/>
            </w:tcMar>
          </w:tcPr>
          <w:p w14:paraId="39A67FDE" w14:textId="77777777" w:rsidR="00AD205C" w:rsidRDefault="002C259D" w:rsidP="00D24084">
            <w:r>
              <w:t>Zamietnuté podanie. Neplatný adresát.</w:t>
            </w:r>
          </w:p>
        </w:tc>
        <w:tc>
          <w:tcPr>
            <w:tcW w:w="3685" w:type="dxa"/>
            <w:tcMar>
              <w:top w:w="30" w:type="dxa"/>
              <w:left w:w="30" w:type="dxa"/>
              <w:bottom w:w="20" w:type="dxa"/>
              <w:right w:w="30" w:type="dxa"/>
            </w:tcMar>
          </w:tcPr>
          <w:p w14:paraId="4384495B" w14:textId="77777777" w:rsidR="00AD205C" w:rsidRDefault="002C259D" w:rsidP="00D24084">
            <w:r>
              <w:t>Zamietnuté podanie. Neplatný adresát.</w:t>
            </w:r>
          </w:p>
        </w:tc>
        <w:tc>
          <w:tcPr>
            <w:tcW w:w="1137" w:type="dxa"/>
            <w:tcMar>
              <w:top w:w="30" w:type="dxa"/>
              <w:left w:w="30" w:type="dxa"/>
              <w:bottom w:w="20" w:type="dxa"/>
              <w:right w:w="30" w:type="dxa"/>
            </w:tcMar>
          </w:tcPr>
          <w:p w14:paraId="44FEFC81" w14:textId="77777777" w:rsidR="00AD205C" w:rsidRDefault="002C259D" w:rsidP="00D24084">
            <w:r>
              <w:t>Biznis</w:t>
            </w:r>
          </w:p>
        </w:tc>
      </w:tr>
      <w:tr w:rsidR="00AD205C" w14:paraId="40ED0CBC" w14:textId="77777777" w:rsidTr="00CB0FEB">
        <w:tc>
          <w:tcPr>
            <w:tcW w:w="704" w:type="dxa"/>
            <w:tcMar>
              <w:top w:w="30" w:type="dxa"/>
              <w:left w:w="30" w:type="dxa"/>
              <w:bottom w:w="20" w:type="dxa"/>
              <w:right w:w="30" w:type="dxa"/>
            </w:tcMar>
          </w:tcPr>
          <w:p w14:paraId="2B401055" w14:textId="77777777" w:rsidR="00AD205C" w:rsidRDefault="002C259D" w:rsidP="00D24084">
            <w:r>
              <w:t>-213</w:t>
            </w:r>
          </w:p>
        </w:tc>
        <w:tc>
          <w:tcPr>
            <w:tcW w:w="3544" w:type="dxa"/>
            <w:tcMar>
              <w:top w:w="30" w:type="dxa"/>
              <w:left w:w="30" w:type="dxa"/>
              <w:bottom w:w="20" w:type="dxa"/>
              <w:right w:w="30" w:type="dxa"/>
            </w:tcMar>
          </w:tcPr>
          <w:p w14:paraId="53BF667E" w14:textId="77777777" w:rsidR="00AD205C" w:rsidRDefault="002C259D" w:rsidP="00D24084">
            <w:r>
              <w:t>Nebolo nájdené prevzaté/odmietnuté podanie - zlý identifikátor.</w:t>
            </w:r>
          </w:p>
        </w:tc>
        <w:tc>
          <w:tcPr>
            <w:tcW w:w="3685" w:type="dxa"/>
            <w:tcMar>
              <w:top w:w="30" w:type="dxa"/>
              <w:left w:w="30" w:type="dxa"/>
              <w:bottom w:w="20" w:type="dxa"/>
              <w:right w:w="30" w:type="dxa"/>
            </w:tcMar>
          </w:tcPr>
          <w:p w14:paraId="70CBD2E7"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666CDAB" w14:textId="77777777" w:rsidR="00AD205C" w:rsidRDefault="002C259D" w:rsidP="00D24084">
            <w:r>
              <w:t>Biznis</w:t>
            </w:r>
          </w:p>
        </w:tc>
      </w:tr>
      <w:tr w:rsidR="00AD205C" w14:paraId="5DC37E2D" w14:textId="77777777" w:rsidTr="00CB0FEB">
        <w:tc>
          <w:tcPr>
            <w:tcW w:w="704" w:type="dxa"/>
            <w:tcMar>
              <w:top w:w="30" w:type="dxa"/>
              <w:left w:w="30" w:type="dxa"/>
              <w:bottom w:w="20" w:type="dxa"/>
              <w:right w:w="30" w:type="dxa"/>
            </w:tcMar>
          </w:tcPr>
          <w:p w14:paraId="610E6C8D" w14:textId="77777777" w:rsidR="00AD205C" w:rsidRDefault="002C259D" w:rsidP="00D24084">
            <w:r>
              <w:t>-210</w:t>
            </w:r>
          </w:p>
        </w:tc>
        <w:tc>
          <w:tcPr>
            <w:tcW w:w="3544" w:type="dxa"/>
            <w:tcMar>
              <w:top w:w="30" w:type="dxa"/>
              <w:left w:w="30" w:type="dxa"/>
              <w:bottom w:w="20" w:type="dxa"/>
              <w:right w:w="30" w:type="dxa"/>
            </w:tcMar>
          </w:tcPr>
          <w:p w14:paraId="0167386A" w14:textId="77777777" w:rsidR="00AD205C" w:rsidRDefault="002C259D" w:rsidP="00D24084">
            <w:r>
              <w:t>Nesprávny počet typu dokumentu v type podania.</w:t>
            </w:r>
          </w:p>
        </w:tc>
        <w:tc>
          <w:tcPr>
            <w:tcW w:w="3685" w:type="dxa"/>
            <w:tcMar>
              <w:top w:w="30" w:type="dxa"/>
              <w:left w:w="30" w:type="dxa"/>
              <w:bottom w:w="20" w:type="dxa"/>
              <w:right w:w="30" w:type="dxa"/>
            </w:tcMar>
          </w:tcPr>
          <w:p w14:paraId="6FEBF02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49690A78" w14:textId="77777777" w:rsidR="00AD205C" w:rsidRDefault="002C259D" w:rsidP="00D24084">
            <w:r>
              <w:t>Biznis</w:t>
            </w:r>
          </w:p>
        </w:tc>
      </w:tr>
      <w:tr w:rsidR="00AD205C" w14:paraId="076C905A" w14:textId="77777777" w:rsidTr="00CB0FEB">
        <w:tc>
          <w:tcPr>
            <w:tcW w:w="704" w:type="dxa"/>
            <w:tcMar>
              <w:top w:w="30" w:type="dxa"/>
              <w:left w:w="30" w:type="dxa"/>
              <w:bottom w:w="20" w:type="dxa"/>
              <w:right w:w="30" w:type="dxa"/>
            </w:tcMar>
          </w:tcPr>
          <w:p w14:paraId="2FCC635C" w14:textId="77777777" w:rsidR="00AD205C" w:rsidRDefault="002C259D" w:rsidP="00D24084">
            <w:r>
              <w:t>-209</w:t>
            </w:r>
          </w:p>
        </w:tc>
        <w:tc>
          <w:tcPr>
            <w:tcW w:w="3544" w:type="dxa"/>
            <w:tcMar>
              <w:top w:w="30" w:type="dxa"/>
              <w:left w:w="30" w:type="dxa"/>
              <w:bottom w:w="20" w:type="dxa"/>
              <w:right w:w="30" w:type="dxa"/>
            </w:tcMar>
          </w:tcPr>
          <w:p w14:paraId="4F0C802F" w14:textId="77777777" w:rsidR="00AD205C" w:rsidRDefault="002C259D" w:rsidP="00D24084">
            <w:r>
              <w:t>Neznámy typ dokumentu.</w:t>
            </w:r>
          </w:p>
        </w:tc>
        <w:tc>
          <w:tcPr>
            <w:tcW w:w="3685" w:type="dxa"/>
            <w:tcMar>
              <w:top w:w="30" w:type="dxa"/>
              <w:left w:w="30" w:type="dxa"/>
              <w:bottom w:w="20" w:type="dxa"/>
              <w:right w:w="30" w:type="dxa"/>
            </w:tcMar>
          </w:tcPr>
          <w:p w14:paraId="2D9E7B05" w14:textId="77777777" w:rsidR="00AD205C" w:rsidRDefault="002C259D" w:rsidP="00D24084">
            <w:r>
              <w:t>Neznámy typ dokumentu.</w:t>
            </w:r>
          </w:p>
        </w:tc>
        <w:tc>
          <w:tcPr>
            <w:tcW w:w="1137" w:type="dxa"/>
            <w:tcMar>
              <w:top w:w="30" w:type="dxa"/>
              <w:left w:w="30" w:type="dxa"/>
              <w:bottom w:w="20" w:type="dxa"/>
              <w:right w:w="30" w:type="dxa"/>
            </w:tcMar>
          </w:tcPr>
          <w:p w14:paraId="33E23088" w14:textId="77777777" w:rsidR="00AD205C" w:rsidRDefault="002C259D" w:rsidP="00D24084">
            <w:r>
              <w:t>Biznis</w:t>
            </w:r>
          </w:p>
        </w:tc>
      </w:tr>
      <w:tr w:rsidR="00AD205C" w14:paraId="43AFC2B3" w14:textId="77777777" w:rsidTr="00CB0FEB">
        <w:tc>
          <w:tcPr>
            <w:tcW w:w="704" w:type="dxa"/>
            <w:tcMar>
              <w:top w:w="30" w:type="dxa"/>
              <w:left w:w="30" w:type="dxa"/>
              <w:bottom w:w="20" w:type="dxa"/>
              <w:right w:w="30" w:type="dxa"/>
            </w:tcMar>
          </w:tcPr>
          <w:p w14:paraId="6AEA6FFC" w14:textId="77777777" w:rsidR="00AD205C" w:rsidRDefault="002C259D" w:rsidP="00D24084">
            <w:r>
              <w:t>-208</w:t>
            </w:r>
          </w:p>
        </w:tc>
        <w:tc>
          <w:tcPr>
            <w:tcW w:w="3544" w:type="dxa"/>
            <w:tcMar>
              <w:top w:w="30" w:type="dxa"/>
              <w:left w:w="30" w:type="dxa"/>
              <w:bottom w:w="20" w:type="dxa"/>
              <w:right w:w="30" w:type="dxa"/>
            </w:tcMar>
          </w:tcPr>
          <w:p w14:paraId="3ED70597" w14:textId="77777777" w:rsidR="00AD205C" w:rsidRDefault="002C259D" w:rsidP="00D24084">
            <w:r>
              <w:t>Neznámy formát dokumentu.</w:t>
            </w:r>
          </w:p>
        </w:tc>
        <w:tc>
          <w:tcPr>
            <w:tcW w:w="3685" w:type="dxa"/>
            <w:tcMar>
              <w:top w:w="30" w:type="dxa"/>
              <w:left w:w="30" w:type="dxa"/>
              <w:bottom w:w="20" w:type="dxa"/>
              <w:right w:w="30" w:type="dxa"/>
            </w:tcMar>
          </w:tcPr>
          <w:p w14:paraId="59FE5330" w14:textId="77777777" w:rsidR="00AD205C" w:rsidRDefault="002C259D" w:rsidP="00D24084">
            <w:r>
              <w:t>Neznámy formát dokumentu.</w:t>
            </w:r>
          </w:p>
        </w:tc>
        <w:tc>
          <w:tcPr>
            <w:tcW w:w="1137" w:type="dxa"/>
            <w:tcMar>
              <w:top w:w="30" w:type="dxa"/>
              <w:left w:w="30" w:type="dxa"/>
              <w:bottom w:w="20" w:type="dxa"/>
              <w:right w:w="30" w:type="dxa"/>
            </w:tcMar>
          </w:tcPr>
          <w:p w14:paraId="0CCA3068" w14:textId="77777777" w:rsidR="00AD205C" w:rsidRDefault="002C259D" w:rsidP="00D24084">
            <w:r>
              <w:t>Biznis</w:t>
            </w:r>
          </w:p>
        </w:tc>
      </w:tr>
      <w:tr w:rsidR="00AD205C" w14:paraId="624D9D0F" w14:textId="77777777" w:rsidTr="00CB0FEB">
        <w:tc>
          <w:tcPr>
            <w:tcW w:w="704" w:type="dxa"/>
            <w:tcMar>
              <w:top w:w="30" w:type="dxa"/>
              <w:left w:w="30" w:type="dxa"/>
              <w:bottom w:w="20" w:type="dxa"/>
              <w:right w:w="30" w:type="dxa"/>
            </w:tcMar>
          </w:tcPr>
          <w:p w14:paraId="48CD1A5A" w14:textId="77777777" w:rsidR="00AD205C" w:rsidRDefault="002C259D" w:rsidP="00D24084">
            <w:r>
              <w:t>-207</w:t>
            </w:r>
          </w:p>
        </w:tc>
        <w:tc>
          <w:tcPr>
            <w:tcW w:w="3544" w:type="dxa"/>
            <w:tcMar>
              <w:top w:w="30" w:type="dxa"/>
              <w:left w:w="30" w:type="dxa"/>
              <w:bottom w:w="20" w:type="dxa"/>
              <w:right w:w="30" w:type="dxa"/>
            </w:tcMar>
          </w:tcPr>
          <w:p w14:paraId="7F78D9EA" w14:textId="77777777" w:rsidR="00AD205C" w:rsidRDefault="002C259D" w:rsidP="00D24084">
            <w:r>
              <w:t>Neznámy formát podania.</w:t>
            </w:r>
          </w:p>
        </w:tc>
        <w:tc>
          <w:tcPr>
            <w:tcW w:w="3685" w:type="dxa"/>
            <w:tcMar>
              <w:top w:w="30" w:type="dxa"/>
              <w:left w:w="30" w:type="dxa"/>
              <w:bottom w:w="20" w:type="dxa"/>
              <w:right w:w="30" w:type="dxa"/>
            </w:tcMar>
          </w:tcPr>
          <w:p w14:paraId="5A4CE370" w14:textId="77777777" w:rsidR="00AD205C" w:rsidRDefault="002C259D" w:rsidP="00D24084">
            <w:r>
              <w:t>Neznámy formát podania.</w:t>
            </w:r>
          </w:p>
        </w:tc>
        <w:tc>
          <w:tcPr>
            <w:tcW w:w="1137" w:type="dxa"/>
            <w:tcMar>
              <w:top w:w="30" w:type="dxa"/>
              <w:left w:w="30" w:type="dxa"/>
              <w:bottom w:w="20" w:type="dxa"/>
              <w:right w:w="30" w:type="dxa"/>
            </w:tcMar>
          </w:tcPr>
          <w:p w14:paraId="52BE1C39" w14:textId="77777777" w:rsidR="00AD205C" w:rsidRDefault="002C259D" w:rsidP="00D24084">
            <w:r>
              <w:t>Biznis</w:t>
            </w:r>
          </w:p>
        </w:tc>
      </w:tr>
      <w:tr w:rsidR="00AD205C" w14:paraId="5B2F3BFD" w14:textId="77777777" w:rsidTr="00CB0FEB">
        <w:tc>
          <w:tcPr>
            <w:tcW w:w="704" w:type="dxa"/>
            <w:tcMar>
              <w:top w:w="30" w:type="dxa"/>
              <w:left w:w="30" w:type="dxa"/>
              <w:bottom w:w="20" w:type="dxa"/>
              <w:right w:w="30" w:type="dxa"/>
            </w:tcMar>
          </w:tcPr>
          <w:p w14:paraId="568F26EF" w14:textId="77777777" w:rsidR="00AD205C" w:rsidRDefault="002C259D" w:rsidP="00D24084">
            <w:r>
              <w:lastRenderedPageBreak/>
              <w:t>-205</w:t>
            </w:r>
          </w:p>
        </w:tc>
        <w:tc>
          <w:tcPr>
            <w:tcW w:w="3544" w:type="dxa"/>
            <w:tcMar>
              <w:top w:w="30" w:type="dxa"/>
              <w:left w:w="30" w:type="dxa"/>
              <w:bottom w:w="20" w:type="dxa"/>
              <w:right w:w="30" w:type="dxa"/>
            </w:tcMar>
          </w:tcPr>
          <w:p w14:paraId="4CD57A89" w14:textId="77777777" w:rsidR="00AD205C" w:rsidRDefault="002C259D" w:rsidP="00D24084">
            <w:r>
              <w:t>Neplatný typ podania.</w:t>
            </w:r>
          </w:p>
        </w:tc>
        <w:tc>
          <w:tcPr>
            <w:tcW w:w="3685" w:type="dxa"/>
            <w:tcMar>
              <w:top w:w="30" w:type="dxa"/>
              <w:left w:w="30" w:type="dxa"/>
              <w:bottom w:w="20" w:type="dxa"/>
              <w:right w:w="30" w:type="dxa"/>
            </w:tcMar>
          </w:tcPr>
          <w:p w14:paraId="34CAC033" w14:textId="77777777" w:rsidR="00AD205C" w:rsidRDefault="002C259D" w:rsidP="00D24084">
            <w:r>
              <w:t>Neplatný typ podania.</w:t>
            </w:r>
          </w:p>
        </w:tc>
        <w:tc>
          <w:tcPr>
            <w:tcW w:w="1137" w:type="dxa"/>
            <w:tcMar>
              <w:top w:w="30" w:type="dxa"/>
              <w:left w:w="30" w:type="dxa"/>
              <w:bottom w:w="20" w:type="dxa"/>
              <w:right w:w="30" w:type="dxa"/>
            </w:tcMar>
          </w:tcPr>
          <w:p w14:paraId="613C239E" w14:textId="77777777" w:rsidR="00AD205C" w:rsidRDefault="002C259D" w:rsidP="00D24084">
            <w:r>
              <w:t>Biznis</w:t>
            </w:r>
          </w:p>
        </w:tc>
      </w:tr>
      <w:tr w:rsidR="00AD205C" w14:paraId="48479F49" w14:textId="77777777" w:rsidTr="00CB0FEB">
        <w:tc>
          <w:tcPr>
            <w:tcW w:w="704" w:type="dxa"/>
            <w:tcMar>
              <w:top w:w="30" w:type="dxa"/>
              <w:left w:w="30" w:type="dxa"/>
              <w:bottom w:w="20" w:type="dxa"/>
              <w:right w:w="30" w:type="dxa"/>
            </w:tcMar>
          </w:tcPr>
          <w:p w14:paraId="3E1D3FB6" w14:textId="77777777" w:rsidR="00AD205C" w:rsidRDefault="002C259D" w:rsidP="00D24084">
            <w:r>
              <w:t>-204</w:t>
            </w:r>
          </w:p>
        </w:tc>
        <w:tc>
          <w:tcPr>
            <w:tcW w:w="3544" w:type="dxa"/>
            <w:tcMar>
              <w:top w:w="30" w:type="dxa"/>
              <w:left w:w="30" w:type="dxa"/>
              <w:bottom w:w="20" w:type="dxa"/>
              <w:right w:w="30" w:type="dxa"/>
            </w:tcMar>
          </w:tcPr>
          <w:p w14:paraId="03220B0D" w14:textId="77777777" w:rsidR="00AD205C" w:rsidRDefault="002C259D" w:rsidP="00D24084">
            <w:r>
              <w:t>Osoba nemá oprávnenie na zasielanie podaní v mene subjektu</w:t>
            </w:r>
          </w:p>
        </w:tc>
        <w:tc>
          <w:tcPr>
            <w:tcW w:w="3685" w:type="dxa"/>
            <w:tcMar>
              <w:top w:w="30" w:type="dxa"/>
              <w:left w:w="30" w:type="dxa"/>
              <w:bottom w:w="20" w:type="dxa"/>
              <w:right w:w="30" w:type="dxa"/>
            </w:tcMar>
          </w:tcPr>
          <w:p w14:paraId="4C0EB4B5"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6B376C6E" w14:textId="77777777" w:rsidR="00AD205C" w:rsidRDefault="002C259D" w:rsidP="00D24084">
            <w:r>
              <w:t>Biznis</w:t>
            </w:r>
          </w:p>
        </w:tc>
      </w:tr>
      <w:tr w:rsidR="00AD205C" w14:paraId="481B3219" w14:textId="77777777" w:rsidTr="00CB0FEB">
        <w:tc>
          <w:tcPr>
            <w:tcW w:w="704" w:type="dxa"/>
            <w:tcMar>
              <w:top w:w="30" w:type="dxa"/>
              <w:left w:w="30" w:type="dxa"/>
              <w:bottom w:w="20" w:type="dxa"/>
              <w:right w:w="30" w:type="dxa"/>
            </w:tcMar>
          </w:tcPr>
          <w:p w14:paraId="7EB69FF0" w14:textId="77777777" w:rsidR="00AD205C" w:rsidRDefault="002C259D" w:rsidP="00D24084">
            <w:r>
              <w:t>-1</w:t>
            </w:r>
          </w:p>
        </w:tc>
        <w:tc>
          <w:tcPr>
            <w:tcW w:w="3544" w:type="dxa"/>
            <w:tcMar>
              <w:top w:w="30" w:type="dxa"/>
              <w:left w:w="30" w:type="dxa"/>
              <w:bottom w:w="20" w:type="dxa"/>
              <w:right w:w="30" w:type="dxa"/>
            </w:tcMar>
          </w:tcPr>
          <w:p w14:paraId="3F22B405" w14:textId="77777777" w:rsidR="00AD205C" w:rsidRDefault="002C259D" w:rsidP="00D24084">
            <w:r>
              <w:t>Interná chyba.</w:t>
            </w:r>
          </w:p>
        </w:tc>
        <w:tc>
          <w:tcPr>
            <w:tcW w:w="3685" w:type="dxa"/>
            <w:tcMar>
              <w:top w:w="30" w:type="dxa"/>
              <w:left w:w="30" w:type="dxa"/>
              <w:bottom w:w="20" w:type="dxa"/>
              <w:right w:w="30" w:type="dxa"/>
            </w:tcMar>
          </w:tcPr>
          <w:p w14:paraId="31610B25" w14:textId="77777777" w:rsidR="00AD205C" w:rsidRDefault="002C259D" w:rsidP="00D24084">
            <w:r>
              <w:t>Interná chyba.</w:t>
            </w:r>
          </w:p>
        </w:tc>
        <w:tc>
          <w:tcPr>
            <w:tcW w:w="1137" w:type="dxa"/>
            <w:tcMar>
              <w:top w:w="30" w:type="dxa"/>
              <w:left w:w="30" w:type="dxa"/>
              <w:bottom w:w="20" w:type="dxa"/>
              <w:right w:w="30" w:type="dxa"/>
            </w:tcMar>
          </w:tcPr>
          <w:p w14:paraId="72F5506C" w14:textId="77777777" w:rsidR="00AD205C" w:rsidRDefault="002C259D" w:rsidP="00D24084">
            <w:r>
              <w:t>Systém</w:t>
            </w:r>
          </w:p>
        </w:tc>
      </w:tr>
    </w:tbl>
    <w:p w14:paraId="565DD474" w14:textId="77777777" w:rsidR="005928AC" w:rsidRDefault="005928AC" w:rsidP="00D24084">
      <w:pPr>
        <w:rPr>
          <w:sz w:val="36"/>
        </w:rPr>
      </w:pPr>
      <w:bookmarkStart w:id="81" w:name="scroll-bookmark-58"/>
      <w:r>
        <w:br w:type="page"/>
      </w:r>
    </w:p>
    <w:p w14:paraId="68AC4B24" w14:textId="27D43DF4" w:rsidR="00AD205C" w:rsidRDefault="002C259D" w:rsidP="00D24084">
      <w:pPr>
        <w:pStyle w:val="Nadpis2"/>
      </w:pPr>
      <w:bookmarkStart w:id="82" w:name="_Toc101774380"/>
      <w:r>
        <w:lastRenderedPageBreak/>
        <w:t>Zmena licencie pre zahraničnoobchodné transakcie</w:t>
      </w:r>
      <w:bookmarkEnd w:id="81"/>
      <w:bookmarkEnd w:id="82"/>
    </w:p>
    <w:tbl>
      <w:tblPr>
        <w:tblStyle w:val="ScrollTableNormal"/>
        <w:tblW w:w="0" w:type="auto"/>
        <w:tblLayout w:type="fixed"/>
        <w:tblLook w:val="0000" w:firstRow="0" w:lastRow="0" w:firstColumn="0" w:lastColumn="0" w:noHBand="0" w:noVBand="0"/>
      </w:tblPr>
      <w:tblGrid>
        <w:gridCol w:w="2268"/>
        <w:gridCol w:w="6803"/>
      </w:tblGrid>
      <w:tr w:rsidR="00AD205C" w14:paraId="5ED241B7" w14:textId="77777777" w:rsidTr="00CB0FEB">
        <w:tc>
          <w:tcPr>
            <w:tcW w:w="2268" w:type="dxa"/>
            <w:tcMar>
              <w:top w:w="30" w:type="dxa"/>
              <w:left w:w="30" w:type="dxa"/>
              <w:bottom w:w="20" w:type="dxa"/>
              <w:right w:w="30" w:type="dxa"/>
            </w:tcMar>
            <w:vAlign w:val="center"/>
          </w:tcPr>
          <w:p w14:paraId="34CB9E9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28FB9A9" w14:textId="77777777" w:rsidR="00AD205C" w:rsidRDefault="002C259D" w:rsidP="00D24084">
            <w:r>
              <w:t>sluzba_is_226</w:t>
            </w:r>
          </w:p>
        </w:tc>
      </w:tr>
      <w:tr w:rsidR="00AD205C" w14:paraId="408E8712" w14:textId="77777777" w:rsidTr="00CB0FEB">
        <w:tc>
          <w:tcPr>
            <w:tcW w:w="2268" w:type="dxa"/>
            <w:tcMar>
              <w:top w:w="30" w:type="dxa"/>
              <w:left w:w="30" w:type="dxa"/>
              <w:bottom w:w="20" w:type="dxa"/>
              <w:right w:w="30" w:type="dxa"/>
            </w:tcMar>
            <w:vAlign w:val="center"/>
          </w:tcPr>
          <w:p w14:paraId="432FE199" w14:textId="77777777" w:rsidR="00AD205C" w:rsidRDefault="002C259D" w:rsidP="00D24084">
            <w:r>
              <w:t>Verzia služby</w:t>
            </w:r>
          </w:p>
        </w:tc>
        <w:tc>
          <w:tcPr>
            <w:tcW w:w="6803" w:type="dxa"/>
            <w:tcMar>
              <w:top w:w="30" w:type="dxa"/>
              <w:left w:w="30" w:type="dxa"/>
              <w:bottom w:w="20" w:type="dxa"/>
              <w:right w:w="30" w:type="dxa"/>
            </w:tcMar>
            <w:vAlign w:val="center"/>
          </w:tcPr>
          <w:p w14:paraId="1EEE8C71" w14:textId="77777777" w:rsidR="00AD205C" w:rsidRDefault="002C259D" w:rsidP="00D24084">
            <w:r>
              <w:t>1.0</w:t>
            </w:r>
          </w:p>
        </w:tc>
      </w:tr>
      <w:tr w:rsidR="00AD205C" w14:paraId="010FE35B" w14:textId="77777777" w:rsidTr="00CB0FEB">
        <w:tc>
          <w:tcPr>
            <w:tcW w:w="2268" w:type="dxa"/>
            <w:tcMar>
              <w:top w:w="30" w:type="dxa"/>
              <w:left w:w="30" w:type="dxa"/>
              <w:bottom w:w="20" w:type="dxa"/>
              <w:right w:w="30" w:type="dxa"/>
            </w:tcMar>
            <w:vAlign w:val="center"/>
          </w:tcPr>
          <w:p w14:paraId="36E083F9" w14:textId="77777777" w:rsidR="00AD205C" w:rsidRDefault="002C259D" w:rsidP="00D24084">
            <w:r>
              <w:t>Popis služby</w:t>
            </w:r>
          </w:p>
        </w:tc>
        <w:tc>
          <w:tcPr>
            <w:tcW w:w="6803" w:type="dxa"/>
            <w:tcMar>
              <w:top w:w="30" w:type="dxa"/>
              <w:left w:w="30" w:type="dxa"/>
              <w:bottom w:w="20" w:type="dxa"/>
              <w:right w:w="30" w:type="dxa"/>
            </w:tcMar>
            <w:vAlign w:val="center"/>
          </w:tcPr>
          <w:p w14:paraId="5E33B767" w14:textId="77777777" w:rsidR="00AD205C" w:rsidRDefault="002C259D" w:rsidP="00D24084">
            <w:r>
              <w:t>Služba umožní používateľovi požiadať o realizáciu zmeny vydanej licencie:</w:t>
            </w:r>
            <w:r>
              <w:br/>
              <w:t>prevod práv licencie,</w:t>
            </w:r>
            <w:r>
              <w:br/>
              <w:t>predĺženie licencie,</w:t>
            </w:r>
            <w:r>
              <w:br/>
              <w:t>zmena parametrov licencie,</w:t>
            </w:r>
            <w:r>
              <w:br/>
              <w:t>zrušenie licencie.</w:t>
            </w:r>
            <w:r>
              <w:br/>
              <w:t>Služba podporuje proces plnenia podmienok pre realizáciu ZOT. NP-A.1.1.6</w:t>
            </w:r>
          </w:p>
        </w:tc>
      </w:tr>
      <w:tr w:rsidR="00AD205C" w14:paraId="5FEBB080" w14:textId="77777777" w:rsidTr="00CB0FEB">
        <w:tc>
          <w:tcPr>
            <w:tcW w:w="2268" w:type="dxa"/>
            <w:tcMar>
              <w:top w:w="30" w:type="dxa"/>
              <w:left w:w="30" w:type="dxa"/>
              <w:bottom w:w="20" w:type="dxa"/>
              <w:right w:w="30" w:type="dxa"/>
            </w:tcMar>
            <w:vAlign w:val="center"/>
          </w:tcPr>
          <w:p w14:paraId="5991D3FA" w14:textId="77777777" w:rsidR="00AD205C" w:rsidRDefault="002C259D" w:rsidP="00D24084">
            <w:r>
              <w:t>ISVS / Modul</w:t>
            </w:r>
          </w:p>
        </w:tc>
        <w:tc>
          <w:tcPr>
            <w:tcW w:w="6803" w:type="dxa"/>
            <w:tcMar>
              <w:top w:w="30" w:type="dxa"/>
              <w:left w:w="30" w:type="dxa"/>
              <w:bottom w:w="20" w:type="dxa"/>
              <w:right w:w="30" w:type="dxa"/>
            </w:tcMar>
            <w:vAlign w:val="center"/>
          </w:tcPr>
          <w:p w14:paraId="4A7E0752" w14:textId="77777777" w:rsidR="00AD205C" w:rsidRDefault="002C259D" w:rsidP="00D24084">
            <w:r>
              <w:t>IS CEP</w:t>
            </w:r>
          </w:p>
        </w:tc>
      </w:tr>
    </w:tbl>
    <w:p w14:paraId="6FDF04ED" w14:textId="77777777" w:rsidR="00AD205C" w:rsidRDefault="00AD205C" w:rsidP="00D24084"/>
    <w:p w14:paraId="59CCDD8D" w14:textId="70B0F6C9" w:rsidR="00AD205C" w:rsidRDefault="002C259D" w:rsidP="00D24084">
      <w:pPr>
        <w:pStyle w:val="Nadpis3"/>
      </w:pPr>
      <w:bookmarkStart w:id="83" w:name="scroll-bookmark-59"/>
      <w:bookmarkStart w:id="84" w:name="_Toc101774381"/>
      <w:r>
        <w:t>Procesné/logické údaje</w:t>
      </w:r>
      <w:bookmarkEnd w:id="83"/>
      <w:bookmarkEnd w:id="84"/>
    </w:p>
    <w:p w14:paraId="235C41F7" w14:textId="77777777" w:rsidR="00AD205C" w:rsidRDefault="00AD205C" w:rsidP="00D24084"/>
    <w:p w14:paraId="255B6F1B" w14:textId="53FDC6D9" w:rsidR="00AD205C" w:rsidRDefault="002C259D" w:rsidP="00D24084">
      <w:pPr>
        <w:pStyle w:val="Nadpis4"/>
      </w:pPr>
      <w:bookmarkStart w:id="85" w:name="scroll-bookmark-60"/>
      <w:r>
        <w:t>Procesný tok / biznis logika služby</w:t>
      </w:r>
      <w:bookmarkEnd w:id="85"/>
    </w:p>
    <w:p w14:paraId="3FC23880" w14:textId="77777777" w:rsidR="00AD205C" w:rsidRDefault="002C259D" w:rsidP="00D24084">
      <w:r>
        <w:t>Služba poskytuje rozhranie pre prijatie podania z externého systému.</w:t>
      </w:r>
      <w:r>
        <w:br/>
        <w:t>Služba je synchrónna a je určená pre IS podnikateľa.</w:t>
      </w:r>
    </w:p>
    <w:p w14:paraId="18FE4A3D" w14:textId="29C3C434" w:rsidR="00AD205C" w:rsidRDefault="002C259D" w:rsidP="00D24084">
      <w:pPr>
        <w:pStyle w:val="Nadpis4"/>
      </w:pPr>
      <w:bookmarkStart w:id="86" w:name="scroll-bookmark-61"/>
      <w:r>
        <w:t>Operácie poskytovanej služby</w:t>
      </w:r>
      <w:bookmarkEnd w:id="86"/>
    </w:p>
    <w:tbl>
      <w:tblPr>
        <w:tblStyle w:val="ScrollTableNormal"/>
        <w:tblW w:w="9071" w:type="dxa"/>
        <w:tblLayout w:type="fixed"/>
        <w:tblLook w:val="0020" w:firstRow="1" w:lastRow="0" w:firstColumn="0" w:lastColumn="0" w:noHBand="0" w:noVBand="0"/>
      </w:tblPr>
      <w:tblGrid>
        <w:gridCol w:w="1555"/>
        <w:gridCol w:w="2551"/>
        <w:gridCol w:w="851"/>
        <w:gridCol w:w="2126"/>
        <w:gridCol w:w="1988"/>
      </w:tblGrid>
      <w:tr w:rsidR="00AD205C" w14:paraId="5DD35395" w14:textId="77777777" w:rsidTr="00CB0FEB">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6E72C16D" w14:textId="77777777" w:rsidR="00AD205C" w:rsidRDefault="002C259D" w:rsidP="00D24084">
            <w:r>
              <w:t>Názov operácie</w:t>
            </w:r>
          </w:p>
        </w:tc>
        <w:tc>
          <w:tcPr>
            <w:tcW w:w="2551" w:type="dxa"/>
            <w:tcMar>
              <w:top w:w="30" w:type="dxa"/>
              <w:left w:w="30" w:type="dxa"/>
              <w:bottom w:w="20" w:type="dxa"/>
              <w:right w:w="30" w:type="dxa"/>
            </w:tcMar>
            <w:vAlign w:val="center"/>
          </w:tcPr>
          <w:p w14:paraId="43736670" w14:textId="77777777" w:rsidR="00AD205C" w:rsidRDefault="002C259D" w:rsidP="00D24084">
            <w:r>
              <w:t>Popis operácie</w:t>
            </w:r>
          </w:p>
        </w:tc>
        <w:tc>
          <w:tcPr>
            <w:tcW w:w="851" w:type="dxa"/>
            <w:tcMar>
              <w:top w:w="30" w:type="dxa"/>
              <w:left w:w="30" w:type="dxa"/>
              <w:bottom w:w="20" w:type="dxa"/>
              <w:right w:w="30" w:type="dxa"/>
            </w:tcMar>
            <w:vAlign w:val="center"/>
          </w:tcPr>
          <w:p w14:paraId="3D2DA9A2" w14:textId="77777777" w:rsidR="00AD205C" w:rsidRDefault="002C259D" w:rsidP="00D24084">
            <w:r>
              <w:t>Poradie</w:t>
            </w:r>
          </w:p>
        </w:tc>
        <w:tc>
          <w:tcPr>
            <w:tcW w:w="2126" w:type="dxa"/>
            <w:tcMar>
              <w:top w:w="30" w:type="dxa"/>
              <w:left w:w="30" w:type="dxa"/>
              <w:bottom w:w="20" w:type="dxa"/>
              <w:right w:w="30" w:type="dxa"/>
            </w:tcMar>
            <w:vAlign w:val="center"/>
          </w:tcPr>
          <w:p w14:paraId="1BD1889E" w14:textId="77777777" w:rsidR="00AD205C" w:rsidRDefault="002C259D" w:rsidP="00D24084">
            <w:r>
              <w:t>Vstupné parametre</w:t>
            </w:r>
          </w:p>
        </w:tc>
        <w:tc>
          <w:tcPr>
            <w:tcW w:w="1988" w:type="dxa"/>
            <w:tcMar>
              <w:top w:w="30" w:type="dxa"/>
              <w:left w:w="30" w:type="dxa"/>
              <w:bottom w:w="20" w:type="dxa"/>
              <w:right w:w="30" w:type="dxa"/>
            </w:tcMar>
            <w:vAlign w:val="center"/>
          </w:tcPr>
          <w:p w14:paraId="5072C3EE" w14:textId="77777777" w:rsidR="00AD205C" w:rsidRDefault="002C259D" w:rsidP="00D24084">
            <w:r>
              <w:t>Vystupné parametre</w:t>
            </w:r>
          </w:p>
        </w:tc>
      </w:tr>
      <w:tr w:rsidR="00AD205C" w14:paraId="554D32DB" w14:textId="77777777" w:rsidTr="00CB0FEB">
        <w:tc>
          <w:tcPr>
            <w:tcW w:w="1555" w:type="dxa"/>
            <w:tcMar>
              <w:top w:w="30" w:type="dxa"/>
              <w:left w:w="30" w:type="dxa"/>
              <w:bottom w:w="20" w:type="dxa"/>
              <w:right w:w="30" w:type="dxa"/>
            </w:tcMar>
            <w:vAlign w:val="center"/>
          </w:tcPr>
          <w:p w14:paraId="0F3A57F8" w14:textId="77777777" w:rsidR="00AD205C" w:rsidRDefault="002C259D" w:rsidP="00D24084">
            <w:r>
              <w:t>RecieveMessageFromExternalSystem</w:t>
            </w:r>
          </w:p>
        </w:tc>
        <w:tc>
          <w:tcPr>
            <w:tcW w:w="2551" w:type="dxa"/>
            <w:tcMar>
              <w:top w:w="30" w:type="dxa"/>
              <w:left w:w="30" w:type="dxa"/>
              <w:bottom w:w="20" w:type="dxa"/>
              <w:right w:w="30" w:type="dxa"/>
            </w:tcMar>
            <w:vAlign w:val="center"/>
          </w:tcPr>
          <w:p w14:paraId="4C4D7A98"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5364E738" w14:textId="77777777" w:rsidR="00AD205C" w:rsidRDefault="002C259D" w:rsidP="00D24084">
            <w:r>
              <w:t>1</w:t>
            </w:r>
          </w:p>
        </w:tc>
        <w:tc>
          <w:tcPr>
            <w:tcW w:w="2126" w:type="dxa"/>
            <w:tcMar>
              <w:top w:w="30" w:type="dxa"/>
              <w:left w:w="30" w:type="dxa"/>
              <w:bottom w:w="20" w:type="dxa"/>
              <w:right w:w="30" w:type="dxa"/>
            </w:tcMar>
            <w:vAlign w:val="center"/>
          </w:tcPr>
          <w:p w14:paraId="61072C8E"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6B451BED" w14:textId="77777777" w:rsidR="00AD205C" w:rsidRDefault="002C259D" w:rsidP="00D24084">
            <w:r>
              <w:t>XML Potvrdenie o prevzatí podania</w:t>
            </w:r>
            <w:r>
              <w:br/>
              <w:t>XML Informácia o odmietnutí podania</w:t>
            </w:r>
          </w:p>
        </w:tc>
      </w:tr>
    </w:tbl>
    <w:p w14:paraId="0DA4DACC" w14:textId="77777777" w:rsidR="00AD205C" w:rsidRDefault="00AD205C" w:rsidP="00D24084"/>
    <w:p w14:paraId="086A726B" w14:textId="77777777" w:rsidR="00CB0FEB" w:rsidRDefault="00CB0FEB" w:rsidP="00D24084"/>
    <w:p w14:paraId="76B43016" w14:textId="77777777" w:rsidR="00CB0FEB" w:rsidRDefault="00CB0FEB" w:rsidP="00D24084"/>
    <w:p w14:paraId="79A5A530" w14:textId="77777777" w:rsidR="00CB0FEB" w:rsidRDefault="00CB0FEB" w:rsidP="00D24084"/>
    <w:p w14:paraId="62BF238A" w14:textId="77777777" w:rsidR="00CB0FEB" w:rsidRDefault="00CB0FEB" w:rsidP="00D24084"/>
    <w:p w14:paraId="59C33DC6" w14:textId="77777777" w:rsidR="00CB0FEB" w:rsidRDefault="00CB0FEB" w:rsidP="00D24084"/>
    <w:p w14:paraId="3225AA33" w14:textId="77777777" w:rsidR="00CB0FEB" w:rsidRDefault="00CB0FEB" w:rsidP="00D24084"/>
    <w:p w14:paraId="69FF3520" w14:textId="77777777" w:rsidR="00CB0FEB" w:rsidRDefault="00CB0FEB" w:rsidP="00D24084"/>
    <w:p w14:paraId="7EA5FB37" w14:textId="77777777" w:rsidR="00CB0FEB" w:rsidRDefault="00CB0FEB" w:rsidP="00D24084"/>
    <w:p w14:paraId="40A37114" w14:textId="77777777" w:rsidR="00CB0FEB" w:rsidRDefault="00CB0FEB" w:rsidP="00D24084"/>
    <w:p w14:paraId="5935EF18" w14:textId="77777777" w:rsidR="00CB0FEB" w:rsidRDefault="00CB0FEB" w:rsidP="00D24084"/>
    <w:p w14:paraId="05225BF7" w14:textId="77777777" w:rsidR="00CB0FEB" w:rsidRDefault="00CB0FEB" w:rsidP="00D24084"/>
    <w:p w14:paraId="122EC9F5" w14:textId="77777777" w:rsidR="00CB0FEB" w:rsidRDefault="00CB0FEB" w:rsidP="00D24084"/>
    <w:p w14:paraId="28066A76" w14:textId="77777777" w:rsidR="00CB0FEB" w:rsidRDefault="00CB0FEB" w:rsidP="00D24084"/>
    <w:p w14:paraId="192EFC06" w14:textId="77777777" w:rsidR="00CB0FEB" w:rsidRDefault="00CB0FEB" w:rsidP="00D24084"/>
    <w:p w14:paraId="3A872CC6" w14:textId="77777777" w:rsidR="00CB0FEB" w:rsidRDefault="00CB0FEB" w:rsidP="00D24084"/>
    <w:p w14:paraId="6ECD836A" w14:textId="77777777" w:rsidR="00CB0FEB" w:rsidRDefault="00CB0FEB" w:rsidP="00D24084"/>
    <w:p w14:paraId="5D377164" w14:textId="77777777" w:rsidR="00CB0FEB" w:rsidRDefault="00CB0FEB" w:rsidP="00D24084"/>
    <w:p w14:paraId="3305FB25" w14:textId="77777777" w:rsidR="00CB0FEB" w:rsidRDefault="00CB0FEB" w:rsidP="00D24084"/>
    <w:p w14:paraId="078090EA" w14:textId="77777777" w:rsidR="00CB0FEB" w:rsidRDefault="00CB0FEB" w:rsidP="00D24084"/>
    <w:p w14:paraId="6A4405A5" w14:textId="77777777" w:rsidR="00CB0FEB" w:rsidRDefault="00CB0FEB" w:rsidP="00D24084"/>
    <w:p w14:paraId="4E998453" w14:textId="77777777" w:rsidR="00CB0FEB" w:rsidRDefault="00CB0FEB" w:rsidP="00D24084"/>
    <w:p w14:paraId="727647E1" w14:textId="77777777" w:rsidR="00CB0FEB" w:rsidRDefault="00CB0FEB" w:rsidP="00D24084"/>
    <w:p w14:paraId="3EB079E0" w14:textId="77777777" w:rsidR="00AD205C" w:rsidRDefault="002C259D" w:rsidP="00D24084">
      <w:r>
        <w:lastRenderedPageBreak/>
        <w:t xml:space="preserve">PrijatiePodaniaZExternehoSystemu </w:t>
      </w:r>
    </w:p>
    <w:p w14:paraId="13405906" w14:textId="77777777" w:rsidR="00AD205C" w:rsidRDefault="002C259D" w:rsidP="00D24084">
      <w:r>
        <w:rPr>
          <w:noProof/>
        </w:rPr>
        <w:drawing>
          <wp:inline distT="0" distB="0" distL="0" distR="0" wp14:anchorId="62F69691" wp14:editId="28FB28C5">
            <wp:extent cx="5495925" cy="4010025"/>
            <wp:effectExtent l="0" t="0" r="0" b="0"/>
            <wp:docPr id="100016" name="Picture 100016" descr="_scroll_external\attachments\worddav4400eaeb923768654af2aa8d329c0c6a-7324a4ed2f701b5332fe88565cd82cc7b2b68354febe6afb1f2507f669f2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4832"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26A3FC12" w14:textId="77777777" w:rsidR="00AD205C" w:rsidRDefault="002C259D" w:rsidP="00D24084">
      <w:pPr>
        <w:pStyle w:val="Odsekzoznamu"/>
        <w:numPr>
          <w:ilvl w:val="0"/>
          <w:numId w:val="21"/>
        </w:numPr>
      </w:pPr>
      <w:r>
        <w:t xml:space="preserve">schéma pre XML podanie -&gt; </w:t>
      </w:r>
      <w:hyperlink r:id="rId134" w:history="1">
        <w:r>
          <w:rPr>
            <w:rStyle w:val="Hypertextovprepojenie"/>
          </w:rPr>
          <w:t>http://www.ditec.sk/ekr/registration/v1.0/</w:t>
        </w:r>
      </w:hyperlink>
    </w:p>
    <w:p w14:paraId="7C09FD8D" w14:textId="77777777" w:rsidR="00AD205C" w:rsidRDefault="002C259D" w:rsidP="00D24084">
      <w:pPr>
        <w:pStyle w:val="Odsekzoznamu"/>
        <w:numPr>
          <w:ilvl w:val="0"/>
          <w:numId w:val="21"/>
        </w:numPr>
      </w:pPr>
      <w:r>
        <w:t xml:space="preserve">zložený elektronický podpis (schéma a dokumentácia) -&gt; </w:t>
      </w:r>
      <w:hyperlink r:id="rId135" w:history="1">
        <w:r>
          <w:rPr>
            <w:rStyle w:val="Hypertextovprepojenie"/>
          </w:rPr>
          <w:t>http://www.ditec.sk/ep/signature_formats/xades_zep_data_signatures/v1.1/</w:t>
        </w:r>
      </w:hyperlink>
    </w:p>
    <w:p w14:paraId="26510136" w14:textId="77777777" w:rsidR="00AD205C" w:rsidRDefault="002C259D" w:rsidP="00D24084">
      <w:pPr>
        <w:pStyle w:val="Odsekzoznamu"/>
        <w:numPr>
          <w:ilvl w:val="0"/>
          <w:numId w:val="2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2CA654E8" w14:textId="77777777" w:rsidTr="00AD205C">
        <w:tc>
          <w:tcPr>
            <w:tcW w:w="8711" w:type="dxa"/>
            <w:tcMar>
              <w:top w:w="30" w:type="dxa"/>
              <w:left w:w="30" w:type="dxa"/>
              <w:bottom w:w="20" w:type="dxa"/>
              <w:right w:w="30" w:type="dxa"/>
            </w:tcMar>
          </w:tcPr>
          <w:p w14:paraId="0CA8392E" w14:textId="77777777" w:rsidR="00AD205C" w:rsidRPr="00CB0FEB" w:rsidRDefault="002C259D" w:rsidP="00D24084">
            <w:r w:rsidRPr="00CB0FEB">
              <w:t>&lt;?xml version="1.0" encoding="UTF-8"?&gt;</w:t>
            </w:r>
            <w:r w:rsidRPr="00CB0FEB">
              <w:br/>
              <w:t>&lt;xsd:schema xmlns:xsd="</w:t>
            </w:r>
            <w:hyperlink r:id="rId136" w:history="1">
              <w:r w:rsidRPr="00CB0FEB">
                <w:rPr>
                  <w:rStyle w:val="Hypertextovprepojenie"/>
                  <w:sz w:val="16"/>
                  <w:szCs w:val="16"/>
                </w:rPr>
                <w:t>http://www.w3.org/2001/XMLSchema</w:t>
              </w:r>
            </w:hyperlink>
            <w:r w:rsidRPr="00CB0FEB">
              <w:t>" xmlns:unauthorized="</w:t>
            </w:r>
            <w:hyperlink r:id="rId137" w:history="1">
              <w:r w:rsidRPr="00CB0FEB">
                <w:rPr>
                  <w:rStyle w:val="Hypertextovprepojenie"/>
                  <w:sz w:val="16"/>
                  <w:szCs w:val="16"/>
                </w:rPr>
                <w:t>http://www.ditec.sk/ekr/unauthorized/v1.0</w:t>
              </w:r>
            </w:hyperlink>
            <w:r w:rsidRPr="00CB0FEB">
              <w:t>" targetNamespace="</w:t>
            </w:r>
            <w:hyperlink r:id="rId138" w:history="1">
              <w:r w:rsidRPr="00CB0FEB">
                <w:rPr>
                  <w:rStyle w:val="Hypertextovprepojenie"/>
                  <w:sz w:val="16"/>
                  <w:szCs w:val="16"/>
                </w:rPr>
                <w:t>http://www.ditec.sk/ekr/unauthorized/v1.0</w:t>
              </w:r>
            </w:hyperlink>
            <w:r w:rsidRPr="00CB0FEB">
              <w:t>" version="1.0" elementFormDefault="qualified"&gt;</w:t>
            </w:r>
            <w:r w:rsidRPr="00CB0FEB">
              <w:br/>
              <w:t>    &lt;xsd:element name="DocumentUnauthorized" type="unauthorized:DocumentUnauthorizedType"/&gt;</w:t>
            </w:r>
            <w:r w:rsidRPr="00CB0FEB">
              <w:br/>
              <w:t>    &lt;xsd:complexType name="DocumentUnauthorizedType"&gt;</w:t>
            </w:r>
            <w:r w:rsidRPr="00CB0FEB">
              <w:br/>
              <w:t>        &lt;xsd:sequence&gt;</w:t>
            </w:r>
            <w:r w:rsidRPr="00CB0FEB">
              <w:br/>
              <w:t>            &lt;xsd:element ref="unauthorized:Object" minOccurs="1" maxOccurs="unbounded"/&gt;</w:t>
            </w:r>
            <w:r w:rsidRPr="00CB0FEB">
              <w:br/>
              <w:t>        &lt;/xsd:sequence&gt;</w:t>
            </w:r>
            <w:r w:rsidRPr="00CB0FEB">
              <w:br/>
              <w:t>        &lt;xsd:attribute name="URI" type="xsd:anyURI" use="optional"/&gt;</w:t>
            </w:r>
            <w:r w:rsidRPr="00CB0FEB">
              <w:br/>
              <w:t>        &lt;xsd:attribute name="Id" type="xsd:ID" use="optional"/&gt;</w:t>
            </w:r>
            <w:r w:rsidRPr="00CB0FEB">
              <w:br/>
              <w:t>        &lt;xsd:attribute name="Description" type="xsd:string" use="optional"/&gt;</w:t>
            </w:r>
            <w:r w:rsidRPr="00CB0FEB">
              <w:br/>
              <w:t>    &lt;/xsd:complexType&gt;</w:t>
            </w:r>
            <w:r w:rsidRPr="00CB0FEB">
              <w:br/>
              <w:t>    &lt;xsd:element name="Object" type="unauthorized:ObjectType"/&gt;</w:t>
            </w:r>
            <w:r w:rsidRPr="00CB0FEB">
              <w:br/>
              <w:t>    &lt;xsd:complexType name="ObjectType" mixed="true"&gt;</w:t>
            </w:r>
            <w:r w:rsidRPr="00CB0FEB">
              <w:br/>
              <w:t>        &lt;xsd:sequence minOccurs="0" maxOccurs="unbounded"&gt;</w:t>
            </w:r>
            <w:r w:rsidRPr="00CB0FEB">
              <w:br/>
              <w:t>            &lt;xsd:any namespace="##any" processContents="lax"/&gt;</w:t>
            </w:r>
            <w:r w:rsidRPr="00CB0FEB">
              <w:br/>
              <w:t>        &lt;/xsd:sequence&gt;</w:t>
            </w:r>
            <w:r w:rsidRPr="00CB0FEB">
              <w:br/>
              <w:t>        &lt;xsd:attribute name="Id" type="xsd:ID" use="optional"/&gt;</w:t>
            </w:r>
            <w:r w:rsidRPr="00CB0FEB">
              <w:br/>
              <w:t>        &lt;xsd:attribute name="MimeType" type="xsd:string" use="optional"/&gt;</w:t>
            </w:r>
            <w:r w:rsidRPr="00CB0FEB">
              <w:br/>
            </w:r>
            <w:r w:rsidRPr="00CB0FEB">
              <w:lastRenderedPageBreak/>
              <w:t>        &lt;xsd:attribute name="Encoding" type="xsd:anyURI" use="optional"/&gt;</w:t>
            </w:r>
            <w:r w:rsidRPr="00CB0FEB">
              <w:br/>
              <w:t>        &lt;xsd:attribute name="Identifier" type="xsd:string"/&gt;</w:t>
            </w:r>
            <w:r w:rsidRPr="00CB0FEB">
              <w:br/>
              <w:t>    &lt;/xsd:complexType&gt;</w:t>
            </w:r>
            <w:r w:rsidRPr="00CB0FEB">
              <w:br/>
              <w:t>&lt;/xsd:schema&gt;</w:t>
            </w:r>
          </w:p>
        </w:tc>
      </w:tr>
    </w:tbl>
    <w:p w14:paraId="04140ECB" w14:textId="77777777" w:rsidR="00AD205C" w:rsidRDefault="002C259D" w:rsidP="00D24084">
      <w:pPr>
        <w:pStyle w:val="Odsekzoznamu"/>
        <w:numPr>
          <w:ilvl w:val="0"/>
          <w:numId w:val="2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53FE826C" w14:textId="77777777" w:rsidTr="00AD205C">
        <w:tc>
          <w:tcPr>
            <w:tcW w:w="8711" w:type="dxa"/>
            <w:tcMar>
              <w:top w:w="30" w:type="dxa"/>
              <w:left w:w="30" w:type="dxa"/>
              <w:bottom w:w="20" w:type="dxa"/>
              <w:right w:w="30" w:type="dxa"/>
            </w:tcMar>
          </w:tcPr>
          <w:p w14:paraId="1088324E" w14:textId="77777777" w:rsidR="00AD205C" w:rsidRPr="00CB0FEB" w:rsidRDefault="002C259D" w:rsidP="00D24084">
            <w:r w:rsidRPr="00CB0FEB">
              <w:t>&lt;Registration Id="IE815.001" URI="" Description="" BusinessIdentifier="SKED20100907124215253" xmlns="</w:t>
            </w:r>
            <w:hyperlink r:id="rId139" w:history="1">
              <w:r w:rsidRPr="00CB0FEB">
                <w:rPr>
                  <w:rStyle w:val="Hypertextovprepojenie"/>
                  <w:sz w:val="16"/>
                  <w:szCs w:val="16"/>
                </w:rPr>
                <w:t>http://www.ditec.sk/ekr/registration/v1.0</w:t>
              </w:r>
            </w:hyperlink>
            <w:r w:rsidRPr="00CB0FEB">
              <w:t>"&gt;</w:t>
            </w:r>
            <w:r w:rsidRPr="00CB0FEB">
              <w:br/>
              <w:t>    &lt;xzepds:DataSignatures xmlns:xzepds="</w:t>
            </w:r>
            <w:hyperlink r:id="rId140" w:history="1">
              <w:r w:rsidRPr="00CB0FEB">
                <w:rPr>
                  <w:rStyle w:val="Hypertextovprepojenie"/>
                  <w:sz w:val="16"/>
                  <w:szCs w:val="16"/>
                </w:rPr>
                <w:t>http://www.ditec.sk/ep/signature_formats/xades_zep_data_signatures/v1.1</w:t>
              </w:r>
            </w:hyperlink>
            <w:r w:rsidRPr="00CB0FEB">
              <w:t>" Id="IE815.001"&gt;</w:t>
            </w:r>
            <w:r w:rsidRPr="00CB0FEB">
              <w:br/>
              <w:t>        &lt;xzepds:DispatchNotesData&gt;</w:t>
            </w:r>
            <w:r w:rsidRPr="00CB0FEB">
              <w:br/>
              <w:t>            &lt;xzepds:DataEnvelopeAttributes TargetSignatureId="Signature20100907124215534"/&gt;</w:t>
            </w:r>
            <w:r w:rsidRPr="00CB0FEB">
              <w:br/>
              <w:t>        &lt;/xzepds:DispatchNotesData&gt;</w:t>
            </w:r>
            <w:r w:rsidRPr="00CB0FEB">
              <w:br/>
              <w:t>        &lt;ds:Object Id="Object201009071242534" xmlns:ds="</w:t>
            </w:r>
            <w:hyperlink r:id="rId141" w:history="1">
              <w:r w:rsidRPr="00CB0FEB">
                <w:rPr>
                  <w:rStyle w:val="Hypertextovprepojenie"/>
                  <w:sz w:val="16"/>
                  <w:szCs w:val="16"/>
                </w:rPr>
                <w:t>http://www.w3.org/2000/09/xmldsig#</w:t>
              </w:r>
            </w:hyperlink>
            <w:r w:rsidRPr="00CB0FEB">
              <w:t>"&gt;</w:t>
            </w:r>
            <w:r w:rsidRPr="00CB0FEB">
              <w:br/>
              <w:t>            &lt;ED815A xmlns:ie="</w:t>
            </w:r>
            <w:hyperlink r:id="rId142" w:history="1">
              <w:r w:rsidRPr="00CB0FEB">
                <w:rPr>
                  <w:rStyle w:val="Hypertextovprepojenie"/>
                  <w:sz w:val="16"/>
                  <w:szCs w:val="16"/>
                </w:rPr>
                <w:t>http://emcs.dgtaxud.ec/v10/ed815/ie</w:t>
              </w:r>
            </w:hyperlink>
            <w:r w:rsidRPr="00CB0FEB">
              <w:t>" xmlns="</w:t>
            </w:r>
            <w:hyperlink r:id="rId143" w:history="1">
              <w:r w:rsidRPr="00CB0FEB">
                <w:rPr>
                  <w:rStyle w:val="Hypertextovprepojenie"/>
                  <w:sz w:val="16"/>
                  <w:szCs w:val="16"/>
                </w:rPr>
                <w:t>http://emcs.dgtaxud.ec/v10/ed815/ie</w:t>
              </w:r>
            </w:hyperlink>
            <w:r w:rsidRPr="00CB0FEB">
              <w:t>"&gt;</w:t>
            </w:r>
            <w:r w:rsidRPr="00CB0FEB">
              <w:br/>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r>
            <w:r w:rsidRPr="00CB0FEB">
              <w:lastRenderedPageBreak/>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&lt;/ds:Object&gt;</w:t>
            </w:r>
            <w:r w:rsidRPr="00CB0FEB">
              <w:br/>
              <w:t>        &lt;ds:Object Id="Object201009071242534VerificationObject" xmlns:ds="</w:t>
            </w:r>
            <w:hyperlink r:id="rId144" w:history="1">
              <w:r w:rsidRPr="00CB0FEB">
                <w:rPr>
                  <w:rStyle w:val="Hypertextovprepojenie"/>
                  <w:sz w:val="16"/>
                  <w:szCs w:val="16"/>
                </w:rPr>
                <w:t>http://www.w3.org/2000/09/xmldsig#</w:t>
              </w:r>
            </w:hyperlink>
            <w:r w:rsidRPr="00CB0FEB">
              <w:t>"&gt;</w:t>
            </w:r>
            <w:r w:rsidRPr="00CB0FEB">
              <w:br/>
              <w:t>            &lt;XMLVerificationDataReferences xmlns="</w:t>
            </w:r>
            <w:hyperlink r:id="rId145" w:history="1">
              <w:r w:rsidRPr="00CB0FEB">
                <w:rPr>
                  <w:rStyle w:val="Hypertextovprepojenie"/>
                  <w:sz w:val="16"/>
                  <w:szCs w:val="16"/>
                </w:rPr>
                <w:t>http://www.ditec.sk/ep/signature_formats/xades_zep_xml/v1.0</w:t>
              </w:r>
            </w:hyperlink>
            <w:r w:rsidRPr="00CB0FEB">
              <w:t>" DataTarget="#Object201009071242534"&gt;</w:t>
            </w:r>
            <w:r w:rsidRPr="00CB0FEB">
              <w:br/>
              <w:t>                &lt;SchemaReference&gt;</w:t>
            </w:r>
            <w:r w:rsidRPr="00CB0FEB">
              <w:br/>
              <w:t>                    &lt;ds:Reference URI="</w:t>
            </w:r>
            <w:hyperlink r:id="rId146" w:history="1">
              <w:r w:rsidRPr="00CB0FEB">
                <w:rPr>
                  <w:rStyle w:val="Hypertextovprepojenie"/>
                  <w:sz w:val="16"/>
                  <w:szCs w:val="16"/>
                </w:rPr>
                <w:t>http://ekr.colnasprava.sk/EkrCRSRWeb/XSD/IE815.001.xsd</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&lt;ds:DigestValue&gt;xapBHa/aiZHDD0He0HBzXnoV78w=&lt;/ds:DigestValue&gt;</w:t>
            </w:r>
            <w:r w:rsidRPr="00CB0FEB">
              <w:br/>
              <w:t>                    &lt;/ds:Reference&gt;</w:t>
            </w:r>
            <w:r w:rsidRPr="00CB0FEB">
              <w:br/>
              <w:t>                &lt;/SchemaReference&gt;</w:t>
            </w:r>
            <w:r w:rsidRPr="00CB0FEB">
              <w:br/>
            </w:r>
            <w:r w:rsidRPr="00CB0FEB">
              <w:lastRenderedPageBreak/>
              <w:t>                &lt;VisualTransformReference&gt;</w:t>
            </w:r>
            <w:r w:rsidRPr="00CB0FEB">
              <w:br/>
              <w:t>                    &lt;ds:Reference URI="</w:t>
            </w:r>
            <w:hyperlink r:id="rId147" w:history="1">
              <w:r w:rsidRPr="00CB0FEB">
                <w:rPr>
                  <w:rStyle w:val="Hypertextovprepojenie"/>
                  <w:sz w:val="16"/>
                  <w:szCs w:val="16"/>
                </w:rPr>
                <w:t>http://ekr.colnasprava.sk/EkrCRSRWeb/XSLT/IE815.001.xslt</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&lt;ds:DigestValue&gt;XuEus1JSL7jiyS9Sxa2l8Lhpr7E=&lt;/ds:DigestValue&gt;</w:t>
            </w:r>
            <w:r w:rsidRPr="00CB0FEB">
              <w:br/>
              <w:t>                    &lt;/ds:Reference&gt;</w:t>
            </w:r>
            <w:r w:rsidRPr="00CB0FEB">
              <w:br/>
              <w:t>                &lt;/VisualTransformReference&gt;</w:t>
            </w:r>
            <w:r w:rsidRPr="00CB0FEB">
              <w:br/>
              <w:t>            &lt;/XMLVerificationDataReferences&gt;</w:t>
            </w:r>
            <w:r w:rsidRPr="00CB0FEB">
              <w:br/>
              <w:t>        &lt;/ds:Object&gt;</w:t>
            </w:r>
            <w:r w:rsidRPr="00CB0FEB">
              <w:br/>
              <w:t>        &lt;ds:Signature Id="Signature20100907124215534" xmlns:ds="</w:t>
            </w:r>
            <w:hyperlink r:id="rId148" w:history="1">
              <w:r w:rsidRPr="00CB0FEB">
                <w:rPr>
                  <w:rStyle w:val="Hypertextovprepojenie"/>
                  <w:sz w:val="16"/>
                  <w:szCs w:val="16"/>
                </w:rPr>
                <w:t>http://www.w3.org/2000/09/xmldsig#</w:t>
              </w:r>
            </w:hyperlink>
            <w:r w:rsidRPr="00CB0FEB">
              <w:t>"&gt;</w:t>
            </w:r>
            <w:r w:rsidRPr="00CB0FEB">
              <w:br/>
              <w:t>            &lt;ds:SignedInfo xmlns:ds="</w:t>
            </w:r>
            <w:hyperlink r:id="rId149" w:history="1">
              <w:r w:rsidRPr="00CB0FEB">
                <w:rPr>
                  <w:rStyle w:val="Hypertextovprepojenie"/>
                  <w:sz w:val="16"/>
                  <w:szCs w:val="16"/>
                </w:rPr>
                <w:t>http://www.w3.org/2000/09/xmldsig#</w:t>
              </w:r>
            </w:hyperlink>
            <w:r w:rsidRPr="00CB0FEB">
              <w:t>"&gt;</w:t>
            </w:r>
            <w:r w:rsidRPr="00CB0FEB">
              <w:br/>
              <w:t>                &lt;ds:CanonicalizationMethod Algorithm="</w:t>
            </w:r>
            <w:hyperlink w:anchor="scroll-bookmark-58" w:history="1">
              <w:r w:rsidRPr="00CB0FEB">
                <w:rPr>
                  <w:rStyle w:val="Hypertextovprepojenie"/>
                  <w:sz w:val="16"/>
                  <w:szCs w:val="16"/>
                </w:rPr>
                <w:t>http://www.w3.org/TR/2001/REC-xml-c14n-20010315"/</w:t>
              </w:r>
            </w:hyperlink>
            <w:r w:rsidRPr="00CB0FEB">
              <w:t>&gt;</w:t>
            </w:r>
            <w:r w:rsidRPr="00CB0FEB">
              <w:br/>
              <w:t>                &lt;ds:SignatureMethod Algorithm="</w:t>
            </w:r>
            <w:hyperlink w:anchor="scroll-bookmark-58" w:history="1">
              <w:r w:rsidRPr="00CB0FEB">
                <w:rPr>
                  <w:rStyle w:val="Hypertextovprepojenie"/>
                  <w:sz w:val="16"/>
                  <w:szCs w:val="16"/>
                </w:rPr>
                <w:t>http://www.w3.org/2000/09/xmldsig#rsa-sha1"/</w:t>
              </w:r>
            </w:hyperlink>
            <w:r w:rsidRPr="00CB0FEB">
              <w:t>&gt;</w:t>
            </w:r>
            <w:r w:rsidRPr="00CB0FEB">
              <w:br/>
              <w:t>                &lt;ds:Reference Id="ReferenceSignature20100907124215534SignedProperties" Type="</w:t>
            </w:r>
            <w:hyperlink r:id="rId150" w:anchor="SignedProperties" w:history="1">
              <w:r w:rsidRPr="00CB0FEB">
                <w:rPr>
                  <w:rStyle w:val="Hypertextovprepojenie"/>
                  <w:sz w:val="16"/>
                  <w:szCs w:val="16"/>
                </w:rPr>
                <w:t>http://uri.etsi.org/01903#SignedProperties</w:t>
              </w:r>
            </w:hyperlink>
            <w:r w:rsidRPr="00CB0FEB">
              <w:t>" URI="#Signature20100907124215534SignedProperties"&gt;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&lt;ds:DigestValue&gt;k6BoQq1GHLXWuuwHlOYWc3NdiFo=&lt;/ds:DigestValue&gt;</w:t>
            </w:r>
            <w:r w:rsidRPr="00CB0FEB">
              <w:br/>
              <w:t>                &lt;/ds:Reference&gt;</w:t>
            </w:r>
            <w:r w:rsidRPr="00CB0FEB">
              <w:br/>
              <w:t>                &lt;ds:Reference Id="ReferenceManifestObject201009071242534" Type="</w:t>
            </w:r>
            <w:hyperlink r:id="rId151" w:anchor="Manifest" w:history="1">
              <w:r w:rsidRPr="00CB0FEB">
                <w:rPr>
                  <w:rStyle w:val="Hypertextovprepojenie"/>
                  <w:sz w:val="16"/>
                  <w:szCs w:val="16"/>
                </w:rPr>
                <w:t>http://www.w3.org/2000/09/xmldsig#Manifest</w:t>
              </w:r>
            </w:hyperlink>
            <w:r w:rsidRPr="00CB0FEB">
              <w:t>" URI="#ManifestObject201009071242534"&gt;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&lt;ds:DigestValue&gt;uqbt76P/+j1Z/Owayl38Tl2ccfI=&lt;/ds:DigestValue&gt;</w:t>
            </w:r>
            <w:r w:rsidRPr="00CB0FEB">
              <w:br/>
              <w:t>                &lt;/ds:Reference&gt;</w:t>
            </w:r>
            <w:r w:rsidRPr="00CB0FEB">
              <w:br/>
              <w:t>                &lt;ds:Reference Id="ReferenceManifestObject201009071242534VerificationObject" Type="</w:t>
            </w:r>
            <w:hyperlink r:id="rId152" w:anchor="Manifest" w:history="1">
              <w:r w:rsidRPr="00CB0FEB">
                <w:rPr>
                  <w:rStyle w:val="Hypertextovprepojenie"/>
                  <w:sz w:val="16"/>
                  <w:szCs w:val="16"/>
                </w:rPr>
                <w:t>http://www.w3.org/2000/09/xmldsig#Manifest</w:t>
              </w:r>
            </w:hyperlink>
            <w:r w:rsidRPr="00CB0FEB">
              <w:t>" URI="#ManifestObject201009071242534VerificationObject"&gt;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&lt;ds:DigestValue&gt;zv6IKLiLtfitttoS7AkJcOF1rHc=&lt;/ds:DigestValue&gt;</w:t>
            </w:r>
            <w:r w:rsidRPr="00CB0FEB">
              <w:br/>
              <w:t>                &lt;/ds:Reference&gt;</w:t>
            </w:r>
            <w:r w:rsidRPr="00CB0FEB">
              <w:br/>
              <w:t>                &lt;ds:Reference Id="ReferenceSignature20100907124215534SignatureProperties" Type="</w:t>
            </w:r>
            <w:hyperlink r:id="rId153" w:anchor="SignatureProperties" w:history="1">
              <w:r w:rsidRPr="00CB0FEB">
                <w:rPr>
                  <w:rStyle w:val="Hypertextovprepojenie"/>
                  <w:sz w:val="16"/>
                  <w:szCs w:val="16"/>
                </w:rPr>
                <w:t>http://www.w3.org/2000/09/xmldsig#SignatureProperties</w:t>
              </w:r>
            </w:hyperlink>
            <w:r w:rsidRPr="00CB0FEB">
              <w:t>" URI="#Signature20100907124215534SignatureProperties"&gt;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&lt;ds:DigestValue&gt;rXDgBCIzGsKrq/PxesHYTOYswPk=&lt;/ds:DigestValue&gt;</w:t>
            </w:r>
            <w:r w:rsidRPr="00CB0FEB">
              <w:br/>
              <w:t>                &lt;/ds:Reference&gt;</w:t>
            </w:r>
            <w:r w:rsidRPr="00CB0FEB">
              <w:br/>
              <w:t>                &lt;ds:Reference Id="ReferenceSignature20100907124215534KeyInfo" Type="</w:t>
            </w:r>
            <w:hyperlink r:id="rId154" w:anchor="Object" w:history="1">
              <w:r w:rsidRPr="00CB0FEB">
                <w:rPr>
                  <w:rStyle w:val="Hypertextovprepojenie"/>
                  <w:sz w:val="16"/>
                  <w:szCs w:val="16"/>
                </w:rPr>
                <w:t>http://www.w3.org/2000/09/xmldsig#Object</w:t>
              </w:r>
            </w:hyperlink>
            <w:r w:rsidRPr="00CB0FEB">
              <w:t>" URI="#Signature20100907124215534KeyInfo"&gt;</w:t>
            </w:r>
            <w:r w:rsidRPr="00CB0FEB">
              <w:br/>
              <w:t>                    &lt;ds:Transforms&gt;</w:t>
            </w:r>
            <w:r w:rsidRPr="00CB0FEB">
              <w:br/>
            </w:r>
            <w:r w:rsidRPr="00CB0FEB">
              <w:lastRenderedPageBreak/>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&lt;ds:DigestValue&gt;00OOU4li+MX2MAfKislhxMknJDA=&lt;/ds:DigestValue&gt;</w:t>
            </w:r>
            <w:r w:rsidRPr="00CB0FEB">
              <w:br/>
              <w:t>                &lt;/ds:Reference&gt;</w:t>
            </w:r>
            <w:r w:rsidRPr="00CB0FEB">
              <w:br/>
              <w:t>            &lt;/ds:SignedInfo&gt;</w:t>
            </w:r>
            <w:r w:rsidRPr="00CB0FE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CB0FEB">
              <w:br/>
              <w:t>            &lt;ds:KeyInfo Id="Signature20100907124215534KeyInfo" xmlns:ds="</w:t>
            </w:r>
            <w:hyperlink r:id="rId155" w:history="1">
              <w:r w:rsidRPr="00CB0FEB">
                <w:rPr>
                  <w:rStyle w:val="Hypertextovprepojenie"/>
                  <w:sz w:val="16"/>
                  <w:szCs w:val="16"/>
                </w:rPr>
                <w:t>http://www.w3.org/2000/09/xmldsig#</w:t>
              </w:r>
            </w:hyperlink>
            <w:r w:rsidRPr="00CB0FEB">
              <w:t>"&gt;</w:t>
            </w:r>
            <w:r w:rsidRPr="00CB0FEB">
              <w:br/>
              <w:t>                &lt;ds:X509Data&gt;</w:t>
            </w:r>
            <w:r w:rsidRPr="00CB0FE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CB0FEB">
              <w:br/>
              <w:t>                    &lt;ds:X509IssuerSerial&gt;</w:t>
            </w:r>
            <w:r w:rsidRPr="00CB0FEB">
              <w:br/>
              <w:t>                        &lt;ds:X509IssuerName&gt;CN=DevCert2, DC=intra, DC=ditec, DC=sk&lt;/ds:X509IssuerName&gt;</w:t>
            </w:r>
            <w:r w:rsidRPr="00CB0FEB">
              <w:br/>
              <w:t>                        &lt;ds:X509SerialNumber&gt;306959854521182050058357&lt;/ds:X509SerialNumber&gt;</w:t>
            </w:r>
            <w:r w:rsidRPr="00CB0FEB">
              <w:br/>
              <w:t>                    &lt;/ds:X509IssuerSerial&gt;</w:t>
            </w:r>
            <w:r w:rsidRPr="00CB0FEB">
              <w:br/>
              <w:t>                    &lt;ds:X509SubjectName&gt;CN=Ivan Olšina, O=ACORD&lt;/ds:X509SubjectName&gt;</w:t>
            </w:r>
            <w:r w:rsidRPr="00CB0FEB">
              <w:br/>
              <w:t>                &lt;/ds:X509Data&gt;</w:t>
            </w:r>
            <w:r w:rsidRPr="00CB0FEB">
              <w:br/>
              <w:t>            &lt;/ds:KeyInfo&gt;</w:t>
            </w:r>
            <w:r w:rsidRPr="00CB0FEB">
              <w:br/>
              <w:t>            &lt;ds:Object&gt;</w:t>
            </w:r>
            <w:r w:rsidRPr="00CB0FEB">
              <w:br/>
              <w:t>                &lt;xades:QualifyingProperties xmlns:xades="</w:t>
            </w:r>
            <w:hyperlink r:id="rId156" w:history="1">
              <w:r w:rsidRPr="00CB0FEB">
                <w:rPr>
                  <w:rStyle w:val="Hypertextovprepojenie"/>
                  <w:sz w:val="16"/>
                  <w:szCs w:val="16"/>
                </w:rPr>
                <w:t>http://uri.etsi.org/01903/v1.3.2#</w:t>
              </w:r>
            </w:hyperlink>
            <w:r w:rsidRPr="00CB0FEB">
              <w:t>" Target="#Signature20100907124215534"&gt;</w:t>
            </w:r>
            <w:r w:rsidRPr="00CB0FEB">
              <w:br/>
              <w:t>                    &lt;xades:SignedProperties Id="Signature20100907124215534SignedProperties" xmlns:ds="</w:t>
            </w:r>
            <w:hyperlink r:id="rId157" w:history="1">
              <w:r w:rsidRPr="00CB0FEB">
                <w:rPr>
                  <w:rStyle w:val="Hypertextovprepojenie"/>
                  <w:sz w:val="16"/>
                  <w:szCs w:val="16"/>
                </w:rPr>
                <w:t>http://www.w3.org/2000/09/xmldsig#</w:t>
              </w:r>
            </w:hyperlink>
            <w:r w:rsidRPr="00CB0FEB">
              <w:t>" xmlns:xades="</w:t>
            </w:r>
            <w:hyperlink r:id="rId158" w:history="1">
              <w:r w:rsidRPr="00CB0FEB">
                <w:rPr>
                  <w:rStyle w:val="Hypertextovprepojenie"/>
                  <w:sz w:val="16"/>
                  <w:szCs w:val="16"/>
                </w:rPr>
                <w:t>http://uri.etsi.org/01903/v1.3.2#</w:t>
              </w:r>
            </w:hyperlink>
            <w:r w:rsidRPr="00CB0FEB">
              <w:t>"&gt;</w:t>
            </w:r>
            <w:r w:rsidRPr="00CB0FEB">
              <w:br/>
            </w:r>
            <w:r w:rsidRPr="00CB0FEB">
              <w:lastRenderedPageBreak/>
              <w:t>                        &lt;xades:SignedSignatureProperties&gt;</w:t>
            </w:r>
            <w:r w:rsidRPr="00CB0FEB">
              <w:br/>
              <w:t>                            &lt;xades:SigningTime&gt;2010-09-07T12:42:19+02:00&lt;/xades:SigningTime&gt;</w:t>
            </w:r>
            <w:r w:rsidRPr="00CB0FEB">
              <w:br/>
              <w:t>                            &lt;xades:SigningCertificate&gt;</w:t>
            </w:r>
            <w:r w:rsidRPr="00CB0FEB">
              <w:br/>
              <w:t>                                &lt;xades:Cert&gt;</w:t>
            </w:r>
            <w:r w:rsidRPr="00CB0FEB">
              <w:br/>
              <w:t>                                    &lt;xades:CertDigest&gt;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&lt;ds:DigestValue&gt;ENgqjSFk2iD4HwVi0LgXidvjGts=&lt;/ds:DigestValue&gt;</w:t>
            </w:r>
            <w:r w:rsidRPr="00CB0FEB">
              <w:br/>
              <w:t>                                    &lt;/xades:CertDigest&gt;</w:t>
            </w:r>
            <w:r w:rsidRPr="00CB0FEB">
              <w:br/>
              <w:t>                                    &lt;xades:IssuerSerial&gt;</w:t>
            </w:r>
            <w:r w:rsidRPr="00CB0FEB">
              <w:br/>
              <w:t>                                        &lt;ds:X509IssuerName&gt;CN=DevCert2, DC=intra, DC=ditec, DC=sk&lt;/ds:X509IssuerName&gt;</w:t>
            </w:r>
            <w:r w:rsidRPr="00CB0FEB">
              <w:br/>
              <w:t>                                        &lt;ds:X509SerialNumber&gt;306959854521182050058357&lt;/ds:X509SerialNumber&gt;</w:t>
            </w:r>
            <w:r w:rsidRPr="00CB0FEB">
              <w:br/>
              <w:t>                                    &lt;/xades:IssuerSerial&gt;</w:t>
            </w:r>
            <w:r w:rsidRPr="00CB0FEB">
              <w:br/>
              <w:t>                                &lt;/xades:Cert&gt;</w:t>
            </w:r>
            <w:r w:rsidRPr="00CB0FEB">
              <w:br/>
              <w:t>                            &lt;/xades:SigningCertificate&gt;</w:t>
            </w:r>
            <w:r w:rsidRPr="00CB0FEB">
              <w:br/>
              <w:t>                            &lt;xades:SignaturePolicyIdentifier&gt;</w:t>
            </w:r>
            <w:r w:rsidRPr="00CB0FEB">
              <w:br/>
              <w:t>                                &lt;xades:SignaturePolicyId&gt;</w:t>
            </w:r>
            <w:r w:rsidRPr="00CB0FEB">
              <w:br/>
              <w:t>                                    &lt;xades:SigPolicyId&gt;</w:t>
            </w:r>
            <w:r w:rsidRPr="00CB0FEB">
              <w:br/>
              <w:t>                                        &lt;xades:Identifier&gt;urn:oid:1.3.158.36061701.0.0.1.10.4.0.11.1&lt;/xades:Identifier&gt;</w:t>
            </w:r>
            <w:r w:rsidRPr="00CB0FEB">
              <w:br/>
              <w:t>                                    &lt;/xades:SigPolicyId&gt;</w:t>
            </w:r>
            <w:r w:rsidRPr="00CB0FEB">
              <w:br/>
              <w:t>                                    &lt;xades:SigPolicyHash&gt;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&lt;ds:DigestValue&gt;BQvpX/EsUe3VG7A2W6HW/l9w9JI=&lt;/ds:DigestValue&gt;</w:t>
            </w:r>
            <w:r w:rsidRPr="00CB0FEB">
              <w:br/>
              <w:t>                                    &lt;/xades:SigPolicyHash&gt;</w:t>
            </w:r>
            <w:r w:rsidRPr="00CB0FEB">
              <w:br/>
              <w:t>                                &lt;/xades:SignaturePolicyId&gt;</w:t>
            </w:r>
            <w:r w:rsidRPr="00CB0FEB">
              <w:br/>
              <w:t>                            &lt;/xades:SignaturePolicyIdentifier&gt;</w:t>
            </w:r>
            <w:r w:rsidRPr="00CB0FEB">
              <w:br/>
              <w:t>                        &lt;/xades:SignedSignatureProperties&gt;</w:t>
            </w:r>
            <w:r w:rsidRPr="00CB0FEB">
              <w:br/>
              <w:t>                        &lt;xades:SignedDataObjectProperties&gt;</w:t>
            </w:r>
            <w:r w:rsidRPr="00CB0FEB">
              <w:br/>
              <w:t>                            &lt;xades:DataObjectFormat ObjectReference="#ReferenceManifestObject201009071242534"&gt;</w:t>
            </w:r>
            <w:r w:rsidRPr="00CB0FEB">
              <w:br/>
              <w:t>                                &lt;xades:Description&gt;IE815 -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http://ekr.colnasprava.sk/EkrCRSRWeb/XSD/IE815.001.xsd&lt;/xades:Identifier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&lt;xades:DataObjectFormat ObjectReference="#ReferenceManifestObject201009071242534VerificationObject"&gt;</w:t>
            </w:r>
            <w:r w:rsidRPr="00CB0FEB">
              <w:br/>
              <w:t>                                &lt;xades:Description&gt;Verifikačné dáta pre 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http://www.ditec.sk/ep/signature_formats/xades_zep_xml/v1.0&lt;/xades:Identifier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&lt;/xades:SignedDataObjectProperties&gt;</w:t>
            </w:r>
            <w:r w:rsidRPr="00CB0FEB">
              <w:br/>
              <w:t>                    &lt;/xades:SignedProperties&gt;</w:t>
            </w:r>
            <w:r w:rsidRPr="00CB0FEB">
              <w:br/>
              <w:t>                &lt;/xades:QualifyingProperties&gt;</w:t>
            </w:r>
            <w:r w:rsidRPr="00CB0FEB">
              <w:br/>
              <w:t>            &lt;/ds:Object&gt;</w:t>
            </w:r>
            <w:r w:rsidRPr="00CB0FEB">
              <w:br/>
            </w:r>
            <w:r w:rsidRPr="00CB0FEB">
              <w:lastRenderedPageBreak/>
              <w:t>            &lt;ds:Object&gt;</w:t>
            </w:r>
            <w:r w:rsidRPr="00CB0FEB">
              <w:br/>
              <w:t>                &lt;ds:SignatureProperties Id="Signature20100907124215534SignatureProperties" xmlns:ds="</w:t>
            </w:r>
            <w:hyperlink r:id="rId159" w:history="1">
              <w:r w:rsidRPr="00CB0FEB">
                <w:rPr>
                  <w:rStyle w:val="Hypertextovprepojenie"/>
                  <w:sz w:val="16"/>
                  <w:szCs w:val="16"/>
                </w:rPr>
                <w:t>http://www.w3.org/2000/09/xmldsig#</w:t>
              </w:r>
            </w:hyperlink>
            <w:r w:rsidRPr="00CB0FEB">
              <w:t>" xmlns:xzep="</w:t>
            </w:r>
            <w:hyperlink r:id="rId160" w:history="1">
              <w:r w:rsidRPr="00CB0FEB">
                <w:rPr>
                  <w:rStyle w:val="Hypertextovprepojenie"/>
                  <w:sz w:val="16"/>
                  <w:szCs w:val="16"/>
                </w:rPr>
                <w:t>http://www.ditec.sk/ep/signature_formats/xades_zep/v1.0</w:t>
              </w:r>
            </w:hyperlink>
            <w:r w:rsidRPr="00CB0FEB">
              <w:t>"&gt;</w:t>
            </w:r>
            <w:r w:rsidRPr="00CB0FEB">
              <w:br/>
              <w:t>                    &lt;ds:SignatureProperty Target="#Signature20100907124215534"&gt;</w:t>
            </w:r>
            <w:r w:rsidRPr="00CB0FEB">
              <w:br/>
              <w:t>                        &lt;xzep:SignatureVersion&gt;</w:t>
            </w:r>
            <w:hyperlink w:anchor="scroll-bookmark-58" w:history="1">
              <w:r w:rsidRPr="00CB0FEB">
                <w:rPr>
                  <w:rStyle w:val="Hypertextovprepojenie"/>
                  <w:sz w:val="16"/>
                  <w:szCs w:val="16"/>
                </w:rPr>
                <w:t>http://www.ditec.sk/ep/signature_formats/xades_zep/v1.0&lt;/xzep:SignatureVersion</w:t>
              </w:r>
            </w:hyperlink>
            <w:r w:rsidRPr="00CB0FEB">
              <w:t>&gt;</w:t>
            </w:r>
            <w:r w:rsidRPr="00CB0FEB">
              <w:br/>
              <w:t>                    &lt;/ds:SignatureProperty&gt;</w:t>
            </w:r>
            <w:r w:rsidRPr="00CB0FEB">
              <w:br/>
              <w:t>                    &lt;ds:SignatureProperty Target="#Signature20100907124215534"&gt;</w:t>
            </w:r>
            <w:r w:rsidRPr="00CB0FEB">
              <w:br/>
              <w:t>                        &lt;xzep:ProductInfos&gt;</w:t>
            </w:r>
            <w:r w:rsidRPr="00CB0FEB">
              <w:br/>
              <w:t>                            &lt;xzep:ProductInfo&gt;</w:t>
            </w:r>
            <w:r w:rsidRPr="00CB0FEB">
              <w:br/>
              <w:t>                                &lt;xzep:ProductName&gt;Ditec.Zep.DSigXades.XadesSig&lt;/xzep:ProductName&gt;</w:t>
            </w:r>
            <w:r w:rsidRPr="00CB0FEB">
              <w:br/>
              <w:t>                                &lt;xzep:ProductVersion&gt;1.0.0.0&lt;/xzep:ProductVersion&gt;</w:t>
            </w:r>
            <w:r w:rsidRPr="00CB0FEB">
              <w:br/>
              <w:t>                            &lt;/xzep:ProductInfo&gt;</w:t>
            </w:r>
            <w:r w:rsidRPr="00CB0FEB">
              <w:br/>
              <w:t>                            &lt;xzep:ProductInfo&gt;</w:t>
            </w:r>
            <w:r w:rsidRPr="00CB0FEB">
              <w:br/>
              <w:t>                                &lt;xzep:ProductName&gt;Ditec.Zep.DSigXades.Plugins.XmlObject&lt;/xzep:ProductName&gt;</w:t>
            </w:r>
            <w:r w:rsidRPr="00CB0FEB">
              <w:br/>
              <w:t>                                &lt;xzep:ProductVersion&gt;1.0.0.0&lt;/xzep:ProductVersion&gt;</w:t>
            </w:r>
            <w:r w:rsidRPr="00CB0FEB">
              <w:br/>
              <w:t>                            &lt;/xzep:ProductInfo&gt;</w:t>
            </w:r>
            <w:r w:rsidRPr="00CB0FEB">
              <w:br/>
              <w:t>                        &lt;/xzep:ProductInfos&gt;</w:t>
            </w:r>
            <w:r w:rsidRPr="00CB0FEB">
              <w:br/>
              <w:t>                    &lt;/ds:SignatureProperty&gt;</w:t>
            </w:r>
            <w:r w:rsidRPr="00CB0FEB">
              <w:br/>
              <w:t>                &lt;/ds:SignatureProperties&gt;</w:t>
            </w:r>
            <w:r w:rsidRPr="00CB0FEB">
              <w:br/>
              <w:t>            &lt;/ds:Object&gt;</w:t>
            </w:r>
            <w:r w:rsidRPr="00CB0FEB">
              <w:br/>
              <w:t>            &lt;ds:Object&gt;</w:t>
            </w:r>
            <w:r w:rsidRPr="00CB0FEB">
              <w:br/>
              <w:t>                &lt;ds:Manifest Id="ManifestObject201009071242534" xmlns:ds="</w:t>
            </w:r>
            <w:hyperlink r:id="rId161" w:history="1">
              <w:r w:rsidRPr="00CB0FEB">
                <w:rPr>
                  <w:rStyle w:val="Hypertextovprepojenie"/>
                  <w:sz w:val="16"/>
                  <w:szCs w:val="16"/>
                </w:rPr>
                <w:t>http://www.w3.org/2000/09/xmldsig#</w:t>
              </w:r>
            </w:hyperlink>
            <w:r w:rsidRPr="00CB0FEB">
              <w:t>"&gt;</w:t>
            </w:r>
            <w:r w:rsidRPr="00CB0FEB">
              <w:br/>
              <w:t>                    &lt;ds:Reference Type="</w:t>
            </w:r>
            <w:hyperlink r:id="rId162" w:anchor="Object" w:history="1">
              <w:r w:rsidRPr="00CB0FEB">
                <w:rPr>
                  <w:rStyle w:val="Hypertextovprepojenie"/>
                  <w:sz w:val="16"/>
                  <w:szCs w:val="16"/>
                </w:rPr>
                <w:t>http://www.w3.org/2000/09/xmldsig#Object</w:t>
              </w:r>
            </w:hyperlink>
            <w:r w:rsidRPr="00CB0FEB">
              <w:t>" URI="#Object201009071242534"&gt;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&lt;ds:DigestValue&gt;ukgnYVatoPYeUteVHooR4vhQNAE=&lt;/ds:DigestValue&gt;</w:t>
            </w:r>
            <w:r w:rsidRPr="00CB0FEB">
              <w:br/>
              <w:t>                    &lt;/ds:Reference&gt;</w:t>
            </w:r>
            <w:r w:rsidRPr="00CB0FEB">
              <w:br/>
              <w:t>                &lt;/ds:Manifest&gt;</w:t>
            </w:r>
            <w:r w:rsidRPr="00CB0FEB">
              <w:br/>
              <w:t>                &lt;ds:Manifest Id="ManifestObject201009071242534VerificationObject" xmlns:ds="</w:t>
            </w:r>
            <w:hyperlink r:id="rId163" w:history="1">
              <w:r w:rsidRPr="00CB0FEB">
                <w:rPr>
                  <w:rStyle w:val="Hypertextovprepojenie"/>
                  <w:sz w:val="16"/>
                  <w:szCs w:val="16"/>
                </w:rPr>
                <w:t>http://www.w3.org/2000/09/xmldsig#</w:t>
              </w:r>
            </w:hyperlink>
            <w:r w:rsidRPr="00CB0FEB">
              <w:t>"&gt;</w:t>
            </w:r>
            <w:r w:rsidRPr="00CB0FEB">
              <w:br/>
              <w:t>                    &lt;ds:Reference Type="</w:t>
            </w:r>
            <w:hyperlink r:id="rId164" w:anchor="Object" w:history="1">
              <w:r w:rsidRPr="00CB0FEB">
                <w:rPr>
                  <w:rStyle w:val="Hypertextovprepojenie"/>
                  <w:sz w:val="16"/>
                  <w:szCs w:val="16"/>
                </w:rPr>
                <w:t>http://www.w3.org/2000/09/xmldsig#Object</w:t>
              </w:r>
            </w:hyperlink>
            <w:r w:rsidRPr="00CB0FEB">
              <w:t>" URI="#Object201009071242534VerificationObject"&gt;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&lt;ds:DigestValue&gt;wl5XnAXesq/TYOUPar7x/XCuXTI=&lt;/ds:DigestValue&gt;</w:t>
            </w:r>
            <w:r w:rsidRPr="00CB0FEB">
              <w:br/>
              <w:t>                    &lt;/ds:Reference&gt;</w:t>
            </w:r>
            <w:r w:rsidRPr="00CB0FEB">
              <w:br/>
              <w:t>                &lt;/ds:Manifest&gt;</w:t>
            </w:r>
            <w:r w:rsidRPr="00CB0FEB">
              <w:br/>
              <w:t>            &lt;/ds:Object&gt;</w:t>
            </w:r>
            <w:r w:rsidRPr="00CB0FEB">
              <w:br/>
              <w:t>        &lt;/ds:Signature&gt;</w:t>
            </w:r>
            <w:r w:rsidRPr="00CB0FEB">
              <w:br/>
              <w:t>    &lt;/xzepds:DataSignatures&gt;</w:t>
            </w:r>
            <w:r w:rsidRPr="00CB0FEB">
              <w:br/>
              <w:t>    &lt;DocumentUnauthorized xmlns="</w:t>
            </w:r>
            <w:hyperlink r:id="rId165" w:history="1">
              <w:r w:rsidRPr="00CB0FEB">
                <w:rPr>
                  <w:rStyle w:val="Hypertextovprepojenie"/>
                  <w:sz w:val="16"/>
                  <w:szCs w:val="16"/>
                </w:rPr>
                <w:t>http://www.ditec.sk/ekr/unauthorized/v1.0</w:t>
              </w:r>
            </w:hyperlink>
            <w:r w:rsidRPr="00CB0FEB">
              <w:t>" Id="Obj123" URI="</w:t>
            </w:r>
            <w:hyperlink r:id="rId166" w:history="1">
              <w:r w:rsidRPr="00CB0FEB">
                <w:rPr>
                  <w:rStyle w:val="Hypertextovprepojenie"/>
                  <w:sz w:val="16"/>
                  <w:szCs w:val="16"/>
                </w:rPr>
                <w:t>http://emcs.dgtaxud.ec/v10/ed815/ie</w:t>
              </w:r>
            </w:hyperlink>
            <w:r w:rsidRPr="00CB0FEB">
              <w:t>" Description="ed815"&gt;</w:t>
            </w:r>
            <w:r w:rsidRPr="00CB0FEB">
              <w:br/>
              <w:t>        &lt;Object Id="Obj20091010132356000" MimeType="application/xml" Identifier="</w:t>
            </w:r>
            <w:hyperlink r:id="rId167" w:history="1">
              <w:r w:rsidRPr="00CB0FEB">
                <w:rPr>
                  <w:rStyle w:val="Hypertextovprepojenie"/>
                  <w:sz w:val="16"/>
                  <w:szCs w:val="16"/>
                </w:rPr>
                <w:t>http://www.ugkk.sk/somedocs/v1</w:t>
              </w:r>
            </w:hyperlink>
            <w:r w:rsidRPr="00CB0FEB">
              <w:t>"&gt;</w:t>
            </w:r>
            <w:r w:rsidRPr="00CB0FEB">
              <w:br/>
              <w:t>            &lt;ED815A xmlns:ie="</w:t>
            </w:r>
            <w:hyperlink r:id="rId168" w:history="1">
              <w:r w:rsidRPr="00CB0FEB">
                <w:rPr>
                  <w:rStyle w:val="Hypertextovprepojenie"/>
                  <w:sz w:val="16"/>
                  <w:szCs w:val="16"/>
                </w:rPr>
                <w:t>http://emcs.dgtaxud.ec/v10/ed815/ie</w:t>
              </w:r>
            </w:hyperlink>
            <w:r w:rsidRPr="00CB0FEB">
              <w:t>" xmlns="ed815"&gt;</w:t>
            </w:r>
            <w:r w:rsidRPr="00CB0FEB">
              <w:br/>
            </w:r>
            <w:r w:rsidRPr="00CB0FEB">
              <w:lastRenderedPageBreak/>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r>
            <w:r w:rsidRPr="00CB0FEB">
              <w:lastRenderedPageBreak/>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&lt;/Object&gt;</w:t>
            </w:r>
            <w:r w:rsidRPr="00CB0FEB">
              <w:br/>
              <w:t>    &lt;/DocumentUnauthorized&gt;</w:t>
            </w:r>
            <w:r w:rsidRPr="00CB0FEB">
              <w:br/>
              <w:t>&lt;/Registration&gt;</w:t>
            </w:r>
          </w:p>
        </w:tc>
      </w:tr>
    </w:tbl>
    <w:p w14:paraId="65DE49E4" w14:textId="77777777" w:rsidR="00CB0FEB" w:rsidRDefault="00CB0FEB" w:rsidP="00D24084"/>
    <w:p w14:paraId="1BC595CF" w14:textId="77777777" w:rsidR="00AD205C" w:rsidRDefault="002C259D" w:rsidP="00D24084">
      <w:r>
        <w:t>V rámci schémy pre podanie sa vyhradili atribúty pre ZOT:</w:t>
      </w:r>
    </w:p>
    <w:p w14:paraId="0610E1D9" w14:textId="77777777" w:rsidR="00AD205C" w:rsidRDefault="002C259D" w:rsidP="00D24084">
      <w:pPr>
        <w:pStyle w:val="Odsekzoznamu"/>
        <w:numPr>
          <w:ilvl w:val="0"/>
          <w:numId w:val="55"/>
        </w:numPr>
      </w:pPr>
      <w:r>
        <w:t>BusinessIdentifier = Evidenčné čislo ZOT (v prípade požiadavky na vytvorenie nového ZOT nebude uvedené)</w:t>
      </w:r>
    </w:p>
    <w:p w14:paraId="50B4E56C" w14:textId="77777777" w:rsidR="00AD205C" w:rsidRDefault="002C259D" w:rsidP="00D24084">
      <w:pPr>
        <w:pStyle w:val="Odsekzoznamu"/>
        <w:numPr>
          <w:ilvl w:val="0"/>
          <w:numId w:val="55"/>
        </w:numPr>
      </w:pPr>
      <w:r>
        <w:t>Description = Značka obchodníka (povinné)</w:t>
      </w:r>
    </w:p>
    <w:p w14:paraId="46D244CA" w14:textId="77777777" w:rsidR="00CB0FEB" w:rsidRDefault="00CB0FEB" w:rsidP="00D24084">
      <w:pPr>
        <w:pStyle w:val="Odsekzoznamu"/>
        <w:numPr>
          <w:ilvl w:val="0"/>
          <w:numId w:val="55"/>
        </w:numPr>
      </w:pPr>
    </w:p>
    <w:p w14:paraId="0BA5CA1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4F0BAB0D" w14:textId="77777777" w:rsidTr="00CB0FEB">
        <w:tc>
          <w:tcPr>
            <w:tcW w:w="988" w:type="dxa"/>
            <w:tcMar>
              <w:top w:w="30" w:type="dxa"/>
              <w:left w:w="30" w:type="dxa"/>
              <w:bottom w:w="20" w:type="dxa"/>
              <w:right w:w="30" w:type="dxa"/>
            </w:tcMar>
          </w:tcPr>
          <w:p w14:paraId="72465327" w14:textId="77777777" w:rsidR="00AD205C" w:rsidRDefault="002C259D" w:rsidP="00D24084">
            <w:r>
              <w:t>Atribút</w:t>
            </w:r>
          </w:p>
        </w:tc>
        <w:tc>
          <w:tcPr>
            <w:tcW w:w="8083" w:type="dxa"/>
            <w:tcMar>
              <w:top w:w="30" w:type="dxa"/>
              <w:left w:w="30" w:type="dxa"/>
              <w:bottom w:w="20" w:type="dxa"/>
              <w:right w:w="30" w:type="dxa"/>
            </w:tcMar>
          </w:tcPr>
          <w:p w14:paraId="0EF102F8" w14:textId="77777777" w:rsidR="00AD205C" w:rsidRDefault="002C259D" w:rsidP="00D24084">
            <w:r>
              <w:t>ID Subjektu : an1_255</w:t>
            </w:r>
          </w:p>
        </w:tc>
      </w:tr>
      <w:tr w:rsidR="00AD205C" w14:paraId="0EA8B62D" w14:textId="77777777" w:rsidTr="00CB0FEB">
        <w:tc>
          <w:tcPr>
            <w:tcW w:w="988" w:type="dxa"/>
            <w:tcMar>
              <w:top w:w="30" w:type="dxa"/>
              <w:left w:w="30" w:type="dxa"/>
              <w:bottom w:w="20" w:type="dxa"/>
              <w:right w:w="30" w:type="dxa"/>
            </w:tcMar>
          </w:tcPr>
          <w:p w14:paraId="0DADEC17" w14:textId="77777777" w:rsidR="00AD205C" w:rsidRDefault="002C259D" w:rsidP="00D24084">
            <w:r>
              <w:t>Opis</w:t>
            </w:r>
          </w:p>
        </w:tc>
        <w:tc>
          <w:tcPr>
            <w:tcW w:w="8083" w:type="dxa"/>
            <w:tcMar>
              <w:top w:w="30" w:type="dxa"/>
              <w:left w:w="30" w:type="dxa"/>
              <w:bottom w:w="20" w:type="dxa"/>
              <w:right w:w="30" w:type="dxa"/>
            </w:tcMar>
          </w:tcPr>
          <w:p w14:paraId="6446E414" w14:textId="77777777" w:rsidR="00AD205C" w:rsidRDefault="002C259D" w:rsidP="00D24084">
            <w:r>
              <w:t>identifikátor subjektu pre komunikáciu s IS CEP</w:t>
            </w:r>
          </w:p>
        </w:tc>
      </w:tr>
      <w:tr w:rsidR="00AD205C" w14:paraId="67089DCF" w14:textId="77777777" w:rsidTr="00CB0FEB">
        <w:tc>
          <w:tcPr>
            <w:tcW w:w="988" w:type="dxa"/>
            <w:tcMar>
              <w:top w:w="30" w:type="dxa"/>
              <w:left w:w="30" w:type="dxa"/>
              <w:bottom w:w="20" w:type="dxa"/>
              <w:right w:w="30" w:type="dxa"/>
            </w:tcMar>
          </w:tcPr>
          <w:p w14:paraId="796186D4" w14:textId="77777777" w:rsidR="00AD205C" w:rsidRDefault="002C259D" w:rsidP="00D24084">
            <w:r>
              <w:t>Atribút</w:t>
            </w:r>
          </w:p>
        </w:tc>
        <w:tc>
          <w:tcPr>
            <w:tcW w:w="8083" w:type="dxa"/>
            <w:tcMar>
              <w:top w:w="30" w:type="dxa"/>
              <w:left w:w="30" w:type="dxa"/>
              <w:bottom w:w="20" w:type="dxa"/>
              <w:right w:w="30" w:type="dxa"/>
            </w:tcMar>
          </w:tcPr>
          <w:p w14:paraId="2D7E72D8" w14:textId="77777777" w:rsidR="00AD205C" w:rsidRDefault="002C259D" w:rsidP="00D24084">
            <w:r>
              <w:t>Typ subjektu : logicka hodnota</w:t>
            </w:r>
          </w:p>
        </w:tc>
      </w:tr>
      <w:tr w:rsidR="00AD205C" w14:paraId="4D6052FA" w14:textId="77777777" w:rsidTr="00CB0FEB">
        <w:tc>
          <w:tcPr>
            <w:tcW w:w="988" w:type="dxa"/>
            <w:tcMar>
              <w:top w:w="30" w:type="dxa"/>
              <w:left w:w="30" w:type="dxa"/>
              <w:bottom w:w="20" w:type="dxa"/>
              <w:right w:w="30" w:type="dxa"/>
            </w:tcMar>
          </w:tcPr>
          <w:p w14:paraId="509B0A21" w14:textId="77777777" w:rsidR="00AD205C" w:rsidRDefault="002C259D" w:rsidP="00D24084">
            <w:r>
              <w:t>Opis</w:t>
            </w:r>
          </w:p>
        </w:tc>
        <w:tc>
          <w:tcPr>
            <w:tcW w:w="8083" w:type="dxa"/>
            <w:tcMar>
              <w:top w:w="30" w:type="dxa"/>
              <w:left w:w="30" w:type="dxa"/>
              <w:bottom w:w="20" w:type="dxa"/>
              <w:right w:w="30" w:type="dxa"/>
            </w:tcMar>
          </w:tcPr>
          <w:p w14:paraId="66E07E76" w14:textId="77777777" w:rsidR="00AD205C" w:rsidRDefault="002C259D" w:rsidP="00D24084">
            <w:r>
              <w:t>0 = subjekt</w:t>
            </w:r>
            <w:r>
              <w:br/>
              <w:t>1 = OVM</w:t>
            </w:r>
          </w:p>
        </w:tc>
      </w:tr>
      <w:tr w:rsidR="00AD205C" w14:paraId="2DB908B2" w14:textId="77777777" w:rsidTr="00CB0FEB">
        <w:tc>
          <w:tcPr>
            <w:tcW w:w="988" w:type="dxa"/>
            <w:tcMar>
              <w:top w:w="30" w:type="dxa"/>
              <w:left w:w="30" w:type="dxa"/>
              <w:bottom w:w="20" w:type="dxa"/>
              <w:right w:w="30" w:type="dxa"/>
            </w:tcMar>
          </w:tcPr>
          <w:p w14:paraId="035C200F" w14:textId="77777777" w:rsidR="00AD205C" w:rsidRDefault="002C259D" w:rsidP="00D24084">
            <w:r>
              <w:t>Atribút</w:t>
            </w:r>
          </w:p>
        </w:tc>
        <w:tc>
          <w:tcPr>
            <w:tcW w:w="8083" w:type="dxa"/>
            <w:tcMar>
              <w:top w:w="30" w:type="dxa"/>
              <w:left w:w="30" w:type="dxa"/>
              <w:bottom w:w="20" w:type="dxa"/>
              <w:right w:w="30" w:type="dxa"/>
            </w:tcMar>
          </w:tcPr>
          <w:p w14:paraId="00468DC2" w14:textId="77777777" w:rsidR="00AD205C" w:rsidRDefault="002C259D" w:rsidP="00D24084">
            <w:r>
              <w:t>XML Podanie</w:t>
            </w:r>
          </w:p>
        </w:tc>
      </w:tr>
      <w:tr w:rsidR="00AD205C" w14:paraId="03FD77E6" w14:textId="77777777" w:rsidTr="00CB0FEB">
        <w:tc>
          <w:tcPr>
            <w:tcW w:w="988" w:type="dxa"/>
            <w:tcMar>
              <w:top w:w="30" w:type="dxa"/>
              <w:left w:w="30" w:type="dxa"/>
              <w:bottom w:w="20" w:type="dxa"/>
              <w:right w:w="30" w:type="dxa"/>
            </w:tcMar>
          </w:tcPr>
          <w:p w14:paraId="2E8F5781" w14:textId="77777777" w:rsidR="00AD205C" w:rsidRDefault="002C259D" w:rsidP="00D24084">
            <w:r>
              <w:t>Opis</w:t>
            </w:r>
          </w:p>
        </w:tc>
        <w:tc>
          <w:tcPr>
            <w:tcW w:w="8083" w:type="dxa"/>
            <w:tcMar>
              <w:top w:w="30" w:type="dxa"/>
              <w:left w:w="30" w:type="dxa"/>
              <w:bottom w:w="20" w:type="dxa"/>
              <w:right w:w="30" w:type="dxa"/>
            </w:tcMar>
          </w:tcPr>
          <w:p w14:paraId="4C1CB2A0" w14:textId="77777777" w:rsidR="00AD205C" w:rsidRDefault="002C259D" w:rsidP="00D24084">
            <w:r>
              <w:t>xml data podania</w:t>
            </w:r>
          </w:p>
        </w:tc>
      </w:tr>
      <w:tr w:rsidR="00AD205C" w14:paraId="4FF94900" w14:textId="77777777" w:rsidTr="00CB0FEB">
        <w:tc>
          <w:tcPr>
            <w:tcW w:w="988" w:type="dxa"/>
            <w:tcMar>
              <w:top w:w="30" w:type="dxa"/>
              <w:left w:w="30" w:type="dxa"/>
              <w:bottom w:w="20" w:type="dxa"/>
              <w:right w:w="30" w:type="dxa"/>
            </w:tcMar>
          </w:tcPr>
          <w:p w14:paraId="2DED68E1" w14:textId="77777777" w:rsidR="00AD205C" w:rsidRDefault="002C259D" w:rsidP="00D24084">
            <w:r>
              <w:t>Atribút</w:t>
            </w:r>
          </w:p>
        </w:tc>
        <w:tc>
          <w:tcPr>
            <w:tcW w:w="8083" w:type="dxa"/>
            <w:tcMar>
              <w:top w:w="30" w:type="dxa"/>
              <w:left w:w="30" w:type="dxa"/>
              <w:bottom w:w="20" w:type="dxa"/>
              <w:right w:w="30" w:type="dxa"/>
            </w:tcMar>
          </w:tcPr>
          <w:p w14:paraId="07DD4DAB" w14:textId="77777777" w:rsidR="00AD205C" w:rsidRDefault="002C259D" w:rsidP="00D24084">
            <w:r>
              <w:t>Typ podania : an1_50</w:t>
            </w:r>
          </w:p>
        </w:tc>
      </w:tr>
      <w:tr w:rsidR="00AD205C" w14:paraId="59AF38DB" w14:textId="77777777" w:rsidTr="00CB0FEB">
        <w:tc>
          <w:tcPr>
            <w:tcW w:w="988" w:type="dxa"/>
            <w:tcMar>
              <w:top w:w="30" w:type="dxa"/>
              <w:left w:w="30" w:type="dxa"/>
              <w:bottom w:w="20" w:type="dxa"/>
              <w:right w:w="30" w:type="dxa"/>
            </w:tcMar>
          </w:tcPr>
          <w:p w14:paraId="29726177" w14:textId="77777777" w:rsidR="00AD205C" w:rsidRDefault="002C259D" w:rsidP="00D24084">
            <w:r>
              <w:t>Opis</w:t>
            </w:r>
          </w:p>
        </w:tc>
        <w:tc>
          <w:tcPr>
            <w:tcW w:w="8083" w:type="dxa"/>
            <w:tcMar>
              <w:top w:w="30" w:type="dxa"/>
              <w:left w:w="30" w:type="dxa"/>
              <w:bottom w:w="20" w:type="dxa"/>
              <w:right w:w="30" w:type="dxa"/>
            </w:tcMar>
          </w:tcPr>
          <w:p w14:paraId="2411CB41" w14:textId="77777777" w:rsidR="00AD205C" w:rsidRDefault="002C259D" w:rsidP="00D24084">
            <w:r>
              <w:t>jedinečný business identifikátor typu podania</w:t>
            </w:r>
          </w:p>
        </w:tc>
      </w:tr>
      <w:tr w:rsidR="00AD205C" w14:paraId="2D00CBC6" w14:textId="77777777" w:rsidTr="00CB0FEB">
        <w:tc>
          <w:tcPr>
            <w:tcW w:w="988" w:type="dxa"/>
            <w:tcMar>
              <w:top w:w="30" w:type="dxa"/>
              <w:left w:w="30" w:type="dxa"/>
              <w:bottom w:w="20" w:type="dxa"/>
              <w:right w:w="30" w:type="dxa"/>
            </w:tcMar>
          </w:tcPr>
          <w:p w14:paraId="322504E6" w14:textId="77777777" w:rsidR="00AD205C" w:rsidRDefault="002C259D" w:rsidP="00D24084">
            <w:r>
              <w:t>Atribút</w:t>
            </w:r>
          </w:p>
        </w:tc>
        <w:tc>
          <w:tcPr>
            <w:tcW w:w="8083" w:type="dxa"/>
            <w:tcMar>
              <w:top w:w="30" w:type="dxa"/>
              <w:left w:w="30" w:type="dxa"/>
              <w:bottom w:w="20" w:type="dxa"/>
              <w:right w:w="30" w:type="dxa"/>
            </w:tcMar>
          </w:tcPr>
          <w:p w14:paraId="5139AF24" w14:textId="77777777" w:rsidR="00AD205C" w:rsidRDefault="002C259D" w:rsidP="00D24084">
            <w:r>
              <w:t>Identifikátor podateľne : n1</w:t>
            </w:r>
          </w:p>
        </w:tc>
      </w:tr>
      <w:tr w:rsidR="00AD205C" w14:paraId="55703C90" w14:textId="77777777" w:rsidTr="00CB0FEB">
        <w:tc>
          <w:tcPr>
            <w:tcW w:w="988" w:type="dxa"/>
            <w:tcMar>
              <w:top w:w="30" w:type="dxa"/>
              <w:left w:w="30" w:type="dxa"/>
              <w:bottom w:w="20" w:type="dxa"/>
              <w:right w:w="30" w:type="dxa"/>
            </w:tcMar>
          </w:tcPr>
          <w:p w14:paraId="129640A7" w14:textId="77777777" w:rsidR="00AD205C" w:rsidRDefault="002C259D" w:rsidP="00D24084">
            <w:r>
              <w:t>Opis</w:t>
            </w:r>
          </w:p>
        </w:tc>
        <w:tc>
          <w:tcPr>
            <w:tcW w:w="8083" w:type="dxa"/>
            <w:tcMar>
              <w:top w:w="30" w:type="dxa"/>
              <w:left w:w="30" w:type="dxa"/>
              <w:bottom w:w="20" w:type="dxa"/>
              <w:right w:w="30" w:type="dxa"/>
            </w:tcMar>
          </w:tcPr>
          <w:p w14:paraId="293AF25A" w14:textId="77777777" w:rsidR="00AD205C" w:rsidRDefault="002C259D" w:rsidP="00D24084">
            <w:r>
              <w:t>bude obsahovať hodnotu 2 (podateľňa CEP)</w:t>
            </w:r>
          </w:p>
        </w:tc>
      </w:tr>
      <w:tr w:rsidR="00AD205C" w14:paraId="21E7EB88" w14:textId="77777777" w:rsidTr="00CB0FEB">
        <w:tc>
          <w:tcPr>
            <w:tcW w:w="988" w:type="dxa"/>
            <w:tcMar>
              <w:top w:w="30" w:type="dxa"/>
              <w:left w:w="30" w:type="dxa"/>
              <w:bottom w:w="20" w:type="dxa"/>
              <w:right w:w="30" w:type="dxa"/>
            </w:tcMar>
          </w:tcPr>
          <w:p w14:paraId="4DD0404C" w14:textId="77777777" w:rsidR="00AD205C" w:rsidRDefault="002C259D" w:rsidP="00D24084">
            <w:r>
              <w:t>Atribút</w:t>
            </w:r>
          </w:p>
        </w:tc>
        <w:tc>
          <w:tcPr>
            <w:tcW w:w="8083" w:type="dxa"/>
            <w:tcMar>
              <w:top w:w="30" w:type="dxa"/>
              <w:left w:w="30" w:type="dxa"/>
              <w:bottom w:w="20" w:type="dxa"/>
              <w:right w:w="30" w:type="dxa"/>
            </w:tcMar>
          </w:tcPr>
          <w:p w14:paraId="493F713C" w14:textId="77777777" w:rsidR="00AD205C" w:rsidRDefault="002C259D" w:rsidP="00D24084">
            <w:r>
              <w:t>TokenID</w:t>
            </w:r>
          </w:p>
        </w:tc>
      </w:tr>
      <w:tr w:rsidR="00AD205C" w14:paraId="7019DD70" w14:textId="77777777" w:rsidTr="00CB0FEB">
        <w:tc>
          <w:tcPr>
            <w:tcW w:w="988" w:type="dxa"/>
            <w:tcMar>
              <w:top w:w="30" w:type="dxa"/>
              <w:left w:w="30" w:type="dxa"/>
              <w:bottom w:w="20" w:type="dxa"/>
              <w:right w:w="30" w:type="dxa"/>
            </w:tcMar>
          </w:tcPr>
          <w:p w14:paraId="594386FD" w14:textId="77777777" w:rsidR="00AD205C" w:rsidRDefault="002C259D" w:rsidP="00D24084">
            <w:r>
              <w:t>Opis</w:t>
            </w:r>
          </w:p>
        </w:tc>
        <w:tc>
          <w:tcPr>
            <w:tcW w:w="8083" w:type="dxa"/>
            <w:tcMar>
              <w:top w:w="30" w:type="dxa"/>
              <w:left w:w="30" w:type="dxa"/>
              <w:bottom w:w="20" w:type="dxa"/>
              <w:right w:w="30" w:type="dxa"/>
            </w:tcMar>
          </w:tcPr>
          <w:p w14:paraId="0E9E75CC" w14:textId="77777777" w:rsidR="00AD205C" w:rsidRDefault="002C259D" w:rsidP="00D24084">
            <w:r>
              <w:t>identifikácia používateľa, získa sa po prihlásení do IS CEP</w:t>
            </w:r>
          </w:p>
        </w:tc>
      </w:tr>
      <w:tr w:rsidR="00AD205C" w14:paraId="4D63BA3E" w14:textId="77777777" w:rsidTr="00CB0FEB">
        <w:tc>
          <w:tcPr>
            <w:tcW w:w="988" w:type="dxa"/>
            <w:tcMar>
              <w:top w:w="30" w:type="dxa"/>
              <w:left w:w="30" w:type="dxa"/>
              <w:bottom w:w="20" w:type="dxa"/>
              <w:right w:w="30" w:type="dxa"/>
            </w:tcMar>
          </w:tcPr>
          <w:p w14:paraId="2B50F2B9" w14:textId="77777777" w:rsidR="00AD205C" w:rsidRDefault="002C259D" w:rsidP="00D24084">
            <w:r>
              <w:t>Atribút</w:t>
            </w:r>
          </w:p>
        </w:tc>
        <w:tc>
          <w:tcPr>
            <w:tcW w:w="8083" w:type="dxa"/>
            <w:tcMar>
              <w:top w:w="30" w:type="dxa"/>
              <w:left w:w="30" w:type="dxa"/>
              <w:bottom w:w="20" w:type="dxa"/>
              <w:right w:w="30" w:type="dxa"/>
            </w:tcMar>
          </w:tcPr>
          <w:p w14:paraId="5B7C5F60" w14:textId="77777777" w:rsidR="00AD205C" w:rsidRDefault="002C259D" w:rsidP="00D24084">
            <w:r>
              <w:t>Predchádzajúce podanie/zásielka</w:t>
            </w:r>
          </w:p>
        </w:tc>
      </w:tr>
      <w:tr w:rsidR="00AD205C" w14:paraId="6DF9135F" w14:textId="77777777" w:rsidTr="00CB0FEB">
        <w:tc>
          <w:tcPr>
            <w:tcW w:w="988" w:type="dxa"/>
            <w:tcMar>
              <w:top w:w="30" w:type="dxa"/>
              <w:left w:w="30" w:type="dxa"/>
              <w:bottom w:w="20" w:type="dxa"/>
              <w:right w:w="30" w:type="dxa"/>
            </w:tcMar>
          </w:tcPr>
          <w:p w14:paraId="05ECCA99" w14:textId="77777777" w:rsidR="00AD205C" w:rsidRDefault="002C259D" w:rsidP="00D24084">
            <w:r>
              <w:t>Opis</w:t>
            </w:r>
          </w:p>
        </w:tc>
        <w:tc>
          <w:tcPr>
            <w:tcW w:w="8083" w:type="dxa"/>
            <w:tcMar>
              <w:top w:w="30" w:type="dxa"/>
              <w:left w:w="30" w:type="dxa"/>
              <w:bottom w:w="20" w:type="dxa"/>
              <w:right w:w="30" w:type="dxa"/>
            </w:tcMar>
          </w:tcPr>
          <w:p w14:paraId="6824FC89" w14:textId="77777777" w:rsidR="00AD205C" w:rsidRDefault="002C259D" w:rsidP="00D24084">
            <w:r>
              <w:t>identifikátor predchádzajúceho podania/zásielky ktorého sa týka dané podanie/zásielka</w:t>
            </w:r>
          </w:p>
        </w:tc>
      </w:tr>
      <w:tr w:rsidR="00AD205C" w14:paraId="1B836596" w14:textId="77777777" w:rsidTr="00CB0FEB">
        <w:tc>
          <w:tcPr>
            <w:tcW w:w="988" w:type="dxa"/>
            <w:tcMar>
              <w:top w:w="30" w:type="dxa"/>
              <w:left w:w="30" w:type="dxa"/>
              <w:bottom w:w="20" w:type="dxa"/>
              <w:right w:w="30" w:type="dxa"/>
            </w:tcMar>
          </w:tcPr>
          <w:p w14:paraId="07690A2B" w14:textId="77777777" w:rsidR="00AD205C" w:rsidRDefault="002C259D" w:rsidP="00D24084">
            <w:r>
              <w:t>Atribút</w:t>
            </w:r>
          </w:p>
        </w:tc>
        <w:tc>
          <w:tcPr>
            <w:tcW w:w="8083" w:type="dxa"/>
            <w:tcMar>
              <w:top w:w="30" w:type="dxa"/>
              <w:left w:w="30" w:type="dxa"/>
              <w:bottom w:w="20" w:type="dxa"/>
              <w:right w:w="30" w:type="dxa"/>
            </w:tcMar>
          </w:tcPr>
          <w:p w14:paraId="63B7C167" w14:textId="77777777" w:rsidR="00AD205C" w:rsidRDefault="002C259D" w:rsidP="00D24084">
            <w:r>
              <w:t>Názov : an1_255</w:t>
            </w:r>
          </w:p>
        </w:tc>
      </w:tr>
      <w:tr w:rsidR="00AD205C" w14:paraId="4A58F910" w14:textId="77777777" w:rsidTr="00CB0FEB">
        <w:tc>
          <w:tcPr>
            <w:tcW w:w="988" w:type="dxa"/>
            <w:tcMar>
              <w:top w:w="30" w:type="dxa"/>
              <w:left w:w="30" w:type="dxa"/>
              <w:bottom w:w="20" w:type="dxa"/>
              <w:right w:w="30" w:type="dxa"/>
            </w:tcMar>
          </w:tcPr>
          <w:p w14:paraId="1ADCE4D1" w14:textId="77777777" w:rsidR="00AD205C" w:rsidRDefault="002C259D" w:rsidP="00D24084">
            <w:r>
              <w:lastRenderedPageBreak/>
              <w:t>Opis</w:t>
            </w:r>
          </w:p>
        </w:tc>
        <w:tc>
          <w:tcPr>
            <w:tcW w:w="8083" w:type="dxa"/>
            <w:tcMar>
              <w:top w:w="30" w:type="dxa"/>
              <w:left w:w="30" w:type="dxa"/>
              <w:bottom w:w="20" w:type="dxa"/>
              <w:right w:w="30" w:type="dxa"/>
            </w:tcMar>
          </w:tcPr>
          <w:p w14:paraId="2742D7AE" w14:textId="77777777" w:rsidR="00AD205C" w:rsidRDefault="002C259D" w:rsidP="00D24084">
            <w:r>
              <w:t>používateľom zadaný názov pre podanie</w:t>
            </w:r>
          </w:p>
        </w:tc>
      </w:tr>
    </w:tbl>
    <w:p w14:paraId="5257C642" w14:textId="77777777" w:rsidR="00AD205C" w:rsidRDefault="002C259D" w:rsidP="00D24084">
      <w:r>
        <w:t>Informácia o prijatí/odmietnutí podania</w:t>
      </w:r>
      <w:r>
        <w:br/>
      </w:r>
    </w:p>
    <w:p w14:paraId="0C5DBDF4" w14:textId="77777777" w:rsidR="00AD205C" w:rsidRDefault="002C259D" w:rsidP="00D24084">
      <w:r>
        <w:rPr>
          <w:noProof/>
        </w:rPr>
        <w:drawing>
          <wp:inline distT="0" distB="0" distL="0" distR="0" wp14:anchorId="4657DD37" wp14:editId="33CE640B">
            <wp:extent cx="2943225" cy="2486025"/>
            <wp:effectExtent l="0" t="0" r="0" b="0"/>
            <wp:docPr id="100017" name="Picture 100017" descr="_scroll_external\attachments\worddav637aae04a09a11a8e5e6a1493cc04f0b-3bca312fac679230bf0c850e82af632c47375cc6877499a4cb110ef4575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4939"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34CE34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79A59A1" w14:textId="77777777" w:rsidTr="00CB0FEB">
        <w:tc>
          <w:tcPr>
            <w:tcW w:w="988" w:type="dxa"/>
            <w:tcMar>
              <w:top w:w="30" w:type="dxa"/>
              <w:left w:w="30" w:type="dxa"/>
              <w:bottom w:w="20" w:type="dxa"/>
              <w:right w:w="30" w:type="dxa"/>
            </w:tcMar>
          </w:tcPr>
          <w:p w14:paraId="37B8DA83" w14:textId="77777777" w:rsidR="00AD205C" w:rsidRDefault="002C259D" w:rsidP="00D24084">
            <w:r>
              <w:t>Atribút</w:t>
            </w:r>
          </w:p>
        </w:tc>
        <w:tc>
          <w:tcPr>
            <w:tcW w:w="8083" w:type="dxa"/>
            <w:tcMar>
              <w:top w:w="30" w:type="dxa"/>
              <w:left w:w="30" w:type="dxa"/>
              <w:bottom w:w="20" w:type="dxa"/>
              <w:right w:w="30" w:type="dxa"/>
            </w:tcMar>
          </w:tcPr>
          <w:p w14:paraId="49A3AFC1" w14:textId="77777777" w:rsidR="00AD205C" w:rsidRDefault="002C259D" w:rsidP="00D24084">
            <w:r>
              <w:t>Dátum a čas odmietnutia : Dátum a čas</w:t>
            </w:r>
          </w:p>
        </w:tc>
      </w:tr>
      <w:tr w:rsidR="00AD205C" w14:paraId="107A6A32" w14:textId="77777777" w:rsidTr="00CB0FEB">
        <w:tc>
          <w:tcPr>
            <w:tcW w:w="988" w:type="dxa"/>
            <w:tcMar>
              <w:top w:w="30" w:type="dxa"/>
              <w:left w:w="30" w:type="dxa"/>
              <w:bottom w:w="20" w:type="dxa"/>
              <w:right w:w="30" w:type="dxa"/>
            </w:tcMar>
          </w:tcPr>
          <w:p w14:paraId="676D3925" w14:textId="77777777" w:rsidR="00AD205C" w:rsidRDefault="002C259D" w:rsidP="00D24084">
            <w:r>
              <w:t>Opis</w:t>
            </w:r>
          </w:p>
        </w:tc>
        <w:tc>
          <w:tcPr>
            <w:tcW w:w="8083" w:type="dxa"/>
            <w:tcMar>
              <w:top w:w="30" w:type="dxa"/>
              <w:left w:w="30" w:type="dxa"/>
              <w:bottom w:w="20" w:type="dxa"/>
              <w:right w:w="30" w:type="dxa"/>
            </w:tcMar>
          </w:tcPr>
          <w:p w14:paraId="64364177" w14:textId="77777777" w:rsidR="00AD205C" w:rsidRDefault="002C259D" w:rsidP="00D24084">
            <w:r>
              <w:t>dátum a čas kedy bolo podanie odmietnuté</w:t>
            </w:r>
          </w:p>
        </w:tc>
      </w:tr>
      <w:tr w:rsidR="00AD205C" w14:paraId="6CAAB976" w14:textId="77777777" w:rsidTr="00CB0FEB">
        <w:tc>
          <w:tcPr>
            <w:tcW w:w="988" w:type="dxa"/>
            <w:tcMar>
              <w:top w:w="30" w:type="dxa"/>
              <w:left w:w="30" w:type="dxa"/>
              <w:bottom w:w="20" w:type="dxa"/>
              <w:right w:w="30" w:type="dxa"/>
            </w:tcMar>
          </w:tcPr>
          <w:p w14:paraId="4348AC39" w14:textId="77777777" w:rsidR="00AD205C" w:rsidRDefault="002C259D" w:rsidP="00D24084">
            <w:r>
              <w:t>Atribút</w:t>
            </w:r>
          </w:p>
        </w:tc>
        <w:tc>
          <w:tcPr>
            <w:tcW w:w="8083" w:type="dxa"/>
            <w:tcMar>
              <w:top w:w="30" w:type="dxa"/>
              <w:left w:w="30" w:type="dxa"/>
              <w:bottom w:w="20" w:type="dxa"/>
              <w:right w:w="30" w:type="dxa"/>
            </w:tcMar>
          </w:tcPr>
          <w:p w14:paraId="5603D90D" w14:textId="77777777" w:rsidR="00AD205C" w:rsidRDefault="002C259D" w:rsidP="00D24084">
            <w:r>
              <w:t>Dátum a čas vytvorenia : Dátum a čas</w:t>
            </w:r>
          </w:p>
        </w:tc>
      </w:tr>
      <w:tr w:rsidR="00AD205C" w14:paraId="4985B40A" w14:textId="77777777" w:rsidTr="00CB0FEB">
        <w:tc>
          <w:tcPr>
            <w:tcW w:w="988" w:type="dxa"/>
            <w:tcMar>
              <w:top w:w="30" w:type="dxa"/>
              <w:left w:w="30" w:type="dxa"/>
              <w:bottom w:w="20" w:type="dxa"/>
              <w:right w:w="30" w:type="dxa"/>
            </w:tcMar>
          </w:tcPr>
          <w:p w14:paraId="6C99D9BA" w14:textId="77777777" w:rsidR="00AD205C" w:rsidRDefault="002C259D" w:rsidP="00D24084">
            <w:r>
              <w:t>Opis</w:t>
            </w:r>
          </w:p>
        </w:tc>
        <w:tc>
          <w:tcPr>
            <w:tcW w:w="8083" w:type="dxa"/>
            <w:tcMar>
              <w:top w:w="30" w:type="dxa"/>
              <w:left w:w="30" w:type="dxa"/>
              <w:bottom w:w="20" w:type="dxa"/>
              <w:right w:w="30" w:type="dxa"/>
            </w:tcMar>
          </w:tcPr>
          <w:p w14:paraId="6542AA21" w14:textId="77777777" w:rsidR="00AD205C" w:rsidRDefault="002C259D" w:rsidP="00D24084">
            <w:r>
              <w:t>dátum a čas kedy bolo podanie vytvorené</w:t>
            </w:r>
          </w:p>
        </w:tc>
      </w:tr>
      <w:tr w:rsidR="00AD205C" w14:paraId="045A6828" w14:textId="77777777" w:rsidTr="00CB0FEB">
        <w:tc>
          <w:tcPr>
            <w:tcW w:w="988" w:type="dxa"/>
            <w:tcMar>
              <w:top w:w="30" w:type="dxa"/>
              <w:left w:w="30" w:type="dxa"/>
              <w:bottom w:w="20" w:type="dxa"/>
              <w:right w:w="30" w:type="dxa"/>
            </w:tcMar>
          </w:tcPr>
          <w:p w14:paraId="2958CDBC" w14:textId="77777777" w:rsidR="00AD205C" w:rsidRDefault="002C259D" w:rsidP="00D24084">
            <w:r>
              <w:t>Atribút</w:t>
            </w:r>
          </w:p>
        </w:tc>
        <w:tc>
          <w:tcPr>
            <w:tcW w:w="8083" w:type="dxa"/>
            <w:tcMar>
              <w:top w:w="30" w:type="dxa"/>
              <w:left w:w="30" w:type="dxa"/>
              <w:bottom w:w="20" w:type="dxa"/>
              <w:right w:w="30" w:type="dxa"/>
            </w:tcMar>
          </w:tcPr>
          <w:p w14:paraId="4ED96091" w14:textId="77777777" w:rsidR="00AD205C" w:rsidRDefault="002C259D" w:rsidP="00D24084">
            <w:r>
              <w:t>Typ odmietnutého podania : an1_200</w:t>
            </w:r>
          </w:p>
        </w:tc>
      </w:tr>
      <w:tr w:rsidR="00AD205C" w14:paraId="2F94F0B9" w14:textId="77777777" w:rsidTr="00CB0FEB">
        <w:tc>
          <w:tcPr>
            <w:tcW w:w="988" w:type="dxa"/>
            <w:tcMar>
              <w:top w:w="30" w:type="dxa"/>
              <w:left w:w="30" w:type="dxa"/>
              <w:bottom w:w="20" w:type="dxa"/>
              <w:right w:w="30" w:type="dxa"/>
            </w:tcMar>
          </w:tcPr>
          <w:p w14:paraId="1B5A72F7" w14:textId="77777777" w:rsidR="00AD205C" w:rsidRDefault="002C259D" w:rsidP="00D24084">
            <w:r>
              <w:t>Opis</w:t>
            </w:r>
          </w:p>
        </w:tc>
        <w:tc>
          <w:tcPr>
            <w:tcW w:w="8083" w:type="dxa"/>
            <w:tcMar>
              <w:top w:w="30" w:type="dxa"/>
              <w:left w:w="30" w:type="dxa"/>
              <w:bottom w:w="20" w:type="dxa"/>
              <w:right w:w="30" w:type="dxa"/>
            </w:tcMar>
          </w:tcPr>
          <w:p w14:paraId="77F93C8D" w14:textId="77777777" w:rsidR="00AD205C" w:rsidRDefault="002C259D" w:rsidP="00D24084">
            <w:r>
              <w:t>jedinečný business identifikátor typu podania</w:t>
            </w:r>
          </w:p>
        </w:tc>
      </w:tr>
      <w:tr w:rsidR="00AD205C" w14:paraId="69CE39B0" w14:textId="77777777" w:rsidTr="00CB0FEB">
        <w:tc>
          <w:tcPr>
            <w:tcW w:w="988" w:type="dxa"/>
            <w:tcMar>
              <w:top w:w="30" w:type="dxa"/>
              <w:left w:w="30" w:type="dxa"/>
              <w:bottom w:w="20" w:type="dxa"/>
              <w:right w:w="30" w:type="dxa"/>
            </w:tcMar>
          </w:tcPr>
          <w:p w14:paraId="7FE3BAA7" w14:textId="77777777" w:rsidR="00AD205C" w:rsidRDefault="002C259D" w:rsidP="00D24084">
            <w:r>
              <w:t>Atribút</w:t>
            </w:r>
          </w:p>
        </w:tc>
        <w:tc>
          <w:tcPr>
            <w:tcW w:w="8083" w:type="dxa"/>
            <w:tcMar>
              <w:top w:w="30" w:type="dxa"/>
              <w:left w:w="30" w:type="dxa"/>
              <w:bottom w:w="20" w:type="dxa"/>
              <w:right w:w="30" w:type="dxa"/>
            </w:tcMar>
          </w:tcPr>
          <w:p w14:paraId="5E7C8384" w14:textId="77777777" w:rsidR="00AD205C" w:rsidRDefault="002C259D" w:rsidP="00D24084">
            <w:r>
              <w:t>Identifikátor : Číslo</w:t>
            </w:r>
          </w:p>
        </w:tc>
      </w:tr>
      <w:tr w:rsidR="00AD205C" w14:paraId="7E77B1FF" w14:textId="77777777" w:rsidTr="00CB0FEB">
        <w:tc>
          <w:tcPr>
            <w:tcW w:w="988" w:type="dxa"/>
            <w:tcMar>
              <w:top w:w="30" w:type="dxa"/>
              <w:left w:w="30" w:type="dxa"/>
              <w:bottom w:w="20" w:type="dxa"/>
              <w:right w:w="30" w:type="dxa"/>
            </w:tcMar>
          </w:tcPr>
          <w:p w14:paraId="278813DE" w14:textId="77777777" w:rsidR="00AD205C" w:rsidRDefault="002C259D" w:rsidP="00D24084">
            <w:r>
              <w:t>Opis</w:t>
            </w:r>
          </w:p>
        </w:tc>
        <w:tc>
          <w:tcPr>
            <w:tcW w:w="8083" w:type="dxa"/>
            <w:tcMar>
              <w:top w:w="30" w:type="dxa"/>
              <w:left w:w="30" w:type="dxa"/>
              <w:bottom w:w="20" w:type="dxa"/>
              <w:right w:w="30" w:type="dxa"/>
            </w:tcMar>
          </w:tcPr>
          <w:p w14:paraId="2A6EF9F3" w14:textId="77777777" w:rsidR="00AD205C" w:rsidRDefault="002C259D" w:rsidP="00D24084">
            <w:r>
              <w:t>identifikátor podania</w:t>
            </w:r>
          </w:p>
        </w:tc>
      </w:tr>
      <w:tr w:rsidR="00AD205C" w14:paraId="198E65CC" w14:textId="77777777" w:rsidTr="00CB0FEB">
        <w:tc>
          <w:tcPr>
            <w:tcW w:w="988" w:type="dxa"/>
            <w:tcMar>
              <w:top w:w="30" w:type="dxa"/>
              <w:left w:w="30" w:type="dxa"/>
              <w:bottom w:w="20" w:type="dxa"/>
              <w:right w:w="30" w:type="dxa"/>
            </w:tcMar>
          </w:tcPr>
          <w:p w14:paraId="50F471DB" w14:textId="77777777" w:rsidR="00AD205C" w:rsidRDefault="002C259D" w:rsidP="00D24084">
            <w:r>
              <w:t>Atribút</w:t>
            </w:r>
          </w:p>
        </w:tc>
        <w:tc>
          <w:tcPr>
            <w:tcW w:w="8083" w:type="dxa"/>
            <w:tcMar>
              <w:top w:w="30" w:type="dxa"/>
              <w:left w:w="30" w:type="dxa"/>
              <w:bottom w:w="20" w:type="dxa"/>
              <w:right w:w="30" w:type="dxa"/>
            </w:tcMar>
          </w:tcPr>
          <w:p w14:paraId="4CC0BFE4" w14:textId="77777777" w:rsidR="00AD205C" w:rsidRDefault="002C259D" w:rsidP="00D24084">
            <w:r>
              <w:t>Kód dôvodu : Číslo</w:t>
            </w:r>
          </w:p>
        </w:tc>
      </w:tr>
      <w:tr w:rsidR="00AD205C" w14:paraId="3A7004DF" w14:textId="77777777" w:rsidTr="00CB0FEB">
        <w:tc>
          <w:tcPr>
            <w:tcW w:w="988" w:type="dxa"/>
            <w:tcMar>
              <w:top w:w="30" w:type="dxa"/>
              <w:left w:w="30" w:type="dxa"/>
              <w:bottom w:w="20" w:type="dxa"/>
              <w:right w:w="30" w:type="dxa"/>
            </w:tcMar>
          </w:tcPr>
          <w:p w14:paraId="06E40008" w14:textId="77777777" w:rsidR="00AD205C" w:rsidRDefault="002C259D" w:rsidP="00D24084">
            <w:r>
              <w:t>Opis</w:t>
            </w:r>
          </w:p>
        </w:tc>
        <w:tc>
          <w:tcPr>
            <w:tcW w:w="8083" w:type="dxa"/>
            <w:tcMar>
              <w:top w:w="30" w:type="dxa"/>
              <w:left w:w="30" w:type="dxa"/>
              <w:bottom w:w="20" w:type="dxa"/>
              <w:right w:w="30" w:type="dxa"/>
            </w:tcMar>
          </w:tcPr>
          <w:p w14:paraId="73E1D9DE" w14:textId="77777777" w:rsidR="00AD205C" w:rsidRDefault="002C259D" w:rsidP="00D24084">
            <w:r>
              <w:t>viď. kapitola Popis výnimiek</w:t>
            </w:r>
          </w:p>
        </w:tc>
      </w:tr>
      <w:tr w:rsidR="00AD205C" w14:paraId="680CBE1F" w14:textId="77777777" w:rsidTr="00CB0FEB">
        <w:tc>
          <w:tcPr>
            <w:tcW w:w="988" w:type="dxa"/>
            <w:tcMar>
              <w:top w:w="30" w:type="dxa"/>
              <w:left w:w="30" w:type="dxa"/>
              <w:bottom w:w="20" w:type="dxa"/>
              <w:right w:w="30" w:type="dxa"/>
            </w:tcMar>
          </w:tcPr>
          <w:p w14:paraId="7677B626" w14:textId="77777777" w:rsidR="00AD205C" w:rsidRDefault="002C259D" w:rsidP="00D24084">
            <w:r>
              <w:t>Atribút</w:t>
            </w:r>
          </w:p>
        </w:tc>
        <w:tc>
          <w:tcPr>
            <w:tcW w:w="8083" w:type="dxa"/>
            <w:tcMar>
              <w:top w:w="30" w:type="dxa"/>
              <w:left w:w="30" w:type="dxa"/>
              <w:bottom w:w="20" w:type="dxa"/>
              <w:right w:w="30" w:type="dxa"/>
            </w:tcMar>
          </w:tcPr>
          <w:p w14:paraId="6993D985" w14:textId="77777777" w:rsidR="00AD205C" w:rsidRDefault="002C259D" w:rsidP="00D24084">
            <w:r>
              <w:t>Popis : an1_250</w:t>
            </w:r>
          </w:p>
        </w:tc>
      </w:tr>
      <w:tr w:rsidR="00AD205C" w14:paraId="4C556699" w14:textId="77777777" w:rsidTr="00CB0FEB">
        <w:tc>
          <w:tcPr>
            <w:tcW w:w="988" w:type="dxa"/>
            <w:tcMar>
              <w:top w:w="30" w:type="dxa"/>
              <w:left w:w="30" w:type="dxa"/>
              <w:bottom w:w="20" w:type="dxa"/>
              <w:right w:w="30" w:type="dxa"/>
            </w:tcMar>
          </w:tcPr>
          <w:p w14:paraId="4BE6A04D" w14:textId="77777777" w:rsidR="00AD205C" w:rsidRDefault="002C259D" w:rsidP="00D24084">
            <w:r>
              <w:t>Opis</w:t>
            </w:r>
          </w:p>
        </w:tc>
        <w:tc>
          <w:tcPr>
            <w:tcW w:w="8083" w:type="dxa"/>
            <w:tcMar>
              <w:top w:w="30" w:type="dxa"/>
              <w:left w:w="30" w:type="dxa"/>
              <w:bottom w:w="20" w:type="dxa"/>
              <w:right w:w="30" w:type="dxa"/>
            </w:tcMar>
          </w:tcPr>
          <w:p w14:paraId="69A0792B" w14:textId="77777777" w:rsidR="00AD205C" w:rsidRDefault="002C259D" w:rsidP="00D24084">
            <w:r>
              <w:t>viď. kapitola Popis výnimiek</w:t>
            </w:r>
          </w:p>
        </w:tc>
      </w:tr>
      <w:tr w:rsidR="00AD205C" w14:paraId="2631251E" w14:textId="77777777" w:rsidTr="00CB0FEB">
        <w:tc>
          <w:tcPr>
            <w:tcW w:w="988" w:type="dxa"/>
            <w:tcMar>
              <w:top w:w="30" w:type="dxa"/>
              <w:left w:w="30" w:type="dxa"/>
              <w:bottom w:w="20" w:type="dxa"/>
              <w:right w:w="30" w:type="dxa"/>
            </w:tcMar>
          </w:tcPr>
          <w:p w14:paraId="034DDEB7" w14:textId="77777777" w:rsidR="00AD205C" w:rsidRDefault="002C259D" w:rsidP="00D24084">
            <w:r>
              <w:t>Atribút</w:t>
            </w:r>
          </w:p>
        </w:tc>
        <w:tc>
          <w:tcPr>
            <w:tcW w:w="8083" w:type="dxa"/>
            <w:tcMar>
              <w:top w:w="30" w:type="dxa"/>
              <w:left w:w="30" w:type="dxa"/>
              <w:bottom w:w="20" w:type="dxa"/>
              <w:right w:w="30" w:type="dxa"/>
            </w:tcMar>
          </w:tcPr>
          <w:p w14:paraId="5D65D1DE" w14:textId="77777777" w:rsidR="00AD205C" w:rsidRDefault="002C259D" w:rsidP="00D24084">
            <w:r>
              <w:t>Identifikátor odmietnutého podania : Číslo</w:t>
            </w:r>
          </w:p>
        </w:tc>
      </w:tr>
      <w:tr w:rsidR="00AD205C" w14:paraId="60873ED2" w14:textId="77777777" w:rsidTr="00CB0FEB">
        <w:tc>
          <w:tcPr>
            <w:tcW w:w="988" w:type="dxa"/>
            <w:tcMar>
              <w:top w:w="30" w:type="dxa"/>
              <w:left w:w="30" w:type="dxa"/>
              <w:bottom w:w="20" w:type="dxa"/>
              <w:right w:w="30" w:type="dxa"/>
            </w:tcMar>
          </w:tcPr>
          <w:p w14:paraId="4669B6DB" w14:textId="77777777" w:rsidR="00AD205C" w:rsidRDefault="002C259D" w:rsidP="00D24084">
            <w:r>
              <w:t>Opis</w:t>
            </w:r>
          </w:p>
        </w:tc>
        <w:tc>
          <w:tcPr>
            <w:tcW w:w="8083" w:type="dxa"/>
            <w:tcMar>
              <w:top w:w="30" w:type="dxa"/>
              <w:left w:w="30" w:type="dxa"/>
              <w:bottom w:w="20" w:type="dxa"/>
              <w:right w:w="30" w:type="dxa"/>
            </w:tcMar>
          </w:tcPr>
          <w:p w14:paraId="6098C9EC" w14:textId="77777777" w:rsidR="00AD205C" w:rsidRDefault="002C259D" w:rsidP="00D24084">
            <w:r>
              <w:t>identifikátor podania</w:t>
            </w:r>
          </w:p>
        </w:tc>
      </w:tr>
    </w:tbl>
    <w:p w14:paraId="3F81E132" w14:textId="77777777" w:rsidR="00CB0FEB" w:rsidRDefault="00CB0FEB" w:rsidP="00D24084"/>
    <w:p w14:paraId="74A90C02"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05F69408" w14:textId="77777777" w:rsidTr="00CB0FEB">
        <w:tc>
          <w:tcPr>
            <w:tcW w:w="988" w:type="dxa"/>
            <w:tcMar>
              <w:top w:w="30" w:type="dxa"/>
              <w:left w:w="30" w:type="dxa"/>
              <w:bottom w:w="20" w:type="dxa"/>
              <w:right w:w="30" w:type="dxa"/>
            </w:tcMar>
          </w:tcPr>
          <w:p w14:paraId="143EA88F" w14:textId="77777777" w:rsidR="00AD205C" w:rsidRDefault="002C259D" w:rsidP="00D24084">
            <w:r>
              <w:t>Atribút</w:t>
            </w:r>
          </w:p>
        </w:tc>
        <w:tc>
          <w:tcPr>
            <w:tcW w:w="8083" w:type="dxa"/>
            <w:tcMar>
              <w:top w:w="30" w:type="dxa"/>
              <w:left w:w="30" w:type="dxa"/>
              <w:bottom w:w="20" w:type="dxa"/>
              <w:right w:w="30" w:type="dxa"/>
            </w:tcMar>
          </w:tcPr>
          <w:p w14:paraId="42D524EE" w14:textId="77777777" w:rsidR="00AD205C" w:rsidRDefault="002C259D" w:rsidP="00D24084">
            <w:r>
              <w:t>ID Subjektu : an1_255</w:t>
            </w:r>
          </w:p>
        </w:tc>
      </w:tr>
      <w:tr w:rsidR="00AD205C" w14:paraId="0273818D" w14:textId="77777777" w:rsidTr="00CB0FEB">
        <w:tc>
          <w:tcPr>
            <w:tcW w:w="988" w:type="dxa"/>
            <w:tcMar>
              <w:top w:w="30" w:type="dxa"/>
              <w:left w:w="30" w:type="dxa"/>
              <w:bottom w:w="20" w:type="dxa"/>
              <w:right w:w="30" w:type="dxa"/>
            </w:tcMar>
          </w:tcPr>
          <w:p w14:paraId="5F99BB04" w14:textId="77777777" w:rsidR="00AD205C" w:rsidRDefault="002C259D" w:rsidP="00D24084">
            <w:r>
              <w:t>Opis</w:t>
            </w:r>
          </w:p>
        </w:tc>
        <w:tc>
          <w:tcPr>
            <w:tcW w:w="8083" w:type="dxa"/>
            <w:tcMar>
              <w:top w:w="30" w:type="dxa"/>
              <w:left w:w="30" w:type="dxa"/>
              <w:bottom w:w="20" w:type="dxa"/>
              <w:right w:w="30" w:type="dxa"/>
            </w:tcMar>
          </w:tcPr>
          <w:p w14:paraId="27A86691" w14:textId="77777777" w:rsidR="00AD205C" w:rsidRDefault="002C259D" w:rsidP="00D24084">
            <w:r>
              <w:t>identifikátor subjektu pre komunikáciu s IS CEP</w:t>
            </w:r>
          </w:p>
        </w:tc>
      </w:tr>
      <w:tr w:rsidR="00AD205C" w14:paraId="3108C5F7" w14:textId="77777777" w:rsidTr="00CB0FEB">
        <w:tc>
          <w:tcPr>
            <w:tcW w:w="988" w:type="dxa"/>
            <w:tcMar>
              <w:top w:w="30" w:type="dxa"/>
              <w:left w:w="30" w:type="dxa"/>
              <w:bottom w:w="20" w:type="dxa"/>
              <w:right w:w="30" w:type="dxa"/>
            </w:tcMar>
          </w:tcPr>
          <w:p w14:paraId="243DAC88" w14:textId="77777777" w:rsidR="00AD205C" w:rsidRDefault="002C259D" w:rsidP="00D24084">
            <w:r>
              <w:t>Atribút</w:t>
            </w:r>
          </w:p>
        </w:tc>
        <w:tc>
          <w:tcPr>
            <w:tcW w:w="8083" w:type="dxa"/>
            <w:tcMar>
              <w:top w:w="30" w:type="dxa"/>
              <w:left w:w="30" w:type="dxa"/>
              <w:bottom w:w="20" w:type="dxa"/>
              <w:right w:w="30" w:type="dxa"/>
            </w:tcMar>
          </w:tcPr>
          <w:p w14:paraId="6D109A9F" w14:textId="77777777" w:rsidR="00AD205C" w:rsidRDefault="002C259D" w:rsidP="00D24084">
            <w:r>
              <w:t>Typ subjektu : logicka hodnota</w:t>
            </w:r>
          </w:p>
        </w:tc>
      </w:tr>
      <w:tr w:rsidR="00AD205C" w14:paraId="52DD7B50" w14:textId="77777777" w:rsidTr="00CB0FEB">
        <w:tc>
          <w:tcPr>
            <w:tcW w:w="988" w:type="dxa"/>
            <w:tcMar>
              <w:top w:w="30" w:type="dxa"/>
              <w:left w:w="30" w:type="dxa"/>
              <w:bottom w:w="20" w:type="dxa"/>
              <w:right w:w="30" w:type="dxa"/>
            </w:tcMar>
          </w:tcPr>
          <w:p w14:paraId="389F667A" w14:textId="77777777" w:rsidR="00AD205C" w:rsidRDefault="002C259D" w:rsidP="00D24084">
            <w:r>
              <w:t>Opis</w:t>
            </w:r>
          </w:p>
        </w:tc>
        <w:tc>
          <w:tcPr>
            <w:tcW w:w="8083" w:type="dxa"/>
            <w:tcMar>
              <w:top w:w="30" w:type="dxa"/>
              <w:left w:w="30" w:type="dxa"/>
              <w:bottom w:w="20" w:type="dxa"/>
              <w:right w:w="30" w:type="dxa"/>
            </w:tcMar>
          </w:tcPr>
          <w:p w14:paraId="562B36AD" w14:textId="77777777" w:rsidR="00AD205C" w:rsidRDefault="002C259D" w:rsidP="00D24084">
            <w:r>
              <w:t>0 = subjekt</w:t>
            </w:r>
            <w:r>
              <w:br/>
              <w:t>1 = OVM</w:t>
            </w:r>
          </w:p>
        </w:tc>
      </w:tr>
      <w:tr w:rsidR="00AD205C" w14:paraId="0C405047" w14:textId="77777777" w:rsidTr="00CB0FEB">
        <w:tc>
          <w:tcPr>
            <w:tcW w:w="988" w:type="dxa"/>
            <w:tcMar>
              <w:top w:w="30" w:type="dxa"/>
              <w:left w:w="30" w:type="dxa"/>
              <w:bottom w:w="20" w:type="dxa"/>
              <w:right w:w="30" w:type="dxa"/>
            </w:tcMar>
          </w:tcPr>
          <w:p w14:paraId="15D09E8E" w14:textId="77777777" w:rsidR="00AD205C" w:rsidRDefault="002C259D" w:rsidP="00D24084">
            <w:r>
              <w:t>Atribút</w:t>
            </w:r>
          </w:p>
        </w:tc>
        <w:tc>
          <w:tcPr>
            <w:tcW w:w="8083" w:type="dxa"/>
            <w:tcMar>
              <w:top w:w="30" w:type="dxa"/>
              <w:left w:w="30" w:type="dxa"/>
              <w:bottom w:w="20" w:type="dxa"/>
              <w:right w:w="30" w:type="dxa"/>
            </w:tcMar>
          </w:tcPr>
          <w:p w14:paraId="7F5F760A" w14:textId="77777777" w:rsidR="00AD205C" w:rsidRDefault="002C259D" w:rsidP="00D24084">
            <w:r>
              <w:t>XML Podanie</w:t>
            </w:r>
          </w:p>
        </w:tc>
      </w:tr>
      <w:tr w:rsidR="00AD205C" w14:paraId="43B85FDC" w14:textId="77777777" w:rsidTr="00CB0FEB">
        <w:tc>
          <w:tcPr>
            <w:tcW w:w="988" w:type="dxa"/>
            <w:tcMar>
              <w:top w:w="30" w:type="dxa"/>
              <w:left w:w="30" w:type="dxa"/>
              <w:bottom w:w="20" w:type="dxa"/>
              <w:right w:w="30" w:type="dxa"/>
            </w:tcMar>
          </w:tcPr>
          <w:p w14:paraId="1A5463F9" w14:textId="77777777" w:rsidR="00AD205C" w:rsidRDefault="002C259D" w:rsidP="00D24084">
            <w:r>
              <w:t>Opis</w:t>
            </w:r>
          </w:p>
        </w:tc>
        <w:tc>
          <w:tcPr>
            <w:tcW w:w="8083" w:type="dxa"/>
            <w:tcMar>
              <w:top w:w="30" w:type="dxa"/>
              <w:left w:w="30" w:type="dxa"/>
              <w:bottom w:w="20" w:type="dxa"/>
              <w:right w:w="30" w:type="dxa"/>
            </w:tcMar>
          </w:tcPr>
          <w:p w14:paraId="328C196E" w14:textId="77777777" w:rsidR="00AD205C" w:rsidRDefault="002C259D" w:rsidP="00D24084">
            <w:r>
              <w:t>xml data podania</w:t>
            </w:r>
          </w:p>
        </w:tc>
      </w:tr>
      <w:tr w:rsidR="00AD205C" w14:paraId="7DA8BBFF" w14:textId="77777777" w:rsidTr="00CB0FEB">
        <w:tc>
          <w:tcPr>
            <w:tcW w:w="988" w:type="dxa"/>
            <w:tcMar>
              <w:top w:w="30" w:type="dxa"/>
              <w:left w:w="30" w:type="dxa"/>
              <w:bottom w:w="20" w:type="dxa"/>
              <w:right w:w="30" w:type="dxa"/>
            </w:tcMar>
          </w:tcPr>
          <w:p w14:paraId="13425F07" w14:textId="77777777" w:rsidR="00AD205C" w:rsidRDefault="002C259D" w:rsidP="00D24084">
            <w:r>
              <w:t>Atribút</w:t>
            </w:r>
          </w:p>
        </w:tc>
        <w:tc>
          <w:tcPr>
            <w:tcW w:w="8083" w:type="dxa"/>
            <w:tcMar>
              <w:top w:w="30" w:type="dxa"/>
              <w:left w:w="30" w:type="dxa"/>
              <w:bottom w:w="20" w:type="dxa"/>
              <w:right w:w="30" w:type="dxa"/>
            </w:tcMar>
          </w:tcPr>
          <w:p w14:paraId="74445CCB" w14:textId="77777777" w:rsidR="00AD205C" w:rsidRDefault="002C259D" w:rsidP="00D24084">
            <w:r>
              <w:t>Typ podania : an1_50</w:t>
            </w:r>
          </w:p>
        </w:tc>
      </w:tr>
      <w:tr w:rsidR="00AD205C" w14:paraId="22D7235E" w14:textId="77777777" w:rsidTr="00CB0FEB">
        <w:tc>
          <w:tcPr>
            <w:tcW w:w="988" w:type="dxa"/>
            <w:tcMar>
              <w:top w:w="30" w:type="dxa"/>
              <w:left w:w="30" w:type="dxa"/>
              <w:bottom w:w="20" w:type="dxa"/>
              <w:right w:w="30" w:type="dxa"/>
            </w:tcMar>
          </w:tcPr>
          <w:p w14:paraId="4D412756" w14:textId="77777777" w:rsidR="00AD205C" w:rsidRDefault="002C259D" w:rsidP="00D24084">
            <w:r>
              <w:t>Opis</w:t>
            </w:r>
          </w:p>
        </w:tc>
        <w:tc>
          <w:tcPr>
            <w:tcW w:w="8083" w:type="dxa"/>
            <w:tcMar>
              <w:top w:w="30" w:type="dxa"/>
              <w:left w:w="30" w:type="dxa"/>
              <w:bottom w:w="20" w:type="dxa"/>
              <w:right w:w="30" w:type="dxa"/>
            </w:tcMar>
          </w:tcPr>
          <w:p w14:paraId="578EF844" w14:textId="77777777" w:rsidR="00AD205C" w:rsidRDefault="002C259D" w:rsidP="00D24084">
            <w:r>
              <w:t>jedinečný business identifikátor typu podania</w:t>
            </w:r>
          </w:p>
        </w:tc>
      </w:tr>
      <w:tr w:rsidR="00AD205C" w14:paraId="3835F28C" w14:textId="77777777" w:rsidTr="00CB0FEB">
        <w:tc>
          <w:tcPr>
            <w:tcW w:w="988" w:type="dxa"/>
            <w:tcMar>
              <w:top w:w="30" w:type="dxa"/>
              <w:left w:w="30" w:type="dxa"/>
              <w:bottom w:w="20" w:type="dxa"/>
              <w:right w:w="30" w:type="dxa"/>
            </w:tcMar>
          </w:tcPr>
          <w:p w14:paraId="32749EBF" w14:textId="77777777" w:rsidR="00AD205C" w:rsidRDefault="002C259D" w:rsidP="00D24084">
            <w:r>
              <w:t>Atribút</w:t>
            </w:r>
          </w:p>
        </w:tc>
        <w:tc>
          <w:tcPr>
            <w:tcW w:w="8083" w:type="dxa"/>
            <w:tcMar>
              <w:top w:w="30" w:type="dxa"/>
              <w:left w:w="30" w:type="dxa"/>
              <w:bottom w:w="20" w:type="dxa"/>
              <w:right w:w="30" w:type="dxa"/>
            </w:tcMar>
          </w:tcPr>
          <w:p w14:paraId="3EFAD7CF" w14:textId="77777777" w:rsidR="00AD205C" w:rsidRDefault="002C259D" w:rsidP="00D24084">
            <w:r>
              <w:t>Identifikátor podateľne : n1</w:t>
            </w:r>
          </w:p>
        </w:tc>
      </w:tr>
      <w:tr w:rsidR="00AD205C" w14:paraId="5F019984" w14:textId="77777777" w:rsidTr="00CB0FEB">
        <w:tc>
          <w:tcPr>
            <w:tcW w:w="988" w:type="dxa"/>
            <w:tcMar>
              <w:top w:w="30" w:type="dxa"/>
              <w:left w:w="30" w:type="dxa"/>
              <w:bottom w:w="20" w:type="dxa"/>
              <w:right w:w="30" w:type="dxa"/>
            </w:tcMar>
          </w:tcPr>
          <w:p w14:paraId="08A6B03E" w14:textId="77777777" w:rsidR="00AD205C" w:rsidRDefault="002C259D" w:rsidP="00D24084">
            <w:r>
              <w:lastRenderedPageBreak/>
              <w:t>Opis</w:t>
            </w:r>
          </w:p>
        </w:tc>
        <w:tc>
          <w:tcPr>
            <w:tcW w:w="8083" w:type="dxa"/>
            <w:tcMar>
              <w:top w:w="30" w:type="dxa"/>
              <w:left w:w="30" w:type="dxa"/>
              <w:bottom w:w="20" w:type="dxa"/>
              <w:right w:w="30" w:type="dxa"/>
            </w:tcMar>
          </w:tcPr>
          <w:p w14:paraId="7DC3E3A8" w14:textId="77777777" w:rsidR="00AD205C" w:rsidRDefault="002C259D" w:rsidP="00D24084">
            <w:r>
              <w:t>bude obsahovať hodnotu 2 (podateľňa CEP)</w:t>
            </w:r>
          </w:p>
        </w:tc>
      </w:tr>
      <w:tr w:rsidR="00AD205C" w14:paraId="4F5783C7" w14:textId="77777777" w:rsidTr="00CB0FEB">
        <w:tc>
          <w:tcPr>
            <w:tcW w:w="988" w:type="dxa"/>
            <w:tcMar>
              <w:top w:w="30" w:type="dxa"/>
              <w:left w:w="30" w:type="dxa"/>
              <w:bottom w:w="20" w:type="dxa"/>
              <w:right w:w="30" w:type="dxa"/>
            </w:tcMar>
          </w:tcPr>
          <w:p w14:paraId="5B6B55F6" w14:textId="77777777" w:rsidR="00AD205C" w:rsidRDefault="002C259D" w:rsidP="00D24084">
            <w:r>
              <w:t>Atribút</w:t>
            </w:r>
          </w:p>
        </w:tc>
        <w:tc>
          <w:tcPr>
            <w:tcW w:w="8083" w:type="dxa"/>
            <w:tcMar>
              <w:top w:w="30" w:type="dxa"/>
              <w:left w:w="30" w:type="dxa"/>
              <w:bottom w:w="20" w:type="dxa"/>
              <w:right w:w="30" w:type="dxa"/>
            </w:tcMar>
          </w:tcPr>
          <w:p w14:paraId="3FCDA59E" w14:textId="77777777" w:rsidR="00AD205C" w:rsidRDefault="002C259D" w:rsidP="00D24084">
            <w:r>
              <w:t>TokenID</w:t>
            </w:r>
          </w:p>
        </w:tc>
      </w:tr>
      <w:tr w:rsidR="00AD205C" w14:paraId="2B017C18" w14:textId="77777777" w:rsidTr="00CB0FEB">
        <w:tc>
          <w:tcPr>
            <w:tcW w:w="988" w:type="dxa"/>
            <w:tcMar>
              <w:top w:w="30" w:type="dxa"/>
              <w:left w:w="30" w:type="dxa"/>
              <w:bottom w:w="20" w:type="dxa"/>
              <w:right w:w="30" w:type="dxa"/>
            </w:tcMar>
          </w:tcPr>
          <w:p w14:paraId="6B6739EA" w14:textId="77777777" w:rsidR="00AD205C" w:rsidRDefault="002C259D" w:rsidP="00D24084">
            <w:r>
              <w:t>Opis</w:t>
            </w:r>
          </w:p>
        </w:tc>
        <w:tc>
          <w:tcPr>
            <w:tcW w:w="8083" w:type="dxa"/>
            <w:tcMar>
              <w:top w:w="30" w:type="dxa"/>
              <w:left w:w="30" w:type="dxa"/>
              <w:bottom w:w="20" w:type="dxa"/>
              <w:right w:w="30" w:type="dxa"/>
            </w:tcMar>
          </w:tcPr>
          <w:p w14:paraId="7225B0EE" w14:textId="77777777" w:rsidR="00AD205C" w:rsidRDefault="002C259D" w:rsidP="00D24084">
            <w:r>
              <w:t>identifikácia používateľa, získa sa po prihlásení do IS CEP</w:t>
            </w:r>
          </w:p>
        </w:tc>
      </w:tr>
      <w:tr w:rsidR="00AD205C" w14:paraId="0CCEA83C" w14:textId="77777777" w:rsidTr="00CB0FEB">
        <w:tc>
          <w:tcPr>
            <w:tcW w:w="988" w:type="dxa"/>
            <w:tcMar>
              <w:top w:w="30" w:type="dxa"/>
              <w:left w:w="30" w:type="dxa"/>
              <w:bottom w:w="20" w:type="dxa"/>
              <w:right w:w="30" w:type="dxa"/>
            </w:tcMar>
          </w:tcPr>
          <w:p w14:paraId="73027244" w14:textId="77777777" w:rsidR="00AD205C" w:rsidRDefault="002C259D" w:rsidP="00D24084">
            <w:r>
              <w:t>Atribút</w:t>
            </w:r>
          </w:p>
        </w:tc>
        <w:tc>
          <w:tcPr>
            <w:tcW w:w="8083" w:type="dxa"/>
            <w:tcMar>
              <w:top w:w="30" w:type="dxa"/>
              <w:left w:w="30" w:type="dxa"/>
              <w:bottom w:w="20" w:type="dxa"/>
              <w:right w:w="30" w:type="dxa"/>
            </w:tcMar>
          </w:tcPr>
          <w:p w14:paraId="3FE69AD5" w14:textId="77777777" w:rsidR="00AD205C" w:rsidRDefault="002C259D" w:rsidP="00D24084">
            <w:r>
              <w:t>Predchádzajúce podanie/zásielka</w:t>
            </w:r>
          </w:p>
        </w:tc>
      </w:tr>
      <w:tr w:rsidR="00AD205C" w14:paraId="24E3E738" w14:textId="77777777" w:rsidTr="00CB0FEB">
        <w:tc>
          <w:tcPr>
            <w:tcW w:w="988" w:type="dxa"/>
            <w:tcMar>
              <w:top w:w="30" w:type="dxa"/>
              <w:left w:w="30" w:type="dxa"/>
              <w:bottom w:w="20" w:type="dxa"/>
              <w:right w:w="30" w:type="dxa"/>
            </w:tcMar>
          </w:tcPr>
          <w:p w14:paraId="6F18CAE1" w14:textId="77777777" w:rsidR="00AD205C" w:rsidRDefault="002C259D" w:rsidP="00D24084">
            <w:r>
              <w:t>Opis</w:t>
            </w:r>
          </w:p>
        </w:tc>
        <w:tc>
          <w:tcPr>
            <w:tcW w:w="8083" w:type="dxa"/>
            <w:tcMar>
              <w:top w:w="30" w:type="dxa"/>
              <w:left w:w="30" w:type="dxa"/>
              <w:bottom w:w="20" w:type="dxa"/>
              <w:right w:w="30" w:type="dxa"/>
            </w:tcMar>
          </w:tcPr>
          <w:p w14:paraId="252C05B6" w14:textId="77777777" w:rsidR="00AD205C" w:rsidRDefault="002C259D" w:rsidP="00D24084">
            <w:r>
              <w:t>identifikátor predchádzajúceho podania/zásielky ktorého sa týka dané podanie/zásielka</w:t>
            </w:r>
          </w:p>
        </w:tc>
      </w:tr>
      <w:tr w:rsidR="00AD205C" w14:paraId="0C0E9E07" w14:textId="77777777" w:rsidTr="00CB0FEB">
        <w:tc>
          <w:tcPr>
            <w:tcW w:w="988" w:type="dxa"/>
            <w:tcMar>
              <w:top w:w="30" w:type="dxa"/>
              <w:left w:w="30" w:type="dxa"/>
              <w:bottom w:w="20" w:type="dxa"/>
              <w:right w:w="30" w:type="dxa"/>
            </w:tcMar>
          </w:tcPr>
          <w:p w14:paraId="562A097D" w14:textId="77777777" w:rsidR="00AD205C" w:rsidRDefault="002C259D" w:rsidP="00D24084">
            <w:r>
              <w:t>Atribút</w:t>
            </w:r>
          </w:p>
        </w:tc>
        <w:tc>
          <w:tcPr>
            <w:tcW w:w="8083" w:type="dxa"/>
            <w:tcMar>
              <w:top w:w="30" w:type="dxa"/>
              <w:left w:w="30" w:type="dxa"/>
              <w:bottom w:w="20" w:type="dxa"/>
              <w:right w:w="30" w:type="dxa"/>
            </w:tcMar>
          </w:tcPr>
          <w:p w14:paraId="25BAD874" w14:textId="77777777" w:rsidR="00AD205C" w:rsidRDefault="002C259D" w:rsidP="00D24084">
            <w:r>
              <w:t>Názov : an1_255</w:t>
            </w:r>
          </w:p>
        </w:tc>
      </w:tr>
      <w:tr w:rsidR="00AD205C" w14:paraId="649C0C17" w14:textId="77777777" w:rsidTr="00CB0FEB">
        <w:tc>
          <w:tcPr>
            <w:tcW w:w="988" w:type="dxa"/>
            <w:tcMar>
              <w:top w:w="30" w:type="dxa"/>
              <w:left w:w="30" w:type="dxa"/>
              <w:bottom w:w="20" w:type="dxa"/>
              <w:right w:w="30" w:type="dxa"/>
            </w:tcMar>
          </w:tcPr>
          <w:p w14:paraId="27D13BC0" w14:textId="77777777" w:rsidR="00AD205C" w:rsidRDefault="002C259D" w:rsidP="00D24084">
            <w:r>
              <w:t>Opis</w:t>
            </w:r>
          </w:p>
        </w:tc>
        <w:tc>
          <w:tcPr>
            <w:tcW w:w="8083" w:type="dxa"/>
            <w:tcMar>
              <w:top w:w="30" w:type="dxa"/>
              <w:left w:w="30" w:type="dxa"/>
              <w:bottom w:w="20" w:type="dxa"/>
              <w:right w:w="30" w:type="dxa"/>
            </w:tcMar>
          </w:tcPr>
          <w:p w14:paraId="20EDF9FC" w14:textId="77777777" w:rsidR="00AD205C" w:rsidRDefault="002C259D" w:rsidP="00D24084">
            <w:r>
              <w:t>používateľom zadaný názov pre podanie</w:t>
            </w:r>
          </w:p>
        </w:tc>
      </w:tr>
    </w:tbl>
    <w:p w14:paraId="5188BC80" w14:textId="77777777" w:rsidR="00AD205C" w:rsidRDefault="00AD205C" w:rsidP="00D24084"/>
    <w:p w14:paraId="05B454CB" w14:textId="2EDEC76A" w:rsidR="00AD205C" w:rsidRDefault="002C259D" w:rsidP="00D24084">
      <w:pPr>
        <w:pStyle w:val="Nadpis3"/>
      </w:pPr>
      <w:bookmarkStart w:id="87" w:name="scroll-bookmark-62"/>
      <w:bookmarkStart w:id="88" w:name="_Toc101774382"/>
      <w:r>
        <w:t>Technické informácie</w:t>
      </w:r>
      <w:bookmarkEnd w:id="87"/>
      <w:bookmarkEnd w:id="88"/>
    </w:p>
    <w:p w14:paraId="72259E80" w14:textId="5C0FB4EA" w:rsidR="00AD205C" w:rsidRDefault="002C259D" w:rsidP="00D24084">
      <w:pPr>
        <w:pStyle w:val="Nadpis4"/>
      </w:pPr>
      <w:bookmarkStart w:id="89" w:name="scroll-bookmark-63"/>
      <w:r>
        <w:t>Technická špecifikácia poskytovanej webovej služby</w:t>
      </w:r>
      <w:bookmarkEnd w:id="89"/>
    </w:p>
    <w:tbl>
      <w:tblPr>
        <w:tblStyle w:val="ScrollTableNormal"/>
        <w:tblW w:w="0" w:type="auto"/>
        <w:tblLayout w:type="fixed"/>
        <w:tblLook w:val="0020" w:firstRow="1" w:lastRow="0" w:firstColumn="0" w:lastColumn="0" w:noHBand="0" w:noVBand="0"/>
      </w:tblPr>
      <w:tblGrid>
        <w:gridCol w:w="1361"/>
        <w:gridCol w:w="7710"/>
      </w:tblGrid>
      <w:tr w:rsidR="00AD205C" w14:paraId="0015BA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3E7B87" w14:textId="77777777" w:rsidR="00AD205C" w:rsidRDefault="002C259D" w:rsidP="00D24084">
            <w:r>
              <w:t>Testovacie prostredie</w:t>
            </w:r>
          </w:p>
        </w:tc>
      </w:tr>
      <w:tr w:rsidR="00AD205C" w14:paraId="49F1D382" w14:textId="77777777" w:rsidTr="00AD205C">
        <w:tc>
          <w:tcPr>
            <w:tcW w:w="1361" w:type="dxa"/>
            <w:tcMar>
              <w:top w:w="30" w:type="dxa"/>
              <w:left w:w="30" w:type="dxa"/>
              <w:bottom w:w="20" w:type="dxa"/>
              <w:right w:w="30" w:type="dxa"/>
            </w:tcMar>
          </w:tcPr>
          <w:p w14:paraId="5CA416CF" w14:textId="77777777" w:rsidR="00AD205C" w:rsidRDefault="002C259D" w:rsidP="00D24084">
            <w:r>
              <w:t>WSDL</w:t>
            </w:r>
          </w:p>
        </w:tc>
        <w:tc>
          <w:tcPr>
            <w:tcW w:w="7710" w:type="dxa"/>
            <w:tcMar>
              <w:top w:w="30" w:type="dxa"/>
              <w:left w:w="30" w:type="dxa"/>
              <w:bottom w:w="20" w:type="dxa"/>
              <w:right w:w="30" w:type="dxa"/>
            </w:tcMar>
          </w:tcPr>
          <w:p w14:paraId="1E0BE8E1" w14:textId="77777777" w:rsidR="00AD205C" w:rsidRDefault="00000814" w:rsidP="00D24084">
            <w:hyperlink r:id="rId169" w:history="1">
              <w:r w:rsidR="002C259D">
                <w:rPr>
                  <w:rStyle w:val="Hypertextovprepojenie"/>
                </w:rPr>
                <w:t>https://tcep.financnasprava.sk/tcep/procw/cep.ekr.web.ws/ReceiverExtSystem.asmx?wsdl</w:t>
              </w:r>
            </w:hyperlink>
          </w:p>
        </w:tc>
      </w:tr>
      <w:tr w:rsidR="00AD205C" w14:paraId="73B8BB10" w14:textId="77777777" w:rsidTr="00AD205C">
        <w:tc>
          <w:tcPr>
            <w:tcW w:w="1361" w:type="dxa"/>
            <w:tcMar>
              <w:top w:w="30" w:type="dxa"/>
              <w:left w:w="30" w:type="dxa"/>
              <w:bottom w:w="20" w:type="dxa"/>
              <w:right w:w="30" w:type="dxa"/>
            </w:tcMar>
          </w:tcPr>
          <w:p w14:paraId="5D4BFEE9" w14:textId="77777777" w:rsidR="00AD205C" w:rsidRDefault="002C259D" w:rsidP="00D24084">
            <w:r>
              <w:t>URL</w:t>
            </w:r>
          </w:p>
        </w:tc>
        <w:tc>
          <w:tcPr>
            <w:tcW w:w="7710" w:type="dxa"/>
            <w:tcMar>
              <w:top w:w="30" w:type="dxa"/>
              <w:left w:w="30" w:type="dxa"/>
              <w:bottom w:w="20" w:type="dxa"/>
              <w:right w:w="30" w:type="dxa"/>
            </w:tcMar>
          </w:tcPr>
          <w:p w14:paraId="477F24EF" w14:textId="77777777" w:rsidR="00AD205C" w:rsidRDefault="00000814" w:rsidP="00D24084">
            <w:hyperlink r:id="rId170" w:history="1">
              <w:r w:rsidR="002C259D">
                <w:rPr>
                  <w:rStyle w:val="Hypertextovprepojenie"/>
                </w:rPr>
                <w:t>https://tcep.financnasprava.sk/tcep/procw/cep.ekr.web.ws/ReceiverExtSystem.asmx</w:t>
              </w:r>
            </w:hyperlink>
          </w:p>
        </w:tc>
      </w:tr>
    </w:tbl>
    <w:p w14:paraId="10ED57A4"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D927A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C47E7BF" w14:textId="77777777" w:rsidR="00AD205C" w:rsidRDefault="002C259D" w:rsidP="00D24084">
            <w:r>
              <w:t>Produkčné prostredie</w:t>
            </w:r>
          </w:p>
        </w:tc>
      </w:tr>
      <w:tr w:rsidR="00AD205C" w14:paraId="700721D2" w14:textId="77777777" w:rsidTr="00AD205C">
        <w:tc>
          <w:tcPr>
            <w:tcW w:w="1361" w:type="dxa"/>
            <w:tcMar>
              <w:top w:w="30" w:type="dxa"/>
              <w:left w:w="30" w:type="dxa"/>
              <w:bottom w:w="20" w:type="dxa"/>
              <w:right w:w="30" w:type="dxa"/>
            </w:tcMar>
          </w:tcPr>
          <w:p w14:paraId="2782CFB5" w14:textId="77777777" w:rsidR="00AD205C" w:rsidRDefault="002C259D" w:rsidP="00D24084">
            <w:r>
              <w:t>WSDL</w:t>
            </w:r>
          </w:p>
        </w:tc>
        <w:tc>
          <w:tcPr>
            <w:tcW w:w="7710" w:type="dxa"/>
            <w:tcMar>
              <w:top w:w="30" w:type="dxa"/>
              <w:left w:w="30" w:type="dxa"/>
              <w:bottom w:w="20" w:type="dxa"/>
              <w:right w:w="30" w:type="dxa"/>
            </w:tcMar>
          </w:tcPr>
          <w:p w14:paraId="60672519" w14:textId="77777777" w:rsidR="00AD205C" w:rsidRDefault="00000814" w:rsidP="00D24084">
            <w:hyperlink r:id="rId171" w:history="1">
              <w:r w:rsidR="002C259D">
                <w:rPr>
                  <w:rStyle w:val="Hypertextovprepojenie"/>
                </w:rPr>
                <w:t>https://www.cep.financnasprava.sk/cep/procw/cep.ekr.web.ws/ReceiverExtSystem.asmx?wsdl</w:t>
              </w:r>
            </w:hyperlink>
          </w:p>
        </w:tc>
      </w:tr>
      <w:tr w:rsidR="00AD205C" w14:paraId="5FAF9DC3" w14:textId="77777777" w:rsidTr="00AD205C">
        <w:tc>
          <w:tcPr>
            <w:tcW w:w="1361" w:type="dxa"/>
            <w:tcMar>
              <w:top w:w="30" w:type="dxa"/>
              <w:left w:w="30" w:type="dxa"/>
              <w:bottom w:w="20" w:type="dxa"/>
              <w:right w:w="30" w:type="dxa"/>
            </w:tcMar>
          </w:tcPr>
          <w:p w14:paraId="5CA96B26" w14:textId="77777777" w:rsidR="00AD205C" w:rsidRDefault="002C259D" w:rsidP="00D24084">
            <w:r>
              <w:t>URL</w:t>
            </w:r>
          </w:p>
        </w:tc>
        <w:tc>
          <w:tcPr>
            <w:tcW w:w="7710" w:type="dxa"/>
            <w:tcMar>
              <w:top w:w="30" w:type="dxa"/>
              <w:left w:w="30" w:type="dxa"/>
              <w:bottom w:w="20" w:type="dxa"/>
              <w:right w:w="30" w:type="dxa"/>
            </w:tcMar>
          </w:tcPr>
          <w:p w14:paraId="6A80865D" w14:textId="77777777" w:rsidR="00AD205C" w:rsidRDefault="00000814" w:rsidP="00D24084">
            <w:hyperlink r:id="rId172" w:history="1">
              <w:r w:rsidR="002C259D">
                <w:rPr>
                  <w:rStyle w:val="Hypertextovprepojenie"/>
                </w:rPr>
                <w:t>https://www.cep.financnasprava.sk/cep/procw/cep.ekr.web.ws/ReceiverExtSystem.asmx</w:t>
              </w:r>
            </w:hyperlink>
          </w:p>
        </w:tc>
      </w:tr>
    </w:tbl>
    <w:p w14:paraId="6F4424F8" w14:textId="4E76EC43" w:rsidR="00AD205C" w:rsidRDefault="002C259D" w:rsidP="00D24084">
      <w:pPr>
        <w:pStyle w:val="Nadpis4"/>
      </w:pPr>
      <w:bookmarkStart w:id="90" w:name="scroll-bookmark-64"/>
      <w:r>
        <w:t>Definícia dodatočných parametrov hlavičky správ (Header)</w:t>
      </w:r>
      <w:bookmarkEnd w:id="90"/>
    </w:p>
    <w:p w14:paraId="244B23D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58" w:history="1">
        <w:r>
          <w:rPr>
            <w:rStyle w:val="Hypertextovprepojenie"/>
          </w:rPr>
          <w:t>kapitole 5</w:t>
        </w:r>
      </w:hyperlink>
      <w:r>
        <w:t>.</w:t>
      </w:r>
    </w:p>
    <w:p w14:paraId="71AB0915" w14:textId="75344D80" w:rsidR="00AD205C" w:rsidRDefault="002C259D" w:rsidP="00D24084">
      <w:pPr>
        <w:pStyle w:val="Nadpis4"/>
      </w:pPr>
      <w:bookmarkStart w:id="91" w:name="scroll-bookmark-65"/>
      <w:r>
        <w:t>Popis spôsobu zabezpečenia a autentifikácie pri volaní operácií služby</w:t>
      </w:r>
      <w:bookmarkEnd w:id="91"/>
    </w:p>
    <w:p w14:paraId="49884EE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D470F71" w14:textId="77777777" w:rsidR="00AD205C" w:rsidRDefault="002C259D" w:rsidP="00D24084">
      <w:pPr>
        <w:pStyle w:val="Odsekzoznamu"/>
        <w:numPr>
          <w:ilvl w:val="0"/>
          <w:numId w:val="22"/>
        </w:numPr>
      </w:pPr>
      <w:r>
        <w:t>PrihlasenieMenomHeslom - prihlásenie používateľa menom a heslom,</w:t>
      </w:r>
    </w:p>
    <w:p w14:paraId="7A2825A2" w14:textId="77777777" w:rsidR="00AD205C" w:rsidRDefault="002C259D" w:rsidP="00D24084">
      <w:pPr>
        <w:pStyle w:val="Odsekzoznamu"/>
        <w:numPr>
          <w:ilvl w:val="0"/>
          <w:numId w:val="22"/>
        </w:numPr>
      </w:pPr>
      <w:r>
        <w:t>PrihlasenieCertifikatom - prihlásenie používateľa certifikátom.</w:t>
      </w:r>
    </w:p>
    <w:p w14:paraId="7138B1E8" w14:textId="3C430428" w:rsidR="00AD205C" w:rsidRDefault="002C259D" w:rsidP="00D24084">
      <w:pPr>
        <w:pStyle w:val="Nadpis4"/>
      </w:pPr>
      <w:bookmarkStart w:id="92" w:name="scroll-bookmark-66"/>
      <w:r>
        <w:t>Testovacie scenáre a prípady</w:t>
      </w:r>
      <w:bookmarkEnd w:id="92"/>
    </w:p>
    <w:tbl>
      <w:tblPr>
        <w:tblStyle w:val="ScrollTableNormal"/>
        <w:tblW w:w="9071" w:type="dxa"/>
        <w:tblLayout w:type="fixed"/>
        <w:tblLook w:val="0020" w:firstRow="1" w:lastRow="0" w:firstColumn="0" w:lastColumn="0" w:noHBand="0" w:noVBand="0"/>
      </w:tblPr>
      <w:tblGrid>
        <w:gridCol w:w="704"/>
        <w:gridCol w:w="5245"/>
        <w:gridCol w:w="3122"/>
      </w:tblGrid>
      <w:tr w:rsidR="00AD205C" w14:paraId="0C7DF1F7"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70E0D70" w14:textId="77777777" w:rsidR="00AD205C" w:rsidRDefault="002C259D" w:rsidP="00D24084">
            <w:r>
              <w:t>Krok</w:t>
            </w:r>
          </w:p>
        </w:tc>
        <w:tc>
          <w:tcPr>
            <w:tcW w:w="5245" w:type="dxa"/>
            <w:tcMar>
              <w:top w:w="30" w:type="dxa"/>
              <w:left w:w="30" w:type="dxa"/>
              <w:bottom w:w="20" w:type="dxa"/>
              <w:right w:w="30" w:type="dxa"/>
            </w:tcMar>
            <w:vAlign w:val="center"/>
          </w:tcPr>
          <w:p w14:paraId="61265AC7" w14:textId="77777777" w:rsidR="00AD205C" w:rsidRDefault="002C259D" w:rsidP="00D24084">
            <w:r>
              <w:t>Akcia</w:t>
            </w:r>
          </w:p>
        </w:tc>
        <w:tc>
          <w:tcPr>
            <w:tcW w:w="3122" w:type="dxa"/>
            <w:tcMar>
              <w:top w:w="30" w:type="dxa"/>
              <w:left w:w="30" w:type="dxa"/>
              <w:bottom w:w="20" w:type="dxa"/>
              <w:right w:w="30" w:type="dxa"/>
            </w:tcMar>
            <w:vAlign w:val="center"/>
          </w:tcPr>
          <w:p w14:paraId="17755D03" w14:textId="77777777" w:rsidR="00AD205C" w:rsidRDefault="002C259D" w:rsidP="00D24084">
            <w:r>
              <w:t>Očakávaný výsledok</w:t>
            </w:r>
          </w:p>
        </w:tc>
      </w:tr>
      <w:tr w:rsidR="00AD205C" w14:paraId="254326E3" w14:textId="77777777" w:rsidTr="00CB0FEB">
        <w:tc>
          <w:tcPr>
            <w:tcW w:w="704" w:type="dxa"/>
            <w:tcMar>
              <w:top w:w="30" w:type="dxa"/>
              <w:left w:w="30" w:type="dxa"/>
              <w:bottom w:w="20" w:type="dxa"/>
              <w:right w:w="30" w:type="dxa"/>
            </w:tcMar>
            <w:vAlign w:val="center"/>
          </w:tcPr>
          <w:p w14:paraId="56B85B35" w14:textId="77777777" w:rsidR="00AD205C" w:rsidRDefault="002C259D" w:rsidP="00D24084">
            <w:r>
              <w:t>1.</w:t>
            </w:r>
          </w:p>
        </w:tc>
        <w:tc>
          <w:tcPr>
            <w:tcW w:w="5245" w:type="dxa"/>
            <w:tcMar>
              <w:top w:w="30" w:type="dxa"/>
              <w:left w:w="30" w:type="dxa"/>
              <w:bottom w:w="20" w:type="dxa"/>
              <w:right w:w="30" w:type="dxa"/>
            </w:tcMar>
            <w:vAlign w:val="center"/>
          </w:tcPr>
          <w:p w14:paraId="798FEF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vAlign w:val="center"/>
          </w:tcPr>
          <w:p w14:paraId="21D937EC" w14:textId="77777777" w:rsidR="00AD205C" w:rsidRDefault="002C259D" w:rsidP="00D24084">
            <w:r>
              <w:t>Služba vráti typ podania</w:t>
            </w:r>
          </w:p>
        </w:tc>
      </w:tr>
      <w:tr w:rsidR="00AD205C" w14:paraId="6F668025" w14:textId="77777777" w:rsidTr="00CB0FEB">
        <w:tc>
          <w:tcPr>
            <w:tcW w:w="704" w:type="dxa"/>
            <w:tcMar>
              <w:top w:w="30" w:type="dxa"/>
              <w:left w:w="30" w:type="dxa"/>
              <w:bottom w:w="20" w:type="dxa"/>
              <w:right w:w="30" w:type="dxa"/>
            </w:tcMar>
            <w:vAlign w:val="center"/>
          </w:tcPr>
          <w:p w14:paraId="1C379740" w14:textId="77777777" w:rsidR="00AD205C" w:rsidRDefault="002C259D" w:rsidP="00D24084">
            <w:r>
              <w:t>2.</w:t>
            </w:r>
          </w:p>
        </w:tc>
        <w:tc>
          <w:tcPr>
            <w:tcW w:w="5245" w:type="dxa"/>
            <w:tcMar>
              <w:top w:w="30" w:type="dxa"/>
              <w:left w:w="30" w:type="dxa"/>
              <w:bottom w:w="20" w:type="dxa"/>
              <w:right w:w="30" w:type="dxa"/>
            </w:tcMar>
            <w:vAlign w:val="center"/>
          </w:tcPr>
          <w:p w14:paraId="1BB2425A"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vAlign w:val="center"/>
          </w:tcPr>
          <w:p w14:paraId="20A830D8" w14:textId="77777777" w:rsidR="00AD205C" w:rsidRDefault="002C259D" w:rsidP="00D24084">
            <w:r>
              <w:t>Služba vráti pre požadovaný typ podania kontext pre vytvorenie podania daného typu</w:t>
            </w:r>
          </w:p>
        </w:tc>
      </w:tr>
      <w:tr w:rsidR="00AD205C" w14:paraId="76056631" w14:textId="77777777" w:rsidTr="00CB0FEB">
        <w:tc>
          <w:tcPr>
            <w:tcW w:w="704" w:type="dxa"/>
            <w:tcMar>
              <w:top w:w="30" w:type="dxa"/>
              <w:left w:w="30" w:type="dxa"/>
              <w:bottom w:w="20" w:type="dxa"/>
              <w:right w:w="30" w:type="dxa"/>
            </w:tcMar>
            <w:vAlign w:val="center"/>
          </w:tcPr>
          <w:p w14:paraId="4A4EF5B0" w14:textId="77777777" w:rsidR="00AD205C" w:rsidRDefault="002C259D" w:rsidP="00D24084">
            <w:r>
              <w:lastRenderedPageBreak/>
              <w:t>3.</w:t>
            </w:r>
          </w:p>
        </w:tc>
        <w:tc>
          <w:tcPr>
            <w:tcW w:w="5245" w:type="dxa"/>
            <w:tcMar>
              <w:top w:w="30" w:type="dxa"/>
              <w:left w:w="30" w:type="dxa"/>
              <w:bottom w:w="20" w:type="dxa"/>
              <w:right w:w="30" w:type="dxa"/>
            </w:tcMar>
            <w:vAlign w:val="center"/>
          </w:tcPr>
          <w:p w14:paraId="523450A8" w14:textId="77777777" w:rsidR="00AD205C" w:rsidRDefault="002C259D" w:rsidP="00D24084">
            <w:r>
              <w:t>Používateľ zavolá sluzba_is_226 pre podanie žiadosti o zmenu licencie pre realizáciu ZOT</w:t>
            </w:r>
          </w:p>
        </w:tc>
        <w:tc>
          <w:tcPr>
            <w:tcW w:w="3122" w:type="dxa"/>
            <w:tcMar>
              <w:top w:w="30" w:type="dxa"/>
              <w:left w:w="30" w:type="dxa"/>
              <w:bottom w:w="20" w:type="dxa"/>
              <w:right w:w="30" w:type="dxa"/>
            </w:tcMar>
            <w:vAlign w:val="center"/>
          </w:tcPr>
          <w:p w14:paraId="3C071034" w14:textId="77777777" w:rsidR="00AD205C" w:rsidRDefault="002C259D" w:rsidP="00D24084">
            <w:r>
              <w:t>Služba prijme/odmietne dané podanie</w:t>
            </w:r>
          </w:p>
        </w:tc>
      </w:tr>
    </w:tbl>
    <w:p w14:paraId="482E54B2" w14:textId="3041F5F5" w:rsidR="00AD205C" w:rsidRDefault="002C259D" w:rsidP="00D24084">
      <w:pPr>
        <w:pStyle w:val="Nadpis4"/>
      </w:pPr>
      <w:bookmarkStart w:id="93" w:name="scroll-bookmark-67"/>
      <w:r>
        <w:t>Technické operácie služby</w:t>
      </w:r>
      <w:bookmarkEnd w:id="93"/>
    </w:p>
    <w:tbl>
      <w:tblPr>
        <w:tblStyle w:val="ScrollTableNormal"/>
        <w:tblW w:w="0" w:type="auto"/>
        <w:tblLayout w:type="fixed"/>
        <w:tblLook w:val="0020" w:firstRow="1" w:lastRow="0" w:firstColumn="0" w:lastColumn="0" w:noHBand="0" w:noVBand="0"/>
      </w:tblPr>
      <w:tblGrid>
        <w:gridCol w:w="9071"/>
      </w:tblGrid>
      <w:tr w:rsidR="00AD205C" w14:paraId="61C6D3E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7403E9" w14:textId="77777777" w:rsidR="00AD205C" w:rsidRDefault="002C259D" w:rsidP="00D24084">
            <w:r>
              <w:t>Názov metódy</w:t>
            </w:r>
          </w:p>
        </w:tc>
      </w:tr>
      <w:tr w:rsidR="00AD205C" w14:paraId="16BDA647" w14:textId="77777777" w:rsidTr="00AD205C">
        <w:tc>
          <w:tcPr>
            <w:tcW w:w="9071" w:type="dxa"/>
            <w:tcMar>
              <w:top w:w="30" w:type="dxa"/>
              <w:left w:w="30" w:type="dxa"/>
              <w:bottom w:w="20" w:type="dxa"/>
              <w:right w:w="30" w:type="dxa"/>
            </w:tcMar>
          </w:tcPr>
          <w:p w14:paraId="23BCA2C8" w14:textId="77777777" w:rsidR="00AD205C" w:rsidRDefault="002C259D" w:rsidP="00D24084">
            <w:r>
              <w:t>RecieveMessageFromExternalSystem</w:t>
            </w:r>
          </w:p>
        </w:tc>
      </w:tr>
    </w:tbl>
    <w:p w14:paraId="04A0C08C"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12CF67C2" w14:textId="77777777" w:rsidTr="00CB0FE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vAlign w:val="center"/>
          </w:tcPr>
          <w:p w14:paraId="26076AAA" w14:textId="77777777" w:rsidR="00AD205C" w:rsidRDefault="002C259D" w:rsidP="00D24084">
            <w:r>
              <w:t>Vstupný parameter</w:t>
            </w:r>
          </w:p>
        </w:tc>
        <w:tc>
          <w:tcPr>
            <w:tcW w:w="6099" w:type="dxa"/>
            <w:tcMar>
              <w:top w:w="30" w:type="dxa"/>
              <w:left w:w="30" w:type="dxa"/>
              <w:bottom w:w="20" w:type="dxa"/>
              <w:right w:w="30" w:type="dxa"/>
            </w:tcMar>
            <w:vAlign w:val="center"/>
          </w:tcPr>
          <w:p w14:paraId="0593D141" w14:textId="77777777" w:rsidR="00AD205C" w:rsidRDefault="002C259D" w:rsidP="00D24084">
            <w:r>
              <w:t>Popis</w:t>
            </w:r>
          </w:p>
        </w:tc>
      </w:tr>
      <w:tr w:rsidR="00AD205C" w14:paraId="00257436" w14:textId="77777777" w:rsidTr="00CB0FEB">
        <w:tc>
          <w:tcPr>
            <w:tcW w:w="2972" w:type="dxa"/>
            <w:tcMar>
              <w:top w:w="30" w:type="dxa"/>
              <w:left w:w="30" w:type="dxa"/>
              <w:bottom w:w="20" w:type="dxa"/>
              <w:right w:w="30" w:type="dxa"/>
            </w:tcMar>
            <w:vAlign w:val="center"/>
          </w:tcPr>
          <w:p w14:paraId="39CC3958" w14:textId="77777777" w:rsidR="00AD205C" w:rsidRDefault="002C259D" w:rsidP="00D24084">
            <w:r>
              <w:t>idSubjektu</w:t>
            </w:r>
          </w:p>
        </w:tc>
        <w:tc>
          <w:tcPr>
            <w:tcW w:w="6099" w:type="dxa"/>
            <w:tcMar>
              <w:top w:w="30" w:type="dxa"/>
              <w:left w:w="30" w:type="dxa"/>
              <w:bottom w:w="20" w:type="dxa"/>
              <w:right w:w="30" w:type="dxa"/>
            </w:tcMar>
            <w:vAlign w:val="center"/>
          </w:tcPr>
          <w:p w14:paraId="6AC0C3D3" w14:textId="77777777" w:rsidR="00AD205C" w:rsidRDefault="002C259D" w:rsidP="00D24084">
            <w:r>
              <w:t>identifikátor subjektu pre komunikáciu s IS CEP</w:t>
            </w:r>
          </w:p>
        </w:tc>
      </w:tr>
      <w:tr w:rsidR="00AD205C" w14:paraId="39EDCACE" w14:textId="77777777" w:rsidTr="00CB0FEB">
        <w:tc>
          <w:tcPr>
            <w:tcW w:w="2972" w:type="dxa"/>
            <w:tcMar>
              <w:top w:w="30" w:type="dxa"/>
              <w:left w:w="30" w:type="dxa"/>
              <w:bottom w:w="20" w:type="dxa"/>
              <w:right w:w="30" w:type="dxa"/>
            </w:tcMar>
            <w:vAlign w:val="center"/>
          </w:tcPr>
          <w:p w14:paraId="37E7E714" w14:textId="77777777" w:rsidR="00AD205C" w:rsidRDefault="002C259D" w:rsidP="00D24084">
            <w:r>
              <w:t>typSubjektu</w:t>
            </w:r>
          </w:p>
        </w:tc>
        <w:tc>
          <w:tcPr>
            <w:tcW w:w="6099" w:type="dxa"/>
            <w:tcMar>
              <w:top w:w="30" w:type="dxa"/>
              <w:left w:w="30" w:type="dxa"/>
              <w:bottom w:w="20" w:type="dxa"/>
              <w:right w:w="30" w:type="dxa"/>
            </w:tcMar>
            <w:vAlign w:val="center"/>
          </w:tcPr>
          <w:p w14:paraId="5698AB3B" w14:textId="77777777" w:rsidR="00AD205C" w:rsidRDefault="002C259D" w:rsidP="00D24084">
            <w:r>
              <w:t>0 = subjekt</w:t>
            </w:r>
            <w:r>
              <w:br/>
              <w:t>1 = OVM</w:t>
            </w:r>
          </w:p>
        </w:tc>
      </w:tr>
      <w:tr w:rsidR="00AD205C" w14:paraId="43781E2A" w14:textId="77777777" w:rsidTr="00CB0FEB">
        <w:tc>
          <w:tcPr>
            <w:tcW w:w="2972" w:type="dxa"/>
            <w:tcMar>
              <w:top w:w="30" w:type="dxa"/>
              <w:left w:w="30" w:type="dxa"/>
              <w:bottom w:w="20" w:type="dxa"/>
              <w:right w:w="30" w:type="dxa"/>
            </w:tcMar>
            <w:vAlign w:val="center"/>
          </w:tcPr>
          <w:p w14:paraId="728A088A" w14:textId="77777777" w:rsidR="00AD205C" w:rsidRDefault="002C259D" w:rsidP="00D24084">
            <w:r>
              <w:t>xmlPodanieB64</w:t>
            </w:r>
          </w:p>
        </w:tc>
        <w:tc>
          <w:tcPr>
            <w:tcW w:w="6099" w:type="dxa"/>
            <w:tcMar>
              <w:top w:w="30" w:type="dxa"/>
              <w:left w:w="30" w:type="dxa"/>
              <w:bottom w:w="20" w:type="dxa"/>
              <w:right w:w="30" w:type="dxa"/>
            </w:tcMar>
            <w:vAlign w:val="center"/>
          </w:tcPr>
          <w:p w14:paraId="34768FD1" w14:textId="77777777" w:rsidR="00AD205C" w:rsidRDefault="002C259D" w:rsidP="00D24084">
            <w:r>
              <w:t>Xml v Base64 (UTF-8)</w:t>
            </w:r>
            <w:r>
              <w:br/>
              <w:t>IS VS vytvorí na základe poskytnutia kontextu typu podania – volaním IS služby 49216 pre získanie kontextu typu podania</w:t>
            </w:r>
          </w:p>
        </w:tc>
      </w:tr>
      <w:tr w:rsidR="00AD205C" w14:paraId="70B873E1" w14:textId="77777777" w:rsidTr="00CB0FEB">
        <w:tc>
          <w:tcPr>
            <w:tcW w:w="2972" w:type="dxa"/>
            <w:tcMar>
              <w:top w:w="30" w:type="dxa"/>
              <w:left w:w="30" w:type="dxa"/>
              <w:bottom w:w="20" w:type="dxa"/>
              <w:right w:w="30" w:type="dxa"/>
            </w:tcMar>
            <w:vAlign w:val="center"/>
          </w:tcPr>
          <w:p w14:paraId="722A17E8" w14:textId="77777777" w:rsidR="00AD205C" w:rsidRDefault="002C259D" w:rsidP="00D24084">
            <w:r>
              <w:t>typPodania</w:t>
            </w:r>
          </w:p>
        </w:tc>
        <w:tc>
          <w:tcPr>
            <w:tcW w:w="6099" w:type="dxa"/>
            <w:tcMar>
              <w:top w:w="30" w:type="dxa"/>
              <w:left w:w="30" w:type="dxa"/>
              <w:bottom w:w="20" w:type="dxa"/>
              <w:right w:w="30" w:type="dxa"/>
            </w:tcMar>
            <w:vAlign w:val="center"/>
          </w:tcPr>
          <w:p w14:paraId="53E419A3"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3207986E" w14:textId="77777777" w:rsidTr="00CB0FEB">
        <w:tc>
          <w:tcPr>
            <w:tcW w:w="2972" w:type="dxa"/>
            <w:tcMar>
              <w:top w:w="30" w:type="dxa"/>
              <w:left w:w="30" w:type="dxa"/>
              <w:bottom w:w="20" w:type="dxa"/>
              <w:right w:w="30" w:type="dxa"/>
            </w:tcMar>
            <w:vAlign w:val="center"/>
          </w:tcPr>
          <w:p w14:paraId="6F426DA1" w14:textId="77777777" w:rsidR="00AD205C" w:rsidRDefault="002C259D" w:rsidP="00D24084">
            <w:r>
              <w:t>podatelnaIdentifikator</w:t>
            </w:r>
          </w:p>
        </w:tc>
        <w:tc>
          <w:tcPr>
            <w:tcW w:w="6099" w:type="dxa"/>
            <w:tcMar>
              <w:top w:w="30" w:type="dxa"/>
              <w:left w:w="30" w:type="dxa"/>
              <w:bottom w:w="20" w:type="dxa"/>
              <w:right w:w="30" w:type="dxa"/>
            </w:tcMar>
            <w:vAlign w:val="center"/>
          </w:tcPr>
          <w:p w14:paraId="6274B318" w14:textId="77777777" w:rsidR="00AD205C" w:rsidRDefault="002C259D" w:rsidP="00D24084">
            <w:r>
              <w:t>bude obsahovať hodnotu 2 (podateľňa CEP)</w:t>
            </w:r>
          </w:p>
        </w:tc>
      </w:tr>
      <w:tr w:rsidR="00AD205C" w14:paraId="5AF866EE" w14:textId="77777777" w:rsidTr="00CB0FEB">
        <w:tc>
          <w:tcPr>
            <w:tcW w:w="2972" w:type="dxa"/>
            <w:tcMar>
              <w:top w:w="30" w:type="dxa"/>
              <w:left w:w="30" w:type="dxa"/>
              <w:bottom w:w="20" w:type="dxa"/>
              <w:right w:w="30" w:type="dxa"/>
            </w:tcMar>
            <w:vAlign w:val="center"/>
          </w:tcPr>
          <w:p w14:paraId="686F7F56"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1874FC1B" w14:textId="77777777" w:rsidR="00AD205C" w:rsidRDefault="002C259D" w:rsidP="00D24084">
            <w:r>
              <w:t>identifikátor predchádzajúceho podania/zásielky ktorého sa týka dané podanie/zásielka</w:t>
            </w:r>
          </w:p>
        </w:tc>
      </w:tr>
      <w:tr w:rsidR="00AD205C" w14:paraId="520256D9" w14:textId="77777777" w:rsidTr="00CB0FEB">
        <w:tc>
          <w:tcPr>
            <w:tcW w:w="2972" w:type="dxa"/>
            <w:tcMar>
              <w:top w:w="30" w:type="dxa"/>
              <w:left w:w="30" w:type="dxa"/>
              <w:bottom w:w="20" w:type="dxa"/>
              <w:right w:w="30" w:type="dxa"/>
            </w:tcMar>
            <w:vAlign w:val="center"/>
          </w:tcPr>
          <w:p w14:paraId="0691B179" w14:textId="77777777" w:rsidR="00AD205C" w:rsidRDefault="002C259D" w:rsidP="00D24084">
            <w:r>
              <w:t>nazov</w:t>
            </w:r>
          </w:p>
        </w:tc>
        <w:tc>
          <w:tcPr>
            <w:tcW w:w="6099" w:type="dxa"/>
            <w:tcMar>
              <w:top w:w="30" w:type="dxa"/>
              <w:left w:w="30" w:type="dxa"/>
              <w:bottom w:w="20" w:type="dxa"/>
              <w:right w:w="30" w:type="dxa"/>
            </w:tcMar>
            <w:vAlign w:val="center"/>
          </w:tcPr>
          <w:p w14:paraId="1E522FD9" w14:textId="77777777" w:rsidR="00AD205C" w:rsidRDefault="002C259D" w:rsidP="00D24084">
            <w:r>
              <w:t>používateľom zadaný názov pre podanie</w:t>
            </w:r>
          </w:p>
        </w:tc>
      </w:tr>
      <w:tr w:rsidR="00AD205C" w14:paraId="7D13AB5E" w14:textId="77777777" w:rsidTr="00CB0FEB">
        <w:tc>
          <w:tcPr>
            <w:tcW w:w="2972" w:type="dxa"/>
            <w:tcMar>
              <w:top w:w="30" w:type="dxa"/>
              <w:left w:w="30" w:type="dxa"/>
              <w:bottom w:w="20" w:type="dxa"/>
              <w:right w:w="30" w:type="dxa"/>
            </w:tcMar>
            <w:vAlign w:val="center"/>
          </w:tcPr>
          <w:p w14:paraId="3ECA9375" w14:textId="77777777" w:rsidR="00AD205C" w:rsidRDefault="002C259D" w:rsidP="00D24084">
            <w:r>
              <w:t>tokenDescriptor. TokenId</w:t>
            </w:r>
          </w:p>
        </w:tc>
        <w:tc>
          <w:tcPr>
            <w:tcW w:w="6099" w:type="dxa"/>
            <w:tcMar>
              <w:top w:w="30" w:type="dxa"/>
              <w:left w:w="30" w:type="dxa"/>
              <w:bottom w:w="20" w:type="dxa"/>
              <w:right w:w="30" w:type="dxa"/>
            </w:tcMar>
            <w:vAlign w:val="center"/>
          </w:tcPr>
          <w:p w14:paraId="7C87B40F" w14:textId="77777777" w:rsidR="00AD205C" w:rsidRDefault="002C259D" w:rsidP="00D24084">
            <w:r>
              <w:t>TokenId z prihlásenia</w:t>
            </w:r>
          </w:p>
        </w:tc>
      </w:tr>
      <w:tr w:rsidR="00AD205C" w14:paraId="0652DE7A" w14:textId="77777777" w:rsidTr="00CB0FEB">
        <w:tc>
          <w:tcPr>
            <w:tcW w:w="2972" w:type="dxa"/>
            <w:tcMar>
              <w:top w:w="30" w:type="dxa"/>
              <w:left w:w="30" w:type="dxa"/>
              <w:bottom w:w="20" w:type="dxa"/>
              <w:right w:w="30" w:type="dxa"/>
            </w:tcMar>
            <w:vAlign w:val="center"/>
          </w:tcPr>
          <w:p w14:paraId="76A2222B" w14:textId="77777777" w:rsidR="00AD205C" w:rsidRDefault="002C259D" w:rsidP="00D24084">
            <w:r>
              <w:t>tokenDescriptor. TokenCheck</w:t>
            </w:r>
          </w:p>
        </w:tc>
        <w:tc>
          <w:tcPr>
            <w:tcW w:w="6099" w:type="dxa"/>
            <w:tcMar>
              <w:top w:w="30" w:type="dxa"/>
              <w:left w:w="30" w:type="dxa"/>
              <w:bottom w:w="20" w:type="dxa"/>
              <w:right w:w="30" w:type="dxa"/>
            </w:tcMar>
            <w:vAlign w:val="center"/>
          </w:tcPr>
          <w:p w14:paraId="4505B08D" w14:textId="77777777" w:rsidR="00AD205C" w:rsidRDefault="002C259D" w:rsidP="00D24084">
            <w:r>
              <w:t>TokenCheck z prihlásenia</w:t>
            </w:r>
          </w:p>
        </w:tc>
      </w:tr>
    </w:tbl>
    <w:p w14:paraId="342DAC3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118BB0D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346ECE" w14:textId="77777777" w:rsidR="00AD205C" w:rsidRPr="00CB0FEB" w:rsidRDefault="002C259D" w:rsidP="00D24084">
            <w:pPr>
              <w:rPr>
                <w:sz w:val="16"/>
                <w:szCs w:val="16"/>
              </w:rPr>
            </w:pPr>
            <w:r w:rsidRPr="00CB0FEB">
              <w:t>Request</w:t>
            </w:r>
          </w:p>
        </w:tc>
      </w:tr>
      <w:tr w:rsidR="00AD205C" w:rsidRPr="00CB0FEB" w14:paraId="6E836A88" w14:textId="77777777" w:rsidTr="00AD205C">
        <w:tc>
          <w:tcPr>
            <w:tcW w:w="9071" w:type="dxa"/>
            <w:tcMar>
              <w:top w:w="30" w:type="dxa"/>
              <w:left w:w="30" w:type="dxa"/>
              <w:bottom w:w="20" w:type="dxa"/>
              <w:right w:w="30" w:type="dxa"/>
            </w:tcMar>
          </w:tcPr>
          <w:p w14:paraId="370C50C5" w14:textId="77777777" w:rsidR="00AD205C" w:rsidRPr="00CB0FEB" w:rsidRDefault="002C259D" w:rsidP="00D24084">
            <w:r w:rsidRPr="00CB0FEB">
              <w:t>&lt;soap:Envelope xmlns:soap="</w:t>
            </w:r>
            <w:hyperlink r:id="rId173" w:history="1">
              <w:r w:rsidRPr="00CB0FEB">
                <w:rPr>
                  <w:rStyle w:val="Hypertextovprepojenie"/>
                  <w:sz w:val="16"/>
                  <w:szCs w:val="16"/>
                </w:rPr>
                <w:t>http://www.w3.org/2003/05/soap-envelope</w:t>
              </w:r>
            </w:hyperlink>
            <w:r w:rsidRPr="00CB0FEB">
              <w:t>" xmlns:cep="</w:t>
            </w:r>
            <w:hyperlink r:id="rId174"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429AE2D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0A222B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AFDEAB6" w14:textId="77777777" w:rsidR="00AD205C" w:rsidRPr="00CB0FEB" w:rsidRDefault="002C259D" w:rsidP="00D24084">
            <w:pPr>
              <w:rPr>
                <w:sz w:val="16"/>
                <w:szCs w:val="16"/>
              </w:rPr>
            </w:pPr>
            <w:r w:rsidRPr="00CB0FEB">
              <w:lastRenderedPageBreak/>
              <w:t>Response</w:t>
            </w:r>
          </w:p>
        </w:tc>
      </w:tr>
      <w:tr w:rsidR="00AD205C" w:rsidRPr="00CB0FEB" w14:paraId="74DFCB91" w14:textId="77777777" w:rsidTr="00AD205C">
        <w:tc>
          <w:tcPr>
            <w:tcW w:w="9071" w:type="dxa"/>
            <w:tcMar>
              <w:top w:w="30" w:type="dxa"/>
              <w:left w:w="30" w:type="dxa"/>
              <w:bottom w:w="20" w:type="dxa"/>
              <w:right w:w="30" w:type="dxa"/>
            </w:tcMar>
          </w:tcPr>
          <w:p w14:paraId="5BE4D582" w14:textId="77777777" w:rsidR="00AD205C" w:rsidRPr="00CB0FEB" w:rsidRDefault="002C259D" w:rsidP="00D24084">
            <w:r w:rsidRPr="00CB0FEB">
              <w:t>&lt;soap:Envelope xmlns:soap="</w:t>
            </w:r>
            <w:hyperlink r:id="rId175" w:history="1">
              <w:r w:rsidRPr="00CB0FEB">
                <w:rPr>
                  <w:rStyle w:val="Hypertextovprepojenie"/>
                  <w:sz w:val="16"/>
                  <w:szCs w:val="16"/>
                </w:rPr>
                <w:t>http://www.w3.org/2003/05/soap-envelope</w:t>
              </w:r>
            </w:hyperlink>
            <w:r w:rsidRPr="00CB0FEB">
              <w:t>" xmlns:xsi="</w:t>
            </w:r>
            <w:hyperlink r:id="rId176" w:history="1">
              <w:r w:rsidRPr="00CB0FEB">
                <w:rPr>
                  <w:rStyle w:val="Hypertextovprepojenie"/>
                  <w:sz w:val="16"/>
                  <w:szCs w:val="16"/>
                </w:rPr>
                <w:t>http://www.w3.org/2001/XMLSchema-instance</w:t>
              </w:r>
            </w:hyperlink>
            <w:r w:rsidRPr="00CB0FEB">
              <w:t>" xmlns:xsd="</w:t>
            </w:r>
            <w:hyperlink r:id="rId177" w:history="1">
              <w:r w:rsidRPr="00CB0FEB">
                <w:rPr>
                  <w:rStyle w:val="Hypertextovprepojenie"/>
                  <w:sz w:val="16"/>
                  <w:szCs w:val="16"/>
                </w:rPr>
                <w:t>http://www.w3.org/2001/XMLSchema</w:t>
              </w:r>
            </w:hyperlink>
            <w:r w:rsidRPr="00CB0FEB">
              <w:t>"&gt;</w:t>
            </w:r>
            <w:r w:rsidRPr="00CB0FEB">
              <w:br/>
              <w:t>    &lt;soap:Body&gt;</w:t>
            </w:r>
            <w:r w:rsidRPr="00CB0FEB">
              <w:br/>
              <w:t>        &lt;RecieveMessageFromExternalSystemResponse xmlns="</w:t>
            </w:r>
            <w:hyperlink r:id="rId178"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89176BB" w14:textId="12D7331A" w:rsidR="00AD205C" w:rsidRDefault="002C259D" w:rsidP="00D24084">
      <w:pPr>
        <w:pStyle w:val="Nadpis4"/>
      </w:pPr>
      <w:bookmarkStart w:id="94" w:name="scroll-bookmark-68"/>
      <w:r>
        <w:t>Popis výnimiek</w:t>
      </w:r>
      <w:bookmarkEnd w:id="94"/>
    </w:p>
    <w:tbl>
      <w:tblPr>
        <w:tblStyle w:val="ScrollTableNormal"/>
        <w:tblW w:w="9070" w:type="dxa"/>
        <w:tblLayout w:type="fixed"/>
        <w:tblLook w:val="0020" w:firstRow="1" w:lastRow="0" w:firstColumn="0" w:lastColumn="0" w:noHBand="0" w:noVBand="0"/>
      </w:tblPr>
      <w:tblGrid>
        <w:gridCol w:w="704"/>
        <w:gridCol w:w="3831"/>
        <w:gridCol w:w="3398"/>
        <w:gridCol w:w="1137"/>
      </w:tblGrid>
      <w:tr w:rsidR="00AD205C" w14:paraId="7F55C379"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F84C3EC" w14:textId="77777777" w:rsidR="00AD205C" w:rsidRDefault="002C259D" w:rsidP="00D24084">
            <w:r>
              <w:t>Kód</w:t>
            </w:r>
          </w:p>
        </w:tc>
        <w:tc>
          <w:tcPr>
            <w:tcW w:w="3831" w:type="dxa"/>
            <w:tcMar>
              <w:top w:w="30" w:type="dxa"/>
              <w:left w:w="30" w:type="dxa"/>
              <w:bottom w:w="20" w:type="dxa"/>
              <w:right w:w="30" w:type="dxa"/>
            </w:tcMar>
            <w:vAlign w:val="center"/>
          </w:tcPr>
          <w:p w14:paraId="735CDBFE" w14:textId="77777777" w:rsidR="00AD205C" w:rsidRDefault="002C259D" w:rsidP="00D24084">
            <w:r>
              <w:t>Popís</w:t>
            </w:r>
          </w:p>
        </w:tc>
        <w:tc>
          <w:tcPr>
            <w:tcW w:w="3398" w:type="dxa"/>
            <w:tcMar>
              <w:top w:w="30" w:type="dxa"/>
              <w:left w:w="30" w:type="dxa"/>
              <w:bottom w:w="20" w:type="dxa"/>
              <w:right w:w="30" w:type="dxa"/>
            </w:tcMar>
            <w:vAlign w:val="center"/>
          </w:tcPr>
          <w:p w14:paraId="4C70A65E" w14:textId="77777777" w:rsidR="00AD205C" w:rsidRDefault="002C259D" w:rsidP="00D24084">
            <w:r>
              <w:t>Špecifikácia chyby</w:t>
            </w:r>
          </w:p>
        </w:tc>
        <w:tc>
          <w:tcPr>
            <w:tcW w:w="1137" w:type="dxa"/>
            <w:tcMar>
              <w:top w:w="30" w:type="dxa"/>
              <w:left w:w="30" w:type="dxa"/>
              <w:bottom w:w="20" w:type="dxa"/>
              <w:right w:w="30" w:type="dxa"/>
            </w:tcMar>
            <w:vAlign w:val="center"/>
          </w:tcPr>
          <w:p w14:paraId="18AB512C" w14:textId="77777777" w:rsidR="00AD205C" w:rsidRDefault="002C259D" w:rsidP="00D24084">
            <w:r>
              <w:t>Typ chyby</w:t>
            </w:r>
          </w:p>
        </w:tc>
      </w:tr>
      <w:tr w:rsidR="00AD205C" w14:paraId="1F671DB3" w14:textId="77777777" w:rsidTr="00CB0FEB">
        <w:tc>
          <w:tcPr>
            <w:tcW w:w="704" w:type="dxa"/>
            <w:tcMar>
              <w:top w:w="30" w:type="dxa"/>
              <w:left w:w="30" w:type="dxa"/>
              <w:bottom w:w="20" w:type="dxa"/>
              <w:right w:w="30" w:type="dxa"/>
            </w:tcMar>
            <w:vAlign w:val="center"/>
          </w:tcPr>
          <w:p w14:paraId="1838E588" w14:textId="77777777" w:rsidR="00AD205C" w:rsidRDefault="002C259D" w:rsidP="00D24084">
            <w:r>
              <w:t>-220</w:t>
            </w:r>
          </w:p>
        </w:tc>
        <w:tc>
          <w:tcPr>
            <w:tcW w:w="3831" w:type="dxa"/>
            <w:tcMar>
              <w:top w:w="30" w:type="dxa"/>
              <w:left w:w="30" w:type="dxa"/>
              <w:bottom w:w="20" w:type="dxa"/>
              <w:right w:w="30" w:type="dxa"/>
            </w:tcMar>
            <w:vAlign w:val="center"/>
          </w:tcPr>
          <w:p w14:paraId="59CA4D86"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410CF395"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28E9762B" w14:textId="77777777" w:rsidR="00AD205C" w:rsidRDefault="002C259D" w:rsidP="00D24084">
            <w:r>
              <w:t>Biznis</w:t>
            </w:r>
          </w:p>
        </w:tc>
      </w:tr>
      <w:tr w:rsidR="00AD205C" w14:paraId="6FCCF6EF" w14:textId="77777777" w:rsidTr="00CB0FEB">
        <w:tc>
          <w:tcPr>
            <w:tcW w:w="704" w:type="dxa"/>
            <w:tcMar>
              <w:top w:w="30" w:type="dxa"/>
              <w:left w:w="30" w:type="dxa"/>
              <w:bottom w:w="20" w:type="dxa"/>
              <w:right w:w="30" w:type="dxa"/>
            </w:tcMar>
            <w:vAlign w:val="center"/>
          </w:tcPr>
          <w:p w14:paraId="51EB19D8" w14:textId="77777777" w:rsidR="00AD205C" w:rsidRDefault="002C259D" w:rsidP="00D24084">
            <w:r>
              <w:t>-213</w:t>
            </w:r>
          </w:p>
        </w:tc>
        <w:tc>
          <w:tcPr>
            <w:tcW w:w="3831" w:type="dxa"/>
            <w:tcMar>
              <w:top w:w="30" w:type="dxa"/>
              <w:left w:w="30" w:type="dxa"/>
              <w:bottom w:w="20" w:type="dxa"/>
              <w:right w:w="30" w:type="dxa"/>
            </w:tcMar>
            <w:vAlign w:val="center"/>
          </w:tcPr>
          <w:p w14:paraId="434B47B0"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3A0A0B12"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E578D1A" w14:textId="77777777" w:rsidR="00AD205C" w:rsidRDefault="002C259D" w:rsidP="00D24084">
            <w:r>
              <w:t>Biznis</w:t>
            </w:r>
          </w:p>
        </w:tc>
      </w:tr>
      <w:tr w:rsidR="00AD205C" w14:paraId="17E0B859" w14:textId="77777777" w:rsidTr="00CB0FEB">
        <w:tc>
          <w:tcPr>
            <w:tcW w:w="704" w:type="dxa"/>
            <w:tcMar>
              <w:top w:w="30" w:type="dxa"/>
              <w:left w:w="30" w:type="dxa"/>
              <w:bottom w:w="20" w:type="dxa"/>
              <w:right w:w="30" w:type="dxa"/>
            </w:tcMar>
            <w:vAlign w:val="center"/>
          </w:tcPr>
          <w:p w14:paraId="252A1C85" w14:textId="77777777" w:rsidR="00AD205C" w:rsidRDefault="002C259D" w:rsidP="00D24084">
            <w:r>
              <w:t>-210</w:t>
            </w:r>
          </w:p>
        </w:tc>
        <w:tc>
          <w:tcPr>
            <w:tcW w:w="3831" w:type="dxa"/>
            <w:tcMar>
              <w:top w:w="30" w:type="dxa"/>
              <w:left w:w="30" w:type="dxa"/>
              <w:bottom w:w="20" w:type="dxa"/>
              <w:right w:w="30" w:type="dxa"/>
            </w:tcMar>
            <w:vAlign w:val="center"/>
          </w:tcPr>
          <w:p w14:paraId="5B94F128"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7BF4795F"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6CE13CA7" w14:textId="77777777" w:rsidR="00AD205C" w:rsidRDefault="002C259D" w:rsidP="00D24084">
            <w:r>
              <w:t>Biznis</w:t>
            </w:r>
          </w:p>
        </w:tc>
      </w:tr>
      <w:tr w:rsidR="00AD205C" w14:paraId="6F2543F1" w14:textId="77777777" w:rsidTr="00CB0FEB">
        <w:tc>
          <w:tcPr>
            <w:tcW w:w="704" w:type="dxa"/>
            <w:tcMar>
              <w:top w:w="30" w:type="dxa"/>
              <w:left w:w="30" w:type="dxa"/>
              <w:bottom w:w="20" w:type="dxa"/>
              <w:right w:w="30" w:type="dxa"/>
            </w:tcMar>
            <w:vAlign w:val="center"/>
          </w:tcPr>
          <w:p w14:paraId="230CF48B" w14:textId="77777777" w:rsidR="00AD205C" w:rsidRDefault="002C259D" w:rsidP="00D24084">
            <w:r>
              <w:t>-209</w:t>
            </w:r>
          </w:p>
        </w:tc>
        <w:tc>
          <w:tcPr>
            <w:tcW w:w="3831" w:type="dxa"/>
            <w:tcMar>
              <w:top w:w="30" w:type="dxa"/>
              <w:left w:w="30" w:type="dxa"/>
              <w:bottom w:w="20" w:type="dxa"/>
              <w:right w:w="30" w:type="dxa"/>
            </w:tcMar>
            <w:vAlign w:val="center"/>
          </w:tcPr>
          <w:p w14:paraId="430E338A" w14:textId="77777777" w:rsidR="00AD205C" w:rsidRDefault="002C259D" w:rsidP="00D24084">
            <w:r>
              <w:t>Neznámy typ dokumentu.</w:t>
            </w:r>
          </w:p>
        </w:tc>
        <w:tc>
          <w:tcPr>
            <w:tcW w:w="3398" w:type="dxa"/>
            <w:tcMar>
              <w:top w:w="30" w:type="dxa"/>
              <w:left w:w="30" w:type="dxa"/>
              <w:bottom w:w="20" w:type="dxa"/>
              <w:right w:w="30" w:type="dxa"/>
            </w:tcMar>
            <w:vAlign w:val="center"/>
          </w:tcPr>
          <w:p w14:paraId="12DC1412" w14:textId="77777777" w:rsidR="00AD205C" w:rsidRDefault="002C259D" w:rsidP="00D24084">
            <w:r>
              <w:t>Neznámy typ dokumentu.</w:t>
            </w:r>
          </w:p>
        </w:tc>
        <w:tc>
          <w:tcPr>
            <w:tcW w:w="1137" w:type="dxa"/>
            <w:tcMar>
              <w:top w:w="30" w:type="dxa"/>
              <w:left w:w="30" w:type="dxa"/>
              <w:bottom w:w="20" w:type="dxa"/>
              <w:right w:w="30" w:type="dxa"/>
            </w:tcMar>
            <w:vAlign w:val="center"/>
          </w:tcPr>
          <w:p w14:paraId="1FFAAF56" w14:textId="77777777" w:rsidR="00AD205C" w:rsidRDefault="002C259D" w:rsidP="00D24084">
            <w:r>
              <w:t>Biznis</w:t>
            </w:r>
          </w:p>
        </w:tc>
      </w:tr>
      <w:tr w:rsidR="00AD205C" w14:paraId="1C462D9B" w14:textId="77777777" w:rsidTr="00CB0FEB">
        <w:tc>
          <w:tcPr>
            <w:tcW w:w="704" w:type="dxa"/>
            <w:tcMar>
              <w:top w:w="30" w:type="dxa"/>
              <w:left w:w="30" w:type="dxa"/>
              <w:bottom w:w="20" w:type="dxa"/>
              <w:right w:w="30" w:type="dxa"/>
            </w:tcMar>
            <w:vAlign w:val="center"/>
          </w:tcPr>
          <w:p w14:paraId="03AC5C41" w14:textId="77777777" w:rsidR="00AD205C" w:rsidRDefault="002C259D" w:rsidP="00D24084">
            <w:r>
              <w:t>-208</w:t>
            </w:r>
          </w:p>
        </w:tc>
        <w:tc>
          <w:tcPr>
            <w:tcW w:w="3831" w:type="dxa"/>
            <w:tcMar>
              <w:top w:w="30" w:type="dxa"/>
              <w:left w:w="30" w:type="dxa"/>
              <w:bottom w:w="20" w:type="dxa"/>
              <w:right w:w="30" w:type="dxa"/>
            </w:tcMar>
            <w:vAlign w:val="center"/>
          </w:tcPr>
          <w:p w14:paraId="065BEC14"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F7C732A" w14:textId="77777777" w:rsidR="00AD205C" w:rsidRDefault="002C259D" w:rsidP="00D24084">
            <w:r>
              <w:t>Neznámy formát dokumentu.</w:t>
            </w:r>
          </w:p>
        </w:tc>
        <w:tc>
          <w:tcPr>
            <w:tcW w:w="1137" w:type="dxa"/>
            <w:tcMar>
              <w:top w:w="30" w:type="dxa"/>
              <w:left w:w="30" w:type="dxa"/>
              <w:bottom w:w="20" w:type="dxa"/>
              <w:right w:w="30" w:type="dxa"/>
            </w:tcMar>
            <w:vAlign w:val="center"/>
          </w:tcPr>
          <w:p w14:paraId="345AD911" w14:textId="77777777" w:rsidR="00AD205C" w:rsidRDefault="002C259D" w:rsidP="00D24084">
            <w:r>
              <w:t>Biznis</w:t>
            </w:r>
          </w:p>
        </w:tc>
      </w:tr>
      <w:tr w:rsidR="00AD205C" w14:paraId="1EEEBF75" w14:textId="77777777" w:rsidTr="00CB0FEB">
        <w:tc>
          <w:tcPr>
            <w:tcW w:w="704" w:type="dxa"/>
            <w:tcMar>
              <w:top w:w="30" w:type="dxa"/>
              <w:left w:w="30" w:type="dxa"/>
              <w:bottom w:w="20" w:type="dxa"/>
              <w:right w:w="30" w:type="dxa"/>
            </w:tcMar>
            <w:vAlign w:val="center"/>
          </w:tcPr>
          <w:p w14:paraId="4B505146" w14:textId="77777777" w:rsidR="00AD205C" w:rsidRDefault="002C259D" w:rsidP="00D24084">
            <w:r>
              <w:t>-207</w:t>
            </w:r>
          </w:p>
        </w:tc>
        <w:tc>
          <w:tcPr>
            <w:tcW w:w="3831" w:type="dxa"/>
            <w:tcMar>
              <w:top w:w="30" w:type="dxa"/>
              <w:left w:w="30" w:type="dxa"/>
              <w:bottom w:w="20" w:type="dxa"/>
              <w:right w:w="30" w:type="dxa"/>
            </w:tcMar>
            <w:vAlign w:val="center"/>
          </w:tcPr>
          <w:p w14:paraId="634ACC95" w14:textId="77777777" w:rsidR="00AD205C" w:rsidRDefault="002C259D" w:rsidP="00D24084">
            <w:r>
              <w:t>Neznámy formát podania.</w:t>
            </w:r>
          </w:p>
        </w:tc>
        <w:tc>
          <w:tcPr>
            <w:tcW w:w="3398" w:type="dxa"/>
            <w:tcMar>
              <w:top w:w="30" w:type="dxa"/>
              <w:left w:w="30" w:type="dxa"/>
              <w:bottom w:w="20" w:type="dxa"/>
              <w:right w:w="30" w:type="dxa"/>
            </w:tcMar>
            <w:vAlign w:val="center"/>
          </w:tcPr>
          <w:p w14:paraId="47976E62" w14:textId="77777777" w:rsidR="00AD205C" w:rsidRDefault="002C259D" w:rsidP="00D24084">
            <w:r>
              <w:t>Neznámy formát podania.</w:t>
            </w:r>
          </w:p>
        </w:tc>
        <w:tc>
          <w:tcPr>
            <w:tcW w:w="1137" w:type="dxa"/>
            <w:tcMar>
              <w:top w:w="30" w:type="dxa"/>
              <w:left w:w="30" w:type="dxa"/>
              <w:bottom w:w="20" w:type="dxa"/>
              <w:right w:w="30" w:type="dxa"/>
            </w:tcMar>
            <w:vAlign w:val="center"/>
          </w:tcPr>
          <w:p w14:paraId="177281EB" w14:textId="77777777" w:rsidR="00AD205C" w:rsidRDefault="002C259D" w:rsidP="00D24084">
            <w:r>
              <w:t>Biznis</w:t>
            </w:r>
          </w:p>
        </w:tc>
      </w:tr>
      <w:tr w:rsidR="00AD205C" w14:paraId="1CEF2662" w14:textId="77777777" w:rsidTr="00CB0FEB">
        <w:tc>
          <w:tcPr>
            <w:tcW w:w="704" w:type="dxa"/>
            <w:tcMar>
              <w:top w:w="30" w:type="dxa"/>
              <w:left w:w="30" w:type="dxa"/>
              <w:bottom w:w="20" w:type="dxa"/>
              <w:right w:w="30" w:type="dxa"/>
            </w:tcMar>
            <w:vAlign w:val="center"/>
          </w:tcPr>
          <w:p w14:paraId="4833AFFD" w14:textId="77777777" w:rsidR="00AD205C" w:rsidRDefault="002C259D" w:rsidP="00D24084">
            <w:r>
              <w:t>-205</w:t>
            </w:r>
          </w:p>
        </w:tc>
        <w:tc>
          <w:tcPr>
            <w:tcW w:w="3831" w:type="dxa"/>
            <w:tcMar>
              <w:top w:w="30" w:type="dxa"/>
              <w:left w:w="30" w:type="dxa"/>
              <w:bottom w:w="20" w:type="dxa"/>
              <w:right w:w="30" w:type="dxa"/>
            </w:tcMar>
            <w:vAlign w:val="center"/>
          </w:tcPr>
          <w:p w14:paraId="01F35781" w14:textId="77777777" w:rsidR="00AD205C" w:rsidRDefault="002C259D" w:rsidP="00D24084">
            <w:r>
              <w:t>Neplatný typ podania.</w:t>
            </w:r>
          </w:p>
        </w:tc>
        <w:tc>
          <w:tcPr>
            <w:tcW w:w="3398" w:type="dxa"/>
            <w:tcMar>
              <w:top w:w="30" w:type="dxa"/>
              <w:left w:w="30" w:type="dxa"/>
              <w:bottom w:w="20" w:type="dxa"/>
              <w:right w:w="30" w:type="dxa"/>
            </w:tcMar>
            <w:vAlign w:val="center"/>
          </w:tcPr>
          <w:p w14:paraId="6F709420" w14:textId="77777777" w:rsidR="00AD205C" w:rsidRDefault="002C259D" w:rsidP="00D24084">
            <w:r>
              <w:t>Neplatný typ podania.</w:t>
            </w:r>
          </w:p>
        </w:tc>
        <w:tc>
          <w:tcPr>
            <w:tcW w:w="1137" w:type="dxa"/>
            <w:tcMar>
              <w:top w:w="30" w:type="dxa"/>
              <w:left w:w="30" w:type="dxa"/>
              <w:bottom w:w="20" w:type="dxa"/>
              <w:right w:w="30" w:type="dxa"/>
            </w:tcMar>
            <w:vAlign w:val="center"/>
          </w:tcPr>
          <w:p w14:paraId="4CEF8C88" w14:textId="77777777" w:rsidR="00AD205C" w:rsidRDefault="002C259D" w:rsidP="00D24084">
            <w:r>
              <w:t>Biznis</w:t>
            </w:r>
          </w:p>
        </w:tc>
      </w:tr>
      <w:tr w:rsidR="00AD205C" w14:paraId="2849896F" w14:textId="77777777" w:rsidTr="00CB0FEB">
        <w:tc>
          <w:tcPr>
            <w:tcW w:w="704" w:type="dxa"/>
            <w:tcMar>
              <w:top w:w="30" w:type="dxa"/>
              <w:left w:w="30" w:type="dxa"/>
              <w:bottom w:w="20" w:type="dxa"/>
              <w:right w:w="30" w:type="dxa"/>
            </w:tcMar>
            <w:vAlign w:val="center"/>
          </w:tcPr>
          <w:p w14:paraId="1DA04370" w14:textId="77777777" w:rsidR="00AD205C" w:rsidRDefault="002C259D" w:rsidP="00D24084">
            <w:r>
              <w:t>-204</w:t>
            </w:r>
          </w:p>
        </w:tc>
        <w:tc>
          <w:tcPr>
            <w:tcW w:w="3831" w:type="dxa"/>
            <w:tcMar>
              <w:top w:w="30" w:type="dxa"/>
              <w:left w:w="30" w:type="dxa"/>
              <w:bottom w:w="20" w:type="dxa"/>
              <w:right w:w="30" w:type="dxa"/>
            </w:tcMar>
            <w:vAlign w:val="center"/>
          </w:tcPr>
          <w:p w14:paraId="2847DE41"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682630CA"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C2A92AC" w14:textId="77777777" w:rsidR="00AD205C" w:rsidRDefault="002C259D" w:rsidP="00D24084">
            <w:r>
              <w:t>Biznis</w:t>
            </w:r>
          </w:p>
        </w:tc>
      </w:tr>
      <w:tr w:rsidR="00AD205C" w14:paraId="72B3BBC9" w14:textId="77777777" w:rsidTr="00CB0FEB">
        <w:tc>
          <w:tcPr>
            <w:tcW w:w="704" w:type="dxa"/>
            <w:tcMar>
              <w:top w:w="30" w:type="dxa"/>
              <w:left w:w="30" w:type="dxa"/>
              <w:bottom w:w="20" w:type="dxa"/>
              <w:right w:w="30" w:type="dxa"/>
            </w:tcMar>
            <w:vAlign w:val="center"/>
          </w:tcPr>
          <w:p w14:paraId="282A1C9A" w14:textId="77777777" w:rsidR="00AD205C" w:rsidRDefault="002C259D" w:rsidP="00D24084">
            <w:r>
              <w:t>-1</w:t>
            </w:r>
          </w:p>
        </w:tc>
        <w:tc>
          <w:tcPr>
            <w:tcW w:w="3831" w:type="dxa"/>
            <w:tcMar>
              <w:top w:w="30" w:type="dxa"/>
              <w:left w:w="30" w:type="dxa"/>
              <w:bottom w:w="20" w:type="dxa"/>
              <w:right w:w="30" w:type="dxa"/>
            </w:tcMar>
            <w:vAlign w:val="center"/>
          </w:tcPr>
          <w:p w14:paraId="7297F90A" w14:textId="77777777" w:rsidR="00AD205C" w:rsidRDefault="002C259D" w:rsidP="00D24084">
            <w:r>
              <w:t>Interná chyba.</w:t>
            </w:r>
          </w:p>
        </w:tc>
        <w:tc>
          <w:tcPr>
            <w:tcW w:w="3398" w:type="dxa"/>
            <w:tcMar>
              <w:top w:w="30" w:type="dxa"/>
              <w:left w:w="30" w:type="dxa"/>
              <w:bottom w:w="20" w:type="dxa"/>
              <w:right w:w="30" w:type="dxa"/>
            </w:tcMar>
            <w:vAlign w:val="center"/>
          </w:tcPr>
          <w:p w14:paraId="4B39DE35" w14:textId="77777777" w:rsidR="00AD205C" w:rsidRDefault="002C259D" w:rsidP="00D24084">
            <w:r>
              <w:t>Interná chyba.</w:t>
            </w:r>
          </w:p>
        </w:tc>
        <w:tc>
          <w:tcPr>
            <w:tcW w:w="1137" w:type="dxa"/>
            <w:tcMar>
              <w:top w:w="30" w:type="dxa"/>
              <w:left w:w="30" w:type="dxa"/>
              <w:bottom w:w="20" w:type="dxa"/>
              <w:right w:w="30" w:type="dxa"/>
            </w:tcMar>
            <w:vAlign w:val="center"/>
          </w:tcPr>
          <w:p w14:paraId="060E6E8D" w14:textId="77777777" w:rsidR="00AD205C" w:rsidRDefault="002C259D" w:rsidP="00D24084">
            <w:r>
              <w:t>Systém</w:t>
            </w:r>
          </w:p>
        </w:tc>
      </w:tr>
    </w:tbl>
    <w:p w14:paraId="7438006F" w14:textId="77777777" w:rsidR="005928AC" w:rsidRDefault="005928AC" w:rsidP="00D24084"/>
    <w:p w14:paraId="23758A40" w14:textId="77777777" w:rsidR="005928AC" w:rsidRDefault="005928AC" w:rsidP="00D24084">
      <w:r>
        <w:br w:type="page"/>
      </w:r>
    </w:p>
    <w:p w14:paraId="6F4590B0" w14:textId="3B1CC461" w:rsidR="00AD205C" w:rsidRDefault="002C259D" w:rsidP="00D24084">
      <w:pPr>
        <w:pStyle w:val="Nadpis2"/>
      </w:pPr>
      <w:bookmarkStart w:id="95" w:name="scroll-bookmark-69"/>
      <w:bookmarkStart w:id="96" w:name="_Toc101774383"/>
      <w:r>
        <w:lastRenderedPageBreak/>
        <w:t>Podanie opravného prostriedku voči rozhodnutiu o vydaní licencie</w:t>
      </w:r>
      <w:bookmarkEnd w:id="95"/>
      <w:bookmarkEnd w:id="96"/>
    </w:p>
    <w:tbl>
      <w:tblPr>
        <w:tblStyle w:val="ScrollTableNormal"/>
        <w:tblW w:w="0" w:type="auto"/>
        <w:tblLayout w:type="fixed"/>
        <w:tblLook w:val="0000" w:firstRow="0" w:lastRow="0" w:firstColumn="0" w:lastColumn="0" w:noHBand="0" w:noVBand="0"/>
      </w:tblPr>
      <w:tblGrid>
        <w:gridCol w:w="2268"/>
        <w:gridCol w:w="6803"/>
      </w:tblGrid>
      <w:tr w:rsidR="00AD205C" w14:paraId="43E3CC4D" w14:textId="77777777" w:rsidTr="001C45AA">
        <w:tc>
          <w:tcPr>
            <w:tcW w:w="2268" w:type="dxa"/>
            <w:tcMar>
              <w:top w:w="30" w:type="dxa"/>
              <w:left w:w="30" w:type="dxa"/>
              <w:bottom w:w="20" w:type="dxa"/>
              <w:right w:w="30" w:type="dxa"/>
            </w:tcMar>
            <w:vAlign w:val="center"/>
          </w:tcPr>
          <w:p w14:paraId="5ACCAF2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68C894" w14:textId="77777777" w:rsidR="00AD205C" w:rsidRDefault="002C259D" w:rsidP="00D24084">
            <w:r>
              <w:t>sluzba_is_227</w:t>
            </w:r>
          </w:p>
        </w:tc>
      </w:tr>
      <w:tr w:rsidR="00AD205C" w14:paraId="574A9311" w14:textId="77777777" w:rsidTr="001C45AA">
        <w:tc>
          <w:tcPr>
            <w:tcW w:w="2268" w:type="dxa"/>
            <w:tcMar>
              <w:top w:w="30" w:type="dxa"/>
              <w:left w:w="30" w:type="dxa"/>
              <w:bottom w:w="20" w:type="dxa"/>
              <w:right w:w="30" w:type="dxa"/>
            </w:tcMar>
            <w:vAlign w:val="center"/>
          </w:tcPr>
          <w:p w14:paraId="15218D9A" w14:textId="77777777" w:rsidR="00AD205C" w:rsidRDefault="002C259D" w:rsidP="00D24084">
            <w:r>
              <w:t>Verzia služby</w:t>
            </w:r>
          </w:p>
        </w:tc>
        <w:tc>
          <w:tcPr>
            <w:tcW w:w="6803" w:type="dxa"/>
            <w:tcMar>
              <w:top w:w="30" w:type="dxa"/>
              <w:left w:w="30" w:type="dxa"/>
              <w:bottom w:w="20" w:type="dxa"/>
              <w:right w:w="30" w:type="dxa"/>
            </w:tcMar>
            <w:vAlign w:val="center"/>
          </w:tcPr>
          <w:p w14:paraId="43420870" w14:textId="77777777" w:rsidR="00AD205C" w:rsidRDefault="002C259D" w:rsidP="00D24084">
            <w:r>
              <w:t>1.0</w:t>
            </w:r>
          </w:p>
        </w:tc>
      </w:tr>
      <w:tr w:rsidR="00AD205C" w14:paraId="401C1F5A" w14:textId="77777777" w:rsidTr="001C45AA">
        <w:tc>
          <w:tcPr>
            <w:tcW w:w="2268" w:type="dxa"/>
            <w:tcMar>
              <w:top w:w="30" w:type="dxa"/>
              <w:left w:w="30" w:type="dxa"/>
              <w:bottom w:w="20" w:type="dxa"/>
              <w:right w:w="30" w:type="dxa"/>
            </w:tcMar>
            <w:vAlign w:val="center"/>
          </w:tcPr>
          <w:p w14:paraId="62F8DFF8" w14:textId="77777777" w:rsidR="00AD205C" w:rsidRDefault="002C259D" w:rsidP="00D24084">
            <w:r>
              <w:t>Popis služby</w:t>
            </w:r>
          </w:p>
        </w:tc>
        <w:tc>
          <w:tcPr>
            <w:tcW w:w="6803" w:type="dxa"/>
            <w:tcMar>
              <w:top w:w="30" w:type="dxa"/>
              <w:left w:w="30" w:type="dxa"/>
              <w:bottom w:w="20" w:type="dxa"/>
              <w:right w:w="30" w:type="dxa"/>
            </w:tcMar>
            <w:vAlign w:val="center"/>
          </w:tcPr>
          <w:p w14:paraId="00B52369" w14:textId="77777777" w:rsidR="00AD205C" w:rsidRDefault="002C259D" w:rsidP="00D24084">
            <w:r>
              <w:t>Služba umožní používateľovi reagovať na rozhodnutie o vydaní licencie a odvolať sa resp. podať opravný prostriedok voči rozhodnutiu.</w:t>
            </w:r>
            <w:r>
              <w:br/>
              <w:t>Služba podporuje proces plnenia podmienok pre realizáciu ZOT. NP-A.1.1.7</w:t>
            </w:r>
          </w:p>
        </w:tc>
      </w:tr>
      <w:tr w:rsidR="00AD205C" w14:paraId="1FC09D41" w14:textId="77777777" w:rsidTr="001C45AA">
        <w:tc>
          <w:tcPr>
            <w:tcW w:w="2268" w:type="dxa"/>
            <w:tcMar>
              <w:top w:w="30" w:type="dxa"/>
              <w:left w:w="30" w:type="dxa"/>
              <w:bottom w:w="20" w:type="dxa"/>
              <w:right w:w="30" w:type="dxa"/>
            </w:tcMar>
            <w:vAlign w:val="center"/>
          </w:tcPr>
          <w:p w14:paraId="11EB9FFC" w14:textId="77777777" w:rsidR="00AD205C" w:rsidRDefault="002C259D" w:rsidP="00D24084">
            <w:r>
              <w:t>ISVS / Modul</w:t>
            </w:r>
          </w:p>
        </w:tc>
        <w:tc>
          <w:tcPr>
            <w:tcW w:w="6803" w:type="dxa"/>
            <w:tcMar>
              <w:top w:w="30" w:type="dxa"/>
              <w:left w:w="30" w:type="dxa"/>
              <w:bottom w:w="20" w:type="dxa"/>
              <w:right w:w="30" w:type="dxa"/>
            </w:tcMar>
            <w:vAlign w:val="center"/>
          </w:tcPr>
          <w:p w14:paraId="17652EC9" w14:textId="77777777" w:rsidR="00AD205C" w:rsidRDefault="002C259D" w:rsidP="00D24084">
            <w:r>
              <w:t>IS CEP</w:t>
            </w:r>
          </w:p>
        </w:tc>
      </w:tr>
    </w:tbl>
    <w:p w14:paraId="3B5D7DFC" w14:textId="6D2B6BB9" w:rsidR="00AD205C" w:rsidRDefault="002C259D" w:rsidP="00D24084">
      <w:pPr>
        <w:pStyle w:val="Nadpis3"/>
      </w:pPr>
      <w:bookmarkStart w:id="97" w:name="scroll-bookmark-70"/>
      <w:bookmarkStart w:id="98" w:name="_Toc101774384"/>
      <w:r>
        <w:t>Procesné/logické údaje</w:t>
      </w:r>
      <w:bookmarkEnd w:id="97"/>
      <w:bookmarkEnd w:id="98"/>
    </w:p>
    <w:p w14:paraId="0CB70F4E" w14:textId="7827C88B" w:rsidR="00AD205C" w:rsidRDefault="002C259D" w:rsidP="00D24084">
      <w:pPr>
        <w:pStyle w:val="Nadpis4"/>
      </w:pPr>
      <w:bookmarkStart w:id="99" w:name="scroll-bookmark-71"/>
      <w:r>
        <w:t>Procesný tok / biznis logika služby</w:t>
      </w:r>
      <w:bookmarkEnd w:id="99"/>
    </w:p>
    <w:p w14:paraId="65D2E63F" w14:textId="77777777" w:rsidR="00AD205C" w:rsidRDefault="002C259D" w:rsidP="00D24084">
      <w:r>
        <w:t>Služba poskytuje rozhranie pre prijatie podania z externého systému.</w:t>
      </w:r>
      <w:r>
        <w:br/>
        <w:t>Služba je synchrónna a je určená pre IS podnikateľa.</w:t>
      </w:r>
    </w:p>
    <w:p w14:paraId="66D7E097" w14:textId="4B133E32" w:rsidR="00AD205C" w:rsidRDefault="002C259D" w:rsidP="00D24084">
      <w:pPr>
        <w:pStyle w:val="Nadpis4"/>
      </w:pPr>
      <w:bookmarkStart w:id="100" w:name="scroll-bookmark-72"/>
      <w:r>
        <w:t>Operácie poskytovanej služby</w:t>
      </w:r>
      <w:bookmarkEnd w:id="100"/>
    </w:p>
    <w:tbl>
      <w:tblPr>
        <w:tblStyle w:val="ScrollTableNormal"/>
        <w:tblW w:w="9071" w:type="dxa"/>
        <w:tblLayout w:type="fixed"/>
        <w:tblLook w:val="0020" w:firstRow="1" w:lastRow="0" w:firstColumn="0" w:lastColumn="0" w:noHBand="0" w:noVBand="0"/>
      </w:tblPr>
      <w:tblGrid>
        <w:gridCol w:w="1814"/>
        <w:gridCol w:w="2717"/>
        <w:gridCol w:w="993"/>
        <w:gridCol w:w="1559"/>
        <w:gridCol w:w="1988"/>
      </w:tblGrid>
      <w:tr w:rsidR="00AD205C" w14:paraId="21941F10" w14:textId="77777777" w:rsidTr="001C45A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02CFFBAB" w14:textId="77777777" w:rsidR="00AD205C" w:rsidRDefault="002C259D" w:rsidP="00D24084">
            <w:r>
              <w:t>Názov operácie</w:t>
            </w:r>
          </w:p>
        </w:tc>
        <w:tc>
          <w:tcPr>
            <w:tcW w:w="2717" w:type="dxa"/>
            <w:tcMar>
              <w:top w:w="30" w:type="dxa"/>
              <w:left w:w="30" w:type="dxa"/>
              <w:bottom w:w="20" w:type="dxa"/>
              <w:right w:w="30" w:type="dxa"/>
            </w:tcMar>
            <w:vAlign w:val="center"/>
          </w:tcPr>
          <w:p w14:paraId="7FF6776E" w14:textId="77777777" w:rsidR="00AD205C" w:rsidRDefault="002C259D" w:rsidP="00D24084">
            <w:r>
              <w:t>Popis operácie</w:t>
            </w:r>
          </w:p>
        </w:tc>
        <w:tc>
          <w:tcPr>
            <w:tcW w:w="993" w:type="dxa"/>
            <w:tcMar>
              <w:top w:w="30" w:type="dxa"/>
              <w:left w:w="30" w:type="dxa"/>
              <w:bottom w:w="20" w:type="dxa"/>
              <w:right w:w="30" w:type="dxa"/>
            </w:tcMar>
            <w:vAlign w:val="center"/>
          </w:tcPr>
          <w:p w14:paraId="2D50AC87" w14:textId="77777777" w:rsidR="00AD205C" w:rsidRDefault="002C259D" w:rsidP="00D24084">
            <w:r>
              <w:t>Poradie</w:t>
            </w:r>
          </w:p>
        </w:tc>
        <w:tc>
          <w:tcPr>
            <w:tcW w:w="1559" w:type="dxa"/>
            <w:tcMar>
              <w:top w:w="30" w:type="dxa"/>
              <w:left w:w="30" w:type="dxa"/>
              <w:bottom w:w="20" w:type="dxa"/>
              <w:right w:w="30" w:type="dxa"/>
            </w:tcMar>
            <w:vAlign w:val="center"/>
          </w:tcPr>
          <w:p w14:paraId="0AF7814D" w14:textId="77777777" w:rsidR="00AD205C" w:rsidRDefault="002C259D" w:rsidP="00D24084">
            <w:r>
              <w:t>Vstupné parametre</w:t>
            </w:r>
          </w:p>
        </w:tc>
        <w:tc>
          <w:tcPr>
            <w:tcW w:w="1988" w:type="dxa"/>
            <w:tcMar>
              <w:top w:w="30" w:type="dxa"/>
              <w:left w:w="30" w:type="dxa"/>
              <w:bottom w:w="20" w:type="dxa"/>
              <w:right w:w="30" w:type="dxa"/>
            </w:tcMar>
            <w:vAlign w:val="center"/>
          </w:tcPr>
          <w:p w14:paraId="54281AAC" w14:textId="77777777" w:rsidR="00AD205C" w:rsidRDefault="002C259D" w:rsidP="00D24084">
            <w:r>
              <w:t>Vystupné parametre</w:t>
            </w:r>
          </w:p>
        </w:tc>
      </w:tr>
      <w:tr w:rsidR="00AD205C" w14:paraId="2712DC9C" w14:textId="77777777" w:rsidTr="001C45AA">
        <w:tc>
          <w:tcPr>
            <w:tcW w:w="1814" w:type="dxa"/>
            <w:tcMar>
              <w:top w:w="30" w:type="dxa"/>
              <w:left w:w="30" w:type="dxa"/>
              <w:bottom w:w="20" w:type="dxa"/>
              <w:right w:w="30" w:type="dxa"/>
            </w:tcMar>
            <w:vAlign w:val="center"/>
          </w:tcPr>
          <w:p w14:paraId="4A7875D7" w14:textId="77777777" w:rsidR="00AD205C" w:rsidRDefault="002C259D" w:rsidP="00D24084">
            <w:r>
              <w:t>RecieveMessageFromExternalSystem</w:t>
            </w:r>
          </w:p>
        </w:tc>
        <w:tc>
          <w:tcPr>
            <w:tcW w:w="2717" w:type="dxa"/>
            <w:tcMar>
              <w:top w:w="30" w:type="dxa"/>
              <w:left w:w="30" w:type="dxa"/>
              <w:bottom w:w="20" w:type="dxa"/>
              <w:right w:w="30" w:type="dxa"/>
            </w:tcMar>
            <w:vAlign w:val="center"/>
          </w:tcPr>
          <w:p w14:paraId="0A4D8875" w14:textId="77777777" w:rsidR="00AD205C" w:rsidRDefault="002C259D" w:rsidP="00D24084">
            <w:r>
              <w:t>Poskytnutie rozhrania pre prijatie podania z externého systému.</w:t>
            </w:r>
          </w:p>
        </w:tc>
        <w:tc>
          <w:tcPr>
            <w:tcW w:w="993" w:type="dxa"/>
            <w:tcMar>
              <w:top w:w="30" w:type="dxa"/>
              <w:left w:w="30" w:type="dxa"/>
              <w:bottom w:w="20" w:type="dxa"/>
              <w:right w:w="30" w:type="dxa"/>
            </w:tcMar>
            <w:vAlign w:val="center"/>
          </w:tcPr>
          <w:p w14:paraId="5B78B1B1" w14:textId="77777777" w:rsidR="00AD205C" w:rsidRDefault="002C259D" w:rsidP="00D24084">
            <w:r>
              <w:t>1</w:t>
            </w:r>
          </w:p>
        </w:tc>
        <w:tc>
          <w:tcPr>
            <w:tcW w:w="1559" w:type="dxa"/>
            <w:tcMar>
              <w:top w:w="30" w:type="dxa"/>
              <w:left w:w="30" w:type="dxa"/>
              <w:bottom w:w="20" w:type="dxa"/>
              <w:right w:w="30" w:type="dxa"/>
            </w:tcMar>
            <w:vAlign w:val="center"/>
          </w:tcPr>
          <w:p w14:paraId="4045AE30"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4C384DF0" w14:textId="77777777" w:rsidR="00AD205C" w:rsidRDefault="002C259D" w:rsidP="00D24084">
            <w:r>
              <w:t>XML Potvrdenie o prevzatí podania</w:t>
            </w:r>
            <w:r>
              <w:br/>
              <w:t>XML Informácia o odmietnutí podania</w:t>
            </w:r>
          </w:p>
        </w:tc>
      </w:tr>
    </w:tbl>
    <w:p w14:paraId="19A62025" w14:textId="77777777" w:rsidR="00AD205C" w:rsidRDefault="00AD205C" w:rsidP="00D24084"/>
    <w:p w14:paraId="152BEC42" w14:textId="77777777" w:rsidR="00AD205C" w:rsidRDefault="002C259D" w:rsidP="00D24084">
      <w:r>
        <w:t xml:space="preserve">PrijatiePodaniaZExternehoSystemu </w:t>
      </w:r>
      <w:r>
        <w:br/>
      </w:r>
    </w:p>
    <w:p w14:paraId="51135806" w14:textId="77777777" w:rsidR="00AD205C" w:rsidRDefault="002C259D" w:rsidP="00D24084">
      <w:r>
        <w:rPr>
          <w:noProof/>
        </w:rPr>
        <w:lastRenderedPageBreak/>
        <w:drawing>
          <wp:inline distT="0" distB="0" distL="0" distR="0" wp14:anchorId="0FE0C467" wp14:editId="3CDB650E">
            <wp:extent cx="5495925" cy="4010025"/>
            <wp:effectExtent l="0" t="0" r="0" b="0"/>
            <wp:docPr id="100018" name="Picture 100018" descr="_scroll_external\attachments\worddav4400eaeb923768654af2aa8d329c0c6a-c03c0aa71e82a6c97d9aa92dcfbcf25cb44ab3323bef508eb79f9dc6106a0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604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6E24B2EC" w14:textId="77777777" w:rsidR="00AD205C" w:rsidRDefault="002C259D" w:rsidP="00D24084">
      <w:pPr>
        <w:pStyle w:val="Odsekzoznamu"/>
        <w:numPr>
          <w:ilvl w:val="0"/>
          <w:numId w:val="23"/>
        </w:numPr>
      </w:pPr>
      <w:r>
        <w:t xml:space="preserve">schéma pre XML podanie -&gt; </w:t>
      </w:r>
      <w:hyperlink r:id="rId179" w:history="1">
        <w:r>
          <w:rPr>
            <w:rStyle w:val="Hypertextovprepojenie"/>
          </w:rPr>
          <w:t>http://www.ditec.sk/ekr/registration/v1.0/</w:t>
        </w:r>
      </w:hyperlink>
    </w:p>
    <w:p w14:paraId="10F0F249" w14:textId="77777777" w:rsidR="00AD205C" w:rsidRDefault="002C259D" w:rsidP="00D24084">
      <w:pPr>
        <w:pStyle w:val="Odsekzoznamu"/>
        <w:numPr>
          <w:ilvl w:val="0"/>
          <w:numId w:val="23"/>
        </w:numPr>
      </w:pPr>
      <w:r>
        <w:t xml:space="preserve">zložený elektronický podpis (schéma a dokumentácia) -&gt; </w:t>
      </w:r>
      <w:hyperlink r:id="rId180" w:history="1">
        <w:r>
          <w:rPr>
            <w:rStyle w:val="Hypertextovprepojenie"/>
          </w:rPr>
          <w:t>http://www.ditec.sk/ep/signature_formats/xades_zep_data_signatures/v1.1/</w:t>
        </w:r>
      </w:hyperlink>
    </w:p>
    <w:p w14:paraId="068B9963" w14:textId="77777777" w:rsidR="00AD205C" w:rsidRDefault="002C259D" w:rsidP="00D24084">
      <w:pPr>
        <w:pStyle w:val="Odsekzoznamu"/>
        <w:numPr>
          <w:ilvl w:val="0"/>
          <w:numId w:val="2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674C2C78" w14:textId="77777777" w:rsidTr="00AD205C">
        <w:tc>
          <w:tcPr>
            <w:tcW w:w="8711" w:type="dxa"/>
            <w:tcMar>
              <w:top w:w="30" w:type="dxa"/>
              <w:left w:w="30" w:type="dxa"/>
              <w:bottom w:w="20" w:type="dxa"/>
              <w:right w:w="30" w:type="dxa"/>
            </w:tcMar>
          </w:tcPr>
          <w:p w14:paraId="34882DA7" w14:textId="77777777" w:rsidR="00AD205C" w:rsidRPr="001C45AA" w:rsidRDefault="002C259D" w:rsidP="00D24084">
            <w:r w:rsidRPr="001C45AA">
              <w:t>&lt;?xml version="1.0" encoding="UTF-8"?&gt;</w:t>
            </w:r>
            <w:r w:rsidRPr="001C45AA">
              <w:br/>
              <w:t>&lt;xsd:schema xmlns:xsd="</w:t>
            </w:r>
            <w:hyperlink r:id="rId181" w:history="1">
              <w:r w:rsidRPr="001C45AA">
                <w:rPr>
                  <w:rStyle w:val="Hypertextovprepojenie"/>
                  <w:sz w:val="16"/>
                  <w:szCs w:val="16"/>
                </w:rPr>
                <w:t>http://www.w3.org/2001/XMLSchema</w:t>
              </w:r>
            </w:hyperlink>
            <w:r w:rsidRPr="001C45AA">
              <w:t>" xmlns:unauthorized="</w:t>
            </w:r>
            <w:hyperlink r:id="rId182" w:history="1">
              <w:r w:rsidRPr="001C45AA">
                <w:rPr>
                  <w:rStyle w:val="Hypertextovprepojenie"/>
                  <w:sz w:val="16"/>
                  <w:szCs w:val="16"/>
                </w:rPr>
                <w:t>http://www.ditec.sk/ekr/unauthorized/v1.0</w:t>
              </w:r>
            </w:hyperlink>
            <w:r w:rsidRPr="001C45AA">
              <w:t>" targetNamespace="</w:t>
            </w:r>
            <w:hyperlink r:id="rId183" w:history="1">
              <w:r w:rsidRPr="001C45AA">
                <w:rPr>
                  <w:rStyle w:val="Hypertextovprepojenie"/>
                  <w:sz w:val="16"/>
                  <w:szCs w:val="16"/>
                </w:rPr>
                <w:t>http://www.ditec.sk/ekr/unauthorized/v1.0</w:t>
              </w:r>
            </w:hyperlink>
            <w:r w:rsidRPr="001C45AA">
              <w:t>" version="1.0" elementFormDefault="qualified"&gt;</w:t>
            </w:r>
            <w:r w:rsidRPr="001C45AA">
              <w:br/>
              <w:t>    &lt;xsd:element name="DocumentUnauthorized" type="unauthorized:DocumentUnauthorizedType"/&gt;</w:t>
            </w:r>
            <w:r w:rsidRPr="001C45AA">
              <w:br/>
              <w:t>    &lt;xsd:complexType name="DocumentUnauthorizedType"&gt;</w:t>
            </w:r>
            <w:r w:rsidRPr="001C45AA">
              <w:br/>
              <w:t>        &lt;xsd:sequence&gt;</w:t>
            </w:r>
            <w:r w:rsidRPr="001C45AA">
              <w:br/>
              <w:t>            &lt;xsd:element ref="unauthorized:Object" minOccurs="1" maxOccurs="unbounded"/&gt;</w:t>
            </w:r>
            <w:r w:rsidRPr="001C45AA">
              <w:br/>
              <w:t>        &lt;/xsd:sequence&gt;</w:t>
            </w:r>
            <w:r w:rsidRPr="001C45AA">
              <w:br/>
              <w:t>        &lt;xsd:attribute name="URI" type="xsd:anyURI" use="optional"/&gt;</w:t>
            </w:r>
            <w:r w:rsidRPr="001C45AA">
              <w:br/>
              <w:t>        &lt;xsd:attribute name="Id" type="xsd:ID" use="optional"/&gt;</w:t>
            </w:r>
            <w:r w:rsidRPr="001C45AA">
              <w:br/>
              <w:t>        &lt;xsd:attribute name="Description" type="xsd:string" use="optional"/&gt;</w:t>
            </w:r>
            <w:r w:rsidRPr="001C45AA">
              <w:br/>
              <w:t>    &lt;/xsd:complexType&gt;</w:t>
            </w:r>
            <w:r w:rsidRPr="001C45AA">
              <w:br/>
              <w:t>    &lt;xsd:element name="Object" type="unauthorized:ObjectType"/&gt;</w:t>
            </w:r>
            <w:r w:rsidRPr="001C45AA">
              <w:br/>
              <w:t>    &lt;xsd:complexType name="ObjectType" mixed="true"&gt;</w:t>
            </w:r>
            <w:r w:rsidRPr="001C45AA">
              <w:br/>
              <w:t>        &lt;xsd:sequence minOccurs="0" maxOccurs="unbounded"&gt;</w:t>
            </w:r>
            <w:r w:rsidRPr="001C45AA">
              <w:br/>
              <w:t>            &lt;xsd:any namespace="##any" processContents="lax"/&gt;</w:t>
            </w:r>
            <w:r w:rsidRPr="001C45AA">
              <w:br/>
              <w:t>        &lt;/xsd:sequence&gt;</w:t>
            </w:r>
            <w:r w:rsidRPr="001C45AA">
              <w:br/>
              <w:t>        &lt;xsd:attribute name="Id" type="xsd:ID" use="optional"/&gt;</w:t>
            </w:r>
            <w:r w:rsidRPr="001C45AA">
              <w:br/>
              <w:t>        &lt;xsd:attribute name="MimeType" type="xsd:string" use="optional"/&gt;</w:t>
            </w:r>
            <w:r w:rsidRPr="001C45AA">
              <w:br/>
              <w:t>        &lt;xsd:attribute name="Encoding" type="xsd:anyURI" use="optional"/&gt;</w:t>
            </w:r>
            <w:r w:rsidRPr="001C45AA">
              <w:br/>
            </w:r>
            <w:r w:rsidRPr="001C45AA">
              <w:lastRenderedPageBreak/>
              <w:t>        &lt;xsd:attribute name="Identifier" type="xsd:string"/&gt;</w:t>
            </w:r>
            <w:r w:rsidRPr="001C45AA">
              <w:br/>
              <w:t>    &lt;/xsd:complexType&gt;</w:t>
            </w:r>
            <w:r w:rsidRPr="001C45AA">
              <w:br/>
              <w:t>&lt;/xsd:schema&gt;</w:t>
            </w:r>
          </w:p>
        </w:tc>
      </w:tr>
    </w:tbl>
    <w:p w14:paraId="7052D866" w14:textId="77777777" w:rsidR="00AD205C" w:rsidRDefault="002C259D" w:rsidP="00D24084">
      <w:pPr>
        <w:pStyle w:val="Odsekzoznamu"/>
        <w:numPr>
          <w:ilvl w:val="0"/>
          <w:numId w:val="2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27DF67EF" w14:textId="77777777" w:rsidTr="00AD205C">
        <w:tc>
          <w:tcPr>
            <w:tcW w:w="8711" w:type="dxa"/>
            <w:tcMar>
              <w:top w:w="30" w:type="dxa"/>
              <w:left w:w="30" w:type="dxa"/>
              <w:bottom w:w="20" w:type="dxa"/>
              <w:right w:w="30" w:type="dxa"/>
            </w:tcMar>
          </w:tcPr>
          <w:p w14:paraId="3544B4F8" w14:textId="77777777" w:rsidR="00AD205C" w:rsidRPr="001C45AA" w:rsidRDefault="002C259D" w:rsidP="00D24084">
            <w:r w:rsidRPr="001C45AA">
              <w:t>&lt;Registration Id="IE815.001" URI="" Description="" BusinessIdentifier="SKED20100907124215253" xmlns="</w:t>
            </w:r>
            <w:hyperlink r:id="rId184" w:history="1">
              <w:r w:rsidRPr="001C45AA">
                <w:rPr>
                  <w:rStyle w:val="Hypertextovprepojenie"/>
                  <w:sz w:val="16"/>
                  <w:szCs w:val="16"/>
                </w:rPr>
                <w:t>http://www.ditec.sk/ekr/registration/v1.0</w:t>
              </w:r>
            </w:hyperlink>
            <w:r w:rsidRPr="001C45AA">
              <w:t>"&gt;</w:t>
            </w:r>
            <w:r w:rsidRPr="001C45AA">
              <w:br/>
              <w:t>    &lt;xzepds:DataSignatures xmlns:xzepds="</w:t>
            </w:r>
            <w:hyperlink r:id="rId185" w:history="1">
              <w:r w:rsidRPr="001C45AA">
                <w:rPr>
                  <w:rStyle w:val="Hypertextovprepojenie"/>
                  <w:sz w:val="16"/>
                  <w:szCs w:val="16"/>
                </w:rPr>
                <w:t>http://www.ditec.sk/ep/signature_formats/xades_zep_data_signatures/v1.1</w:t>
              </w:r>
            </w:hyperlink>
            <w:r w:rsidRPr="001C45AA">
              <w:t>" Id="IE815.001"&gt;</w:t>
            </w:r>
            <w:r w:rsidRPr="001C45AA">
              <w:br/>
              <w:t>        &lt;xzepds:DispatchNotesData&gt;</w:t>
            </w:r>
            <w:r w:rsidRPr="001C45AA">
              <w:br/>
              <w:t>            &lt;xzepds:DataEnvelopeAttributes TargetSignatureId="Signature20100907124215534"/&gt;</w:t>
            </w:r>
            <w:r w:rsidRPr="001C45AA">
              <w:br/>
              <w:t>        &lt;/xzepds:DispatchNotesData&gt;</w:t>
            </w:r>
            <w:r w:rsidRPr="001C45AA">
              <w:br/>
              <w:t>        &lt;ds:Object Id="Object201009071242534" xmlns:ds="</w:t>
            </w:r>
            <w:hyperlink r:id="rId186" w:history="1">
              <w:r w:rsidRPr="001C45AA">
                <w:rPr>
                  <w:rStyle w:val="Hypertextovprepojenie"/>
                  <w:sz w:val="16"/>
                  <w:szCs w:val="16"/>
                </w:rPr>
                <w:t>http://www.w3.org/2000/09/xmldsig#</w:t>
              </w:r>
            </w:hyperlink>
            <w:r w:rsidRPr="001C45AA">
              <w:t>"&gt;</w:t>
            </w:r>
            <w:r w:rsidRPr="001C45AA">
              <w:br/>
              <w:t>            &lt;ED815A xmlns:ie="</w:t>
            </w:r>
            <w:hyperlink r:id="rId187" w:history="1">
              <w:r w:rsidRPr="001C45AA">
                <w:rPr>
                  <w:rStyle w:val="Hypertextovprepojenie"/>
                  <w:sz w:val="16"/>
                  <w:szCs w:val="16"/>
                </w:rPr>
                <w:t>http://emcs.dgtaxud.ec/v10/ed815/ie</w:t>
              </w:r>
            </w:hyperlink>
            <w:r w:rsidRPr="001C45AA">
              <w:t>" xmlns="</w:t>
            </w:r>
            <w:hyperlink r:id="rId188" w:history="1">
              <w:r w:rsidRPr="001C45AA">
                <w:rPr>
                  <w:rStyle w:val="Hypertextovprepojenie"/>
                  <w:sz w:val="16"/>
                  <w:szCs w:val="16"/>
                </w:rPr>
                <w:t>http://emcs.dgtaxud.ec/v10/ed815/ie</w:t>
              </w:r>
            </w:hyperlink>
            <w:r w:rsidRPr="001C45AA">
              <w:t>"&gt;</w:t>
            </w:r>
            <w:r w:rsidRPr="001C45AA">
              <w:br/>
              <w:t>                &lt;ie:Header&gt;</w:t>
            </w:r>
            <w:r w:rsidRPr="001C45AA">
              <w:br/>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r>
            <w:r w:rsidRPr="001C45AA">
              <w:lastRenderedPageBreak/>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&lt;/ds:Object&gt;</w:t>
            </w:r>
            <w:r w:rsidRPr="001C45AA">
              <w:br/>
              <w:t>        &lt;ds:Object Id="Object201009071242534VerificationObject" xmlns:ds="</w:t>
            </w:r>
            <w:hyperlink r:id="rId189" w:history="1">
              <w:r w:rsidRPr="001C45AA">
                <w:rPr>
                  <w:rStyle w:val="Hypertextovprepojenie"/>
                  <w:sz w:val="16"/>
                  <w:szCs w:val="16"/>
                </w:rPr>
                <w:t>http://www.w3.org/2000/09/xmldsig#</w:t>
              </w:r>
            </w:hyperlink>
            <w:r w:rsidRPr="001C45AA">
              <w:t>"&gt;</w:t>
            </w:r>
            <w:r w:rsidRPr="001C45AA">
              <w:br/>
              <w:t>            &lt;XMLVerificationDataReferences xmlns="</w:t>
            </w:r>
            <w:hyperlink r:id="rId190" w:history="1">
              <w:r w:rsidRPr="001C45AA">
                <w:rPr>
                  <w:rStyle w:val="Hypertextovprepojenie"/>
                  <w:sz w:val="16"/>
                  <w:szCs w:val="16"/>
                </w:rPr>
                <w:t>http://www.ditec.sk/ep/signature_formats/xades_zep_xml/v1.0</w:t>
              </w:r>
            </w:hyperlink>
            <w:r w:rsidRPr="001C45AA">
              <w:t>" DataTarget="#Object201009071242534"&gt;</w:t>
            </w:r>
            <w:r w:rsidRPr="001C45AA">
              <w:br/>
              <w:t>                &lt;SchemaReference&gt;</w:t>
            </w:r>
            <w:r w:rsidRPr="001C45AA">
              <w:br/>
              <w:t>                    &lt;ds:Reference URI="</w:t>
            </w:r>
            <w:hyperlink r:id="rId191" w:history="1">
              <w:r w:rsidRPr="001C45AA">
                <w:rPr>
                  <w:rStyle w:val="Hypertextovprepojenie"/>
                  <w:sz w:val="16"/>
                  <w:szCs w:val="16"/>
                </w:rPr>
                <w:t>http://ekr.colnasprava.sk/EkrCRSRWeb/XSD/IE815.001.xsd</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&lt;ds:DigestValue&gt;xapBHa/aiZHDD0He0HBzXnoV78w=&lt;/ds:DigestValue&gt;</w:t>
            </w:r>
            <w:r w:rsidRPr="001C45AA">
              <w:br/>
              <w:t>                    &lt;/ds:Reference&gt;</w:t>
            </w:r>
            <w:r w:rsidRPr="001C45AA">
              <w:br/>
              <w:t>                &lt;/SchemaReference&gt;</w:t>
            </w:r>
            <w:r w:rsidRPr="001C45AA">
              <w:br/>
              <w:t>                &lt;VisualTransformReference&gt;</w:t>
            </w:r>
            <w:r w:rsidRPr="001C45AA">
              <w:br/>
            </w:r>
            <w:r w:rsidRPr="001C45AA">
              <w:lastRenderedPageBreak/>
              <w:t>                    &lt;ds:Reference URI="</w:t>
            </w:r>
            <w:hyperlink r:id="rId192" w:history="1">
              <w:r w:rsidRPr="001C45AA">
                <w:rPr>
                  <w:rStyle w:val="Hypertextovprepojenie"/>
                  <w:sz w:val="16"/>
                  <w:szCs w:val="16"/>
                </w:rPr>
                <w:t>http://ekr.colnasprava.sk/EkrCRSRWeb/XSLT/IE815.001.xslt</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&lt;ds:DigestValue&gt;XuEus1JSL7jiyS9Sxa2l8Lhpr7E=&lt;/ds:DigestValue&gt;</w:t>
            </w:r>
            <w:r w:rsidRPr="001C45AA">
              <w:br/>
              <w:t>                    &lt;/ds:Reference&gt;</w:t>
            </w:r>
            <w:r w:rsidRPr="001C45AA">
              <w:br/>
              <w:t>                &lt;/VisualTransformReference&gt;</w:t>
            </w:r>
            <w:r w:rsidRPr="001C45AA">
              <w:br/>
              <w:t>            &lt;/XMLVerificationDataReferences&gt;</w:t>
            </w:r>
            <w:r w:rsidRPr="001C45AA">
              <w:br/>
              <w:t>        &lt;/ds:Object&gt;</w:t>
            </w:r>
            <w:r w:rsidRPr="001C45AA">
              <w:br/>
              <w:t>        &lt;ds:Signature Id="Signature20100907124215534" xmlns:ds="</w:t>
            </w:r>
            <w:hyperlink r:id="rId193" w:history="1">
              <w:r w:rsidRPr="001C45AA">
                <w:rPr>
                  <w:rStyle w:val="Hypertextovprepojenie"/>
                  <w:sz w:val="16"/>
                  <w:szCs w:val="16"/>
                </w:rPr>
                <w:t>http://www.w3.org/2000/09/xmldsig#</w:t>
              </w:r>
            </w:hyperlink>
            <w:r w:rsidRPr="001C45AA">
              <w:t>"&gt;</w:t>
            </w:r>
            <w:r w:rsidRPr="001C45AA">
              <w:br/>
              <w:t>            &lt;ds:SignedInfo xmlns:ds="</w:t>
            </w:r>
            <w:hyperlink r:id="rId194" w:history="1">
              <w:r w:rsidRPr="001C45AA">
                <w:rPr>
                  <w:rStyle w:val="Hypertextovprepojenie"/>
                  <w:sz w:val="16"/>
                  <w:szCs w:val="16"/>
                </w:rPr>
                <w:t>http://www.w3.org/2000/09/xmldsig#</w:t>
              </w:r>
            </w:hyperlink>
            <w:r w:rsidRPr="001C45AA">
              <w:t>"&gt;</w:t>
            </w:r>
            <w:r w:rsidRPr="001C45AA">
              <w:br/>
              <w:t>                &lt;ds:CanonicalizationMethod Algorithm="</w:t>
            </w:r>
            <w:hyperlink w:anchor="scroll-bookmark-69" w:history="1">
              <w:r w:rsidRPr="001C45AA">
                <w:rPr>
                  <w:rStyle w:val="Hypertextovprepojenie"/>
                  <w:sz w:val="16"/>
                  <w:szCs w:val="16"/>
                </w:rPr>
                <w:t>http://www.w3.org/TR/2001/REC-xml-c14n-20010315"/</w:t>
              </w:r>
            </w:hyperlink>
            <w:r w:rsidRPr="001C45AA">
              <w:t>&gt;</w:t>
            </w:r>
            <w:r w:rsidRPr="001C45AA">
              <w:br/>
              <w:t>                &lt;ds:SignatureMethod Algorithm="</w:t>
            </w:r>
            <w:hyperlink w:anchor="scroll-bookmark-69" w:history="1">
              <w:r w:rsidRPr="001C45AA">
                <w:rPr>
                  <w:rStyle w:val="Hypertextovprepojenie"/>
                  <w:sz w:val="16"/>
                  <w:szCs w:val="16"/>
                </w:rPr>
                <w:t>http://www.w3.org/2000/09/xmldsig#rsa-sha1"/</w:t>
              </w:r>
            </w:hyperlink>
            <w:r w:rsidRPr="001C45AA">
              <w:t>&gt;</w:t>
            </w:r>
            <w:r w:rsidRPr="001C45AA">
              <w:br/>
              <w:t>                &lt;ds:Reference Id="ReferenceSignature20100907124215534SignedProperties" Type="</w:t>
            </w:r>
            <w:hyperlink r:id="rId195" w:anchor="SignedProperties" w:history="1">
              <w:r w:rsidRPr="001C45AA">
                <w:rPr>
                  <w:rStyle w:val="Hypertextovprepojenie"/>
                  <w:sz w:val="16"/>
                  <w:szCs w:val="16"/>
                </w:rPr>
                <w:t>http://uri.etsi.org/01903#SignedProperties</w:t>
              </w:r>
            </w:hyperlink>
            <w:r w:rsidRPr="001C45AA">
              <w:t>" URI="#Signature20100907124215534SignedProperties"&gt;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&lt;ds:DigestValue&gt;k6BoQq1GHLXWuuwHlOYWc3NdiFo=&lt;/ds:DigestValue&gt;</w:t>
            </w:r>
            <w:r w:rsidRPr="001C45AA">
              <w:br/>
              <w:t>                &lt;/ds:Reference&gt;</w:t>
            </w:r>
            <w:r w:rsidRPr="001C45AA">
              <w:br/>
              <w:t>                &lt;ds:Reference Id="ReferenceManifestObject201009071242534" Type="</w:t>
            </w:r>
            <w:hyperlink r:id="rId196" w:anchor="Manifest" w:history="1">
              <w:r w:rsidRPr="001C45AA">
                <w:rPr>
                  <w:rStyle w:val="Hypertextovprepojenie"/>
                  <w:sz w:val="16"/>
                  <w:szCs w:val="16"/>
                </w:rPr>
                <w:t>http://www.w3.org/2000/09/xmldsig#Manifest</w:t>
              </w:r>
            </w:hyperlink>
            <w:r w:rsidRPr="001C45AA">
              <w:t>" URI="#ManifestObject201009071242534"&gt;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&lt;ds:DigestValue&gt;uqbt76P/+j1Z/Owayl38Tl2ccfI=&lt;/ds:DigestValue&gt;</w:t>
            </w:r>
            <w:r w:rsidRPr="001C45AA">
              <w:br/>
              <w:t>                &lt;/ds:Reference&gt;</w:t>
            </w:r>
            <w:r w:rsidRPr="001C45AA">
              <w:br/>
              <w:t>                &lt;ds:Reference Id="ReferenceManifestObject201009071242534VerificationObject" Type="</w:t>
            </w:r>
            <w:hyperlink r:id="rId197" w:anchor="Manifest" w:history="1">
              <w:r w:rsidRPr="001C45AA">
                <w:rPr>
                  <w:rStyle w:val="Hypertextovprepojenie"/>
                  <w:sz w:val="16"/>
                  <w:szCs w:val="16"/>
                </w:rPr>
                <w:t>http://www.w3.org/2000/09/xmldsig#Manifest</w:t>
              </w:r>
            </w:hyperlink>
            <w:r w:rsidRPr="001C45AA">
              <w:t>" URI="#ManifestObject201009071242534VerificationObject"&gt;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&lt;ds:DigestValue&gt;zv6IKLiLtfitttoS7AkJcOF1rHc=&lt;/ds:DigestValue&gt;</w:t>
            </w:r>
            <w:r w:rsidRPr="001C45AA">
              <w:br/>
              <w:t>                &lt;/ds:Reference&gt;</w:t>
            </w:r>
            <w:r w:rsidRPr="001C45AA">
              <w:br/>
              <w:t>                &lt;ds:Reference Id="ReferenceSignature20100907124215534SignatureProperties" Type="</w:t>
            </w:r>
            <w:hyperlink r:id="rId198" w:anchor="SignatureProperties" w:history="1">
              <w:r w:rsidRPr="001C45AA">
                <w:rPr>
                  <w:rStyle w:val="Hypertextovprepojenie"/>
                  <w:sz w:val="16"/>
                  <w:szCs w:val="16"/>
                </w:rPr>
                <w:t>http://www.w3.org/2000/09/xmldsig#SignatureProperties</w:t>
              </w:r>
            </w:hyperlink>
            <w:r w:rsidRPr="001C45AA">
              <w:t>" URI="#Signature20100907124215534SignatureProperties"&gt;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&lt;ds:DigestValue&gt;rXDgBCIzGsKrq/PxesHYTOYswPk=&lt;/ds:DigestValue&gt;</w:t>
            </w:r>
            <w:r w:rsidRPr="001C45AA">
              <w:br/>
              <w:t>                &lt;/ds:Reference&gt;</w:t>
            </w:r>
            <w:r w:rsidRPr="001C45AA">
              <w:br/>
              <w:t>                &lt;ds:Reference Id="ReferenceSignature20100907124215534KeyInfo" Type="</w:t>
            </w:r>
            <w:hyperlink r:id="rId199" w:anchor="Object" w:history="1">
              <w:r w:rsidRPr="001C45AA">
                <w:rPr>
                  <w:rStyle w:val="Hypertextovprepojenie"/>
                  <w:sz w:val="16"/>
                  <w:szCs w:val="16"/>
                </w:rPr>
                <w:t>http://www.w3.org/2000/09/xmldsig#Object</w:t>
              </w:r>
            </w:hyperlink>
            <w:r w:rsidRPr="001C45AA">
              <w:t>" URI="#Signature20100907124215534KeyInfo"&gt;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r>
            <w:r w:rsidRPr="001C45AA">
              <w:lastRenderedPageBreak/>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&lt;ds:DigestValue&gt;00OOU4li+MX2MAfKislhxMknJDA=&lt;/ds:DigestValue&gt;</w:t>
            </w:r>
            <w:r w:rsidRPr="001C45AA">
              <w:br/>
              <w:t>                &lt;/ds:Reference&gt;</w:t>
            </w:r>
            <w:r w:rsidRPr="001C45AA">
              <w:br/>
              <w:t>            &lt;/ds:SignedInfo&gt;</w:t>
            </w:r>
            <w:r w:rsidRPr="001C45A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1C45AA">
              <w:br/>
              <w:t>            &lt;ds:KeyInfo Id="Signature20100907124215534KeyInfo" xmlns:ds="</w:t>
            </w:r>
            <w:hyperlink r:id="rId200" w:history="1">
              <w:r w:rsidRPr="001C45AA">
                <w:rPr>
                  <w:rStyle w:val="Hypertextovprepojenie"/>
                  <w:sz w:val="16"/>
                  <w:szCs w:val="16"/>
                </w:rPr>
                <w:t>http://www.w3.org/2000/09/xmldsig#</w:t>
              </w:r>
            </w:hyperlink>
            <w:r w:rsidRPr="001C45AA">
              <w:t>"&gt;</w:t>
            </w:r>
            <w:r w:rsidRPr="001C45AA">
              <w:br/>
              <w:t>                &lt;ds:X509Data&gt;</w:t>
            </w:r>
            <w:r w:rsidRPr="001C45A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1C45AA">
              <w:br/>
              <w:t>                    &lt;ds:X509IssuerSerial&gt;</w:t>
            </w:r>
            <w:r w:rsidRPr="001C45AA">
              <w:br/>
              <w:t>                        &lt;ds:X509IssuerName&gt;CN=DevCert2, DC=intra, DC=ditec, DC=sk&lt;/ds:X509IssuerName&gt;</w:t>
            </w:r>
            <w:r w:rsidRPr="001C45AA">
              <w:br/>
              <w:t>                        &lt;ds:X509SerialNumber&gt;306959854521182050058357&lt;/ds:X509SerialNumber&gt;</w:t>
            </w:r>
            <w:r w:rsidRPr="001C45AA">
              <w:br/>
              <w:t>                    &lt;/ds:X509IssuerSerial&gt;</w:t>
            </w:r>
            <w:r w:rsidRPr="001C45AA">
              <w:br/>
              <w:t>                    &lt;ds:X509SubjectName&gt;CN=Ivan Olšina, O=ACORD&lt;/ds:X509SubjectName&gt;</w:t>
            </w:r>
            <w:r w:rsidRPr="001C45AA">
              <w:br/>
              <w:t>                &lt;/ds:X509Data&gt;</w:t>
            </w:r>
            <w:r w:rsidRPr="001C45AA">
              <w:br/>
              <w:t>            &lt;/ds:KeyInfo&gt;</w:t>
            </w:r>
            <w:r w:rsidRPr="001C45AA">
              <w:br/>
              <w:t>            &lt;ds:Object&gt;</w:t>
            </w:r>
            <w:r w:rsidRPr="001C45AA">
              <w:br/>
              <w:t>                &lt;xades:QualifyingProperties xmlns:xades="</w:t>
            </w:r>
            <w:hyperlink r:id="rId201" w:history="1">
              <w:r w:rsidRPr="001C45AA">
                <w:rPr>
                  <w:rStyle w:val="Hypertextovprepojenie"/>
                  <w:sz w:val="16"/>
                  <w:szCs w:val="16"/>
                </w:rPr>
                <w:t>http://uri.etsi.org/01903/v1.3.2#</w:t>
              </w:r>
            </w:hyperlink>
            <w:r w:rsidRPr="001C45AA">
              <w:t>" Target="#Signature20100907124215534"&gt;</w:t>
            </w:r>
            <w:r w:rsidRPr="001C45AA">
              <w:br/>
              <w:t>                    &lt;xades:SignedProperties Id="Signature20100907124215534SignedProperties" xmlns:ds="</w:t>
            </w:r>
            <w:hyperlink r:id="rId202" w:history="1">
              <w:r w:rsidRPr="001C45AA">
                <w:rPr>
                  <w:rStyle w:val="Hypertextovprepojenie"/>
                  <w:sz w:val="16"/>
                  <w:szCs w:val="16"/>
                </w:rPr>
                <w:t>http://www.w3.org/2000/09/xmldsig#</w:t>
              </w:r>
            </w:hyperlink>
            <w:r w:rsidRPr="001C45AA">
              <w:t>" xmlns:xades="</w:t>
            </w:r>
            <w:hyperlink r:id="rId203" w:history="1">
              <w:r w:rsidRPr="001C45AA">
                <w:rPr>
                  <w:rStyle w:val="Hypertextovprepojenie"/>
                  <w:sz w:val="16"/>
                  <w:szCs w:val="16"/>
                </w:rPr>
                <w:t>http://uri.etsi.org/01903/v1.3.2#</w:t>
              </w:r>
            </w:hyperlink>
            <w:r w:rsidRPr="001C45AA">
              <w:t>"&gt;</w:t>
            </w:r>
            <w:r w:rsidRPr="001C45AA">
              <w:br/>
              <w:t>                        &lt;xades:SignedSignatureProperties&gt;</w:t>
            </w:r>
            <w:r w:rsidRPr="001C45AA">
              <w:br/>
            </w:r>
            <w:r w:rsidRPr="001C45AA">
              <w:lastRenderedPageBreak/>
              <w:t>                            &lt;xades:SigningTime&gt;2010-09-07T12:42:19+02:00&lt;/xades:SigningTime&gt;</w:t>
            </w:r>
            <w:r w:rsidRPr="001C45AA">
              <w:br/>
              <w:t>                            &lt;xades:SigningCertificate&gt;</w:t>
            </w:r>
            <w:r w:rsidRPr="001C45AA">
              <w:br/>
              <w:t>                                &lt;xades:Cert&gt;</w:t>
            </w:r>
            <w:r w:rsidRPr="001C45AA">
              <w:br/>
              <w:t>                                    &lt;xades:CertDigest&gt;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&lt;ds:DigestValue&gt;ENgqjSFk2iD4HwVi0LgXidvjGts=&lt;/ds:DigestValue&gt;</w:t>
            </w:r>
            <w:r w:rsidRPr="001C45AA">
              <w:br/>
              <w:t>                                    &lt;/xades:CertDigest&gt;</w:t>
            </w:r>
            <w:r w:rsidRPr="001C45AA">
              <w:br/>
              <w:t>                                    &lt;xades:IssuerSerial&gt;</w:t>
            </w:r>
            <w:r w:rsidRPr="001C45AA">
              <w:br/>
              <w:t>                                        &lt;ds:X509IssuerName&gt;CN=DevCert2, DC=intra, DC=ditec, DC=sk&lt;/ds:X509IssuerName&gt;</w:t>
            </w:r>
            <w:r w:rsidRPr="001C45AA">
              <w:br/>
              <w:t>                                        &lt;ds:X509SerialNumber&gt;306959854521182050058357&lt;/ds:X509SerialNumber&gt;</w:t>
            </w:r>
            <w:r w:rsidRPr="001C45AA">
              <w:br/>
              <w:t>                                    &lt;/xades:IssuerSerial&gt;</w:t>
            </w:r>
            <w:r w:rsidRPr="001C45AA">
              <w:br/>
              <w:t>                                &lt;/xades:Cert&gt;</w:t>
            </w:r>
            <w:r w:rsidRPr="001C45AA">
              <w:br/>
              <w:t>                            &lt;/xades:SigningCertificate&gt;</w:t>
            </w:r>
            <w:r w:rsidRPr="001C45AA">
              <w:br/>
              <w:t>                            &lt;xades:SignaturePolicyIdentifier&gt;</w:t>
            </w:r>
            <w:r w:rsidRPr="001C45AA">
              <w:br/>
              <w:t>                                &lt;xades:SignaturePolicyId&gt;</w:t>
            </w:r>
            <w:r w:rsidRPr="001C45AA">
              <w:br/>
              <w:t>                                    &lt;xades:SigPolicyId&gt;</w:t>
            </w:r>
            <w:r w:rsidRPr="001C45AA">
              <w:br/>
              <w:t>                                        &lt;xades:Identifier&gt;urn:oid:1.3.158.36061701.0.0.1.10.4.0.11.1&lt;/xades:Identifier&gt;</w:t>
            </w:r>
            <w:r w:rsidRPr="001C45AA">
              <w:br/>
              <w:t>                                    &lt;/xades:SigPolicyId&gt;</w:t>
            </w:r>
            <w:r w:rsidRPr="001C45AA">
              <w:br/>
              <w:t>                                    &lt;xades:SigPolicyHash&gt;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&lt;ds:DigestValue&gt;BQvpX/EsUe3VG7A2W6HW/l9w9JI=&lt;/ds:DigestValue&gt;</w:t>
            </w:r>
            <w:r w:rsidRPr="001C45AA">
              <w:br/>
              <w:t>                                    &lt;/xades:SigPolicyHash&gt;</w:t>
            </w:r>
            <w:r w:rsidRPr="001C45AA">
              <w:br/>
              <w:t>                                &lt;/xades:SignaturePolicyId&gt;</w:t>
            </w:r>
            <w:r w:rsidRPr="001C45AA">
              <w:br/>
              <w:t>                            &lt;/xades:SignaturePolicyIdentifier&gt;</w:t>
            </w:r>
            <w:r w:rsidRPr="001C45AA">
              <w:br/>
              <w:t>                        &lt;/xades:SignedSignatureProperties&gt;</w:t>
            </w:r>
            <w:r w:rsidRPr="001C45AA">
              <w:br/>
              <w:t>                        &lt;xades:SignedDataObjectProperties&gt;</w:t>
            </w:r>
            <w:r w:rsidRPr="001C45AA">
              <w:br/>
              <w:t>                            &lt;xades:DataObjectFormat ObjectReference="#ReferenceManifestObject201009071242534"&gt;</w:t>
            </w:r>
            <w:r w:rsidRPr="001C45AA">
              <w:br/>
              <w:t>                                &lt;xades:Description&gt;IE815 -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http://ekr.colnasprava.sk/EkrCRSRWeb/XSD/IE815.001.xsd&lt;/xades:Identifier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&lt;xades:DataObjectFormat ObjectReference="#ReferenceManifestObject201009071242534VerificationObject"&gt;</w:t>
            </w:r>
            <w:r w:rsidRPr="001C45AA">
              <w:br/>
              <w:t>                                &lt;xades:Description&gt;Verifikačné dáta pre 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http://www.ditec.sk/ep/signature_formats/xades_zep_xml/v1.0&lt;/xades:Identifier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&lt;/xades:SignedDataObjectProperties&gt;</w:t>
            </w:r>
            <w:r w:rsidRPr="001C45AA">
              <w:br/>
              <w:t>                    &lt;/xades:SignedProperties&gt;</w:t>
            </w:r>
            <w:r w:rsidRPr="001C45AA">
              <w:br/>
              <w:t>                &lt;/xades:QualifyingProperties&gt;</w:t>
            </w:r>
            <w:r w:rsidRPr="001C45AA">
              <w:br/>
              <w:t>            &lt;/ds:Object&gt;</w:t>
            </w:r>
            <w:r w:rsidRPr="001C45AA">
              <w:br/>
              <w:t>            &lt;ds:Object&gt;</w:t>
            </w:r>
            <w:r w:rsidRPr="001C45AA">
              <w:br/>
            </w:r>
            <w:r w:rsidRPr="001C45AA">
              <w:lastRenderedPageBreak/>
              <w:t>                &lt;ds:SignatureProperties Id="Signature20100907124215534SignatureProperties" xmlns:ds="</w:t>
            </w:r>
            <w:hyperlink r:id="rId204" w:history="1">
              <w:r w:rsidRPr="001C45AA">
                <w:rPr>
                  <w:rStyle w:val="Hypertextovprepojenie"/>
                  <w:sz w:val="16"/>
                  <w:szCs w:val="16"/>
                </w:rPr>
                <w:t>http://www.w3.org/2000/09/xmldsig#</w:t>
              </w:r>
            </w:hyperlink>
            <w:r w:rsidRPr="001C45AA">
              <w:t>" xmlns:xzep="</w:t>
            </w:r>
            <w:hyperlink r:id="rId205" w:history="1">
              <w:r w:rsidRPr="001C45AA">
                <w:rPr>
                  <w:rStyle w:val="Hypertextovprepojenie"/>
                  <w:sz w:val="16"/>
                  <w:szCs w:val="16"/>
                </w:rPr>
                <w:t>http://www.ditec.sk/ep/signature_formats/xades_zep/v1.0</w:t>
              </w:r>
            </w:hyperlink>
            <w:r w:rsidRPr="001C45AA">
              <w:t>"&gt;</w:t>
            </w:r>
            <w:r w:rsidRPr="001C45AA">
              <w:br/>
              <w:t>                    &lt;ds:SignatureProperty Target="#Signature20100907124215534"&gt;</w:t>
            </w:r>
            <w:r w:rsidRPr="001C45AA">
              <w:br/>
              <w:t>                        &lt;xzep:SignatureVersion&gt;</w:t>
            </w:r>
            <w:hyperlink w:anchor="scroll-bookmark-69" w:history="1">
              <w:r w:rsidRPr="001C45AA">
                <w:rPr>
                  <w:rStyle w:val="Hypertextovprepojenie"/>
                  <w:sz w:val="16"/>
                  <w:szCs w:val="16"/>
                </w:rPr>
                <w:t>http://www.ditec.sk/ep/signature_formats/xades_zep/v1.0&lt;/xzep:SignatureVersion</w:t>
              </w:r>
            </w:hyperlink>
            <w:r w:rsidRPr="001C45AA">
              <w:t>&gt;</w:t>
            </w:r>
            <w:r w:rsidRPr="001C45AA">
              <w:br/>
              <w:t>                    &lt;/ds:SignatureProperty&gt;</w:t>
            </w:r>
            <w:r w:rsidRPr="001C45AA">
              <w:br/>
              <w:t>                    &lt;ds:SignatureProperty Target="#Signature20100907124215534"&gt;</w:t>
            </w:r>
            <w:r w:rsidRPr="001C45AA">
              <w:br/>
              <w:t>                        &lt;xzep:ProductInfos&gt;</w:t>
            </w:r>
            <w:r w:rsidRPr="001C45AA">
              <w:br/>
              <w:t>                            &lt;xzep:ProductInfo&gt;</w:t>
            </w:r>
            <w:r w:rsidRPr="001C45AA">
              <w:br/>
              <w:t>                                &lt;xzep:ProductName&gt;Ditec.Zep.DSigXades.XadesSig&lt;/xzep:ProductName&gt;</w:t>
            </w:r>
            <w:r w:rsidRPr="001C45AA">
              <w:br/>
              <w:t>                                &lt;xzep:ProductVersion&gt;1.0.0.0&lt;/xzep:ProductVersion&gt;</w:t>
            </w:r>
            <w:r w:rsidRPr="001C45AA">
              <w:br/>
              <w:t>                            &lt;/xzep:ProductInfo&gt;</w:t>
            </w:r>
            <w:r w:rsidRPr="001C45AA">
              <w:br/>
              <w:t>                            &lt;xzep:ProductInfo&gt;</w:t>
            </w:r>
            <w:r w:rsidRPr="001C45AA">
              <w:br/>
              <w:t>                                &lt;xzep:ProductName&gt;Ditec.Zep.DSigXades.Plugins.XmlObject&lt;/xzep:ProductName&gt;</w:t>
            </w:r>
            <w:r w:rsidRPr="001C45AA">
              <w:br/>
              <w:t>                                &lt;xzep:ProductVersion&gt;1.0.0.0&lt;/xzep:ProductVersion&gt;</w:t>
            </w:r>
            <w:r w:rsidRPr="001C45AA">
              <w:br/>
              <w:t>                            &lt;/xzep:ProductInfo&gt;</w:t>
            </w:r>
            <w:r w:rsidRPr="001C45AA">
              <w:br/>
              <w:t>                        &lt;/xzep:ProductInfos&gt;</w:t>
            </w:r>
            <w:r w:rsidRPr="001C45AA">
              <w:br/>
              <w:t>                    &lt;/ds:SignatureProperty&gt;</w:t>
            </w:r>
            <w:r w:rsidRPr="001C45AA">
              <w:br/>
              <w:t>                &lt;/ds:SignatureProperties&gt;</w:t>
            </w:r>
            <w:r w:rsidRPr="001C45AA">
              <w:br/>
              <w:t>            &lt;/ds:Object&gt;</w:t>
            </w:r>
            <w:r w:rsidRPr="001C45AA">
              <w:br/>
              <w:t>            &lt;ds:Object&gt;</w:t>
            </w:r>
            <w:r w:rsidRPr="001C45AA">
              <w:br/>
              <w:t>                &lt;ds:Manifest Id="ManifestObject201009071242534" xmlns:ds="</w:t>
            </w:r>
            <w:hyperlink r:id="rId206" w:history="1">
              <w:r w:rsidRPr="001C45AA">
                <w:rPr>
                  <w:rStyle w:val="Hypertextovprepojenie"/>
                  <w:sz w:val="16"/>
                  <w:szCs w:val="16"/>
                </w:rPr>
                <w:t>http://www.w3.org/2000/09/xmldsig#</w:t>
              </w:r>
            </w:hyperlink>
            <w:r w:rsidRPr="001C45AA">
              <w:t>"&gt;</w:t>
            </w:r>
            <w:r w:rsidRPr="001C45AA">
              <w:br/>
              <w:t>                    &lt;ds:Reference Type="</w:t>
            </w:r>
            <w:hyperlink r:id="rId207" w:anchor="Object" w:history="1">
              <w:r w:rsidRPr="001C45AA">
                <w:rPr>
                  <w:rStyle w:val="Hypertextovprepojenie"/>
                  <w:sz w:val="16"/>
                  <w:szCs w:val="16"/>
                </w:rPr>
                <w:t>http://www.w3.org/2000/09/xmldsig#Object</w:t>
              </w:r>
            </w:hyperlink>
            <w:r w:rsidRPr="001C45AA">
              <w:t>" URI="#Object201009071242534"&gt;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&lt;ds:DigestValue&gt;ukgnYVatoPYeUteVHooR4vhQNAE=&lt;/ds:DigestValue&gt;</w:t>
            </w:r>
            <w:r w:rsidRPr="001C45AA">
              <w:br/>
              <w:t>                    &lt;/ds:Reference&gt;</w:t>
            </w:r>
            <w:r w:rsidRPr="001C45AA">
              <w:br/>
              <w:t>                &lt;/ds:Manifest&gt;</w:t>
            </w:r>
            <w:r w:rsidRPr="001C45AA">
              <w:br/>
              <w:t>                &lt;ds:Manifest Id="ManifestObject201009071242534VerificationObject" xmlns:ds="</w:t>
            </w:r>
            <w:hyperlink r:id="rId208" w:history="1">
              <w:r w:rsidRPr="001C45AA">
                <w:rPr>
                  <w:rStyle w:val="Hypertextovprepojenie"/>
                  <w:sz w:val="16"/>
                  <w:szCs w:val="16"/>
                </w:rPr>
                <w:t>http://www.w3.org/2000/09/xmldsig#</w:t>
              </w:r>
            </w:hyperlink>
            <w:r w:rsidRPr="001C45AA">
              <w:t>"&gt;</w:t>
            </w:r>
            <w:r w:rsidRPr="001C45AA">
              <w:br/>
              <w:t>                    &lt;ds:Reference Type="</w:t>
            </w:r>
            <w:hyperlink r:id="rId209" w:anchor="Object" w:history="1">
              <w:r w:rsidRPr="001C45AA">
                <w:rPr>
                  <w:rStyle w:val="Hypertextovprepojenie"/>
                  <w:sz w:val="16"/>
                  <w:szCs w:val="16"/>
                </w:rPr>
                <w:t>http://www.w3.org/2000/09/xmldsig#Object</w:t>
              </w:r>
            </w:hyperlink>
            <w:r w:rsidRPr="001C45AA">
              <w:t>" URI="#Object201009071242534VerificationObject"&gt;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&lt;ds:DigestValue&gt;wl5XnAXesq/TYOUPar7x/XCuXTI=&lt;/ds:DigestValue&gt;</w:t>
            </w:r>
            <w:r w:rsidRPr="001C45AA">
              <w:br/>
              <w:t>                    &lt;/ds:Reference&gt;</w:t>
            </w:r>
            <w:r w:rsidRPr="001C45AA">
              <w:br/>
              <w:t>                &lt;/ds:Manifest&gt;</w:t>
            </w:r>
            <w:r w:rsidRPr="001C45AA">
              <w:br/>
              <w:t>            &lt;/ds:Object&gt;</w:t>
            </w:r>
            <w:r w:rsidRPr="001C45AA">
              <w:br/>
              <w:t>        &lt;/ds:Signature&gt;</w:t>
            </w:r>
            <w:r w:rsidRPr="001C45AA">
              <w:br/>
              <w:t>    &lt;/xzepds:DataSignatures&gt;</w:t>
            </w:r>
            <w:r w:rsidRPr="001C45AA">
              <w:br/>
              <w:t>    &lt;DocumentUnauthorized xmlns="</w:t>
            </w:r>
            <w:hyperlink r:id="rId210" w:history="1">
              <w:r w:rsidRPr="001C45AA">
                <w:rPr>
                  <w:rStyle w:val="Hypertextovprepojenie"/>
                  <w:sz w:val="16"/>
                  <w:szCs w:val="16"/>
                </w:rPr>
                <w:t>http://www.ditec.sk/ekr/unauthorized/v1.0</w:t>
              </w:r>
            </w:hyperlink>
            <w:r w:rsidRPr="001C45AA">
              <w:t>" Id="Obj123" URI="</w:t>
            </w:r>
            <w:hyperlink r:id="rId211" w:history="1">
              <w:r w:rsidRPr="001C45AA">
                <w:rPr>
                  <w:rStyle w:val="Hypertextovprepojenie"/>
                  <w:sz w:val="16"/>
                  <w:szCs w:val="16"/>
                </w:rPr>
                <w:t>http://emcs.dgtaxud.ec/v10/ed815/ie</w:t>
              </w:r>
            </w:hyperlink>
            <w:r w:rsidRPr="001C45AA">
              <w:t>" Description="ed815"&gt;</w:t>
            </w:r>
            <w:r w:rsidRPr="001C45AA">
              <w:br/>
              <w:t>        &lt;Object Id="Obj20091010132356000" MimeType="application/xml" Identifier="</w:t>
            </w:r>
            <w:hyperlink r:id="rId212" w:history="1">
              <w:r w:rsidRPr="001C45AA">
                <w:rPr>
                  <w:rStyle w:val="Hypertextovprepojenie"/>
                  <w:sz w:val="16"/>
                  <w:szCs w:val="16"/>
                </w:rPr>
                <w:t>http://www.ugkk.sk/somedocs/v1</w:t>
              </w:r>
            </w:hyperlink>
            <w:r w:rsidRPr="001C45AA">
              <w:t>"&gt;</w:t>
            </w:r>
            <w:r w:rsidRPr="001C45AA">
              <w:br/>
              <w:t>            &lt;ED815A xmlns:ie="</w:t>
            </w:r>
            <w:hyperlink r:id="rId213" w:history="1">
              <w:r w:rsidRPr="001C45AA">
                <w:rPr>
                  <w:rStyle w:val="Hypertextovprepojenie"/>
                  <w:sz w:val="16"/>
                  <w:szCs w:val="16"/>
                </w:rPr>
                <w:t>http://emcs.dgtaxud.ec/v10/ed815/ie</w:t>
              </w:r>
            </w:hyperlink>
            <w:r w:rsidRPr="001C45AA">
              <w:t>" xmlns="ed815"&gt;</w:t>
            </w:r>
            <w:r w:rsidRPr="001C45AA">
              <w:br/>
              <w:t>                &lt;ie:Header&gt;</w:t>
            </w:r>
            <w:r w:rsidRPr="001C45AA">
              <w:br/>
            </w:r>
            <w:r w:rsidRPr="001C45AA">
              <w:lastRenderedPageBreak/>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r>
            <w:r w:rsidRPr="001C45AA">
              <w:lastRenderedPageBreak/>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&lt;/Object&gt;</w:t>
            </w:r>
            <w:r w:rsidRPr="001C45AA">
              <w:br/>
              <w:t>    &lt;/DocumentUnauthorized&gt;</w:t>
            </w:r>
            <w:r w:rsidRPr="001C45AA">
              <w:br/>
              <w:t>&lt;/Registration&gt;</w:t>
            </w:r>
          </w:p>
        </w:tc>
      </w:tr>
    </w:tbl>
    <w:p w14:paraId="40A30D7F" w14:textId="77777777" w:rsidR="001C45AA" w:rsidRDefault="001C45AA" w:rsidP="00D24084"/>
    <w:p w14:paraId="4A499A87" w14:textId="77777777" w:rsidR="00AD205C" w:rsidRDefault="002C259D" w:rsidP="00D24084">
      <w:r>
        <w:t>V rámci schémy pre podanie sa vyhradili atribúty pre ZOT:</w:t>
      </w:r>
    </w:p>
    <w:p w14:paraId="04B9FB46" w14:textId="77777777" w:rsidR="00AD205C" w:rsidRDefault="002C259D" w:rsidP="00D24084">
      <w:pPr>
        <w:pStyle w:val="Odsekzoznamu"/>
        <w:numPr>
          <w:ilvl w:val="0"/>
          <w:numId w:val="56"/>
        </w:numPr>
      </w:pPr>
      <w:r>
        <w:t>BusinessIdentifier = Evidenčné čislo ZOT (v prípade požiadavky na vytvorenie nového ZOT nebude uvedené)</w:t>
      </w:r>
    </w:p>
    <w:p w14:paraId="6DE951D1" w14:textId="77777777" w:rsidR="00AD205C" w:rsidRDefault="002C259D" w:rsidP="00D24084">
      <w:pPr>
        <w:pStyle w:val="Odsekzoznamu"/>
        <w:numPr>
          <w:ilvl w:val="0"/>
          <w:numId w:val="56"/>
        </w:numPr>
      </w:pPr>
      <w:r>
        <w:t>Description = Značka obchodníka (povinné)</w:t>
      </w:r>
    </w:p>
    <w:p w14:paraId="2AF4B145" w14:textId="77777777" w:rsidR="001C45AA" w:rsidRDefault="001C45AA" w:rsidP="00D24084"/>
    <w:p w14:paraId="08415E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4079CC7" w14:textId="77777777" w:rsidTr="001C45AA">
        <w:tc>
          <w:tcPr>
            <w:tcW w:w="988" w:type="dxa"/>
            <w:tcMar>
              <w:top w:w="30" w:type="dxa"/>
              <w:left w:w="30" w:type="dxa"/>
              <w:bottom w:w="20" w:type="dxa"/>
              <w:right w:w="30" w:type="dxa"/>
            </w:tcMar>
          </w:tcPr>
          <w:p w14:paraId="4EDC34C1" w14:textId="77777777" w:rsidR="00AD205C" w:rsidRDefault="002C259D" w:rsidP="00D24084">
            <w:r>
              <w:t>Atribút</w:t>
            </w:r>
          </w:p>
        </w:tc>
        <w:tc>
          <w:tcPr>
            <w:tcW w:w="8083" w:type="dxa"/>
            <w:tcMar>
              <w:top w:w="30" w:type="dxa"/>
              <w:left w:w="30" w:type="dxa"/>
              <w:bottom w:w="20" w:type="dxa"/>
              <w:right w:w="30" w:type="dxa"/>
            </w:tcMar>
          </w:tcPr>
          <w:p w14:paraId="70E09D83" w14:textId="77777777" w:rsidR="00AD205C" w:rsidRDefault="002C259D" w:rsidP="00D24084">
            <w:r>
              <w:t>ID Subjektu : an1_255</w:t>
            </w:r>
          </w:p>
        </w:tc>
      </w:tr>
      <w:tr w:rsidR="00AD205C" w14:paraId="78577384" w14:textId="77777777" w:rsidTr="001C45AA">
        <w:tc>
          <w:tcPr>
            <w:tcW w:w="988" w:type="dxa"/>
            <w:tcMar>
              <w:top w:w="30" w:type="dxa"/>
              <w:left w:w="30" w:type="dxa"/>
              <w:bottom w:w="20" w:type="dxa"/>
              <w:right w:w="30" w:type="dxa"/>
            </w:tcMar>
          </w:tcPr>
          <w:p w14:paraId="6316779A" w14:textId="77777777" w:rsidR="00AD205C" w:rsidRDefault="002C259D" w:rsidP="00D24084">
            <w:r>
              <w:t>Opis</w:t>
            </w:r>
          </w:p>
        </w:tc>
        <w:tc>
          <w:tcPr>
            <w:tcW w:w="8083" w:type="dxa"/>
            <w:tcMar>
              <w:top w:w="30" w:type="dxa"/>
              <w:left w:w="30" w:type="dxa"/>
              <w:bottom w:w="20" w:type="dxa"/>
              <w:right w:w="30" w:type="dxa"/>
            </w:tcMar>
          </w:tcPr>
          <w:p w14:paraId="6FF72BC7" w14:textId="77777777" w:rsidR="00AD205C" w:rsidRDefault="002C259D" w:rsidP="00D24084">
            <w:r>
              <w:t>identifikátor subjektu pre komunikáciu s IS CEP</w:t>
            </w:r>
          </w:p>
        </w:tc>
      </w:tr>
      <w:tr w:rsidR="00AD205C" w14:paraId="35D6D435" w14:textId="77777777" w:rsidTr="001C45AA">
        <w:tc>
          <w:tcPr>
            <w:tcW w:w="988" w:type="dxa"/>
            <w:tcMar>
              <w:top w:w="30" w:type="dxa"/>
              <w:left w:w="30" w:type="dxa"/>
              <w:bottom w:w="20" w:type="dxa"/>
              <w:right w:w="30" w:type="dxa"/>
            </w:tcMar>
          </w:tcPr>
          <w:p w14:paraId="4DF78377" w14:textId="77777777" w:rsidR="00AD205C" w:rsidRDefault="002C259D" w:rsidP="00D24084">
            <w:r>
              <w:t>Atribút</w:t>
            </w:r>
          </w:p>
        </w:tc>
        <w:tc>
          <w:tcPr>
            <w:tcW w:w="8083" w:type="dxa"/>
            <w:tcMar>
              <w:top w:w="30" w:type="dxa"/>
              <w:left w:w="30" w:type="dxa"/>
              <w:bottom w:w="20" w:type="dxa"/>
              <w:right w:w="30" w:type="dxa"/>
            </w:tcMar>
          </w:tcPr>
          <w:p w14:paraId="2B7B5774" w14:textId="77777777" w:rsidR="00AD205C" w:rsidRDefault="002C259D" w:rsidP="00D24084">
            <w:r>
              <w:t>Typ subjektu : logicka hodnota</w:t>
            </w:r>
          </w:p>
        </w:tc>
      </w:tr>
      <w:tr w:rsidR="00AD205C" w14:paraId="362CEF00" w14:textId="77777777" w:rsidTr="001C45AA">
        <w:tc>
          <w:tcPr>
            <w:tcW w:w="988" w:type="dxa"/>
            <w:tcMar>
              <w:top w:w="30" w:type="dxa"/>
              <w:left w:w="30" w:type="dxa"/>
              <w:bottom w:w="20" w:type="dxa"/>
              <w:right w:w="30" w:type="dxa"/>
            </w:tcMar>
          </w:tcPr>
          <w:p w14:paraId="0D97D1A5" w14:textId="77777777" w:rsidR="00AD205C" w:rsidRDefault="002C259D" w:rsidP="00D24084">
            <w:r>
              <w:t>Opis</w:t>
            </w:r>
          </w:p>
        </w:tc>
        <w:tc>
          <w:tcPr>
            <w:tcW w:w="8083" w:type="dxa"/>
            <w:tcMar>
              <w:top w:w="30" w:type="dxa"/>
              <w:left w:w="30" w:type="dxa"/>
              <w:bottom w:w="20" w:type="dxa"/>
              <w:right w:w="30" w:type="dxa"/>
            </w:tcMar>
          </w:tcPr>
          <w:p w14:paraId="145258FF" w14:textId="77777777" w:rsidR="00AD205C" w:rsidRDefault="002C259D" w:rsidP="00D24084">
            <w:r>
              <w:t>0 = subjekt</w:t>
            </w:r>
            <w:r>
              <w:br/>
              <w:t>1 = OVM</w:t>
            </w:r>
          </w:p>
        </w:tc>
      </w:tr>
      <w:tr w:rsidR="00AD205C" w14:paraId="66E1311E" w14:textId="77777777" w:rsidTr="001C45AA">
        <w:tc>
          <w:tcPr>
            <w:tcW w:w="988" w:type="dxa"/>
            <w:tcMar>
              <w:top w:w="30" w:type="dxa"/>
              <w:left w:w="30" w:type="dxa"/>
              <w:bottom w:w="20" w:type="dxa"/>
              <w:right w:w="30" w:type="dxa"/>
            </w:tcMar>
          </w:tcPr>
          <w:p w14:paraId="74D9ADF6" w14:textId="77777777" w:rsidR="00AD205C" w:rsidRDefault="002C259D" w:rsidP="00D24084">
            <w:r>
              <w:t>Atribút</w:t>
            </w:r>
          </w:p>
        </w:tc>
        <w:tc>
          <w:tcPr>
            <w:tcW w:w="8083" w:type="dxa"/>
            <w:tcMar>
              <w:top w:w="30" w:type="dxa"/>
              <w:left w:w="30" w:type="dxa"/>
              <w:bottom w:w="20" w:type="dxa"/>
              <w:right w:w="30" w:type="dxa"/>
            </w:tcMar>
          </w:tcPr>
          <w:p w14:paraId="5DF3A3D6" w14:textId="77777777" w:rsidR="00AD205C" w:rsidRDefault="002C259D" w:rsidP="00D24084">
            <w:r>
              <w:t>XML Podanie</w:t>
            </w:r>
          </w:p>
        </w:tc>
      </w:tr>
      <w:tr w:rsidR="00AD205C" w14:paraId="383B17D9" w14:textId="77777777" w:rsidTr="001C45AA">
        <w:tc>
          <w:tcPr>
            <w:tcW w:w="988" w:type="dxa"/>
            <w:tcMar>
              <w:top w:w="30" w:type="dxa"/>
              <w:left w:w="30" w:type="dxa"/>
              <w:bottom w:w="20" w:type="dxa"/>
              <w:right w:w="30" w:type="dxa"/>
            </w:tcMar>
          </w:tcPr>
          <w:p w14:paraId="682626B6" w14:textId="77777777" w:rsidR="00AD205C" w:rsidRDefault="002C259D" w:rsidP="00D24084">
            <w:r>
              <w:t>Opis</w:t>
            </w:r>
          </w:p>
        </w:tc>
        <w:tc>
          <w:tcPr>
            <w:tcW w:w="8083" w:type="dxa"/>
            <w:tcMar>
              <w:top w:w="30" w:type="dxa"/>
              <w:left w:w="30" w:type="dxa"/>
              <w:bottom w:w="20" w:type="dxa"/>
              <w:right w:w="30" w:type="dxa"/>
            </w:tcMar>
          </w:tcPr>
          <w:p w14:paraId="1AA7F3A7" w14:textId="77777777" w:rsidR="00AD205C" w:rsidRDefault="002C259D" w:rsidP="00D24084">
            <w:r>
              <w:t>xml data podania</w:t>
            </w:r>
          </w:p>
        </w:tc>
      </w:tr>
      <w:tr w:rsidR="00AD205C" w14:paraId="1D0B16C3" w14:textId="77777777" w:rsidTr="001C45AA">
        <w:tc>
          <w:tcPr>
            <w:tcW w:w="988" w:type="dxa"/>
            <w:tcMar>
              <w:top w:w="30" w:type="dxa"/>
              <w:left w:w="30" w:type="dxa"/>
              <w:bottom w:w="20" w:type="dxa"/>
              <w:right w:w="30" w:type="dxa"/>
            </w:tcMar>
          </w:tcPr>
          <w:p w14:paraId="4E0EB2ED" w14:textId="77777777" w:rsidR="00AD205C" w:rsidRDefault="002C259D" w:rsidP="00D24084">
            <w:r>
              <w:t>Atribút</w:t>
            </w:r>
          </w:p>
        </w:tc>
        <w:tc>
          <w:tcPr>
            <w:tcW w:w="8083" w:type="dxa"/>
            <w:tcMar>
              <w:top w:w="30" w:type="dxa"/>
              <w:left w:w="30" w:type="dxa"/>
              <w:bottom w:w="20" w:type="dxa"/>
              <w:right w:w="30" w:type="dxa"/>
            </w:tcMar>
          </w:tcPr>
          <w:p w14:paraId="24F318CC" w14:textId="77777777" w:rsidR="00AD205C" w:rsidRDefault="002C259D" w:rsidP="00D24084">
            <w:r>
              <w:t>Typ podania : an1_50</w:t>
            </w:r>
          </w:p>
        </w:tc>
      </w:tr>
      <w:tr w:rsidR="00AD205C" w14:paraId="5C4CA3A8" w14:textId="77777777" w:rsidTr="001C45AA">
        <w:tc>
          <w:tcPr>
            <w:tcW w:w="988" w:type="dxa"/>
            <w:tcMar>
              <w:top w:w="30" w:type="dxa"/>
              <w:left w:w="30" w:type="dxa"/>
              <w:bottom w:w="20" w:type="dxa"/>
              <w:right w:w="30" w:type="dxa"/>
            </w:tcMar>
          </w:tcPr>
          <w:p w14:paraId="4D7509B6" w14:textId="77777777" w:rsidR="00AD205C" w:rsidRDefault="002C259D" w:rsidP="00D24084">
            <w:r>
              <w:t>Opis</w:t>
            </w:r>
          </w:p>
        </w:tc>
        <w:tc>
          <w:tcPr>
            <w:tcW w:w="8083" w:type="dxa"/>
            <w:tcMar>
              <w:top w:w="30" w:type="dxa"/>
              <w:left w:w="30" w:type="dxa"/>
              <w:bottom w:w="20" w:type="dxa"/>
              <w:right w:w="30" w:type="dxa"/>
            </w:tcMar>
          </w:tcPr>
          <w:p w14:paraId="1E0260EA" w14:textId="77777777" w:rsidR="00AD205C" w:rsidRDefault="002C259D" w:rsidP="00D24084">
            <w:r>
              <w:t>jedinečný business identifikátor typu podania</w:t>
            </w:r>
          </w:p>
        </w:tc>
      </w:tr>
      <w:tr w:rsidR="00AD205C" w14:paraId="4219DFCB" w14:textId="77777777" w:rsidTr="001C45AA">
        <w:tc>
          <w:tcPr>
            <w:tcW w:w="988" w:type="dxa"/>
            <w:tcMar>
              <w:top w:w="30" w:type="dxa"/>
              <w:left w:w="30" w:type="dxa"/>
              <w:bottom w:w="20" w:type="dxa"/>
              <w:right w:w="30" w:type="dxa"/>
            </w:tcMar>
          </w:tcPr>
          <w:p w14:paraId="032F5C25" w14:textId="77777777" w:rsidR="00AD205C" w:rsidRDefault="002C259D" w:rsidP="00D24084">
            <w:r>
              <w:t>Atribút</w:t>
            </w:r>
          </w:p>
        </w:tc>
        <w:tc>
          <w:tcPr>
            <w:tcW w:w="8083" w:type="dxa"/>
            <w:tcMar>
              <w:top w:w="30" w:type="dxa"/>
              <w:left w:w="30" w:type="dxa"/>
              <w:bottom w:w="20" w:type="dxa"/>
              <w:right w:w="30" w:type="dxa"/>
            </w:tcMar>
          </w:tcPr>
          <w:p w14:paraId="4AEEB170" w14:textId="77777777" w:rsidR="00AD205C" w:rsidRDefault="002C259D" w:rsidP="00D24084">
            <w:r>
              <w:t>Identifikátor podateľne : n1</w:t>
            </w:r>
          </w:p>
        </w:tc>
      </w:tr>
      <w:tr w:rsidR="00AD205C" w14:paraId="2DEC933E" w14:textId="77777777" w:rsidTr="001C45AA">
        <w:tc>
          <w:tcPr>
            <w:tcW w:w="988" w:type="dxa"/>
            <w:tcMar>
              <w:top w:w="30" w:type="dxa"/>
              <w:left w:w="30" w:type="dxa"/>
              <w:bottom w:w="20" w:type="dxa"/>
              <w:right w:w="30" w:type="dxa"/>
            </w:tcMar>
          </w:tcPr>
          <w:p w14:paraId="75AB51E0" w14:textId="77777777" w:rsidR="00AD205C" w:rsidRDefault="002C259D" w:rsidP="00D24084">
            <w:r>
              <w:t>Opis</w:t>
            </w:r>
          </w:p>
        </w:tc>
        <w:tc>
          <w:tcPr>
            <w:tcW w:w="8083" w:type="dxa"/>
            <w:tcMar>
              <w:top w:w="30" w:type="dxa"/>
              <w:left w:w="30" w:type="dxa"/>
              <w:bottom w:w="20" w:type="dxa"/>
              <w:right w:w="30" w:type="dxa"/>
            </w:tcMar>
          </w:tcPr>
          <w:p w14:paraId="4870E421" w14:textId="77777777" w:rsidR="00AD205C" w:rsidRDefault="002C259D" w:rsidP="00D24084">
            <w:r>
              <w:t>bude obsahovať hodnotu 2 (podateľňa CEP)</w:t>
            </w:r>
          </w:p>
        </w:tc>
      </w:tr>
      <w:tr w:rsidR="00AD205C" w14:paraId="1A5158AE" w14:textId="77777777" w:rsidTr="001C45AA">
        <w:tc>
          <w:tcPr>
            <w:tcW w:w="988" w:type="dxa"/>
            <w:tcMar>
              <w:top w:w="30" w:type="dxa"/>
              <w:left w:w="30" w:type="dxa"/>
              <w:bottom w:w="20" w:type="dxa"/>
              <w:right w:w="30" w:type="dxa"/>
            </w:tcMar>
          </w:tcPr>
          <w:p w14:paraId="67D96F69" w14:textId="77777777" w:rsidR="00AD205C" w:rsidRDefault="002C259D" w:rsidP="00D24084">
            <w:r>
              <w:t>Atribút</w:t>
            </w:r>
          </w:p>
        </w:tc>
        <w:tc>
          <w:tcPr>
            <w:tcW w:w="8083" w:type="dxa"/>
            <w:tcMar>
              <w:top w:w="30" w:type="dxa"/>
              <w:left w:w="30" w:type="dxa"/>
              <w:bottom w:w="20" w:type="dxa"/>
              <w:right w:w="30" w:type="dxa"/>
            </w:tcMar>
          </w:tcPr>
          <w:p w14:paraId="1B9410B3" w14:textId="77777777" w:rsidR="00AD205C" w:rsidRDefault="002C259D" w:rsidP="00D24084">
            <w:r>
              <w:t>TokenID</w:t>
            </w:r>
          </w:p>
        </w:tc>
      </w:tr>
      <w:tr w:rsidR="00AD205C" w14:paraId="1D50CA01" w14:textId="77777777" w:rsidTr="001C45AA">
        <w:tc>
          <w:tcPr>
            <w:tcW w:w="988" w:type="dxa"/>
            <w:tcMar>
              <w:top w:w="30" w:type="dxa"/>
              <w:left w:w="30" w:type="dxa"/>
              <w:bottom w:w="20" w:type="dxa"/>
              <w:right w:w="30" w:type="dxa"/>
            </w:tcMar>
          </w:tcPr>
          <w:p w14:paraId="3DC3C0C9" w14:textId="77777777" w:rsidR="00AD205C" w:rsidRDefault="002C259D" w:rsidP="00D24084">
            <w:r>
              <w:t>Opis</w:t>
            </w:r>
          </w:p>
        </w:tc>
        <w:tc>
          <w:tcPr>
            <w:tcW w:w="8083" w:type="dxa"/>
            <w:tcMar>
              <w:top w:w="30" w:type="dxa"/>
              <w:left w:w="30" w:type="dxa"/>
              <w:bottom w:w="20" w:type="dxa"/>
              <w:right w:w="30" w:type="dxa"/>
            </w:tcMar>
          </w:tcPr>
          <w:p w14:paraId="19C7B3FE" w14:textId="77777777" w:rsidR="00AD205C" w:rsidRDefault="002C259D" w:rsidP="00D24084">
            <w:r>
              <w:t>identifikácia používateľa, získa sa po prihlásení do IS CEP</w:t>
            </w:r>
          </w:p>
        </w:tc>
      </w:tr>
      <w:tr w:rsidR="00AD205C" w14:paraId="026C0F54" w14:textId="77777777" w:rsidTr="001C45AA">
        <w:tc>
          <w:tcPr>
            <w:tcW w:w="988" w:type="dxa"/>
            <w:tcMar>
              <w:top w:w="30" w:type="dxa"/>
              <w:left w:w="30" w:type="dxa"/>
              <w:bottom w:w="20" w:type="dxa"/>
              <w:right w:w="30" w:type="dxa"/>
            </w:tcMar>
          </w:tcPr>
          <w:p w14:paraId="3F623AB7" w14:textId="77777777" w:rsidR="00AD205C" w:rsidRDefault="002C259D" w:rsidP="00D24084">
            <w:r>
              <w:t>Atribút</w:t>
            </w:r>
          </w:p>
        </w:tc>
        <w:tc>
          <w:tcPr>
            <w:tcW w:w="8083" w:type="dxa"/>
            <w:tcMar>
              <w:top w:w="30" w:type="dxa"/>
              <w:left w:w="30" w:type="dxa"/>
              <w:bottom w:w="20" w:type="dxa"/>
              <w:right w:w="30" w:type="dxa"/>
            </w:tcMar>
          </w:tcPr>
          <w:p w14:paraId="36735AB8" w14:textId="77777777" w:rsidR="00AD205C" w:rsidRDefault="002C259D" w:rsidP="00D24084">
            <w:r>
              <w:t>Predchádzajúce podanie/zásielka</w:t>
            </w:r>
          </w:p>
        </w:tc>
      </w:tr>
      <w:tr w:rsidR="00AD205C" w14:paraId="34636A72" w14:textId="77777777" w:rsidTr="001C45AA">
        <w:tc>
          <w:tcPr>
            <w:tcW w:w="988" w:type="dxa"/>
            <w:tcMar>
              <w:top w:w="30" w:type="dxa"/>
              <w:left w:w="30" w:type="dxa"/>
              <w:bottom w:w="20" w:type="dxa"/>
              <w:right w:w="30" w:type="dxa"/>
            </w:tcMar>
          </w:tcPr>
          <w:p w14:paraId="0694ABC3" w14:textId="77777777" w:rsidR="00AD205C" w:rsidRDefault="002C259D" w:rsidP="00D24084">
            <w:r>
              <w:t>Opis</w:t>
            </w:r>
          </w:p>
        </w:tc>
        <w:tc>
          <w:tcPr>
            <w:tcW w:w="8083" w:type="dxa"/>
            <w:tcMar>
              <w:top w:w="30" w:type="dxa"/>
              <w:left w:w="30" w:type="dxa"/>
              <w:bottom w:w="20" w:type="dxa"/>
              <w:right w:w="30" w:type="dxa"/>
            </w:tcMar>
          </w:tcPr>
          <w:p w14:paraId="108E0BB2" w14:textId="77777777" w:rsidR="00AD205C" w:rsidRDefault="002C259D" w:rsidP="00D24084">
            <w:r>
              <w:t>identifikátor predchádzajúceho podania/zásielky ktorého sa týka dané podanie/zásielka</w:t>
            </w:r>
          </w:p>
        </w:tc>
      </w:tr>
      <w:tr w:rsidR="00AD205C" w14:paraId="4880C92B" w14:textId="77777777" w:rsidTr="001C45AA">
        <w:tc>
          <w:tcPr>
            <w:tcW w:w="988" w:type="dxa"/>
            <w:tcMar>
              <w:top w:w="30" w:type="dxa"/>
              <w:left w:w="30" w:type="dxa"/>
              <w:bottom w:w="20" w:type="dxa"/>
              <w:right w:w="30" w:type="dxa"/>
            </w:tcMar>
          </w:tcPr>
          <w:p w14:paraId="64F76A3F" w14:textId="77777777" w:rsidR="00AD205C" w:rsidRDefault="002C259D" w:rsidP="00D24084">
            <w:r>
              <w:t>Atribút</w:t>
            </w:r>
          </w:p>
        </w:tc>
        <w:tc>
          <w:tcPr>
            <w:tcW w:w="8083" w:type="dxa"/>
            <w:tcMar>
              <w:top w:w="30" w:type="dxa"/>
              <w:left w:w="30" w:type="dxa"/>
              <w:bottom w:w="20" w:type="dxa"/>
              <w:right w:w="30" w:type="dxa"/>
            </w:tcMar>
          </w:tcPr>
          <w:p w14:paraId="02B3D862" w14:textId="77777777" w:rsidR="00AD205C" w:rsidRDefault="002C259D" w:rsidP="00D24084">
            <w:r>
              <w:t>Názov : an1_255</w:t>
            </w:r>
          </w:p>
        </w:tc>
      </w:tr>
      <w:tr w:rsidR="00AD205C" w14:paraId="5C88BAD3" w14:textId="77777777" w:rsidTr="001C45AA">
        <w:tc>
          <w:tcPr>
            <w:tcW w:w="988" w:type="dxa"/>
            <w:tcMar>
              <w:top w:w="30" w:type="dxa"/>
              <w:left w:w="30" w:type="dxa"/>
              <w:bottom w:w="20" w:type="dxa"/>
              <w:right w:w="30" w:type="dxa"/>
            </w:tcMar>
          </w:tcPr>
          <w:p w14:paraId="0FB25EDA" w14:textId="77777777" w:rsidR="00AD205C" w:rsidRDefault="002C259D" w:rsidP="00D24084">
            <w:r>
              <w:t>Opis</w:t>
            </w:r>
          </w:p>
        </w:tc>
        <w:tc>
          <w:tcPr>
            <w:tcW w:w="8083" w:type="dxa"/>
            <w:tcMar>
              <w:top w:w="30" w:type="dxa"/>
              <w:left w:w="30" w:type="dxa"/>
              <w:bottom w:w="20" w:type="dxa"/>
              <w:right w:w="30" w:type="dxa"/>
            </w:tcMar>
          </w:tcPr>
          <w:p w14:paraId="48ED8EB6" w14:textId="77777777" w:rsidR="00AD205C" w:rsidRDefault="002C259D" w:rsidP="00D24084">
            <w:r>
              <w:t>používateľom zadaný názov pre podanie</w:t>
            </w:r>
          </w:p>
        </w:tc>
      </w:tr>
    </w:tbl>
    <w:p w14:paraId="04742146" w14:textId="77777777" w:rsidR="00AD205C" w:rsidRDefault="002C259D" w:rsidP="00D24084">
      <w:r>
        <w:lastRenderedPageBreak/>
        <w:t>Informácia o prijatí/odmietnutí podania</w:t>
      </w:r>
      <w:r>
        <w:br/>
      </w:r>
    </w:p>
    <w:p w14:paraId="762D2E21" w14:textId="77777777" w:rsidR="00AD205C" w:rsidRDefault="002C259D" w:rsidP="00D24084">
      <w:r>
        <w:rPr>
          <w:noProof/>
        </w:rPr>
        <w:drawing>
          <wp:inline distT="0" distB="0" distL="0" distR="0" wp14:anchorId="47C0A86C" wp14:editId="450A0503">
            <wp:extent cx="2943225" cy="2486025"/>
            <wp:effectExtent l="0" t="0" r="0" b="0"/>
            <wp:docPr id="100019" name="Picture 100019" descr="_scroll_external\attachments\worddav637aae04a09a11a8e5e6a1493cc04f0b-28202b75bc59285fb8bd3f1a517062acb221ddc7d8cfdd258b6a084e710f9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479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3E4F8E9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BD8111A" w14:textId="77777777" w:rsidTr="001C45AA">
        <w:tc>
          <w:tcPr>
            <w:tcW w:w="988" w:type="dxa"/>
            <w:tcMar>
              <w:top w:w="30" w:type="dxa"/>
              <w:left w:w="30" w:type="dxa"/>
              <w:bottom w:w="20" w:type="dxa"/>
              <w:right w:w="30" w:type="dxa"/>
            </w:tcMar>
          </w:tcPr>
          <w:p w14:paraId="0D1D1DC8" w14:textId="77777777" w:rsidR="00AD205C" w:rsidRDefault="002C259D" w:rsidP="00D24084">
            <w:r>
              <w:t>Atribút</w:t>
            </w:r>
          </w:p>
        </w:tc>
        <w:tc>
          <w:tcPr>
            <w:tcW w:w="8083" w:type="dxa"/>
            <w:tcMar>
              <w:top w:w="30" w:type="dxa"/>
              <w:left w:w="30" w:type="dxa"/>
              <w:bottom w:w="20" w:type="dxa"/>
              <w:right w:w="30" w:type="dxa"/>
            </w:tcMar>
          </w:tcPr>
          <w:p w14:paraId="310C319D" w14:textId="77777777" w:rsidR="00AD205C" w:rsidRDefault="002C259D" w:rsidP="00D24084">
            <w:r>
              <w:t>Dátum a čas odmietnutia : Dátum a čas</w:t>
            </w:r>
          </w:p>
        </w:tc>
      </w:tr>
      <w:tr w:rsidR="00AD205C" w14:paraId="4264D330" w14:textId="77777777" w:rsidTr="001C45AA">
        <w:tc>
          <w:tcPr>
            <w:tcW w:w="988" w:type="dxa"/>
            <w:tcMar>
              <w:top w:w="30" w:type="dxa"/>
              <w:left w:w="30" w:type="dxa"/>
              <w:bottom w:w="20" w:type="dxa"/>
              <w:right w:w="30" w:type="dxa"/>
            </w:tcMar>
          </w:tcPr>
          <w:p w14:paraId="6B14EDB5" w14:textId="77777777" w:rsidR="00AD205C" w:rsidRDefault="002C259D" w:rsidP="00D24084">
            <w:r>
              <w:t>Opis</w:t>
            </w:r>
          </w:p>
        </w:tc>
        <w:tc>
          <w:tcPr>
            <w:tcW w:w="8083" w:type="dxa"/>
            <w:tcMar>
              <w:top w:w="30" w:type="dxa"/>
              <w:left w:w="30" w:type="dxa"/>
              <w:bottom w:w="20" w:type="dxa"/>
              <w:right w:w="30" w:type="dxa"/>
            </w:tcMar>
          </w:tcPr>
          <w:p w14:paraId="1CF01BBD" w14:textId="77777777" w:rsidR="00AD205C" w:rsidRDefault="002C259D" w:rsidP="00D24084">
            <w:r>
              <w:t>dátum a čas kedy bolo podanie odmietnuté</w:t>
            </w:r>
          </w:p>
        </w:tc>
      </w:tr>
      <w:tr w:rsidR="00AD205C" w14:paraId="62C19803" w14:textId="77777777" w:rsidTr="001C45AA">
        <w:tc>
          <w:tcPr>
            <w:tcW w:w="988" w:type="dxa"/>
            <w:tcMar>
              <w:top w:w="30" w:type="dxa"/>
              <w:left w:w="30" w:type="dxa"/>
              <w:bottom w:w="20" w:type="dxa"/>
              <w:right w:w="30" w:type="dxa"/>
            </w:tcMar>
          </w:tcPr>
          <w:p w14:paraId="3106B4C0" w14:textId="77777777" w:rsidR="00AD205C" w:rsidRDefault="002C259D" w:rsidP="00D24084">
            <w:r>
              <w:t>Atribút</w:t>
            </w:r>
          </w:p>
        </w:tc>
        <w:tc>
          <w:tcPr>
            <w:tcW w:w="8083" w:type="dxa"/>
            <w:tcMar>
              <w:top w:w="30" w:type="dxa"/>
              <w:left w:w="30" w:type="dxa"/>
              <w:bottom w:w="20" w:type="dxa"/>
              <w:right w:w="30" w:type="dxa"/>
            </w:tcMar>
          </w:tcPr>
          <w:p w14:paraId="6950FB32" w14:textId="77777777" w:rsidR="00AD205C" w:rsidRDefault="002C259D" w:rsidP="00D24084">
            <w:r>
              <w:t>Dátum a čas vytvorenia : Dátum a čas</w:t>
            </w:r>
          </w:p>
        </w:tc>
      </w:tr>
      <w:tr w:rsidR="00AD205C" w14:paraId="33EBC4A6" w14:textId="77777777" w:rsidTr="001C45AA">
        <w:tc>
          <w:tcPr>
            <w:tcW w:w="988" w:type="dxa"/>
            <w:tcMar>
              <w:top w:w="30" w:type="dxa"/>
              <w:left w:w="30" w:type="dxa"/>
              <w:bottom w:w="20" w:type="dxa"/>
              <w:right w:w="30" w:type="dxa"/>
            </w:tcMar>
          </w:tcPr>
          <w:p w14:paraId="37F185AE" w14:textId="77777777" w:rsidR="00AD205C" w:rsidRDefault="002C259D" w:rsidP="00D24084">
            <w:r>
              <w:t>Opis</w:t>
            </w:r>
          </w:p>
        </w:tc>
        <w:tc>
          <w:tcPr>
            <w:tcW w:w="8083" w:type="dxa"/>
            <w:tcMar>
              <w:top w:w="30" w:type="dxa"/>
              <w:left w:w="30" w:type="dxa"/>
              <w:bottom w:w="20" w:type="dxa"/>
              <w:right w:w="30" w:type="dxa"/>
            </w:tcMar>
          </w:tcPr>
          <w:p w14:paraId="47A22ED7" w14:textId="77777777" w:rsidR="00AD205C" w:rsidRDefault="002C259D" w:rsidP="00D24084">
            <w:r>
              <w:t>dátum a čas kedy bolo podanie vytvorené</w:t>
            </w:r>
          </w:p>
        </w:tc>
      </w:tr>
      <w:tr w:rsidR="00AD205C" w14:paraId="21556A7B" w14:textId="77777777" w:rsidTr="001C45AA">
        <w:tc>
          <w:tcPr>
            <w:tcW w:w="988" w:type="dxa"/>
            <w:tcMar>
              <w:top w:w="30" w:type="dxa"/>
              <w:left w:w="30" w:type="dxa"/>
              <w:bottom w:w="20" w:type="dxa"/>
              <w:right w:w="30" w:type="dxa"/>
            </w:tcMar>
          </w:tcPr>
          <w:p w14:paraId="76E3E646" w14:textId="77777777" w:rsidR="00AD205C" w:rsidRDefault="002C259D" w:rsidP="00D24084">
            <w:r>
              <w:t>Atribút</w:t>
            </w:r>
          </w:p>
        </w:tc>
        <w:tc>
          <w:tcPr>
            <w:tcW w:w="8083" w:type="dxa"/>
            <w:tcMar>
              <w:top w:w="30" w:type="dxa"/>
              <w:left w:w="30" w:type="dxa"/>
              <w:bottom w:w="20" w:type="dxa"/>
              <w:right w:w="30" w:type="dxa"/>
            </w:tcMar>
          </w:tcPr>
          <w:p w14:paraId="200600B2" w14:textId="77777777" w:rsidR="00AD205C" w:rsidRDefault="002C259D" w:rsidP="00D24084">
            <w:r>
              <w:t>Typ odmietnutého podania : an1_200</w:t>
            </w:r>
          </w:p>
        </w:tc>
      </w:tr>
      <w:tr w:rsidR="00AD205C" w14:paraId="64C37848" w14:textId="77777777" w:rsidTr="001C45AA">
        <w:tc>
          <w:tcPr>
            <w:tcW w:w="988" w:type="dxa"/>
            <w:tcMar>
              <w:top w:w="30" w:type="dxa"/>
              <w:left w:w="30" w:type="dxa"/>
              <w:bottom w:w="20" w:type="dxa"/>
              <w:right w:w="30" w:type="dxa"/>
            </w:tcMar>
          </w:tcPr>
          <w:p w14:paraId="64E2C4E7" w14:textId="77777777" w:rsidR="00AD205C" w:rsidRDefault="002C259D" w:rsidP="00D24084">
            <w:r>
              <w:t>Opis</w:t>
            </w:r>
          </w:p>
        </w:tc>
        <w:tc>
          <w:tcPr>
            <w:tcW w:w="8083" w:type="dxa"/>
            <w:tcMar>
              <w:top w:w="30" w:type="dxa"/>
              <w:left w:w="30" w:type="dxa"/>
              <w:bottom w:w="20" w:type="dxa"/>
              <w:right w:w="30" w:type="dxa"/>
            </w:tcMar>
          </w:tcPr>
          <w:p w14:paraId="6AA8B20C" w14:textId="77777777" w:rsidR="00AD205C" w:rsidRDefault="002C259D" w:rsidP="00D24084">
            <w:r>
              <w:t>jedinečný business identifikátor typu podania</w:t>
            </w:r>
          </w:p>
        </w:tc>
      </w:tr>
      <w:tr w:rsidR="00AD205C" w14:paraId="472A4113" w14:textId="77777777" w:rsidTr="001C45AA">
        <w:tc>
          <w:tcPr>
            <w:tcW w:w="988" w:type="dxa"/>
            <w:tcMar>
              <w:top w:w="30" w:type="dxa"/>
              <w:left w:w="30" w:type="dxa"/>
              <w:bottom w:w="20" w:type="dxa"/>
              <w:right w:w="30" w:type="dxa"/>
            </w:tcMar>
          </w:tcPr>
          <w:p w14:paraId="39EA6103" w14:textId="77777777" w:rsidR="00AD205C" w:rsidRDefault="002C259D" w:rsidP="00D24084">
            <w:r>
              <w:t>Atribút</w:t>
            </w:r>
          </w:p>
        </w:tc>
        <w:tc>
          <w:tcPr>
            <w:tcW w:w="8083" w:type="dxa"/>
            <w:tcMar>
              <w:top w:w="30" w:type="dxa"/>
              <w:left w:w="30" w:type="dxa"/>
              <w:bottom w:w="20" w:type="dxa"/>
              <w:right w:w="30" w:type="dxa"/>
            </w:tcMar>
          </w:tcPr>
          <w:p w14:paraId="6F98776B" w14:textId="77777777" w:rsidR="00AD205C" w:rsidRDefault="002C259D" w:rsidP="00D24084">
            <w:r>
              <w:t>Identifikátor : Číslo</w:t>
            </w:r>
          </w:p>
        </w:tc>
      </w:tr>
      <w:tr w:rsidR="00AD205C" w14:paraId="293249C1" w14:textId="77777777" w:rsidTr="001C45AA">
        <w:tc>
          <w:tcPr>
            <w:tcW w:w="988" w:type="dxa"/>
            <w:tcMar>
              <w:top w:w="30" w:type="dxa"/>
              <w:left w:w="30" w:type="dxa"/>
              <w:bottom w:w="20" w:type="dxa"/>
              <w:right w:w="30" w:type="dxa"/>
            </w:tcMar>
          </w:tcPr>
          <w:p w14:paraId="3B0F63D3" w14:textId="77777777" w:rsidR="00AD205C" w:rsidRDefault="002C259D" w:rsidP="00D24084">
            <w:r>
              <w:t>Opis</w:t>
            </w:r>
          </w:p>
        </w:tc>
        <w:tc>
          <w:tcPr>
            <w:tcW w:w="8083" w:type="dxa"/>
            <w:tcMar>
              <w:top w:w="30" w:type="dxa"/>
              <w:left w:w="30" w:type="dxa"/>
              <w:bottom w:w="20" w:type="dxa"/>
              <w:right w:w="30" w:type="dxa"/>
            </w:tcMar>
          </w:tcPr>
          <w:p w14:paraId="58755B09" w14:textId="77777777" w:rsidR="00AD205C" w:rsidRDefault="002C259D" w:rsidP="00D24084">
            <w:r>
              <w:t>identifikátor podania</w:t>
            </w:r>
          </w:p>
        </w:tc>
      </w:tr>
      <w:tr w:rsidR="00AD205C" w14:paraId="054A5AD5" w14:textId="77777777" w:rsidTr="001C45AA">
        <w:tc>
          <w:tcPr>
            <w:tcW w:w="988" w:type="dxa"/>
            <w:tcMar>
              <w:top w:w="30" w:type="dxa"/>
              <w:left w:w="30" w:type="dxa"/>
              <w:bottom w:w="20" w:type="dxa"/>
              <w:right w:w="30" w:type="dxa"/>
            </w:tcMar>
          </w:tcPr>
          <w:p w14:paraId="094430A8" w14:textId="77777777" w:rsidR="00AD205C" w:rsidRDefault="002C259D" w:rsidP="00D24084">
            <w:r>
              <w:t>Atribút</w:t>
            </w:r>
          </w:p>
        </w:tc>
        <w:tc>
          <w:tcPr>
            <w:tcW w:w="8083" w:type="dxa"/>
            <w:tcMar>
              <w:top w:w="30" w:type="dxa"/>
              <w:left w:w="30" w:type="dxa"/>
              <w:bottom w:w="20" w:type="dxa"/>
              <w:right w:w="30" w:type="dxa"/>
            </w:tcMar>
          </w:tcPr>
          <w:p w14:paraId="180B51B5" w14:textId="77777777" w:rsidR="00AD205C" w:rsidRDefault="002C259D" w:rsidP="00D24084">
            <w:r>
              <w:t>Kód dôvodu : Číslo</w:t>
            </w:r>
          </w:p>
        </w:tc>
      </w:tr>
      <w:tr w:rsidR="00AD205C" w14:paraId="3A42CCBC" w14:textId="77777777" w:rsidTr="001C45AA">
        <w:tc>
          <w:tcPr>
            <w:tcW w:w="988" w:type="dxa"/>
            <w:tcMar>
              <w:top w:w="30" w:type="dxa"/>
              <w:left w:w="30" w:type="dxa"/>
              <w:bottom w:w="20" w:type="dxa"/>
              <w:right w:w="30" w:type="dxa"/>
            </w:tcMar>
          </w:tcPr>
          <w:p w14:paraId="108B5B33" w14:textId="77777777" w:rsidR="00AD205C" w:rsidRDefault="002C259D" w:rsidP="00D24084">
            <w:r>
              <w:t>Opis</w:t>
            </w:r>
          </w:p>
        </w:tc>
        <w:tc>
          <w:tcPr>
            <w:tcW w:w="8083" w:type="dxa"/>
            <w:tcMar>
              <w:top w:w="30" w:type="dxa"/>
              <w:left w:w="30" w:type="dxa"/>
              <w:bottom w:w="20" w:type="dxa"/>
              <w:right w:w="30" w:type="dxa"/>
            </w:tcMar>
          </w:tcPr>
          <w:p w14:paraId="4D366162" w14:textId="77777777" w:rsidR="00AD205C" w:rsidRDefault="002C259D" w:rsidP="00D24084">
            <w:r>
              <w:t>viď. kapitola Popis výnimiek</w:t>
            </w:r>
          </w:p>
        </w:tc>
      </w:tr>
      <w:tr w:rsidR="00AD205C" w14:paraId="14B0B4D8" w14:textId="77777777" w:rsidTr="001C45AA">
        <w:tc>
          <w:tcPr>
            <w:tcW w:w="988" w:type="dxa"/>
            <w:tcMar>
              <w:top w:w="30" w:type="dxa"/>
              <w:left w:w="30" w:type="dxa"/>
              <w:bottom w:w="20" w:type="dxa"/>
              <w:right w:w="30" w:type="dxa"/>
            </w:tcMar>
          </w:tcPr>
          <w:p w14:paraId="2FB523DC" w14:textId="77777777" w:rsidR="00AD205C" w:rsidRDefault="002C259D" w:rsidP="00D24084">
            <w:r>
              <w:t>Atribút</w:t>
            </w:r>
          </w:p>
        </w:tc>
        <w:tc>
          <w:tcPr>
            <w:tcW w:w="8083" w:type="dxa"/>
            <w:tcMar>
              <w:top w:w="30" w:type="dxa"/>
              <w:left w:w="30" w:type="dxa"/>
              <w:bottom w:w="20" w:type="dxa"/>
              <w:right w:w="30" w:type="dxa"/>
            </w:tcMar>
          </w:tcPr>
          <w:p w14:paraId="532D8769" w14:textId="77777777" w:rsidR="00AD205C" w:rsidRDefault="002C259D" w:rsidP="00D24084">
            <w:r>
              <w:t>Popis : an1_250</w:t>
            </w:r>
          </w:p>
        </w:tc>
      </w:tr>
      <w:tr w:rsidR="00AD205C" w14:paraId="25184642" w14:textId="77777777" w:rsidTr="001C45AA">
        <w:tc>
          <w:tcPr>
            <w:tcW w:w="988" w:type="dxa"/>
            <w:tcMar>
              <w:top w:w="30" w:type="dxa"/>
              <w:left w:w="30" w:type="dxa"/>
              <w:bottom w:w="20" w:type="dxa"/>
              <w:right w:w="30" w:type="dxa"/>
            </w:tcMar>
          </w:tcPr>
          <w:p w14:paraId="5A1672F2" w14:textId="77777777" w:rsidR="00AD205C" w:rsidRDefault="002C259D" w:rsidP="00D24084">
            <w:r>
              <w:t>Opis</w:t>
            </w:r>
          </w:p>
        </w:tc>
        <w:tc>
          <w:tcPr>
            <w:tcW w:w="8083" w:type="dxa"/>
            <w:tcMar>
              <w:top w:w="30" w:type="dxa"/>
              <w:left w:w="30" w:type="dxa"/>
              <w:bottom w:w="20" w:type="dxa"/>
              <w:right w:w="30" w:type="dxa"/>
            </w:tcMar>
          </w:tcPr>
          <w:p w14:paraId="2A449BC3" w14:textId="77777777" w:rsidR="00AD205C" w:rsidRDefault="002C259D" w:rsidP="00D24084">
            <w:r>
              <w:t>viď. kapitola Popis výnimiek</w:t>
            </w:r>
          </w:p>
        </w:tc>
      </w:tr>
      <w:tr w:rsidR="00AD205C" w14:paraId="0F4669CA" w14:textId="77777777" w:rsidTr="001C45AA">
        <w:tc>
          <w:tcPr>
            <w:tcW w:w="988" w:type="dxa"/>
            <w:tcMar>
              <w:top w:w="30" w:type="dxa"/>
              <w:left w:w="30" w:type="dxa"/>
              <w:bottom w:w="20" w:type="dxa"/>
              <w:right w:w="30" w:type="dxa"/>
            </w:tcMar>
          </w:tcPr>
          <w:p w14:paraId="2F4C1138" w14:textId="77777777" w:rsidR="00AD205C" w:rsidRDefault="002C259D" w:rsidP="00D24084">
            <w:r>
              <w:t>Atribút</w:t>
            </w:r>
          </w:p>
        </w:tc>
        <w:tc>
          <w:tcPr>
            <w:tcW w:w="8083" w:type="dxa"/>
            <w:tcMar>
              <w:top w:w="30" w:type="dxa"/>
              <w:left w:w="30" w:type="dxa"/>
              <w:bottom w:w="20" w:type="dxa"/>
              <w:right w:w="30" w:type="dxa"/>
            </w:tcMar>
          </w:tcPr>
          <w:p w14:paraId="143D5083" w14:textId="77777777" w:rsidR="00AD205C" w:rsidRDefault="002C259D" w:rsidP="00D24084">
            <w:r>
              <w:t>Identifikátor odmietnutého podania : Číslo</w:t>
            </w:r>
          </w:p>
        </w:tc>
      </w:tr>
      <w:tr w:rsidR="00AD205C" w14:paraId="0A4D39B6" w14:textId="77777777" w:rsidTr="001C45AA">
        <w:tc>
          <w:tcPr>
            <w:tcW w:w="988" w:type="dxa"/>
            <w:tcMar>
              <w:top w:w="30" w:type="dxa"/>
              <w:left w:w="30" w:type="dxa"/>
              <w:bottom w:w="20" w:type="dxa"/>
              <w:right w:w="30" w:type="dxa"/>
            </w:tcMar>
          </w:tcPr>
          <w:p w14:paraId="1B5526B4" w14:textId="77777777" w:rsidR="00AD205C" w:rsidRDefault="002C259D" w:rsidP="00D24084">
            <w:r>
              <w:t>Opis</w:t>
            </w:r>
          </w:p>
        </w:tc>
        <w:tc>
          <w:tcPr>
            <w:tcW w:w="8083" w:type="dxa"/>
            <w:tcMar>
              <w:top w:w="30" w:type="dxa"/>
              <w:left w:w="30" w:type="dxa"/>
              <w:bottom w:w="20" w:type="dxa"/>
              <w:right w:w="30" w:type="dxa"/>
            </w:tcMar>
          </w:tcPr>
          <w:p w14:paraId="2CBA8356" w14:textId="77777777" w:rsidR="00AD205C" w:rsidRDefault="002C259D" w:rsidP="00D24084">
            <w:r>
              <w:t>identifikátor podania</w:t>
            </w:r>
          </w:p>
        </w:tc>
      </w:tr>
    </w:tbl>
    <w:p w14:paraId="4FABA8D3" w14:textId="77777777" w:rsidR="00AD205C" w:rsidRDefault="00AD205C" w:rsidP="00D24084"/>
    <w:p w14:paraId="077878DA" w14:textId="77777777" w:rsidR="00AD205C" w:rsidRDefault="002C259D" w:rsidP="00D24084">
      <w:r>
        <w:t>XML Potvrdenie o prevzatí podania</w:t>
      </w:r>
      <w:r>
        <w:br/>
      </w:r>
    </w:p>
    <w:p w14:paraId="33C100A3" w14:textId="77777777" w:rsidR="00AD205C" w:rsidRDefault="002C259D" w:rsidP="00D24084">
      <w:r>
        <w:rPr>
          <w:noProof/>
        </w:rPr>
        <w:lastRenderedPageBreak/>
        <w:drawing>
          <wp:inline distT="0" distB="0" distL="0" distR="0" wp14:anchorId="2C6F0C66" wp14:editId="3B3B6365">
            <wp:extent cx="3276600" cy="2200275"/>
            <wp:effectExtent l="0" t="0" r="0" b="0"/>
            <wp:docPr id="100020" name="Picture 100020" descr="_scroll_external\attachments\worddav8279c4e90b0edfd7fc04c3224a19b99d-e888ff7f5048704b36b95650163f82de24bdfa182de4fd4b015be39fe08c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281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0E4244F6" w14:textId="77777777" w:rsidR="00AD205C" w:rsidRDefault="002C259D" w:rsidP="00D24084">
      <w:r>
        <w:b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AD205C" w14:paraId="412CC932" w14:textId="77777777" w:rsidTr="00AD205C">
        <w:tc>
          <w:tcPr>
            <w:tcW w:w="3628" w:type="dxa"/>
            <w:tcMar>
              <w:top w:w="30" w:type="dxa"/>
              <w:left w:w="30" w:type="dxa"/>
              <w:bottom w:w="20" w:type="dxa"/>
              <w:right w:w="30" w:type="dxa"/>
            </w:tcMar>
          </w:tcPr>
          <w:p w14:paraId="1F5C3962" w14:textId="77777777" w:rsidR="00AD205C" w:rsidRDefault="002C259D" w:rsidP="00D24084">
            <w:r>
              <w:t>Atribút</w:t>
            </w:r>
          </w:p>
        </w:tc>
        <w:tc>
          <w:tcPr>
            <w:tcW w:w="5443" w:type="dxa"/>
            <w:tcMar>
              <w:top w:w="30" w:type="dxa"/>
              <w:left w:w="30" w:type="dxa"/>
              <w:bottom w:w="20" w:type="dxa"/>
              <w:right w:w="30" w:type="dxa"/>
            </w:tcMar>
          </w:tcPr>
          <w:p w14:paraId="301217EE" w14:textId="77777777" w:rsidR="00AD205C" w:rsidRDefault="002C259D" w:rsidP="00D24084">
            <w:r>
              <w:t>Dátum a čas prevzatia : Dátum a čas</w:t>
            </w:r>
          </w:p>
        </w:tc>
      </w:tr>
      <w:tr w:rsidR="00AD205C" w14:paraId="06085471" w14:textId="77777777" w:rsidTr="00AD205C">
        <w:tc>
          <w:tcPr>
            <w:tcW w:w="3628" w:type="dxa"/>
            <w:tcMar>
              <w:top w:w="30" w:type="dxa"/>
              <w:left w:w="30" w:type="dxa"/>
              <w:bottom w:w="20" w:type="dxa"/>
              <w:right w:w="30" w:type="dxa"/>
            </w:tcMar>
          </w:tcPr>
          <w:p w14:paraId="6E2F64CB" w14:textId="77777777" w:rsidR="00AD205C" w:rsidRDefault="002C259D" w:rsidP="00D24084">
            <w:r>
              <w:t>Opis</w:t>
            </w:r>
          </w:p>
        </w:tc>
        <w:tc>
          <w:tcPr>
            <w:tcW w:w="5443" w:type="dxa"/>
            <w:tcMar>
              <w:top w:w="30" w:type="dxa"/>
              <w:left w:w="30" w:type="dxa"/>
              <w:bottom w:w="20" w:type="dxa"/>
              <w:right w:w="30" w:type="dxa"/>
            </w:tcMar>
          </w:tcPr>
          <w:p w14:paraId="2B3AB396" w14:textId="77777777" w:rsidR="00AD205C" w:rsidRDefault="002C259D" w:rsidP="00D24084">
            <w:r>
              <w:t>dátum a čas kedy bolo podanie prevzaté</w:t>
            </w:r>
          </w:p>
        </w:tc>
      </w:tr>
      <w:tr w:rsidR="00AD205C" w14:paraId="0F53999C" w14:textId="77777777" w:rsidTr="00AD205C">
        <w:tc>
          <w:tcPr>
            <w:tcW w:w="3628" w:type="dxa"/>
            <w:tcMar>
              <w:top w:w="30" w:type="dxa"/>
              <w:left w:w="30" w:type="dxa"/>
              <w:bottom w:w="20" w:type="dxa"/>
              <w:right w:w="30" w:type="dxa"/>
            </w:tcMar>
          </w:tcPr>
          <w:p w14:paraId="089C2974" w14:textId="77777777" w:rsidR="00AD205C" w:rsidRDefault="002C259D" w:rsidP="00D24084">
            <w:r>
              <w:t>Atribút</w:t>
            </w:r>
          </w:p>
        </w:tc>
        <w:tc>
          <w:tcPr>
            <w:tcW w:w="5443" w:type="dxa"/>
            <w:tcMar>
              <w:top w:w="30" w:type="dxa"/>
              <w:left w:w="30" w:type="dxa"/>
              <w:bottom w:w="20" w:type="dxa"/>
              <w:right w:w="30" w:type="dxa"/>
            </w:tcMar>
          </w:tcPr>
          <w:p w14:paraId="69EEF5AB" w14:textId="77777777" w:rsidR="00AD205C" w:rsidRDefault="002C259D" w:rsidP="00D24084">
            <w:r>
              <w:t>Dátum a čas vytvorenia : Dátum a čas</w:t>
            </w:r>
          </w:p>
        </w:tc>
      </w:tr>
      <w:tr w:rsidR="00AD205C" w14:paraId="008CF557" w14:textId="77777777" w:rsidTr="00AD205C">
        <w:tc>
          <w:tcPr>
            <w:tcW w:w="3628" w:type="dxa"/>
            <w:tcMar>
              <w:top w:w="30" w:type="dxa"/>
              <w:left w:w="30" w:type="dxa"/>
              <w:bottom w:w="20" w:type="dxa"/>
              <w:right w:w="30" w:type="dxa"/>
            </w:tcMar>
          </w:tcPr>
          <w:p w14:paraId="1538AC26" w14:textId="77777777" w:rsidR="00AD205C" w:rsidRDefault="002C259D" w:rsidP="00D24084">
            <w:r>
              <w:t>Opis</w:t>
            </w:r>
          </w:p>
        </w:tc>
        <w:tc>
          <w:tcPr>
            <w:tcW w:w="5443" w:type="dxa"/>
            <w:tcMar>
              <w:top w:w="30" w:type="dxa"/>
              <w:left w:w="30" w:type="dxa"/>
              <w:bottom w:w="20" w:type="dxa"/>
              <w:right w:w="30" w:type="dxa"/>
            </w:tcMar>
          </w:tcPr>
          <w:p w14:paraId="3A30E34E" w14:textId="77777777" w:rsidR="00AD205C" w:rsidRDefault="002C259D" w:rsidP="00D24084">
            <w:r>
              <w:t>dátum a čas kedy bolo podanie vytvorené</w:t>
            </w:r>
          </w:p>
        </w:tc>
      </w:tr>
      <w:tr w:rsidR="00AD205C" w14:paraId="0CD6F4E9" w14:textId="77777777" w:rsidTr="00AD205C">
        <w:tc>
          <w:tcPr>
            <w:tcW w:w="3628" w:type="dxa"/>
            <w:tcMar>
              <w:top w:w="30" w:type="dxa"/>
              <w:left w:w="30" w:type="dxa"/>
              <w:bottom w:w="20" w:type="dxa"/>
              <w:right w:w="30" w:type="dxa"/>
            </w:tcMar>
          </w:tcPr>
          <w:p w14:paraId="3AACC174" w14:textId="77777777" w:rsidR="00AD205C" w:rsidRDefault="002C259D" w:rsidP="00D24084">
            <w:r>
              <w:t>Atribút</w:t>
            </w:r>
          </w:p>
        </w:tc>
        <w:tc>
          <w:tcPr>
            <w:tcW w:w="5443" w:type="dxa"/>
            <w:tcMar>
              <w:top w:w="30" w:type="dxa"/>
              <w:left w:w="30" w:type="dxa"/>
              <w:bottom w:w="20" w:type="dxa"/>
              <w:right w:w="30" w:type="dxa"/>
            </w:tcMar>
          </w:tcPr>
          <w:p w14:paraId="1086577C" w14:textId="77777777" w:rsidR="00AD205C" w:rsidRDefault="002C259D" w:rsidP="00D24084">
            <w:r>
              <w:t>Typ prevzatého podania : an1_200</w:t>
            </w:r>
          </w:p>
        </w:tc>
      </w:tr>
      <w:tr w:rsidR="00AD205C" w14:paraId="44BB0C42" w14:textId="77777777" w:rsidTr="00AD205C">
        <w:tc>
          <w:tcPr>
            <w:tcW w:w="3628" w:type="dxa"/>
            <w:tcMar>
              <w:top w:w="30" w:type="dxa"/>
              <w:left w:w="30" w:type="dxa"/>
              <w:bottom w:w="20" w:type="dxa"/>
              <w:right w:w="30" w:type="dxa"/>
            </w:tcMar>
          </w:tcPr>
          <w:p w14:paraId="2D7E3F59" w14:textId="77777777" w:rsidR="00AD205C" w:rsidRDefault="002C259D" w:rsidP="00D24084">
            <w:r>
              <w:t>Opis</w:t>
            </w:r>
          </w:p>
        </w:tc>
        <w:tc>
          <w:tcPr>
            <w:tcW w:w="5443" w:type="dxa"/>
            <w:tcMar>
              <w:top w:w="30" w:type="dxa"/>
              <w:left w:w="30" w:type="dxa"/>
              <w:bottom w:w="20" w:type="dxa"/>
              <w:right w:w="30" w:type="dxa"/>
            </w:tcMar>
          </w:tcPr>
          <w:p w14:paraId="5F5115B8" w14:textId="77777777" w:rsidR="00AD205C" w:rsidRDefault="002C259D" w:rsidP="00D24084">
            <w:r>
              <w:t>jedinečný business identifikátor typu podania</w:t>
            </w:r>
          </w:p>
        </w:tc>
      </w:tr>
      <w:tr w:rsidR="00AD205C" w14:paraId="0D18442B" w14:textId="77777777" w:rsidTr="00AD205C">
        <w:tc>
          <w:tcPr>
            <w:tcW w:w="3628" w:type="dxa"/>
            <w:tcMar>
              <w:top w:w="30" w:type="dxa"/>
              <w:left w:w="30" w:type="dxa"/>
              <w:bottom w:w="20" w:type="dxa"/>
              <w:right w:w="30" w:type="dxa"/>
            </w:tcMar>
          </w:tcPr>
          <w:p w14:paraId="56D226B4" w14:textId="77777777" w:rsidR="00AD205C" w:rsidRDefault="002C259D" w:rsidP="00D24084">
            <w:r>
              <w:t>Atribút</w:t>
            </w:r>
          </w:p>
        </w:tc>
        <w:tc>
          <w:tcPr>
            <w:tcW w:w="5443" w:type="dxa"/>
            <w:tcMar>
              <w:top w:w="30" w:type="dxa"/>
              <w:left w:w="30" w:type="dxa"/>
              <w:bottom w:w="20" w:type="dxa"/>
              <w:right w:w="30" w:type="dxa"/>
            </w:tcMar>
          </w:tcPr>
          <w:p w14:paraId="5723A25A" w14:textId="77777777" w:rsidR="00AD205C" w:rsidRDefault="002C259D" w:rsidP="00D24084">
            <w:r>
              <w:t>Identifikátor : Číslo</w:t>
            </w:r>
          </w:p>
        </w:tc>
      </w:tr>
      <w:tr w:rsidR="00AD205C" w14:paraId="4A964B7A" w14:textId="77777777" w:rsidTr="00AD205C">
        <w:tc>
          <w:tcPr>
            <w:tcW w:w="3628" w:type="dxa"/>
            <w:tcMar>
              <w:top w:w="30" w:type="dxa"/>
              <w:left w:w="30" w:type="dxa"/>
              <w:bottom w:w="20" w:type="dxa"/>
              <w:right w:w="30" w:type="dxa"/>
            </w:tcMar>
          </w:tcPr>
          <w:p w14:paraId="76FBE78E" w14:textId="77777777" w:rsidR="00AD205C" w:rsidRDefault="002C259D" w:rsidP="00D24084">
            <w:r>
              <w:t>Opis</w:t>
            </w:r>
          </w:p>
        </w:tc>
        <w:tc>
          <w:tcPr>
            <w:tcW w:w="5443" w:type="dxa"/>
            <w:tcMar>
              <w:top w:w="30" w:type="dxa"/>
              <w:left w:w="30" w:type="dxa"/>
              <w:bottom w:w="20" w:type="dxa"/>
              <w:right w:w="30" w:type="dxa"/>
            </w:tcMar>
          </w:tcPr>
          <w:p w14:paraId="38EF2CCB" w14:textId="77777777" w:rsidR="00AD205C" w:rsidRDefault="002C259D" w:rsidP="00D24084">
            <w:r>
              <w:t>identifikátor podania</w:t>
            </w:r>
          </w:p>
        </w:tc>
      </w:tr>
      <w:tr w:rsidR="00AD205C" w14:paraId="78550E4B" w14:textId="77777777" w:rsidTr="00AD205C">
        <w:tc>
          <w:tcPr>
            <w:tcW w:w="3628" w:type="dxa"/>
            <w:tcMar>
              <w:top w:w="30" w:type="dxa"/>
              <w:left w:w="30" w:type="dxa"/>
              <w:bottom w:w="20" w:type="dxa"/>
              <w:right w:w="30" w:type="dxa"/>
            </w:tcMar>
          </w:tcPr>
          <w:p w14:paraId="02DA5819" w14:textId="77777777" w:rsidR="00AD205C" w:rsidRDefault="002C259D" w:rsidP="00D24084">
            <w:r>
              <w:t>Atribút</w:t>
            </w:r>
          </w:p>
        </w:tc>
        <w:tc>
          <w:tcPr>
            <w:tcW w:w="5443" w:type="dxa"/>
            <w:tcMar>
              <w:top w:w="30" w:type="dxa"/>
              <w:left w:w="30" w:type="dxa"/>
              <w:bottom w:w="20" w:type="dxa"/>
              <w:right w:w="30" w:type="dxa"/>
            </w:tcMar>
          </w:tcPr>
          <w:p w14:paraId="0D726338" w14:textId="77777777" w:rsidR="00AD205C" w:rsidRDefault="002C259D" w:rsidP="00D24084">
            <w:r>
              <w:t>Identifikátor prijatého podania : Číslo</w:t>
            </w:r>
          </w:p>
        </w:tc>
      </w:tr>
      <w:tr w:rsidR="00AD205C" w14:paraId="59E12088" w14:textId="77777777" w:rsidTr="00AD205C">
        <w:tc>
          <w:tcPr>
            <w:tcW w:w="3628" w:type="dxa"/>
            <w:tcMar>
              <w:top w:w="30" w:type="dxa"/>
              <w:left w:w="30" w:type="dxa"/>
              <w:bottom w:w="20" w:type="dxa"/>
              <w:right w:w="30" w:type="dxa"/>
            </w:tcMar>
          </w:tcPr>
          <w:p w14:paraId="721257DE" w14:textId="77777777" w:rsidR="00AD205C" w:rsidRDefault="002C259D" w:rsidP="00D24084">
            <w:r>
              <w:t>Opis</w:t>
            </w:r>
          </w:p>
        </w:tc>
        <w:tc>
          <w:tcPr>
            <w:tcW w:w="5443" w:type="dxa"/>
            <w:tcMar>
              <w:top w:w="30" w:type="dxa"/>
              <w:left w:w="30" w:type="dxa"/>
              <w:bottom w:w="20" w:type="dxa"/>
              <w:right w:w="30" w:type="dxa"/>
            </w:tcMar>
          </w:tcPr>
          <w:p w14:paraId="44C1CCF8" w14:textId="77777777" w:rsidR="00AD205C" w:rsidRDefault="002C259D" w:rsidP="00D24084">
            <w:r>
              <w:t>identifikátor podania</w:t>
            </w:r>
          </w:p>
        </w:tc>
      </w:tr>
    </w:tbl>
    <w:p w14:paraId="2CA9E477" w14:textId="77777777" w:rsidR="00AD205C" w:rsidRDefault="00AD205C" w:rsidP="00D24084"/>
    <w:p w14:paraId="0CAE61A8" w14:textId="655B2C9F" w:rsidR="00AD205C" w:rsidRDefault="002C259D" w:rsidP="00D24084">
      <w:pPr>
        <w:pStyle w:val="Nadpis3"/>
      </w:pPr>
      <w:bookmarkStart w:id="101" w:name="scroll-bookmark-73"/>
      <w:bookmarkStart w:id="102" w:name="_Toc101774385"/>
      <w:r>
        <w:t>Technické informácie</w:t>
      </w:r>
      <w:bookmarkEnd w:id="101"/>
      <w:bookmarkEnd w:id="102"/>
    </w:p>
    <w:p w14:paraId="18E514E5" w14:textId="78D120EC" w:rsidR="00AD205C" w:rsidRDefault="002C259D" w:rsidP="00D24084">
      <w:pPr>
        <w:pStyle w:val="Nadpis4"/>
      </w:pPr>
      <w:bookmarkStart w:id="103" w:name="scroll-bookmark-74"/>
      <w:r>
        <w:t>Technická špecifikácia poskytovanej webovej služby</w:t>
      </w:r>
      <w:bookmarkEnd w:id="103"/>
    </w:p>
    <w:tbl>
      <w:tblPr>
        <w:tblStyle w:val="ScrollTableNormal"/>
        <w:tblW w:w="9071" w:type="dxa"/>
        <w:tblLayout w:type="fixed"/>
        <w:tblLook w:val="0020" w:firstRow="1" w:lastRow="0" w:firstColumn="0" w:lastColumn="0" w:noHBand="0" w:noVBand="0"/>
      </w:tblPr>
      <w:tblGrid>
        <w:gridCol w:w="988"/>
        <w:gridCol w:w="8083"/>
      </w:tblGrid>
      <w:tr w:rsidR="00AD205C" w14:paraId="0CDE2085"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75F44C6" w14:textId="77777777" w:rsidR="00AD205C" w:rsidRDefault="002C259D" w:rsidP="00D24084">
            <w:r>
              <w:t>Testovacie prostredie</w:t>
            </w:r>
          </w:p>
        </w:tc>
      </w:tr>
      <w:tr w:rsidR="00AD205C" w14:paraId="358FB01E" w14:textId="77777777" w:rsidTr="001C45AA">
        <w:tc>
          <w:tcPr>
            <w:tcW w:w="988" w:type="dxa"/>
            <w:tcMar>
              <w:top w:w="30" w:type="dxa"/>
              <w:left w:w="30" w:type="dxa"/>
              <w:bottom w:w="20" w:type="dxa"/>
              <w:right w:w="30" w:type="dxa"/>
            </w:tcMar>
          </w:tcPr>
          <w:p w14:paraId="409257D2" w14:textId="77777777" w:rsidR="00AD205C" w:rsidRDefault="002C259D" w:rsidP="00D24084">
            <w:r>
              <w:t>WSDL</w:t>
            </w:r>
          </w:p>
        </w:tc>
        <w:tc>
          <w:tcPr>
            <w:tcW w:w="8083" w:type="dxa"/>
            <w:tcMar>
              <w:top w:w="30" w:type="dxa"/>
              <w:left w:w="30" w:type="dxa"/>
              <w:bottom w:w="20" w:type="dxa"/>
              <w:right w:w="30" w:type="dxa"/>
            </w:tcMar>
          </w:tcPr>
          <w:p w14:paraId="493FF465" w14:textId="77777777" w:rsidR="00AD205C" w:rsidRDefault="00000814" w:rsidP="00D24084">
            <w:hyperlink r:id="rId214" w:history="1">
              <w:r w:rsidR="002C259D">
                <w:rPr>
                  <w:rStyle w:val="Hypertextovprepojenie"/>
                </w:rPr>
                <w:t>https://tcep.financnasprava.sk/tcep/procw/cep.ekr.web.ws/ReceiverExtSystem.asmx?wsdl</w:t>
              </w:r>
            </w:hyperlink>
          </w:p>
        </w:tc>
      </w:tr>
      <w:tr w:rsidR="00AD205C" w14:paraId="757EC86E" w14:textId="77777777" w:rsidTr="001C45AA">
        <w:tc>
          <w:tcPr>
            <w:tcW w:w="988" w:type="dxa"/>
            <w:tcMar>
              <w:top w:w="30" w:type="dxa"/>
              <w:left w:w="30" w:type="dxa"/>
              <w:bottom w:w="20" w:type="dxa"/>
              <w:right w:w="30" w:type="dxa"/>
            </w:tcMar>
          </w:tcPr>
          <w:p w14:paraId="6464382D" w14:textId="77777777" w:rsidR="00AD205C" w:rsidRDefault="002C259D" w:rsidP="00D24084">
            <w:r>
              <w:t>URL</w:t>
            </w:r>
          </w:p>
        </w:tc>
        <w:tc>
          <w:tcPr>
            <w:tcW w:w="8083" w:type="dxa"/>
            <w:tcMar>
              <w:top w:w="30" w:type="dxa"/>
              <w:left w:w="30" w:type="dxa"/>
              <w:bottom w:w="20" w:type="dxa"/>
              <w:right w:w="30" w:type="dxa"/>
            </w:tcMar>
          </w:tcPr>
          <w:p w14:paraId="73CC08E9" w14:textId="77777777" w:rsidR="00AD205C" w:rsidRDefault="00000814" w:rsidP="00D24084">
            <w:hyperlink r:id="rId215" w:history="1">
              <w:r w:rsidR="002C259D">
                <w:rPr>
                  <w:rStyle w:val="Hypertextovprepojenie"/>
                </w:rPr>
                <w:t>https://tcep.financnasprava.sk/tcep/procw/cep.ekr.web.ws/ReceiverExtSystem.asmx</w:t>
              </w:r>
            </w:hyperlink>
          </w:p>
        </w:tc>
      </w:tr>
    </w:tbl>
    <w:p w14:paraId="1BDC127C"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60CF3586"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4BDCF86" w14:textId="77777777" w:rsidR="00AD205C" w:rsidRDefault="002C259D" w:rsidP="00D24084">
            <w:r>
              <w:t>Produkčné prostredie</w:t>
            </w:r>
          </w:p>
        </w:tc>
      </w:tr>
      <w:tr w:rsidR="00AD205C" w14:paraId="599F7156" w14:textId="77777777" w:rsidTr="001C45AA">
        <w:tc>
          <w:tcPr>
            <w:tcW w:w="988" w:type="dxa"/>
            <w:tcMar>
              <w:top w:w="30" w:type="dxa"/>
              <w:left w:w="30" w:type="dxa"/>
              <w:bottom w:w="20" w:type="dxa"/>
              <w:right w:w="30" w:type="dxa"/>
            </w:tcMar>
          </w:tcPr>
          <w:p w14:paraId="08453A76" w14:textId="77777777" w:rsidR="00AD205C" w:rsidRDefault="002C259D" w:rsidP="00D24084">
            <w:r>
              <w:t>WSDL</w:t>
            </w:r>
          </w:p>
        </w:tc>
        <w:tc>
          <w:tcPr>
            <w:tcW w:w="8083" w:type="dxa"/>
            <w:tcMar>
              <w:top w:w="30" w:type="dxa"/>
              <w:left w:w="30" w:type="dxa"/>
              <w:bottom w:w="20" w:type="dxa"/>
              <w:right w:w="30" w:type="dxa"/>
            </w:tcMar>
          </w:tcPr>
          <w:p w14:paraId="62E0801B" w14:textId="77777777" w:rsidR="00AD205C" w:rsidRDefault="00000814" w:rsidP="00D24084">
            <w:hyperlink r:id="rId216" w:history="1">
              <w:r w:rsidR="002C259D">
                <w:rPr>
                  <w:rStyle w:val="Hypertextovprepojenie"/>
                </w:rPr>
                <w:t>https://www.cep.financnasprava.sk/cep/procw/cep.ekr.web.ws/ReceiverExtSystem.asmx?wsdl</w:t>
              </w:r>
            </w:hyperlink>
          </w:p>
        </w:tc>
      </w:tr>
      <w:tr w:rsidR="00AD205C" w14:paraId="3006C77A" w14:textId="77777777" w:rsidTr="001C45AA">
        <w:tc>
          <w:tcPr>
            <w:tcW w:w="988" w:type="dxa"/>
            <w:tcMar>
              <w:top w:w="30" w:type="dxa"/>
              <w:left w:w="30" w:type="dxa"/>
              <w:bottom w:w="20" w:type="dxa"/>
              <w:right w:w="30" w:type="dxa"/>
            </w:tcMar>
          </w:tcPr>
          <w:p w14:paraId="54CBCECD" w14:textId="77777777" w:rsidR="00AD205C" w:rsidRDefault="002C259D" w:rsidP="00D24084">
            <w:r>
              <w:t>URL</w:t>
            </w:r>
          </w:p>
        </w:tc>
        <w:tc>
          <w:tcPr>
            <w:tcW w:w="8083" w:type="dxa"/>
            <w:tcMar>
              <w:top w:w="30" w:type="dxa"/>
              <w:left w:w="30" w:type="dxa"/>
              <w:bottom w:w="20" w:type="dxa"/>
              <w:right w:w="30" w:type="dxa"/>
            </w:tcMar>
          </w:tcPr>
          <w:p w14:paraId="29C97128" w14:textId="77777777" w:rsidR="00AD205C" w:rsidRDefault="00000814" w:rsidP="00D24084">
            <w:hyperlink r:id="rId217" w:history="1">
              <w:r w:rsidR="002C259D">
                <w:rPr>
                  <w:rStyle w:val="Hypertextovprepojenie"/>
                </w:rPr>
                <w:t>https://www.cep.financnasprava.sk/cep/procw/cep.ekr.web.ws/ReceiverExtSystem.asmx</w:t>
              </w:r>
            </w:hyperlink>
          </w:p>
        </w:tc>
      </w:tr>
    </w:tbl>
    <w:p w14:paraId="0F1F52CA" w14:textId="7E2490A5" w:rsidR="00AD205C" w:rsidRDefault="002C259D" w:rsidP="00D24084">
      <w:pPr>
        <w:pStyle w:val="Nadpis4"/>
      </w:pPr>
      <w:bookmarkStart w:id="104" w:name="scroll-bookmark-75"/>
      <w:r>
        <w:t>Definícia dodatočných parametrov hlavičky správ (Header)</w:t>
      </w:r>
      <w:bookmarkEnd w:id="104"/>
    </w:p>
    <w:p w14:paraId="3FB7BD1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69" w:history="1">
        <w:r>
          <w:rPr>
            <w:rStyle w:val="Hypertextovprepojenie"/>
          </w:rPr>
          <w:t>kapitole 5</w:t>
        </w:r>
      </w:hyperlink>
      <w:r>
        <w:t>.</w:t>
      </w:r>
    </w:p>
    <w:p w14:paraId="06DDED8E" w14:textId="66FC2841" w:rsidR="00AD205C" w:rsidRDefault="002C259D" w:rsidP="00D24084">
      <w:pPr>
        <w:pStyle w:val="Nadpis4"/>
      </w:pPr>
      <w:bookmarkStart w:id="105" w:name="scroll-bookmark-76"/>
      <w:r>
        <w:lastRenderedPageBreak/>
        <w:t>Popis spôsobu zabezpečenia a autentifikácie pri volaní operácií služby</w:t>
      </w:r>
      <w:bookmarkEnd w:id="105"/>
    </w:p>
    <w:p w14:paraId="0AEF1E0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5FCA4A" w14:textId="77777777" w:rsidR="00AD205C" w:rsidRDefault="002C259D" w:rsidP="00D24084">
      <w:pPr>
        <w:pStyle w:val="Odsekzoznamu"/>
        <w:numPr>
          <w:ilvl w:val="0"/>
          <w:numId w:val="24"/>
        </w:numPr>
      </w:pPr>
      <w:r>
        <w:t>PrihlasenieMenomHeslom - prihlásenie používateľa menom a heslom,</w:t>
      </w:r>
    </w:p>
    <w:p w14:paraId="7FE020E4" w14:textId="77777777" w:rsidR="00AD205C" w:rsidRDefault="002C259D" w:rsidP="00D24084">
      <w:pPr>
        <w:pStyle w:val="Odsekzoznamu"/>
        <w:numPr>
          <w:ilvl w:val="0"/>
          <w:numId w:val="24"/>
        </w:numPr>
      </w:pPr>
      <w:r>
        <w:t>PrihlasenieCertifikatom - prihlásenie používateľa certifikátom.</w:t>
      </w:r>
    </w:p>
    <w:p w14:paraId="545ACAE1" w14:textId="3DFAAD31" w:rsidR="00AD205C" w:rsidRDefault="002C259D" w:rsidP="00D24084">
      <w:pPr>
        <w:pStyle w:val="Nadpis4"/>
      </w:pPr>
      <w:bookmarkStart w:id="106" w:name="scroll-bookmark-77"/>
      <w:r>
        <w:t>Testovacie scenáre a prípady</w:t>
      </w:r>
      <w:bookmarkEnd w:id="106"/>
    </w:p>
    <w:tbl>
      <w:tblPr>
        <w:tblStyle w:val="ScrollTableNormal"/>
        <w:tblW w:w="9071" w:type="dxa"/>
        <w:tblLayout w:type="fixed"/>
        <w:tblLook w:val="0020" w:firstRow="1" w:lastRow="0" w:firstColumn="0" w:lastColumn="0" w:noHBand="0" w:noVBand="0"/>
      </w:tblPr>
      <w:tblGrid>
        <w:gridCol w:w="704"/>
        <w:gridCol w:w="5528"/>
        <w:gridCol w:w="2839"/>
      </w:tblGrid>
      <w:tr w:rsidR="00AD205C" w14:paraId="212EE9B2" w14:textId="77777777" w:rsidTr="001C45AA">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3A2603EA" w14:textId="77777777" w:rsidR="00AD205C" w:rsidRDefault="002C259D" w:rsidP="00D24084">
            <w:r>
              <w:t>Krok</w:t>
            </w:r>
          </w:p>
        </w:tc>
        <w:tc>
          <w:tcPr>
            <w:tcW w:w="5528" w:type="dxa"/>
            <w:tcMar>
              <w:top w:w="30" w:type="dxa"/>
              <w:left w:w="30" w:type="dxa"/>
              <w:bottom w:w="20" w:type="dxa"/>
              <w:right w:w="30" w:type="dxa"/>
            </w:tcMar>
            <w:vAlign w:val="center"/>
          </w:tcPr>
          <w:p w14:paraId="5F70EA3E" w14:textId="77777777" w:rsidR="00AD205C" w:rsidRDefault="002C259D" w:rsidP="00D24084">
            <w:r>
              <w:t>Akcia</w:t>
            </w:r>
          </w:p>
        </w:tc>
        <w:tc>
          <w:tcPr>
            <w:tcW w:w="2839" w:type="dxa"/>
            <w:tcMar>
              <w:top w:w="30" w:type="dxa"/>
              <w:left w:w="30" w:type="dxa"/>
              <w:bottom w:w="20" w:type="dxa"/>
              <w:right w:w="30" w:type="dxa"/>
            </w:tcMar>
            <w:vAlign w:val="center"/>
          </w:tcPr>
          <w:p w14:paraId="09D73C3F" w14:textId="77777777" w:rsidR="00AD205C" w:rsidRDefault="002C259D" w:rsidP="00D24084">
            <w:r>
              <w:t>Očakávaný výsledok</w:t>
            </w:r>
          </w:p>
        </w:tc>
      </w:tr>
      <w:tr w:rsidR="00AD205C" w14:paraId="3E9115C9" w14:textId="77777777" w:rsidTr="001C45AA">
        <w:tc>
          <w:tcPr>
            <w:tcW w:w="704" w:type="dxa"/>
            <w:tcMar>
              <w:top w:w="30" w:type="dxa"/>
              <w:left w:w="30" w:type="dxa"/>
              <w:bottom w:w="20" w:type="dxa"/>
              <w:right w:w="30" w:type="dxa"/>
            </w:tcMar>
            <w:vAlign w:val="center"/>
          </w:tcPr>
          <w:p w14:paraId="1FC81CF8" w14:textId="77777777" w:rsidR="00AD205C" w:rsidRDefault="002C259D" w:rsidP="00D24084">
            <w:r>
              <w:t>1.</w:t>
            </w:r>
          </w:p>
        </w:tc>
        <w:tc>
          <w:tcPr>
            <w:tcW w:w="5528" w:type="dxa"/>
            <w:tcMar>
              <w:top w:w="30" w:type="dxa"/>
              <w:left w:w="30" w:type="dxa"/>
              <w:bottom w:w="20" w:type="dxa"/>
              <w:right w:w="30" w:type="dxa"/>
            </w:tcMar>
            <w:vAlign w:val="center"/>
          </w:tcPr>
          <w:p w14:paraId="5B0C1E9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7AFFB35E" w14:textId="77777777" w:rsidR="00AD205C" w:rsidRDefault="002C259D" w:rsidP="00D24084">
            <w:r>
              <w:t>Služba vráti typ podania</w:t>
            </w:r>
          </w:p>
        </w:tc>
      </w:tr>
      <w:tr w:rsidR="00AD205C" w14:paraId="49002350" w14:textId="77777777" w:rsidTr="001C45AA">
        <w:tc>
          <w:tcPr>
            <w:tcW w:w="704" w:type="dxa"/>
            <w:tcMar>
              <w:top w:w="30" w:type="dxa"/>
              <w:left w:w="30" w:type="dxa"/>
              <w:bottom w:w="20" w:type="dxa"/>
              <w:right w:w="30" w:type="dxa"/>
            </w:tcMar>
            <w:vAlign w:val="center"/>
          </w:tcPr>
          <w:p w14:paraId="5EFD8494" w14:textId="77777777" w:rsidR="00AD205C" w:rsidRDefault="002C259D" w:rsidP="00D24084">
            <w:r>
              <w:t>2.</w:t>
            </w:r>
          </w:p>
        </w:tc>
        <w:tc>
          <w:tcPr>
            <w:tcW w:w="5528" w:type="dxa"/>
            <w:tcMar>
              <w:top w:w="30" w:type="dxa"/>
              <w:left w:w="30" w:type="dxa"/>
              <w:bottom w:w="20" w:type="dxa"/>
              <w:right w:w="30" w:type="dxa"/>
            </w:tcMar>
            <w:vAlign w:val="center"/>
          </w:tcPr>
          <w:p w14:paraId="3ED40353"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66904DA8" w14:textId="77777777" w:rsidR="00AD205C" w:rsidRDefault="002C259D" w:rsidP="00D24084">
            <w:r>
              <w:t>Služba vráti pre požadovaný typ podania kontext pre vytvorenie podania daného typu</w:t>
            </w:r>
          </w:p>
        </w:tc>
      </w:tr>
      <w:tr w:rsidR="00AD205C" w14:paraId="4BD4DA4A" w14:textId="77777777" w:rsidTr="001C45AA">
        <w:tc>
          <w:tcPr>
            <w:tcW w:w="704" w:type="dxa"/>
            <w:tcMar>
              <w:top w:w="30" w:type="dxa"/>
              <w:left w:w="30" w:type="dxa"/>
              <w:bottom w:w="20" w:type="dxa"/>
              <w:right w:w="30" w:type="dxa"/>
            </w:tcMar>
            <w:vAlign w:val="center"/>
          </w:tcPr>
          <w:p w14:paraId="25578284" w14:textId="77777777" w:rsidR="00AD205C" w:rsidRDefault="002C259D" w:rsidP="00D24084">
            <w:r>
              <w:t>3.</w:t>
            </w:r>
          </w:p>
        </w:tc>
        <w:tc>
          <w:tcPr>
            <w:tcW w:w="5528" w:type="dxa"/>
            <w:tcMar>
              <w:top w:w="30" w:type="dxa"/>
              <w:left w:w="30" w:type="dxa"/>
              <w:bottom w:w="20" w:type="dxa"/>
              <w:right w:w="30" w:type="dxa"/>
            </w:tcMar>
            <w:vAlign w:val="center"/>
          </w:tcPr>
          <w:p w14:paraId="2936BC40" w14:textId="77777777" w:rsidR="00AD205C" w:rsidRDefault="002C259D" w:rsidP="00D24084">
            <w:r>
              <w:t>Používateľ zavolá sluzba_is_227 pre podanie opravného prostriedku voči rozhodnutiu o vydaní licencie pre realizáciu ZOT</w:t>
            </w:r>
          </w:p>
        </w:tc>
        <w:tc>
          <w:tcPr>
            <w:tcW w:w="2839" w:type="dxa"/>
            <w:tcMar>
              <w:top w:w="30" w:type="dxa"/>
              <w:left w:w="30" w:type="dxa"/>
              <w:bottom w:w="20" w:type="dxa"/>
              <w:right w:w="30" w:type="dxa"/>
            </w:tcMar>
            <w:vAlign w:val="center"/>
          </w:tcPr>
          <w:p w14:paraId="33E0A2DD" w14:textId="77777777" w:rsidR="00AD205C" w:rsidRDefault="002C259D" w:rsidP="00D24084">
            <w:r>
              <w:t>Služba prijme/odmietne dané podanie</w:t>
            </w:r>
          </w:p>
        </w:tc>
      </w:tr>
    </w:tbl>
    <w:p w14:paraId="3FC73933" w14:textId="1EBECEBD" w:rsidR="00AD205C" w:rsidRDefault="002C259D" w:rsidP="00D24084">
      <w:pPr>
        <w:pStyle w:val="Nadpis4"/>
      </w:pPr>
      <w:bookmarkStart w:id="107" w:name="scroll-bookmark-78"/>
      <w:r>
        <w:t>Technické operácie služby</w:t>
      </w:r>
      <w:bookmarkEnd w:id="107"/>
    </w:p>
    <w:tbl>
      <w:tblPr>
        <w:tblStyle w:val="ScrollTableNormal"/>
        <w:tblW w:w="0" w:type="auto"/>
        <w:tblLayout w:type="fixed"/>
        <w:tblLook w:val="0020" w:firstRow="1" w:lastRow="0" w:firstColumn="0" w:lastColumn="0" w:noHBand="0" w:noVBand="0"/>
      </w:tblPr>
      <w:tblGrid>
        <w:gridCol w:w="9071"/>
      </w:tblGrid>
      <w:tr w:rsidR="00AD205C" w14:paraId="2D5C7C5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EA3E14" w14:textId="77777777" w:rsidR="00AD205C" w:rsidRDefault="002C259D" w:rsidP="00D24084">
            <w:r>
              <w:t>Názov metódy</w:t>
            </w:r>
          </w:p>
        </w:tc>
      </w:tr>
      <w:tr w:rsidR="00AD205C" w14:paraId="20FC796F" w14:textId="77777777" w:rsidTr="00AD205C">
        <w:tc>
          <w:tcPr>
            <w:tcW w:w="9071" w:type="dxa"/>
            <w:tcMar>
              <w:top w:w="30" w:type="dxa"/>
              <w:left w:w="30" w:type="dxa"/>
              <w:bottom w:w="20" w:type="dxa"/>
              <w:right w:w="30" w:type="dxa"/>
            </w:tcMar>
          </w:tcPr>
          <w:p w14:paraId="501A6E0B" w14:textId="77777777" w:rsidR="00AD205C" w:rsidRDefault="002C259D" w:rsidP="00D24084">
            <w:r>
              <w:t>RecieveMessageFromExternalSystem</w:t>
            </w:r>
          </w:p>
        </w:tc>
      </w:tr>
    </w:tbl>
    <w:p w14:paraId="10CB5E36"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5C1FE20" w14:textId="77777777" w:rsidTr="00A528E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4E9EAA6" w14:textId="77777777" w:rsidR="00AD205C" w:rsidRDefault="002C259D" w:rsidP="00D24084">
            <w:r>
              <w:t>Vstupný parameter</w:t>
            </w:r>
          </w:p>
        </w:tc>
        <w:tc>
          <w:tcPr>
            <w:tcW w:w="5957" w:type="dxa"/>
            <w:tcMar>
              <w:top w:w="30" w:type="dxa"/>
              <w:left w:w="30" w:type="dxa"/>
              <w:bottom w:w="20" w:type="dxa"/>
              <w:right w:w="30" w:type="dxa"/>
            </w:tcMar>
            <w:vAlign w:val="center"/>
          </w:tcPr>
          <w:p w14:paraId="7CDBC282" w14:textId="77777777" w:rsidR="00AD205C" w:rsidRDefault="002C259D" w:rsidP="00D24084">
            <w:r>
              <w:t>Popis</w:t>
            </w:r>
          </w:p>
        </w:tc>
      </w:tr>
      <w:tr w:rsidR="00AD205C" w14:paraId="2939B829" w14:textId="77777777" w:rsidTr="00A528E2">
        <w:tc>
          <w:tcPr>
            <w:tcW w:w="3114" w:type="dxa"/>
            <w:tcMar>
              <w:top w:w="30" w:type="dxa"/>
              <w:left w:w="30" w:type="dxa"/>
              <w:bottom w:w="20" w:type="dxa"/>
              <w:right w:w="30" w:type="dxa"/>
            </w:tcMar>
            <w:vAlign w:val="center"/>
          </w:tcPr>
          <w:p w14:paraId="4E3EBFB5" w14:textId="77777777" w:rsidR="00AD205C" w:rsidRDefault="002C259D" w:rsidP="00D24084">
            <w:r>
              <w:t>idSubjektu</w:t>
            </w:r>
          </w:p>
        </w:tc>
        <w:tc>
          <w:tcPr>
            <w:tcW w:w="5957" w:type="dxa"/>
            <w:tcMar>
              <w:top w:w="30" w:type="dxa"/>
              <w:left w:w="30" w:type="dxa"/>
              <w:bottom w:w="20" w:type="dxa"/>
              <w:right w:w="30" w:type="dxa"/>
            </w:tcMar>
            <w:vAlign w:val="center"/>
          </w:tcPr>
          <w:p w14:paraId="584D516D" w14:textId="77777777" w:rsidR="00AD205C" w:rsidRDefault="002C259D" w:rsidP="00D24084">
            <w:r>
              <w:t>identifikátor subjektu pre komunikáciu s IS CEP</w:t>
            </w:r>
          </w:p>
        </w:tc>
      </w:tr>
      <w:tr w:rsidR="00AD205C" w14:paraId="1B20B4D0" w14:textId="77777777" w:rsidTr="00A528E2">
        <w:tc>
          <w:tcPr>
            <w:tcW w:w="3114" w:type="dxa"/>
            <w:tcMar>
              <w:top w:w="30" w:type="dxa"/>
              <w:left w:w="30" w:type="dxa"/>
              <w:bottom w:w="20" w:type="dxa"/>
              <w:right w:w="30" w:type="dxa"/>
            </w:tcMar>
            <w:vAlign w:val="center"/>
          </w:tcPr>
          <w:p w14:paraId="265AD683" w14:textId="77777777" w:rsidR="00AD205C" w:rsidRDefault="002C259D" w:rsidP="00D24084">
            <w:r>
              <w:t>typSubjektu</w:t>
            </w:r>
          </w:p>
        </w:tc>
        <w:tc>
          <w:tcPr>
            <w:tcW w:w="5957" w:type="dxa"/>
            <w:tcMar>
              <w:top w:w="30" w:type="dxa"/>
              <w:left w:w="30" w:type="dxa"/>
              <w:bottom w:w="20" w:type="dxa"/>
              <w:right w:w="30" w:type="dxa"/>
            </w:tcMar>
            <w:vAlign w:val="center"/>
          </w:tcPr>
          <w:p w14:paraId="05E41C5C" w14:textId="77777777" w:rsidR="00AD205C" w:rsidRDefault="002C259D" w:rsidP="00D24084">
            <w:r>
              <w:t>0 = subjekt</w:t>
            </w:r>
            <w:r>
              <w:br/>
              <w:t>1 = OVM</w:t>
            </w:r>
          </w:p>
        </w:tc>
      </w:tr>
      <w:tr w:rsidR="00AD205C" w14:paraId="6BBC0854" w14:textId="77777777" w:rsidTr="00A528E2">
        <w:tc>
          <w:tcPr>
            <w:tcW w:w="3114" w:type="dxa"/>
            <w:tcMar>
              <w:top w:w="30" w:type="dxa"/>
              <w:left w:w="30" w:type="dxa"/>
              <w:bottom w:w="20" w:type="dxa"/>
              <w:right w:w="30" w:type="dxa"/>
            </w:tcMar>
            <w:vAlign w:val="center"/>
          </w:tcPr>
          <w:p w14:paraId="50C55CAA" w14:textId="77777777" w:rsidR="00AD205C" w:rsidRDefault="002C259D" w:rsidP="00D24084">
            <w:r>
              <w:t>xmlPodanieB64</w:t>
            </w:r>
          </w:p>
        </w:tc>
        <w:tc>
          <w:tcPr>
            <w:tcW w:w="5957" w:type="dxa"/>
            <w:tcMar>
              <w:top w:w="30" w:type="dxa"/>
              <w:left w:w="30" w:type="dxa"/>
              <w:bottom w:w="20" w:type="dxa"/>
              <w:right w:w="30" w:type="dxa"/>
            </w:tcMar>
            <w:vAlign w:val="center"/>
          </w:tcPr>
          <w:p w14:paraId="3E80BC13" w14:textId="77777777" w:rsidR="00AD205C" w:rsidRDefault="002C259D" w:rsidP="00D24084">
            <w:r>
              <w:t>Xml v Base64 (UTF-8)</w:t>
            </w:r>
            <w:r>
              <w:br/>
              <w:t>IS VS vytvorí na základe poskytnutia kontextu typu podania – volaním IS služby 49216 pre získanie kontextu typu podania</w:t>
            </w:r>
          </w:p>
        </w:tc>
      </w:tr>
      <w:tr w:rsidR="00AD205C" w14:paraId="54A57F01" w14:textId="77777777" w:rsidTr="00A528E2">
        <w:tc>
          <w:tcPr>
            <w:tcW w:w="3114" w:type="dxa"/>
            <w:tcMar>
              <w:top w:w="30" w:type="dxa"/>
              <w:left w:w="30" w:type="dxa"/>
              <w:bottom w:w="20" w:type="dxa"/>
              <w:right w:w="30" w:type="dxa"/>
            </w:tcMar>
            <w:vAlign w:val="center"/>
          </w:tcPr>
          <w:p w14:paraId="27988025" w14:textId="77777777" w:rsidR="00AD205C" w:rsidRDefault="002C259D" w:rsidP="00D24084">
            <w:r>
              <w:t>typPodania</w:t>
            </w:r>
          </w:p>
        </w:tc>
        <w:tc>
          <w:tcPr>
            <w:tcW w:w="5957" w:type="dxa"/>
            <w:tcMar>
              <w:top w:w="30" w:type="dxa"/>
              <w:left w:w="30" w:type="dxa"/>
              <w:bottom w:w="20" w:type="dxa"/>
              <w:right w:w="30" w:type="dxa"/>
            </w:tcMar>
            <w:vAlign w:val="center"/>
          </w:tcPr>
          <w:p w14:paraId="2078C836"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48810B4F" w14:textId="77777777" w:rsidTr="00A528E2">
        <w:tc>
          <w:tcPr>
            <w:tcW w:w="3114" w:type="dxa"/>
            <w:tcMar>
              <w:top w:w="30" w:type="dxa"/>
              <w:left w:w="30" w:type="dxa"/>
              <w:bottom w:w="20" w:type="dxa"/>
              <w:right w:w="30" w:type="dxa"/>
            </w:tcMar>
            <w:vAlign w:val="center"/>
          </w:tcPr>
          <w:p w14:paraId="6C063CD3" w14:textId="77777777" w:rsidR="00AD205C" w:rsidRDefault="002C259D" w:rsidP="00D24084">
            <w:r>
              <w:t>podatelnaIdentifikator</w:t>
            </w:r>
          </w:p>
        </w:tc>
        <w:tc>
          <w:tcPr>
            <w:tcW w:w="5957" w:type="dxa"/>
            <w:tcMar>
              <w:top w:w="30" w:type="dxa"/>
              <w:left w:w="30" w:type="dxa"/>
              <w:bottom w:w="20" w:type="dxa"/>
              <w:right w:w="30" w:type="dxa"/>
            </w:tcMar>
            <w:vAlign w:val="center"/>
          </w:tcPr>
          <w:p w14:paraId="46586755" w14:textId="77777777" w:rsidR="00AD205C" w:rsidRDefault="002C259D" w:rsidP="00D24084">
            <w:r>
              <w:t>bude obsahovať hodnotu 2 (podateľňa CEP)</w:t>
            </w:r>
          </w:p>
        </w:tc>
      </w:tr>
      <w:tr w:rsidR="00AD205C" w14:paraId="3ADA1E26" w14:textId="77777777" w:rsidTr="00A528E2">
        <w:tc>
          <w:tcPr>
            <w:tcW w:w="3114" w:type="dxa"/>
            <w:tcMar>
              <w:top w:w="30" w:type="dxa"/>
              <w:left w:w="30" w:type="dxa"/>
              <w:bottom w:w="20" w:type="dxa"/>
              <w:right w:w="30" w:type="dxa"/>
            </w:tcMar>
            <w:vAlign w:val="center"/>
          </w:tcPr>
          <w:p w14:paraId="199BB0F7"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04E0B05A" w14:textId="77777777" w:rsidR="00AD205C" w:rsidRDefault="002C259D" w:rsidP="00D24084">
            <w:r>
              <w:t>identifikátor predchádzajúceho podania/zásielky ktorého sa týka dané podanie/zásielka</w:t>
            </w:r>
          </w:p>
        </w:tc>
      </w:tr>
      <w:tr w:rsidR="00AD205C" w14:paraId="20C9C6FD" w14:textId="77777777" w:rsidTr="00A528E2">
        <w:tc>
          <w:tcPr>
            <w:tcW w:w="3114" w:type="dxa"/>
            <w:tcMar>
              <w:top w:w="30" w:type="dxa"/>
              <w:left w:w="30" w:type="dxa"/>
              <w:bottom w:w="20" w:type="dxa"/>
              <w:right w:w="30" w:type="dxa"/>
            </w:tcMar>
            <w:vAlign w:val="center"/>
          </w:tcPr>
          <w:p w14:paraId="5CC36D26" w14:textId="77777777" w:rsidR="00AD205C" w:rsidRDefault="002C259D" w:rsidP="00D24084">
            <w:r>
              <w:t>nazov</w:t>
            </w:r>
          </w:p>
        </w:tc>
        <w:tc>
          <w:tcPr>
            <w:tcW w:w="5957" w:type="dxa"/>
            <w:tcMar>
              <w:top w:w="30" w:type="dxa"/>
              <w:left w:w="30" w:type="dxa"/>
              <w:bottom w:w="20" w:type="dxa"/>
              <w:right w:w="30" w:type="dxa"/>
            </w:tcMar>
            <w:vAlign w:val="center"/>
          </w:tcPr>
          <w:p w14:paraId="503F205F" w14:textId="77777777" w:rsidR="00AD205C" w:rsidRDefault="002C259D" w:rsidP="00D24084">
            <w:r>
              <w:t>používateľom zadaný názov pre podanie</w:t>
            </w:r>
          </w:p>
        </w:tc>
      </w:tr>
      <w:tr w:rsidR="00AD205C" w14:paraId="70EFA872" w14:textId="77777777" w:rsidTr="00A528E2">
        <w:tc>
          <w:tcPr>
            <w:tcW w:w="3114" w:type="dxa"/>
            <w:tcMar>
              <w:top w:w="30" w:type="dxa"/>
              <w:left w:w="30" w:type="dxa"/>
              <w:bottom w:w="20" w:type="dxa"/>
              <w:right w:w="30" w:type="dxa"/>
            </w:tcMar>
            <w:vAlign w:val="center"/>
          </w:tcPr>
          <w:p w14:paraId="77E38FA7" w14:textId="77777777" w:rsidR="00AD205C" w:rsidRDefault="002C259D" w:rsidP="00D24084">
            <w:r>
              <w:t>tokenDescriptor. TokenId</w:t>
            </w:r>
          </w:p>
        </w:tc>
        <w:tc>
          <w:tcPr>
            <w:tcW w:w="5957" w:type="dxa"/>
            <w:tcMar>
              <w:top w:w="30" w:type="dxa"/>
              <w:left w:w="30" w:type="dxa"/>
              <w:bottom w:w="20" w:type="dxa"/>
              <w:right w:w="30" w:type="dxa"/>
            </w:tcMar>
            <w:vAlign w:val="center"/>
          </w:tcPr>
          <w:p w14:paraId="700AFF43" w14:textId="77777777" w:rsidR="00AD205C" w:rsidRDefault="002C259D" w:rsidP="00D24084">
            <w:r>
              <w:t>TokenId z prihlásenia</w:t>
            </w:r>
          </w:p>
        </w:tc>
      </w:tr>
      <w:tr w:rsidR="00AD205C" w14:paraId="66053349" w14:textId="77777777" w:rsidTr="00A528E2">
        <w:tc>
          <w:tcPr>
            <w:tcW w:w="3114" w:type="dxa"/>
            <w:tcMar>
              <w:top w:w="30" w:type="dxa"/>
              <w:left w:w="30" w:type="dxa"/>
              <w:bottom w:w="20" w:type="dxa"/>
              <w:right w:w="30" w:type="dxa"/>
            </w:tcMar>
            <w:vAlign w:val="center"/>
          </w:tcPr>
          <w:p w14:paraId="351E080A" w14:textId="77777777" w:rsidR="00AD205C" w:rsidRDefault="002C259D" w:rsidP="00D24084">
            <w:r>
              <w:t>tokenDescriptor. TokenCheck</w:t>
            </w:r>
          </w:p>
        </w:tc>
        <w:tc>
          <w:tcPr>
            <w:tcW w:w="5957" w:type="dxa"/>
            <w:tcMar>
              <w:top w:w="30" w:type="dxa"/>
              <w:left w:w="30" w:type="dxa"/>
              <w:bottom w:w="20" w:type="dxa"/>
              <w:right w:w="30" w:type="dxa"/>
            </w:tcMar>
            <w:vAlign w:val="center"/>
          </w:tcPr>
          <w:p w14:paraId="5C272D64" w14:textId="77777777" w:rsidR="00AD205C" w:rsidRDefault="002C259D" w:rsidP="00D24084">
            <w:r>
              <w:t>TokenCheck z prihlásenia</w:t>
            </w:r>
          </w:p>
        </w:tc>
      </w:tr>
    </w:tbl>
    <w:p w14:paraId="708D6F2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7AF6FA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EF149E" w14:textId="77777777" w:rsidR="00AD205C" w:rsidRPr="00E709AD" w:rsidRDefault="002C259D" w:rsidP="00D24084">
            <w:pPr>
              <w:rPr>
                <w:sz w:val="16"/>
                <w:szCs w:val="16"/>
              </w:rPr>
            </w:pPr>
            <w:r w:rsidRPr="00E709AD">
              <w:lastRenderedPageBreak/>
              <w:t>Request</w:t>
            </w:r>
          </w:p>
        </w:tc>
      </w:tr>
      <w:tr w:rsidR="00AD205C" w:rsidRPr="00E709AD" w14:paraId="2701739D" w14:textId="77777777" w:rsidTr="00AD205C">
        <w:tc>
          <w:tcPr>
            <w:tcW w:w="9071" w:type="dxa"/>
            <w:tcMar>
              <w:top w:w="30" w:type="dxa"/>
              <w:left w:w="30" w:type="dxa"/>
              <w:bottom w:w="20" w:type="dxa"/>
              <w:right w:w="30" w:type="dxa"/>
            </w:tcMar>
          </w:tcPr>
          <w:p w14:paraId="6FF8632C" w14:textId="77777777" w:rsidR="00AD205C" w:rsidRPr="00E709AD" w:rsidRDefault="002C259D" w:rsidP="00D24084">
            <w:r w:rsidRPr="00E709AD">
              <w:t>&lt;soap:Envelope xmlns:soap="</w:t>
            </w:r>
            <w:hyperlink r:id="rId218" w:history="1">
              <w:r w:rsidRPr="00E709AD">
                <w:rPr>
                  <w:rStyle w:val="Hypertextovprepojenie"/>
                  <w:sz w:val="16"/>
                  <w:szCs w:val="16"/>
                </w:rPr>
                <w:t>http://www.w3.org/2003/05/soap-envelope</w:t>
              </w:r>
            </w:hyperlink>
            <w:r w:rsidRPr="00E709AD">
              <w:t>" xmlns:cep="</w:t>
            </w:r>
            <w:hyperlink r:id="rId219" w:history="1">
              <w:r w:rsidRPr="00E709AD">
                <w:rPr>
                  <w:rStyle w:val="Hypertextovprepojenie"/>
                  <w:sz w:val="16"/>
                  <w:szCs w:val="16"/>
                </w:rPr>
                <w:t>http://www.ditec.sk/CEPEkr</w:t>
              </w:r>
            </w:hyperlink>
            <w:r w:rsidRPr="00E709AD">
              <w:t>"&gt;</w:t>
            </w:r>
            <w:r w:rsidRPr="00E709AD">
              <w:br/>
              <w:t>    &lt;soap:Header/&gt;</w:t>
            </w:r>
            <w:r w:rsidRPr="00E709AD">
              <w:br/>
              <w:t>    &lt;soap:Body&gt;</w:t>
            </w:r>
            <w:r w:rsidRPr="00E709AD">
              <w:br/>
              <w:t>        &lt;cep:RecieveMessageFromExternalSystem&gt;</w:t>
            </w:r>
            <w:r w:rsidRPr="00E709AD">
              <w:br/>
              <w:t>            &lt;cep:idSubjektu&gt;39644922&lt;/cep:idSubjektu&gt;</w:t>
            </w:r>
            <w:r w:rsidRPr="00E709AD">
              <w:br/>
              <w:t>            &lt;cep:typSubjektu&gt;0&lt;/cep:typSubjektu&gt;</w:t>
            </w:r>
            <w:r w:rsidRPr="00E709AD">
              <w:br/>
              <w:t>            &lt;cep:xmlPodanieB64&gt;PHh6ZXA6RGF0YUVudmVsb3BlIHhtbG5zOnh6ZXA9I.....&lt;/cep:xmlPodanieB64&gt;</w:t>
            </w:r>
            <w:r w:rsidRPr="00E709AD">
              <w:br/>
              <w:t>            &lt;cep:typPodania&gt;P_MF_OC_0015_v4.0&lt;/cep:typPodania&gt;</w:t>
            </w:r>
            <w:r w:rsidRPr="00E709AD">
              <w:br/>
              <w:t>            &lt;cep:podatelnaIdentifikator&gt;2&lt;/cep:podatelnaIdentifikator&gt;</w:t>
            </w:r>
            <w:r w:rsidRPr="00E709AD">
              <w:br/>
              <w:t>            &lt;cep:predchadzajucePodanieZasielka/&gt;</w:t>
            </w:r>
            <w:r w:rsidRPr="00E709AD">
              <w:br/>
              <w:t>            &lt;cep:nazov&gt;45-167839-18-2-CT-01M&lt;/cep:nazov&gt;</w:t>
            </w:r>
            <w:r w:rsidRPr="00E709AD">
              <w:br/>
              <w:t>            &lt;cep:tokenDescriptor&gt;</w:t>
            </w:r>
            <w:r w:rsidRPr="00E709AD">
              <w:br/>
              <w:t>                &lt;cep:TokenId&gt;c51ed4f5-c14b-8749-96c7-58867453c3e5&lt;/cep:TokenId&gt;</w:t>
            </w:r>
            <w:r w:rsidRPr="00E709AD">
              <w:br/>
              <w:t>                &lt;cep:TokenCheck&gt;h26rlzy+pVCoz4h9D5vAg5ymi7w=&lt;/cep:TokenCheck&gt;</w:t>
            </w:r>
            <w:r w:rsidRPr="00E709AD">
              <w:br/>
              <w:t>            &lt;/cep:tokenDescriptor&gt;</w:t>
            </w:r>
            <w:r w:rsidRPr="00E709AD">
              <w:br/>
              <w:t>        &lt;/cep:RecieveMessageFromExternalSystem&gt;</w:t>
            </w:r>
            <w:r w:rsidRPr="00E709AD">
              <w:br/>
              <w:t>    &lt;/soap:Body&gt;</w:t>
            </w:r>
            <w:r w:rsidRPr="00E709AD">
              <w:br/>
              <w:t>&lt;/soap:Envelope&gt;</w:t>
            </w:r>
          </w:p>
        </w:tc>
      </w:tr>
    </w:tbl>
    <w:p w14:paraId="7DBD25C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4635A6F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5F11AB" w14:textId="77777777" w:rsidR="00AD205C" w:rsidRPr="00E709AD" w:rsidRDefault="002C259D" w:rsidP="00D24084">
            <w:pPr>
              <w:rPr>
                <w:sz w:val="16"/>
                <w:szCs w:val="16"/>
              </w:rPr>
            </w:pPr>
            <w:r w:rsidRPr="00E709AD">
              <w:t>Response</w:t>
            </w:r>
          </w:p>
        </w:tc>
      </w:tr>
      <w:tr w:rsidR="00AD205C" w:rsidRPr="00E709AD" w14:paraId="71C24205" w14:textId="77777777" w:rsidTr="00AD205C">
        <w:tc>
          <w:tcPr>
            <w:tcW w:w="9071" w:type="dxa"/>
            <w:tcMar>
              <w:top w:w="30" w:type="dxa"/>
              <w:left w:w="30" w:type="dxa"/>
              <w:bottom w:w="20" w:type="dxa"/>
              <w:right w:w="30" w:type="dxa"/>
            </w:tcMar>
          </w:tcPr>
          <w:p w14:paraId="1352FD0B" w14:textId="77777777" w:rsidR="00AD205C" w:rsidRPr="00E709AD" w:rsidRDefault="002C259D" w:rsidP="00D24084">
            <w:r w:rsidRPr="00E709AD">
              <w:t>&lt;soap:Envelope xmlns:soap="</w:t>
            </w:r>
            <w:hyperlink r:id="rId220" w:history="1">
              <w:r w:rsidRPr="00E709AD">
                <w:rPr>
                  <w:rStyle w:val="Hypertextovprepojenie"/>
                  <w:sz w:val="16"/>
                  <w:szCs w:val="16"/>
                </w:rPr>
                <w:t>http://www.w3.org/2003/05/soap-envelope</w:t>
              </w:r>
            </w:hyperlink>
            <w:r w:rsidRPr="00E709AD">
              <w:t>" xmlns:xsi="</w:t>
            </w:r>
            <w:hyperlink r:id="rId221" w:history="1">
              <w:r w:rsidRPr="00E709AD">
                <w:rPr>
                  <w:rStyle w:val="Hypertextovprepojenie"/>
                  <w:sz w:val="16"/>
                  <w:szCs w:val="16"/>
                </w:rPr>
                <w:t>http://www.w3.org/2001/XMLSchema-instance</w:t>
              </w:r>
            </w:hyperlink>
            <w:r w:rsidRPr="00E709AD">
              <w:t>" xmlns:xsd="</w:t>
            </w:r>
            <w:hyperlink r:id="rId222" w:history="1">
              <w:r w:rsidRPr="00E709AD">
                <w:rPr>
                  <w:rStyle w:val="Hypertextovprepojenie"/>
                  <w:sz w:val="16"/>
                  <w:szCs w:val="16"/>
                </w:rPr>
                <w:t>http://www.w3.org/2001/XMLSchema</w:t>
              </w:r>
            </w:hyperlink>
            <w:r w:rsidRPr="00E709AD">
              <w:t>"&gt;</w:t>
            </w:r>
            <w:r w:rsidRPr="00E709AD">
              <w:br/>
              <w:t>    &lt;soap:Body&gt;</w:t>
            </w:r>
            <w:r w:rsidRPr="00E709AD">
              <w:br/>
              <w:t>        &lt;RecieveMessageFromExternalSystemResponse xmlns="</w:t>
            </w:r>
            <w:hyperlink r:id="rId223" w:history="1">
              <w:r w:rsidRPr="00E709AD">
                <w:rPr>
                  <w:rStyle w:val="Hypertextovprepojenie"/>
                  <w:sz w:val="16"/>
                  <w:szCs w:val="16"/>
                </w:rPr>
                <w:t>http://www.ditec.sk/CEPEkr</w:t>
              </w:r>
            </w:hyperlink>
            <w:r w:rsidRPr="00E709AD">
              <w:t>"&gt;</w:t>
            </w:r>
            <w:r w:rsidRPr="00E709AD">
              <w:br/>
              <w:t>            &lt;RecieveMessageFromExternalSystemResult&gt;</w:t>
            </w:r>
            <w:r w:rsidRPr="00E709AD">
              <w:br/>
              <w:t>                &lt;Code&gt;0&lt;/Code&gt;</w:t>
            </w:r>
            <w:r w:rsidRPr="00E709AD">
              <w:br/>
              <w:t>                &lt;Description/&gt;</w:t>
            </w:r>
            <w:r w:rsidRPr="00E709AD">
              <w:br/>
              <w:t>            &lt;/RecieveMessageFromExternalSystemResult&gt;</w:t>
            </w:r>
            <w:r w:rsidRPr="00E709AD">
              <w:br/>
              <w:t>        &lt;/RecieveMessageFromExternalSystemResponse&gt;</w:t>
            </w:r>
            <w:r w:rsidRPr="00E709AD">
              <w:br/>
              <w:t>    &lt;/soap:Body&gt;</w:t>
            </w:r>
            <w:r w:rsidRPr="00E709AD">
              <w:br/>
              <w:t>&lt;/soap:Envelope&gt;</w:t>
            </w:r>
          </w:p>
        </w:tc>
      </w:tr>
    </w:tbl>
    <w:p w14:paraId="446BAE68" w14:textId="6F726FFA" w:rsidR="00AD205C" w:rsidRDefault="002C259D" w:rsidP="00D24084">
      <w:pPr>
        <w:pStyle w:val="Nadpis4"/>
      </w:pPr>
      <w:bookmarkStart w:id="108" w:name="scroll-bookmark-79"/>
      <w:r>
        <w:t>Popis výnimiek</w:t>
      </w:r>
      <w:bookmarkEnd w:id="108"/>
    </w:p>
    <w:tbl>
      <w:tblPr>
        <w:tblStyle w:val="ScrollTableNormal"/>
        <w:tblW w:w="9070" w:type="dxa"/>
        <w:tblLayout w:type="fixed"/>
        <w:tblLook w:val="0020" w:firstRow="1" w:lastRow="0" w:firstColumn="0" w:lastColumn="0" w:noHBand="0" w:noVBand="0"/>
      </w:tblPr>
      <w:tblGrid>
        <w:gridCol w:w="704"/>
        <w:gridCol w:w="3831"/>
        <w:gridCol w:w="3257"/>
        <w:gridCol w:w="1278"/>
      </w:tblGrid>
      <w:tr w:rsidR="00AD205C" w14:paraId="0CBB28EC" w14:textId="77777777" w:rsidTr="00B20250">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720E9788" w14:textId="77777777" w:rsidR="00AD205C" w:rsidRDefault="002C259D" w:rsidP="00D24084">
            <w:r>
              <w:t>Kód</w:t>
            </w:r>
          </w:p>
        </w:tc>
        <w:tc>
          <w:tcPr>
            <w:tcW w:w="3831" w:type="dxa"/>
            <w:tcMar>
              <w:top w:w="30" w:type="dxa"/>
              <w:left w:w="30" w:type="dxa"/>
              <w:bottom w:w="20" w:type="dxa"/>
              <w:right w:w="30" w:type="dxa"/>
            </w:tcMar>
            <w:vAlign w:val="center"/>
          </w:tcPr>
          <w:p w14:paraId="34D82EBF" w14:textId="77777777" w:rsidR="00AD205C" w:rsidRDefault="002C259D" w:rsidP="00D24084">
            <w:r>
              <w:t>Popís</w:t>
            </w:r>
          </w:p>
        </w:tc>
        <w:tc>
          <w:tcPr>
            <w:tcW w:w="3257" w:type="dxa"/>
            <w:tcMar>
              <w:top w:w="30" w:type="dxa"/>
              <w:left w:w="30" w:type="dxa"/>
              <w:bottom w:w="20" w:type="dxa"/>
              <w:right w:w="30" w:type="dxa"/>
            </w:tcMar>
            <w:vAlign w:val="center"/>
          </w:tcPr>
          <w:p w14:paraId="6486366B" w14:textId="77777777" w:rsidR="00AD205C" w:rsidRDefault="002C259D" w:rsidP="00D24084">
            <w:r>
              <w:t>Špecifikácia chyby</w:t>
            </w:r>
          </w:p>
        </w:tc>
        <w:tc>
          <w:tcPr>
            <w:tcW w:w="1278" w:type="dxa"/>
            <w:tcMar>
              <w:top w:w="30" w:type="dxa"/>
              <w:left w:w="30" w:type="dxa"/>
              <w:bottom w:w="20" w:type="dxa"/>
              <w:right w:w="30" w:type="dxa"/>
            </w:tcMar>
            <w:vAlign w:val="center"/>
          </w:tcPr>
          <w:p w14:paraId="0BE28955" w14:textId="77777777" w:rsidR="00AD205C" w:rsidRDefault="002C259D" w:rsidP="00D24084">
            <w:r>
              <w:t>Typ chyby</w:t>
            </w:r>
          </w:p>
        </w:tc>
      </w:tr>
      <w:tr w:rsidR="00AD205C" w14:paraId="11D84415" w14:textId="77777777" w:rsidTr="00B20250">
        <w:tc>
          <w:tcPr>
            <w:tcW w:w="704" w:type="dxa"/>
            <w:tcMar>
              <w:top w:w="30" w:type="dxa"/>
              <w:left w:w="30" w:type="dxa"/>
              <w:bottom w:w="20" w:type="dxa"/>
              <w:right w:w="30" w:type="dxa"/>
            </w:tcMar>
            <w:vAlign w:val="center"/>
          </w:tcPr>
          <w:p w14:paraId="031D8B34" w14:textId="77777777" w:rsidR="00AD205C" w:rsidRDefault="002C259D" w:rsidP="00D24084">
            <w:r>
              <w:t>-220</w:t>
            </w:r>
          </w:p>
        </w:tc>
        <w:tc>
          <w:tcPr>
            <w:tcW w:w="3831" w:type="dxa"/>
            <w:tcMar>
              <w:top w:w="30" w:type="dxa"/>
              <w:left w:w="30" w:type="dxa"/>
              <w:bottom w:w="20" w:type="dxa"/>
              <w:right w:w="30" w:type="dxa"/>
            </w:tcMar>
            <w:vAlign w:val="center"/>
          </w:tcPr>
          <w:p w14:paraId="1F71F67A" w14:textId="77777777" w:rsidR="00AD205C" w:rsidRDefault="002C259D" w:rsidP="00D24084">
            <w:r>
              <w:t>Zamietnuté podanie. Neplatný adresát.</w:t>
            </w:r>
          </w:p>
        </w:tc>
        <w:tc>
          <w:tcPr>
            <w:tcW w:w="3257" w:type="dxa"/>
            <w:tcMar>
              <w:top w:w="30" w:type="dxa"/>
              <w:left w:w="30" w:type="dxa"/>
              <w:bottom w:w="20" w:type="dxa"/>
              <w:right w:w="30" w:type="dxa"/>
            </w:tcMar>
            <w:vAlign w:val="center"/>
          </w:tcPr>
          <w:p w14:paraId="72095CB8" w14:textId="77777777" w:rsidR="00AD205C" w:rsidRDefault="002C259D" w:rsidP="00D24084">
            <w:r>
              <w:t>Zamietnuté podanie. Neplatný adresát.</w:t>
            </w:r>
          </w:p>
        </w:tc>
        <w:tc>
          <w:tcPr>
            <w:tcW w:w="1278" w:type="dxa"/>
            <w:tcMar>
              <w:top w:w="30" w:type="dxa"/>
              <w:left w:w="30" w:type="dxa"/>
              <w:bottom w:w="20" w:type="dxa"/>
              <w:right w:w="30" w:type="dxa"/>
            </w:tcMar>
            <w:vAlign w:val="center"/>
          </w:tcPr>
          <w:p w14:paraId="6C36EABD" w14:textId="77777777" w:rsidR="00AD205C" w:rsidRDefault="002C259D" w:rsidP="00D24084">
            <w:r>
              <w:t>Biznis</w:t>
            </w:r>
          </w:p>
        </w:tc>
      </w:tr>
      <w:tr w:rsidR="00AD205C" w14:paraId="39511DEE" w14:textId="77777777" w:rsidTr="00B20250">
        <w:tc>
          <w:tcPr>
            <w:tcW w:w="704" w:type="dxa"/>
            <w:tcMar>
              <w:top w:w="30" w:type="dxa"/>
              <w:left w:w="30" w:type="dxa"/>
              <w:bottom w:w="20" w:type="dxa"/>
              <w:right w:w="30" w:type="dxa"/>
            </w:tcMar>
            <w:vAlign w:val="center"/>
          </w:tcPr>
          <w:p w14:paraId="30B89101" w14:textId="77777777" w:rsidR="00AD205C" w:rsidRDefault="002C259D" w:rsidP="00D24084">
            <w:r>
              <w:t>-213</w:t>
            </w:r>
          </w:p>
        </w:tc>
        <w:tc>
          <w:tcPr>
            <w:tcW w:w="3831" w:type="dxa"/>
            <w:tcMar>
              <w:top w:w="30" w:type="dxa"/>
              <w:left w:w="30" w:type="dxa"/>
              <w:bottom w:w="20" w:type="dxa"/>
              <w:right w:w="30" w:type="dxa"/>
            </w:tcMar>
            <w:vAlign w:val="center"/>
          </w:tcPr>
          <w:p w14:paraId="339F8FC2" w14:textId="77777777" w:rsidR="00AD205C" w:rsidRDefault="002C259D" w:rsidP="00D24084">
            <w:r>
              <w:t>Nebolo nájdené prevzaté/odmietnuté podanie - zlý identifikátor.</w:t>
            </w:r>
          </w:p>
        </w:tc>
        <w:tc>
          <w:tcPr>
            <w:tcW w:w="3257" w:type="dxa"/>
            <w:tcMar>
              <w:top w:w="30" w:type="dxa"/>
              <w:left w:w="30" w:type="dxa"/>
              <w:bottom w:w="20" w:type="dxa"/>
              <w:right w:w="30" w:type="dxa"/>
            </w:tcMar>
            <w:vAlign w:val="center"/>
          </w:tcPr>
          <w:p w14:paraId="0B5AC864" w14:textId="77777777" w:rsidR="00AD205C" w:rsidRDefault="002C259D" w:rsidP="00D24084">
            <w:r>
              <w:t>Nebolo nájdené prevzaté/odmietnuté podanie - zlý identifikátor.</w:t>
            </w:r>
          </w:p>
        </w:tc>
        <w:tc>
          <w:tcPr>
            <w:tcW w:w="1278" w:type="dxa"/>
            <w:tcMar>
              <w:top w:w="30" w:type="dxa"/>
              <w:left w:w="30" w:type="dxa"/>
              <w:bottom w:w="20" w:type="dxa"/>
              <w:right w:w="30" w:type="dxa"/>
            </w:tcMar>
            <w:vAlign w:val="center"/>
          </w:tcPr>
          <w:p w14:paraId="34C65FAC" w14:textId="77777777" w:rsidR="00AD205C" w:rsidRDefault="002C259D" w:rsidP="00D24084">
            <w:r>
              <w:t>Biznis</w:t>
            </w:r>
          </w:p>
        </w:tc>
      </w:tr>
      <w:tr w:rsidR="00AD205C" w14:paraId="2A583579" w14:textId="77777777" w:rsidTr="00B20250">
        <w:tc>
          <w:tcPr>
            <w:tcW w:w="704" w:type="dxa"/>
            <w:tcMar>
              <w:top w:w="30" w:type="dxa"/>
              <w:left w:w="30" w:type="dxa"/>
              <w:bottom w:w="20" w:type="dxa"/>
              <w:right w:w="30" w:type="dxa"/>
            </w:tcMar>
            <w:vAlign w:val="center"/>
          </w:tcPr>
          <w:p w14:paraId="77F60222" w14:textId="77777777" w:rsidR="00AD205C" w:rsidRDefault="002C259D" w:rsidP="00D24084">
            <w:r>
              <w:t>-210</w:t>
            </w:r>
          </w:p>
        </w:tc>
        <w:tc>
          <w:tcPr>
            <w:tcW w:w="3831" w:type="dxa"/>
            <w:tcMar>
              <w:top w:w="30" w:type="dxa"/>
              <w:left w:w="30" w:type="dxa"/>
              <w:bottom w:w="20" w:type="dxa"/>
              <w:right w:w="30" w:type="dxa"/>
            </w:tcMar>
            <w:vAlign w:val="center"/>
          </w:tcPr>
          <w:p w14:paraId="33BCC7EA" w14:textId="77777777" w:rsidR="00AD205C" w:rsidRDefault="002C259D" w:rsidP="00D24084">
            <w:r>
              <w:t>Nesprávny počet typu dokumentu v type podania.</w:t>
            </w:r>
          </w:p>
        </w:tc>
        <w:tc>
          <w:tcPr>
            <w:tcW w:w="3257" w:type="dxa"/>
            <w:tcMar>
              <w:top w:w="30" w:type="dxa"/>
              <w:left w:w="30" w:type="dxa"/>
              <w:bottom w:w="20" w:type="dxa"/>
              <w:right w:w="30" w:type="dxa"/>
            </w:tcMar>
            <w:vAlign w:val="center"/>
          </w:tcPr>
          <w:p w14:paraId="6C4E35B2" w14:textId="77777777" w:rsidR="00AD205C" w:rsidRDefault="002C259D" w:rsidP="00D24084">
            <w:r>
              <w:t>Nesprávny počet typu dokumentu v type podania.</w:t>
            </w:r>
          </w:p>
        </w:tc>
        <w:tc>
          <w:tcPr>
            <w:tcW w:w="1278" w:type="dxa"/>
            <w:tcMar>
              <w:top w:w="30" w:type="dxa"/>
              <w:left w:w="30" w:type="dxa"/>
              <w:bottom w:w="20" w:type="dxa"/>
              <w:right w:w="30" w:type="dxa"/>
            </w:tcMar>
            <w:vAlign w:val="center"/>
          </w:tcPr>
          <w:p w14:paraId="0F6ED7C4" w14:textId="77777777" w:rsidR="00AD205C" w:rsidRDefault="002C259D" w:rsidP="00D24084">
            <w:r>
              <w:t>Biznis</w:t>
            </w:r>
          </w:p>
        </w:tc>
      </w:tr>
      <w:tr w:rsidR="00AD205C" w14:paraId="7659355B" w14:textId="77777777" w:rsidTr="00B20250">
        <w:tc>
          <w:tcPr>
            <w:tcW w:w="704" w:type="dxa"/>
            <w:tcMar>
              <w:top w:w="30" w:type="dxa"/>
              <w:left w:w="30" w:type="dxa"/>
              <w:bottom w:w="20" w:type="dxa"/>
              <w:right w:w="30" w:type="dxa"/>
            </w:tcMar>
            <w:vAlign w:val="center"/>
          </w:tcPr>
          <w:p w14:paraId="15083070" w14:textId="77777777" w:rsidR="00AD205C" w:rsidRDefault="002C259D" w:rsidP="00D24084">
            <w:r>
              <w:t>-209</w:t>
            </w:r>
          </w:p>
        </w:tc>
        <w:tc>
          <w:tcPr>
            <w:tcW w:w="3831" w:type="dxa"/>
            <w:tcMar>
              <w:top w:w="30" w:type="dxa"/>
              <w:left w:w="30" w:type="dxa"/>
              <w:bottom w:w="20" w:type="dxa"/>
              <w:right w:w="30" w:type="dxa"/>
            </w:tcMar>
            <w:vAlign w:val="center"/>
          </w:tcPr>
          <w:p w14:paraId="7636E51E" w14:textId="77777777" w:rsidR="00AD205C" w:rsidRDefault="002C259D" w:rsidP="00D24084">
            <w:r>
              <w:t>Neznámy typ dokumentu.</w:t>
            </w:r>
          </w:p>
        </w:tc>
        <w:tc>
          <w:tcPr>
            <w:tcW w:w="3257" w:type="dxa"/>
            <w:tcMar>
              <w:top w:w="30" w:type="dxa"/>
              <w:left w:w="30" w:type="dxa"/>
              <w:bottom w:w="20" w:type="dxa"/>
              <w:right w:w="30" w:type="dxa"/>
            </w:tcMar>
            <w:vAlign w:val="center"/>
          </w:tcPr>
          <w:p w14:paraId="3300A516" w14:textId="77777777" w:rsidR="00AD205C" w:rsidRDefault="002C259D" w:rsidP="00D24084">
            <w:r>
              <w:t>Neznámy typ dokumentu.</w:t>
            </w:r>
          </w:p>
        </w:tc>
        <w:tc>
          <w:tcPr>
            <w:tcW w:w="1278" w:type="dxa"/>
            <w:tcMar>
              <w:top w:w="30" w:type="dxa"/>
              <w:left w:w="30" w:type="dxa"/>
              <w:bottom w:w="20" w:type="dxa"/>
              <w:right w:w="30" w:type="dxa"/>
            </w:tcMar>
            <w:vAlign w:val="center"/>
          </w:tcPr>
          <w:p w14:paraId="3ACA1A21" w14:textId="77777777" w:rsidR="00AD205C" w:rsidRDefault="002C259D" w:rsidP="00D24084">
            <w:r>
              <w:t>Biznis</w:t>
            </w:r>
          </w:p>
        </w:tc>
      </w:tr>
      <w:tr w:rsidR="00AD205C" w14:paraId="5FA2AA0B" w14:textId="77777777" w:rsidTr="00B20250">
        <w:tc>
          <w:tcPr>
            <w:tcW w:w="704" w:type="dxa"/>
            <w:tcMar>
              <w:top w:w="30" w:type="dxa"/>
              <w:left w:w="30" w:type="dxa"/>
              <w:bottom w:w="20" w:type="dxa"/>
              <w:right w:w="30" w:type="dxa"/>
            </w:tcMar>
            <w:vAlign w:val="center"/>
          </w:tcPr>
          <w:p w14:paraId="5760EE4D" w14:textId="77777777" w:rsidR="00AD205C" w:rsidRDefault="002C259D" w:rsidP="00D24084">
            <w:r>
              <w:t>-208</w:t>
            </w:r>
          </w:p>
        </w:tc>
        <w:tc>
          <w:tcPr>
            <w:tcW w:w="3831" w:type="dxa"/>
            <w:tcMar>
              <w:top w:w="30" w:type="dxa"/>
              <w:left w:w="30" w:type="dxa"/>
              <w:bottom w:w="20" w:type="dxa"/>
              <w:right w:w="30" w:type="dxa"/>
            </w:tcMar>
            <w:vAlign w:val="center"/>
          </w:tcPr>
          <w:p w14:paraId="3CA2DEC2" w14:textId="77777777" w:rsidR="00AD205C" w:rsidRDefault="002C259D" w:rsidP="00D24084">
            <w:r>
              <w:t>Neznámy formát dokumentu.</w:t>
            </w:r>
          </w:p>
        </w:tc>
        <w:tc>
          <w:tcPr>
            <w:tcW w:w="3257" w:type="dxa"/>
            <w:tcMar>
              <w:top w:w="30" w:type="dxa"/>
              <w:left w:w="30" w:type="dxa"/>
              <w:bottom w:w="20" w:type="dxa"/>
              <w:right w:w="30" w:type="dxa"/>
            </w:tcMar>
            <w:vAlign w:val="center"/>
          </w:tcPr>
          <w:p w14:paraId="4F4889B3" w14:textId="77777777" w:rsidR="00AD205C" w:rsidRDefault="002C259D" w:rsidP="00D24084">
            <w:r>
              <w:t>Neznámy formát dokumentu.</w:t>
            </w:r>
          </w:p>
        </w:tc>
        <w:tc>
          <w:tcPr>
            <w:tcW w:w="1278" w:type="dxa"/>
            <w:tcMar>
              <w:top w:w="30" w:type="dxa"/>
              <w:left w:w="30" w:type="dxa"/>
              <w:bottom w:w="20" w:type="dxa"/>
              <w:right w:w="30" w:type="dxa"/>
            </w:tcMar>
            <w:vAlign w:val="center"/>
          </w:tcPr>
          <w:p w14:paraId="2CD76DF9" w14:textId="77777777" w:rsidR="00AD205C" w:rsidRDefault="002C259D" w:rsidP="00D24084">
            <w:r>
              <w:t>Biznis</w:t>
            </w:r>
          </w:p>
        </w:tc>
      </w:tr>
      <w:tr w:rsidR="00AD205C" w14:paraId="29807EE5" w14:textId="77777777" w:rsidTr="00B20250">
        <w:tc>
          <w:tcPr>
            <w:tcW w:w="704" w:type="dxa"/>
            <w:tcMar>
              <w:top w:w="30" w:type="dxa"/>
              <w:left w:w="30" w:type="dxa"/>
              <w:bottom w:w="20" w:type="dxa"/>
              <w:right w:w="30" w:type="dxa"/>
            </w:tcMar>
            <w:vAlign w:val="center"/>
          </w:tcPr>
          <w:p w14:paraId="7E6257DC" w14:textId="77777777" w:rsidR="00AD205C" w:rsidRDefault="002C259D" w:rsidP="00D24084">
            <w:r>
              <w:t>-207</w:t>
            </w:r>
          </w:p>
        </w:tc>
        <w:tc>
          <w:tcPr>
            <w:tcW w:w="3831" w:type="dxa"/>
            <w:tcMar>
              <w:top w:w="30" w:type="dxa"/>
              <w:left w:w="30" w:type="dxa"/>
              <w:bottom w:w="20" w:type="dxa"/>
              <w:right w:w="30" w:type="dxa"/>
            </w:tcMar>
            <w:vAlign w:val="center"/>
          </w:tcPr>
          <w:p w14:paraId="1DD19A65" w14:textId="77777777" w:rsidR="00AD205C" w:rsidRDefault="002C259D" w:rsidP="00D24084">
            <w:r>
              <w:t>Neznámy formát podania.</w:t>
            </w:r>
          </w:p>
        </w:tc>
        <w:tc>
          <w:tcPr>
            <w:tcW w:w="3257" w:type="dxa"/>
            <w:tcMar>
              <w:top w:w="30" w:type="dxa"/>
              <w:left w:w="30" w:type="dxa"/>
              <w:bottom w:w="20" w:type="dxa"/>
              <w:right w:w="30" w:type="dxa"/>
            </w:tcMar>
            <w:vAlign w:val="center"/>
          </w:tcPr>
          <w:p w14:paraId="0D1CD7C1" w14:textId="77777777" w:rsidR="00AD205C" w:rsidRDefault="002C259D" w:rsidP="00D24084">
            <w:r>
              <w:t>Neznámy formát podania.</w:t>
            </w:r>
          </w:p>
        </w:tc>
        <w:tc>
          <w:tcPr>
            <w:tcW w:w="1278" w:type="dxa"/>
            <w:tcMar>
              <w:top w:w="30" w:type="dxa"/>
              <w:left w:w="30" w:type="dxa"/>
              <w:bottom w:w="20" w:type="dxa"/>
              <w:right w:w="30" w:type="dxa"/>
            </w:tcMar>
            <w:vAlign w:val="center"/>
          </w:tcPr>
          <w:p w14:paraId="268DD065" w14:textId="77777777" w:rsidR="00AD205C" w:rsidRDefault="002C259D" w:rsidP="00D24084">
            <w:r>
              <w:t>Biznis</w:t>
            </w:r>
          </w:p>
        </w:tc>
      </w:tr>
      <w:tr w:rsidR="00AD205C" w14:paraId="44541DC1" w14:textId="77777777" w:rsidTr="00B20250">
        <w:tc>
          <w:tcPr>
            <w:tcW w:w="704" w:type="dxa"/>
            <w:tcMar>
              <w:top w:w="30" w:type="dxa"/>
              <w:left w:w="30" w:type="dxa"/>
              <w:bottom w:w="20" w:type="dxa"/>
              <w:right w:w="30" w:type="dxa"/>
            </w:tcMar>
            <w:vAlign w:val="center"/>
          </w:tcPr>
          <w:p w14:paraId="4190E69E" w14:textId="77777777" w:rsidR="00AD205C" w:rsidRDefault="002C259D" w:rsidP="00D24084">
            <w:r>
              <w:t>-205</w:t>
            </w:r>
          </w:p>
        </w:tc>
        <w:tc>
          <w:tcPr>
            <w:tcW w:w="3831" w:type="dxa"/>
            <w:tcMar>
              <w:top w:w="30" w:type="dxa"/>
              <w:left w:w="30" w:type="dxa"/>
              <w:bottom w:w="20" w:type="dxa"/>
              <w:right w:w="30" w:type="dxa"/>
            </w:tcMar>
            <w:vAlign w:val="center"/>
          </w:tcPr>
          <w:p w14:paraId="6EEC038D" w14:textId="77777777" w:rsidR="00AD205C" w:rsidRDefault="002C259D" w:rsidP="00D24084">
            <w:r>
              <w:t>Neplatný typ podania.</w:t>
            </w:r>
          </w:p>
        </w:tc>
        <w:tc>
          <w:tcPr>
            <w:tcW w:w="3257" w:type="dxa"/>
            <w:tcMar>
              <w:top w:w="30" w:type="dxa"/>
              <w:left w:w="30" w:type="dxa"/>
              <w:bottom w:w="20" w:type="dxa"/>
              <w:right w:w="30" w:type="dxa"/>
            </w:tcMar>
            <w:vAlign w:val="center"/>
          </w:tcPr>
          <w:p w14:paraId="6F51355A" w14:textId="77777777" w:rsidR="00AD205C" w:rsidRDefault="002C259D" w:rsidP="00D24084">
            <w:r>
              <w:t>Neplatný typ podania.</w:t>
            </w:r>
          </w:p>
        </w:tc>
        <w:tc>
          <w:tcPr>
            <w:tcW w:w="1278" w:type="dxa"/>
            <w:tcMar>
              <w:top w:w="30" w:type="dxa"/>
              <w:left w:w="30" w:type="dxa"/>
              <w:bottom w:w="20" w:type="dxa"/>
              <w:right w:w="30" w:type="dxa"/>
            </w:tcMar>
            <w:vAlign w:val="center"/>
          </w:tcPr>
          <w:p w14:paraId="1978A4B9" w14:textId="77777777" w:rsidR="00AD205C" w:rsidRDefault="002C259D" w:rsidP="00D24084">
            <w:r>
              <w:t>Biznis</w:t>
            </w:r>
          </w:p>
        </w:tc>
      </w:tr>
      <w:tr w:rsidR="00AD205C" w14:paraId="709082B6" w14:textId="77777777" w:rsidTr="00B20250">
        <w:tc>
          <w:tcPr>
            <w:tcW w:w="704" w:type="dxa"/>
            <w:tcMar>
              <w:top w:w="30" w:type="dxa"/>
              <w:left w:w="30" w:type="dxa"/>
              <w:bottom w:w="20" w:type="dxa"/>
              <w:right w:w="30" w:type="dxa"/>
            </w:tcMar>
            <w:vAlign w:val="center"/>
          </w:tcPr>
          <w:p w14:paraId="6A065911" w14:textId="77777777" w:rsidR="00AD205C" w:rsidRDefault="002C259D" w:rsidP="00D24084">
            <w:r>
              <w:t>-204</w:t>
            </w:r>
          </w:p>
        </w:tc>
        <w:tc>
          <w:tcPr>
            <w:tcW w:w="3831" w:type="dxa"/>
            <w:tcMar>
              <w:top w:w="30" w:type="dxa"/>
              <w:left w:w="30" w:type="dxa"/>
              <w:bottom w:w="20" w:type="dxa"/>
              <w:right w:w="30" w:type="dxa"/>
            </w:tcMar>
            <w:vAlign w:val="center"/>
          </w:tcPr>
          <w:p w14:paraId="1093C6DB" w14:textId="77777777" w:rsidR="00AD205C" w:rsidRDefault="002C259D" w:rsidP="00D24084">
            <w:r>
              <w:t>Osoba nemá oprávnenie na zasielanie podaní v mene subjektu</w:t>
            </w:r>
          </w:p>
        </w:tc>
        <w:tc>
          <w:tcPr>
            <w:tcW w:w="3257" w:type="dxa"/>
            <w:tcMar>
              <w:top w:w="30" w:type="dxa"/>
              <w:left w:w="30" w:type="dxa"/>
              <w:bottom w:w="20" w:type="dxa"/>
              <w:right w:w="30" w:type="dxa"/>
            </w:tcMar>
            <w:vAlign w:val="center"/>
          </w:tcPr>
          <w:p w14:paraId="104085B2" w14:textId="77777777" w:rsidR="00AD205C" w:rsidRDefault="002C259D" w:rsidP="00D24084">
            <w:r>
              <w:t>Osoba nemá oprávnenie na zasielanie podaní v mene subjektu</w:t>
            </w:r>
          </w:p>
        </w:tc>
        <w:tc>
          <w:tcPr>
            <w:tcW w:w="1278" w:type="dxa"/>
            <w:tcMar>
              <w:top w:w="30" w:type="dxa"/>
              <w:left w:w="30" w:type="dxa"/>
              <w:bottom w:w="20" w:type="dxa"/>
              <w:right w:w="30" w:type="dxa"/>
            </w:tcMar>
            <w:vAlign w:val="center"/>
          </w:tcPr>
          <w:p w14:paraId="1655B1BE" w14:textId="77777777" w:rsidR="00AD205C" w:rsidRDefault="002C259D" w:rsidP="00D24084">
            <w:r>
              <w:t>Biznis</w:t>
            </w:r>
          </w:p>
        </w:tc>
      </w:tr>
      <w:tr w:rsidR="00AD205C" w14:paraId="7C0B6717" w14:textId="77777777" w:rsidTr="00B20250">
        <w:tc>
          <w:tcPr>
            <w:tcW w:w="704" w:type="dxa"/>
            <w:tcMar>
              <w:top w:w="30" w:type="dxa"/>
              <w:left w:w="30" w:type="dxa"/>
              <w:bottom w:w="20" w:type="dxa"/>
              <w:right w:w="30" w:type="dxa"/>
            </w:tcMar>
            <w:vAlign w:val="center"/>
          </w:tcPr>
          <w:p w14:paraId="72F38543" w14:textId="77777777" w:rsidR="00AD205C" w:rsidRDefault="002C259D" w:rsidP="00D24084">
            <w:r>
              <w:lastRenderedPageBreak/>
              <w:t>-1</w:t>
            </w:r>
          </w:p>
        </w:tc>
        <w:tc>
          <w:tcPr>
            <w:tcW w:w="3831" w:type="dxa"/>
            <w:tcMar>
              <w:top w:w="30" w:type="dxa"/>
              <w:left w:w="30" w:type="dxa"/>
              <w:bottom w:w="20" w:type="dxa"/>
              <w:right w:w="30" w:type="dxa"/>
            </w:tcMar>
            <w:vAlign w:val="center"/>
          </w:tcPr>
          <w:p w14:paraId="034C5301" w14:textId="77777777" w:rsidR="00AD205C" w:rsidRDefault="002C259D" w:rsidP="00D24084">
            <w:r>
              <w:t>Interná chyba.</w:t>
            </w:r>
          </w:p>
        </w:tc>
        <w:tc>
          <w:tcPr>
            <w:tcW w:w="3257" w:type="dxa"/>
            <w:tcMar>
              <w:top w:w="30" w:type="dxa"/>
              <w:left w:w="30" w:type="dxa"/>
              <w:bottom w:w="20" w:type="dxa"/>
              <w:right w:w="30" w:type="dxa"/>
            </w:tcMar>
            <w:vAlign w:val="center"/>
          </w:tcPr>
          <w:p w14:paraId="221903FD" w14:textId="77777777" w:rsidR="00AD205C" w:rsidRDefault="002C259D" w:rsidP="00D24084">
            <w:r>
              <w:t>Interná chyba.</w:t>
            </w:r>
          </w:p>
        </w:tc>
        <w:tc>
          <w:tcPr>
            <w:tcW w:w="1278" w:type="dxa"/>
            <w:tcMar>
              <w:top w:w="30" w:type="dxa"/>
              <w:left w:w="30" w:type="dxa"/>
              <w:bottom w:w="20" w:type="dxa"/>
              <w:right w:w="30" w:type="dxa"/>
            </w:tcMar>
            <w:vAlign w:val="center"/>
          </w:tcPr>
          <w:p w14:paraId="34BAC459" w14:textId="77777777" w:rsidR="00AD205C" w:rsidRDefault="002C259D" w:rsidP="00D24084">
            <w:r>
              <w:t>Systém</w:t>
            </w:r>
          </w:p>
        </w:tc>
      </w:tr>
    </w:tbl>
    <w:p w14:paraId="5C7ED89C" w14:textId="77777777" w:rsidR="005928AC" w:rsidRDefault="005928AC" w:rsidP="00D24084">
      <w:pPr>
        <w:rPr>
          <w:sz w:val="36"/>
        </w:rPr>
      </w:pPr>
      <w:bookmarkStart w:id="109" w:name="scroll-bookmark-80"/>
      <w:r>
        <w:br w:type="page"/>
      </w:r>
    </w:p>
    <w:p w14:paraId="0948D13C" w14:textId="159639B1" w:rsidR="00AD205C" w:rsidRDefault="002C259D" w:rsidP="00D24084">
      <w:pPr>
        <w:pStyle w:val="Nadpis2"/>
      </w:pPr>
      <w:bookmarkStart w:id="110" w:name="_Toc101774386"/>
      <w:r>
        <w:lastRenderedPageBreak/>
        <w:t>Získanie parametrov správneho poplatku pre získanie licencie pre realizáciu zahraničnoobchodnej  transakcie</w:t>
      </w:r>
      <w:bookmarkEnd w:id="109"/>
      <w:bookmarkEnd w:id="110"/>
    </w:p>
    <w:tbl>
      <w:tblPr>
        <w:tblStyle w:val="ScrollTableNormal"/>
        <w:tblW w:w="0" w:type="auto"/>
        <w:tblLayout w:type="fixed"/>
        <w:tblLook w:val="0000" w:firstRow="0" w:lastRow="0" w:firstColumn="0" w:lastColumn="0" w:noHBand="0" w:noVBand="0"/>
      </w:tblPr>
      <w:tblGrid>
        <w:gridCol w:w="2268"/>
        <w:gridCol w:w="6803"/>
      </w:tblGrid>
      <w:tr w:rsidR="00AD205C" w14:paraId="5E40834B" w14:textId="77777777" w:rsidTr="00B20250">
        <w:tc>
          <w:tcPr>
            <w:tcW w:w="2268" w:type="dxa"/>
            <w:tcMar>
              <w:top w:w="30" w:type="dxa"/>
              <w:left w:w="30" w:type="dxa"/>
              <w:bottom w:w="20" w:type="dxa"/>
              <w:right w:w="30" w:type="dxa"/>
            </w:tcMar>
            <w:vAlign w:val="center"/>
          </w:tcPr>
          <w:p w14:paraId="498FA83D"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73603E7" w14:textId="77777777" w:rsidR="00AD205C" w:rsidRDefault="002C259D" w:rsidP="00D24084">
            <w:r>
              <w:t>sluzba_is_228</w:t>
            </w:r>
          </w:p>
        </w:tc>
      </w:tr>
      <w:tr w:rsidR="00AD205C" w14:paraId="6641A65D" w14:textId="77777777" w:rsidTr="00B20250">
        <w:tc>
          <w:tcPr>
            <w:tcW w:w="2268" w:type="dxa"/>
            <w:tcMar>
              <w:top w:w="30" w:type="dxa"/>
              <w:left w:w="30" w:type="dxa"/>
              <w:bottom w:w="20" w:type="dxa"/>
              <w:right w:w="30" w:type="dxa"/>
            </w:tcMar>
            <w:vAlign w:val="center"/>
          </w:tcPr>
          <w:p w14:paraId="6BF9ADEF" w14:textId="77777777" w:rsidR="00AD205C" w:rsidRDefault="002C259D" w:rsidP="00D24084">
            <w:r>
              <w:t>Verzia služby</w:t>
            </w:r>
          </w:p>
        </w:tc>
        <w:tc>
          <w:tcPr>
            <w:tcW w:w="6803" w:type="dxa"/>
            <w:tcMar>
              <w:top w:w="30" w:type="dxa"/>
              <w:left w:w="30" w:type="dxa"/>
              <w:bottom w:w="20" w:type="dxa"/>
              <w:right w:w="30" w:type="dxa"/>
            </w:tcMar>
            <w:vAlign w:val="center"/>
          </w:tcPr>
          <w:p w14:paraId="649293EC" w14:textId="77777777" w:rsidR="00AD205C" w:rsidRDefault="002C259D" w:rsidP="00D24084">
            <w:r>
              <w:t>1.0</w:t>
            </w:r>
          </w:p>
        </w:tc>
      </w:tr>
      <w:tr w:rsidR="00AD205C" w14:paraId="0781C1A3" w14:textId="77777777" w:rsidTr="00B20250">
        <w:tc>
          <w:tcPr>
            <w:tcW w:w="2268" w:type="dxa"/>
            <w:tcMar>
              <w:top w:w="30" w:type="dxa"/>
              <w:left w:w="30" w:type="dxa"/>
              <w:bottom w:w="20" w:type="dxa"/>
              <w:right w:w="30" w:type="dxa"/>
            </w:tcMar>
            <w:vAlign w:val="center"/>
          </w:tcPr>
          <w:p w14:paraId="7F98319F" w14:textId="77777777" w:rsidR="00AD205C" w:rsidRDefault="002C259D" w:rsidP="00D24084">
            <w:r>
              <w:t>Popis služby</w:t>
            </w:r>
          </w:p>
        </w:tc>
        <w:tc>
          <w:tcPr>
            <w:tcW w:w="6803" w:type="dxa"/>
            <w:tcMar>
              <w:top w:w="30" w:type="dxa"/>
              <w:left w:w="30" w:type="dxa"/>
              <w:bottom w:w="20" w:type="dxa"/>
              <w:right w:w="30" w:type="dxa"/>
            </w:tcMar>
            <w:vAlign w:val="center"/>
          </w:tcPr>
          <w:p w14:paraId="0CB499ED" w14:textId="77777777" w:rsidR="00AD205C" w:rsidRDefault="002C259D" w:rsidP="00D24084">
            <w:r>
              <w:t>Služba priamo určí parametre správneho poplatku viazaného k vydaniu príslušnej licencie, v prípadoch keď nie je pre ich určenie potrebná interakcia orgánu štátnej správy. Ak parametre platby vie určiť len príslušný orgán štátnej správy respektíve ním prevádzkovaný IS, služba sprostredkuje tieto informácie používateľovi IS.</w:t>
            </w:r>
            <w:r>
              <w:br/>
              <w:t>Služba podporuje proces plnenia podmienok pre realizáciu ZOT.</w:t>
            </w:r>
          </w:p>
        </w:tc>
      </w:tr>
      <w:tr w:rsidR="00AD205C" w14:paraId="032C54DF" w14:textId="77777777" w:rsidTr="00B20250">
        <w:tc>
          <w:tcPr>
            <w:tcW w:w="2268" w:type="dxa"/>
            <w:tcMar>
              <w:top w:w="30" w:type="dxa"/>
              <w:left w:w="30" w:type="dxa"/>
              <w:bottom w:w="20" w:type="dxa"/>
              <w:right w:w="30" w:type="dxa"/>
            </w:tcMar>
            <w:vAlign w:val="center"/>
          </w:tcPr>
          <w:p w14:paraId="17EE47F5" w14:textId="77777777" w:rsidR="00AD205C" w:rsidRDefault="002C259D" w:rsidP="00D24084">
            <w:r>
              <w:t>ISVS / Modul</w:t>
            </w:r>
          </w:p>
        </w:tc>
        <w:tc>
          <w:tcPr>
            <w:tcW w:w="6803" w:type="dxa"/>
            <w:tcMar>
              <w:top w:w="30" w:type="dxa"/>
              <w:left w:w="30" w:type="dxa"/>
              <w:bottom w:w="20" w:type="dxa"/>
              <w:right w:w="30" w:type="dxa"/>
            </w:tcMar>
            <w:vAlign w:val="center"/>
          </w:tcPr>
          <w:p w14:paraId="2B4B4F42" w14:textId="77777777" w:rsidR="00AD205C" w:rsidRDefault="002C259D" w:rsidP="00D24084">
            <w:r>
              <w:t>IS CEP</w:t>
            </w:r>
          </w:p>
        </w:tc>
      </w:tr>
    </w:tbl>
    <w:p w14:paraId="56C0A3D6" w14:textId="487DE86F" w:rsidR="00AD205C" w:rsidRDefault="002C259D" w:rsidP="00D24084">
      <w:pPr>
        <w:pStyle w:val="Nadpis3"/>
      </w:pPr>
      <w:bookmarkStart w:id="111" w:name="scroll-bookmark-81"/>
      <w:bookmarkStart w:id="112" w:name="_Toc101774387"/>
      <w:r>
        <w:t>Procesné/logické údaje</w:t>
      </w:r>
      <w:bookmarkEnd w:id="111"/>
      <w:bookmarkEnd w:id="112"/>
    </w:p>
    <w:p w14:paraId="375A24C2" w14:textId="652E321A" w:rsidR="00AD205C" w:rsidRDefault="002C259D" w:rsidP="00D24084">
      <w:pPr>
        <w:pStyle w:val="Nadpis4"/>
      </w:pPr>
      <w:bookmarkStart w:id="113" w:name="scroll-bookmark-82"/>
      <w:r>
        <w:t>Procesný tok / biznis logika služby</w:t>
      </w:r>
      <w:bookmarkEnd w:id="113"/>
    </w:p>
    <w:p w14:paraId="1840F30E" w14:textId="77777777" w:rsidR="00AD205C" w:rsidRDefault="002C259D" w:rsidP="00D24084">
      <w:r>
        <w:t>Služba na základe vstupných parametrov identifikuje typ licencie a vráti informácie o správnom poplatku pre získanie takejto licencie.</w:t>
      </w:r>
      <w:r>
        <w:br/>
        <w:t>Služba je synchrónna a je určená pre IS VS.</w:t>
      </w:r>
      <w:r>
        <w:br/>
        <w:t>Služba poskytne informácie platné k dátumu poskytnutému na vstupe.</w:t>
      </w:r>
    </w:p>
    <w:p w14:paraId="0EB92BFE" w14:textId="0DE75CEE" w:rsidR="00AD205C" w:rsidRDefault="002C259D" w:rsidP="00D24084">
      <w:pPr>
        <w:pStyle w:val="Nadpis4"/>
      </w:pPr>
      <w:bookmarkStart w:id="114" w:name="scroll-bookmark-83"/>
      <w:r>
        <w:t>Operácie poskytovanej služby</w:t>
      </w:r>
      <w:bookmarkEnd w:id="11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53F3DE" w14:textId="77777777" w:rsidTr="004D7850">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70D962D2" w14:textId="77777777" w:rsidR="00AD205C" w:rsidRDefault="002C259D" w:rsidP="00D24084">
            <w:r>
              <w:t>Názov operácie</w:t>
            </w:r>
          </w:p>
        </w:tc>
        <w:tc>
          <w:tcPr>
            <w:tcW w:w="3628" w:type="dxa"/>
            <w:tcMar>
              <w:top w:w="30" w:type="dxa"/>
              <w:left w:w="30" w:type="dxa"/>
              <w:bottom w:w="20" w:type="dxa"/>
              <w:right w:w="30" w:type="dxa"/>
            </w:tcMar>
            <w:vAlign w:val="center"/>
          </w:tcPr>
          <w:p w14:paraId="5EB1114A" w14:textId="77777777" w:rsidR="00AD205C" w:rsidRDefault="002C259D" w:rsidP="00D24084">
            <w:r>
              <w:t>Popis operácie</w:t>
            </w:r>
          </w:p>
        </w:tc>
        <w:tc>
          <w:tcPr>
            <w:tcW w:w="907" w:type="dxa"/>
            <w:tcMar>
              <w:top w:w="30" w:type="dxa"/>
              <w:left w:w="30" w:type="dxa"/>
              <w:bottom w:w="20" w:type="dxa"/>
              <w:right w:w="30" w:type="dxa"/>
            </w:tcMar>
            <w:vAlign w:val="center"/>
          </w:tcPr>
          <w:p w14:paraId="49F13F97" w14:textId="77777777" w:rsidR="00AD205C" w:rsidRDefault="002C259D" w:rsidP="00D24084">
            <w:r>
              <w:t>Poradie</w:t>
            </w:r>
          </w:p>
        </w:tc>
        <w:tc>
          <w:tcPr>
            <w:tcW w:w="1361" w:type="dxa"/>
            <w:tcMar>
              <w:top w:w="30" w:type="dxa"/>
              <w:left w:w="30" w:type="dxa"/>
              <w:bottom w:w="20" w:type="dxa"/>
              <w:right w:w="30" w:type="dxa"/>
            </w:tcMar>
            <w:vAlign w:val="center"/>
          </w:tcPr>
          <w:p w14:paraId="4721596C" w14:textId="77777777" w:rsidR="00AD205C" w:rsidRDefault="002C259D" w:rsidP="00D24084">
            <w:r>
              <w:t>Vstupné parametre</w:t>
            </w:r>
          </w:p>
        </w:tc>
        <w:tc>
          <w:tcPr>
            <w:tcW w:w="1361" w:type="dxa"/>
            <w:tcMar>
              <w:top w:w="30" w:type="dxa"/>
              <w:left w:w="30" w:type="dxa"/>
              <w:bottom w:w="20" w:type="dxa"/>
              <w:right w:w="30" w:type="dxa"/>
            </w:tcMar>
            <w:vAlign w:val="center"/>
          </w:tcPr>
          <w:p w14:paraId="65706EB5" w14:textId="77777777" w:rsidR="00AD205C" w:rsidRDefault="002C259D" w:rsidP="00D24084">
            <w:r>
              <w:t>Vystupné parametre</w:t>
            </w:r>
          </w:p>
        </w:tc>
      </w:tr>
      <w:tr w:rsidR="00AD205C" w14:paraId="0547B6E6" w14:textId="77777777" w:rsidTr="004D7850">
        <w:tc>
          <w:tcPr>
            <w:tcW w:w="1814" w:type="dxa"/>
            <w:tcMar>
              <w:top w:w="30" w:type="dxa"/>
              <w:left w:w="30" w:type="dxa"/>
              <w:bottom w:w="20" w:type="dxa"/>
              <w:right w:w="30" w:type="dxa"/>
            </w:tcMar>
            <w:vAlign w:val="center"/>
          </w:tcPr>
          <w:p w14:paraId="20BF4485" w14:textId="77777777" w:rsidR="00AD205C" w:rsidRDefault="002C259D" w:rsidP="00D24084">
            <w:r>
              <w:t>NacitatParametreSpravnehoPoplatkuPreRealizaciuZot</w:t>
            </w:r>
          </w:p>
        </w:tc>
        <w:tc>
          <w:tcPr>
            <w:tcW w:w="3628" w:type="dxa"/>
            <w:tcMar>
              <w:top w:w="30" w:type="dxa"/>
              <w:left w:w="30" w:type="dxa"/>
              <w:bottom w:w="20" w:type="dxa"/>
              <w:right w:w="30" w:type="dxa"/>
            </w:tcMar>
            <w:vAlign w:val="center"/>
          </w:tcPr>
          <w:p w14:paraId="64B476FC" w14:textId="77777777" w:rsidR="00AD205C" w:rsidRDefault="002C259D" w:rsidP="00D24084">
            <w:r>
              <w:t>Na základe vstupných parametrov identifikuje typ licencie a vráti informácie o správnom poplatku pre získanie takejto licencie.</w:t>
            </w:r>
          </w:p>
        </w:tc>
        <w:tc>
          <w:tcPr>
            <w:tcW w:w="907" w:type="dxa"/>
            <w:tcMar>
              <w:top w:w="30" w:type="dxa"/>
              <w:left w:w="30" w:type="dxa"/>
              <w:bottom w:w="20" w:type="dxa"/>
              <w:right w:w="30" w:type="dxa"/>
            </w:tcMar>
            <w:vAlign w:val="center"/>
          </w:tcPr>
          <w:p w14:paraId="7A458520" w14:textId="77777777" w:rsidR="00AD205C" w:rsidRDefault="002C259D" w:rsidP="00D24084">
            <w:r>
              <w:t>1</w:t>
            </w:r>
          </w:p>
        </w:tc>
        <w:tc>
          <w:tcPr>
            <w:tcW w:w="1361" w:type="dxa"/>
            <w:tcMar>
              <w:top w:w="30" w:type="dxa"/>
              <w:left w:w="30" w:type="dxa"/>
              <w:bottom w:w="20" w:type="dxa"/>
              <w:right w:w="30" w:type="dxa"/>
            </w:tcMar>
            <w:vAlign w:val="center"/>
          </w:tcPr>
          <w:p w14:paraId="581105D3" w14:textId="77777777" w:rsidR="00AD205C" w:rsidRDefault="002C259D" w:rsidP="00D24084">
            <w:r>
              <w:t>RPSpravnyPoplatokVydanieLicenciaVstup</w:t>
            </w:r>
          </w:p>
        </w:tc>
        <w:tc>
          <w:tcPr>
            <w:tcW w:w="1361" w:type="dxa"/>
            <w:tcMar>
              <w:top w:w="30" w:type="dxa"/>
              <w:left w:w="30" w:type="dxa"/>
              <w:bottom w:w="20" w:type="dxa"/>
              <w:right w:w="30" w:type="dxa"/>
            </w:tcMar>
            <w:vAlign w:val="center"/>
          </w:tcPr>
          <w:p w14:paraId="20194A65" w14:textId="77777777" w:rsidR="00AD205C" w:rsidRDefault="002C259D" w:rsidP="00D24084">
            <w:r>
              <w:t>SpravnyPoplatokVydanieLicenciaVystup</w:t>
            </w:r>
          </w:p>
        </w:tc>
      </w:tr>
    </w:tbl>
    <w:p w14:paraId="2B403D7E" w14:textId="77777777" w:rsidR="004D7850" w:rsidRDefault="004D7850" w:rsidP="00D24084"/>
    <w:p w14:paraId="5A83DD7E" w14:textId="77777777" w:rsidR="00AD205C" w:rsidRDefault="002C259D" w:rsidP="00D24084">
      <w:r>
        <w:t>RPSpravnyPoplatokVydanieLicenciaVstup</w:t>
      </w:r>
    </w:p>
    <w:p w14:paraId="0FD518FF" w14:textId="77777777" w:rsidR="00AD205C" w:rsidRDefault="002C259D" w:rsidP="00D24084">
      <w:r>
        <w:rPr>
          <w:noProof/>
        </w:rPr>
        <w:drawing>
          <wp:inline distT="0" distB="0" distL="0" distR="0" wp14:anchorId="7060F853" wp14:editId="532371CD">
            <wp:extent cx="4343400" cy="2305050"/>
            <wp:effectExtent l="0" t="0" r="0" b="0"/>
            <wp:docPr id="100021" name="Picture 100021" descr="_scroll_external\attachments\worddavf495e0a20a7bbb368cac7355e7fc9ea9-877ae7d274b099992aacb1ecd35632942078519cfe3f01f0bee897d64a2cd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4164" name=""/>
                    <pic:cNvPicPr>
                      <a:picLocks noChangeAspect="1"/>
                    </pic:cNvPicPr>
                  </pic:nvPicPr>
                  <pic:blipFill>
                    <a:blip r:embed="rId224"/>
                    <a:stretch>
                      <a:fillRect/>
                    </a:stretch>
                  </pic:blipFill>
                  <pic:spPr>
                    <a:xfrm>
                      <a:off x="0" y="0"/>
                      <a:ext cx="4343400" cy="2305050"/>
                    </a:xfrm>
                    <a:prstGeom prst="rect">
                      <a:avLst/>
                    </a:prstGeom>
                  </pic:spPr>
                </pic:pic>
              </a:graphicData>
            </a:graphic>
          </wp:inline>
        </w:drawing>
      </w:r>
    </w:p>
    <w:p w14:paraId="7D2CA987" w14:textId="77777777" w:rsidR="004D7850" w:rsidRDefault="004D7850" w:rsidP="00D24084"/>
    <w:p w14:paraId="35709768" w14:textId="77777777" w:rsidR="004D7850" w:rsidRDefault="004D7850" w:rsidP="00D24084"/>
    <w:p w14:paraId="3B6D31E5" w14:textId="77777777" w:rsidR="00AD205C" w:rsidRDefault="002C259D" w:rsidP="00D24084">
      <w:r>
        <w:lastRenderedPageBreak/>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164985CC" w14:textId="77777777" w:rsidTr="004D7850">
        <w:tc>
          <w:tcPr>
            <w:tcW w:w="846" w:type="dxa"/>
            <w:tcMar>
              <w:top w:w="30" w:type="dxa"/>
              <w:left w:w="30" w:type="dxa"/>
              <w:bottom w:w="20" w:type="dxa"/>
              <w:right w:w="30" w:type="dxa"/>
            </w:tcMar>
          </w:tcPr>
          <w:p w14:paraId="671FF21C" w14:textId="77777777" w:rsidR="00AD205C" w:rsidRDefault="002C259D" w:rsidP="00D24084">
            <w:r>
              <w:t>Atribút</w:t>
            </w:r>
          </w:p>
        </w:tc>
        <w:tc>
          <w:tcPr>
            <w:tcW w:w="8225" w:type="dxa"/>
            <w:tcMar>
              <w:top w:w="30" w:type="dxa"/>
              <w:left w:w="30" w:type="dxa"/>
              <w:bottom w:w="20" w:type="dxa"/>
              <w:right w:w="30" w:type="dxa"/>
            </w:tcMar>
          </w:tcPr>
          <w:p w14:paraId="4F9806CB" w14:textId="77777777" w:rsidR="00AD205C" w:rsidRDefault="002C259D" w:rsidP="00D24084">
            <w:r>
              <w:t>Externý kód typu licencie : an1_50</w:t>
            </w:r>
          </w:p>
        </w:tc>
      </w:tr>
      <w:tr w:rsidR="00AD205C" w14:paraId="15FBCECE" w14:textId="77777777" w:rsidTr="004D7850">
        <w:tc>
          <w:tcPr>
            <w:tcW w:w="846" w:type="dxa"/>
            <w:tcMar>
              <w:top w:w="30" w:type="dxa"/>
              <w:left w:w="30" w:type="dxa"/>
              <w:bottom w:w="20" w:type="dxa"/>
              <w:right w:w="30" w:type="dxa"/>
            </w:tcMar>
          </w:tcPr>
          <w:p w14:paraId="1D9E93BE" w14:textId="77777777" w:rsidR="00AD205C" w:rsidRDefault="002C259D" w:rsidP="00D24084">
            <w:r>
              <w:t>Opis</w:t>
            </w:r>
          </w:p>
        </w:tc>
        <w:tc>
          <w:tcPr>
            <w:tcW w:w="8225" w:type="dxa"/>
            <w:tcMar>
              <w:top w:w="30" w:type="dxa"/>
              <w:left w:w="30" w:type="dxa"/>
              <w:bottom w:w="20" w:type="dxa"/>
              <w:right w:w="30" w:type="dxa"/>
            </w:tcMar>
          </w:tcPr>
          <w:p w14:paraId="67968F14" w14:textId="77777777" w:rsidR="00AD205C" w:rsidRDefault="002C259D" w:rsidP="00D24084">
            <w:r>
              <w:t>jedinečný business identifikátor pre typ licencie</w:t>
            </w:r>
          </w:p>
        </w:tc>
      </w:tr>
      <w:tr w:rsidR="00AD205C" w14:paraId="70899780" w14:textId="77777777" w:rsidTr="004D7850">
        <w:tc>
          <w:tcPr>
            <w:tcW w:w="846" w:type="dxa"/>
            <w:tcMar>
              <w:top w:w="30" w:type="dxa"/>
              <w:left w:w="30" w:type="dxa"/>
              <w:bottom w:w="20" w:type="dxa"/>
              <w:right w:w="30" w:type="dxa"/>
            </w:tcMar>
          </w:tcPr>
          <w:p w14:paraId="783974D2" w14:textId="77777777" w:rsidR="00AD205C" w:rsidRDefault="002C259D" w:rsidP="00D24084">
            <w:r>
              <w:t>Atribút</w:t>
            </w:r>
          </w:p>
        </w:tc>
        <w:tc>
          <w:tcPr>
            <w:tcW w:w="8225" w:type="dxa"/>
            <w:tcMar>
              <w:top w:w="30" w:type="dxa"/>
              <w:left w:w="30" w:type="dxa"/>
              <w:bottom w:w="20" w:type="dxa"/>
              <w:right w:w="30" w:type="dxa"/>
            </w:tcMar>
          </w:tcPr>
          <w:p w14:paraId="4F43A123" w14:textId="77777777" w:rsidR="00AD205C" w:rsidRDefault="002C259D" w:rsidP="00D24084">
            <w:r>
              <w:t>Platnosť k dátumu : Dátum</w:t>
            </w:r>
          </w:p>
        </w:tc>
      </w:tr>
      <w:tr w:rsidR="00AD205C" w14:paraId="477E3CA5" w14:textId="77777777" w:rsidTr="004D7850">
        <w:tc>
          <w:tcPr>
            <w:tcW w:w="846" w:type="dxa"/>
            <w:tcMar>
              <w:top w:w="30" w:type="dxa"/>
              <w:left w:w="30" w:type="dxa"/>
              <w:bottom w:w="20" w:type="dxa"/>
              <w:right w:w="30" w:type="dxa"/>
            </w:tcMar>
          </w:tcPr>
          <w:p w14:paraId="6985F6E5" w14:textId="77777777" w:rsidR="00AD205C" w:rsidRDefault="002C259D" w:rsidP="00D24084">
            <w:r>
              <w:t>Opis</w:t>
            </w:r>
          </w:p>
        </w:tc>
        <w:tc>
          <w:tcPr>
            <w:tcW w:w="8225" w:type="dxa"/>
            <w:tcMar>
              <w:top w:w="30" w:type="dxa"/>
              <w:left w:w="30" w:type="dxa"/>
              <w:bottom w:w="20" w:type="dxa"/>
              <w:right w:w="30" w:type="dxa"/>
            </w:tcMar>
          </w:tcPr>
          <w:p w14:paraId="535D9086" w14:textId="77777777" w:rsidR="00AD205C" w:rsidRDefault="002C259D" w:rsidP="00D24084">
            <w:r>
              <w:t>dátum, ku ktorému požaduje používateľ služby získať platné data</w:t>
            </w:r>
          </w:p>
        </w:tc>
      </w:tr>
    </w:tbl>
    <w:p w14:paraId="50E96938" w14:textId="77777777" w:rsidR="00AD205C" w:rsidRDefault="00AD205C" w:rsidP="00D24084"/>
    <w:p w14:paraId="25767D09" w14:textId="77777777" w:rsidR="00AD205C" w:rsidRDefault="002C259D" w:rsidP="00D24084">
      <w:r>
        <w:t>SpravnyPoplatokVydanieLicenciaVystup</w:t>
      </w:r>
    </w:p>
    <w:p w14:paraId="4DA78721" w14:textId="77777777" w:rsidR="00AD205C" w:rsidRDefault="002C259D" w:rsidP="00D24084">
      <w:r>
        <w:rPr>
          <w:noProof/>
        </w:rPr>
        <w:drawing>
          <wp:inline distT="0" distB="0" distL="0" distR="0" wp14:anchorId="11D1A3CF" wp14:editId="328609FA">
            <wp:extent cx="4829175" cy="6429375"/>
            <wp:effectExtent l="0" t="0" r="0" b="0"/>
            <wp:docPr id="100022" name="Picture 100022" descr="_scroll_external\attachments\worddavd997ccc4f52f502b40253ceee46c9090-994b41aed9d9857560a5dbbd69de11aa207d784eebe71161cbc7abdede8e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2996" name=""/>
                    <pic:cNvPicPr>
                      <a:picLocks noChangeAspect="1"/>
                    </pic:cNvPicPr>
                  </pic:nvPicPr>
                  <pic:blipFill>
                    <a:blip r:embed="rId225"/>
                    <a:stretch>
                      <a:fillRect/>
                    </a:stretch>
                  </pic:blipFill>
                  <pic:spPr>
                    <a:xfrm>
                      <a:off x="0" y="0"/>
                      <a:ext cx="4829175" cy="6429375"/>
                    </a:xfrm>
                    <a:prstGeom prst="rect">
                      <a:avLst/>
                    </a:prstGeom>
                  </pic:spPr>
                </pic:pic>
              </a:graphicData>
            </a:graphic>
          </wp:inline>
        </w:drawing>
      </w:r>
    </w:p>
    <w:p w14:paraId="2EF7D40E" w14:textId="77777777" w:rsidR="004D7850" w:rsidRDefault="004D7850" w:rsidP="00D24084"/>
    <w:p w14:paraId="748EF978" w14:textId="77777777" w:rsidR="004D7850" w:rsidRDefault="004D7850" w:rsidP="00D24084"/>
    <w:p w14:paraId="2C056F60" w14:textId="77777777" w:rsidR="00AD205C" w:rsidRDefault="002C259D" w:rsidP="00D24084">
      <w:r>
        <w:lastRenderedPageBreak/>
        <w:t>Poplatok za vydanie licencie</w:t>
      </w:r>
    </w:p>
    <w:tbl>
      <w:tblPr>
        <w:tblStyle w:val="ScrollTableNormal"/>
        <w:tblW w:w="9071" w:type="dxa"/>
        <w:tblLayout w:type="fixed"/>
        <w:tblLook w:val="0000" w:firstRow="0" w:lastRow="0" w:firstColumn="0" w:lastColumn="0" w:noHBand="0" w:noVBand="0"/>
      </w:tblPr>
      <w:tblGrid>
        <w:gridCol w:w="846"/>
        <w:gridCol w:w="8225"/>
      </w:tblGrid>
      <w:tr w:rsidR="00AD205C" w14:paraId="3BE1DBBC" w14:textId="77777777" w:rsidTr="004D7850">
        <w:tc>
          <w:tcPr>
            <w:tcW w:w="846" w:type="dxa"/>
            <w:tcMar>
              <w:top w:w="30" w:type="dxa"/>
              <w:left w:w="30" w:type="dxa"/>
              <w:bottom w:w="20" w:type="dxa"/>
              <w:right w:w="30" w:type="dxa"/>
            </w:tcMar>
          </w:tcPr>
          <w:p w14:paraId="678E763C" w14:textId="77777777" w:rsidR="00AD205C" w:rsidRDefault="002C259D" w:rsidP="00D24084">
            <w:r>
              <w:t>Atribút</w:t>
            </w:r>
          </w:p>
        </w:tc>
        <w:tc>
          <w:tcPr>
            <w:tcW w:w="8225" w:type="dxa"/>
            <w:tcMar>
              <w:top w:w="30" w:type="dxa"/>
              <w:left w:w="30" w:type="dxa"/>
              <w:bottom w:w="20" w:type="dxa"/>
              <w:right w:w="30" w:type="dxa"/>
            </w:tcMar>
          </w:tcPr>
          <w:p w14:paraId="5F5ADD1F" w14:textId="77777777" w:rsidR="00AD205C" w:rsidRDefault="002C259D" w:rsidP="00D24084">
            <w:r>
              <w:t>Názov typu poplatku : an1_100</w:t>
            </w:r>
          </w:p>
        </w:tc>
      </w:tr>
      <w:tr w:rsidR="00AD205C" w14:paraId="6B72893B" w14:textId="77777777" w:rsidTr="004D7850">
        <w:tc>
          <w:tcPr>
            <w:tcW w:w="846" w:type="dxa"/>
            <w:tcMar>
              <w:top w:w="30" w:type="dxa"/>
              <w:left w:w="30" w:type="dxa"/>
              <w:bottom w:w="20" w:type="dxa"/>
              <w:right w:w="30" w:type="dxa"/>
            </w:tcMar>
          </w:tcPr>
          <w:p w14:paraId="62B77D3B" w14:textId="77777777" w:rsidR="00AD205C" w:rsidRDefault="002C259D" w:rsidP="00D24084">
            <w:r>
              <w:t>Opis</w:t>
            </w:r>
          </w:p>
        </w:tc>
        <w:tc>
          <w:tcPr>
            <w:tcW w:w="8225" w:type="dxa"/>
            <w:tcMar>
              <w:top w:w="30" w:type="dxa"/>
              <w:left w:w="30" w:type="dxa"/>
              <w:bottom w:w="20" w:type="dxa"/>
              <w:right w:w="30" w:type="dxa"/>
            </w:tcMar>
          </w:tcPr>
          <w:p w14:paraId="344C3AA5" w14:textId="77777777" w:rsidR="00AD205C" w:rsidRDefault="002C259D" w:rsidP="00D24084">
            <w:r>
              <w:t>názov pre typ poplatku</w:t>
            </w:r>
          </w:p>
        </w:tc>
      </w:tr>
      <w:tr w:rsidR="00AD205C" w14:paraId="1C363B20" w14:textId="77777777" w:rsidTr="004D7850">
        <w:tc>
          <w:tcPr>
            <w:tcW w:w="846" w:type="dxa"/>
            <w:tcMar>
              <w:top w:w="30" w:type="dxa"/>
              <w:left w:w="30" w:type="dxa"/>
              <w:bottom w:w="20" w:type="dxa"/>
              <w:right w:w="30" w:type="dxa"/>
            </w:tcMar>
          </w:tcPr>
          <w:p w14:paraId="24078C9A" w14:textId="77777777" w:rsidR="00AD205C" w:rsidRDefault="002C259D" w:rsidP="00D24084">
            <w:r>
              <w:t>Atribút</w:t>
            </w:r>
          </w:p>
        </w:tc>
        <w:tc>
          <w:tcPr>
            <w:tcW w:w="8225" w:type="dxa"/>
            <w:tcMar>
              <w:top w:w="30" w:type="dxa"/>
              <w:left w:w="30" w:type="dxa"/>
              <w:bottom w:w="20" w:type="dxa"/>
              <w:right w:w="30" w:type="dxa"/>
            </w:tcMar>
          </w:tcPr>
          <w:p w14:paraId="50A9C6A3" w14:textId="77777777" w:rsidR="00AD205C" w:rsidRDefault="002C259D" w:rsidP="00D24084">
            <w:r>
              <w:t>Suma : decimal24_4</w:t>
            </w:r>
          </w:p>
        </w:tc>
      </w:tr>
      <w:tr w:rsidR="00AD205C" w14:paraId="2A5E954D" w14:textId="77777777" w:rsidTr="004D7850">
        <w:tc>
          <w:tcPr>
            <w:tcW w:w="846" w:type="dxa"/>
            <w:tcMar>
              <w:top w:w="30" w:type="dxa"/>
              <w:left w:w="30" w:type="dxa"/>
              <w:bottom w:w="20" w:type="dxa"/>
              <w:right w:w="30" w:type="dxa"/>
            </w:tcMar>
          </w:tcPr>
          <w:p w14:paraId="67870148" w14:textId="77777777" w:rsidR="00AD205C" w:rsidRDefault="002C259D" w:rsidP="00D24084">
            <w:r>
              <w:t>Opis</w:t>
            </w:r>
          </w:p>
        </w:tc>
        <w:tc>
          <w:tcPr>
            <w:tcW w:w="8225" w:type="dxa"/>
            <w:tcMar>
              <w:top w:w="30" w:type="dxa"/>
              <w:left w:w="30" w:type="dxa"/>
              <w:bottom w:w="20" w:type="dxa"/>
              <w:right w:w="30" w:type="dxa"/>
            </w:tcMar>
          </w:tcPr>
          <w:p w14:paraId="41490C03" w14:textId="77777777" w:rsidR="00AD205C" w:rsidRDefault="002C259D" w:rsidP="00D24084">
            <w:r>
              <w:t>suma pre typ poplatku</w:t>
            </w:r>
          </w:p>
        </w:tc>
      </w:tr>
      <w:tr w:rsidR="00AD205C" w14:paraId="22106320" w14:textId="77777777" w:rsidTr="004D7850">
        <w:tc>
          <w:tcPr>
            <w:tcW w:w="846" w:type="dxa"/>
            <w:tcMar>
              <w:top w:w="30" w:type="dxa"/>
              <w:left w:w="30" w:type="dxa"/>
              <w:bottom w:w="20" w:type="dxa"/>
              <w:right w:w="30" w:type="dxa"/>
            </w:tcMar>
          </w:tcPr>
          <w:p w14:paraId="09926605" w14:textId="77777777" w:rsidR="00AD205C" w:rsidRDefault="002C259D" w:rsidP="00D24084">
            <w:r>
              <w:t>Atribút</w:t>
            </w:r>
          </w:p>
        </w:tc>
        <w:tc>
          <w:tcPr>
            <w:tcW w:w="8225" w:type="dxa"/>
            <w:tcMar>
              <w:top w:w="30" w:type="dxa"/>
              <w:left w:w="30" w:type="dxa"/>
              <w:bottom w:w="20" w:type="dxa"/>
              <w:right w:w="30" w:type="dxa"/>
            </w:tcMar>
          </w:tcPr>
          <w:p w14:paraId="50608663" w14:textId="77777777" w:rsidR="00AD205C" w:rsidRDefault="002C259D" w:rsidP="00D24084">
            <w:r>
              <w:t>Mena : an1_3</w:t>
            </w:r>
          </w:p>
        </w:tc>
      </w:tr>
      <w:tr w:rsidR="00AD205C" w14:paraId="2CBC3F06" w14:textId="77777777" w:rsidTr="004D7850">
        <w:tc>
          <w:tcPr>
            <w:tcW w:w="846" w:type="dxa"/>
            <w:tcMar>
              <w:top w:w="30" w:type="dxa"/>
              <w:left w:w="30" w:type="dxa"/>
              <w:bottom w:w="20" w:type="dxa"/>
              <w:right w:w="30" w:type="dxa"/>
            </w:tcMar>
          </w:tcPr>
          <w:p w14:paraId="69B79053" w14:textId="77777777" w:rsidR="00AD205C" w:rsidRDefault="002C259D" w:rsidP="00D24084">
            <w:r>
              <w:t>Opis</w:t>
            </w:r>
          </w:p>
        </w:tc>
        <w:tc>
          <w:tcPr>
            <w:tcW w:w="8225" w:type="dxa"/>
            <w:tcMar>
              <w:top w:w="30" w:type="dxa"/>
              <w:left w:w="30" w:type="dxa"/>
              <w:bottom w:w="20" w:type="dxa"/>
              <w:right w:w="30" w:type="dxa"/>
            </w:tcMar>
          </w:tcPr>
          <w:p w14:paraId="4228A7DA" w14:textId="77777777" w:rsidR="00AD205C" w:rsidRDefault="002C259D" w:rsidP="00D24084">
            <w:r>
              <w:t>mena pre typ poplatku, bude obsahovať vždy hodnotu "EUR"</w:t>
            </w:r>
          </w:p>
        </w:tc>
      </w:tr>
      <w:tr w:rsidR="00AD205C" w14:paraId="526ADC54" w14:textId="77777777" w:rsidTr="004D7850">
        <w:tc>
          <w:tcPr>
            <w:tcW w:w="846" w:type="dxa"/>
            <w:tcMar>
              <w:top w:w="30" w:type="dxa"/>
              <w:left w:w="30" w:type="dxa"/>
              <w:bottom w:w="20" w:type="dxa"/>
              <w:right w:w="30" w:type="dxa"/>
            </w:tcMar>
          </w:tcPr>
          <w:p w14:paraId="4CCA8113" w14:textId="77777777" w:rsidR="00AD205C" w:rsidRDefault="002C259D" w:rsidP="00D24084">
            <w:r>
              <w:t>Atribút</w:t>
            </w:r>
          </w:p>
        </w:tc>
        <w:tc>
          <w:tcPr>
            <w:tcW w:w="8225" w:type="dxa"/>
            <w:tcMar>
              <w:top w:w="30" w:type="dxa"/>
              <w:left w:w="30" w:type="dxa"/>
              <w:bottom w:w="20" w:type="dxa"/>
              <w:right w:w="30" w:type="dxa"/>
            </w:tcMar>
          </w:tcPr>
          <w:p w14:paraId="0FC6A313" w14:textId="77777777" w:rsidR="00AD205C" w:rsidRDefault="002C259D" w:rsidP="00D24084">
            <w:r>
              <w:t>Splatnosť v dňoch : n2</w:t>
            </w:r>
          </w:p>
        </w:tc>
      </w:tr>
      <w:tr w:rsidR="00AD205C" w14:paraId="3A1E2804" w14:textId="77777777" w:rsidTr="004D7850">
        <w:tc>
          <w:tcPr>
            <w:tcW w:w="846" w:type="dxa"/>
            <w:tcMar>
              <w:top w:w="30" w:type="dxa"/>
              <w:left w:w="30" w:type="dxa"/>
              <w:bottom w:w="20" w:type="dxa"/>
              <w:right w:w="30" w:type="dxa"/>
            </w:tcMar>
          </w:tcPr>
          <w:p w14:paraId="689366D8" w14:textId="77777777" w:rsidR="00AD205C" w:rsidRDefault="002C259D" w:rsidP="00D24084">
            <w:r>
              <w:t>Opis</w:t>
            </w:r>
          </w:p>
        </w:tc>
        <w:tc>
          <w:tcPr>
            <w:tcW w:w="8225" w:type="dxa"/>
            <w:tcMar>
              <w:top w:w="30" w:type="dxa"/>
              <w:left w:w="30" w:type="dxa"/>
              <w:bottom w:w="20" w:type="dxa"/>
              <w:right w:w="30" w:type="dxa"/>
            </w:tcMar>
          </w:tcPr>
          <w:p w14:paraId="79DD4E9F" w14:textId="77777777" w:rsidR="00AD205C" w:rsidRDefault="002C259D" w:rsidP="00D24084">
            <w:r>
              <w:t>splatnosť pre typ poplatku v dňoch</w:t>
            </w:r>
          </w:p>
        </w:tc>
      </w:tr>
      <w:tr w:rsidR="00AD205C" w14:paraId="4CA84A0B" w14:textId="77777777" w:rsidTr="004D7850">
        <w:tc>
          <w:tcPr>
            <w:tcW w:w="846" w:type="dxa"/>
            <w:tcMar>
              <w:top w:w="30" w:type="dxa"/>
              <w:left w:w="30" w:type="dxa"/>
              <w:bottom w:w="20" w:type="dxa"/>
              <w:right w:w="30" w:type="dxa"/>
            </w:tcMar>
          </w:tcPr>
          <w:p w14:paraId="31F1FDD7" w14:textId="77777777" w:rsidR="00AD205C" w:rsidRDefault="002C259D" w:rsidP="00D24084">
            <w:r>
              <w:t>Atribút</w:t>
            </w:r>
          </w:p>
        </w:tc>
        <w:tc>
          <w:tcPr>
            <w:tcW w:w="8225" w:type="dxa"/>
            <w:tcMar>
              <w:top w:w="30" w:type="dxa"/>
              <w:left w:w="30" w:type="dxa"/>
              <w:bottom w:w="20" w:type="dxa"/>
              <w:right w:w="30" w:type="dxa"/>
            </w:tcMar>
          </w:tcPr>
          <w:p w14:paraId="2BA3F986" w14:textId="77777777" w:rsidR="00AD205C" w:rsidRDefault="002C259D" w:rsidP="00D24084">
            <w:r>
              <w:t>Typ variabilného symbolu - kód : n1</w:t>
            </w:r>
          </w:p>
        </w:tc>
      </w:tr>
      <w:tr w:rsidR="00AD205C" w14:paraId="447B9055" w14:textId="77777777" w:rsidTr="004D7850">
        <w:tc>
          <w:tcPr>
            <w:tcW w:w="846" w:type="dxa"/>
            <w:tcMar>
              <w:top w:w="30" w:type="dxa"/>
              <w:left w:w="30" w:type="dxa"/>
              <w:bottom w:w="20" w:type="dxa"/>
              <w:right w:w="30" w:type="dxa"/>
            </w:tcMar>
          </w:tcPr>
          <w:p w14:paraId="6F2D62F5" w14:textId="77777777" w:rsidR="00AD205C" w:rsidRDefault="002C259D" w:rsidP="00D24084">
            <w:r>
              <w:t>Opis</w:t>
            </w:r>
          </w:p>
        </w:tc>
        <w:tc>
          <w:tcPr>
            <w:tcW w:w="8225" w:type="dxa"/>
            <w:tcMar>
              <w:top w:w="30" w:type="dxa"/>
              <w:left w:w="30" w:type="dxa"/>
              <w:bottom w:w="20" w:type="dxa"/>
              <w:right w:w="30" w:type="dxa"/>
            </w:tcMar>
          </w:tcPr>
          <w:p w14:paraId="3B3A3E7A" w14:textId="77777777" w:rsidR="00AD205C" w:rsidRDefault="002C259D" w:rsidP="00D24084">
            <w:r>
              <w:t>môže obsahovať hodnoty:</w:t>
            </w:r>
            <w:r>
              <w:br/>
              <w:t>1 = VS generovaný systémom</w:t>
            </w:r>
            <w:r>
              <w:br/>
              <w:t>2 = DIC</w:t>
            </w:r>
            <w:r>
              <w:br/>
              <w:t>3 = ICO</w:t>
            </w:r>
            <w:r>
              <w:br/>
              <w:t>4 = Rodné číslo</w:t>
            </w:r>
          </w:p>
        </w:tc>
      </w:tr>
      <w:tr w:rsidR="00AD205C" w14:paraId="34F6EBEC" w14:textId="77777777" w:rsidTr="004D7850">
        <w:tc>
          <w:tcPr>
            <w:tcW w:w="846" w:type="dxa"/>
            <w:tcMar>
              <w:top w:w="30" w:type="dxa"/>
              <w:left w:w="30" w:type="dxa"/>
              <w:bottom w:w="20" w:type="dxa"/>
              <w:right w:w="30" w:type="dxa"/>
            </w:tcMar>
          </w:tcPr>
          <w:p w14:paraId="535CE7B1" w14:textId="77777777" w:rsidR="00AD205C" w:rsidRDefault="002C259D" w:rsidP="00D24084">
            <w:r>
              <w:t>Atribút</w:t>
            </w:r>
          </w:p>
        </w:tc>
        <w:tc>
          <w:tcPr>
            <w:tcW w:w="8225" w:type="dxa"/>
            <w:tcMar>
              <w:top w:w="30" w:type="dxa"/>
              <w:left w:w="30" w:type="dxa"/>
              <w:bottom w:w="20" w:type="dxa"/>
              <w:right w:w="30" w:type="dxa"/>
            </w:tcMar>
          </w:tcPr>
          <w:p w14:paraId="2E3150D6" w14:textId="77777777" w:rsidR="00AD205C" w:rsidRDefault="002C259D" w:rsidP="00D24084">
            <w:r>
              <w:t>Typ variabilného symbolu - popis : an1_30</w:t>
            </w:r>
          </w:p>
        </w:tc>
      </w:tr>
      <w:tr w:rsidR="00AD205C" w14:paraId="7A0E1321" w14:textId="77777777" w:rsidTr="004D7850">
        <w:tc>
          <w:tcPr>
            <w:tcW w:w="846" w:type="dxa"/>
            <w:tcMar>
              <w:top w:w="30" w:type="dxa"/>
              <w:left w:w="30" w:type="dxa"/>
              <w:bottom w:w="20" w:type="dxa"/>
              <w:right w:w="30" w:type="dxa"/>
            </w:tcMar>
          </w:tcPr>
          <w:p w14:paraId="7FC58FD4" w14:textId="77777777" w:rsidR="00AD205C" w:rsidRDefault="002C259D" w:rsidP="00D24084">
            <w:r>
              <w:t>Opis</w:t>
            </w:r>
          </w:p>
        </w:tc>
        <w:tc>
          <w:tcPr>
            <w:tcW w:w="8225" w:type="dxa"/>
            <w:tcMar>
              <w:top w:w="30" w:type="dxa"/>
              <w:left w:w="30" w:type="dxa"/>
              <w:bottom w:w="20" w:type="dxa"/>
              <w:right w:w="30" w:type="dxa"/>
            </w:tcMar>
          </w:tcPr>
          <w:p w14:paraId="592BA2B6" w14:textId="77777777" w:rsidR="00AD205C" w:rsidRDefault="002C259D" w:rsidP="00D24084">
            <w:r>
              <w:t>môže obsahovať hodnoty:</w:t>
            </w:r>
            <w:r>
              <w:br/>
              <w:t>1 = VS generovaný systémom</w:t>
            </w:r>
            <w:r>
              <w:br/>
              <w:t>2 = DIC</w:t>
            </w:r>
            <w:r>
              <w:br/>
              <w:t>3 = ICO</w:t>
            </w:r>
            <w:r>
              <w:br/>
              <w:t>4 = Rodné číslo</w:t>
            </w:r>
          </w:p>
        </w:tc>
      </w:tr>
      <w:tr w:rsidR="00AD205C" w14:paraId="78D88941" w14:textId="77777777" w:rsidTr="004D7850">
        <w:tc>
          <w:tcPr>
            <w:tcW w:w="846" w:type="dxa"/>
            <w:tcMar>
              <w:top w:w="30" w:type="dxa"/>
              <w:left w:w="30" w:type="dxa"/>
              <w:bottom w:w="20" w:type="dxa"/>
              <w:right w:w="30" w:type="dxa"/>
            </w:tcMar>
          </w:tcPr>
          <w:p w14:paraId="0900D23A" w14:textId="77777777" w:rsidR="00AD205C" w:rsidRDefault="002C259D" w:rsidP="00D24084">
            <w:r>
              <w:t>Atribút</w:t>
            </w:r>
          </w:p>
        </w:tc>
        <w:tc>
          <w:tcPr>
            <w:tcW w:w="8225" w:type="dxa"/>
            <w:tcMar>
              <w:top w:w="30" w:type="dxa"/>
              <w:left w:w="30" w:type="dxa"/>
              <w:bottom w:w="20" w:type="dxa"/>
              <w:right w:w="30" w:type="dxa"/>
            </w:tcMar>
          </w:tcPr>
          <w:p w14:paraId="7F8DAAA5" w14:textId="77777777" w:rsidR="00AD205C" w:rsidRDefault="002C259D" w:rsidP="00D24084">
            <w:r>
              <w:t>Konštantný symbol : an1_10</w:t>
            </w:r>
          </w:p>
        </w:tc>
      </w:tr>
      <w:tr w:rsidR="00AD205C" w14:paraId="7F9E1775" w14:textId="77777777" w:rsidTr="004D7850">
        <w:tc>
          <w:tcPr>
            <w:tcW w:w="846" w:type="dxa"/>
            <w:tcMar>
              <w:top w:w="30" w:type="dxa"/>
              <w:left w:w="30" w:type="dxa"/>
              <w:bottom w:w="20" w:type="dxa"/>
              <w:right w:w="30" w:type="dxa"/>
            </w:tcMar>
          </w:tcPr>
          <w:p w14:paraId="261672A2" w14:textId="77777777" w:rsidR="00AD205C" w:rsidRDefault="002C259D" w:rsidP="00D24084">
            <w:r>
              <w:t>Opis</w:t>
            </w:r>
          </w:p>
        </w:tc>
        <w:tc>
          <w:tcPr>
            <w:tcW w:w="8225" w:type="dxa"/>
            <w:tcMar>
              <w:top w:w="30" w:type="dxa"/>
              <w:left w:w="30" w:type="dxa"/>
              <w:bottom w:w="20" w:type="dxa"/>
              <w:right w:w="30" w:type="dxa"/>
            </w:tcMar>
          </w:tcPr>
          <w:p w14:paraId="4638799B" w14:textId="77777777" w:rsidR="00AD205C" w:rsidRDefault="002C259D" w:rsidP="00D24084">
            <w:r>
              <w:t>KS pre typ poplatku</w:t>
            </w:r>
          </w:p>
        </w:tc>
      </w:tr>
      <w:tr w:rsidR="00AD205C" w14:paraId="13ADD005" w14:textId="77777777" w:rsidTr="004D7850">
        <w:tc>
          <w:tcPr>
            <w:tcW w:w="846" w:type="dxa"/>
            <w:tcMar>
              <w:top w:w="30" w:type="dxa"/>
              <w:left w:w="30" w:type="dxa"/>
              <w:bottom w:w="20" w:type="dxa"/>
              <w:right w:w="30" w:type="dxa"/>
            </w:tcMar>
          </w:tcPr>
          <w:p w14:paraId="6EF6CFC6" w14:textId="77777777" w:rsidR="00AD205C" w:rsidRDefault="002C259D" w:rsidP="00D24084">
            <w:r>
              <w:t>Atribút</w:t>
            </w:r>
          </w:p>
        </w:tc>
        <w:tc>
          <w:tcPr>
            <w:tcW w:w="8225" w:type="dxa"/>
            <w:tcMar>
              <w:top w:w="30" w:type="dxa"/>
              <w:left w:w="30" w:type="dxa"/>
              <w:bottom w:w="20" w:type="dxa"/>
              <w:right w:w="30" w:type="dxa"/>
            </w:tcMar>
          </w:tcPr>
          <w:p w14:paraId="0D8DCAE8" w14:textId="77777777" w:rsidR="00AD205C" w:rsidRDefault="002C259D" w:rsidP="00D24084">
            <w:r>
              <w:t>Platnosť od : Dátum</w:t>
            </w:r>
          </w:p>
        </w:tc>
      </w:tr>
      <w:tr w:rsidR="00AD205C" w14:paraId="70D75207" w14:textId="77777777" w:rsidTr="004D7850">
        <w:tc>
          <w:tcPr>
            <w:tcW w:w="846" w:type="dxa"/>
            <w:tcMar>
              <w:top w:w="30" w:type="dxa"/>
              <w:left w:w="30" w:type="dxa"/>
              <w:bottom w:w="20" w:type="dxa"/>
              <w:right w:w="30" w:type="dxa"/>
            </w:tcMar>
          </w:tcPr>
          <w:p w14:paraId="0E1209F7" w14:textId="77777777" w:rsidR="00AD205C" w:rsidRDefault="002C259D" w:rsidP="00D24084">
            <w:r>
              <w:t>Opis</w:t>
            </w:r>
          </w:p>
        </w:tc>
        <w:tc>
          <w:tcPr>
            <w:tcW w:w="8225" w:type="dxa"/>
            <w:tcMar>
              <w:top w:w="30" w:type="dxa"/>
              <w:left w:w="30" w:type="dxa"/>
              <w:bottom w:w="20" w:type="dxa"/>
              <w:right w:w="30" w:type="dxa"/>
            </w:tcMar>
          </w:tcPr>
          <w:p w14:paraId="6514FA68" w14:textId="77777777" w:rsidR="00AD205C" w:rsidRDefault="002C259D" w:rsidP="00D24084">
            <w:r>
              <w:t>začiatok platnosti pre typ poplatku</w:t>
            </w:r>
          </w:p>
        </w:tc>
      </w:tr>
      <w:tr w:rsidR="00AD205C" w14:paraId="11FE37FC" w14:textId="77777777" w:rsidTr="004D7850">
        <w:tc>
          <w:tcPr>
            <w:tcW w:w="846" w:type="dxa"/>
            <w:tcMar>
              <w:top w:w="30" w:type="dxa"/>
              <w:left w:w="30" w:type="dxa"/>
              <w:bottom w:w="20" w:type="dxa"/>
              <w:right w:w="30" w:type="dxa"/>
            </w:tcMar>
          </w:tcPr>
          <w:p w14:paraId="0F72C61D" w14:textId="77777777" w:rsidR="00AD205C" w:rsidRDefault="002C259D" w:rsidP="00D24084">
            <w:r>
              <w:t>Atribút</w:t>
            </w:r>
          </w:p>
        </w:tc>
        <w:tc>
          <w:tcPr>
            <w:tcW w:w="8225" w:type="dxa"/>
            <w:tcMar>
              <w:top w:w="30" w:type="dxa"/>
              <w:left w:w="30" w:type="dxa"/>
              <w:bottom w:w="20" w:type="dxa"/>
              <w:right w:w="30" w:type="dxa"/>
            </w:tcMar>
          </w:tcPr>
          <w:p w14:paraId="41270BD8" w14:textId="77777777" w:rsidR="00AD205C" w:rsidRDefault="002C259D" w:rsidP="00D24084">
            <w:r>
              <w:t>Platnosť do : Dátum</w:t>
            </w:r>
          </w:p>
        </w:tc>
      </w:tr>
      <w:tr w:rsidR="00AD205C" w14:paraId="3325D9F8" w14:textId="77777777" w:rsidTr="004D7850">
        <w:tc>
          <w:tcPr>
            <w:tcW w:w="846" w:type="dxa"/>
            <w:tcMar>
              <w:top w:w="30" w:type="dxa"/>
              <w:left w:w="30" w:type="dxa"/>
              <w:bottom w:w="20" w:type="dxa"/>
              <w:right w:w="30" w:type="dxa"/>
            </w:tcMar>
          </w:tcPr>
          <w:p w14:paraId="60B68235" w14:textId="77777777" w:rsidR="00AD205C" w:rsidRDefault="002C259D" w:rsidP="00D24084">
            <w:r>
              <w:t>Opis</w:t>
            </w:r>
          </w:p>
        </w:tc>
        <w:tc>
          <w:tcPr>
            <w:tcW w:w="8225" w:type="dxa"/>
            <w:tcMar>
              <w:top w:w="30" w:type="dxa"/>
              <w:left w:w="30" w:type="dxa"/>
              <w:bottom w:w="20" w:type="dxa"/>
              <w:right w:w="30" w:type="dxa"/>
            </w:tcMar>
          </w:tcPr>
          <w:p w14:paraId="54AE05EB" w14:textId="77777777" w:rsidR="00AD205C" w:rsidRDefault="002C259D" w:rsidP="00D24084">
            <w:r>
              <w:t>koniec platnosti pre typ poplatku</w:t>
            </w:r>
          </w:p>
        </w:tc>
      </w:tr>
    </w:tbl>
    <w:p w14:paraId="4E27D184" w14:textId="77777777" w:rsidR="00AD205C" w:rsidRDefault="00AD205C" w:rsidP="00D24084"/>
    <w:p w14:paraId="689D874C" w14:textId="77777777" w:rsidR="00AD205C" w:rsidRDefault="00AD205C" w:rsidP="00D24084"/>
    <w:p w14:paraId="7E5C6059" w14:textId="77777777" w:rsidR="00AD205C" w:rsidRDefault="002C259D" w:rsidP="00D24084">
      <w:r>
        <w:t>Účet pre poplatok</w:t>
      </w:r>
    </w:p>
    <w:tbl>
      <w:tblPr>
        <w:tblStyle w:val="ScrollTableNormal"/>
        <w:tblW w:w="9071" w:type="dxa"/>
        <w:tblLayout w:type="fixed"/>
        <w:tblLook w:val="0000" w:firstRow="0" w:lastRow="0" w:firstColumn="0" w:lastColumn="0" w:noHBand="0" w:noVBand="0"/>
      </w:tblPr>
      <w:tblGrid>
        <w:gridCol w:w="846"/>
        <w:gridCol w:w="8225"/>
      </w:tblGrid>
      <w:tr w:rsidR="00AD205C" w14:paraId="1D784E67" w14:textId="77777777" w:rsidTr="004D7850">
        <w:tc>
          <w:tcPr>
            <w:tcW w:w="846" w:type="dxa"/>
            <w:tcMar>
              <w:top w:w="30" w:type="dxa"/>
              <w:left w:w="30" w:type="dxa"/>
              <w:bottom w:w="20" w:type="dxa"/>
              <w:right w:w="30" w:type="dxa"/>
            </w:tcMar>
          </w:tcPr>
          <w:p w14:paraId="38E92C32" w14:textId="77777777" w:rsidR="00AD205C" w:rsidRDefault="002C259D" w:rsidP="00D24084">
            <w:r>
              <w:t>Atribút</w:t>
            </w:r>
          </w:p>
        </w:tc>
        <w:tc>
          <w:tcPr>
            <w:tcW w:w="8225" w:type="dxa"/>
            <w:tcMar>
              <w:top w:w="30" w:type="dxa"/>
              <w:left w:w="30" w:type="dxa"/>
              <w:bottom w:w="20" w:type="dxa"/>
              <w:right w:w="30" w:type="dxa"/>
            </w:tcMar>
          </w:tcPr>
          <w:p w14:paraId="6451495D" w14:textId="77777777" w:rsidR="00AD205C" w:rsidRDefault="002C259D" w:rsidP="00D24084">
            <w:r>
              <w:t>Je preferovaný : n1</w:t>
            </w:r>
          </w:p>
        </w:tc>
      </w:tr>
      <w:tr w:rsidR="00AD205C" w14:paraId="2AEED41E" w14:textId="77777777" w:rsidTr="004D7850">
        <w:tc>
          <w:tcPr>
            <w:tcW w:w="846" w:type="dxa"/>
            <w:tcMar>
              <w:top w:w="30" w:type="dxa"/>
              <w:left w:w="30" w:type="dxa"/>
              <w:bottom w:w="20" w:type="dxa"/>
              <w:right w:w="30" w:type="dxa"/>
            </w:tcMar>
          </w:tcPr>
          <w:p w14:paraId="2B648230" w14:textId="77777777" w:rsidR="00AD205C" w:rsidRDefault="002C259D" w:rsidP="00D24084">
            <w:r>
              <w:t>Opis</w:t>
            </w:r>
          </w:p>
        </w:tc>
        <w:tc>
          <w:tcPr>
            <w:tcW w:w="8225" w:type="dxa"/>
            <w:tcMar>
              <w:top w:w="30" w:type="dxa"/>
              <w:left w:w="30" w:type="dxa"/>
              <w:bottom w:w="20" w:type="dxa"/>
              <w:right w:w="30" w:type="dxa"/>
            </w:tcMar>
          </w:tcPr>
          <w:p w14:paraId="49E32AD4" w14:textId="77777777" w:rsidR="00AD205C" w:rsidRDefault="002C259D" w:rsidP="00D24084">
            <w:r>
              <w:t>príznak, či je účet preferovaný, používa sa v prípade že OVM vlastní viacero účtov</w:t>
            </w:r>
          </w:p>
        </w:tc>
      </w:tr>
      <w:tr w:rsidR="00AD205C" w14:paraId="34567569" w14:textId="77777777" w:rsidTr="004D7850">
        <w:tc>
          <w:tcPr>
            <w:tcW w:w="846" w:type="dxa"/>
            <w:tcMar>
              <w:top w:w="30" w:type="dxa"/>
              <w:left w:w="30" w:type="dxa"/>
              <w:bottom w:w="20" w:type="dxa"/>
              <w:right w:w="30" w:type="dxa"/>
            </w:tcMar>
          </w:tcPr>
          <w:p w14:paraId="274C5938" w14:textId="77777777" w:rsidR="00AD205C" w:rsidRDefault="002C259D" w:rsidP="00D24084">
            <w:r>
              <w:t>Atribút</w:t>
            </w:r>
          </w:p>
        </w:tc>
        <w:tc>
          <w:tcPr>
            <w:tcW w:w="8225" w:type="dxa"/>
            <w:tcMar>
              <w:top w:w="30" w:type="dxa"/>
              <w:left w:w="30" w:type="dxa"/>
              <w:bottom w:w="20" w:type="dxa"/>
              <w:right w:w="30" w:type="dxa"/>
            </w:tcMar>
          </w:tcPr>
          <w:p w14:paraId="37077669" w14:textId="77777777" w:rsidR="00AD205C" w:rsidRDefault="002C259D" w:rsidP="00D24084">
            <w:r>
              <w:t>Platnosť od : Dátum</w:t>
            </w:r>
          </w:p>
        </w:tc>
      </w:tr>
      <w:tr w:rsidR="00AD205C" w14:paraId="0DD85361" w14:textId="77777777" w:rsidTr="004D7850">
        <w:tc>
          <w:tcPr>
            <w:tcW w:w="846" w:type="dxa"/>
            <w:tcMar>
              <w:top w:w="30" w:type="dxa"/>
              <w:left w:w="30" w:type="dxa"/>
              <w:bottom w:w="20" w:type="dxa"/>
              <w:right w:w="30" w:type="dxa"/>
            </w:tcMar>
          </w:tcPr>
          <w:p w14:paraId="73E2F9C2" w14:textId="77777777" w:rsidR="00AD205C" w:rsidRDefault="002C259D" w:rsidP="00D24084">
            <w:r>
              <w:t>Opis</w:t>
            </w:r>
          </w:p>
        </w:tc>
        <w:tc>
          <w:tcPr>
            <w:tcW w:w="8225" w:type="dxa"/>
            <w:tcMar>
              <w:top w:w="30" w:type="dxa"/>
              <w:left w:w="30" w:type="dxa"/>
              <w:bottom w:w="20" w:type="dxa"/>
              <w:right w:w="30" w:type="dxa"/>
            </w:tcMar>
          </w:tcPr>
          <w:p w14:paraId="659485A7" w14:textId="77777777" w:rsidR="00AD205C" w:rsidRDefault="002C259D" w:rsidP="00D24084">
            <w:r>
              <w:t>začiatok platnosti pre účet</w:t>
            </w:r>
          </w:p>
        </w:tc>
      </w:tr>
      <w:tr w:rsidR="00AD205C" w14:paraId="3AF75ECA" w14:textId="77777777" w:rsidTr="004D7850">
        <w:tc>
          <w:tcPr>
            <w:tcW w:w="846" w:type="dxa"/>
            <w:tcMar>
              <w:top w:w="30" w:type="dxa"/>
              <w:left w:w="30" w:type="dxa"/>
              <w:bottom w:w="20" w:type="dxa"/>
              <w:right w:w="30" w:type="dxa"/>
            </w:tcMar>
          </w:tcPr>
          <w:p w14:paraId="3F035F72" w14:textId="77777777" w:rsidR="00AD205C" w:rsidRDefault="002C259D" w:rsidP="00D24084">
            <w:r>
              <w:t>Atribút</w:t>
            </w:r>
          </w:p>
        </w:tc>
        <w:tc>
          <w:tcPr>
            <w:tcW w:w="8225" w:type="dxa"/>
            <w:tcMar>
              <w:top w:w="30" w:type="dxa"/>
              <w:left w:w="30" w:type="dxa"/>
              <w:bottom w:w="20" w:type="dxa"/>
              <w:right w:w="30" w:type="dxa"/>
            </w:tcMar>
          </w:tcPr>
          <w:p w14:paraId="7F715C85" w14:textId="77777777" w:rsidR="00AD205C" w:rsidRDefault="002C259D" w:rsidP="00D24084">
            <w:r>
              <w:t>Platnosť do : Dátum</w:t>
            </w:r>
          </w:p>
        </w:tc>
      </w:tr>
      <w:tr w:rsidR="00AD205C" w14:paraId="4F56C3C1" w14:textId="77777777" w:rsidTr="004D7850">
        <w:tc>
          <w:tcPr>
            <w:tcW w:w="846" w:type="dxa"/>
            <w:tcMar>
              <w:top w:w="30" w:type="dxa"/>
              <w:left w:w="30" w:type="dxa"/>
              <w:bottom w:w="20" w:type="dxa"/>
              <w:right w:w="30" w:type="dxa"/>
            </w:tcMar>
          </w:tcPr>
          <w:p w14:paraId="3EFC4A9E" w14:textId="77777777" w:rsidR="00AD205C" w:rsidRDefault="002C259D" w:rsidP="00D24084">
            <w:r>
              <w:t>Opis</w:t>
            </w:r>
          </w:p>
        </w:tc>
        <w:tc>
          <w:tcPr>
            <w:tcW w:w="8225" w:type="dxa"/>
            <w:tcMar>
              <w:top w:w="30" w:type="dxa"/>
              <w:left w:w="30" w:type="dxa"/>
              <w:bottom w:w="20" w:type="dxa"/>
              <w:right w:w="30" w:type="dxa"/>
            </w:tcMar>
          </w:tcPr>
          <w:p w14:paraId="6FC76411" w14:textId="77777777" w:rsidR="00AD205C" w:rsidRDefault="002C259D" w:rsidP="00D24084">
            <w:r>
              <w:t>koniec platnosti pre účet</w:t>
            </w:r>
          </w:p>
        </w:tc>
      </w:tr>
      <w:tr w:rsidR="00AD205C" w14:paraId="408521EE" w14:textId="77777777" w:rsidTr="004D7850">
        <w:tc>
          <w:tcPr>
            <w:tcW w:w="846" w:type="dxa"/>
            <w:tcMar>
              <w:top w:w="30" w:type="dxa"/>
              <w:left w:w="30" w:type="dxa"/>
              <w:bottom w:w="20" w:type="dxa"/>
              <w:right w:w="30" w:type="dxa"/>
            </w:tcMar>
          </w:tcPr>
          <w:p w14:paraId="4EA0AC63" w14:textId="77777777" w:rsidR="00AD205C" w:rsidRDefault="002C259D" w:rsidP="00D24084">
            <w:r>
              <w:t>Atribút</w:t>
            </w:r>
          </w:p>
        </w:tc>
        <w:tc>
          <w:tcPr>
            <w:tcW w:w="8225" w:type="dxa"/>
            <w:tcMar>
              <w:top w:w="30" w:type="dxa"/>
              <w:left w:w="30" w:type="dxa"/>
              <w:bottom w:w="20" w:type="dxa"/>
              <w:right w:w="30" w:type="dxa"/>
            </w:tcMar>
          </w:tcPr>
          <w:p w14:paraId="050233AD" w14:textId="77777777" w:rsidR="00AD205C" w:rsidRDefault="002C259D" w:rsidP="00D24084">
            <w:r>
              <w:t>Predčíslie účtu : an6</w:t>
            </w:r>
          </w:p>
        </w:tc>
      </w:tr>
      <w:tr w:rsidR="00AD205C" w14:paraId="7F72499E" w14:textId="77777777" w:rsidTr="004D7850">
        <w:tc>
          <w:tcPr>
            <w:tcW w:w="846" w:type="dxa"/>
            <w:tcMar>
              <w:top w:w="30" w:type="dxa"/>
              <w:left w:w="30" w:type="dxa"/>
              <w:bottom w:w="20" w:type="dxa"/>
              <w:right w:w="30" w:type="dxa"/>
            </w:tcMar>
          </w:tcPr>
          <w:p w14:paraId="4E737623" w14:textId="77777777" w:rsidR="00AD205C" w:rsidRDefault="002C259D" w:rsidP="00D24084">
            <w:r>
              <w:t>Opis</w:t>
            </w:r>
          </w:p>
        </w:tc>
        <w:tc>
          <w:tcPr>
            <w:tcW w:w="8225" w:type="dxa"/>
            <w:tcMar>
              <w:top w:w="30" w:type="dxa"/>
              <w:left w:w="30" w:type="dxa"/>
              <w:bottom w:w="20" w:type="dxa"/>
              <w:right w:w="30" w:type="dxa"/>
            </w:tcMar>
          </w:tcPr>
          <w:p w14:paraId="3E87EBEA" w14:textId="77777777" w:rsidR="00AD205C" w:rsidRDefault="002C259D" w:rsidP="00D24084">
            <w:r>
              <w:t>predčíslie účtu pre poplatok</w:t>
            </w:r>
          </w:p>
        </w:tc>
      </w:tr>
      <w:tr w:rsidR="00AD205C" w14:paraId="1D13241A" w14:textId="77777777" w:rsidTr="004D7850">
        <w:tc>
          <w:tcPr>
            <w:tcW w:w="846" w:type="dxa"/>
            <w:tcMar>
              <w:top w:w="30" w:type="dxa"/>
              <w:left w:w="30" w:type="dxa"/>
              <w:bottom w:w="20" w:type="dxa"/>
              <w:right w:w="30" w:type="dxa"/>
            </w:tcMar>
          </w:tcPr>
          <w:p w14:paraId="5E7F3BE4" w14:textId="77777777" w:rsidR="00AD205C" w:rsidRDefault="002C259D" w:rsidP="00D24084">
            <w:r>
              <w:t>Atribút</w:t>
            </w:r>
          </w:p>
        </w:tc>
        <w:tc>
          <w:tcPr>
            <w:tcW w:w="8225" w:type="dxa"/>
            <w:tcMar>
              <w:top w:w="30" w:type="dxa"/>
              <w:left w:w="30" w:type="dxa"/>
              <w:bottom w:w="20" w:type="dxa"/>
              <w:right w:w="30" w:type="dxa"/>
            </w:tcMar>
          </w:tcPr>
          <w:p w14:paraId="52297FA8" w14:textId="77777777" w:rsidR="00AD205C" w:rsidRDefault="002C259D" w:rsidP="00D24084">
            <w:r>
              <w:t>Číslo účtu : an10</w:t>
            </w:r>
          </w:p>
        </w:tc>
      </w:tr>
      <w:tr w:rsidR="00AD205C" w14:paraId="591C2558" w14:textId="77777777" w:rsidTr="004D7850">
        <w:tc>
          <w:tcPr>
            <w:tcW w:w="846" w:type="dxa"/>
            <w:tcMar>
              <w:top w:w="30" w:type="dxa"/>
              <w:left w:w="30" w:type="dxa"/>
              <w:bottom w:w="20" w:type="dxa"/>
              <w:right w:w="30" w:type="dxa"/>
            </w:tcMar>
          </w:tcPr>
          <w:p w14:paraId="025CCBA5" w14:textId="77777777" w:rsidR="00AD205C" w:rsidRDefault="002C259D" w:rsidP="00D24084">
            <w:r>
              <w:t>Opis</w:t>
            </w:r>
          </w:p>
        </w:tc>
        <w:tc>
          <w:tcPr>
            <w:tcW w:w="8225" w:type="dxa"/>
            <w:tcMar>
              <w:top w:w="30" w:type="dxa"/>
              <w:left w:w="30" w:type="dxa"/>
              <w:bottom w:w="20" w:type="dxa"/>
              <w:right w:w="30" w:type="dxa"/>
            </w:tcMar>
          </w:tcPr>
          <w:p w14:paraId="3CFD3662" w14:textId="77777777" w:rsidR="00AD205C" w:rsidRDefault="002C259D" w:rsidP="00D24084">
            <w:r>
              <w:t>číslo účtu pre poplatok</w:t>
            </w:r>
          </w:p>
        </w:tc>
      </w:tr>
      <w:tr w:rsidR="00AD205C" w14:paraId="42C57F90" w14:textId="77777777" w:rsidTr="004D7850">
        <w:tc>
          <w:tcPr>
            <w:tcW w:w="846" w:type="dxa"/>
            <w:tcMar>
              <w:top w:w="30" w:type="dxa"/>
              <w:left w:w="30" w:type="dxa"/>
              <w:bottom w:w="20" w:type="dxa"/>
              <w:right w:w="30" w:type="dxa"/>
            </w:tcMar>
          </w:tcPr>
          <w:p w14:paraId="27D18659" w14:textId="77777777" w:rsidR="00AD205C" w:rsidRDefault="002C259D" w:rsidP="00D24084">
            <w:r>
              <w:t>Atribút</w:t>
            </w:r>
          </w:p>
        </w:tc>
        <w:tc>
          <w:tcPr>
            <w:tcW w:w="8225" w:type="dxa"/>
            <w:tcMar>
              <w:top w:w="30" w:type="dxa"/>
              <w:left w:w="30" w:type="dxa"/>
              <w:bottom w:w="20" w:type="dxa"/>
              <w:right w:w="30" w:type="dxa"/>
            </w:tcMar>
          </w:tcPr>
          <w:p w14:paraId="2C1BD4F5" w14:textId="77777777" w:rsidR="00AD205C" w:rsidRDefault="002C259D" w:rsidP="00D24084">
            <w:r>
              <w:t>IBAN : an24</w:t>
            </w:r>
          </w:p>
        </w:tc>
      </w:tr>
      <w:tr w:rsidR="00AD205C" w14:paraId="25B0EA3C" w14:textId="77777777" w:rsidTr="004D7850">
        <w:tc>
          <w:tcPr>
            <w:tcW w:w="846" w:type="dxa"/>
            <w:tcMar>
              <w:top w:w="30" w:type="dxa"/>
              <w:left w:w="30" w:type="dxa"/>
              <w:bottom w:w="20" w:type="dxa"/>
              <w:right w:w="30" w:type="dxa"/>
            </w:tcMar>
          </w:tcPr>
          <w:p w14:paraId="2DBB98DF" w14:textId="77777777" w:rsidR="00AD205C" w:rsidRDefault="002C259D" w:rsidP="00D24084">
            <w:r>
              <w:t>Opis</w:t>
            </w:r>
          </w:p>
        </w:tc>
        <w:tc>
          <w:tcPr>
            <w:tcW w:w="8225" w:type="dxa"/>
            <w:tcMar>
              <w:top w:w="30" w:type="dxa"/>
              <w:left w:w="30" w:type="dxa"/>
              <w:bottom w:w="20" w:type="dxa"/>
              <w:right w:w="30" w:type="dxa"/>
            </w:tcMar>
          </w:tcPr>
          <w:p w14:paraId="10E46986" w14:textId="77777777" w:rsidR="00AD205C" w:rsidRDefault="002C259D" w:rsidP="00D24084">
            <w:r>
              <w:t>číslo účtu vo formáte IBAN</w:t>
            </w:r>
          </w:p>
        </w:tc>
      </w:tr>
      <w:tr w:rsidR="00AD205C" w14:paraId="2340E57A" w14:textId="77777777" w:rsidTr="004D7850">
        <w:tc>
          <w:tcPr>
            <w:tcW w:w="846" w:type="dxa"/>
            <w:tcMar>
              <w:top w:w="30" w:type="dxa"/>
              <w:left w:w="30" w:type="dxa"/>
              <w:bottom w:w="20" w:type="dxa"/>
              <w:right w:w="30" w:type="dxa"/>
            </w:tcMar>
          </w:tcPr>
          <w:p w14:paraId="0F16CE40" w14:textId="77777777" w:rsidR="00AD205C" w:rsidRDefault="002C259D" w:rsidP="00D24084">
            <w:r>
              <w:t>Atribút</w:t>
            </w:r>
          </w:p>
        </w:tc>
        <w:tc>
          <w:tcPr>
            <w:tcW w:w="8225" w:type="dxa"/>
            <w:tcMar>
              <w:top w:w="30" w:type="dxa"/>
              <w:left w:w="30" w:type="dxa"/>
              <w:bottom w:w="20" w:type="dxa"/>
              <w:right w:w="30" w:type="dxa"/>
            </w:tcMar>
          </w:tcPr>
          <w:p w14:paraId="78F3278B" w14:textId="77777777" w:rsidR="00AD205C" w:rsidRDefault="002C259D" w:rsidP="00D24084">
            <w:r>
              <w:t>Kód banky : n4</w:t>
            </w:r>
          </w:p>
        </w:tc>
      </w:tr>
      <w:tr w:rsidR="00AD205C" w14:paraId="5EAFD504" w14:textId="77777777" w:rsidTr="004D7850">
        <w:tc>
          <w:tcPr>
            <w:tcW w:w="846" w:type="dxa"/>
            <w:tcMar>
              <w:top w:w="30" w:type="dxa"/>
              <w:left w:w="30" w:type="dxa"/>
              <w:bottom w:w="20" w:type="dxa"/>
              <w:right w:w="30" w:type="dxa"/>
            </w:tcMar>
          </w:tcPr>
          <w:p w14:paraId="0BB0350B" w14:textId="77777777" w:rsidR="00AD205C" w:rsidRDefault="002C259D" w:rsidP="00D24084">
            <w:r>
              <w:t>Opis</w:t>
            </w:r>
          </w:p>
        </w:tc>
        <w:tc>
          <w:tcPr>
            <w:tcW w:w="8225" w:type="dxa"/>
            <w:tcMar>
              <w:top w:w="30" w:type="dxa"/>
              <w:left w:w="30" w:type="dxa"/>
              <w:bottom w:w="20" w:type="dxa"/>
              <w:right w:w="30" w:type="dxa"/>
            </w:tcMar>
          </w:tcPr>
          <w:p w14:paraId="01EF918F" w14:textId="77777777" w:rsidR="00AD205C" w:rsidRDefault="002C259D" w:rsidP="00D24084">
            <w:r>
              <w:t>kód banky pre typ poplatku</w:t>
            </w:r>
          </w:p>
        </w:tc>
      </w:tr>
      <w:tr w:rsidR="00AD205C" w14:paraId="6E6675DE" w14:textId="77777777" w:rsidTr="004D7850">
        <w:tc>
          <w:tcPr>
            <w:tcW w:w="846" w:type="dxa"/>
            <w:tcMar>
              <w:top w:w="30" w:type="dxa"/>
              <w:left w:w="30" w:type="dxa"/>
              <w:bottom w:w="20" w:type="dxa"/>
              <w:right w:w="30" w:type="dxa"/>
            </w:tcMar>
          </w:tcPr>
          <w:p w14:paraId="1A8BF1E5" w14:textId="77777777" w:rsidR="00AD205C" w:rsidRDefault="002C259D" w:rsidP="00D24084">
            <w:r>
              <w:t>Atribút</w:t>
            </w:r>
          </w:p>
        </w:tc>
        <w:tc>
          <w:tcPr>
            <w:tcW w:w="8225" w:type="dxa"/>
            <w:tcMar>
              <w:top w:w="30" w:type="dxa"/>
              <w:left w:w="30" w:type="dxa"/>
              <w:bottom w:w="20" w:type="dxa"/>
              <w:right w:w="30" w:type="dxa"/>
            </w:tcMar>
          </w:tcPr>
          <w:p w14:paraId="05CB96D7" w14:textId="77777777" w:rsidR="00AD205C" w:rsidRDefault="002C259D" w:rsidP="00D24084">
            <w:r>
              <w:t>Názov banky : an1_50</w:t>
            </w:r>
          </w:p>
        </w:tc>
      </w:tr>
      <w:tr w:rsidR="00AD205C" w14:paraId="1F61D495" w14:textId="77777777" w:rsidTr="004D7850">
        <w:tc>
          <w:tcPr>
            <w:tcW w:w="846" w:type="dxa"/>
            <w:tcMar>
              <w:top w:w="30" w:type="dxa"/>
              <w:left w:w="30" w:type="dxa"/>
              <w:bottom w:w="20" w:type="dxa"/>
              <w:right w:w="30" w:type="dxa"/>
            </w:tcMar>
          </w:tcPr>
          <w:p w14:paraId="6BC4B597" w14:textId="77777777" w:rsidR="00AD205C" w:rsidRDefault="002C259D" w:rsidP="00D24084">
            <w:r>
              <w:lastRenderedPageBreak/>
              <w:t>Opis</w:t>
            </w:r>
          </w:p>
        </w:tc>
        <w:tc>
          <w:tcPr>
            <w:tcW w:w="8225" w:type="dxa"/>
            <w:tcMar>
              <w:top w:w="30" w:type="dxa"/>
              <w:left w:w="30" w:type="dxa"/>
              <w:bottom w:w="20" w:type="dxa"/>
              <w:right w:w="30" w:type="dxa"/>
            </w:tcMar>
          </w:tcPr>
          <w:p w14:paraId="74774A14" w14:textId="77777777" w:rsidR="00AD205C" w:rsidRDefault="002C259D" w:rsidP="00D24084">
            <w:r>
              <w:t>názov banky pre typ poplatku</w:t>
            </w:r>
          </w:p>
        </w:tc>
      </w:tr>
      <w:tr w:rsidR="00AD205C" w14:paraId="1824E9F6" w14:textId="77777777" w:rsidTr="004D7850">
        <w:tc>
          <w:tcPr>
            <w:tcW w:w="846" w:type="dxa"/>
            <w:tcMar>
              <w:top w:w="30" w:type="dxa"/>
              <w:left w:w="30" w:type="dxa"/>
              <w:bottom w:w="20" w:type="dxa"/>
              <w:right w:w="30" w:type="dxa"/>
            </w:tcMar>
          </w:tcPr>
          <w:p w14:paraId="07252097" w14:textId="77777777" w:rsidR="00AD205C" w:rsidRDefault="002C259D" w:rsidP="00D24084">
            <w:r>
              <w:t>Atribút</w:t>
            </w:r>
          </w:p>
        </w:tc>
        <w:tc>
          <w:tcPr>
            <w:tcW w:w="8225" w:type="dxa"/>
            <w:tcMar>
              <w:top w:w="30" w:type="dxa"/>
              <w:left w:w="30" w:type="dxa"/>
              <w:bottom w:w="20" w:type="dxa"/>
              <w:right w:w="30" w:type="dxa"/>
            </w:tcMar>
          </w:tcPr>
          <w:p w14:paraId="365FE6C5" w14:textId="77777777" w:rsidR="00AD205C" w:rsidRDefault="002C259D" w:rsidP="00D24084">
            <w:r>
              <w:t>SWIFT kód banky : an8_11</w:t>
            </w:r>
          </w:p>
        </w:tc>
      </w:tr>
      <w:tr w:rsidR="00AD205C" w14:paraId="1D60B54E" w14:textId="77777777" w:rsidTr="004D7850">
        <w:tc>
          <w:tcPr>
            <w:tcW w:w="846" w:type="dxa"/>
            <w:tcMar>
              <w:top w:w="30" w:type="dxa"/>
              <w:left w:w="30" w:type="dxa"/>
              <w:bottom w:w="20" w:type="dxa"/>
              <w:right w:w="30" w:type="dxa"/>
            </w:tcMar>
          </w:tcPr>
          <w:p w14:paraId="5B304667" w14:textId="77777777" w:rsidR="00AD205C" w:rsidRDefault="002C259D" w:rsidP="00D24084">
            <w:r>
              <w:t>Opis</w:t>
            </w:r>
          </w:p>
        </w:tc>
        <w:tc>
          <w:tcPr>
            <w:tcW w:w="8225" w:type="dxa"/>
            <w:tcMar>
              <w:top w:w="30" w:type="dxa"/>
              <w:left w:w="30" w:type="dxa"/>
              <w:bottom w:w="20" w:type="dxa"/>
              <w:right w:w="30" w:type="dxa"/>
            </w:tcMar>
          </w:tcPr>
          <w:p w14:paraId="6609B48F" w14:textId="77777777" w:rsidR="00AD205C" w:rsidRDefault="002C259D" w:rsidP="00D24084">
            <w:r>
              <w:t>SWIFT kód banky pre typ poplatku</w:t>
            </w:r>
          </w:p>
        </w:tc>
      </w:tr>
    </w:tbl>
    <w:p w14:paraId="221845A2" w14:textId="77777777" w:rsidR="00AD205C" w:rsidRDefault="00AD205C" w:rsidP="00D24084"/>
    <w:p w14:paraId="18341898" w14:textId="77777777" w:rsidR="00AD205C" w:rsidRDefault="00AD205C" w:rsidP="00D24084"/>
    <w:p w14:paraId="21A0304D"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5D154296" w14:textId="77777777" w:rsidTr="004D7850">
        <w:tc>
          <w:tcPr>
            <w:tcW w:w="846" w:type="dxa"/>
            <w:tcMar>
              <w:top w:w="30" w:type="dxa"/>
              <w:left w:w="30" w:type="dxa"/>
              <w:bottom w:w="20" w:type="dxa"/>
              <w:right w:w="30" w:type="dxa"/>
            </w:tcMar>
          </w:tcPr>
          <w:p w14:paraId="1969AC7A" w14:textId="77777777" w:rsidR="00AD205C" w:rsidRDefault="002C259D" w:rsidP="00D24084">
            <w:r>
              <w:t>Atribút</w:t>
            </w:r>
          </w:p>
        </w:tc>
        <w:tc>
          <w:tcPr>
            <w:tcW w:w="8225" w:type="dxa"/>
            <w:tcMar>
              <w:top w:w="30" w:type="dxa"/>
              <w:left w:w="30" w:type="dxa"/>
              <w:bottom w:w="20" w:type="dxa"/>
              <w:right w:w="30" w:type="dxa"/>
            </w:tcMar>
          </w:tcPr>
          <w:p w14:paraId="060A8822" w14:textId="77777777" w:rsidR="00AD205C" w:rsidRDefault="002C259D" w:rsidP="00D24084">
            <w:r>
              <w:t>Externý kód typu licencie : an1_50</w:t>
            </w:r>
          </w:p>
        </w:tc>
      </w:tr>
      <w:tr w:rsidR="00AD205C" w14:paraId="698A96AF" w14:textId="77777777" w:rsidTr="004D7850">
        <w:tc>
          <w:tcPr>
            <w:tcW w:w="846" w:type="dxa"/>
            <w:tcMar>
              <w:top w:w="30" w:type="dxa"/>
              <w:left w:w="30" w:type="dxa"/>
              <w:bottom w:w="20" w:type="dxa"/>
              <w:right w:w="30" w:type="dxa"/>
            </w:tcMar>
          </w:tcPr>
          <w:p w14:paraId="13A86437" w14:textId="77777777" w:rsidR="00AD205C" w:rsidRDefault="002C259D" w:rsidP="00D24084">
            <w:r>
              <w:t>Opis</w:t>
            </w:r>
          </w:p>
        </w:tc>
        <w:tc>
          <w:tcPr>
            <w:tcW w:w="8225" w:type="dxa"/>
            <w:tcMar>
              <w:top w:w="30" w:type="dxa"/>
              <w:left w:w="30" w:type="dxa"/>
              <w:bottom w:w="20" w:type="dxa"/>
              <w:right w:w="30" w:type="dxa"/>
            </w:tcMar>
          </w:tcPr>
          <w:p w14:paraId="3E193ECA" w14:textId="77777777" w:rsidR="00AD205C" w:rsidRDefault="002C259D" w:rsidP="00D24084">
            <w:r>
              <w:t>jedinečný business identifikátor pre typ licencie</w:t>
            </w:r>
          </w:p>
        </w:tc>
      </w:tr>
      <w:tr w:rsidR="00AD205C" w14:paraId="111D3661" w14:textId="77777777" w:rsidTr="004D7850">
        <w:tc>
          <w:tcPr>
            <w:tcW w:w="846" w:type="dxa"/>
            <w:tcMar>
              <w:top w:w="30" w:type="dxa"/>
              <w:left w:w="30" w:type="dxa"/>
              <w:bottom w:w="20" w:type="dxa"/>
              <w:right w:w="30" w:type="dxa"/>
            </w:tcMar>
          </w:tcPr>
          <w:p w14:paraId="04C3A679" w14:textId="77777777" w:rsidR="00AD205C" w:rsidRDefault="002C259D" w:rsidP="00D24084">
            <w:r>
              <w:t>Atribút</w:t>
            </w:r>
          </w:p>
        </w:tc>
        <w:tc>
          <w:tcPr>
            <w:tcW w:w="8225" w:type="dxa"/>
            <w:tcMar>
              <w:top w:w="30" w:type="dxa"/>
              <w:left w:w="30" w:type="dxa"/>
              <w:bottom w:w="20" w:type="dxa"/>
              <w:right w:w="30" w:type="dxa"/>
            </w:tcMar>
          </w:tcPr>
          <w:p w14:paraId="60D61CD6" w14:textId="77777777" w:rsidR="00AD205C" w:rsidRDefault="002C259D" w:rsidP="00D24084">
            <w:r>
              <w:t>Názov typu licencie : an1_100</w:t>
            </w:r>
          </w:p>
        </w:tc>
      </w:tr>
      <w:tr w:rsidR="00AD205C" w14:paraId="1D7EDCDA" w14:textId="77777777" w:rsidTr="004D7850">
        <w:tc>
          <w:tcPr>
            <w:tcW w:w="846" w:type="dxa"/>
            <w:tcMar>
              <w:top w:w="30" w:type="dxa"/>
              <w:left w:w="30" w:type="dxa"/>
              <w:bottom w:w="20" w:type="dxa"/>
              <w:right w:w="30" w:type="dxa"/>
            </w:tcMar>
          </w:tcPr>
          <w:p w14:paraId="28BBEBA6" w14:textId="77777777" w:rsidR="00AD205C" w:rsidRDefault="002C259D" w:rsidP="00D24084">
            <w:r>
              <w:t>Opis</w:t>
            </w:r>
          </w:p>
        </w:tc>
        <w:tc>
          <w:tcPr>
            <w:tcW w:w="8225" w:type="dxa"/>
            <w:tcMar>
              <w:top w:w="30" w:type="dxa"/>
              <w:left w:w="30" w:type="dxa"/>
              <w:bottom w:w="20" w:type="dxa"/>
              <w:right w:w="30" w:type="dxa"/>
            </w:tcMar>
          </w:tcPr>
          <w:p w14:paraId="4C4C12ED" w14:textId="77777777" w:rsidR="00AD205C" w:rsidRDefault="002C259D" w:rsidP="00D24084">
            <w:r>
              <w:t>názov pre typ licencie</w:t>
            </w:r>
          </w:p>
        </w:tc>
      </w:tr>
      <w:tr w:rsidR="00AD205C" w14:paraId="118CE548" w14:textId="77777777" w:rsidTr="004D7850">
        <w:tc>
          <w:tcPr>
            <w:tcW w:w="846" w:type="dxa"/>
            <w:tcMar>
              <w:top w:w="30" w:type="dxa"/>
              <w:left w:w="30" w:type="dxa"/>
              <w:bottom w:w="20" w:type="dxa"/>
              <w:right w:w="30" w:type="dxa"/>
            </w:tcMar>
          </w:tcPr>
          <w:p w14:paraId="26EB4700" w14:textId="77777777" w:rsidR="00AD205C" w:rsidRDefault="002C259D" w:rsidP="00D24084">
            <w:r>
              <w:t>Atribút</w:t>
            </w:r>
          </w:p>
        </w:tc>
        <w:tc>
          <w:tcPr>
            <w:tcW w:w="8225" w:type="dxa"/>
            <w:tcMar>
              <w:top w:w="30" w:type="dxa"/>
              <w:left w:w="30" w:type="dxa"/>
              <w:bottom w:w="20" w:type="dxa"/>
              <w:right w:w="30" w:type="dxa"/>
            </w:tcMar>
          </w:tcPr>
          <w:p w14:paraId="2B0FA07F" w14:textId="77777777" w:rsidR="00AD205C" w:rsidRDefault="002C259D" w:rsidP="00D24084">
            <w:r>
              <w:t>Platnosť od : Dátum</w:t>
            </w:r>
          </w:p>
        </w:tc>
      </w:tr>
      <w:tr w:rsidR="00AD205C" w14:paraId="415B97D3" w14:textId="77777777" w:rsidTr="004D7850">
        <w:tc>
          <w:tcPr>
            <w:tcW w:w="846" w:type="dxa"/>
            <w:tcMar>
              <w:top w:w="30" w:type="dxa"/>
              <w:left w:w="30" w:type="dxa"/>
              <w:bottom w:w="20" w:type="dxa"/>
              <w:right w:w="30" w:type="dxa"/>
            </w:tcMar>
          </w:tcPr>
          <w:p w14:paraId="6544B706" w14:textId="77777777" w:rsidR="00AD205C" w:rsidRDefault="002C259D" w:rsidP="00D24084">
            <w:r>
              <w:t>Opis</w:t>
            </w:r>
          </w:p>
        </w:tc>
        <w:tc>
          <w:tcPr>
            <w:tcW w:w="8225" w:type="dxa"/>
            <w:tcMar>
              <w:top w:w="30" w:type="dxa"/>
              <w:left w:w="30" w:type="dxa"/>
              <w:bottom w:w="20" w:type="dxa"/>
              <w:right w:w="30" w:type="dxa"/>
            </w:tcMar>
          </w:tcPr>
          <w:p w14:paraId="182E400B" w14:textId="77777777" w:rsidR="00AD205C" w:rsidRDefault="002C259D" w:rsidP="00D24084">
            <w:r>
              <w:t>začiatok platnosti licencie</w:t>
            </w:r>
          </w:p>
        </w:tc>
      </w:tr>
      <w:tr w:rsidR="00AD205C" w14:paraId="0F09DE95" w14:textId="77777777" w:rsidTr="004D7850">
        <w:tc>
          <w:tcPr>
            <w:tcW w:w="846" w:type="dxa"/>
            <w:tcMar>
              <w:top w:w="30" w:type="dxa"/>
              <w:left w:w="30" w:type="dxa"/>
              <w:bottom w:w="20" w:type="dxa"/>
              <w:right w:w="30" w:type="dxa"/>
            </w:tcMar>
          </w:tcPr>
          <w:p w14:paraId="71DC4B79" w14:textId="77777777" w:rsidR="00AD205C" w:rsidRDefault="002C259D" w:rsidP="00D24084">
            <w:r>
              <w:t>Atribút</w:t>
            </w:r>
          </w:p>
        </w:tc>
        <w:tc>
          <w:tcPr>
            <w:tcW w:w="8225" w:type="dxa"/>
            <w:tcMar>
              <w:top w:w="30" w:type="dxa"/>
              <w:left w:w="30" w:type="dxa"/>
              <w:bottom w:w="20" w:type="dxa"/>
              <w:right w:w="30" w:type="dxa"/>
            </w:tcMar>
          </w:tcPr>
          <w:p w14:paraId="2B484849" w14:textId="77777777" w:rsidR="00AD205C" w:rsidRDefault="002C259D" w:rsidP="00D24084">
            <w:r>
              <w:t>Platnosť do : Dátum</w:t>
            </w:r>
          </w:p>
        </w:tc>
      </w:tr>
      <w:tr w:rsidR="00AD205C" w14:paraId="11D821DF" w14:textId="77777777" w:rsidTr="004D7850">
        <w:tc>
          <w:tcPr>
            <w:tcW w:w="846" w:type="dxa"/>
            <w:tcMar>
              <w:top w:w="30" w:type="dxa"/>
              <w:left w:w="30" w:type="dxa"/>
              <w:bottom w:w="20" w:type="dxa"/>
              <w:right w:w="30" w:type="dxa"/>
            </w:tcMar>
          </w:tcPr>
          <w:p w14:paraId="08ACA73D" w14:textId="77777777" w:rsidR="00AD205C" w:rsidRDefault="002C259D" w:rsidP="00D24084">
            <w:r>
              <w:t>Opis</w:t>
            </w:r>
          </w:p>
        </w:tc>
        <w:tc>
          <w:tcPr>
            <w:tcW w:w="8225" w:type="dxa"/>
            <w:tcMar>
              <w:top w:w="30" w:type="dxa"/>
              <w:left w:w="30" w:type="dxa"/>
              <w:bottom w:w="20" w:type="dxa"/>
              <w:right w:w="30" w:type="dxa"/>
            </w:tcMar>
          </w:tcPr>
          <w:p w14:paraId="62988FF9" w14:textId="77777777" w:rsidR="00AD205C" w:rsidRDefault="002C259D" w:rsidP="00D24084">
            <w:r>
              <w:t>koniec platnosti licencie</w:t>
            </w:r>
          </w:p>
        </w:tc>
      </w:tr>
      <w:tr w:rsidR="00AD205C" w14:paraId="051C4A75" w14:textId="77777777" w:rsidTr="004D7850">
        <w:tc>
          <w:tcPr>
            <w:tcW w:w="846" w:type="dxa"/>
            <w:tcMar>
              <w:top w:w="30" w:type="dxa"/>
              <w:left w:w="30" w:type="dxa"/>
              <w:bottom w:w="20" w:type="dxa"/>
              <w:right w:w="30" w:type="dxa"/>
            </w:tcMar>
          </w:tcPr>
          <w:p w14:paraId="2B981665" w14:textId="77777777" w:rsidR="00AD205C" w:rsidRDefault="002C259D" w:rsidP="00D24084">
            <w:r>
              <w:t>Atribút</w:t>
            </w:r>
          </w:p>
        </w:tc>
        <w:tc>
          <w:tcPr>
            <w:tcW w:w="8225" w:type="dxa"/>
            <w:tcMar>
              <w:top w:w="30" w:type="dxa"/>
              <w:left w:w="30" w:type="dxa"/>
              <w:bottom w:w="20" w:type="dxa"/>
              <w:right w:w="30" w:type="dxa"/>
            </w:tcMar>
          </w:tcPr>
          <w:p w14:paraId="049FE4E1" w14:textId="77777777" w:rsidR="00AD205C" w:rsidRDefault="002C259D" w:rsidP="00D24084">
            <w:r>
              <w:t>Správca typu licencie - kód : an1_30</w:t>
            </w:r>
          </w:p>
        </w:tc>
      </w:tr>
      <w:tr w:rsidR="00AD205C" w14:paraId="1E296E17" w14:textId="77777777" w:rsidTr="004D7850">
        <w:tc>
          <w:tcPr>
            <w:tcW w:w="846" w:type="dxa"/>
            <w:tcMar>
              <w:top w:w="30" w:type="dxa"/>
              <w:left w:w="30" w:type="dxa"/>
              <w:bottom w:w="20" w:type="dxa"/>
              <w:right w:w="30" w:type="dxa"/>
            </w:tcMar>
          </w:tcPr>
          <w:p w14:paraId="29611F41" w14:textId="77777777" w:rsidR="00AD205C" w:rsidRDefault="002C259D" w:rsidP="00D24084">
            <w:r>
              <w:t>Opis</w:t>
            </w:r>
          </w:p>
        </w:tc>
        <w:tc>
          <w:tcPr>
            <w:tcW w:w="8225" w:type="dxa"/>
            <w:tcMar>
              <w:top w:w="30" w:type="dxa"/>
              <w:left w:w="30" w:type="dxa"/>
              <w:bottom w:w="20" w:type="dxa"/>
              <w:right w:w="30" w:type="dxa"/>
            </w:tcMar>
          </w:tcPr>
          <w:p w14:paraId="0DF8D5A9" w14:textId="77777777" w:rsidR="00AD205C" w:rsidRDefault="002C259D" w:rsidP="00D24084">
            <w:r>
              <w:t>kód OVM ktorý spravuje daný typ licencie</w:t>
            </w:r>
          </w:p>
        </w:tc>
      </w:tr>
      <w:tr w:rsidR="00AD205C" w14:paraId="68AD7BC8" w14:textId="77777777" w:rsidTr="004D7850">
        <w:tc>
          <w:tcPr>
            <w:tcW w:w="846" w:type="dxa"/>
            <w:tcMar>
              <w:top w:w="30" w:type="dxa"/>
              <w:left w:w="30" w:type="dxa"/>
              <w:bottom w:w="20" w:type="dxa"/>
              <w:right w:w="30" w:type="dxa"/>
            </w:tcMar>
          </w:tcPr>
          <w:p w14:paraId="36713CF3" w14:textId="77777777" w:rsidR="00AD205C" w:rsidRDefault="002C259D" w:rsidP="00D24084">
            <w:r>
              <w:t>Atribút</w:t>
            </w:r>
          </w:p>
        </w:tc>
        <w:tc>
          <w:tcPr>
            <w:tcW w:w="8225" w:type="dxa"/>
            <w:tcMar>
              <w:top w:w="30" w:type="dxa"/>
              <w:left w:w="30" w:type="dxa"/>
              <w:bottom w:w="20" w:type="dxa"/>
              <w:right w:w="30" w:type="dxa"/>
            </w:tcMar>
          </w:tcPr>
          <w:p w14:paraId="313C12E4" w14:textId="77777777" w:rsidR="00AD205C" w:rsidRDefault="002C259D" w:rsidP="00D24084">
            <w:r>
              <w:t>Správca typu licencie - názov : an1_100</w:t>
            </w:r>
          </w:p>
        </w:tc>
      </w:tr>
      <w:tr w:rsidR="00AD205C" w14:paraId="54D8A9D8" w14:textId="77777777" w:rsidTr="004D7850">
        <w:tc>
          <w:tcPr>
            <w:tcW w:w="846" w:type="dxa"/>
            <w:tcMar>
              <w:top w:w="30" w:type="dxa"/>
              <w:left w:w="30" w:type="dxa"/>
              <w:bottom w:w="20" w:type="dxa"/>
              <w:right w:w="30" w:type="dxa"/>
            </w:tcMar>
          </w:tcPr>
          <w:p w14:paraId="6272A862" w14:textId="77777777" w:rsidR="00AD205C" w:rsidRDefault="002C259D" w:rsidP="00D24084">
            <w:r>
              <w:t>Opis</w:t>
            </w:r>
          </w:p>
        </w:tc>
        <w:tc>
          <w:tcPr>
            <w:tcW w:w="8225" w:type="dxa"/>
            <w:tcMar>
              <w:top w:w="30" w:type="dxa"/>
              <w:left w:w="30" w:type="dxa"/>
              <w:bottom w:w="20" w:type="dxa"/>
              <w:right w:w="30" w:type="dxa"/>
            </w:tcMar>
          </w:tcPr>
          <w:p w14:paraId="63B293B0" w14:textId="77777777" w:rsidR="00AD205C" w:rsidRDefault="002C259D" w:rsidP="00D24084">
            <w:r>
              <w:t>názov OVM ktorý spravuje daný typ licencie</w:t>
            </w:r>
          </w:p>
        </w:tc>
      </w:tr>
      <w:tr w:rsidR="00AD205C" w14:paraId="231AC006" w14:textId="77777777" w:rsidTr="004D7850">
        <w:tc>
          <w:tcPr>
            <w:tcW w:w="846" w:type="dxa"/>
            <w:tcMar>
              <w:top w:w="30" w:type="dxa"/>
              <w:left w:w="30" w:type="dxa"/>
              <w:bottom w:w="20" w:type="dxa"/>
              <w:right w:w="30" w:type="dxa"/>
            </w:tcMar>
          </w:tcPr>
          <w:p w14:paraId="16F89452" w14:textId="77777777" w:rsidR="00AD205C" w:rsidRDefault="002C259D" w:rsidP="00D24084">
            <w:r>
              <w:t>Atribút</w:t>
            </w:r>
          </w:p>
        </w:tc>
        <w:tc>
          <w:tcPr>
            <w:tcW w:w="8225" w:type="dxa"/>
            <w:tcMar>
              <w:top w:w="30" w:type="dxa"/>
              <w:left w:w="30" w:type="dxa"/>
              <w:bottom w:w="20" w:type="dxa"/>
              <w:right w:w="30" w:type="dxa"/>
            </w:tcMar>
          </w:tcPr>
          <w:p w14:paraId="595EC0E4" w14:textId="77777777" w:rsidR="00AD205C" w:rsidRDefault="002C259D" w:rsidP="00D24084">
            <w:r>
              <w:t>Vydavateľ typu licencie - kód : an1_30</w:t>
            </w:r>
          </w:p>
        </w:tc>
      </w:tr>
      <w:tr w:rsidR="00AD205C" w14:paraId="3FCE3E5E" w14:textId="77777777" w:rsidTr="004D7850">
        <w:tc>
          <w:tcPr>
            <w:tcW w:w="846" w:type="dxa"/>
            <w:tcMar>
              <w:top w:w="30" w:type="dxa"/>
              <w:left w:w="30" w:type="dxa"/>
              <w:bottom w:w="20" w:type="dxa"/>
              <w:right w:w="30" w:type="dxa"/>
            </w:tcMar>
          </w:tcPr>
          <w:p w14:paraId="54456DCF" w14:textId="77777777" w:rsidR="00AD205C" w:rsidRDefault="002C259D" w:rsidP="00D24084">
            <w:r>
              <w:t>Opis</w:t>
            </w:r>
          </w:p>
        </w:tc>
        <w:tc>
          <w:tcPr>
            <w:tcW w:w="8225" w:type="dxa"/>
            <w:tcMar>
              <w:top w:w="30" w:type="dxa"/>
              <w:left w:w="30" w:type="dxa"/>
              <w:bottom w:w="20" w:type="dxa"/>
              <w:right w:w="30" w:type="dxa"/>
            </w:tcMar>
          </w:tcPr>
          <w:p w14:paraId="069290EB" w14:textId="77777777" w:rsidR="00AD205C" w:rsidRDefault="002C259D" w:rsidP="00D24084">
            <w:r>
              <w:t>kód organizačnej zložky OVM ktorá vydáva typ licencie</w:t>
            </w:r>
          </w:p>
        </w:tc>
      </w:tr>
      <w:tr w:rsidR="00AD205C" w14:paraId="7B0BA35D" w14:textId="77777777" w:rsidTr="004D7850">
        <w:tc>
          <w:tcPr>
            <w:tcW w:w="846" w:type="dxa"/>
            <w:tcMar>
              <w:top w:w="30" w:type="dxa"/>
              <w:left w:w="30" w:type="dxa"/>
              <w:bottom w:w="20" w:type="dxa"/>
              <w:right w:w="30" w:type="dxa"/>
            </w:tcMar>
          </w:tcPr>
          <w:p w14:paraId="663B826C" w14:textId="77777777" w:rsidR="00AD205C" w:rsidRDefault="002C259D" w:rsidP="00D24084">
            <w:r>
              <w:t>Atribút</w:t>
            </w:r>
          </w:p>
        </w:tc>
        <w:tc>
          <w:tcPr>
            <w:tcW w:w="8225" w:type="dxa"/>
            <w:tcMar>
              <w:top w:w="30" w:type="dxa"/>
              <w:left w:w="30" w:type="dxa"/>
              <w:bottom w:w="20" w:type="dxa"/>
              <w:right w:w="30" w:type="dxa"/>
            </w:tcMar>
          </w:tcPr>
          <w:p w14:paraId="1407671E" w14:textId="77777777" w:rsidR="00AD205C" w:rsidRDefault="002C259D" w:rsidP="00D24084">
            <w:r>
              <w:t>Vydavateľ typu licencie - názov : an1_100</w:t>
            </w:r>
          </w:p>
        </w:tc>
      </w:tr>
      <w:tr w:rsidR="00AD205C" w14:paraId="0E591E71" w14:textId="77777777" w:rsidTr="004D7850">
        <w:tc>
          <w:tcPr>
            <w:tcW w:w="846" w:type="dxa"/>
            <w:tcMar>
              <w:top w:w="30" w:type="dxa"/>
              <w:left w:w="30" w:type="dxa"/>
              <w:bottom w:w="20" w:type="dxa"/>
              <w:right w:w="30" w:type="dxa"/>
            </w:tcMar>
          </w:tcPr>
          <w:p w14:paraId="08873334" w14:textId="77777777" w:rsidR="00AD205C" w:rsidRDefault="002C259D" w:rsidP="00D24084">
            <w:r>
              <w:t>Opis</w:t>
            </w:r>
          </w:p>
        </w:tc>
        <w:tc>
          <w:tcPr>
            <w:tcW w:w="8225" w:type="dxa"/>
            <w:tcMar>
              <w:top w:w="30" w:type="dxa"/>
              <w:left w:w="30" w:type="dxa"/>
              <w:bottom w:w="20" w:type="dxa"/>
              <w:right w:w="30" w:type="dxa"/>
            </w:tcMar>
          </w:tcPr>
          <w:p w14:paraId="45C414A7" w14:textId="77777777" w:rsidR="00AD205C" w:rsidRDefault="002C259D" w:rsidP="00D24084">
            <w:r>
              <w:t>názov organizačnej zložky OVM ktorá vydáva typ licencie</w:t>
            </w:r>
          </w:p>
        </w:tc>
      </w:tr>
    </w:tbl>
    <w:p w14:paraId="0BF18B61" w14:textId="77777777" w:rsidR="00AD205C" w:rsidRDefault="00AD205C" w:rsidP="00D24084"/>
    <w:p w14:paraId="4C7CAFCD"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6B30DF0" w14:textId="77777777" w:rsidTr="004D7850">
        <w:tc>
          <w:tcPr>
            <w:tcW w:w="846" w:type="dxa"/>
            <w:tcMar>
              <w:top w:w="30" w:type="dxa"/>
              <w:left w:w="30" w:type="dxa"/>
              <w:bottom w:w="20" w:type="dxa"/>
              <w:right w:w="30" w:type="dxa"/>
            </w:tcMar>
          </w:tcPr>
          <w:p w14:paraId="667121B7" w14:textId="77777777" w:rsidR="00AD205C" w:rsidRDefault="002C259D" w:rsidP="00D24084">
            <w:r>
              <w:t>Atribút</w:t>
            </w:r>
          </w:p>
        </w:tc>
        <w:tc>
          <w:tcPr>
            <w:tcW w:w="8225" w:type="dxa"/>
            <w:tcMar>
              <w:top w:w="30" w:type="dxa"/>
              <w:left w:w="30" w:type="dxa"/>
              <w:bottom w:w="20" w:type="dxa"/>
              <w:right w:w="30" w:type="dxa"/>
            </w:tcMar>
          </w:tcPr>
          <w:p w14:paraId="1D2745F2" w14:textId="77777777" w:rsidR="00AD205C" w:rsidRDefault="002C259D" w:rsidP="00D24084">
            <w:r>
              <w:t>Kód : an1_10</w:t>
            </w:r>
          </w:p>
        </w:tc>
      </w:tr>
      <w:tr w:rsidR="00AD205C" w14:paraId="64B5B48E" w14:textId="77777777" w:rsidTr="004D7850">
        <w:tc>
          <w:tcPr>
            <w:tcW w:w="846" w:type="dxa"/>
            <w:tcMar>
              <w:top w:w="30" w:type="dxa"/>
              <w:left w:w="30" w:type="dxa"/>
              <w:bottom w:w="20" w:type="dxa"/>
              <w:right w:w="30" w:type="dxa"/>
            </w:tcMar>
          </w:tcPr>
          <w:p w14:paraId="1E2A6C6F" w14:textId="77777777" w:rsidR="00AD205C" w:rsidRDefault="002C259D" w:rsidP="00D24084">
            <w:r>
              <w:t>Opis</w:t>
            </w:r>
          </w:p>
        </w:tc>
        <w:tc>
          <w:tcPr>
            <w:tcW w:w="8225" w:type="dxa"/>
            <w:tcMar>
              <w:top w:w="30" w:type="dxa"/>
              <w:left w:w="30" w:type="dxa"/>
              <w:bottom w:w="20" w:type="dxa"/>
              <w:right w:w="30" w:type="dxa"/>
            </w:tcMar>
          </w:tcPr>
          <w:p w14:paraId="5C8E934C" w14:textId="77777777" w:rsidR="00AD205C" w:rsidRDefault="002C259D" w:rsidP="00D24084">
            <w:r>
              <w:t>kód výsledku vykonania služby, pri úspešnom výsledku</w:t>
            </w:r>
            <w:r>
              <w:br/>
              <w:t>kód = 0</w:t>
            </w:r>
          </w:p>
        </w:tc>
      </w:tr>
      <w:tr w:rsidR="00AD205C" w14:paraId="6A13A570" w14:textId="77777777" w:rsidTr="004D7850">
        <w:tc>
          <w:tcPr>
            <w:tcW w:w="846" w:type="dxa"/>
            <w:tcMar>
              <w:top w:w="30" w:type="dxa"/>
              <w:left w:w="30" w:type="dxa"/>
              <w:bottom w:w="20" w:type="dxa"/>
              <w:right w:w="30" w:type="dxa"/>
            </w:tcMar>
          </w:tcPr>
          <w:p w14:paraId="29DCA5A5" w14:textId="77777777" w:rsidR="00AD205C" w:rsidRDefault="002C259D" w:rsidP="00D24084">
            <w:r>
              <w:t>Atribút</w:t>
            </w:r>
          </w:p>
        </w:tc>
        <w:tc>
          <w:tcPr>
            <w:tcW w:w="8225" w:type="dxa"/>
            <w:tcMar>
              <w:top w:w="30" w:type="dxa"/>
              <w:left w:w="30" w:type="dxa"/>
              <w:bottom w:w="20" w:type="dxa"/>
              <w:right w:w="30" w:type="dxa"/>
            </w:tcMar>
          </w:tcPr>
          <w:p w14:paraId="10CB80AA" w14:textId="77777777" w:rsidR="00AD205C" w:rsidRDefault="002C259D" w:rsidP="00D24084">
            <w:r>
              <w:t>Popis : an1_255</w:t>
            </w:r>
          </w:p>
        </w:tc>
      </w:tr>
      <w:tr w:rsidR="00AD205C" w14:paraId="0959E8B0" w14:textId="77777777" w:rsidTr="004D7850">
        <w:tc>
          <w:tcPr>
            <w:tcW w:w="846" w:type="dxa"/>
            <w:tcMar>
              <w:top w:w="30" w:type="dxa"/>
              <w:left w:w="30" w:type="dxa"/>
              <w:bottom w:w="20" w:type="dxa"/>
              <w:right w:w="30" w:type="dxa"/>
            </w:tcMar>
          </w:tcPr>
          <w:p w14:paraId="0EBEB5EC" w14:textId="77777777" w:rsidR="00AD205C" w:rsidRDefault="002C259D" w:rsidP="00D24084">
            <w:r>
              <w:t>Opis</w:t>
            </w:r>
          </w:p>
        </w:tc>
        <w:tc>
          <w:tcPr>
            <w:tcW w:w="8225" w:type="dxa"/>
            <w:tcMar>
              <w:top w:w="30" w:type="dxa"/>
              <w:left w:w="30" w:type="dxa"/>
              <w:bottom w:w="20" w:type="dxa"/>
              <w:right w:w="30" w:type="dxa"/>
            </w:tcMar>
          </w:tcPr>
          <w:p w14:paraId="4555D85B" w14:textId="77777777" w:rsidR="00AD205C" w:rsidRDefault="002C259D" w:rsidP="00D24084">
            <w:r>
              <w:t>popis výsledku vykonania služby, bude vyplnený iba pri výnimke v spracovaní služby</w:t>
            </w:r>
          </w:p>
        </w:tc>
      </w:tr>
    </w:tbl>
    <w:p w14:paraId="5940624E" w14:textId="5B42BECF" w:rsidR="00AD205C" w:rsidRDefault="002C259D" w:rsidP="00D24084">
      <w:pPr>
        <w:pStyle w:val="Nadpis3"/>
      </w:pPr>
      <w:bookmarkStart w:id="115" w:name="scroll-bookmark-84"/>
      <w:bookmarkStart w:id="116" w:name="_Toc101774388"/>
      <w:r>
        <w:t>Technické informácie</w:t>
      </w:r>
      <w:bookmarkEnd w:id="115"/>
      <w:bookmarkEnd w:id="116"/>
    </w:p>
    <w:p w14:paraId="16083749" w14:textId="5EE8CDDE" w:rsidR="00AD205C" w:rsidRDefault="002C259D" w:rsidP="00D24084">
      <w:pPr>
        <w:pStyle w:val="Nadpis4"/>
      </w:pPr>
      <w:bookmarkStart w:id="117" w:name="scroll-bookmark-85"/>
      <w:r>
        <w:t>Technická špecifikácia poskytovanej webovej služby</w:t>
      </w:r>
      <w:bookmarkEnd w:id="117"/>
    </w:p>
    <w:tbl>
      <w:tblPr>
        <w:tblStyle w:val="ScrollTableNormal"/>
        <w:tblW w:w="0" w:type="auto"/>
        <w:tblLayout w:type="fixed"/>
        <w:tblLook w:val="0020" w:firstRow="1" w:lastRow="0" w:firstColumn="0" w:lastColumn="0" w:noHBand="0" w:noVBand="0"/>
      </w:tblPr>
      <w:tblGrid>
        <w:gridCol w:w="1361"/>
        <w:gridCol w:w="7710"/>
      </w:tblGrid>
      <w:tr w:rsidR="00AD205C" w14:paraId="5BA4A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3DA30A" w14:textId="77777777" w:rsidR="00AD205C" w:rsidRDefault="002C259D" w:rsidP="00D24084">
            <w:r>
              <w:t>Testovacie prostredie</w:t>
            </w:r>
          </w:p>
        </w:tc>
      </w:tr>
      <w:tr w:rsidR="00AD205C" w14:paraId="5EE923CE" w14:textId="77777777" w:rsidTr="00AD205C">
        <w:tc>
          <w:tcPr>
            <w:tcW w:w="1361" w:type="dxa"/>
            <w:tcMar>
              <w:top w:w="30" w:type="dxa"/>
              <w:left w:w="30" w:type="dxa"/>
              <w:bottom w:w="20" w:type="dxa"/>
              <w:right w:w="30" w:type="dxa"/>
            </w:tcMar>
          </w:tcPr>
          <w:p w14:paraId="56B3FC2F" w14:textId="77777777" w:rsidR="00AD205C" w:rsidRDefault="002C259D" w:rsidP="00D24084">
            <w:r>
              <w:t>WSDL</w:t>
            </w:r>
          </w:p>
        </w:tc>
        <w:tc>
          <w:tcPr>
            <w:tcW w:w="7710" w:type="dxa"/>
            <w:tcMar>
              <w:top w:w="30" w:type="dxa"/>
              <w:left w:w="30" w:type="dxa"/>
              <w:bottom w:w="20" w:type="dxa"/>
              <w:right w:w="30" w:type="dxa"/>
            </w:tcMar>
          </w:tcPr>
          <w:p w14:paraId="51DE7987" w14:textId="77777777" w:rsidR="00AD205C" w:rsidRDefault="00000814" w:rsidP="00D24084">
            <w:hyperlink r:id="rId226" w:history="1">
              <w:r w:rsidR="002C259D">
                <w:rPr>
                  <w:rStyle w:val="Hypertextovprepojenie"/>
                </w:rPr>
                <w:t>https://tcep.financnasprava.sk/tcep/procw/CEP.MRP.ElektronickeSluzby.Svc.Wcf/ElektronickeSluzbyService.svc?singlewsdl</w:t>
              </w:r>
            </w:hyperlink>
          </w:p>
        </w:tc>
      </w:tr>
      <w:tr w:rsidR="00AD205C" w14:paraId="72DD632B" w14:textId="77777777" w:rsidTr="00AD205C">
        <w:tc>
          <w:tcPr>
            <w:tcW w:w="1361" w:type="dxa"/>
            <w:tcMar>
              <w:top w:w="30" w:type="dxa"/>
              <w:left w:w="30" w:type="dxa"/>
              <w:bottom w:w="20" w:type="dxa"/>
              <w:right w:w="30" w:type="dxa"/>
            </w:tcMar>
          </w:tcPr>
          <w:p w14:paraId="310F8807" w14:textId="77777777" w:rsidR="00AD205C" w:rsidRDefault="002C259D" w:rsidP="00D24084">
            <w:r>
              <w:t>URL</w:t>
            </w:r>
          </w:p>
        </w:tc>
        <w:tc>
          <w:tcPr>
            <w:tcW w:w="7710" w:type="dxa"/>
            <w:tcMar>
              <w:top w:w="30" w:type="dxa"/>
              <w:left w:w="30" w:type="dxa"/>
              <w:bottom w:w="20" w:type="dxa"/>
              <w:right w:w="30" w:type="dxa"/>
            </w:tcMar>
          </w:tcPr>
          <w:p w14:paraId="3BE2477D" w14:textId="77777777" w:rsidR="00AD205C" w:rsidRDefault="00000814" w:rsidP="00D24084">
            <w:hyperlink r:id="rId227" w:history="1">
              <w:r w:rsidR="002C259D">
                <w:rPr>
                  <w:rStyle w:val="Hypertextovprepojenie"/>
                </w:rPr>
                <w:t>https://tcep.financnasprava.sk/tcep/procw/CEP.MRP.ElektronickeSluzby.Svc.Wcf/ElektronickeSluzbyService.svc</w:t>
              </w:r>
            </w:hyperlink>
          </w:p>
        </w:tc>
      </w:tr>
    </w:tbl>
    <w:p w14:paraId="323263E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1534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22E80EF" w14:textId="77777777" w:rsidR="00AD205C" w:rsidRDefault="002C259D" w:rsidP="00D24084">
            <w:r>
              <w:t>Produkčné prostredie</w:t>
            </w:r>
          </w:p>
        </w:tc>
      </w:tr>
      <w:tr w:rsidR="00AD205C" w14:paraId="09AF8BE4" w14:textId="77777777" w:rsidTr="00AD205C">
        <w:tc>
          <w:tcPr>
            <w:tcW w:w="1361" w:type="dxa"/>
            <w:tcMar>
              <w:top w:w="30" w:type="dxa"/>
              <w:left w:w="30" w:type="dxa"/>
              <w:bottom w:w="20" w:type="dxa"/>
              <w:right w:w="30" w:type="dxa"/>
            </w:tcMar>
          </w:tcPr>
          <w:p w14:paraId="1190DC3C" w14:textId="77777777" w:rsidR="00AD205C" w:rsidRDefault="002C259D" w:rsidP="00D24084">
            <w:r>
              <w:t>WSDL</w:t>
            </w:r>
          </w:p>
        </w:tc>
        <w:tc>
          <w:tcPr>
            <w:tcW w:w="7710" w:type="dxa"/>
            <w:tcMar>
              <w:top w:w="30" w:type="dxa"/>
              <w:left w:w="30" w:type="dxa"/>
              <w:bottom w:w="20" w:type="dxa"/>
              <w:right w:w="30" w:type="dxa"/>
            </w:tcMar>
          </w:tcPr>
          <w:p w14:paraId="7D5D91CE" w14:textId="77777777" w:rsidR="00AD205C" w:rsidRDefault="00000814" w:rsidP="00D24084">
            <w:hyperlink r:id="rId228" w:history="1">
              <w:r w:rsidR="002C259D">
                <w:rPr>
                  <w:rStyle w:val="Hypertextovprepojenie"/>
                </w:rPr>
                <w:t>https://www.cep.financnasprava.sk/cep/procw/CEP.MRP.ElektronickeSluzby.Svc.Wcf/ElektronickeSluzbyService.svc?singlewsdl</w:t>
              </w:r>
            </w:hyperlink>
          </w:p>
        </w:tc>
      </w:tr>
      <w:tr w:rsidR="00AD205C" w14:paraId="77EE9147" w14:textId="77777777" w:rsidTr="00AD205C">
        <w:tc>
          <w:tcPr>
            <w:tcW w:w="1361" w:type="dxa"/>
            <w:tcMar>
              <w:top w:w="30" w:type="dxa"/>
              <w:left w:w="30" w:type="dxa"/>
              <w:bottom w:w="20" w:type="dxa"/>
              <w:right w:w="30" w:type="dxa"/>
            </w:tcMar>
          </w:tcPr>
          <w:p w14:paraId="2E966DA4" w14:textId="77777777" w:rsidR="00AD205C" w:rsidRDefault="002C259D" w:rsidP="00D24084">
            <w:r>
              <w:t>URL</w:t>
            </w:r>
          </w:p>
        </w:tc>
        <w:tc>
          <w:tcPr>
            <w:tcW w:w="7710" w:type="dxa"/>
            <w:tcMar>
              <w:top w:w="30" w:type="dxa"/>
              <w:left w:w="30" w:type="dxa"/>
              <w:bottom w:w="20" w:type="dxa"/>
              <w:right w:w="30" w:type="dxa"/>
            </w:tcMar>
          </w:tcPr>
          <w:p w14:paraId="5BF8EED0" w14:textId="77777777" w:rsidR="00AD205C" w:rsidRDefault="00000814" w:rsidP="00D24084">
            <w:hyperlink r:id="rId229" w:history="1">
              <w:r w:rsidR="002C259D">
                <w:rPr>
                  <w:rStyle w:val="Hypertextovprepojenie"/>
                </w:rPr>
                <w:t>https://www.cep.financnasprava.sk/cep/procw/CEP.MRP.ElektronickeSluzby.Svc.Wcf/ElektronickeSluzbyService.svc</w:t>
              </w:r>
            </w:hyperlink>
          </w:p>
        </w:tc>
      </w:tr>
    </w:tbl>
    <w:p w14:paraId="16484A54" w14:textId="379F7FE5" w:rsidR="00AD205C" w:rsidRDefault="002C259D" w:rsidP="00D24084">
      <w:pPr>
        <w:pStyle w:val="Nadpis4"/>
      </w:pPr>
      <w:bookmarkStart w:id="118" w:name="scroll-bookmark-86"/>
      <w:r>
        <w:lastRenderedPageBreak/>
        <w:t>Definícia dodatočných parametrov hlavičky správ (Header)</w:t>
      </w:r>
      <w:bookmarkEnd w:id="118"/>
    </w:p>
    <w:p w14:paraId="6E5843F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80" w:history="1">
        <w:r>
          <w:rPr>
            <w:rStyle w:val="Hypertextovprepojenie"/>
          </w:rPr>
          <w:t>kapitole 5</w:t>
        </w:r>
      </w:hyperlink>
      <w:r>
        <w:t>.</w:t>
      </w:r>
    </w:p>
    <w:p w14:paraId="4B345790" w14:textId="6A05F4C1" w:rsidR="00AD205C" w:rsidRDefault="002C259D" w:rsidP="00D24084">
      <w:pPr>
        <w:pStyle w:val="Nadpis4"/>
      </w:pPr>
      <w:bookmarkStart w:id="119" w:name="scroll-bookmark-87"/>
      <w:r>
        <w:t>Popis spôsobu zabezpečenia a autentifikácie pri volaní operácií služby</w:t>
      </w:r>
      <w:bookmarkEnd w:id="119"/>
    </w:p>
    <w:p w14:paraId="320FFA7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A088830" w14:textId="77777777" w:rsidR="00AD205C" w:rsidRDefault="002C259D" w:rsidP="00D24084">
      <w:pPr>
        <w:pStyle w:val="Odsekzoznamu"/>
        <w:numPr>
          <w:ilvl w:val="0"/>
          <w:numId w:val="25"/>
        </w:numPr>
      </w:pPr>
      <w:r>
        <w:t>PrihlasenieMenomHeslom - prihlásenie používateľa menom a heslom,</w:t>
      </w:r>
    </w:p>
    <w:p w14:paraId="245D74ED" w14:textId="77777777" w:rsidR="00AD205C" w:rsidRDefault="002C259D" w:rsidP="00D24084">
      <w:pPr>
        <w:pStyle w:val="Odsekzoznamu"/>
        <w:numPr>
          <w:ilvl w:val="0"/>
          <w:numId w:val="25"/>
        </w:numPr>
      </w:pPr>
      <w:r>
        <w:t>PrihlasenieCertifikatom - prihlásenie používateľa certifikátom.</w:t>
      </w:r>
    </w:p>
    <w:p w14:paraId="305B799F" w14:textId="46F53BA9" w:rsidR="00AD205C" w:rsidRDefault="002C259D" w:rsidP="00D24084">
      <w:pPr>
        <w:pStyle w:val="Nadpis4"/>
      </w:pPr>
      <w:bookmarkStart w:id="120" w:name="scroll-bookmark-88"/>
      <w:r>
        <w:t>Testovacie scenáre a prípady</w:t>
      </w:r>
      <w:bookmarkEnd w:id="120"/>
    </w:p>
    <w:tbl>
      <w:tblPr>
        <w:tblStyle w:val="ScrollTableNormal"/>
        <w:tblW w:w="0" w:type="auto"/>
        <w:tblLayout w:type="fixed"/>
        <w:tblLook w:val="0020" w:firstRow="1" w:lastRow="0" w:firstColumn="0" w:lastColumn="0" w:noHBand="0" w:noVBand="0"/>
      </w:tblPr>
      <w:tblGrid>
        <w:gridCol w:w="907"/>
        <w:gridCol w:w="3628"/>
        <w:gridCol w:w="4536"/>
      </w:tblGrid>
      <w:tr w:rsidR="00AD205C" w14:paraId="429391A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40559437" w14:textId="77777777" w:rsidR="00AD205C" w:rsidRDefault="002C259D" w:rsidP="00D24084">
            <w:r>
              <w:t>Krok</w:t>
            </w:r>
          </w:p>
        </w:tc>
        <w:tc>
          <w:tcPr>
            <w:tcW w:w="3628" w:type="dxa"/>
            <w:tcMar>
              <w:top w:w="30" w:type="dxa"/>
              <w:left w:w="30" w:type="dxa"/>
              <w:bottom w:w="20" w:type="dxa"/>
              <w:right w:w="30" w:type="dxa"/>
            </w:tcMar>
            <w:vAlign w:val="center"/>
          </w:tcPr>
          <w:p w14:paraId="2E23D873" w14:textId="77777777" w:rsidR="00AD205C" w:rsidRDefault="002C259D" w:rsidP="00D24084">
            <w:r>
              <w:t>Akcia</w:t>
            </w:r>
          </w:p>
        </w:tc>
        <w:tc>
          <w:tcPr>
            <w:tcW w:w="4536" w:type="dxa"/>
            <w:tcMar>
              <w:top w:w="30" w:type="dxa"/>
              <w:left w:w="30" w:type="dxa"/>
              <w:bottom w:w="20" w:type="dxa"/>
              <w:right w:w="30" w:type="dxa"/>
            </w:tcMar>
            <w:vAlign w:val="center"/>
          </w:tcPr>
          <w:p w14:paraId="30337EC8" w14:textId="77777777" w:rsidR="00AD205C" w:rsidRDefault="002C259D" w:rsidP="00D24084">
            <w:r>
              <w:t>Očakávaný výsledok</w:t>
            </w:r>
          </w:p>
        </w:tc>
      </w:tr>
      <w:tr w:rsidR="00AD205C" w14:paraId="396258CE" w14:textId="77777777" w:rsidTr="004D7850">
        <w:tc>
          <w:tcPr>
            <w:tcW w:w="907" w:type="dxa"/>
            <w:tcMar>
              <w:top w:w="30" w:type="dxa"/>
              <w:left w:w="30" w:type="dxa"/>
              <w:bottom w:w="20" w:type="dxa"/>
              <w:right w:w="30" w:type="dxa"/>
            </w:tcMar>
            <w:vAlign w:val="center"/>
          </w:tcPr>
          <w:p w14:paraId="32487D94" w14:textId="77777777" w:rsidR="00AD205C" w:rsidRDefault="002C259D" w:rsidP="00D24084">
            <w:r>
              <w:t>1.</w:t>
            </w:r>
          </w:p>
        </w:tc>
        <w:tc>
          <w:tcPr>
            <w:tcW w:w="3628" w:type="dxa"/>
            <w:tcMar>
              <w:top w:w="30" w:type="dxa"/>
              <w:left w:w="30" w:type="dxa"/>
              <w:bottom w:w="20" w:type="dxa"/>
              <w:right w:w="30" w:type="dxa"/>
            </w:tcMar>
            <w:vAlign w:val="center"/>
          </w:tcPr>
          <w:p w14:paraId="2206678A"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6ABEEBA0" w14:textId="77777777" w:rsidR="00AD205C" w:rsidRDefault="002C259D" w:rsidP="00D24084">
            <w:r>
              <w:t>Služba vráti zoznam položiek číselníka typov licencií</w:t>
            </w:r>
          </w:p>
        </w:tc>
      </w:tr>
      <w:tr w:rsidR="00AD205C" w14:paraId="11AA24B2" w14:textId="77777777" w:rsidTr="004D7850">
        <w:tc>
          <w:tcPr>
            <w:tcW w:w="907" w:type="dxa"/>
            <w:tcMar>
              <w:top w:w="30" w:type="dxa"/>
              <w:left w:w="30" w:type="dxa"/>
              <w:bottom w:w="20" w:type="dxa"/>
              <w:right w:w="30" w:type="dxa"/>
            </w:tcMar>
            <w:vAlign w:val="center"/>
          </w:tcPr>
          <w:p w14:paraId="0CF59E19" w14:textId="77777777" w:rsidR="00AD205C" w:rsidRDefault="002C259D" w:rsidP="00D24084">
            <w:r>
              <w:t>2.</w:t>
            </w:r>
          </w:p>
        </w:tc>
        <w:tc>
          <w:tcPr>
            <w:tcW w:w="3628" w:type="dxa"/>
            <w:tcMar>
              <w:top w:w="30" w:type="dxa"/>
              <w:left w:w="30" w:type="dxa"/>
              <w:bottom w:w="20" w:type="dxa"/>
              <w:right w:w="30" w:type="dxa"/>
            </w:tcMar>
            <w:vAlign w:val="center"/>
          </w:tcPr>
          <w:p w14:paraId="45BECE98" w14:textId="77777777" w:rsidR="00AD205C" w:rsidRDefault="002C259D" w:rsidP="00D24084">
            <w:r>
              <w:t>Používateľ zavolá sluzba_is_228 pre získanie parametrov správneho poplatku pre požadovaný typ licencie</w:t>
            </w:r>
          </w:p>
        </w:tc>
        <w:tc>
          <w:tcPr>
            <w:tcW w:w="4536" w:type="dxa"/>
            <w:tcMar>
              <w:top w:w="30" w:type="dxa"/>
              <w:left w:w="30" w:type="dxa"/>
              <w:bottom w:w="20" w:type="dxa"/>
              <w:right w:w="30" w:type="dxa"/>
            </w:tcMar>
            <w:vAlign w:val="center"/>
          </w:tcPr>
          <w:p w14:paraId="440868D2" w14:textId="77777777" w:rsidR="00AD205C" w:rsidRDefault="002C259D" w:rsidP="00D24084">
            <w:r>
              <w:t>Služba vráti parametre správneho poplatku pre požadovaný typ licencie platný k požadovanému dátumu</w:t>
            </w:r>
          </w:p>
        </w:tc>
      </w:tr>
    </w:tbl>
    <w:p w14:paraId="474E836D" w14:textId="6C9687BD" w:rsidR="00AD205C" w:rsidRDefault="002C259D" w:rsidP="00D24084">
      <w:pPr>
        <w:pStyle w:val="Nadpis4"/>
      </w:pPr>
      <w:bookmarkStart w:id="121" w:name="scroll-bookmark-89"/>
      <w:r>
        <w:t>Technické operácie služby</w:t>
      </w:r>
      <w:bookmarkEnd w:id="121"/>
    </w:p>
    <w:tbl>
      <w:tblPr>
        <w:tblStyle w:val="ScrollTableNormal"/>
        <w:tblW w:w="0" w:type="auto"/>
        <w:tblLayout w:type="fixed"/>
        <w:tblLook w:val="0020" w:firstRow="1" w:lastRow="0" w:firstColumn="0" w:lastColumn="0" w:noHBand="0" w:noVBand="0"/>
      </w:tblPr>
      <w:tblGrid>
        <w:gridCol w:w="9071"/>
      </w:tblGrid>
      <w:tr w:rsidR="00AD205C" w14:paraId="7924B2D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14C05F" w14:textId="77777777" w:rsidR="00AD205C" w:rsidRDefault="002C259D" w:rsidP="00D24084">
            <w:r>
              <w:t>Názov metódy</w:t>
            </w:r>
          </w:p>
        </w:tc>
      </w:tr>
      <w:tr w:rsidR="00AD205C" w14:paraId="26C73B5E" w14:textId="77777777" w:rsidTr="00AD205C">
        <w:tc>
          <w:tcPr>
            <w:tcW w:w="9071" w:type="dxa"/>
            <w:tcMar>
              <w:top w:w="30" w:type="dxa"/>
              <w:left w:w="30" w:type="dxa"/>
              <w:bottom w:w="20" w:type="dxa"/>
              <w:right w:w="30" w:type="dxa"/>
            </w:tcMar>
          </w:tcPr>
          <w:p w14:paraId="0FED89AC" w14:textId="77777777" w:rsidR="00AD205C" w:rsidRDefault="002C259D" w:rsidP="00D24084">
            <w:r>
              <w:t>NacitatParametreSpravnehoPoplatkuPreRealizaciuZot</w:t>
            </w:r>
          </w:p>
        </w:tc>
      </w:tr>
    </w:tbl>
    <w:p w14:paraId="443D3B3F"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EEB4DD3" w14:textId="77777777" w:rsidTr="004D7850">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7C16BF44" w14:textId="77777777" w:rsidR="00AD205C" w:rsidRDefault="002C259D" w:rsidP="00D24084">
            <w:r>
              <w:t>Vstupný parameter</w:t>
            </w:r>
          </w:p>
        </w:tc>
        <w:tc>
          <w:tcPr>
            <w:tcW w:w="6666" w:type="dxa"/>
            <w:tcMar>
              <w:top w:w="30" w:type="dxa"/>
              <w:left w:w="30" w:type="dxa"/>
              <w:bottom w:w="20" w:type="dxa"/>
              <w:right w:w="30" w:type="dxa"/>
            </w:tcMar>
          </w:tcPr>
          <w:p w14:paraId="0FB49CAD" w14:textId="77777777" w:rsidR="00AD205C" w:rsidRDefault="002C259D" w:rsidP="00D24084">
            <w:r>
              <w:t>Popis</w:t>
            </w:r>
          </w:p>
        </w:tc>
      </w:tr>
      <w:tr w:rsidR="00AD205C" w14:paraId="52C5D547" w14:textId="77777777" w:rsidTr="004D7850">
        <w:tc>
          <w:tcPr>
            <w:tcW w:w="2405" w:type="dxa"/>
            <w:tcMar>
              <w:top w:w="30" w:type="dxa"/>
              <w:left w:w="30" w:type="dxa"/>
              <w:bottom w:w="20" w:type="dxa"/>
              <w:right w:w="30" w:type="dxa"/>
            </w:tcMar>
          </w:tcPr>
          <w:p w14:paraId="44155B3D" w14:textId="77777777" w:rsidR="00AD205C" w:rsidRDefault="002C259D" w:rsidP="00D24084">
            <w:r>
              <w:t>ExternyKodTypuLicencie</w:t>
            </w:r>
          </w:p>
        </w:tc>
        <w:tc>
          <w:tcPr>
            <w:tcW w:w="6666" w:type="dxa"/>
            <w:tcMar>
              <w:top w:w="30" w:type="dxa"/>
              <w:left w:w="30" w:type="dxa"/>
              <w:bottom w:w="20" w:type="dxa"/>
              <w:right w:w="30" w:type="dxa"/>
            </w:tcMar>
          </w:tcPr>
          <w:p w14:paraId="025A06DC"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4B0167BD" w14:textId="77777777" w:rsidTr="004D7850">
        <w:tc>
          <w:tcPr>
            <w:tcW w:w="2405" w:type="dxa"/>
            <w:tcMar>
              <w:top w:w="30" w:type="dxa"/>
              <w:left w:w="30" w:type="dxa"/>
              <w:bottom w:w="20" w:type="dxa"/>
              <w:right w:w="30" w:type="dxa"/>
            </w:tcMar>
          </w:tcPr>
          <w:p w14:paraId="0A93D6D8" w14:textId="77777777" w:rsidR="00AD205C" w:rsidRDefault="002C259D" w:rsidP="00D24084">
            <w:r>
              <w:t>PlatnostKDatumu</w:t>
            </w:r>
          </w:p>
        </w:tc>
        <w:tc>
          <w:tcPr>
            <w:tcW w:w="6666" w:type="dxa"/>
            <w:tcMar>
              <w:top w:w="30" w:type="dxa"/>
              <w:left w:w="30" w:type="dxa"/>
              <w:bottom w:w="20" w:type="dxa"/>
              <w:right w:w="30" w:type="dxa"/>
            </w:tcMar>
          </w:tcPr>
          <w:p w14:paraId="64A5E2F9" w14:textId="77777777" w:rsidR="00AD205C" w:rsidRDefault="002C259D" w:rsidP="00D24084">
            <w:r>
              <w:t>Dátum, ku ktorému požaduje používateľ služby získať platné data</w:t>
            </w:r>
          </w:p>
        </w:tc>
      </w:tr>
    </w:tbl>
    <w:p w14:paraId="0FF58C1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D7850" w14:paraId="3D3320F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0CEED4" w14:textId="77777777" w:rsidR="00AD205C" w:rsidRPr="004D7850" w:rsidRDefault="002C259D" w:rsidP="00D24084">
            <w:pPr>
              <w:rPr>
                <w:sz w:val="16"/>
                <w:szCs w:val="16"/>
              </w:rPr>
            </w:pPr>
            <w:r w:rsidRPr="004D7850">
              <w:t>Request</w:t>
            </w:r>
          </w:p>
        </w:tc>
      </w:tr>
      <w:tr w:rsidR="00AD205C" w:rsidRPr="004D7850" w14:paraId="38499E1C" w14:textId="77777777" w:rsidTr="00AD205C">
        <w:tc>
          <w:tcPr>
            <w:tcW w:w="9071" w:type="dxa"/>
            <w:tcMar>
              <w:top w:w="30" w:type="dxa"/>
              <w:left w:w="30" w:type="dxa"/>
              <w:bottom w:w="20" w:type="dxa"/>
              <w:right w:w="30" w:type="dxa"/>
            </w:tcMar>
          </w:tcPr>
          <w:p w14:paraId="6D859247" w14:textId="77777777" w:rsidR="00AD205C" w:rsidRPr="004D7850" w:rsidRDefault="002C259D" w:rsidP="00D24084">
            <w:r w:rsidRPr="004D7850">
              <w:t>&lt;soap:Envelope xmlns:soap="</w:t>
            </w:r>
            <w:hyperlink r:id="rId230" w:history="1">
              <w:r w:rsidRPr="004D7850">
                <w:rPr>
                  <w:rStyle w:val="Hypertextovprepojenie"/>
                  <w:sz w:val="16"/>
                  <w:szCs w:val="16"/>
                </w:rPr>
                <w:t>http://www.w3.org/2003/05/soap-envelope</w:t>
              </w:r>
            </w:hyperlink>
            <w:r w:rsidRPr="004D7850">
              <w:t>" xmlns:elek="</w:t>
            </w:r>
            <w:hyperlink r:id="rId231" w:history="1">
              <w:r w:rsidRPr="004D7850">
                <w:rPr>
                  <w:rStyle w:val="Hypertextovprepojenie"/>
                  <w:sz w:val="16"/>
                  <w:szCs w:val="16"/>
                </w:rPr>
                <w:t>http://www.cep.financnasprava.sk/ElektronickeSluzby</w:t>
              </w:r>
            </w:hyperlink>
            <w:r w:rsidRPr="004D7850">
              <w:t>" xmlns:nac="</w:t>
            </w:r>
            <w:hyperlink r:id="rId232" w:history="1">
              <w:r w:rsidRPr="004D7850">
                <w:rPr>
                  <w:rStyle w:val="Hypertextovprepojenie"/>
                  <w:sz w:val="16"/>
                  <w:szCs w:val="16"/>
                </w:rPr>
                <w:t>http://www.cep.financnasprava.sk/ElektronickeSluzby/NacitatParametreSpravnehoPoplatkuPreRealizaciuZot</w:t>
              </w:r>
            </w:hyperlink>
            <w:r w:rsidRPr="004D7850">
              <w:t>"&gt;</w:t>
            </w:r>
            <w:r w:rsidRPr="004D7850">
              <w:br/>
              <w:t>    &lt;soap:Header/&gt;</w:t>
            </w:r>
            <w:r w:rsidRPr="004D7850">
              <w:br/>
              <w:t>    &lt;soap:Body&gt;</w:t>
            </w:r>
            <w:r w:rsidRPr="004D7850">
              <w:br/>
              <w:t>        &lt;elek:NacitatParametreSpravnehoPoplatkuPreRealizaciuZot&gt;</w:t>
            </w:r>
            <w:r w:rsidRPr="004D7850">
              <w:br/>
              <w:t>            &lt;elek:parametreSpravnehoPolatkuVstup&gt;</w:t>
            </w:r>
            <w:r w:rsidRPr="004D7850">
              <w:br/>
              <w:t>                &lt;nac:ExternyKodTypuLicencie&gt;L_MPRV_PPA_0002_v1.0&lt;/nac:ExternyKodTypuLicencie&gt;</w:t>
            </w:r>
            <w:r w:rsidRPr="004D7850">
              <w:br/>
              <w:t>                &lt;nac:PlatnostKDatumu&gt;2018-04-25T00:00:00&lt;/nac:PlatnostKDatumu&gt;</w:t>
            </w:r>
            <w:r w:rsidRPr="004D7850">
              <w:br/>
              <w:t>            &lt;/elek:parametreSpravnehoPolatkuVstup&gt;</w:t>
            </w:r>
            <w:r w:rsidRPr="004D7850">
              <w:br/>
              <w:t>        &lt;/elek:NacitatParametreSpravnehoPoplatkuPreRealizaciuZot&gt;</w:t>
            </w:r>
            <w:r w:rsidRPr="004D7850">
              <w:br/>
              <w:t>    &lt;/soap:Body&gt;</w:t>
            </w:r>
            <w:r w:rsidRPr="004D7850">
              <w:br/>
              <w:t>&lt;/soap:Envelope&gt;</w:t>
            </w:r>
          </w:p>
        </w:tc>
      </w:tr>
    </w:tbl>
    <w:p w14:paraId="7B437C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FCDD8A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79C23" w14:textId="77777777" w:rsidR="00AD205C" w:rsidRPr="004D7850" w:rsidRDefault="002C259D" w:rsidP="00D24084">
            <w:pPr>
              <w:rPr>
                <w:sz w:val="16"/>
                <w:szCs w:val="16"/>
              </w:rPr>
            </w:pPr>
            <w:r w:rsidRPr="004D7850">
              <w:t>Response</w:t>
            </w:r>
          </w:p>
        </w:tc>
      </w:tr>
      <w:tr w:rsidR="00AD205C" w14:paraId="06299111" w14:textId="77777777" w:rsidTr="00AD205C">
        <w:tc>
          <w:tcPr>
            <w:tcW w:w="9071" w:type="dxa"/>
            <w:tcMar>
              <w:top w:w="30" w:type="dxa"/>
              <w:left w:w="30" w:type="dxa"/>
              <w:bottom w:w="20" w:type="dxa"/>
              <w:right w:w="30" w:type="dxa"/>
            </w:tcMar>
          </w:tcPr>
          <w:p w14:paraId="66FCAA99" w14:textId="77777777" w:rsidR="00AD205C" w:rsidRPr="004D7850" w:rsidRDefault="002C259D" w:rsidP="00D24084">
            <w:r w:rsidRPr="004D7850">
              <w:t>&lt;s:Envelope xmlns:s="</w:t>
            </w:r>
            <w:hyperlink r:id="rId233" w:history="1">
              <w:r w:rsidRPr="004D7850">
                <w:rPr>
                  <w:rStyle w:val="Hypertextovprepojenie"/>
                  <w:sz w:val="16"/>
                  <w:szCs w:val="16"/>
                </w:rPr>
                <w:t>http://www.w3.org/2003/05/soap-envelope</w:t>
              </w:r>
            </w:hyperlink>
            <w:r w:rsidRPr="004D7850">
              <w:t>" xmlns:a="</w:t>
            </w:r>
            <w:hyperlink r:id="rId234" w:history="1">
              <w:r w:rsidRPr="004D7850">
                <w:rPr>
                  <w:rStyle w:val="Hypertextovprepojenie"/>
                  <w:sz w:val="16"/>
                  <w:szCs w:val="16"/>
                </w:rPr>
                <w:t>http://www.w3.org/2005/08/addressing</w:t>
              </w:r>
            </w:hyperlink>
            <w:r w:rsidRPr="004D7850">
              <w:t>"&gt;</w:t>
            </w:r>
            <w:r w:rsidRPr="004D7850">
              <w:br/>
              <w:t>    &lt;s:Header&gt;</w:t>
            </w:r>
            <w:r w:rsidRPr="004D7850">
              <w:br/>
              <w:t xml:space="preserve">        &lt;a:Action </w:t>
            </w:r>
            <w:r w:rsidRPr="004D7850">
              <w:lastRenderedPageBreak/>
              <w:t>s:mustUnderstand="1"&gt;</w:t>
            </w:r>
            <w:hyperlink w:anchor="scroll-bookmark-80" w:history="1">
              <w:r w:rsidRPr="004D7850">
                <w:rPr>
                  <w:rStyle w:val="Hypertextovprepojenie"/>
                  <w:sz w:val="16"/>
                  <w:szCs w:val="16"/>
                </w:rPr>
                <w:t>http://www.cep.financnasprava.sk/ElektronickeSluzby/IElektronickeSluzby/NacitatParametreSpravnehoPoplatkuPreRealizaciuZotResponse&lt;/a:Action</w:t>
              </w:r>
            </w:hyperlink>
            <w:r w:rsidRPr="004D7850">
              <w:t>&gt;</w:t>
            </w:r>
            <w:r w:rsidRPr="004D7850">
              <w:br/>
              <w:t>    &lt;/s:Header&gt;</w:t>
            </w:r>
            <w:r w:rsidRPr="004D7850">
              <w:br/>
              <w:t>    &lt;s:Body&gt;</w:t>
            </w:r>
            <w:r w:rsidRPr="004D7850">
              <w:br/>
              <w:t>        &lt;NacitatParametreSpravnehoPoplatkuPreRealizaciuZotResponse xmlns="</w:t>
            </w:r>
            <w:hyperlink r:id="rId235" w:history="1">
              <w:r w:rsidRPr="004D7850">
                <w:rPr>
                  <w:rStyle w:val="Hypertextovprepojenie"/>
                  <w:sz w:val="16"/>
                  <w:szCs w:val="16"/>
                </w:rPr>
                <w:t>http://www.cep.financnasprava.sk/ElektronickeSluzby</w:t>
              </w:r>
            </w:hyperlink>
            <w:r w:rsidRPr="004D7850">
              <w:t>"&gt;</w:t>
            </w:r>
            <w:r w:rsidRPr="004D7850">
              <w:br/>
              <w:t>            &lt;NacitatParametreSpravnehoPoplatkuPreRealizaciuZotResult xmlns:b="</w:t>
            </w:r>
            <w:hyperlink r:id="rId236" w:history="1">
              <w:r w:rsidRPr="004D7850">
                <w:rPr>
                  <w:rStyle w:val="Hypertextovprepojenie"/>
                  <w:sz w:val="16"/>
                  <w:szCs w:val="16"/>
                </w:rPr>
                <w:t>http://www.cep.financnasprava.sk/ElektronickeSluzby/NacitatParametreSpravnehoPoplatkuPreRealizaciuZot</w:t>
              </w:r>
            </w:hyperlink>
            <w:r w:rsidRPr="004D7850">
              <w:t>" xmlns:i="</w:t>
            </w:r>
            <w:hyperlink r:id="rId237" w:history="1">
              <w:r w:rsidRPr="004D7850">
                <w:rPr>
                  <w:rStyle w:val="Hypertextovprepojenie"/>
                  <w:sz w:val="16"/>
                  <w:szCs w:val="16"/>
                </w:rPr>
                <w:t>http://www.w3.org/2001/XMLSchema-instance</w:t>
              </w:r>
            </w:hyperlink>
            <w:r w:rsidRPr="004D7850">
              <w:t>"&gt;</w:t>
            </w:r>
            <w:r w:rsidRPr="004D7850">
              <w:br/>
              <w:t>                &lt;b:NavratovaHodnota xmlns:c="</w:t>
            </w:r>
            <w:hyperlink r:id="rId238" w:history="1">
              <w:r w:rsidRPr="004D7850">
                <w:rPr>
                  <w:rStyle w:val="Hypertextovprepojenie"/>
                  <w:sz w:val="16"/>
                  <w:szCs w:val="16"/>
                </w:rPr>
                <w:t>http://www.cep.financnasprava.sk/ElektronickeSluzby/NavratovaHodnota</w:t>
              </w:r>
            </w:hyperlink>
            <w:r w:rsidRPr="004D7850">
              <w:t>"&gt;</w:t>
            </w:r>
            <w:r w:rsidRPr="004D7850">
              <w:br/>
              <w:t>                    &lt;c:Kod&gt;-0&lt;/c:Kod&gt;</w:t>
            </w:r>
            <w:r w:rsidRPr="004D7850">
              <w:br/>
              <w:t>                    &lt;c:Popis i:nil="true"/&gt;</w:t>
            </w:r>
            <w:r w:rsidRPr="004D7850">
              <w:br/>
              <w:t>                &lt;/b:NavratovaHodnota&gt;</w:t>
            </w:r>
            <w:r w:rsidRPr="004D7850">
              <w:br/>
              <w:t>                &lt;b:TypLicencie&gt;</w:t>
            </w:r>
            <w:r w:rsidRPr="004D7850">
              <w:br/>
              <w:t>                    &lt;b:ExternyKod&gt;L_MPRV_PPA_0002_v1.0&lt;/b:ExternyKod&gt;</w:t>
            </w:r>
            <w:r w:rsidRPr="004D7850">
              <w:br/>
              <w:t>                    &lt;b:Nazov&gt;Dovozná licencia AGRIM&lt;/b:Nazov&gt;</w:t>
            </w:r>
            <w:r w:rsidRPr="004D7850">
              <w:br/>
              <w:t>                    &lt;b:PlatnostDo i:nil="true"/&gt;</w:t>
            </w:r>
            <w:r w:rsidRPr="004D7850">
              <w:br/>
              <w:t>                    &lt;b:PlatnostOd&gt;2013-01-04T00:00:00&lt;/b:PlatnostOd&gt;</w:t>
            </w:r>
            <w:r w:rsidRPr="004D7850">
              <w:br/>
              <w:t>                    &lt;b:PoplatokZaVydanieLicencie&gt;</w:t>
            </w:r>
            <w:r w:rsidRPr="004D7850">
              <w:br/>
              <w:t>                        &lt;b:KonstantnySymbol&gt;0000000508&lt;/b:KonstantnySymbol&gt;</w:t>
            </w:r>
            <w:r w:rsidRPr="004D7850">
              <w:br/>
              <w:t>                        &lt;b:Mena&gt;EUR&lt;/b:Mena&gt;</w:t>
            </w:r>
            <w:r w:rsidRPr="004D7850">
              <w:br/>
              <w:t>                        &lt;b:Nazov&gt;Poplatok za vydanie licencie AGRIM&lt;/b:Nazov&gt;</w:t>
            </w:r>
            <w:r w:rsidRPr="004D7850">
              <w:br/>
              <w:t>                        &lt;b:PlatnostDo i:nil="true"/&gt;</w:t>
            </w:r>
            <w:r w:rsidRPr="004D7850">
              <w:br/>
              <w:t>                        &lt;b:PlatnostOd&gt;2014-02-11T00:00:00&lt;/b:PlatnostOd&gt;</w:t>
            </w:r>
            <w:r w:rsidRPr="004D7850">
              <w:br/>
              <w:t>                        &lt;b:SplatnostVDnoch&gt;10&lt;/b:SplatnostVDnoch&gt;</w:t>
            </w:r>
            <w:r w:rsidRPr="004D7850">
              <w:br/>
              <w:t>                        &lt;b:Suma&gt;15&lt;/b:Suma&gt;</w:t>
            </w:r>
            <w:r w:rsidRPr="004D7850">
              <w:br/>
              <w:t>                        &lt;b:TypVariabilnehoSymboluKod&gt;1&lt;/b:TypVariabilnehoSymboluKod&gt;</w:t>
            </w:r>
            <w:r w:rsidRPr="004D7850">
              <w:br/>
              <w:t>                        &lt;b:TypVariabilnehoSymboluPopis&gt;VS generovaný systémom&lt;/b:TypVariabilnehoSymboluPopis&gt;</w:t>
            </w:r>
            <w:r w:rsidRPr="004D7850">
              <w:br/>
              <w:t>                        &lt;b:UctyPrePoplatok&gt;</w:t>
            </w:r>
            <w:r w:rsidRPr="004D7850">
              <w:br/>
              <w:t>                            &lt;b:NacitanieSpravnehoPoplatku_UcetPrePoplatok&gt;</w:t>
            </w:r>
            <w:r w:rsidRPr="004D7850">
              <w:br/>
              <w:t>                                &lt;b:CisloUctu&gt;0080808088&lt;/b:CisloUctu&gt;</w:t>
            </w:r>
            <w:r w:rsidRPr="004D7850">
              <w:br/>
              <w:t>                                &lt;b:IBAN&gt;SK5011000012340080808088&lt;/b:IBAN&gt;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t>                            &lt;b:NacitanieSpravnehoPoplatku_UcetPrePoplatok&gt;</w:t>
            </w:r>
            <w:r w:rsidRPr="004D7850">
              <w:br/>
              <w:t>                                &lt;b:CisloUctu&gt;0080808088&lt;/b:CisloUctu&gt;</w:t>
            </w:r>
            <w:r w:rsidRPr="004D7850">
              <w:br/>
              <w:t>                                &lt;b:IBAN i:nil="true"/&gt;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r>
            <w:r w:rsidRPr="004D7850">
              <w:lastRenderedPageBreak/>
              <w:t>                        &lt;/b:UctyPrePoplatok&gt;</w:t>
            </w:r>
            <w:r w:rsidRPr="004D7850">
              <w:br/>
              <w:t>                    &lt;/b:PoplatokZaVydanieLicencie&gt;</w:t>
            </w:r>
            <w:r w:rsidRPr="004D7850">
              <w:br/>
              <w:t>                    &lt;b:SpravcaTypuLicencieKod&gt;MPRV SR&lt;/b:SpravcaTypuLicencieKod&gt;</w:t>
            </w:r>
            <w:r w:rsidRPr="004D7850">
              <w:br/>
              <w:t>                    &lt;b:SpravcaTypuLicencieNazov&gt;Ministerstvo pôdohospodárstva a rozvoja vidieka Slovenskej republiky&lt;/b:SpravcaTypuLicencieNazov&gt;</w:t>
            </w:r>
            <w:r w:rsidRPr="004D7850">
              <w:br/>
              <w:t>                    &lt;b:VydavatelTypuLicencieKod&gt;PPA&lt;/b:VydavatelTypuLicencieKod&gt;</w:t>
            </w:r>
            <w:r w:rsidRPr="004D7850">
              <w:br/>
              <w:t>                    &lt;b:VydavatelTypuLicencieNazov&gt;Pôdohospodárska platobná agentúra&lt;/b:VydavatelTypuLicencieNazov&gt;</w:t>
            </w:r>
            <w:r w:rsidRPr="004D7850">
              <w:br/>
              <w:t>                &lt;/b:TypLicencie&gt;</w:t>
            </w:r>
            <w:r w:rsidRPr="004D7850">
              <w:br/>
              <w:t>            &lt;/NacitatParametreSpravnehoPoplatkuPreRealizaciuZotResult&gt;</w:t>
            </w:r>
            <w:r w:rsidRPr="004D7850">
              <w:br/>
              <w:t>        &lt;/NacitatParametreSpravnehoPoplatkuPreRealizaciuZotResponse&gt;</w:t>
            </w:r>
            <w:r w:rsidRPr="004D7850">
              <w:br/>
              <w:t>    &lt;/s:Body&gt;</w:t>
            </w:r>
            <w:r w:rsidRPr="004D7850">
              <w:br/>
              <w:t>&lt;/s:Envelope&gt;</w:t>
            </w:r>
          </w:p>
        </w:tc>
      </w:tr>
    </w:tbl>
    <w:p w14:paraId="03AEF8B8" w14:textId="4BF03FAE" w:rsidR="00AD205C" w:rsidRDefault="002C259D" w:rsidP="00D24084">
      <w:pPr>
        <w:pStyle w:val="Nadpis4"/>
      </w:pPr>
      <w:bookmarkStart w:id="122" w:name="scroll-bookmark-90"/>
      <w:r>
        <w:lastRenderedPageBreak/>
        <w:t>Popis výnimiek</w:t>
      </w:r>
      <w:bookmarkEnd w:id="122"/>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04E9C38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A885F84" w14:textId="77777777" w:rsidR="00AD205C" w:rsidRDefault="002C259D" w:rsidP="00D24084">
            <w:r>
              <w:t>Kód</w:t>
            </w:r>
          </w:p>
        </w:tc>
        <w:tc>
          <w:tcPr>
            <w:tcW w:w="3628" w:type="dxa"/>
            <w:tcMar>
              <w:top w:w="30" w:type="dxa"/>
              <w:left w:w="30" w:type="dxa"/>
              <w:bottom w:w="20" w:type="dxa"/>
              <w:right w:w="30" w:type="dxa"/>
            </w:tcMar>
          </w:tcPr>
          <w:p w14:paraId="0CC53F65" w14:textId="77777777" w:rsidR="00AD205C" w:rsidRDefault="002C259D" w:rsidP="00D24084">
            <w:r>
              <w:t>Popís</w:t>
            </w:r>
          </w:p>
        </w:tc>
        <w:tc>
          <w:tcPr>
            <w:tcW w:w="3257" w:type="dxa"/>
            <w:tcMar>
              <w:top w:w="30" w:type="dxa"/>
              <w:left w:w="30" w:type="dxa"/>
              <w:bottom w:w="20" w:type="dxa"/>
              <w:right w:w="30" w:type="dxa"/>
            </w:tcMar>
          </w:tcPr>
          <w:p w14:paraId="061DC383" w14:textId="77777777" w:rsidR="00AD205C" w:rsidRDefault="002C259D" w:rsidP="00D24084">
            <w:r>
              <w:t>Špecifikácia chyby</w:t>
            </w:r>
          </w:p>
        </w:tc>
        <w:tc>
          <w:tcPr>
            <w:tcW w:w="1278" w:type="dxa"/>
            <w:tcMar>
              <w:top w:w="30" w:type="dxa"/>
              <w:left w:w="30" w:type="dxa"/>
              <w:bottom w:w="20" w:type="dxa"/>
              <w:right w:w="30" w:type="dxa"/>
            </w:tcMar>
          </w:tcPr>
          <w:p w14:paraId="3EE22672" w14:textId="77777777" w:rsidR="00AD205C" w:rsidRDefault="002C259D" w:rsidP="00D24084">
            <w:r>
              <w:t>Typ chyby</w:t>
            </w:r>
          </w:p>
        </w:tc>
      </w:tr>
      <w:tr w:rsidR="00AD205C" w14:paraId="7577DA52" w14:textId="77777777" w:rsidTr="004D7850">
        <w:tc>
          <w:tcPr>
            <w:tcW w:w="907" w:type="dxa"/>
            <w:tcMar>
              <w:top w:w="30" w:type="dxa"/>
              <w:left w:w="30" w:type="dxa"/>
              <w:bottom w:w="20" w:type="dxa"/>
              <w:right w:w="30" w:type="dxa"/>
            </w:tcMar>
          </w:tcPr>
          <w:p w14:paraId="16FFAD6D" w14:textId="77777777" w:rsidR="00AD205C" w:rsidRDefault="002C259D" w:rsidP="00D24084">
            <w:r>
              <w:t>-999</w:t>
            </w:r>
          </w:p>
        </w:tc>
        <w:tc>
          <w:tcPr>
            <w:tcW w:w="3628" w:type="dxa"/>
            <w:tcMar>
              <w:top w:w="30" w:type="dxa"/>
              <w:left w:w="30" w:type="dxa"/>
              <w:bottom w:w="20" w:type="dxa"/>
              <w:right w:w="30" w:type="dxa"/>
            </w:tcMar>
          </w:tcPr>
          <w:p w14:paraId="69ACE0B9" w14:textId="77777777" w:rsidR="00AD205C" w:rsidRDefault="002C259D" w:rsidP="00D24084">
            <w:r>
              <w:t>Neexistujúce oprávnenie na službu</w:t>
            </w:r>
          </w:p>
        </w:tc>
        <w:tc>
          <w:tcPr>
            <w:tcW w:w="3257" w:type="dxa"/>
            <w:tcMar>
              <w:top w:w="30" w:type="dxa"/>
              <w:left w:w="30" w:type="dxa"/>
              <w:bottom w:w="20" w:type="dxa"/>
              <w:right w:w="30" w:type="dxa"/>
            </w:tcMar>
          </w:tcPr>
          <w:p w14:paraId="283606E7" w14:textId="77777777" w:rsidR="00AD205C" w:rsidRDefault="002C259D" w:rsidP="00D24084">
            <w:r>
              <w:t>Neexistujúce oprávnenie na službu</w:t>
            </w:r>
          </w:p>
        </w:tc>
        <w:tc>
          <w:tcPr>
            <w:tcW w:w="1278" w:type="dxa"/>
            <w:tcMar>
              <w:top w:w="30" w:type="dxa"/>
              <w:left w:w="30" w:type="dxa"/>
              <w:bottom w:w="20" w:type="dxa"/>
              <w:right w:w="30" w:type="dxa"/>
            </w:tcMar>
          </w:tcPr>
          <w:p w14:paraId="3BB3A2C3" w14:textId="77777777" w:rsidR="00AD205C" w:rsidRDefault="002C259D" w:rsidP="00D24084">
            <w:r>
              <w:t>Biznis</w:t>
            </w:r>
          </w:p>
        </w:tc>
      </w:tr>
      <w:tr w:rsidR="00AD205C" w14:paraId="74E42236" w14:textId="77777777" w:rsidTr="004D7850">
        <w:tc>
          <w:tcPr>
            <w:tcW w:w="907" w:type="dxa"/>
            <w:tcMar>
              <w:top w:w="30" w:type="dxa"/>
              <w:left w:w="30" w:type="dxa"/>
              <w:bottom w:w="20" w:type="dxa"/>
              <w:right w:w="30" w:type="dxa"/>
            </w:tcMar>
          </w:tcPr>
          <w:p w14:paraId="11FF6092" w14:textId="77777777" w:rsidR="00AD205C" w:rsidRDefault="002C259D" w:rsidP="00D24084">
            <w:r>
              <w:t>1</w:t>
            </w:r>
          </w:p>
        </w:tc>
        <w:tc>
          <w:tcPr>
            <w:tcW w:w="3628" w:type="dxa"/>
            <w:tcMar>
              <w:top w:w="30" w:type="dxa"/>
              <w:left w:w="30" w:type="dxa"/>
              <w:bottom w:w="20" w:type="dxa"/>
              <w:right w:w="30" w:type="dxa"/>
            </w:tcMar>
          </w:tcPr>
          <w:p w14:paraId="0D28805B" w14:textId="77777777" w:rsidR="00AD205C" w:rsidRDefault="002C259D" w:rsidP="00D24084">
            <w:r>
              <w:t>Požadovaný typ licencie v systéme neexistuje</w:t>
            </w:r>
          </w:p>
        </w:tc>
        <w:tc>
          <w:tcPr>
            <w:tcW w:w="3257" w:type="dxa"/>
            <w:tcMar>
              <w:top w:w="30" w:type="dxa"/>
              <w:left w:w="30" w:type="dxa"/>
              <w:bottom w:w="20" w:type="dxa"/>
              <w:right w:w="30" w:type="dxa"/>
            </w:tcMar>
          </w:tcPr>
          <w:p w14:paraId="65D0E931" w14:textId="77777777" w:rsidR="00AD205C" w:rsidRDefault="002C259D" w:rsidP="00D24084">
            <w:r>
              <w:t>Požadovaný typ licencie v systéme neexistuje</w:t>
            </w:r>
          </w:p>
        </w:tc>
        <w:tc>
          <w:tcPr>
            <w:tcW w:w="1278" w:type="dxa"/>
            <w:tcMar>
              <w:top w:w="30" w:type="dxa"/>
              <w:left w:w="30" w:type="dxa"/>
              <w:bottom w:w="20" w:type="dxa"/>
              <w:right w:w="30" w:type="dxa"/>
            </w:tcMar>
          </w:tcPr>
          <w:p w14:paraId="1A8ED73E" w14:textId="77777777" w:rsidR="00AD205C" w:rsidRDefault="002C259D" w:rsidP="00D24084">
            <w:r>
              <w:t>Biznis</w:t>
            </w:r>
          </w:p>
        </w:tc>
      </w:tr>
    </w:tbl>
    <w:p w14:paraId="6F0176C3" w14:textId="77777777" w:rsidR="00AD205C" w:rsidRDefault="00AD205C" w:rsidP="00D24084"/>
    <w:p w14:paraId="26360E81" w14:textId="77777777" w:rsidR="005928AC" w:rsidRDefault="005928AC" w:rsidP="00D24084">
      <w:r>
        <w:br w:type="page"/>
      </w:r>
    </w:p>
    <w:p w14:paraId="02D7217D" w14:textId="6B7BCCF7" w:rsidR="00AD205C" w:rsidRDefault="002C259D" w:rsidP="00D24084">
      <w:pPr>
        <w:pStyle w:val="Nadpis2"/>
      </w:pPr>
      <w:bookmarkStart w:id="123" w:name="scroll-bookmark-91"/>
      <w:bookmarkStart w:id="124" w:name="_Toc101774389"/>
      <w:r>
        <w:lastRenderedPageBreak/>
        <w:t>Informovanie sa o stave konania pre zahraničnoobchodnú transakciu</w:t>
      </w:r>
      <w:bookmarkEnd w:id="123"/>
      <w:bookmarkEnd w:id="124"/>
    </w:p>
    <w:tbl>
      <w:tblPr>
        <w:tblStyle w:val="ScrollTableNormal"/>
        <w:tblW w:w="0" w:type="auto"/>
        <w:tblLayout w:type="fixed"/>
        <w:tblLook w:val="0000" w:firstRow="0" w:lastRow="0" w:firstColumn="0" w:lastColumn="0" w:noHBand="0" w:noVBand="0"/>
      </w:tblPr>
      <w:tblGrid>
        <w:gridCol w:w="2268"/>
        <w:gridCol w:w="6803"/>
      </w:tblGrid>
      <w:tr w:rsidR="00AD205C" w14:paraId="144F0AD2" w14:textId="77777777" w:rsidTr="004D7850">
        <w:tc>
          <w:tcPr>
            <w:tcW w:w="2268" w:type="dxa"/>
            <w:tcMar>
              <w:top w:w="30" w:type="dxa"/>
              <w:left w:w="30" w:type="dxa"/>
              <w:bottom w:w="20" w:type="dxa"/>
              <w:right w:w="30" w:type="dxa"/>
            </w:tcMar>
            <w:vAlign w:val="center"/>
          </w:tcPr>
          <w:p w14:paraId="122C7BD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F97F998" w14:textId="77777777" w:rsidR="00AD205C" w:rsidRDefault="002C259D" w:rsidP="00D24084">
            <w:r>
              <w:t>sluzba_is_230</w:t>
            </w:r>
          </w:p>
        </w:tc>
      </w:tr>
      <w:tr w:rsidR="00AD205C" w14:paraId="789A637A" w14:textId="77777777" w:rsidTr="004D7850">
        <w:tc>
          <w:tcPr>
            <w:tcW w:w="2268" w:type="dxa"/>
            <w:tcMar>
              <w:top w:w="30" w:type="dxa"/>
              <w:left w:w="30" w:type="dxa"/>
              <w:bottom w:w="20" w:type="dxa"/>
              <w:right w:w="30" w:type="dxa"/>
            </w:tcMar>
            <w:vAlign w:val="center"/>
          </w:tcPr>
          <w:p w14:paraId="375EE285" w14:textId="77777777" w:rsidR="00AD205C" w:rsidRDefault="002C259D" w:rsidP="00D24084">
            <w:r>
              <w:t>Verzia služby</w:t>
            </w:r>
          </w:p>
        </w:tc>
        <w:tc>
          <w:tcPr>
            <w:tcW w:w="6803" w:type="dxa"/>
            <w:tcMar>
              <w:top w:w="30" w:type="dxa"/>
              <w:left w:w="30" w:type="dxa"/>
              <w:bottom w:w="20" w:type="dxa"/>
              <w:right w:w="30" w:type="dxa"/>
            </w:tcMar>
            <w:vAlign w:val="center"/>
          </w:tcPr>
          <w:p w14:paraId="4E24E60D" w14:textId="77777777" w:rsidR="00AD205C" w:rsidRDefault="002C259D" w:rsidP="00D24084">
            <w:r>
              <w:t>1.0</w:t>
            </w:r>
          </w:p>
        </w:tc>
      </w:tr>
      <w:tr w:rsidR="00AD205C" w14:paraId="351DA86A" w14:textId="77777777" w:rsidTr="004D7850">
        <w:tc>
          <w:tcPr>
            <w:tcW w:w="2268" w:type="dxa"/>
            <w:tcMar>
              <w:top w:w="30" w:type="dxa"/>
              <w:left w:w="30" w:type="dxa"/>
              <w:bottom w:w="20" w:type="dxa"/>
              <w:right w:w="30" w:type="dxa"/>
            </w:tcMar>
            <w:vAlign w:val="center"/>
          </w:tcPr>
          <w:p w14:paraId="55E72898" w14:textId="77777777" w:rsidR="00AD205C" w:rsidRDefault="002C259D" w:rsidP="00D24084">
            <w:r>
              <w:t>Popis služby</w:t>
            </w:r>
          </w:p>
        </w:tc>
        <w:tc>
          <w:tcPr>
            <w:tcW w:w="6803" w:type="dxa"/>
            <w:tcMar>
              <w:top w:w="30" w:type="dxa"/>
              <w:left w:w="30" w:type="dxa"/>
              <w:bottom w:w="20" w:type="dxa"/>
              <w:right w:w="30" w:type="dxa"/>
            </w:tcMar>
            <w:vAlign w:val="center"/>
          </w:tcPr>
          <w:p w14:paraId="200D3101" w14:textId="77777777" w:rsidR="00AD205C" w:rsidRDefault="002C259D" w:rsidP="00D24084">
            <w:r>
              <w:t>Služba poskytne informáciu o aktuálnom stave spracovania žiadosti o vydanie licencie respektíve colného vyhlásenia.</w:t>
            </w:r>
            <w:r>
              <w:br/>
              <w:t>Služba podporuje procesy plnenia podmienok pre realizáciu ZOT. NP-A.1.1.10</w:t>
            </w:r>
          </w:p>
        </w:tc>
      </w:tr>
      <w:tr w:rsidR="00AD205C" w14:paraId="66910A0E" w14:textId="77777777" w:rsidTr="004D7850">
        <w:tc>
          <w:tcPr>
            <w:tcW w:w="2268" w:type="dxa"/>
            <w:tcMar>
              <w:top w:w="30" w:type="dxa"/>
              <w:left w:w="30" w:type="dxa"/>
              <w:bottom w:w="20" w:type="dxa"/>
              <w:right w:w="30" w:type="dxa"/>
            </w:tcMar>
            <w:vAlign w:val="center"/>
          </w:tcPr>
          <w:p w14:paraId="4DD2B510" w14:textId="77777777" w:rsidR="00AD205C" w:rsidRDefault="002C259D" w:rsidP="00D24084">
            <w:r>
              <w:t>ISVS / Modul</w:t>
            </w:r>
          </w:p>
        </w:tc>
        <w:tc>
          <w:tcPr>
            <w:tcW w:w="6803" w:type="dxa"/>
            <w:tcMar>
              <w:top w:w="30" w:type="dxa"/>
              <w:left w:w="30" w:type="dxa"/>
              <w:bottom w:w="20" w:type="dxa"/>
              <w:right w:w="30" w:type="dxa"/>
            </w:tcMar>
            <w:vAlign w:val="center"/>
          </w:tcPr>
          <w:p w14:paraId="2778F663" w14:textId="77777777" w:rsidR="00AD205C" w:rsidRDefault="002C259D" w:rsidP="00D24084">
            <w:r>
              <w:t>IS CEP</w:t>
            </w:r>
          </w:p>
        </w:tc>
      </w:tr>
    </w:tbl>
    <w:p w14:paraId="653BAFF9" w14:textId="6E125BD2" w:rsidR="00AD205C" w:rsidRDefault="002C259D" w:rsidP="00D24084">
      <w:pPr>
        <w:pStyle w:val="Nadpis3"/>
      </w:pPr>
      <w:bookmarkStart w:id="125" w:name="scroll-bookmark-92"/>
      <w:bookmarkStart w:id="126" w:name="_Toc101774390"/>
      <w:r>
        <w:t>Procesné/logické údaje</w:t>
      </w:r>
      <w:bookmarkEnd w:id="125"/>
      <w:bookmarkEnd w:id="126"/>
    </w:p>
    <w:p w14:paraId="3DDACB15" w14:textId="502C810E" w:rsidR="00AD205C" w:rsidRDefault="002C259D" w:rsidP="00D24084">
      <w:pPr>
        <w:pStyle w:val="Nadpis4"/>
      </w:pPr>
      <w:bookmarkStart w:id="127" w:name="scroll-bookmark-93"/>
      <w:r>
        <w:t>Procesný tok / biznis logika služby</w:t>
      </w:r>
      <w:bookmarkEnd w:id="127"/>
    </w:p>
    <w:p w14:paraId="0DADC67D" w14:textId="77777777" w:rsidR="00AD205C" w:rsidRDefault="002C259D" w:rsidP="00D24084">
      <w:r>
        <w:t>Služba na základe vstupných parametrov identifikuje konanie pre ZOT a vráti informácie viažúce sa k požadovanému konaniu.</w:t>
      </w:r>
      <w:r>
        <w:br/>
        <w:t>Služba je synchrónna a je určená pre IS podnikateľa.</w:t>
      </w:r>
    </w:p>
    <w:p w14:paraId="5EA4656D" w14:textId="7CC9CC2F" w:rsidR="00AD205C" w:rsidRDefault="002C259D" w:rsidP="00D24084">
      <w:pPr>
        <w:pStyle w:val="Nadpis4"/>
      </w:pPr>
      <w:bookmarkStart w:id="128" w:name="scroll-bookmark-94"/>
      <w:r>
        <w:t>Operácie poskytovanej služby</w:t>
      </w:r>
      <w:bookmarkEnd w:id="128"/>
    </w:p>
    <w:tbl>
      <w:tblPr>
        <w:tblStyle w:val="ScrollTableNormal"/>
        <w:tblW w:w="9071" w:type="dxa"/>
        <w:tblLayout w:type="fixed"/>
        <w:tblLook w:val="0020" w:firstRow="1" w:lastRow="0" w:firstColumn="0" w:lastColumn="0" w:noHBand="0" w:noVBand="0"/>
      </w:tblPr>
      <w:tblGrid>
        <w:gridCol w:w="2263"/>
        <w:gridCol w:w="3179"/>
        <w:gridCol w:w="907"/>
        <w:gridCol w:w="1361"/>
        <w:gridCol w:w="1361"/>
      </w:tblGrid>
      <w:tr w:rsidR="00AD205C" w14:paraId="6A851C05" w14:textId="77777777" w:rsidTr="004D7850">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63D3F364" w14:textId="77777777" w:rsidR="00AD205C" w:rsidRDefault="002C259D" w:rsidP="00D24084">
            <w:r>
              <w:t>Názov operácie</w:t>
            </w:r>
          </w:p>
        </w:tc>
        <w:tc>
          <w:tcPr>
            <w:tcW w:w="3179" w:type="dxa"/>
            <w:tcMar>
              <w:top w:w="30" w:type="dxa"/>
              <w:left w:w="30" w:type="dxa"/>
              <w:bottom w:w="20" w:type="dxa"/>
              <w:right w:w="30" w:type="dxa"/>
            </w:tcMar>
            <w:vAlign w:val="center"/>
          </w:tcPr>
          <w:p w14:paraId="552D39A4" w14:textId="77777777" w:rsidR="00AD205C" w:rsidRDefault="002C259D" w:rsidP="00D24084">
            <w:r>
              <w:t>Popis operácie</w:t>
            </w:r>
          </w:p>
        </w:tc>
        <w:tc>
          <w:tcPr>
            <w:tcW w:w="907" w:type="dxa"/>
            <w:tcMar>
              <w:top w:w="30" w:type="dxa"/>
              <w:left w:w="30" w:type="dxa"/>
              <w:bottom w:w="20" w:type="dxa"/>
              <w:right w:w="30" w:type="dxa"/>
            </w:tcMar>
            <w:vAlign w:val="center"/>
          </w:tcPr>
          <w:p w14:paraId="43091B26" w14:textId="77777777" w:rsidR="00AD205C" w:rsidRDefault="002C259D" w:rsidP="00D24084">
            <w:r>
              <w:t>Poradie operácie</w:t>
            </w:r>
          </w:p>
        </w:tc>
        <w:tc>
          <w:tcPr>
            <w:tcW w:w="1361" w:type="dxa"/>
            <w:tcMar>
              <w:top w:w="30" w:type="dxa"/>
              <w:left w:w="30" w:type="dxa"/>
              <w:bottom w:w="20" w:type="dxa"/>
              <w:right w:w="30" w:type="dxa"/>
            </w:tcMar>
            <w:vAlign w:val="center"/>
          </w:tcPr>
          <w:p w14:paraId="4F636116" w14:textId="77777777" w:rsidR="00AD205C" w:rsidRDefault="002C259D" w:rsidP="00D24084">
            <w:r>
              <w:t>Vstupné parametre</w:t>
            </w:r>
          </w:p>
        </w:tc>
        <w:tc>
          <w:tcPr>
            <w:tcW w:w="1361" w:type="dxa"/>
            <w:tcMar>
              <w:top w:w="30" w:type="dxa"/>
              <w:left w:w="30" w:type="dxa"/>
              <w:bottom w:w="20" w:type="dxa"/>
              <w:right w:w="30" w:type="dxa"/>
            </w:tcMar>
            <w:vAlign w:val="center"/>
          </w:tcPr>
          <w:p w14:paraId="3290727E" w14:textId="77777777" w:rsidR="00AD205C" w:rsidRDefault="002C259D" w:rsidP="00D24084">
            <w:r>
              <w:t>Vystupné parametre</w:t>
            </w:r>
          </w:p>
        </w:tc>
      </w:tr>
      <w:tr w:rsidR="00AD205C" w14:paraId="5D9430CE" w14:textId="77777777" w:rsidTr="004D7850">
        <w:tc>
          <w:tcPr>
            <w:tcW w:w="2263" w:type="dxa"/>
            <w:tcMar>
              <w:top w:w="30" w:type="dxa"/>
              <w:left w:w="30" w:type="dxa"/>
              <w:bottom w:w="20" w:type="dxa"/>
              <w:right w:w="30" w:type="dxa"/>
            </w:tcMar>
            <w:vAlign w:val="center"/>
          </w:tcPr>
          <w:p w14:paraId="0F90DA44" w14:textId="77777777" w:rsidR="00AD205C" w:rsidRDefault="002C259D" w:rsidP="00D24084">
            <w:r>
              <w:t>NacitatStavKonaniaZot</w:t>
            </w:r>
          </w:p>
        </w:tc>
        <w:tc>
          <w:tcPr>
            <w:tcW w:w="3179" w:type="dxa"/>
            <w:tcMar>
              <w:top w:w="30" w:type="dxa"/>
              <w:left w:w="30" w:type="dxa"/>
              <w:bottom w:w="20" w:type="dxa"/>
              <w:right w:w="30" w:type="dxa"/>
            </w:tcMar>
            <w:vAlign w:val="center"/>
          </w:tcPr>
          <w:p w14:paraId="43120C23" w14:textId="77777777" w:rsidR="00AD205C" w:rsidRDefault="002C259D" w:rsidP="00D24084">
            <w:r>
              <w:t>Podľa zadaného podania systém vráti informácie o konaní per ZOT</w:t>
            </w:r>
          </w:p>
        </w:tc>
        <w:tc>
          <w:tcPr>
            <w:tcW w:w="907" w:type="dxa"/>
            <w:tcMar>
              <w:top w:w="30" w:type="dxa"/>
              <w:left w:w="30" w:type="dxa"/>
              <w:bottom w:w="20" w:type="dxa"/>
              <w:right w:w="30" w:type="dxa"/>
            </w:tcMar>
            <w:vAlign w:val="center"/>
          </w:tcPr>
          <w:p w14:paraId="266885B7" w14:textId="77777777" w:rsidR="00AD205C" w:rsidRDefault="002C259D" w:rsidP="00D24084">
            <w:r>
              <w:t>1</w:t>
            </w:r>
          </w:p>
        </w:tc>
        <w:tc>
          <w:tcPr>
            <w:tcW w:w="1361" w:type="dxa"/>
            <w:tcMar>
              <w:top w:w="30" w:type="dxa"/>
              <w:left w:w="30" w:type="dxa"/>
              <w:bottom w:w="20" w:type="dxa"/>
              <w:right w:w="30" w:type="dxa"/>
            </w:tcMar>
            <w:vAlign w:val="center"/>
          </w:tcPr>
          <w:p w14:paraId="12DE7FA5" w14:textId="77777777" w:rsidR="00AD205C" w:rsidRDefault="002C259D" w:rsidP="00D24084">
            <w:r>
              <w:t>RPInfOStaveKonaniaPreZOTZiadost</w:t>
            </w:r>
          </w:p>
        </w:tc>
        <w:tc>
          <w:tcPr>
            <w:tcW w:w="1361" w:type="dxa"/>
            <w:tcMar>
              <w:top w:w="30" w:type="dxa"/>
              <w:left w:w="30" w:type="dxa"/>
              <w:bottom w:w="20" w:type="dxa"/>
              <w:right w:w="30" w:type="dxa"/>
            </w:tcMar>
            <w:vAlign w:val="center"/>
          </w:tcPr>
          <w:p w14:paraId="7CD39F53" w14:textId="77777777" w:rsidR="00AD205C" w:rsidRDefault="002C259D" w:rsidP="00D24084">
            <w:r>
              <w:t>InfoOStaveKonaniaPreZot</w:t>
            </w:r>
          </w:p>
        </w:tc>
      </w:tr>
    </w:tbl>
    <w:p w14:paraId="19214035" w14:textId="77777777" w:rsidR="004D7850" w:rsidRDefault="004D7850" w:rsidP="00D24084"/>
    <w:p w14:paraId="2BA8DDEA" w14:textId="77777777" w:rsidR="00AD205C" w:rsidRDefault="002C259D" w:rsidP="00D24084">
      <w:r>
        <w:t>RPInfOStaveKonaniaPreZOTZiadost</w:t>
      </w:r>
    </w:p>
    <w:p w14:paraId="08561761" w14:textId="77777777" w:rsidR="00AD205C" w:rsidRDefault="002C259D" w:rsidP="00D24084">
      <w:r>
        <w:rPr>
          <w:noProof/>
        </w:rPr>
        <w:drawing>
          <wp:inline distT="0" distB="0" distL="0" distR="0" wp14:anchorId="5B398420" wp14:editId="488EA454">
            <wp:extent cx="2847975" cy="2200275"/>
            <wp:effectExtent l="0" t="0" r="0" b="0"/>
            <wp:docPr id="100023" name="Picture 100023" descr="_scroll_external\attachments\worddav300cc9417a40b62152287ed5f85644af-748f3b3973a425fef1c765d0e4362b322eaa71ff3ebad79a27cf8c734c45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8085" name=""/>
                    <pic:cNvPicPr>
                      <a:picLocks noChangeAspect="1"/>
                    </pic:cNvPicPr>
                  </pic:nvPicPr>
                  <pic:blipFill>
                    <a:blip r:embed="rId239"/>
                    <a:stretch>
                      <a:fillRect/>
                    </a:stretch>
                  </pic:blipFill>
                  <pic:spPr>
                    <a:xfrm>
                      <a:off x="0" y="0"/>
                      <a:ext cx="2847975" cy="2200275"/>
                    </a:xfrm>
                    <a:prstGeom prst="rect">
                      <a:avLst/>
                    </a:prstGeom>
                  </pic:spPr>
                </pic:pic>
              </a:graphicData>
            </a:graphic>
          </wp:inline>
        </w:drawing>
      </w:r>
    </w:p>
    <w:p w14:paraId="69CB8EA5" w14:textId="77777777" w:rsidR="00AD205C" w:rsidRDefault="002C259D" w:rsidP="00D24084">
      <w:r>
        <w:br/>
        <w:t>Podanie</w:t>
      </w:r>
    </w:p>
    <w:tbl>
      <w:tblPr>
        <w:tblStyle w:val="ScrollTableNormal"/>
        <w:tblW w:w="0" w:type="auto"/>
        <w:tblLayout w:type="fixed"/>
        <w:tblLook w:val="0000" w:firstRow="0" w:lastRow="0" w:firstColumn="0" w:lastColumn="0" w:noHBand="0" w:noVBand="0"/>
      </w:tblPr>
      <w:tblGrid>
        <w:gridCol w:w="3628"/>
        <w:gridCol w:w="5443"/>
      </w:tblGrid>
      <w:tr w:rsidR="00AD205C" w14:paraId="067141A5" w14:textId="77777777" w:rsidTr="00AD205C">
        <w:tc>
          <w:tcPr>
            <w:tcW w:w="3628" w:type="dxa"/>
            <w:tcMar>
              <w:top w:w="30" w:type="dxa"/>
              <w:left w:w="30" w:type="dxa"/>
              <w:bottom w:w="20" w:type="dxa"/>
              <w:right w:w="30" w:type="dxa"/>
            </w:tcMar>
          </w:tcPr>
          <w:p w14:paraId="412C48CD" w14:textId="77777777" w:rsidR="00AD205C" w:rsidRDefault="002C259D" w:rsidP="00D24084">
            <w:r>
              <w:t>Atribút</w:t>
            </w:r>
          </w:p>
        </w:tc>
        <w:tc>
          <w:tcPr>
            <w:tcW w:w="5443" w:type="dxa"/>
            <w:tcMar>
              <w:top w:w="30" w:type="dxa"/>
              <w:left w:w="30" w:type="dxa"/>
              <w:bottom w:w="20" w:type="dxa"/>
              <w:right w:w="30" w:type="dxa"/>
            </w:tcMar>
          </w:tcPr>
          <w:p w14:paraId="5AF1B9C9" w14:textId="77777777" w:rsidR="00AD205C" w:rsidRDefault="002C259D" w:rsidP="00D24084">
            <w:r>
              <w:t>Identifkátor : an1_30</w:t>
            </w:r>
          </w:p>
        </w:tc>
      </w:tr>
      <w:tr w:rsidR="00AD205C" w14:paraId="653DB66D" w14:textId="77777777" w:rsidTr="00AD205C">
        <w:tc>
          <w:tcPr>
            <w:tcW w:w="3628" w:type="dxa"/>
            <w:tcMar>
              <w:top w:w="30" w:type="dxa"/>
              <w:left w:w="30" w:type="dxa"/>
              <w:bottom w:w="20" w:type="dxa"/>
              <w:right w:w="30" w:type="dxa"/>
            </w:tcMar>
          </w:tcPr>
          <w:p w14:paraId="41F00074" w14:textId="77777777" w:rsidR="00AD205C" w:rsidRDefault="002C259D" w:rsidP="00D24084">
            <w:r>
              <w:t>Opis</w:t>
            </w:r>
          </w:p>
        </w:tc>
        <w:tc>
          <w:tcPr>
            <w:tcW w:w="5443" w:type="dxa"/>
            <w:tcMar>
              <w:top w:w="30" w:type="dxa"/>
              <w:left w:w="30" w:type="dxa"/>
              <w:bottom w:w="20" w:type="dxa"/>
              <w:right w:w="30" w:type="dxa"/>
            </w:tcMar>
          </w:tcPr>
          <w:p w14:paraId="2F4E2DBF" w14:textId="77777777" w:rsidR="00AD205C" w:rsidRDefault="002C259D" w:rsidP="00D24084">
            <w:r>
              <w:t>identifikátor podania pre ktoré sa zisťuje stav konania</w:t>
            </w:r>
          </w:p>
        </w:tc>
      </w:tr>
    </w:tbl>
    <w:p w14:paraId="0B8C5CBA" w14:textId="77777777" w:rsidR="004D7850" w:rsidRDefault="004D7850" w:rsidP="00D24084"/>
    <w:p w14:paraId="22CDF8FB" w14:textId="77777777" w:rsidR="004D7850" w:rsidRDefault="004D7850" w:rsidP="00D24084"/>
    <w:p w14:paraId="52D56B81" w14:textId="77777777" w:rsidR="004D7850" w:rsidRDefault="004D7850" w:rsidP="00D24084"/>
    <w:p w14:paraId="608A2826" w14:textId="77777777" w:rsidR="00AD205C" w:rsidRDefault="002C259D" w:rsidP="00D24084">
      <w:r>
        <w:lastRenderedPageBreak/>
        <w:t>InfoOStaveKonaniaPreZot</w:t>
      </w:r>
      <w:r>
        <w:br/>
      </w:r>
    </w:p>
    <w:p w14:paraId="2F333669" w14:textId="77777777" w:rsidR="00AD205C" w:rsidRDefault="002C259D" w:rsidP="00D24084">
      <w:r>
        <w:rPr>
          <w:noProof/>
        </w:rPr>
        <w:drawing>
          <wp:inline distT="0" distB="0" distL="0" distR="0" wp14:anchorId="23430927" wp14:editId="5DC2E074">
            <wp:extent cx="5495925" cy="5810250"/>
            <wp:effectExtent l="0" t="0" r="0" b="0"/>
            <wp:docPr id="100024" name="Picture 100024" descr="_scroll_external\attachments\worddav0c8643d74f19e94447f87961ee6c377b-45c3315795cb777bb10c71392129b525a4f0d092fd70b8eaa12a94cb05725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7453" name=""/>
                    <pic:cNvPicPr>
                      <a:picLocks noChangeAspect="1"/>
                    </pic:cNvPicPr>
                  </pic:nvPicPr>
                  <pic:blipFill>
                    <a:blip r:embed="rId240"/>
                    <a:stretch>
                      <a:fillRect/>
                    </a:stretch>
                  </pic:blipFill>
                  <pic:spPr>
                    <a:xfrm>
                      <a:off x="0" y="0"/>
                      <a:ext cx="5495925" cy="5810250"/>
                    </a:xfrm>
                    <a:prstGeom prst="rect">
                      <a:avLst/>
                    </a:prstGeom>
                  </pic:spPr>
                </pic:pic>
              </a:graphicData>
            </a:graphic>
          </wp:inline>
        </w:drawing>
      </w:r>
    </w:p>
    <w:p w14:paraId="5ABB369B" w14:textId="77777777" w:rsidR="00AD205C" w:rsidRDefault="002C259D" w:rsidP="00D24084">
      <w:r>
        <w:br/>
        <w:t>Podanie</w:t>
      </w:r>
    </w:p>
    <w:tbl>
      <w:tblPr>
        <w:tblStyle w:val="ScrollTableNormal"/>
        <w:tblW w:w="9071" w:type="dxa"/>
        <w:tblLayout w:type="fixed"/>
        <w:tblLook w:val="0000" w:firstRow="0" w:lastRow="0" w:firstColumn="0" w:lastColumn="0" w:noHBand="0" w:noVBand="0"/>
      </w:tblPr>
      <w:tblGrid>
        <w:gridCol w:w="988"/>
        <w:gridCol w:w="8083"/>
      </w:tblGrid>
      <w:tr w:rsidR="00AD205C" w14:paraId="7895169E" w14:textId="77777777" w:rsidTr="004D7850">
        <w:tc>
          <w:tcPr>
            <w:tcW w:w="988" w:type="dxa"/>
            <w:tcMar>
              <w:top w:w="30" w:type="dxa"/>
              <w:left w:w="30" w:type="dxa"/>
              <w:bottom w:w="20" w:type="dxa"/>
              <w:right w:w="30" w:type="dxa"/>
            </w:tcMar>
          </w:tcPr>
          <w:p w14:paraId="5B2AB7B1" w14:textId="77777777" w:rsidR="00AD205C" w:rsidRDefault="002C259D" w:rsidP="00D24084">
            <w:r>
              <w:t>Atribút</w:t>
            </w:r>
          </w:p>
        </w:tc>
        <w:tc>
          <w:tcPr>
            <w:tcW w:w="8083" w:type="dxa"/>
            <w:tcMar>
              <w:top w:w="30" w:type="dxa"/>
              <w:left w:w="30" w:type="dxa"/>
              <w:bottom w:w="20" w:type="dxa"/>
              <w:right w:w="30" w:type="dxa"/>
            </w:tcMar>
          </w:tcPr>
          <w:p w14:paraId="10D5E3E9" w14:textId="77777777" w:rsidR="00AD205C" w:rsidRDefault="002C259D" w:rsidP="00D24084">
            <w:r>
              <w:t>Identifkátor : an1_30</w:t>
            </w:r>
          </w:p>
        </w:tc>
      </w:tr>
      <w:tr w:rsidR="00AD205C" w14:paraId="481FE101" w14:textId="77777777" w:rsidTr="004D7850">
        <w:tc>
          <w:tcPr>
            <w:tcW w:w="988" w:type="dxa"/>
            <w:tcMar>
              <w:top w:w="30" w:type="dxa"/>
              <w:left w:w="30" w:type="dxa"/>
              <w:bottom w:w="20" w:type="dxa"/>
              <w:right w:w="30" w:type="dxa"/>
            </w:tcMar>
          </w:tcPr>
          <w:p w14:paraId="0A91955A" w14:textId="77777777" w:rsidR="00AD205C" w:rsidRDefault="002C259D" w:rsidP="00D24084">
            <w:r>
              <w:t>Opis</w:t>
            </w:r>
          </w:p>
        </w:tc>
        <w:tc>
          <w:tcPr>
            <w:tcW w:w="8083" w:type="dxa"/>
            <w:tcMar>
              <w:top w:w="30" w:type="dxa"/>
              <w:left w:w="30" w:type="dxa"/>
              <w:bottom w:w="20" w:type="dxa"/>
              <w:right w:w="30" w:type="dxa"/>
            </w:tcMar>
          </w:tcPr>
          <w:p w14:paraId="0E1B4B2E" w14:textId="77777777" w:rsidR="00AD205C" w:rsidRDefault="002C259D" w:rsidP="00D24084">
            <w:r>
              <w:t>identifikátor podania pre ktoré sa zisťuje stav konania</w:t>
            </w:r>
          </w:p>
        </w:tc>
      </w:tr>
      <w:tr w:rsidR="00AD205C" w14:paraId="6B86FA19" w14:textId="77777777" w:rsidTr="004D7850">
        <w:tc>
          <w:tcPr>
            <w:tcW w:w="988" w:type="dxa"/>
            <w:tcMar>
              <w:top w:w="30" w:type="dxa"/>
              <w:left w:w="30" w:type="dxa"/>
              <w:bottom w:w="20" w:type="dxa"/>
              <w:right w:w="30" w:type="dxa"/>
            </w:tcMar>
          </w:tcPr>
          <w:p w14:paraId="0A07AD2C" w14:textId="77777777" w:rsidR="00AD205C" w:rsidRDefault="002C259D" w:rsidP="00D24084">
            <w:r>
              <w:t>Atribút</w:t>
            </w:r>
          </w:p>
        </w:tc>
        <w:tc>
          <w:tcPr>
            <w:tcW w:w="8083" w:type="dxa"/>
            <w:tcMar>
              <w:top w:w="30" w:type="dxa"/>
              <w:left w:w="30" w:type="dxa"/>
              <w:bottom w:w="20" w:type="dxa"/>
              <w:right w:w="30" w:type="dxa"/>
            </w:tcMar>
          </w:tcPr>
          <w:p w14:paraId="638B213D" w14:textId="77777777" w:rsidR="00AD205C" w:rsidRDefault="002C259D" w:rsidP="00D24084">
            <w:r>
              <w:t>Evidenčné číslo ZOT : an1_30</w:t>
            </w:r>
          </w:p>
        </w:tc>
      </w:tr>
      <w:tr w:rsidR="00AD205C" w14:paraId="1D5A1FE9" w14:textId="77777777" w:rsidTr="004D7850">
        <w:tc>
          <w:tcPr>
            <w:tcW w:w="988" w:type="dxa"/>
            <w:tcMar>
              <w:top w:w="30" w:type="dxa"/>
              <w:left w:w="30" w:type="dxa"/>
              <w:bottom w:w="20" w:type="dxa"/>
              <w:right w:w="30" w:type="dxa"/>
            </w:tcMar>
          </w:tcPr>
          <w:p w14:paraId="3435823A" w14:textId="77777777" w:rsidR="00AD205C" w:rsidRDefault="002C259D" w:rsidP="00D24084">
            <w:r>
              <w:t>Opis</w:t>
            </w:r>
          </w:p>
        </w:tc>
        <w:tc>
          <w:tcPr>
            <w:tcW w:w="8083" w:type="dxa"/>
            <w:tcMar>
              <w:top w:w="30" w:type="dxa"/>
              <w:left w:w="30" w:type="dxa"/>
              <w:bottom w:w="20" w:type="dxa"/>
              <w:right w:w="30" w:type="dxa"/>
            </w:tcMar>
          </w:tcPr>
          <w:p w14:paraId="03D1A957" w14:textId="77777777" w:rsidR="00AD205C" w:rsidRDefault="002C259D" w:rsidP="00D24084">
            <w:r>
              <w:t>evidenčné číslo ZOT do ktorej je podanie zaradené</w:t>
            </w:r>
          </w:p>
        </w:tc>
      </w:tr>
      <w:tr w:rsidR="00AD205C" w14:paraId="073A3822" w14:textId="77777777" w:rsidTr="004D7850">
        <w:tc>
          <w:tcPr>
            <w:tcW w:w="988" w:type="dxa"/>
            <w:tcMar>
              <w:top w:w="30" w:type="dxa"/>
              <w:left w:w="30" w:type="dxa"/>
              <w:bottom w:w="20" w:type="dxa"/>
              <w:right w:w="30" w:type="dxa"/>
            </w:tcMar>
          </w:tcPr>
          <w:p w14:paraId="2586F50E" w14:textId="77777777" w:rsidR="00AD205C" w:rsidRDefault="002C259D" w:rsidP="00D24084">
            <w:r>
              <w:t>Atribút</w:t>
            </w:r>
          </w:p>
        </w:tc>
        <w:tc>
          <w:tcPr>
            <w:tcW w:w="8083" w:type="dxa"/>
            <w:tcMar>
              <w:top w:w="30" w:type="dxa"/>
              <w:left w:w="30" w:type="dxa"/>
              <w:bottom w:w="20" w:type="dxa"/>
              <w:right w:w="30" w:type="dxa"/>
            </w:tcMar>
          </w:tcPr>
          <w:p w14:paraId="4573D188" w14:textId="77777777" w:rsidR="00AD205C" w:rsidRDefault="002C259D" w:rsidP="00D24084">
            <w:r>
              <w:t>Kód stavu podania : n1</w:t>
            </w:r>
          </w:p>
        </w:tc>
      </w:tr>
      <w:tr w:rsidR="00AD205C" w14:paraId="44E0A7D1" w14:textId="77777777" w:rsidTr="004D7850">
        <w:tc>
          <w:tcPr>
            <w:tcW w:w="988" w:type="dxa"/>
            <w:tcMar>
              <w:top w:w="30" w:type="dxa"/>
              <w:left w:w="30" w:type="dxa"/>
              <w:bottom w:w="20" w:type="dxa"/>
              <w:right w:w="30" w:type="dxa"/>
            </w:tcMar>
          </w:tcPr>
          <w:p w14:paraId="5F882F24" w14:textId="77777777" w:rsidR="00AD205C" w:rsidRDefault="002C259D" w:rsidP="00D24084">
            <w:r>
              <w:t>Opis</w:t>
            </w:r>
          </w:p>
        </w:tc>
        <w:tc>
          <w:tcPr>
            <w:tcW w:w="8083" w:type="dxa"/>
            <w:tcMar>
              <w:top w:w="30" w:type="dxa"/>
              <w:left w:w="30" w:type="dxa"/>
              <w:bottom w:w="20" w:type="dxa"/>
              <w:right w:w="30" w:type="dxa"/>
            </w:tcMar>
          </w:tcPr>
          <w:p w14:paraId="06855A2A" w14:textId="77777777" w:rsidR="00AD205C" w:rsidRDefault="002C259D" w:rsidP="00D24084">
            <w:r>
              <w:t>môže nadobúdať hodnoty:</w:t>
            </w:r>
            <w:r>
              <w:br/>
              <w:t>1 - Nevybavene</w:t>
            </w:r>
            <w:r>
              <w:br/>
              <w:t>2 - Vybavene</w:t>
            </w:r>
          </w:p>
        </w:tc>
      </w:tr>
      <w:tr w:rsidR="00AD205C" w14:paraId="2B1E474B" w14:textId="77777777" w:rsidTr="004D7850">
        <w:tc>
          <w:tcPr>
            <w:tcW w:w="988" w:type="dxa"/>
            <w:tcMar>
              <w:top w:w="30" w:type="dxa"/>
              <w:left w:w="30" w:type="dxa"/>
              <w:bottom w:w="20" w:type="dxa"/>
              <w:right w:w="30" w:type="dxa"/>
            </w:tcMar>
          </w:tcPr>
          <w:p w14:paraId="7992DD5B" w14:textId="77777777" w:rsidR="00AD205C" w:rsidRDefault="002C259D" w:rsidP="00D24084">
            <w:r>
              <w:t>Atribút</w:t>
            </w:r>
          </w:p>
        </w:tc>
        <w:tc>
          <w:tcPr>
            <w:tcW w:w="8083" w:type="dxa"/>
            <w:tcMar>
              <w:top w:w="30" w:type="dxa"/>
              <w:left w:w="30" w:type="dxa"/>
              <w:bottom w:w="20" w:type="dxa"/>
              <w:right w:w="30" w:type="dxa"/>
            </w:tcMar>
          </w:tcPr>
          <w:p w14:paraId="1242E37F" w14:textId="77777777" w:rsidR="00AD205C" w:rsidRDefault="002C259D" w:rsidP="00D24084">
            <w:r>
              <w:t>Popis stavu podania : an1_30</w:t>
            </w:r>
          </w:p>
        </w:tc>
      </w:tr>
      <w:tr w:rsidR="00AD205C" w14:paraId="66FC58A1" w14:textId="77777777" w:rsidTr="004D7850">
        <w:tc>
          <w:tcPr>
            <w:tcW w:w="988" w:type="dxa"/>
            <w:tcMar>
              <w:top w:w="30" w:type="dxa"/>
              <w:left w:w="30" w:type="dxa"/>
              <w:bottom w:w="20" w:type="dxa"/>
              <w:right w:w="30" w:type="dxa"/>
            </w:tcMar>
          </w:tcPr>
          <w:p w14:paraId="43A1DF03" w14:textId="77777777" w:rsidR="00AD205C" w:rsidRDefault="002C259D" w:rsidP="00D24084">
            <w:r>
              <w:lastRenderedPageBreak/>
              <w:t>Opis</w:t>
            </w:r>
          </w:p>
        </w:tc>
        <w:tc>
          <w:tcPr>
            <w:tcW w:w="8083" w:type="dxa"/>
            <w:tcMar>
              <w:top w:w="30" w:type="dxa"/>
              <w:left w:w="30" w:type="dxa"/>
              <w:bottom w:w="20" w:type="dxa"/>
              <w:right w:w="30" w:type="dxa"/>
            </w:tcMar>
          </w:tcPr>
          <w:p w14:paraId="33F55CF8" w14:textId="77777777" w:rsidR="00AD205C" w:rsidRDefault="002C259D" w:rsidP="00D24084">
            <w:r>
              <w:t>môže nadobúdať hodnoty:</w:t>
            </w:r>
            <w:r>
              <w:br/>
              <w:t>1 - Nevybavene</w:t>
            </w:r>
            <w:r>
              <w:br/>
              <w:t>2 - Vybavene</w:t>
            </w:r>
          </w:p>
        </w:tc>
      </w:tr>
    </w:tbl>
    <w:p w14:paraId="79E0FDB7" w14:textId="77777777" w:rsidR="00AD205C" w:rsidRDefault="00AD205C" w:rsidP="00D24084"/>
    <w:p w14:paraId="47723E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306A525" w14:textId="77777777" w:rsidTr="004D7850">
        <w:tc>
          <w:tcPr>
            <w:tcW w:w="988" w:type="dxa"/>
            <w:tcMar>
              <w:top w:w="30" w:type="dxa"/>
              <w:left w:w="30" w:type="dxa"/>
              <w:bottom w:w="20" w:type="dxa"/>
              <w:right w:w="30" w:type="dxa"/>
            </w:tcMar>
          </w:tcPr>
          <w:p w14:paraId="04D5B45D" w14:textId="77777777" w:rsidR="00AD205C" w:rsidRDefault="002C259D" w:rsidP="00D24084">
            <w:r>
              <w:t>Atribút</w:t>
            </w:r>
          </w:p>
        </w:tc>
        <w:tc>
          <w:tcPr>
            <w:tcW w:w="8083" w:type="dxa"/>
            <w:tcMar>
              <w:top w:w="30" w:type="dxa"/>
              <w:left w:w="30" w:type="dxa"/>
              <w:bottom w:w="20" w:type="dxa"/>
              <w:right w:w="30" w:type="dxa"/>
            </w:tcMar>
          </w:tcPr>
          <w:p w14:paraId="1574F5CE" w14:textId="77777777" w:rsidR="00AD205C" w:rsidRDefault="002C259D" w:rsidP="00D24084">
            <w:r>
              <w:t>Kód : an1_10</w:t>
            </w:r>
          </w:p>
        </w:tc>
      </w:tr>
      <w:tr w:rsidR="00AD205C" w14:paraId="04472C80" w14:textId="77777777" w:rsidTr="004D7850">
        <w:tc>
          <w:tcPr>
            <w:tcW w:w="988" w:type="dxa"/>
            <w:tcMar>
              <w:top w:w="30" w:type="dxa"/>
              <w:left w:w="30" w:type="dxa"/>
              <w:bottom w:w="20" w:type="dxa"/>
              <w:right w:w="30" w:type="dxa"/>
            </w:tcMar>
          </w:tcPr>
          <w:p w14:paraId="70FA56F4" w14:textId="77777777" w:rsidR="00AD205C" w:rsidRDefault="002C259D" w:rsidP="00D24084">
            <w:r>
              <w:t>Opis</w:t>
            </w:r>
          </w:p>
        </w:tc>
        <w:tc>
          <w:tcPr>
            <w:tcW w:w="8083" w:type="dxa"/>
            <w:tcMar>
              <w:top w:w="30" w:type="dxa"/>
              <w:left w:w="30" w:type="dxa"/>
              <w:bottom w:w="20" w:type="dxa"/>
              <w:right w:w="30" w:type="dxa"/>
            </w:tcMar>
          </w:tcPr>
          <w:p w14:paraId="4EE6B8AA" w14:textId="77777777" w:rsidR="00AD205C" w:rsidRDefault="002C259D" w:rsidP="00D24084">
            <w:r>
              <w:t>kód výsledku vykonania služby, pri úspešnom výsledku</w:t>
            </w:r>
            <w:r>
              <w:br/>
              <w:t>kód = 0</w:t>
            </w:r>
          </w:p>
        </w:tc>
      </w:tr>
      <w:tr w:rsidR="00AD205C" w14:paraId="484F6005" w14:textId="77777777" w:rsidTr="004D7850">
        <w:tc>
          <w:tcPr>
            <w:tcW w:w="988" w:type="dxa"/>
            <w:tcMar>
              <w:top w:w="30" w:type="dxa"/>
              <w:left w:w="30" w:type="dxa"/>
              <w:bottom w:w="20" w:type="dxa"/>
              <w:right w:w="30" w:type="dxa"/>
            </w:tcMar>
          </w:tcPr>
          <w:p w14:paraId="3982DCB4" w14:textId="77777777" w:rsidR="00AD205C" w:rsidRDefault="002C259D" w:rsidP="00D24084">
            <w:r>
              <w:t>Atribút</w:t>
            </w:r>
          </w:p>
        </w:tc>
        <w:tc>
          <w:tcPr>
            <w:tcW w:w="8083" w:type="dxa"/>
            <w:tcMar>
              <w:top w:w="30" w:type="dxa"/>
              <w:left w:w="30" w:type="dxa"/>
              <w:bottom w:w="20" w:type="dxa"/>
              <w:right w:w="30" w:type="dxa"/>
            </w:tcMar>
          </w:tcPr>
          <w:p w14:paraId="6C59B3B0" w14:textId="77777777" w:rsidR="00AD205C" w:rsidRDefault="002C259D" w:rsidP="00D24084">
            <w:r>
              <w:t>Popis : an1_255</w:t>
            </w:r>
          </w:p>
        </w:tc>
      </w:tr>
      <w:tr w:rsidR="00AD205C" w14:paraId="41A89C0A" w14:textId="77777777" w:rsidTr="004D7850">
        <w:tc>
          <w:tcPr>
            <w:tcW w:w="988" w:type="dxa"/>
            <w:tcMar>
              <w:top w:w="30" w:type="dxa"/>
              <w:left w:w="30" w:type="dxa"/>
              <w:bottom w:w="20" w:type="dxa"/>
              <w:right w:w="30" w:type="dxa"/>
            </w:tcMar>
          </w:tcPr>
          <w:p w14:paraId="28238E0A" w14:textId="77777777" w:rsidR="00AD205C" w:rsidRDefault="002C259D" w:rsidP="00D24084">
            <w:r>
              <w:t>Opis</w:t>
            </w:r>
          </w:p>
        </w:tc>
        <w:tc>
          <w:tcPr>
            <w:tcW w:w="8083" w:type="dxa"/>
            <w:tcMar>
              <w:top w:w="30" w:type="dxa"/>
              <w:left w:w="30" w:type="dxa"/>
              <w:bottom w:w="20" w:type="dxa"/>
              <w:right w:w="30" w:type="dxa"/>
            </w:tcMar>
          </w:tcPr>
          <w:p w14:paraId="770CD086" w14:textId="77777777" w:rsidR="00AD205C" w:rsidRDefault="002C259D" w:rsidP="00D24084">
            <w:r>
              <w:t>popis výsledku vykonania služby, bude vyplnený iba pri výnimke v spracovaní služby</w:t>
            </w:r>
          </w:p>
        </w:tc>
      </w:tr>
    </w:tbl>
    <w:p w14:paraId="7C77131B" w14:textId="77777777" w:rsidR="004D7850" w:rsidRDefault="004D7850" w:rsidP="00D24084"/>
    <w:p w14:paraId="7F24ED17"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988"/>
        <w:gridCol w:w="8083"/>
      </w:tblGrid>
      <w:tr w:rsidR="00AD205C" w14:paraId="1AAF7283" w14:textId="77777777" w:rsidTr="004D7850">
        <w:tc>
          <w:tcPr>
            <w:tcW w:w="988" w:type="dxa"/>
            <w:tcMar>
              <w:top w:w="30" w:type="dxa"/>
              <w:left w:w="30" w:type="dxa"/>
              <w:bottom w:w="20" w:type="dxa"/>
              <w:right w:w="30" w:type="dxa"/>
            </w:tcMar>
          </w:tcPr>
          <w:p w14:paraId="46A875FA" w14:textId="77777777" w:rsidR="00AD205C" w:rsidRDefault="002C259D" w:rsidP="00D24084">
            <w:r>
              <w:t>Atribút</w:t>
            </w:r>
          </w:p>
        </w:tc>
        <w:tc>
          <w:tcPr>
            <w:tcW w:w="8083" w:type="dxa"/>
            <w:tcMar>
              <w:top w:w="30" w:type="dxa"/>
              <w:left w:w="30" w:type="dxa"/>
              <w:bottom w:w="20" w:type="dxa"/>
              <w:right w:w="30" w:type="dxa"/>
            </w:tcMar>
          </w:tcPr>
          <w:p w14:paraId="47C2E3F1" w14:textId="77777777" w:rsidR="00AD205C" w:rsidRDefault="002C259D" w:rsidP="00D24084">
            <w:r>
              <w:t>Názov typu licencie : an1_100</w:t>
            </w:r>
          </w:p>
        </w:tc>
      </w:tr>
      <w:tr w:rsidR="00AD205C" w14:paraId="4BA9BEB4" w14:textId="77777777" w:rsidTr="004D7850">
        <w:tc>
          <w:tcPr>
            <w:tcW w:w="988" w:type="dxa"/>
            <w:tcMar>
              <w:top w:w="30" w:type="dxa"/>
              <w:left w:w="30" w:type="dxa"/>
              <w:bottom w:w="20" w:type="dxa"/>
              <w:right w:w="30" w:type="dxa"/>
            </w:tcMar>
          </w:tcPr>
          <w:p w14:paraId="57C8DCE3" w14:textId="77777777" w:rsidR="00AD205C" w:rsidRDefault="002C259D" w:rsidP="00D24084">
            <w:r>
              <w:t>Opis</w:t>
            </w:r>
          </w:p>
        </w:tc>
        <w:tc>
          <w:tcPr>
            <w:tcW w:w="8083" w:type="dxa"/>
            <w:tcMar>
              <w:top w:w="30" w:type="dxa"/>
              <w:left w:w="30" w:type="dxa"/>
              <w:bottom w:w="20" w:type="dxa"/>
              <w:right w:w="30" w:type="dxa"/>
            </w:tcMar>
          </w:tcPr>
          <w:p w14:paraId="4FCECD60" w14:textId="77777777" w:rsidR="00AD205C" w:rsidRDefault="002C259D" w:rsidP="00D24084">
            <w:r>
              <w:t>názov pre typ licencie</w:t>
            </w:r>
          </w:p>
        </w:tc>
      </w:tr>
      <w:tr w:rsidR="00AD205C" w14:paraId="4C0F5882" w14:textId="77777777" w:rsidTr="004D7850">
        <w:tc>
          <w:tcPr>
            <w:tcW w:w="988" w:type="dxa"/>
            <w:tcMar>
              <w:top w:w="30" w:type="dxa"/>
              <w:left w:w="30" w:type="dxa"/>
              <w:bottom w:w="20" w:type="dxa"/>
              <w:right w:w="30" w:type="dxa"/>
            </w:tcMar>
          </w:tcPr>
          <w:p w14:paraId="4A05EFA2" w14:textId="77777777" w:rsidR="00AD205C" w:rsidRDefault="002C259D" w:rsidP="00D24084">
            <w:r>
              <w:t>Atribút</w:t>
            </w:r>
          </w:p>
        </w:tc>
        <w:tc>
          <w:tcPr>
            <w:tcW w:w="8083" w:type="dxa"/>
            <w:tcMar>
              <w:top w:w="30" w:type="dxa"/>
              <w:left w:w="30" w:type="dxa"/>
              <w:bottom w:w="20" w:type="dxa"/>
              <w:right w:w="30" w:type="dxa"/>
            </w:tcMar>
          </w:tcPr>
          <w:p w14:paraId="60C6F76F" w14:textId="77777777" w:rsidR="00AD205C" w:rsidRDefault="002C259D" w:rsidP="00D24084">
            <w:r>
              <w:t>Externý kód typu licencie : an1_50</w:t>
            </w:r>
          </w:p>
        </w:tc>
      </w:tr>
      <w:tr w:rsidR="00AD205C" w14:paraId="60D789A6" w14:textId="77777777" w:rsidTr="004D7850">
        <w:tc>
          <w:tcPr>
            <w:tcW w:w="988" w:type="dxa"/>
            <w:tcMar>
              <w:top w:w="30" w:type="dxa"/>
              <w:left w:w="30" w:type="dxa"/>
              <w:bottom w:w="20" w:type="dxa"/>
              <w:right w:w="30" w:type="dxa"/>
            </w:tcMar>
          </w:tcPr>
          <w:p w14:paraId="03C33E62" w14:textId="77777777" w:rsidR="00AD205C" w:rsidRDefault="002C259D" w:rsidP="00D24084">
            <w:r>
              <w:t>Opis</w:t>
            </w:r>
          </w:p>
        </w:tc>
        <w:tc>
          <w:tcPr>
            <w:tcW w:w="8083" w:type="dxa"/>
            <w:tcMar>
              <w:top w:w="30" w:type="dxa"/>
              <w:left w:w="30" w:type="dxa"/>
              <w:bottom w:w="20" w:type="dxa"/>
              <w:right w:w="30" w:type="dxa"/>
            </w:tcMar>
          </w:tcPr>
          <w:p w14:paraId="743CF031" w14:textId="77777777" w:rsidR="00AD205C" w:rsidRDefault="002C259D" w:rsidP="00D24084">
            <w:r>
              <w:t>jedinečný business identifikátor pre typ licencie</w:t>
            </w:r>
          </w:p>
        </w:tc>
      </w:tr>
      <w:tr w:rsidR="00AD205C" w14:paraId="784BF9F8" w14:textId="77777777" w:rsidTr="004D7850">
        <w:tc>
          <w:tcPr>
            <w:tcW w:w="988" w:type="dxa"/>
            <w:tcMar>
              <w:top w:w="30" w:type="dxa"/>
              <w:left w:w="30" w:type="dxa"/>
              <w:bottom w:w="20" w:type="dxa"/>
              <w:right w:w="30" w:type="dxa"/>
            </w:tcMar>
          </w:tcPr>
          <w:p w14:paraId="47C89D44" w14:textId="77777777" w:rsidR="00AD205C" w:rsidRDefault="002C259D" w:rsidP="00D24084">
            <w:r>
              <w:t>Atribút</w:t>
            </w:r>
          </w:p>
        </w:tc>
        <w:tc>
          <w:tcPr>
            <w:tcW w:w="8083" w:type="dxa"/>
            <w:tcMar>
              <w:top w:w="30" w:type="dxa"/>
              <w:left w:w="30" w:type="dxa"/>
              <w:bottom w:w="20" w:type="dxa"/>
              <w:right w:w="30" w:type="dxa"/>
            </w:tcMar>
          </w:tcPr>
          <w:p w14:paraId="76460C1F" w14:textId="77777777" w:rsidR="00AD205C" w:rsidRDefault="002C259D" w:rsidP="00D24084">
            <w:r>
              <w:t>Evidenčné číslo licencie : an1_30</w:t>
            </w:r>
          </w:p>
        </w:tc>
      </w:tr>
      <w:tr w:rsidR="00AD205C" w14:paraId="7E5D3068" w14:textId="77777777" w:rsidTr="004D7850">
        <w:tc>
          <w:tcPr>
            <w:tcW w:w="988" w:type="dxa"/>
            <w:tcMar>
              <w:top w:w="30" w:type="dxa"/>
              <w:left w:w="30" w:type="dxa"/>
              <w:bottom w:w="20" w:type="dxa"/>
              <w:right w:w="30" w:type="dxa"/>
            </w:tcMar>
          </w:tcPr>
          <w:p w14:paraId="15C190EA" w14:textId="77777777" w:rsidR="00AD205C" w:rsidRDefault="002C259D" w:rsidP="00D24084">
            <w:r>
              <w:t>Opis</w:t>
            </w:r>
          </w:p>
        </w:tc>
        <w:tc>
          <w:tcPr>
            <w:tcW w:w="8083" w:type="dxa"/>
            <w:tcMar>
              <w:top w:w="30" w:type="dxa"/>
              <w:left w:w="30" w:type="dxa"/>
              <w:bottom w:w="20" w:type="dxa"/>
              <w:right w:w="30" w:type="dxa"/>
            </w:tcMar>
          </w:tcPr>
          <w:p w14:paraId="3DE11130" w14:textId="77777777" w:rsidR="00AD205C" w:rsidRDefault="002C259D" w:rsidP="00D24084">
            <w:r>
              <w:t>pridelené evidenčné číslo licencie, ktoré definuje OVM ako vydavateľ licencie v procese vydania licencie</w:t>
            </w:r>
          </w:p>
        </w:tc>
      </w:tr>
      <w:tr w:rsidR="00AD205C" w14:paraId="7E31C790" w14:textId="77777777" w:rsidTr="004D7850">
        <w:tc>
          <w:tcPr>
            <w:tcW w:w="988" w:type="dxa"/>
            <w:tcMar>
              <w:top w:w="30" w:type="dxa"/>
              <w:left w:w="30" w:type="dxa"/>
              <w:bottom w:w="20" w:type="dxa"/>
              <w:right w:w="30" w:type="dxa"/>
            </w:tcMar>
          </w:tcPr>
          <w:p w14:paraId="5816FB0B" w14:textId="77777777" w:rsidR="00AD205C" w:rsidRDefault="002C259D" w:rsidP="00D24084">
            <w:r>
              <w:t>Atribút</w:t>
            </w:r>
          </w:p>
        </w:tc>
        <w:tc>
          <w:tcPr>
            <w:tcW w:w="8083" w:type="dxa"/>
            <w:tcMar>
              <w:top w:w="30" w:type="dxa"/>
              <w:left w:w="30" w:type="dxa"/>
              <w:bottom w:w="20" w:type="dxa"/>
              <w:right w:w="30" w:type="dxa"/>
            </w:tcMar>
          </w:tcPr>
          <w:p w14:paraId="04A9B92E" w14:textId="77777777" w:rsidR="00AD205C" w:rsidRDefault="002C259D" w:rsidP="00D24084">
            <w:r>
              <w:t>Kód stavu licencie : n1</w:t>
            </w:r>
          </w:p>
        </w:tc>
      </w:tr>
      <w:tr w:rsidR="00AD205C" w14:paraId="1CAB1E34" w14:textId="77777777" w:rsidTr="004D7850">
        <w:tc>
          <w:tcPr>
            <w:tcW w:w="988" w:type="dxa"/>
            <w:tcMar>
              <w:top w:w="30" w:type="dxa"/>
              <w:left w:w="30" w:type="dxa"/>
              <w:bottom w:w="20" w:type="dxa"/>
              <w:right w:w="30" w:type="dxa"/>
            </w:tcMar>
          </w:tcPr>
          <w:p w14:paraId="56C1E5CF" w14:textId="77777777" w:rsidR="00AD205C" w:rsidRDefault="002C259D" w:rsidP="00D24084">
            <w:r>
              <w:t>Opis</w:t>
            </w:r>
          </w:p>
        </w:tc>
        <w:tc>
          <w:tcPr>
            <w:tcW w:w="8083" w:type="dxa"/>
            <w:tcMar>
              <w:top w:w="30" w:type="dxa"/>
              <w:left w:w="30" w:type="dxa"/>
              <w:bottom w:w="20" w:type="dxa"/>
              <w:right w:w="30" w:type="dxa"/>
            </w:tcMar>
          </w:tcPr>
          <w:p w14:paraId="679A11D6"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E39DB8" w14:textId="77777777" w:rsidTr="004D7850">
        <w:tc>
          <w:tcPr>
            <w:tcW w:w="988" w:type="dxa"/>
            <w:tcMar>
              <w:top w:w="30" w:type="dxa"/>
              <w:left w:w="30" w:type="dxa"/>
              <w:bottom w:w="20" w:type="dxa"/>
              <w:right w:w="30" w:type="dxa"/>
            </w:tcMar>
          </w:tcPr>
          <w:p w14:paraId="6BB27419" w14:textId="77777777" w:rsidR="00AD205C" w:rsidRDefault="002C259D" w:rsidP="00D24084">
            <w:r>
              <w:t>Atribút</w:t>
            </w:r>
          </w:p>
        </w:tc>
        <w:tc>
          <w:tcPr>
            <w:tcW w:w="8083" w:type="dxa"/>
            <w:tcMar>
              <w:top w:w="30" w:type="dxa"/>
              <w:left w:w="30" w:type="dxa"/>
              <w:bottom w:w="20" w:type="dxa"/>
              <w:right w:w="30" w:type="dxa"/>
            </w:tcMar>
          </w:tcPr>
          <w:p w14:paraId="381CE0AA" w14:textId="77777777" w:rsidR="00AD205C" w:rsidRDefault="002C259D" w:rsidP="00D24084">
            <w:r>
              <w:t>Popis stavu licencie : an1_30</w:t>
            </w:r>
          </w:p>
        </w:tc>
      </w:tr>
      <w:tr w:rsidR="00AD205C" w14:paraId="0CFECA62" w14:textId="77777777" w:rsidTr="004D7850">
        <w:tc>
          <w:tcPr>
            <w:tcW w:w="988" w:type="dxa"/>
            <w:tcMar>
              <w:top w:w="30" w:type="dxa"/>
              <w:left w:w="30" w:type="dxa"/>
              <w:bottom w:w="20" w:type="dxa"/>
              <w:right w:w="30" w:type="dxa"/>
            </w:tcMar>
          </w:tcPr>
          <w:p w14:paraId="25266C05" w14:textId="77777777" w:rsidR="00AD205C" w:rsidRDefault="002C259D" w:rsidP="00D24084">
            <w:r>
              <w:t>Opis</w:t>
            </w:r>
          </w:p>
        </w:tc>
        <w:tc>
          <w:tcPr>
            <w:tcW w:w="8083" w:type="dxa"/>
            <w:tcMar>
              <w:top w:w="30" w:type="dxa"/>
              <w:left w:w="30" w:type="dxa"/>
              <w:bottom w:w="20" w:type="dxa"/>
              <w:right w:w="30" w:type="dxa"/>
            </w:tcMar>
          </w:tcPr>
          <w:p w14:paraId="4E0ABCEE"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70CDB515" w14:textId="77777777" w:rsidTr="004D7850">
        <w:tc>
          <w:tcPr>
            <w:tcW w:w="988" w:type="dxa"/>
            <w:tcMar>
              <w:top w:w="30" w:type="dxa"/>
              <w:left w:w="30" w:type="dxa"/>
              <w:bottom w:w="20" w:type="dxa"/>
              <w:right w:w="30" w:type="dxa"/>
            </w:tcMar>
          </w:tcPr>
          <w:p w14:paraId="25A6D5DD" w14:textId="77777777" w:rsidR="00AD205C" w:rsidRDefault="002C259D" w:rsidP="00D24084">
            <w:r>
              <w:t>Atribút</w:t>
            </w:r>
          </w:p>
        </w:tc>
        <w:tc>
          <w:tcPr>
            <w:tcW w:w="8083" w:type="dxa"/>
            <w:tcMar>
              <w:top w:w="30" w:type="dxa"/>
              <w:left w:w="30" w:type="dxa"/>
              <w:bottom w:w="20" w:type="dxa"/>
              <w:right w:w="30" w:type="dxa"/>
            </w:tcMar>
          </w:tcPr>
          <w:p w14:paraId="0C6744F9" w14:textId="77777777" w:rsidR="00AD205C" w:rsidRDefault="002C259D" w:rsidP="00D24084">
            <w:r>
              <w:t>Vydavateľ licencie - kód : an1_30</w:t>
            </w:r>
          </w:p>
        </w:tc>
      </w:tr>
      <w:tr w:rsidR="00AD205C" w14:paraId="128DA391" w14:textId="77777777" w:rsidTr="004D7850">
        <w:tc>
          <w:tcPr>
            <w:tcW w:w="988" w:type="dxa"/>
            <w:tcMar>
              <w:top w:w="30" w:type="dxa"/>
              <w:left w:w="30" w:type="dxa"/>
              <w:bottom w:w="20" w:type="dxa"/>
              <w:right w:w="30" w:type="dxa"/>
            </w:tcMar>
          </w:tcPr>
          <w:p w14:paraId="1EA8E26A" w14:textId="77777777" w:rsidR="00AD205C" w:rsidRDefault="002C259D" w:rsidP="00D24084">
            <w:r>
              <w:t>Opis</w:t>
            </w:r>
          </w:p>
        </w:tc>
        <w:tc>
          <w:tcPr>
            <w:tcW w:w="8083" w:type="dxa"/>
            <w:tcMar>
              <w:top w:w="30" w:type="dxa"/>
              <w:left w:w="30" w:type="dxa"/>
              <w:bottom w:w="20" w:type="dxa"/>
              <w:right w:w="30" w:type="dxa"/>
            </w:tcMar>
          </w:tcPr>
          <w:p w14:paraId="5002B2AE" w14:textId="77777777" w:rsidR="00AD205C" w:rsidRDefault="002C259D" w:rsidP="00D24084">
            <w:r>
              <w:t>kód OVM ktorý vydal licenciu</w:t>
            </w:r>
          </w:p>
        </w:tc>
      </w:tr>
      <w:tr w:rsidR="00AD205C" w14:paraId="1372A8B8" w14:textId="77777777" w:rsidTr="004D7850">
        <w:tc>
          <w:tcPr>
            <w:tcW w:w="988" w:type="dxa"/>
            <w:tcMar>
              <w:top w:w="30" w:type="dxa"/>
              <w:left w:w="30" w:type="dxa"/>
              <w:bottom w:w="20" w:type="dxa"/>
              <w:right w:w="30" w:type="dxa"/>
            </w:tcMar>
          </w:tcPr>
          <w:p w14:paraId="5EC8A9CC" w14:textId="77777777" w:rsidR="00AD205C" w:rsidRDefault="002C259D" w:rsidP="00D24084">
            <w:r>
              <w:t>Atribút</w:t>
            </w:r>
          </w:p>
        </w:tc>
        <w:tc>
          <w:tcPr>
            <w:tcW w:w="8083" w:type="dxa"/>
            <w:tcMar>
              <w:top w:w="30" w:type="dxa"/>
              <w:left w:w="30" w:type="dxa"/>
              <w:bottom w:w="20" w:type="dxa"/>
              <w:right w:w="30" w:type="dxa"/>
            </w:tcMar>
          </w:tcPr>
          <w:p w14:paraId="5326D2D2" w14:textId="77777777" w:rsidR="00AD205C" w:rsidRDefault="002C259D" w:rsidP="00D24084">
            <w:r>
              <w:t>Vydavateľ licencie - názov : an1_100</w:t>
            </w:r>
          </w:p>
        </w:tc>
      </w:tr>
      <w:tr w:rsidR="00AD205C" w14:paraId="26ABB250" w14:textId="77777777" w:rsidTr="004D7850">
        <w:tc>
          <w:tcPr>
            <w:tcW w:w="988" w:type="dxa"/>
            <w:tcMar>
              <w:top w:w="30" w:type="dxa"/>
              <w:left w:w="30" w:type="dxa"/>
              <w:bottom w:w="20" w:type="dxa"/>
              <w:right w:w="30" w:type="dxa"/>
            </w:tcMar>
          </w:tcPr>
          <w:p w14:paraId="30BF59EF" w14:textId="77777777" w:rsidR="00AD205C" w:rsidRDefault="002C259D" w:rsidP="00D24084">
            <w:r>
              <w:t>Opis</w:t>
            </w:r>
          </w:p>
        </w:tc>
        <w:tc>
          <w:tcPr>
            <w:tcW w:w="8083" w:type="dxa"/>
            <w:tcMar>
              <w:top w:w="30" w:type="dxa"/>
              <w:left w:w="30" w:type="dxa"/>
              <w:bottom w:w="20" w:type="dxa"/>
              <w:right w:w="30" w:type="dxa"/>
            </w:tcMar>
          </w:tcPr>
          <w:p w14:paraId="37E9FD6B" w14:textId="77777777" w:rsidR="00AD205C" w:rsidRDefault="002C259D" w:rsidP="00D24084">
            <w:r>
              <w:t>názov OVM ktorý vydal licenciu</w:t>
            </w:r>
          </w:p>
        </w:tc>
      </w:tr>
      <w:tr w:rsidR="00AD205C" w14:paraId="5FA2316A" w14:textId="77777777" w:rsidTr="004D7850">
        <w:tc>
          <w:tcPr>
            <w:tcW w:w="988" w:type="dxa"/>
            <w:tcMar>
              <w:top w:w="30" w:type="dxa"/>
              <w:left w:w="30" w:type="dxa"/>
              <w:bottom w:w="20" w:type="dxa"/>
              <w:right w:w="30" w:type="dxa"/>
            </w:tcMar>
          </w:tcPr>
          <w:p w14:paraId="23E462A2" w14:textId="77777777" w:rsidR="00AD205C" w:rsidRDefault="002C259D" w:rsidP="00D24084">
            <w:r>
              <w:t>Atribút</w:t>
            </w:r>
          </w:p>
        </w:tc>
        <w:tc>
          <w:tcPr>
            <w:tcW w:w="8083" w:type="dxa"/>
            <w:tcMar>
              <w:top w:w="30" w:type="dxa"/>
              <w:left w:w="30" w:type="dxa"/>
              <w:bottom w:w="20" w:type="dxa"/>
              <w:right w:w="30" w:type="dxa"/>
            </w:tcMar>
          </w:tcPr>
          <w:p w14:paraId="0BA8A3D7" w14:textId="77777777" w:rsidR="00AD205C" w:rsidRDefault="002C259D" w:rsidP="00D24084">
            <w:r>
              <w:t>Platnosť od : Dátum</w:t>
            </w:r>
          </w:p>
        </w:tc>
      </w:tr>
      <w:tr w:rsidR="00AD205C" w14:paraId="693158BB" w14:textId="77777777" w:rsidTr="004D7850">
        <w:tc>
          <w:tcPr>
            <w:tcW w:w="988" w:type="dxa"/>
            <w:tcMar>
              <w:top w:w="30" w:type="dxa"/>
              <w:left w:w="30" w:type="dxa"/>
              <w:bottom w:w="20" w:type="dxa"/>
              <w:right w:w="30" w:type="dxa"/>
            </w:tcMar>
          </w:tcPr>
          <w:p w14:paraId="6C4EA631" w14:textId="77777777" w:rsidR="00AD205C" w:rsidRDefault="002C259D" w:rsidP="00D24084">
            <w:r>
              <w:t>Opis</w:t>
            </w:r>
          </w:p>
        </w:tc>
        <w:tc>
          <w:tcPr>
            <w:tcW w:w="8083" w:type="dxa"/>
            <w:tcMar>
              <w:top w:w="30" w:type="dxa"/>
              <w:left w:w="30" w:type="dxa"/>
              <w:bottom w:w="20" w:type="dxa"/>
              <w:right w:w="30" w:type="dxa"/>
            </w:tcMar>
          </w:tcPr>
          <w:p w14:paraId="204A9B37" w14:textId="77777777" w:rsidR="00AD205C" w:rsidRDefault="002C259D" w:rsidP="00D24084">
            <w:r>
              <w:t>začiatok platnosti licencie</w:t>
            </w:r>
          </w:p>
        </w:tc>
      </w:tr>
      <w:tr w:rsidR="00AD205C" w14:paraId="27836795" w14:textId="77777777" w:rsidTr="004D7850">
        <w:tc>
          <w:tcPr>
            <w:tcW w:w="988" w:type="dxa"/>
            <w:tcMar>
              <w:top w:w="30" w:type="dxa"/>
              <w:left w:w="30" w:type="dxa"/>
              <w:bottom w:w="20" w:type="dxa"/>
              <w:right w:w="30" w:type="dxa"/>
            </w:tcMar>
          </w:tcPr>
          <w:p w14:paraId="2525F047" w14:textId="77777777" w:rsidR="00AD205C" w:rsidRDefault="002C259D" w:rsidP="00D24084">
            <w:r>
              <w:t>Atribút</w:t>
            </w:r>
          </w:p>
        </w:tc>
        <w:tc>
          <w:tcPr>
            <w:tcW w:w="8083" w:type="dxa"/>
            <w:tcMar>
              <w:top w:w="30" w:type="dxa"/>
              <w:left w:w="30" w:type="dxa"/>
              <w:bottom w:w="20" w:type="dxa"/>
              <w:right w:w="30" w:type="dxa"/>
            </w:tcMar>
          </w:tcPr>
          <w:p w14:paraId="3B7F8E50" w14:textId="77777777" w:rsidR="00AD205C" w:rsidRDefault="002C259D" w:rsidP="00D24084">
            <w:r>
              <w:t>Platnosť do : Dátum</w:t>
            </w:r>
          </w:p>
        </w:tc>
      </w:tr>
      <w:tr w:rsidR="00AD205C" w14:paraId="750D95DD" w14:textId="77777777" w:rsidTr="004D7850">
        <w:tc>
          <w:tcPr>
            <w:tcW w:w="988" w:type="dxa"/>
            <w:tcMar>
              <w:top w:w="30" w:type="dxa"/>
              <w:left w:w="30" w:type="dxa"/>
              <w:bottom w:w="20" w:type="dxa"/>
              <w:right w:w="30" w:type="dxa"/>
            </w:tcMar>
          </w:tcPr>
          <w:p w14:paraId="772994C5" w14:textId="77777777" w:rsidR="00AD205C" w:rsidRDefault="002C259D" w:rsidP="00D24084">
            <w:r>
              <w:t>Opis</w:t>
            </w:r>
          </w:p>
        </w:tc>
        <w:tc>
          <w:tcPr>
            <w:tcW w:w="8083" w:type="dxa"/>
            <w:tcMar>
              <w:top w:w="30" w:type="dxa"/>
              <w:left w:w="30" w:type="dxa"/>
              <w:bottom w:w="20" w:type="dxa"/>
              <w:right w:w="30" w:type="dxa"/>
            </w:tcMar>
          </w:tcPr>
          <w:p w14:paraId="113D3B03" w14:textId="77777777" w:rsidR="00AD205C" w:rsidRDefault="002C259D" w:rsidP="00D24084">
            <w:r>
              <w:t>koniec platnosti licencie</w:t>
            </w:r>
          </w:p>
        </w:tc>
      </w:tr>
      <w:tr w:rsidR="00AD205C" w14:paraId="5C046FFC" w14:textId="77777777" w:rsidTr="004D7850">
        <w:tc>
          <w:tcPr>
            <w:tcW w:w="988" w:type="dxa"/>
            <w:tcMar>
              <w:top w:w="30" w:type="dxa"/>
              <w:left w:w="30" w:type="dxa"/>
              <w:bottom w:w="20" w:type="dxa"/>
              <w:right w:w="30" w:type="dxa"/>
            </w:tcMar>
          </w:tcPr>
          <w:p w14:paraId="253B2CD5" w14:textId="77777777" w:rsidR="00AD205C" w:rsidRDefault="002C259D" w:rsidP="00D24084">
            <w:r>
              <w:t>Atribút</w:t>
            </w:r>
          </w:p>
        </w:tc>
        <w:tc>
          <w:tcPr>
            <w:tcW w:w="8083" w:type="dxa"/>
            <w:tcMar>
              <w:top w:w="30" w:type="dxa"/>
              <w:left w:w="30" w:type="dxa"/>
              <w:bottom w:w="20" w:type="dxa"/>
              <w:right w:w="30" w:type="dxa"/>
            </w:tcMar>
          </w:tcPr>
          <w:p w14:paraId="6A33B06F" w14:textId="77777777" w:rsidR="00AD205C" w:rsidRDefault="002C259D" w:rsidP="00D24084">
            <w:r>
              <w:t>Postúpená : Logická hodnota</w:t>
            </w:r>
          </w:p>
        </w:tc>
      </w:tr>
      <w:tr w:rsidR="00AD205C" w14:paraId="5D9622C3" w14:textId="77777777" w:rsidTr="004D7850">
        <w:tc>
          <w:tcPr>
            <w:tcW w:w="988" w:type="dxa"/>
            <w:tcMar>
              <w:top w:w="30" w:type="dxa"/>
              <w:left w:w="30" w:type="dxa"/>
              <w:bottom w:w="20" w:type="dxa"/>
              <w:right w:w="30" w:type="dxa"/>
            </w:tcMar>
          </w:tcPr>
          <w:p w14:paraId="3148F256" w14:textId="77777777" w:rsidR="00AD205C" w:rsidRDefault="002C259D" w:rsidP="00D24084">
            <w:r>
              <w:t>Opis</w:t>
            </w:r>
          </w:p>
        </w:tc>
        <w:tc>
          <w:tcPr>
            <w:tcW w:w="8083" w:type="dxa"/>
            <w:tcMar>
              <w:top w:w="30" w:type="dxa"/>
              <w:left w:w="30" w:type="dxa"/>
              <w:bottom w:w="20" w:type="dxa"/>
              <w:right w:w="30" w:type="dxa"/>
            </w:tcMar>
          </w:tcPr>
          <w:p w14:paraId="56859446"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6F180039" w14:textId="77777777" w:rsidTr="004D7850">
        <w:tc>
          <w:tcPr>
            <w:tcW w:w="988" w:type="dxa"/>
            <w:tcMar>
              <w:top w:w="30" w:type="dxa"/>
              <w:left w:w="30" w:type="dxa"/>
              <w:bottom w:w="20" w:type="dxa"/>
              <w:right w:w="30" w:type="dxa"/>
            </w:tcMar>
          </w:tcPr>
          <w:p w14:paraId="63C06ACE" w14:textId="77777777" w:rsidR="00AD205C" w:rsidRDefault="002C259D" w:rsidP="00D24084">
            <w:r>
              <w:lastRenderedPageBreak/>
              <w:t>Atribút</w:t>
            </w:r>
          </w:p>
        </w:tc>
        <w:tc>
          <w:tcPr>
            <w:tcW w:w="8083" w:type="dxa"/>
            <w:tcMar>
              <w:top w:w="30" w:type="dxa"/>
              <w:left w:w="30" w:type="dxa"/>
              <w:bottom w:w="20" w:type="dxa"/>
              <w:right w:w="30" w:type="dxa"/>
            </w:tcMar>
          </w:tcPr>
          <w:p w14:paraId="67CE441D" w14:textId="77777777" w:rsidR="00AD205C" w:rsidRDefault="002C259D" w:rsidP="00D24084">
            <w:r>
              <w:t>Povolený počet čerpaní licencie : Krátke číslo</w:t>
            </w:r>
          </w:p>
        </w:tc>
      </w:tr>
      <w:tr w:rsidR="00AD205C" w14:paraId="009AB14E" w14:textId="77777777" w:rsidTr="004D7850">
        <w:tc>
          <w:tcPr>
            <w:tcW w:w="988" w:type="dxa"/>
            <w:tcMar>
              <w:top w:w="30" w:type="dxa"/>
              <w:left w:w="30" w:type="dxa"/>
              <w:bottom w:w="20" w:type="dxa"/>
              <w:right w:w="30" w:type="dxa"/>
            </w:tcMar>
          </w:tcPr>
          <w:p w14:paraId="06CD75EF" w14:textId="77777777" w:rsidR="00AD205C" w:rsidRDefault="002C259D" w:rsidP="00D24084">
            <w:r>
              <w:t>Opis</w:t>
            </w:r>
          </w:p>
        </w:tc>
        <w:tc>
          <w:tcPr>
            <w:tcW w:w="8083" w:type="dxa"/>
            <w:tcMar>
              <w:top w:w="30" w:type="dxa"/>
              <w:left w:w="30" w:type="dxa"/>
              <w:bottom w:w="20" w:type="dxa"/>
              <w:right w:w="30" w:type="dxa"/>
            </w:tcMar>
          </w:tcPr>
          <w:p w14:paraId="1332029B" w14:textId="77777777" w:rsidR="00AD205C" w:rsidRDefault="002C259D" w:rsidP="00D24084">
            <w:r>
              <w:t>definuje povolený počet čerpaní licencie</w:t>
            </w:r>
          </w:p>
        </w:tc>
      </w:tr>
      <w:tr w:rsidR="00AD205C" w14:paraId="05CE5FBF" w14:textId="77777777" w:rsidTr="004D7850">
        <w:tc>
          <w:tcPr>
            <w:tcW w:w="988" w:type="dxa"/>
            <w:tcMar>
              <w:top w:w="30" w:type="dxa"/>
              <w:left w:w="30" w:type="dxa"/>
              <w:bottom w:w="20" w:type="dxa"/>
              <w:right w:w="30" w:type="dxa"/>
            </w:tcMar>
          </w:tcPr>
          <w:p w14:paraId="4990AB44" w14:textId="77777777" w:rsidR="00AD205C" w:rsidRDefault="002C259D" w:rsidP="00D24084">
            <w:r>
              <w:t>Atribút</w:t>
            </w:r>
          </w:p>
        </w:tc>
        <w:tc>
          <w:tcPr>
            <w:tcW w:w="8083" w:type="dxa"/>
            <w:tcMar>
              <w:top w:w="30" w:type="dxa"/>
              <w:left w:w="30" w:type="dxa"/>
              <w:bottom w:w="20" w:type="dxa"/>
              <w:right w:w="30" w:type="dxa"/>
            </w:tcMar>
          </w:tcPr>
          <w:p w14:paraId="4E0736CE" w14:textId="77777777" w:rsidR="00AD205C" w:rsidRDefault="002C259D" w:rsidP="00D24084">
            <w:r>
              <w:t>Zostávajúci počet čerpaní licencie : Krátke číslo</w:t>
            </w:r>
          </w:p>
        </w:tc>
      </w:tr>
      <w:tr w:rsidR="00AD205C" w14:paraId="4294FD84" w14:textId="77777777" w:rsidTr="004D7850">
        <w:tc>
          <w:tcPr>
            <w:tcW w:w="988" w:type="dxa"/>
            <w:tcMar>
              <w:top w:w="30" w:type="dxa"/>
              <w:left w:w="30" w:type="dxa"/>
              <w:bottom w:w="20" w:type="dxa"/>
              <w:right w:w="30" w:type="dxa"/>
            </w:tcMar>
          </w:tcPr>
          <w:p w14:paraId="593BCCDF" w14:textId="77777777" w:rsidR="00AD205C" w:rsidRDefault="002C259D" w:rsidP="00D24084">
            <w:r>
              <w:t>Opis</w:t>
            </w:r>
          </w:p>
        </w:tc>
        <w:tc>
          <w:tcPr>
            <w:tcW w:w="8083" w:type="dxa"/>
            <w:tcMar>
              <w:top w:w="30" w:type="dxa"/>
              <w:left w:w="30" w:type="dxa"/>
              <w:bottom w:w="20" w:type="dxa"/>
              <w:right w:w="30" w:type="dxa"/>
            </w:tcMar>
          </w:tcPr>
          <w:p w14:paraId="662F6079" w14:textId="77777777" w:rsidR="00AD205C" w:rsidRDefault="002C259D" w:rsidP="00D24084">
            <w:r>
              <w:t>definuje zostávajúci počet čerpaní licencie</w:t>
            </w:r>
          </w:p>
        </w:tc>
      </w:tr>
    </w:tbl>
    <w:p w14:paraId="68CE7895" w14:textId="77777777" w:rsidR="004D7850" w:rsidRDefault="004D7850" w:rsidP="00D24084"/>
    <w:p w14:paraId="53F4DED8"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988"/>
        <w:gridCol w:w="8083"/>
      </w:tblGrid>
      <w:tr w:rsidR="00AD205C" w14:paraId="46FEDCD6" w14:textId="77777777" w:rsidTr="004D7850">
        <w:tc>
          <w:tcPr>
            <w:tcW w:w="988" w:type="dxa"/>
            <w:tcMar>
              <w:top w:w="30" w:type="dxa"/>
              <w:left w:w="30" w:type="dxa"/>
              <w:bottom w:w="20" w:type="dxa"/>
              <w:right w:w="30" w:type="dxa"/>
            </w:tcMar>
          </w:tcPr>
          <w:p w14:paraId="7415E1D4" w14:textId="77777777" w:rsidR="00AD205C" w:rsidRDefault="002C259D" w:rsidP="00D24084">
            <w:r>
              <w:t>Atribút</w:t>
            </w:r>
          </w:p>
        </w:tc>
        <w:tc>
          <w:tcPr>
            <w:tcW w:w="8083" w:type="dxa"/>
            <w:tcMar>
              <w:top w:w="30" w:type="dxa"/>
              <w:left w:w="30" w:type="dxa"/>
              <w:bottom w:w="20" w:type="dxa"/>
              <w:right w:w="30" w:type="dxa"/>
            </w:tcMar>
          </w:tcPr>
          <w:p w14:paraId="0685684C" w14:textId="77777777" w:rsidR="00AD205C" w:rsidRDefault="002C259D" w:rsidP="00D24084">
            <w:r>
              <w:t>Povolené množstvo čerpania : decimal18_4</w:t>
            </w:r>
          </w:p>
        </w:tc>
      </w:tr>
      <w:tr w:rsidR="00AD205C" w14:paraId="5BA160F2" w14:textId="77777777" w:rsidTr="004D7850">
        <w:tc>
          <w:tcPr>
            <w:tcW w:w="988" w:type="dxa"/>
            <w:tcMar>
              <w:top w:w="30" w:type="dxa"/>
              <w:left w:w="30" w:type="dxa"/>
              <w:bottom w:w="20" w:type="dxa"/>
              <w:right w:w="30" w:type="dxa"/>
            </w:tcMar>
          </w:tcPr>
          <w:p w14:paraId="3A6AE48B" w14:textId="77777777" w:rsidR="00AD205C" w:rsidRDefault="002C259D" w:rsidP="00D24084">
            <w:r>
              <w:t>Opis</w:t>
            </w:r>
          </w:p>
        </w:tc>
        <w:tc>
          <w:tcPr>
            <w:tcW w:w="8083" w:type="dxa"/>
            <w:tcMar>
              <w:top w:w="30" w:type="dxa"/>
              <w:left w:w="30" w:type="dxa"/>
              <w:bottom w:w="20" w:type="dxa"/>
              <w:right w:w="30" w:type="dxa"/>
            </w:tcMar>
          </w:tcPr>
          <w:p w14:paraId="31CE8A6E" w14:textId="77777777" w:rsidR="00AD205C" w:rsidRDefault="002C259D" w:rsidP="00D24084">
            <w:r>
              <w:t>pre množstevné čerpanie definuje povolené množstvo čerpania licencie</w:t>
            </w:r>
          </w:p>
        </w:tc>
      </w:tr>
      <w:tr w:rsidR="00AD205C" w14:paraId="31F82CC3" w14:textId="77777777" w:rsidTr="004D7850">
        <w:tc>
          <w:tcPr>
            <w:tcW w:w="988" w:type="dxa"/>
            <w:tcMar>
              <w:top w:w="30" w:type="dxa"/>
              <w:left w:w="30" w:type="dxa"/>
              <w:bottom w:w="20" w:type="dxa"/>
              <w:right w:w="30" w:type="dxa"/>
            </w:tcMar>
          </w:tcPr>
          <w:p w14:paraId="59110C96" w14:textId="77777777" w:rsidR="00AD205C" w:rsidRDefault="002C259D" w:rsidP="00D24084">
            <w:r>
              <w:t>Atribút</w:t>
            </w:r>
          </w:p>
        </w:tc>
        <w:tc>
          <w:tcPr>
            <w:tcW w:w="8083" w:type="dxa"/>
            <w:tcMar>
              <w:top w:w="30" w:type="dxa"/>
              <w:left w:w="30" w:type="dxa"/>
              <w:bottom w:w="20" w:type="dxa"/>
              <w:right w:w="30" w:type="dxa"/>
            </w:tcMar>
          </w:tcPr>
          <w:p w14:paraId="7E1CCD2D" w14:textId="77777777" w:rsidR="00AD205C" w:rsidRDefault="002C259D" w:rsidP="00D24084">
            <w:r>
              <w:t>Zostávajúce množstvo čerpania : decimal18_4</w:t>
            </w:r>
          </w:p>
        </w:tc>
      </w:tr>
      <w:tr w:rsidR="00AD205C" w14:paraId="33FCC60C" w14:textId="77777777" w:rsidTr="004D7850">
        <w:tc>
          <w:tcPr>
            <w:tcW w:w="988" w:type="dxa"/>
            <w:tcMar>
              <w:top w:w="30" w:type="dxa"/>
              <w:left w:w="30" w:type="dxa"/>
              <w:bottom w:w="20" w:type="dxa"/>
              <w:right w:w="30" w:type="dxa"/>
            </w:tcMar>
          </w:tcPr>
          <w:p w14:paraId="18DA0098" w14:textId="77777777" w:rsidR="00AD205C" w:rsidRDefault="002C259D" w:rsidP="00D24084">
            <w:r>
              <w:t>Opis</w:t>
            </w:r>
          </w:p>
        </w:tc>
        <w:tc>
          <w:tcPr>
            <w:tcW w:w="8083" w:type="dxa"/>
            <w:tcMar>
              <w:top w:w="30" w:type="dxa"/>
              <w:left w:w="30" w:type="dxa"/>
              <w:bottom w:w="20" w:type="dxa"/>
              <w:right w:w="30" w:type="dxa"/>
            </w:tcMar>
          </w:tcPr>
          <w:p w14:paraId="7E559331" w14:textId="77777777" w:rsidR="00AD205C" w:rsidRDefault="002C259D" w:rsidP="00D24084">
            <w:r>
              <w:t>pre množstevné čerpanie definuje zostávajúce nmožstvo čerpania licencie</w:t>
            </w:r>
          </w:p>
        </w:tc>
      </w:tr>
      <w:tr w:rsidR="00AD205C" w14:paraId="6D749B92" w14:textId="77777777" w:rsidTr="004D7850">
        <w:tc>
          <w:tcPr>
            <w:tcW w:w="988" w:type="dxa"/>
            <w:tcMar>
              <w:top w:w="30" w:type="dxa"/>
              <w:left w:w="30" w:type="dxa"/>
              <w:bottom w:w="20" w:type="dxa"/>
              <w:right w:w="30" w:type="dxa"/>
            </w:tcMar>
          </w:tcPr>
          <w:p w14:paraId="03468EF5" w14:textId="77777777" w:rsidR="00AD205C" w:rsidRDefault="002C259D" w:rsidP="00D24084">
            <w:r>
              <w:t>Atribút</w:t>
            </w:r>
          </w:p>
        </w:tc>
        <w:tc>
          <w:tcPr>
            <w:tcW w:w="8083" w:type="dxa"/>
            <w:tcMar>
              <w:top w:w="30" w:type="dxa"/>
              <w:left w:w="30" w:type="dxa"/>
              <w:bottom w:w="20" w:type="dxa"/>
              <w:right w:w="30" w:type="dxa"/>
            </w:tcMar>
          </w:tcPr>
          <w:p w14:paraId="44E70341" w14:textId="77777777" w:rsidR="00AD205C" w:rsidRDefault="002C259D" w:rsidP="00D24084">
            <w:r>
              <w:t>Kód mernej jednotky : an1_12</w:t>
            </w:r>
          </w:p>
        </w:tc>
      </w:tr>
      <w:tr w:rsidR="00AD205C" w14:paraId="5AB02D12" w14:textId="77777777" w:rsidTr="004D7850">
        <w:tc>
          <w:tcPr>
            <w:tcW w:w="988" w:type="dxa"/>
            <w:tcMar>
              <w:top w:w="30" w:type="dxa"/>
              <w:left w:w="30" w:type="dxa"/>
              <w:bottom w:w="20" w:type="dxa"/>
              <w:right w:w="30" w:type="dxa"/>
            </w:tcMar>
          </w:tcPr>
          <w:p w14:paraId="2D812168" w14:textId="77777777" w:rsidR="00AD205C" w:rsidRDefault="002C259D" w:rsidP="00D24084">
            <w:r>
              <w:t>Opis</w:t>
            </w:r>
          </w:p>
        </w:tc>
        <w:tc>
          <w:tcPr>
            <w:tcW w:w="8083" w:type="dxa"/>
            <w:tcMar>
              <w:top w:w="30" w:type="dxa"/>
              <w:left w:w="30" w:type="dxa"/>
              <w:bottom w:w="20" w:type="dxa"/>
              <w:right w:w="30" w:type="dxa"/>
            </w:tcMar>
          </w:tcPr>
          <w:p w14:paraId="4DEB65E0"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6D103E4B" w14:textId="77777777" w:rsidTr="004D7850">
        <w:tc>
          <w:tcPr>
            <w:tcW w:w="988" w:type="dxa"/>
            <w:tcMar>
              <w:top w:w="30" w:type="dxa"/>
              <w:left w:w="30" w:type="dxa"/>
              <w:bottom w:w="20" w:type="dxa"/>
              <w:right w:w="30" w:type="dxa"/>
            </w:tcMar>
          </w:tcPr>
          <w:p w14:paraId="33BDFE8E" w14:textId="77777777" w:rsidR="00AD205C" w:rsidRDefault="002C259D" w:rsidP="00D24084">
            <w:r>
              <w:t>Atribút</w:t>
            </w:r>
          </w:p>
        </w:tc>
        <w:tc>
          <w:tcPr>
            <w:tcW w:w="8083" w:type="dxa"/>
            <w:tcMar>
              <w:top w:w="30" w:type="dxa"/>
              <w:left w:w="30" w:type="dxa"/>
              <w:bottom w:w="20" w:type="dxa"/>
              <w:right w:w="30" w:type="dxa"/>
            </w:tcMar>
          </w:tcPr>
          <w:p w14:paraId="1ADB6076" w14:textId="77777777" w:rsidR="00AD205C" w:rsidRDefault="002C259D" w:rsidP="00D24084">
            <w:r>
              <w:t>Popis mernej jednotky : an1_144</w:t>
            </w:r>
          </w:p>
        </w:tc>
      </w:tr>
      <w:tr w:rsidR="00AD205C" w14:paraId="47C25C5F" w14:textId="77777777" w:rsidTr="004D7850">
        <w:tc>
          <w:tcPr>
            <w:tcW w:w="988" w:type="dxa"/>
            <w:tcMar>
              <w:top w:w="30" w:type="dxa"/>
              <w:left w:w="30" w:type="dxa"/>
              <w:bottom w:w="20" w:type="dxa"/>
              <w:right w:w="30" w:type="dxa"/>
            </w:tcMar>
          </w:tcPr>
          <w:p w14:paraId="2332C2A0" w14:textId="77777777" w:rsidR="00AD205C" w:rsidRDefault="002C259D" w:rsidP="00D24084">
            <w:r>
              <w:t>Opis</w:t>
            </w:r>
          </w:p>
        </w:tc>
        <w:tc>
          <w:tcPr>
            <w:tcW w:w="8083" w:type="dxa"/>
            <w:tcMar>
              <w:top w:w="30" w:type="dxa"/>
              <w:left w:w="30" w:type="dxa"/>
              <w:bottom w:w="20" w:type="dxa"/>
              <w:right w:w="30" w:type="dxa"/>
            </w:tcMar>
          </w:tcPr>
          <w:p w14:paraId="6D6145DF"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bl>
    <w:p w14:paraId="065E72C5" w14:textId="77777777" w:rsidR="004D7850" w:rsidRDefault="004D7850" w:rsidP="00D24084"/>
    <w:p w14:paraId="7065A344"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988"/>
        <w:gridCol w:w="8083"/>
      </w:tblGrid>
      <w:tr w:rsidR="00AD205C" w14:paraId="5F82D34B" w14:textId="77777777" w:rsidTr="004D7850">
        <w:tc>
          <w:tcPr>
            <w:tcW w:w="988" w:type="dxa"/>
            <w:tcMar>
              <w:top w:w="30" w:type="dxa"/>
              <w:left w:w="30" w:type="dxa"/>
              <w:bottom w:w="20" w:type="dxa"/>
              <w:right w:w="30" w:type="dxa"/>
            </w:tcMar>
          </w:tcPr>
          <w:p w14:paraId="06354E49" w14:textId="77777777" w:rsidR="00AD205C" w:rsidRDefault="002C259D" w:rsidP="00D24084">
            <w:r>
              <w:t>Atribút</w:t>
            </w:r>
          </w:p>
        </w:tc>
        <w:tc>
          <w:tcPr>
            <w:tcW w:w="8083" w:type="dxa"/>
            <w:tcMar>
              <w:top w:w="30" w:type="dxa"/>
              <w:left w:w="30" w:type="dxa"/>
              <w:bottom w:w="20" w:type="dxa"/>
              <w:right w:w="30" w:type="dxa"/>
            </w:tcMar>
          </w:tcPr>
          <w:p w14:paraId="4608ED42" w14:textId="77777777" w:rsidR="00AD205C" w:rsidRDefault="002C259D" w:rsidP="00D24084">
            <w:r>
              <w:t>Kód nomenklatúry : an8_12</w:t>
            </w:r>
          </w:p>
        </w:tc>
      </w:tr>
      <w:tr w:rsidR="00AD205C" w14:paraId="2ACEFC27" w14:textId="77777777" w:rsidTr="004D7850">
        <w:tc>
          <w:tcPr>
            <w:tcW w:w="988" w:type="dxa"/>
            <w:tcMar>
              <w:top w:w="30" w:type="dxa"/>
              <w:left w:w="30" w:type="dxa"/>
              <w:bottom w:w="20" w:type="dxa"/>
              <w:right w:w="30" w:type="dxa"/>
            </w:tcMar>
          </w:tcPr>
          <w:p w14:paraId="38F0C7AD" w14:textId="77777777" w:rsidR="00AD205C" w:rsidRDefault="002C259D" w:rsidP="00D24084">
            <w:r>
              <w:t>Opis</w:t>
            </w:r>
          </w:p>
        </w:tc>
        <w:tc>
          <w:tcPr>
            <w:tcW w:w="8083" w:type="dxa"/>
            <w:tcMar>
              <w:top w:w="30" w:type="dxa"/>
              <w:left w:w="30" w:type="dxa"/>
              <w:bottom w:w="20" w:type="dxa"/>
              <w:right w:w="30" w:type="dxa"/>
            </w:tcMar>
          </w:tcPr>
          <w:p w14:paraId="0829131D" w14:textId="77777777" w:rsidR="00AD205C" w:rsidRDefault="002C259D" w:rsidP="00D24084">
            <w:r>
              <w:t>kód tovaru pre množstevné čerpanie</w:t>
            </w:r>
          </w:p>
        </w:tc>
      </w:tr>
    </w:tbl>
    <w:p w14:paraId="61AC3BFB" w14:textId="77777777" w:rsidR="00AD205C" w:rsidRDefault="00AD205C" w:rsidP="00D24084"/>
    <w:p w14:paraId="278607E4" w14:textId="47A7879E" w:rsidR="00AD205C" w:rsidRDefault="002C259D" w:rsidP="00D24084">
      <w:pPr>
        <w:pStyle w:val="Nadpis3"/>
      </w:pPr>
      <w:bookmarkStart w:id="129" w:name="scroll-bookmark-95"/>
      <w:bookmarkStart w:id="130" w:name="_Toc101774391"/>
      <w:r>
        <w:lastRenderedPageBreak/>
        <w:t>Technické informácie</w:t>
      </w:r>
      <w:bookmarkEnd w:id="129"/>
      <w:bookmarkEnd w:id="130"/>
    </w:p>
    <w:p w14:paraId="5BE98B65" w14:textId="30E51D59" w:rsidR="00AD205C" w:rsidRDefault="002C259D" w:rsidP="00D24084">
      <w:pPr>
        <w:pStyle w:val="Nadpis4"/>
      </w:pPr>
      <w:bookmarkStart w:id="131" w:name="scroll-bookmark-96"/>
      <w:r>
        <w:t>Technická špecifikácia poskytovanej webovej služby</w:t>
      </w:r>
      <w:bookmarkEnd w:id="131"/>
    </w:p>
    <w:tbl>
      <w:tblPr>
        <w:tblStyle w:val="ScrollTableNormal"/>
        <w:tblW w:w="0" w:type="auto"/>
        <w:tblLayout w:type="fixed"/>
        <w:tblLook w:val="0020" w:firstRow="1" w:lastRow="0" w:firstColumn="0" w:lastColumn="0" w:noHBand="0" w:noVBand="0"/>
      </w:tblPr>
      <w:tblGrid>
        <w:gridCol w:w="1361"/>
        <w:gridCol w:w="7710"/>
      </w:tblGrid>
      <w:tr w:rsidR="00AD205C" w14:paraId="692F05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9958C2B" w14:textId="77777777" w:rsidR="00AD205C" w:rsidRDefault="002C259D" w:rsidP="00D24084">
            <w:r>
              <w:t>Testovacie prostredie</w:t>
            </w:r>
          </w:p>
        </w:tc>
      </w:tr>
      <w:tr w:rsidR="00AD205C" w14:paraId="6C8CA4A5" w14:textId="77777777" w:rsidTr="00AD205C">
        <w:tc>
          <w:tcPr>
            <w:tcW w:w="1361" w:type="dxa"/>
            <w:tcMar>
              <w:top w:w="30" w:type="dxa"/>
              <w:left w:w="30" w:type="dxa"/>
              <w:bottom w:w="20" w:type="dxa"/>
              <w:right w:w="30" w:type="dxa"/>
            </w:tcMar>
          </w:tcPr>
          <w:p w14:paraId="4BEDC662" w14:textId="77777777" w:rsidR="00AD205C" w:rsidRDefault="002C259D" w:rsidP="00D24084">
            <w:r>
              <w:t>WSDL</w:t>
            </w:r>
          </w:p>
        </w:tc>
        <w:tc>
          <w:tcPr>
            <w:tcW w:w="7710" w:type="dxa"/>
            <w:tcMar>
              <w:top w:w="30" w:type="dxa"/>
              <w:left w:w="30" w:type="dxa"/>
              <w:bottom w:w="20" w:type="dxa"/>
              <w:right w:w="30" w:type="dxa"/>
            </w:tcMar>
          </w:tcPr>
          <w:p w14:paraId="7BE07244" w14:textId="77777777" w:rsidR="00AD205C" w:rsidRDefault="00000814" w:rsidP="00D24084">
            <w:hyperlink r:id="rId241" w:history="1">
              <w:r w:rsidR="002C259D">
                <w:rPr>
                  <w:rStyle w:val="Hypertextovprepojenie"/>
                </w:rPr>
                <w:t>https://tcep.financnasprava.sk/tcep/procw/CEP.MRP.ElektronickeSluzby.Svc.Wcf/ElektronickeSluzbyService.svc?singlewsdl</w:t>
              </w:r>
            </w:hyperlink>
          </w:p>
        </w:tc>
      </w:tr>
      <w:tr w:rsidR="00AD205C" w14:paraId="76338640" w14:textId="77777777" w:rsidTr="00AD205C">
        <w:tc>
          <w:tcPr>
            <w:tcW w:w="1361" w:type="dxa"/>
            <w:tcMar>
              <w:top w:w="30" w:type="dxa"/>
              <w:left w:w="30" w:type="dxa"/>
              <w:bottom w:w="20" w:type="dxa"/>
              <w:right w:w="30" w:type="dxa"/>
            </w:tcMar>
          </w:tcPr>
          <w:p w14:paraId="6A953737" w14:textId="77777777" w:rsidR="00AD205C" w:rsidRDefault="002C259D" w:rsidP="00D24084">
            <w:r>
              <w:t>URL</w:t>
            </w:r>
          </w:p>
        </w:tc>
        <w:tc>
          <w:tcPr>
            <w:tcW w:w="7710" w:type="dxa"/>
            <w:tcMar>
              <w:top w:w="30" w:type="dxa"/>
              <w:left w:w="30" w:type="dxa"/>
              <w:bottom w:w="20" w:type="dxa"/>
              <w:right w:w="30" w:type="dxa"/>
            </w:tcMar>
          </w:tcPr>
          <w:p w14:paraId="79741AC2" w14:textId="77777777" w:rsidR="00AD205C" w:rsidRDefault="00000814" w:rsidP="00D24084">
            <w:hyperlink r:id="rId242" w:history="1">
              <w:r w:rsidR="002C259D">
                <w:rPr>
                  <w:rStyle w:val="Hypertextovprepojenie"/>
                </w:rPr>
                <w:t>https://tcep.financnasprava.sk/tcep/procw/CEP.MRP.ElektronickeSluzby.Svc.Wcf/ElektronickeSluzbyService.svc</w:t>
              </w:r>
            </w:hyperlink>
          </w:p>
        </w:tc>
      </w:tr>
    </w:tbl>
    <w:p w14:paraId="31B2362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D86372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CD4DF46" w14:textId="77777777" w:rsidR="00AD205C" w:rsidRDefault="002C259D" w:rsidP="00D24084">
            <w:r>
              <w:t>Produkčné prostredie</w:t>
            </w:r>
          </w:p>
        </w:tc>
      </w:tr>
      <w:tr w:rsidR="00AD205C" w14:paraId="4862F7DA" w14:textId="77777777" w:rsidTr="00AD205C">
        <w:tc>
          <w:tcPr>
            <w:tcW w:w="1361" w:type="dxa"/>
            <w:tcMar>
              <w:top w:w="30" w:type="dxa"/>
              <w:left w:w="30" w:type="dxa"/>
              <w:bottom w:w="20" w:type="dxa"/>
              <w:right w:w="30" w:type="dxa"/>
            </w:tcMar>
          </w:tcPr>
          <w:p w14:paraId="10FDB765" w14:textId="77777777" w:rsidR="00AD205C" w:rsidRDefault="002C259D" w:rsidP="00D24084">
            <w:r>
              <w:t>WSDL</w:t>
            </w:r>
          </w:p>
        </w:tc>
        <w:tc>
          <w:tcPr>
            <w:tcW w:w="7710" w:type="dxa"/>
            <w:tcMar>
              <w:top w:w="30" w:type="dxa"/>
              <w:left w:w="30" w:type="dxa"/>
              <w:bottom w:w="20" w:type="dxa"/>
              <w:right w:w="30" w:type="dxa"/>
            </w:tcMar>
          </w:tcPr>
          <w:p w14:paraId="70715F53" w14:textId="77777777" w:rsidR="00AD205C" w:rsidRDefault="00000814" w:rsidP="00D24084">
            <w:hyperlink r:id="rId243" w:history="1">
              <w:r w:rsidR="002C259D">
                <w:rPr>
                  <w:rStyle w:val="Hypertextovprepojenie"/>
                </w:rPr>
                <w:t>https://www.cep.financnasprava.sk/cep/procw/CEP.MRP.ElektronickeSluzby.Svc.Wcf/ElektronickeSluzbyService.svc?singlewsdl</w:t>
              </w:r>
            </w:hyperlink>
          </w:p>
        </w:tc>
      </w:tr>
      <w:tr w:rsidR="00AD205C" w14:paraId="1A654A70" w14:textId="77777777" w:rsidTr="00AD205C">
        <w:tc>
          <w:tcPr>
            <w:tcW w:w="1361" w:type="dxa"/>
            <w:tcMar>
              <w:top w:w="30" w:type="dxa"/>
              <w:left w:w="30" w:type="dxa"/>
              <w:bottom w:w="20" w:type="dxa"/>
              <w:right w:w="30" w:type="dxa"/>
            </w:tcMar>
          </w:tcPr>
          <w:p w14:paraId="17CB340C" w14:textId="77777777" w:rsidR="00AD205C" w:rsidRDefault="002C259D" w:rsidP="00D24084">
            <w:r>
              <w:t>URL</w:t>
            </w:r>
          </w:p>
        </w:tc>
        <w:tc>
          <w:tcPr>
            <w:tcW w:w="7710" w:type="dxa"/>
            <w:tcMar>
              <w:top w:w="30" w:type="dxa"/>
              <w:left w:w="30" w:type="dxa"/>
              <w:bottom w:w="20" w:type="dxa"/>
              <w:right w:w="30" w:type="dxa"/>
            </w:tcMar>
          </w:tcPr>
          <w:p w14:paraId="69987FA2" w14:textId="77777777" w:rsidR="00AD205C" w:rsidRDefault="00000814" w:rsidP="00D24084">
            <w:hyperlink r:id="rId244" w:history="1">
              <w:r w:rsidR="002C259D">
                <w:rPr>
                  <w:rStyle w:val="Hypertextovprepojenie"/>
                </w:rPr>
                <w:t>https://www.cep.financnasprava.sk/cep/procw/CEP.MRP.ElektronickeSluzby.Svc.Wcf/ElektronickeSluzbyService.svc</w:t>
              </w:r>
            </w:hyperlink>
          </w:p>
        </w:tc>
      </w:tr>
    </w:tbl>
    <w:p w14:paraId="3AE56355" w14:textId="20512297" w:rsidR="00AD205C" w:rsidRDefault="002C259D" w:rsidP="00D24084">
      <w:pPr>
        <w:pStyle w:val="Nadpis4"/>
      </w:pPr>
      <w:bookmarkStart w:id="132" w:name="scroll-bookmark-97"/>
      <w:r>
        <w:t>Definícia dodatočných parametrov hlavičky správ (Header)</w:t>
      </w:r>
      <w:bookmarkEnd w:id="132"/>
    </w:p>
    <w:p w14:paraId="0D209A0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91" w:history="1">
        <w:r>
          <w:rPr>
            <w:rStyle w:val="Hypertextovprepojenie"/>
          </w:rPr>
          <w:t>kapitole 5</w:t>
        </w:r>
      </w:hyperlink>
      <w:r>
        <w:t>.</w:t>
      </w:r>
    </w:p>
    <w:p w14:paraId="36C1084F" w14:textId="43DC1D43" w:rsidR="00AD205C" w:rsidRDefault="002C259D" w:rsidP="00D24084">
      <w:pPr>
        <w:pStyle w:val="Nadpis4"/>
      </w:pPr>
      <w:bookmarkStart w:id="133" w:name="scroll-bookmark-98"/>
      <w:r>
        <w:t>Popis spôsobu zabezpečenia a autentifikácie pri volaní operácií služby</w:t>
      </w:r>
      <w:bookmarkEnd w:id="133"/>
    </w:p>
    <w:p w14:paraId="2668806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132173" w14:textId="77777777" w:rsidR="00AD205C" w:rsidRDefault="002C259D" w:rsidP="00D24084">
      <w:pPr>
        <w:pStyle w:val="Odsekzoznamu"/>
        <w:numPr>
          <w:ilvl w:val="0"/>
          <w:numId w:val="26"/>
        </w:numPr>
      </w:pPr>
      <w:r>
        <w:t>PrihlasenieMenomHeslom - prihlásenie používateľa menom a heslom,</w:t>
      </w:r>
    </w:p>
    <w:p w14:paraId="02F70270" w14:textId="77777777" w:rsidR="00AD205C" w:rsidRDefault="002C259D" w:rsidP="00D24084">
      <w:pPr>
        <w:pStyle w:val="Odsekzoznamu"/>
        <w:numPr>
          <w:ilvl w:val="0"/>
          <w:numId w:val="26"/>
        </w:numPr>
      </w:pPr>
      <w:r>
        <w:t>PrihlasenieCertifikatom - prihlásenie používateľa certifikátom.</w:t>
      </w:r>
    </w:p>
    <w:p w14:paraId="59252501" w14:textId="25C06DB6" w:rsidR="00AD205C" w:rsidRDefault="002C259D" w:rsidP="00D24084">
      <w:pPr>
        <w:pStyle w:val="Nadpis4"/>
      </w:pPr>
      <w:bookmarkStart w:id="134" w:name="scroll-bookmark-99"/>
      <w:r>
        <w:t>Testovacie scenáre a prípady</w:t>
      </w:r>
      <w:bookmarkEnd w:id="134"/>
    </w:p>
    <w:tbl>
      <w:tblPr>
        <w:tblStyle w:val="ScrollTableNormal"/>
        <w:tblW w:w="0" w:type="auto"/>
        <w:tblLayout w:type="fixed"/>
        <w:tblLook w:val="0020" w:firstRow="1" w:lastRow="0" w:firstColumn="0" w:lastColumn="0" w:noHBand="0" w:noVBand="0"/>
      </w:tblPr>
      <w:tblGrid>
        <w:gridCol w:w="907"/>
        <w:gridCol w:w="3628"/>
        <w:gridCol w:w="4536"/>
      </w:tblGrid>
      <w:tr w:rsidR="00AD205C" w14:paraId="7B50CD6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09788D" w14:textId="77777777" w:rsidR="00AD205C" w:rsidRDefault="002C259D" w:rsidP="00D24084">
            <w:r>
              <w:t>Krok</w:t>
            </w:r>
          </w:p>
        </w:tc>
        <w:tc>
          <w:tcPr>
            <w:tcW w:w="3628" w:type="dxa"/>
            <w:tcMar>
              <w:top w:w="30" w:type="dxa"/>
              <w:left w:w="30" w:type="dxa"/>
              <w:bottom w:w="20" w:type="dxa"/>
              <w:right w:w="30" w:type="dxa"/>
            </w:tcMar>
          </w:tcPr>
          <w:p w14:paraId="636273E4" w14:textId="77777777" w:rsidR="00AD205C" w:rsidRDefault="002C259D" w:rsidP="00D24084">
            <w:r>
              <w:t>Akcia</w:t>
            </w:r>
          </w:p>
        </w:tc>
        <w:tc>
          <w:tcPr>
            <w:tcW w:w="4536" w:type="dxa"/>
            <w:tcMar>
              <w:top w:w="30" w:type="dxa"/>
              <w:left w:w="30" w:type="dxa"/>
              <w:bottom w:w="20" w:type="dxa"/>
              <w:right w:w="30" w:type="dxa"/>
            </w:tcMar>
          </w:tcPr>
          <w:p w14:paraId="5304D449" w14:textId="77777777" w:rsidR="00AD205C" w:rsidRDefault="002C259D" w:rsidP="00D24084">
            <w:r>
              <w:t>Očakávaný výsledok</w:t>
            </w:r>
          </w:p>
        </w:tc>
      </w:tr>
      <w:tr w:rsidR="00AD205C" w14:paraId="01EF45E8" w14:textId="77777777" w:rsidTr="00AD205C">
        <w:tc>
          <w:tcPr>
            <w:tcW w:w="907" w:type="dxa"/>
            <w:tcMar>
              <w:top w:w="30" w:type="dxa"/>
              <w:left w:w="30" w:type="dxa"/>
              <w:bottom w:w="20" w:type="dxa"/>
              <w:right w:w="30" w:type="dxa"/>
            </w:tcMar>
          </w:tcPr>
          <w:p w14:paraId="65E412C6" w14:textId="77777777" w:rsidR="00AD205C" w:rsidRDefault="002C259D" w:rsidP="00D24084">
            <w:r>
              <w:t>1.</w:t>
            </w:r>
          </w:p>
        </w:tc>
        <w:tc>
          <w:tcPr>
            <w:tcW w:w="3628" w:type="dxa"/>
            <w:tcMar>
              <w:top w:w="30" w:type="dxa"/>
              <w:left w:w="30" w:type="dxa"/>
              <w:bottom w:w="20" w:type="dxa"/>
              <w:right w:w="30" w:type="dxa"/>
            </w:tcMar>
          </w:tcPr>
          <w:p w14:paraId="79B11E9A" w14:textId="77777777" w:rsidR="00AD205C" w:rsidRDefault="002C259D" w:rsidP="00D24084">
            <w:r>
              <w:t>Používateľ podá podanie prostredníctvom el. služby:</w:t>
            </w:r>
            <w:r>
              <w:br/>
              <w:t>sluzba_is_222 - Podanie požiadavky na založenie prípadu zahraničnoobchodnej transakcie</w:t>
            </w:r>
            <w:r>
              <w:br/>
              <w:t>sluzba_is_225 - Podanie žiadosti o vydanie licencie pre realizáciu zahraničnoobchodnej transakcie</w:t>
            </w:r>
            <w:r>
              <w:br/>
              <w:t>sluzba_is_226 - Zmena licencie pre zahraničnoobchodné transakcie</w:t>
            </w:r>
            <w:r>
              <w:br/>
              <w:t>sluzba_is_227 - Podanie opravného prostriedku voči rozhodnutiu o vydaní licencie</w:t>
            </w:r>
            <w:r>
              <w:br/>
              <w:t>sluzba_is_232 - Podanie colného vyhlásenia s prílohami</w:t>
            </w:r>
            <w:r>
              <w:br/>
              <w:t>sluzba_is_233 - Zmena colného vyhlásenia</w:t>
            </w:r>
            <w:r>
              <w:br/>
              <w:t>sluzba_is_234 - Podanie opravného prostriedku voči rozhodnutiu v colnom konaní</w:t>
            </w:r>
            <w:r>
              <w:br/>
              <w:t xml:space="preserve">sluzba_is_242 </w:t>
            </w:r>
            <w:r>
              <w:rPr>
                <w:b/>
              </w:rPr>
              <w:t>-</w:t>
            </w:r>
            <w:r>
              <w:t xml:space="preserve"> Podanie dokumentov </w:t>
            </w:r>
            <w:r>
              <w:lastRenderedPageBreak/>
              <w:t>do informačného systému Centrálneho elektronického priečinka cez elektronickú podateľňu</w:t>
            </w:r>
          </w:p>
        </w:tc>
        <w:tc>
          <w:tcPr>
            <w:tcW w:w="4536" w:type="dxa"/>
            <w:tcMar>
              <w:top w:w="30" w:type="dxa"/>
              <w:left w:w="30" w:type="dxa"/>
              <w:bottom w:w="20" w:type="dxa"/>
              <w:right w:w="30" w:type="dxa"/>
            </w:tcMar>
          </w:tcPr>
          <w:p w14:paraId="1AEFF0A2" w14:textId="77777777" w:rsidR="00AD205C" w:rsidRDefault="002C259D" w:rsidP="00D24084">
            <w:r>
              <w:lastRenderedPageBreak/>
              <w:t>Služba vráti informáciu o prijatí podania spolu s identifikátorom podnaia</w:t>
            </w:r>
          </w:p>
        </w:tc>
      </w:tr>
      <w:tr w:rsidR="00AD205C" w14:paraId="4DC5B95D" w14:textId="77777777" w:rsidTr="00AD205C">
        <w:tc>
          <w:tcPr>
            <w:tcW w:w="907" w:type="dxa"/>
            <w:tcMar>
              <w:top w:w="30" w:type="dxa"/>
              <w:left w:w="30" w:type="dxa"/>
              <w:bottom w:w="20" w:type="dxa"/>
              <w:right w:w="30" w:type="dxa"/>
            </w:tcMar>
          </w:tcPr>
          <w:p w14:paraId="53597A98" w14:textId="77777777" w:rsidR="00AD205C" w:rsidRDefault="002C259D" w:rsidP="00D24084">
            <w:r>
              <w:t>2.</w:t>
            </w:r>
          </w:p>
        </w:tc>
        <w:tc>
          <w:tcPr>
            <w:tcW w:w="3628" w:type="dxa"/>
            <w:tcMar>
              <w:top w:w="30" w:type="dxa"/>
              <w:left w:w="30" w:type="dxa"/>
              <w:bottom w:w="20" w:type="dxa"/>
              <w:right w:w="30" w:type="dxa"/>
            </w:tcMar>
          </w:tcPr>
          <w:p w14:paraId="2AC10498" w14:textId="77777777" w:rsidR="00AD205C" w:rsidRDefault="002C259D" w:rsidP="00D24084">
            <w:r>
              <w:t>Používateľ zavolá sluzba_is_230 pre informovanie sa o stave konania pre ZOT</w:t>
            </w:r>
          </w:p>
        </w:tc>
        <w:tc>
          <w:tcPr>
            <w:tcW w:w="4536" w:type="dxa"/>
            <w:tcMar>
              <w:top w:w="30" w:type="dxa"/>
              <w:left w:w="30" w:type="dxa"/>
              <w:bottom w:w="20" w:type="dxa"/>
              <w:right w:w="30" w:type="dxa"/>
            </w:tcMar>
          </w:tcPr>
          <w:p w14:paraId="49DA10DD" w14:textId="77777777" w:rsidR="00AD205C" w:rsidRDefault="002C259D" w:rsidP="00D24084">
            <w:r>
              <w:t>Služba vráti informácie k danému koananiu</w:t>
            </w:r>
          </w:p>
        </w:tc>
      </w:tr>
    </w:tbl>
    <w:p w14:paraId="3564FEC6" w14:textId="47E316E3" w:rsidR="00AD205C" w:rsidRDefault="002C259D" w:rsidP="00D24084">
      <w:pPr>
        <w:pStyle w:val="Nadpis4"/>
      </w:pPr>
      <w:bookmarkStart w:id="135" w:name="scroll-bookmark-100"/>
      <w:r>
        <w:t>Technické operácie služby</w:t>
      </w:r>
      <w:bookmarkEnd w:id="135"/>
    </w:p>
    <w:tbl>
      <w:tblPr>
        <w:tblStyle w:val="ScrollTableNormal"/>
        <w:tblW w:w="0" w:type="auto"/>
        <w:tblLayout w:type="fixed"/>
        <w:tblLook w:val="0020" w:firstRow="1" w:lastRow="0" w:firstColumn="0" w:lastColumn="0" w:noHBand="0" w:noVBand="0"/>
      </w:tblPr>
      <w:tblGrid>
        <w:gridCol w:w="9071"/>
      </w:tblGrid>
      <w:tr w:rsidR="00AD205C" w14:paraId="48096C4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ED189" w14:textId="77777777" w:rsidR="00AD205C" w:rsidRDefault="002C259D" w:rsidP="00D24084">
            <w:r>
              <w:t>Názov metódy</w:t>
            </w:r>
          </w:p>
        </w:tc>
      </w:tr>
      <w:tr w:rsidR="00AD205C" w14:paraId="0B7F1DEF" w14:textId="77777777" w:rsidTr="00AD205C">
        <w:tc>
          <w:tcPr>
            <w:tcW w:w="9071" w:type="dxa"/>
            <w:tcMar>
              <w:top w:w="30" w:type="dxa"/>
              <w:left w:w="30" w:type="dxa"/>
              <w:bottom w:w="20" w:type="dxa"/>
              <w:right w:w="30" w:type="dxa"/>
            </w:tcMar>
          </w:tcPr>
          <w:p w14:paraId="2C8BD535" w14:textId="77777777" w:rsidR="00AD205C" w:rsidRDefault="002C259D" w:rsidP="00D24084">
            <w:r>
              <w:t>NacitatStavKonaniaZot</w:t>
            </w:r>
            <w:r>
              <w:br/>
            </w:r>
          </w:p>
        </w:tc>
      </w:tr>
    </w:tbl>
    <w:p w14:paraId="26AC1ED6"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1825F58E" w14:textId="77777777" w:rsidTr="004D7850">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427B662" w14:textId="77777777" w:rsidR="00AD205C" w:rsidRDefault="002C259D" w:rsidP="00D24084">
            <w:r>
              <w:t>Vstupný parameter</w:t>
            </w:r>
          </w:p>
        </w:tc>
        <w:tc>
          <w:tcPr>
            <w:tcW w:w="6949" w:type="dxa"/>
            <w:tcMar>
              <w:top w:w="30" w:type="dxa"/>
              <w:left w:w="30" w:type="dxa"/>
              <w:bottom w:w="20" w:type="dxa"/>
              <w:right w:w="30" w:type="dxa"/>
            </w:tcMar>
          </w:tcPr>
          <w:p w14:paraId="728CA1BE" w14:textId="77777777" w:rsidR="00AD205C" w:rsidRDefault="002C259D" w:rsidP="00D24084">
            <w:r>
              <w:t>Popis</w:t>
            </w:r>
          </w:p>
        </w:tc>
      </w:tr>
      <w:tr w:rsidR="00AD205C" w14:paraId="4D9CCD19" w14:textId="77777777" w:rsidTr="004D7850">
        <w:tc>
          <w:tcPr>
            <w:tcW w:w="2122" w:type="dxa"/>
            <w:tcMar>
              <w:top w:w="30" w:type="dxa"/>
              <w:left w:w="30" w:type="dxa"/>
              <w:bottom w:w="20" w:type="dxa"/>
              <w:right w:w="30" w:type="dxa"/>
            </w:tcMar>
          </w:tcPr>
          <w:p w14:paraId="034A020F" w14:textId="77777777" w:rsidR="00AD205C" w:rsidRDefault="002C259D" w:rsidP="00D24084">
            <w:r>
              <w:t>IdentifikatorPodania</w:t>
            </w:r>
            <w:r>
              <w:br/>
            </w:r>
          </w:p>
        </w:tc>
        <w:tc>
          <w:tcPr>
            <w:tcW w:w="6949" w:type="dxa"/>
            <w:tcMar>
              <w:top w:w="30" w:type="dxa"/>
              <w:left w:w="30" w:type="dxa"/>
              <w:bottom w:w="20" w:type="dxa"/>
              <w:right w:w="30" w:type="dxa"/>
            </w:tcMar>
          </w:tcPr>
          <w:p w14:paraId="493DB923" w14:textId="77777777" w:rsidR="00AD205C" w:rsidRDefault="002C259D" w:rsidP="00D24084">
            <w:r>
              <w:t>Získa sa volaním služieb:</w:t>
            </w:r>
          </w:p>
          <w:p w14:paraId="5FF45CB1" w14:textId="77777777" w:rsidR="00AD205C" w:rsidRDefault="002C259D" w:rsidP="00D24084">
            <w:r>
              <w:t>sluzba_is_222 - Podanie požiadavky na založenie prípadu zahraničnoobchodnej transakcie</w:t>
            </w:r>
          </w:p>
          <w:p w14:paraId="3C94CF23" w14:textId="77777777" w:rsidR="00AD205C" w:rsidRDefault="002C259D" w:rsidP="00D24084">
            <w:r>
              <w:t>sluzba_is_225 - Podanie žiadosti o vydanie licencie pre realizáciu zahraničnoobchodnej transakcie</w:t>
            </w:r>
          </w:p>
          <w:p w14:paraId="33DB4D94" w14:textId="77777777" w:rsidR="00AD205C" w:rsidRDefault="002C259D" w:rsidP="00D24084">
            <w:r>
              <w:t>sluzba_is_226 - Zmena licencie pre zahraničnoobchodné transakcie</w:t>
            </w:r>
          </w:p>
          <w:p w14:paraId="7F3BF4C3" w14:textId="77777777" w:rsidR="00AD205C" w:rsidRDefault="002C259D" w:rsidP="00D24084">
            <w:r>
              <w:t>sluzba_is_227 - Podanie opravného prostriedku voči rozhodnutiu o vydaní licencie</w:t>
            </w:r>
          </w:p>
          <w:p w14:paraId="3A29E06A" w14:textId="77777777" w:rsidR="00AD205C" w:rsidRDefault="002C259D" w:rsidP="00D24084">
            <w:r>
              <w:t>sluzba_is_232 - Podanie colného vyhlásenia s prílohami</w:t>
            </w:r>
          </w:p>
          <w:p w14:paraId="73931AD8" w14:textId="77777777" w:rsidR="00AD205C" w:rsidRDefault="002C259D" w:rsidP="00D24084">
            <w:r>
              <w:t>sluzba_is_233 - Zmena colného vyhlásenia</w:t>
            </w:r>
          </w:p>
          <w:p w14:paraId="6D79D697" w14:textId="77777777" w:rsidR="00AD205C" w:rsidRDefault="002C259D" w:rsidP="00D24084">
            <w:r>
              <w:t>sluzba_is_234 - Podanie opravného prostriedku voči rozhodnutiu v colnom konaní</w:t>
            </w:r>
          </w:p>
          <w:p w14:paraId="762A3E16" w14:textId="77777777" w:rsidR="00AD205C" w:rsidRDefault="002C259D" w:rsidP="00D24084">
            <w:r>
              <w:t>sluzba_is_242 - Podanie dokumentov do informačného systému Centrálneho elektronického priečinka cez elektronickú podateľňu</w:t>
            </w:r>
          </w:p>
        </w:tc>
      </w:tr>
    </w:tbl>
    <w:p w14:paraId="137522B5" w14:textId="54BDADFC" w:rsidR="00AD205C" w:rsidRDefault="002C259D" w:rsidP="00D24084">
      <w:pPr>
        <w:pStyle w:val="Nadpis4"/>
      </w:pPr>
      <w:bookmarkStart w:id="136" w:name="scroll-bookmark-101"/>
      <w:r>
        <w:t>Popis výnimiek</w:t>
      </w:r>
      <w:bookmarkEnd w:id="136"/>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4DC96788"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FC13F71" w14:textId="77777777" w:rsidR="00AD205C" w:rsidRDefault="002C259D" w:rsidP="00D24084">
            <w:r>
              <w:t>Kód</w:t>
            </w:r>
          </w:p>
        </w:tc>
        <w:tc>
          <w:tcPr>
            <w:tcW w:w="3628" w:type="dxa"/>
            <w:tcMar>
              <w:top w:w="30" w:type="dxa"/>
              <w:left w:w="30" w:type="dxa"/>
              <w:bottom w:w="20" w:type="dxa"/>
              <w:right w:w="30" w:type="dxa"/>
            </w:tcMar>
            <w:vAlign w:val="center"/>
          </w:tcPr>
          <w:p w14:paraId="03AB82AF" w14:textId="77777777" w:rsidR="00AD205C" w:rsidRDefault="002C259D" w:rsidP="00D24084">
            <w:r>
              <w:t>Popis</w:t>
            </w:r>
          </w:p>
        </w:tc>
        <w:tc>
          <w:tcPr>
            <w:tcW w:w="3257" w:type="dxa"/>
            <w:tcMar>
              <w:top w:w="30" w:type="dxa"/>
              <w:left w:w="30" w:type="dxa"/>
              <w:bottom w:w="20" w:type="dxa"/>
              <w:right w:w="30" w:type="dxa"/>
            </w:tcMar>
            <w:vAlign w:val="center"/>
          </w:tcPr>
          <w:p w14:paraId="65C122A1" w14:textId="77777777" w:rsidR="00AD205C" w:rsidRDefault="002C259D" w:rsidP="00D24084">
            <w:r>
              <w:t>Špecifikácia chyby</w:t>
            </w:r>
          </w:p>
        </w:tc>
        <w:tc>
          <w:tcPr>
            <w:tcW w:w="1278" w:type="dxa"/>
            <w:tcMar>
              <w:top w:w="30" w:type="dxa"/>
              <w:left w:w="30" w:type="dxa"/>
              <w:bottom w:w="20" w:type="dxa"/>
              <w:right w:w="30" w:type="dxa"/>
            </w:tcMar>
            <w:vAlign w:val="center"/>
          </w:tcPr>
          <w:p w14:paraId="3D5A5706" w14:textId="77777777" w:rsidR="00AD205C" w:rsidRDefault="002C259D" w:rsidP="00D24084">
            <w:r>
              <w:t>Typ chyby</w:t>
            </w:r>
          </w:p>
        </w:tc>
      </w:tr>
      <w:tr w:rsidR="00AD205C" w14:paraId="1CB8A104" w14:textId="77777777" w:rsidTr="004D7850">
        <w:tc>
          <w:tcPr>
            <w:tcW w:w="907" w:type="dxa"/>
            <w:tcMar>
              <w:top w:w="30" w:type="dxa"/>
              <w:left w:w="30" w:type="dxa"/>
              <w:bottom w:w="20" w:type="dxa"/>
              <w:right w:w="30" w:type="dxa"/>
            </w:tcMar>
            <w:vAlign w:val="center"/>
          </w:tcPr>
          <w:p w14:paraId="4295AAE4" w14:textId="77777777" w:rsidR="00AD205C" w:rsidRDefault="002C259D" w:rsidP="00D24084">
            <w:r>
              <w:t>-999</w:t>
            </w:r>
          </w:p>
        </w:tc>
        <w:tc>
          <w:tcPr>
            <w:tcW w:w="3628" w:type="dxa"/>
            <w:tcMar>
              <w:top w:w="30" w:type="dxa"/>
              <w:left w:w="30" w:type="dxa"/>
              <w:bottom w:w="20" w:type="dxa"/>
              <w:right w:w="30" w:type="dxa"/>
            </w:tcMar>
            <w:vAlign w:val="center"/>
          </w:tcPr>
          <w:p w14:paraId="02C9C88B" w14:textId="77777777" w:rsidR="00AD205C" w:rsidRDefault="002C259D" w:rsidP="00D24084">
            <w:r>
              <w:t>Neexistujúce oprávnenie na službu</w:t>
            </w:r>
          </w:p>
        </w:tc>
        <w:tc>
          <w:tcPr>
            <w:tcW w:w="3257" w:type="dxa"/>
            <w:tcMar>
              <w:top w:w="30" w:type="dxa"/>
              <w:left w:w="30" w:type="dxa"/>
              <w:bottom w:w="20" w:type="dxa"/>
              <w:right w:w="30" w:type="dxa"/>
            </w:tcMar>
            <w:vAlign w:val="center"/>
          </w:tcPr>
          <w:p w14:paraId="121F3C90" w14:textId="77777777" w:rsidR="00AD205C" w:rsidRDefault="002C259D" w:rsidP="00D24084">
            <w:r>
              <w:t>Neexistujúce oprávnenie na službu</w:t>
            </w:r>
          </w:p>
        </w:tc>
        <w:tc>
          <w:tcPr>
            <w:tcW w:w="1278" w:type="dxa"/>
            <w:tcMar>
              <w:top w:w="30" w:type="dxa"/>
              <w:left w:w="30" w:type="dxa"/>
              <w:bottom w:w="20" w:type="dxa"/>
              <w:right w:w="30" w:type="dxa"/>
            </w:tcMar>
            <w:vAlign w:val="center"/>
          </w:tcPr>
          <w:p w14:paraId="53631F67" w14:textId="77777777" w:rsidR="00AD205C" w:rsidRDefault="002C259D" w:rsidP="00D24084">
            <w:r>
              <w:t>Biznis</w:t>
            </w:r>
          </w:p>
        </w:tc>
      </w:tr>
      <w:tr w:rsidR="00AD205C" w14:paraId="45457EF9" w14:textId="77777777" w:rsidTr="004D7850">
        <w:tc>
          <w:tcPr>
            <w:tcW w:w="907" w:type="dxa"/>
            <w:tcMar>
              <w:top w:w="30" w:type="dxa"/>
              <w:left w:w="30" w:type="dxa"/>
              <w:bottom w:w="20" w:type="dxa"/>
              <w:right w:w="30" w:type="dxa"/>
            </w:tcMar>
            <w:vAlign w:val="center"/>
          </w:tcPr>
          <w:p w14:paraId="7205CDD3" w14:textId="77777777" w:rsidR="00AD205C" w:rsidRDefault="002C259D" w:rsidP="00D24084">
            <w:r>
              <w:t>3</w:t>
            </w:r>
          </w:p>
        </w:tc>
        <w:tc>
          <w:tcPr>
            <w:tcW w:w="3628" w:type="dxa"/>
            <w:tcMar>
              <w:top w:w="30" w:type="dxa"/>
              <w:left w:w="30" w:type="dxa"/>
              <w:bottom w:w="20" w:type="dxa"/>
              <w:right w:w="30" w:type="dxa"/>
            </w:tcMar>
            <w:vAlign w:val="center"/>
          </w:tcPr>
          <w:p w14:paraId="63B5FA68" w14:textId="77777777" w:rsidR="00AD205C" w:rsidRDefault="002C259D" w:rsidP="00D24084">
            <w:r>
              <w:t>Požadované podanie v systéme neexistuje</w:t>
            </w:r>
          </w:p>
        </w:tc>
        <w:tc>
          <w:tcPr>
            <w:tcW w:w="3257" w:type="dxa"/>
            <w:tcMar>
              <w:top w:w="30" w:type="dxa"/>
              <w:left w:w="30" w:type="dxa"/>
              <w:bottom w:w="20" w:type="dxa"/>
              <w:right w:w="30" w:type="dxa"/>
            </w:tcMar>
            <w:vAlign w:val="center"/>
          </w:tcPr>
          <w:p w14:paraId="57545134" w14:textId="77777777" w:rsidR="00AD205C" w:rsidRDefault="002C259D" w:rsidP="00D24084">
            <w:r>
              <w:t>Požadované podanie v systéme neexistuje</w:t>
            </w:r>
          </w:p>
        </w:tc>
        <w:tc>
          <w:tcPr>
            <w:tcW w:w="1278" w:type="dxa"/>
            <w:tcMar>
              <w:top w:w="30" w:type="dxa"/>
              <w:left w:w="30" w:type="dxa"/>
              <w:bottom w:w="20" w:type="dxa"/>
              <w:right w:w="30" w:type="dxa"/>
            </w:tcMar>
            <w:vAlign w:val="center"/>
          </w:tcPr>
          <w:p w14:paraId="58BC2788" w14:textId="77777777" w:rsidR="00AD205C" w:rsidRDefault="002C259D" w:rsidP="00D24084">
            <w:r>
              <w:t>Biznis</w:t>
            </w:r>
          </w:p>
        </w:tc>
      </w:tr>
      <w:tr w:rsidR="00AD205C" w14:paraId="47562074" w14:textId="77777777" w:rsidTr="004D7850">
        <w:tc>
          <w:tcPr>
            <w:tcW w:w="907" w:type="dxa"/>
            <w:tcMar>
              <w:top w:w="30" w:type="dxa"/>
              <w:left w:w="30" w:type="dxa"/>
              <w:bottom w:w="20" w:type="dxa"/>
              <w:right w:w="30" w:type="dxa"/>
            </w:tcMar>
            <w:vAlign w:val="center"/>
          </w:tcPr>
          <w:p w14:paraId="1624E5E2" w14:textId="77777777" w:rsidR="00AD205C" w:rsidRDefault="002C259D" w:rsidP="00D24084">
            <w:r>
              <w:t>10</w:t>
            </w:r>
          </w:p>
        </w:tc>
        <w:tc>
          <w:tcPr>
            <w:tcW w:w="3628" w:type="dxa"/>
            <w:tcMar>
              <w:top w:w="30" w:type="dxa"/>
              <w:left w:w="30" w:type="dxa"/>
              <w:bottom w:w="20" w:type="dxa"/>
              <w:right w:w="30" w:type="dxa"/>
            </w:tcMar>
            <w:vAlign w:val="center"/>
          </w:tcPr>
          <w:p w14:paraId="2093D742" w14:textId="77777777" w:rsidR="00AD205C" w:rsidRDefault="002C259D" w:rsidP="00D24084">
            <w:r>
              <w:t>Požadované podanie nebolo v systéme spracované</w:t>
            </w:r>
          </w:p>
        </w:tc>
        <w:tc>
          <w:tcPr>
            <w:tcW w:w="3257" w:type="dxa"/>
            <w:tcMar>
              <w:top w:w="30" w:type="dxa"/>
              <w:left w:w="30" w:type="dxa"/>
              <w:bottom w:w="20" w:type="dxa"/>
              <w:right w:w="30" w:type="dxa"/>
            </w:tcMar>
            <w:vAlign w:val="center"/>
          </w:tcPr>
          <w:p w14:paraId="62B5D5BE" w14:textId="77777777" w:rsidR="00AD205C" w:rsidRDefault="002C259D" w:rsidP="00D24084">
            <w:r>
              <w:t>Požadované podanie nebolo v systéme spracované</w:t>
            </w:r>
          </w:p>
        </w:tc>
        <w:tc>
          <w:tcPr>
            <w:tcW w:w="1278" w:type="dxa"/>
            <w:tcMar>
              <w:top w:w="30" w:type="dxa"/>
              <w:left w:w="30" w:type="dxa"/>
              <w:bottom w:w="20" w:type="dxa"/>
              <w:right w:w="30" w:type="dxa"/>
            </w:tcMar>
            <w:vAlign w:val="center"/>
          </w:tcPr>
          <w:p w14:paraId="74D5C0E6" w14:textId="77777777" w:rsidR="00AD205C" w:rsidRDefault="002C259D" w:rsidP="00D24084">
            <w:r>
              <w:t>Biznis</w:t>
            </w:r>
          </w:p>
        </w:tc>
      </w:tr>
      <w:tr w:rsidR="00AD205C" w14:paraId="6CC3A392" w14:textId="77777777" w:rsidTr="004D7850">
        <w:tc>
          <w:tcPr>
            <w:tcW w:w="907" w:type="dxa"/>
            <w:tcMar>
              <w:top w:w="30" w:type="dxa"/>
              <w:left w:w="30" w:type="dxa"/>
              <w:bottom w:w="20" w:type="dxa"/>
              <w:right w:w="30" w:type="dxa"/>
            </w:tcMar>
            <w:vAlign w:val="center"/>
          </w:tcPr>
          <w:p w14:paraId="4E27E75E" w14:textId="77777777" w:rsidR="00AD205C" w:rsidRDefault="002C259D" w:rsidP="00D24084">
            <w:r>
              <w:t>11</w:t>
            </w:r>
          </w:p>
        </w:tc>
        <w:tc>
          <w:tcPr>
            <w:tcW w:w="3628" w:type="dxa"/>
            <w:tcMar>
              <w:top w:w="30" w:type="dxa"/>
              <w:left w:w="30" w:type="dxa"/>
              <w:bottom w:w="20" w:type="dxa"/>
              <w:right w:w="30" w:type="dxa"/>
            </w:tcMar>
            <w:vAlign w:val="center"/>
          </w:tcPr>
          <w:p w14:paraId="6BE3EA32" w14:textId="77777777" w:rsidR="00AD205C" w:rsidRDefault="002C259D" w:rsidP="00D24084">
            <w:r>
              <w:t>Používateĺ nemá oprávnenie na požadované podanie</w:t>
            </w:r>
          </w:p>
        </w:tc>
        <w:tc>
          <w:tcPr>
            <w:tcW w:w="3257" w:type="dxa"/>
            <w:tcMar>
              <w:top w:w="30" w:type="dxa"/>
              <w:left w:w="30" w:type="dxa"/>
              <w:bottom w:w="20" w:type="dxa"/>
              <w:right w:w="30" w:type="dxa"/>
            </w:tcMar>
            <w:vAlign w:val="center"/>
          </w:tcPr>
          <w:p w14:paraId="219C7355" w14:textId="77777777" w:rsidR="00AD205C" w:rsidRDefault="002C259D" w:rsidP="00D24084">
            <w:r>
              <w:t>Používateĺ nemá oprávnenie na požadované podanie</w:t>
            </w:r>
          </w:p>
        </w:tc>
        <w:tc>
          <w:tcPr>
            <w:tcW w:w="1278" w:type="dxa"/>
            <w:tcMar>
              <w:top w:w="30" w:type="dxa"/>
              <w:left w:w="30" w:type="dxa"/>
              <w:bottom w:w="20" w:type="dxa"/>
              <w:right w:w="30" w:type="dxa"/>
            </w:tcMar>
            <w:vAlign w:val="center"/>
          </w:tcPr>
          <w:p w14:paraId="0A013E67" w14:textId="77777777" w:rsidR="00AD205C" w:rsidRDefault="002C259D" w:rsidP="00D24084">
            <w:r>
              <w:t>Biznis</w:t>
            </w:r>
          </w:p>
        </w:tc>
      </w:tr>
    </w:tbl>
    <w:p w14:paraId="2867140C" w14:textId="77777777" w:rsidR="005928AC" w:rsidRDefault="005928AC" w:rsidP="00D24084"/>
    <w:p w14:paraId="1578DB84" w14:textId="77777777" w:rsidR="005928AC" w:rsidRDefault="005928AC" w:rsidP="00D24084">
      <w:r>
        <w:br w:type="page"/>
      </w:r>
    </w:p>
    <w:p w14:paraId="588A118C" w14:textId="053DED72" w:rsidR="00AD205C" w:rsidRDefault="002C259D" w:rsidP="00D24084">
      <w:pPr>
        <w:pStyle w:val="Nadpis2"/>
      </w:pPr>
      <w:bookmarkStart w:id="137" w:name="scroll-bookmark-102"/>
      <w:bookmarkStart w:id="138" w:name="_Toc101774392"/>
      <w:r>
        <w:lastRenderedPageBreak/>
        <w:t>Podanie colného vyhlásenia s prílohami</w:t>
      </w:r>
      <w:bookmarkEnd w:id="137"/>
      <w:bookmarkEnd w:id="138"/>
    </w:p>
    <w:tbl>
      <w:tblPr>
        <w:tblStyle w:val="ScrollTableNormal"/>
        <w:tblW w:w="0" w:type="auto"/>
        <w:tblLayout w:type="fixed"/>
        <w:tblLook w:val="0000" w:firstRow="0" w:lastRow="0" w:firstColumn="0" w:lastColumn="0" w:noHBand="0" w:noVBand="0"/>
      </w:tblPr>
      <w:tblGrid>
        <w:gridCol w:w="2268"/>
        <w:gridCol w:w="6803"/>
      </w:tblGrid>
      <w:tr w:rsidR="00AD205C" w14:paraId="63012302" w14:textId="77777777" w:rsidTr="004E61A6">
        <w:tc>
          <w:tcPr>
            <w:tcW w:w="2268" w:type="dxa"/>
            <w:tcMar>
              <w:top w:w="30" w:type="dxa"/>
              <w:left w:w="30" w:type="dxa"/>
              <w:bottom w:w="20" w:type="dxa"/>
              <w:right w:w="30" w:type="dxa"/>
            </w:tcMar>
            <w:vAlign w:val="center"/>
          </w:tcPr>
          <w:p w14:paraId="43D003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1E1D3EDB" w14:textId="77777777" w:rsidR="00AD205C" w:rsidRDefault="002C259D" w:rsidP="00D24084">
            <w:r>
              <w:t>sluzba_is_232</w:t>
            </w:r>
          </w:p>
        </w:tc>
      </w:tr>
      <w:tr w:rsidR="00AD205C" w14:paraId="39A0BBA9" w14:textId="77777777" w:rsidTr="004E61A6">
        <w:tc>
          <w:tcPr>
            <w:tcW w:w="2268" w:type="dxa"/>
            <w:tcMar>
              <w:top w:w="30" w:type="dxa"/>
              <w:left w:w="30" w:type="dxa"/>
              <w:bottom w:w="20" w:type="dxa"/>
              <w:right w:w="30" w:type="dxa"/>
            </w:tcMar>
            <w:vAlign w:val="center"/>
          </w:tcPr>
          <w:p w14:paraId="3DA9008F" w14:textId="77777777" w:rsidR="00AD205C" w:rsidRDefault="002C259D" w:rsidP="00D24084">
            <w:r>
              <w:t>Verzia služby</w:t>
            </w:r>
          </w:p>
        </w:tc>
        <w:tc>
          <w:tcPr>
            <w:tcW w:w="6803" w:type="dxa"/>
            <w:tcMar>
              <w:top w:w="30" w:type="dxa"/>
              <w:left w:w="30" w:type="dxa"/>
              <w:bottom w:w="20" w:type="dxa"/>
              <w:right w:w="30" w:type="dxa"/>
            </w:tcMar>
            <w:vAlign w:val="center"/>
          </w:tcPr>
          <w:p w14:paraId="178738F5" w14:textId="77777777" w:rsidR="00AD205C" w:rsidRDefault="002C259D" w:rsidP="00D24084">
            <w:r>
              <w:t>1.0</w:t>
            </w:r>
          </w:p>
        </w:tc>
      </w:tr>
      <w:tr w:rsidR="00AD205C" w14:paraId="71819D8C" w14:textId="77777777" w:rsidTr="004E61A6">
        <w:tc>
          <w:tcPr>
            <w:tcW w:w="2268" w:type="dxa"/>
            <w:tcMar>
              <w:top w:w="30" w:type="dxa"/>
              <w:left w:w="30" w:type="dxa"/>
              <w:bottom w:w="20" w:type="dxa"/>
              <w:right w:w="30" w:type="dxa"/>
            </w:tcMar>
            <w:vAlign w:val="center"/>
          </w:tcPr>
          <w:p w14:paraId="664C261F" w14:textId="77777777" w:rsidR="00AD205C" w:rsidRDefault="002C259D" w:rsidP="00D24084">
            <w:r>
              <w:t>Popis služby</w:t>
            </w:r>
          </w:p>
        </w:tc>
        <w:tc>
          <w:tcPr>
            <w:tcW w:w="6803" w:type="dxa"/>
            <w:tcMar>
              <w:top w:w="30" w:type="dxa"/>
              <w:left w:w="30" w:type="dxa"/>
              <w:bottom w:w="20" w:type="dxa"/>
              <w:right w:w="30" w:type="dxa"/>
            </w:tcMar>
            <w:vAlign w:val="center"/>
          </w:tcPr>
          <w:p w14:paraId="125F6A67" w14:textId="77777777" w:rsidR="00AD205C" w:rsidRDefault="002C259D" w:rsidP="00D24084">
            <w:r>
              <w:t>Služba umožní podanie colného vyhlásenia aj s príslušnými prílohami.</w:t>
            </w:r>
            <w:r>
              <w:br/>
              <w:t>Colné vyhlásenie bude podané príslušnému colnému úradu. Služba poskytne informáciu o obdŕžaní podania príslušným colným úradom.</w:t>
            </w:r>
            <w:r>
              <w:br/>
              <w:t>Služba podporuje procesy realizácie ZOT. Služba bude napĺňať naše smerovanie k SEAP (Single Electronic Access Points) podľa plánu MASP. NP-A.1.1.12</w:t>
            </w:r>
          </w:p>
        </w:tc>
      </w:tr>
      <w:tr w:rsidR="00AD205C" w14:paraId="3810A834" w14:textId="77777777" w:rsidTr="004E61A6">
        <w:tc>
          <w:tcPr>
            <w:tcW w:w="2268" w:type="dxa"/>
            <w:tcMar>
              <w:top w:w="30" w:type="dxa"/>
              <w:left w:w="30" w:type="dxa"/>
              <w:bottom w:w="20" w:type="dxa"/>
              <w:right w:w="30" w:type="dxa"/>
            </w:tcMar>
            <w:vAlign w:val="center"/>
          </w:tcPr>
          <w:p w14:paraId="1486038A" w14:textId="77777777" w:rsidR="00AD205C" w:rsidRDefault="002C259D" w:rsidP="00D24084">
            <w:r>
              <w:t>ISVS / Modul</w:t>
            </w:r>
          </w:p>
        </w:tc>
        <w:tc>
          <w:tcPr>
            <w:tcW w:w="6803" w:type="dxa"/>
            <w:tcMar>
              <w:top w:w="30" w:type="dxa"/>
              <w:left w:w="30" w:type="dxa"/>
              <w:bottom w:w="20" w:type="dxa"/>
              <w:right w:w="30" w:type="dxa"/>
            </w:tcMar>
            <w:vAlign w:val="center"/>
          </w:tcPr>
          <w:p w14:paraId="74428C63" w14:textId="77777777" w:rsidR="00AD205C" w:rsidRDefault="002C259D" w:rsidP="00D24084">
            <w:r>
              <w:t>IS CEP</w:t>
            </w:r>
          </w:p>
        </w:tc>
      </w:tr>
    </w:tbl>
    <w:p w14:paraId="72119EA4" w14:textId="25A84AEB" w:rsidR="00AD205C" w:rsidRDefault="002C259D" w:rsidP="00D24084">
      <w:pPr>
        <w:pStyle w:val="Nadpis3"/>
      </w:pPr>
      <w:bookmarkStart w:id="139" w:name="scroll-bookmark-103"/>
      <w:bookmarkStart w:id="140" w:name="_Toc101774393"/>
      <w:r>
        <w:t>Procesné/logické údaje</w:t>
      </w:r>
      <w:bookmarkEnd w:id="139"/>
      <w:bookmarkEnd w:id="140"/>
    </w:p>
    <w:p w14:paraId="28FFEBEC" w14:textId="7524EC00" w:rsidR="00AD205C" w:rsidRDefault="002C259D" w:rsidP="00D24084">
      <w:pPr>
        <w:pStyle w:val="Nadpis4"/>
      </w:pPr>
      <w:bookmarkStart w:id="141" w:name="scroll-bookmark-104"/>
      <w:r>
        <w:t>Procesný tok / biznis logika služby</w:t>
      </w:r>
      <w:bookmarkEnd w:id="141"/>
    </w:p>
    <w:p w14:paraId="7D0A7766" w14:textId="77777777" w:rsidR="00AD205C" w:rsidRDefault="002C259D" w:rsidP="00D24084">
      <w:r>
        <w:t>Služba poskytuje rozhranie pre prijatie podania z externého systému.</w:t>
      </w:r>
      <w:r>
        <w:br/>
        <w:t>Služba je synchrónna a je určená pre IS podnikateľa.</w:t>
      </w:r>
    </w:p>
    <w:p w14:paraId="15938CE0" w14:textId="6368A1C8" w:rsidR="00AD205C" w:rsidRDefault="002C259D" w:rsidP="00D24084">
      <w:pPr>
        <w:pStyle w:val="Nadpis4"/>
      </w:pPr>
      <w:bookmarkStart w:id="142" w:name="scroll-bookmark-105"/>
      <w:r>
        <w:t>Operácie poskytovanej služby</w:t>
      </w:r>
      <w:bookmarkEnd w:id="142"/>
    </w:p>
    <w:tbl>
      <w:tblPr>
        <w:tblStyle w:val="ScrollTableNormal"/>
        <w:tblW w:w="9071" w:type="dxa"/>
        <w:tblLayout w:type="fixed"/>
        <w:tblLook w:val="0020" w:firstRow="1" w:lastRow="0" w:firstColumn="0" w:lastColumn="0" w:noHBand="0" w:noVBand="0"/>
      </w:tblPr>
      <w:tblGrid>
        <w:gridCol w:w="1696"/>
        <w:gridCol w:w="2552"/>
        <w:gridCol w:w="992"/>
        <w:gridCol w:w="1559"/>
        <w:gridCol w:w="2272"/>
      </w:tblGrid>
      <w:tr w:rsidR="00AD205C" w14:paraId="4C196A57" w14:textId="77777777" w:rsidTr="004E61A6">
        <w:trPr>
          <w:cnfStyle w:val="100000000000" w:firstRow="1" w:lastRow="0" w:firstColumn="0" w:lastColumn="0" w:oddVBand="0" w:evenVBand="0" w:oddHBand="0" w:evenHBand="0" w:firstRowFirstColumn="0" w:firstRowLastColumn="0" w:lastRowFirstColumn="0" w:lastRowLastColumn="0"/>
        </w:trPr>
        <w:tc>
          <w:tcPr>
            <w:tcW w:w="1696" w:type="dxa"/>
            <w:tcMar>
              <w:top w:w="30" w:type="dxa"/>
              <w:left w:w="30" w:type="dxa"/>
              <w:bottom w:w="20" w:type="dxa"/>
              <w:right w:w="30" w:type="dxa"/>
            </w:tcMar>
            <w:vAlign w:val="center"/>
          </w:tcPr>
          <w:p w14:paraId="58903AED" w14:textId="77777777" w:rsidR="00AD205C" w:rsidRDefault="002C259D" w:rsidP="00D24084">
            <w:r>
              <w:t>Názov operácie</w:t>
            </w:r>
          </w:p>
        </w:tc>
        <w:tc>
          <w:tcPr>
            <w:tcW w:w="2552" w:type="dxa"/>
            <w:tcMar>
              <w:top w:w="30" w:type="dxa"/>
              <w:left w:w="30" w:type="dxa"/>
              <w:bottom w:w="20" w:type="dxa"/>
              <w:right w:w="30" w:type="dxa"/>
            </w:tcMar>
            <w:vAlign w:val="center"/>
          </w:tcPr>
          <w:p w14:paraId="30316FDD" w14:textId="77777777" w:rsidR="00AD205C" w:rsidRDefault="002C259D" w:rsidP="00D24084">
            <w:r>
              <w:t>Popis operácie</w:t>
            </w:r>
          </w:p>
        </w:tc>
        <w:tc>
          <w:tcPr>
            <w:tcW w:w="992" w:type="dxa"/>
            <w:tcMar>
              <w:top w:w="30" w:type="dxa"/>
              <w:left w:w="30" w:type="dxa"/>
              <w:bottom w:w="20" w:type="dxa"/>
              <w:right w:w="30" w:type="dxa"/>
            </w:tcMar>
            <w:vAlign w:val="center"/>
          </w:tcPr>
          <w:p w14:paraId="739D3BFC" w14:textId="77777777" w:rsidR="00AD205C" w:rsidRDefault="002C259D" w:rsidP="00D24084">
            <w:r>
              <w:t>Poradie</w:t>
            </w:r>
          </w:p>
        </w:tc>
        <w:tc>
          <w:tcPr>
            <w:tcW w:w="1559" w:type="dxa"/>
            <w:tcMar>
              <w:top w:w="30" w:type="dxa"/>
              <w:left w:w="30" w:type="dxa"/>
              <w:bottom w:w="20" w:type="dxa"/>
              <w:right w:w="30" w:type="dxa"/>
            </w:tcMar>
            <w:vAlign w:val="center"/>
          </w:tcPr>
          <w:p w14:paraId="7213366B" w14:textId="77777777" w:rsidR="00AD205C" w:rsidRDefault="002C259D" w:rsidP="00D24084">
            <w:r>
              <w:t>Vstupné parametre</w:t>
            </w:r>
          </w:p>
        </w:tc>
        <w:tc>
          <w:tcPr>
            <w:tcW w:w="2272" w:type="dxa"/>
            <w:tcMar>
              <w:top w:w="30" w:type="dxa"/>
              <w:left w:w="30" w:type="dxa"/>
              <w:bottom w:w="20" w:type="dxa"/>
              <w:right w:w="30" w:type="dxa"/>
            </w:tcMar>
            <w:vAlign w:val="center"/>
          </w:tcPr>
          <w:p w14:paraId="661B9B15" w14:textId="77777777" w:rsidR="00AD205C" w:rsidRDefault="002C259D" w:rsidP="00D24084">
            <w:r>
              <w:t>Vystupné parametre</w:t>
            </w:r>
          </w:p>
        </w:tc>
      </w:tr>
      <w:tr w:rsidR="00AD205C" w14:paraId="688C6B6C" w14:textId="77777777" w:rsidTr="004E61A6">
        <w:tc>
          <w:tcPr>
            <w:tcW w:w="1696" w:type="dxa"/>
            <w:tcMar>
              <w:top w:w="30" w:type="dxa"/>
              <w:left w:w="30" w:type="dxa"/>
              <w:bottom w:w="20" w:type="dxa"/>
              <w:right w:w="30" w:type="dxa"/>
            </w:tcMar>
            <w:vAlign w:val="center"/>
          </w:tcPr>
          <w:p w14:paraId="06117329" w14:textId="77777777" w:rsidR="00AD205C" w:rsidRDefault="002C259D" w:rsidP="00D24084">
            <w:r>
              <w:t>RecieveMessageFromExternalSystem</w:t>
            </w:r>
          </w:p>
        </w:tc>
        <w:tc>
          <w:tcPr>
            <w:tcW w:w="2552" w:type="dxa"/>
            <w:tcMar>
              <w:top w:w="30" w:type="dxa"/>
              <w:left w:w="30" w:type="dxa"/>
              <w:bottom w:w="20" w:type="dxa"/>
              <w:right w:w="30" w:type="dxa"/>
            </w:tcMar>
            <w:vAlign w:val="center"/>
          </w:tcPr>
          <w:p w14:paraId="667BA06B"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2FC60F60" w14:textId="77777777" w:rsidR="00AD205C" w:rsidRDefault="002C259D" w:rsidP="00D24084">
            <w:r>
              <w:t>1</w:t>
            </w:r>
          </w:p>
        </w:tc>
        <w:tc>
          <w:tcPr>
            <w:tcW w:w="1559" w:type="dxa"/>
            <w:tcMar>
              <w:top w:w="30" w:type="dxa"/>
              <w:left w:w="30" w:type="dxa"/>
              <w:bottom w:w="20" w:type="dxa"/>
              <w:right w:w="30" w:type="dxa"/>
            </w:tcMar>
            <w:vAlign w:val="center"/>
          </w:tcPr>
          <w:p w14:paraId="5C489BEE" w14:textId="77777777" w:rsidR="00AD205C" w:rsidRDefault="002C259D" w:rsidP="00D24084">
            <w:r>
              <w:t>PrijatiePodaniaZExternehoSystemu</w:t>
            </w:r>
          </w:p>
        </w:tc>
        <w:tc>
          <w:tcPr>
            <w:tcW w:w="2272" w:type="dxa"/>
            <w:tcMar>
              <w:top w:w="30" w:type="dxa"/>
              <w:left w:w="30" w:type="dxa"/>
              <w:bottom w:w="20" w:type="dxa"/>
              <w:right w:w="30" w:type="dxa"/>
            </w:tcMar>
            <w:vAlign w:val="center"/>
          </w:tcPr>
          <w:p w14:paraId="6892F34B" w14:textId="77777777" w:rsidR="00AD205C" w:rsidRDefault="002C259D" w:rsidP="00D24084">
            <w:r>
              <w:t>XML Potvrdenie o prevzatí podania</w:t>
            </w:r>
            <w:r>
              <w:br/>
              <w:t>XML Informácia o odmietnutí podania</w:t>
            </w:r>
          </w:p>
        </w:tc>
      </w:tr>
    </w:tbl>
    <w:p w14:paraId="6E01ECA4" w14:textId="77777777" w:rsidR="00AD205C" w:rsidRDefault="00AD205C" w:rsidP="00D24084"/>
    <w:p w14:paraId="5AE04AAF" w14:textId="77777777" w:rsidR="004E61A6" w:rsidRDefault="004E61A6" w:rsidP="00D24084"/>
    <w:p w14:paraId="699E0632" w14:textId="77777777" w:rsidR="004E61A6" w:rsidRDefault="004E61A6" w:rsidP="00D24084"/>
    <w:p w14:paraId="6E609835" w14:textId="77777777" w:rsidR="004E61A6" w:rsidRDefault="004E61A6" w:rsidP="00D24084"/>
    <w:p w14:paraId="0ABC269D" w14:textId="77777777" w:rsidR="004E61A6" w:rsidRDefault="004E61A6" w:rsidP="00D24084"/>
    <w:p w14:paraId="6F22042A" w14:textId="77777777" w:rsidR="004E61A6" w:rsidRDefault="004E61A6" w:rsidP="00D24084"/>
    <w:p w14:paraId="0706A2C4" w14:textId="77777777" w:rsidR="004E61A6" w:rsidRDefault="004E61A6" w:rsidP="00D24084"/>
    <w:p w14:paraId="249EF513" w14:textId="77777777" w:rsidR="004E61A6" w:rsidRDefault="004E61A6" w:rsidP="00D24084"/>
    <w:p w14:paraId="012C9267" w14:textId="77777777" w:rsidR="004E61A6" w:rsidRDefault="004E61A6" w:rsidP="00D24084"/>
    <w:p w14:paraId="25F92B3F" w14:textId="77777777" w:rsidR="004E61A6" w:rsidRDefault="004E61A6" w:rsidP="00D24084"/>
    <w:p w14:paraId="62FCE1B5" w14:textId="77777777" w:rsidR="004E61A6" w:rsidRDefault="004E61A6" w:rsidP="00D24084"/>
    <w:p w14:paraId="1A6BCF96" w14:textId="77777777" w:rsidR="004E61A6" w:rsidRDefault="004E61A6" w:rsidP="00D24084"/>
    <w:p w14:paraId="35075BCD" w14:textId="77777777" w:rsidR="004E61A6" w:rsidRDefault="004E61A6" w:rsidP="00D24084"/>
    <w:p w14:paraId="765984B0" w14:textId="77777777" w:rsidR="004E61A6" w:rsidRDefault="004E61A6" w:rsidP="00D24084"/>
    <w:p w14:paraId="63443D23" w14:textId="77777777" w:rsidR="004E61A6" w:rsidRDefault="004E61A6" w:rsidP="00D24084"/>
    <w:p w14:paraId="4BEA4274" w14:textId="77777777" w:rsidR="004E61A6" w:rsidRDefault="004E61A6" w:rsidP="00D24084"/>
    <w:p w14:paraId="750434B4" w14:textId="77777777" w:rsidR="004E61A6" w:rsidRDefault="004E61A6" w:rsidP="00D24084"/>
    <w:p w14:paraId="3D66D20E" w14:textId="77777777" w:rsidR="004E61A6" w:rsidRDefault="004E61A6" w:rsidP="00D24084"/>
    <w:p w14:paraId="2C9535E2" w14:textId="77777777" w:rsidR="004E61A6" w:rsidRDefault="004E61A6" w:rsidP="00D24084"/>
    <w:p w14:paraId="7340EDEC" w14:textId="77777777" w:rsidR="004E61A6" w:rsidRDefault="004E61A6" w:rsidP="00D24084"/>
    <w:p w14:paraId="1CF47A3C" w14:textId="77777777" w:rsidR="004E61A6" w:rsidRDefault="004E61A6" w:rsidP="00D24084"/>
    <w:p w14:paraId="6A02213E" w14:textId="77777777" w:rsidR="004E61A6" w:rsidRDefault="004E61A6" w:rsidP="00D24084"/>
    <w:p w14:paraId="6EC2325E" w14:textId="77777777" w:rsidR="004E61A6" w:rsidRDefault="004E61A6" w:rsidP="00D24084"/>
    <w:p w14:paraId="2B13411A" w14:textId="77777777" w:rsidR="004E61A6" w:rsidRDefault="004E61A6" w:rsidP="00D24084"/>
    <w:p w14:paraId="1CB54D27" w14:textId="77777777" w:rsidR="004E61A6" w:rsidRDefault="004E61A6" w:rsidP="00D24084"/>
    <w:p w14:paraId="725D8850" w14:textId="77777777" w:rsidR="00AD205C" w:rsidRDefault="002C259D" w:rsidP="00D24084">
      <w:r>
        <w:lastRenderedPageBreak/>
        <w:t xml:space="preserve">PrijatiePodaniaZExternehoSystemu </w:t>
      </w:r>
      <w:r>
        <w:br/>
      </w:r>
    </w:p>
    <w:p w14:paraId="09435948" w14:textId="77777777" w:rsidR="00AD205C" w:rsidRDefault="002C259D" w:rsidP="00D24084">
      <w:r>
        <w:rPr>
          <w:noProof/>
        </w:rPr>
        <w:drawing>
          <wp:inline distT="0" distB="0" distL="0" distR="0" wp14:anchorId="1829A054" wp14:editId="0FF8765C">
            <wp:extent cx="5495925" cy="4010025"/>
            <wp:effectExtent l="0" t="0" r="0" b="0"/>
            <wp:docPr id="100025" name="Picture 100025" descr="_scroll_external\attachments\worddav4400eaeb923768654af2aa8d329c0c6a-84389751c6ae450d827ad3703405895bda1326e69d1feb23f8a38d463b04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0106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77C4C824" w14:textId="77777777" w:rsidR="00AD205C" w:rsidRDefault="002C259D" w:rsidP="00D24084">
      <w:pPr>
        <w:pStyle w:val="Odsekzoznamu"/>
        <w:numPr>
          <w:ilvl w:val="0"/>
          <w:numId w:val="27"/>
        </w:numPr>
      </w:pPr>
      <w:r>
        <w:t xml:space="preserve">schéma pre XML podanie -&gt; </w:t>
      </w:r>
      <w:hyperlink r:id="rId245" w:history="1">
        <w:r>
          <w:rPr>
            <w:rStyle w:val="Hypertextovprepojenie"/>
          </w:rPr>
          <w:t>http://www.ditec.sk/ekr/registration/v1.0/</w:t>
        </w:r>
      </w:hyperlink>
    </w:p>
    <w:p w14:paraId="533EF4A1" w14:textId="77777777" w:rsidR="00AD205C" w:rsidRDefault="002C259D" w:rsidP="00D24084">
      <w:pPr>
        <w:pStyle w:val="Odsekzoznamu"/>
        <w:numPr>
          <w:ilvl w:val="0"/>
          <w:numId w:val="27"/>
        </w:numPr>
      </w:pPr>
      <w:r>
        <w:t xml:space="preserve">zložený elektronický podpis (schéma a dokumentácia) -&gt; </w:t>
      </w:r>
      <w:hyperlink r:id="rId246" w:history="1">
        <w:r>
          <w:rPr>
            <w:rStyle w:val="Hypertextovprepojenie"/>
          </w:rPr>
          <w:t>http://www.ditec.sk/ep/signature_formats/xades_zep_data_signatures/v1.1/</w:t>
        </w:r>
      </w:hyperlink>
    </w:p>
    <w:p w14:paraId="313B9F87" w14:textId="77777777" w:rsidR="00AD205C" w:rsidRDefault="002C259D" w:rsidP="00D24084">
      <w:pPr>
        <w:pStyle w:val="Odsekzoznamu"/>
        <w:numPr>
          <w:ilvl w:val="0"/>
          <w:numId w:val="27"/>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2A9A7F14" w14:textId="77777777" w:rsidTr="00AD205C">
        <w:tc>
          <w:tcPr>
            <w:tcW w:w="8711" w:type="dxa"/>
            <w:tcMar>
              <w:top w:w="30" w:type="dxa"/>
              <w:left w:w="30" w:type="dxa"/>
              <w:bottom w:w="20" w:type="dxa"/>
              <w:right w:w="30" w:type="dxa"/>
            </w:tcMar>
          </w:tcPr>
          <w:p w14:paraId="5763CC1E" w14:textId="77777777" w:rsidR="00AD205C" w:rsidRPr="004E61A6" w:rsidRDefault="002C259D" w:rsidP="00D24084">
            <w:r w:rsidRPr="004E61A6">
              <w:t>&lt;?xml version="1.0" encoding="UTF-8"?&gt;</w:t>
            </w:r>
            <w:r w:rsidRPr="004E61A6">
              <w:br/>
              <w:t>&lt;xsd:schema xmlns:xsd="</w:t>
            </w:r>
            <w:hyperlink r:id="rId247" w:history="1">
              <w:r w:rsidRPr="004E61A6">
                <w:rPr>
                  <w:rStyle w:val="Hypertextovprepojenie"/>
                  <w:sz w:val="16"/>
                  <w:szCs w:val="16"/>
                </w:rPr>
                <w:t>http://www.w3.org/2001/XMLSchema</w:t>
              </w:r>
            </w:hyperlink>
            <w:r w:rsidRPr="004E61A6">
              <w:t>" xmlns:unauthorized="</w:t>
            </w:r>
            <w:hyperlink r:id="rId248" w:history="1">
              <w:r w:rsidRPr="004E61A6">
                <w:rPr>
                  <w:rStyle w:val="Hypertextovprepojenie"/>
                  <w:sz w:val="16"/>
                  <w:szCs w:val="16"/>
                </w:rPr>
                <w:t>http://www.ditec.sk/ekr/unauthorized/v1.0</w:t>
              </w:r>
            </w:hyperlink>
            <w:r w:rsidRPr="004E61A6">
              <w:t>" targetNamespace="</w:t>
            </w:r>
            <w:hyperlink r:id="rId249" w:history="1">
              <w:r w:rsidRPr="004E61A6">
                <w:rPr>
                  <w:rStyle w:val="Hypertextovprepojenie"/>
                  <w:sz w:val="16"/>
                  <w:szCs w:val="16"/>
                </w:rPr>
                <w:t>http://www.ditec.sk/ekr/unauthorized/v1.0</w:t>
              </w:r>
            </w:hyperlink>
            <w:r w:rsidRPr="004E61A6">
              <w:t>" version="1.0" elementFormDefault="qualified"&gt;</w:t>
            </w:r>
            <w:r w:rsidRPr="004E61A6">
              <w:br/>
              <w:t>    &lt;xsd:element name="DocumentUnauthorized" type="unauthorized:DocumentUnauthorizedType"/&gt;</w:t>
            </w:r>
            <w:r w:rsidRPr="004E61A6">
              <w:br/>
              <w:t>    &lt;xsd:complexType name="DocumentUnauthorizedType"&gt;</w:t>
            </w:r>
            <w:r w:rsidRPr="004E61A6">
              <w:br/>
              <w:t>        &lt;xsd:sequence&gt;</w:t>
            </w:r>
            <w:r w:rsidRPr="004E61A6">
              <w:br/>
              <w:t>            &lt;xsd:element ref="unauthorized:Object" minOccurs="1" maxOccurs="unbounded"/&gt;</w:t>
            </w:r>
            <w:r w:rsidRPr="004E61A6">
              <w:br/>
              <w:t>        &lt;/xsd:sequence&gt;</w:t>
            </w:r>
            <w:r w:rsidRPr="004E61A6">
              <w:br/>
              <w:t>        &lt;xsd:attribute name="URI" type="xsd:anyURI" use="optional"/&gt;</w:t>
            </w:r>
            <w:r w:rsidRPr="004E61A6">
              <w:br/>
              <w:t>        &lt;xsd:attribute name="Id" type="xsd:ID" use="optional"/&gt;</w:t>
            </w:r>
            <w:r w:rsidRPr="004E61A6">
              <w:br/>
              <w:t>        &lt;xsd:attribute name="Description" type="xsd:string" use="optional"/&gt;</w:t>
            </w:r>
            <w:r w:rsidRPr="004E61A6">
              <w:br/>
              <w:t>    &lt;/xsd:complexType&gt;</w:t>
            </w:r>
            <w:r w:rsidRPr="004E61A6">
              <w:br/>
              <w:t>    &lt;xsd:element name="Object" type="unauthorized:ObjectType"/&gt;</w:t>
            </w:r>
            <w:r w:rsidRPr="004E61A6">
              <w:br/>
              <w:t>    &lt;xsd:complexType name="ObjectType" mixed="true"&gt;</w:t>
            </w:r>
            <w:r w:rsidRPr="004E61A6">
              <w:br/>
              <w:t>        &lt;xsd:sequence minOccurs="0" maxOccurs="unbounded"&gt;</w:t>
            </w:r>
            <w:r w:rsidRPr="004E61A6">
              <w:br/>
              <w:t>            &lt;xsd:any namespace="##any" processContents="lax"/&gt;</w:t>
            </w:r>
            <w:r w:rsidRPr="004E61A6">
              <w:br/>
              <w:t>        &lt;/xsd:sequence&gt;</w:t>
            </w:r>
            <w:r w:rsidRPr="004E61A6">
              <w:br/>
              <w:t>        &lt;xsd:attribute name="Id" type="xsd:ID" use="optional"/&gt;</w:t>
            </w:r>
            <w:r w:rsidRPr="004E61A6">
              <w:br/>
            </w:r>
            <w:r w:rsidRPr="004E61A6">
              <w:lastRenderedPageBreak/>
              <w:t>        &lt;xsd:attribute name="MimeType" type="xsd:string" use="optional"/&gt;</w:t>
            </w:r>
            <w:r w:rsidRPr="004E61A6">
              <w:br/>
              <w:t>        &lt;xsd:attribute name="Encoding" type="xsd:anyURI" use="optional"/&gt;</w:t>
            </w:r>
            <w:r w:rsidRPr="004E61A6">
              <w:br/>
              <w:t>        &lt;xsd:attribute name="Identifier" type="xsd:string"/&gt;</w:t>
            </w:r>
            <w:r w:rsidRPr="004E61A6">
              <w:br/>
              <w:t>    &lt;/xsd:complexType&gt;</w:t>
            </w:r>
            <w:r w:rsidRPr="004E61A6">
              <w:br/>
              <w:t>&lt;/xsd:schema&gt;</w:t>
            </w:r>
          </w:p>
        </w:tc>
      </w:tr>
    </w:tbl>
    <w:p w14:paraId="0409F67D" w14:textId="77777777" w:rsidR="00AD205C" w:rsidRDefault="002C259D" w:rsidP="00D24084">
      <w:pPr>
        <w:pStyle w:val="Odsekzoznamu"/>
        <w:numPr>
          <w:ilvl w:val="0"/>
          <w:numId w:val="27"/>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314F6746" w14:textId="77777777" w:rsidTr="00AD205C">
        <w:tc>
          <w:tcPr>
            <w:tcW w:w="8711" w:type="dxa"/>
            <w:tcMar>
              <w:top w:w="30" w:type="dxa"/>
              <w:left w:w="30" w:type="dxa"/>
              <w:bottom w:w="20" w:type="dxa"/>
              <w:right w:w="30" w:type="dxa"/>
            </w:tcMar>
          </w:tcPr>
          <w:p w14:paraId="0D41D32F" w14:textId="77777777" w:rsidR="00AD205C" w:rsidRPr="004E61A6" w:rsidRDefault="002C259D" w:rsidP="00D24084">
            <w:r w:rsidRPr="004E61A6">
              <w:t>&lt;Registration Id="IE815.001" URI="" Description="" BusinessIdentifier="SKED20100907124215253" xmlns="</w:t>
            </w:r>
            <w:hyperlink r:id="rId250" w:history="1">
              <w:r w:rsidRPr="004E61A6">
                <w:rPr>
                  <w:rStyle w:val="Hypertextovprepojenie"/>
                  <w:sz w:val="16"/>
                  <w:szCs w:val="16"/>
                </w:rPr>
                <w:t>http://www.ditec.sk/ekr/registration/v1.0</w:t>
              </w:r>
            </w:hyperlink>
            <w:r w:rsidRPr="004E61A6">
              <w:t>"&gt;</w:t>
            </w:r>
            <w:r w:rsidRPr="004E61A6">
              <w:br/>
              <w:t>    &lt;xzepds:DataSignatures xmlns:xzepds="</w:t>
            </w:r>
            <w:hyperlink r:id="rId251" w:history="1">
              <w:r w:rsidRPr="004E61A6">
                <w:rPr>
                  <w:rStyle w:val="Hypertextovprepojenie"/>
                  <w:sz w:val="16"/>
                  <w:szCs w:val="16"/>
                </w:rPr>
                <w:t>http://www.ditec.sk/ep/signature_formats/xades_zep_data_signatures/v1.1</w:t>
              </w:r>
            </w:hyperlink>
            <w:r w:rsidRPr="004E61A6">
              <w:t>" Id="IE815.001"&gt;</w:t>
            </w:r>
            <w:r w:rsidRPr="004E61A6">
              <w:br/>
              <w:t>        &lt;xzepds:DispatchNotesData&gt;</w:t>
            </w:r>
            <w:r w:rsidRPr="004E61A6">
              <w:br/>
              <w:t>            &lt;xzepds:DataEnvelopeAttributes TargetSignatureId="Signature20100907124215534"/&gt;</w:t>
            </w:r>
            <w:r w:rsidRPr="004E61A6">
              <w:br/>
              <w:t>        &lt;/xzepds:DispatchNotesData&gt;</w:t>
            </w:r>
            <w:r w:rsidRPr="004E61A6">
              <w:br/>
              <w:t>        &lt;ds:Object Id="Object201009071242534" xmlns:ds="</w:t>
            </w:r>
            <w:hyperlink r:id="rId252" w:history="1">
              <w:r w:rsidRPr="004E61A6">
                <w:rPr>
                  <w:rStyle w:val="Hypertextovprepojenie"/>
                  <w:sz w:val="16"/>
                  <w:szCs w:val="16"/>
                </w:rPr>
                <w:t>http://www.w3.org/2000/09/xmldsig#</w:t>
              </w:r>
            </w:hyperlink>
            <w:r w:rsidRPr="004E61A6">
              <w:t>"&gt;</w:t>
            </w:r>
            <w:r w:rsidRPr="004E61A6">
              <w:br/>
              <w:t>            &lt;ED815A xmlns:ie="</w:t>
            </w:r>
            <w:hyperlink r:id="rId253" w:history="1">
              <w:r w:rsidRPr="004E61A6">
                <w:rPr>
                  <w:rStyle w:val="Hypertextovprepojenie"/>
                  <w:sz w:val="16"/>
                  <w:szCs w:val="16"/>
                </w:rPr>
                <w:t>http://emcs.dgtaxud.ec/v10/ed815/ie</w:t>
              </w:r>
            </w:hyperlink>
            <w:r w:rsidRPr="004E61A6">
              <w:t>" xmlns="</w:t>
            </w:r>
            <w:hyperlink r:id="rId254" w:history="1">
              <w:r w:rsidRPr="004E61A6">
                <w:rPr>
                  <w:rStyle w:val="Hypertextovprepojenie"/>
                  <w:sz w:val="16"/>
                  <w:szCs w:val="16"/>
                </w:rPr>
                <w:t>http://emcs.dgtaxud.ec/v10/ed815/ie</w:t>
              </w:r>
            </w:hyperlink>
            <w:r w:rsidRPr="004E61A6">
              <w:t>"&gt;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r>
            <w:r w:rsidRPr="004E61A6">
              <w:lastRenderedPageBreak/>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&lt;/ds:Object&gt;</w:t>
            </w:r>
            <w:r w:rsidRPr="004E61A6">
              <w:br/>
              <w:t>        &lt;ds:Object Id="Object201009071242534VerificationObject" xmlns:ds="</w:t>
            </w:r>
            <w:hyperlink r:id="rId255" w:history="1">
              <w:r w:rsidRPr="004E61A6">
                <w:rPr>
                  <w:rStyle w:val="Hypertextovprepojenie"/>
                  <w:sz w:val="16"/>
                  <w:szCs w:val="16"/>
                </w:rPr>
                <w:t>http://www.w3.org/2000/09/xmldsig#</w:t>
              </w:r>
            </w:hyperlink>
            <w:r w:rsidRPr="004E61A6">
              <w:t>"&gt;</w:t>
            </w:r>
            <w:r w:rsidRPr="004E61A6">
              <w:br/>
              <w:t>            &lt;XMLVerificationDataReferences xmlns="</w:t>
            </w:r>
            <w:hyperlink r:id="rId256" w:history="1">
              <w:r w:rsidRPr="004E61A6">
                <w:rPr>
                  <w:rStyle w:val="Hypertextovprepojenie"/>
                  <w:sz w:val="16"/>
                  <w:szCs w:val="16"/>
                </w:rPr>
                <w:t>http://www.ditec.sk/ep/signature_formats/xades_zep_xml/v1.0</w:t>
              </w:r>
            </w:hyperlink>
            <w:r w:rsidRPr="004E61A6">
              <w:t>" DataTarget="#Object201009071242534"&gt;</w:t>
            </w:r>
            <w:r w:rsidRPr="004E61A6">
              <w:br/>
              <w:t>                &lt;SchemaReference&gt;</w:t>
            </w:r>
            <w:r w:rsidRPr="004E61A6">
              <w:br/>
              <w:t>                    &lt;ds:Reference URI="</w:t>
            </w:r>
            <w:hyperlink r:id="rId257" w:history="1">
              <w:r w:rsidRPr="004E61A6">
                <w:rPr>
                  <w:rStyle w:val="Hypertextovprepojenie"/>
                  <w:sz w:val="16"/>
                  <w:szCs w:val="16"/>
                </w:rPr>
                <w:t>http://ekr.colnasprava.sk/EkrCRSRWeb/XSD/IE815.001.xsd</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&lt;ds:DigestValue&gt;xapBHa/aiZHDD0He0HBzXnoV78w=&lt;/ds:DigestValue&gt;</w:t>
            </w:r>
            <w:r w:rsidRPr="004E61A6">
              <w:br/>
              <w:t>                    &lt;/ds:Reference&gt;</w:t>
            </w:r>
            <w:r w:rsidRPr="004E61A6">
              <w:br/>
            </w:r>
            <w:r w:rsidRPr="004E61A6">
              <w:lastRenderedPageBreak/>
              <w:t>                &lt;/SchemaReference&gt;</w:t>
            </w:r>
            <w:r w:rsidRPr="004E61A6">
              <w:br/>
              <w:t>                &lt;VisualTransformReference&gt;</w:t>
            </w:r>
            <w:r w:rsidRPr="004E61A6">
              <w:br/>
              <w:t>                    &lt;ds:Reference URI="</w:t>
            </w:r>
            <w:hyperlink r:id="rId258" w:history="1">
              <w:r w:rsidRPr="004E61A6">
                <w:rPr>
                  <w:rStyle w:val="Hypertextovprepojenie"/>
                  <w:sz w:val="16"/>
                  <w:szCs w:val="16"/>
                </w:rPr>
                <w:t>http://ekr.colnasprava.sk/EkrCRSRWeb/XSLT/IE815.001.xslt</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&lt;ds:DigestValue&gt;XuEus1JSL7jiyS9Sxa2l8Lhpr7E=&lt;/ds:DigestValue&gt;</w:t>
            </w:r>
            <w:r w:rsidRPr="004E61A6">
              <w:br/>
              <w:t>                    &lt;/ds:Reference&gt;</w:t>
            </w:r>
            <w:r w:rsidRPr="004E61A6">
              <w:br/>
              <w:t>                &lt;/VisualTransformReference&gt;</w:t>
            </w:r>
            <w:r w:rsidRPr="004E61A6">
              <w:br/>
              <w:t>            &lt;/XMLVerificationDataReferences&gt;</w:t>
            </w:r>
            <w:r w:rsidRPr="004E61A6">
              <w:br/>
              <w:t>        &lt;/ds:Object&gt;</w:t>
            </w:r>
            <w:r w:rsidRPr="004E61A6">
              <w:br/>
              <w:t>        &lt;ds:Signature Id="Signature20100907124215534" xmlns:ds="</w:t>
            </w:r>
            <w:hyperlink r:id="rId259" w:history="1">
              <w:r w:rsidRPr="004E61A6">
                <w:rPr>
                  <w:rStyle w:val="Hypertextovprepojenie"/>
                  <w:sz w:val="16"/>
                  <w:szCs w:val="16"/>
                </w:rPr>
                <w:t>http://www.w3.org/2000/09/xmldsig#</w:t>
              </w:r>
            </w:hyperlink>
            <w:r w:rsidRPr="004E61A6">
              <w:t>"&gt;</w:t>
            </w:r>
            <w:r w:rsidRPr="004E61A6">
              <w:br/>
              <w:t>            &lt;ds:SignedInfo xmlns:ds="</w:t>
            </w:r>
            <w:hyperlink r:id="rId260" w:history="1">
              <w:r w:rsidRPr="004E61A6">
                <w:rPr>
                  <w:rStyle w:val="Hypertextovprepojenie"/>
                  <w:sz w:val="16"/>
                  <w:szCs w:val="16"/>
                </w:rPr>
                <w:t>http://www.w3.org/2000/09/xmldsig#</w:t>
              </w:r>
            </w:hyperlink>
            <w:r w:rsidRPr="004E61A6">
              <w:t>"&gt;</w:t>
            </w:r>
            <w:r w:rsidRPr="004E61A6">
              <w:br/>
              <w:t>                &lt;ds:CanonicalizationMethod Algorithm="</w:t>
            </w:r>
            <w:hyperlink w:anchor="scroll-bookmark-102" w:history="1">
              <w:r w:rsidRPr="004E61A6">
                <w:rPr>
                  <w:rStyle w:val="Hypertextovprepojenie"/>
                  <w:sz w:val="16"/>
                  <w:szCs w:val="16"/>
                </w:rPr>
                <w:t>http://www.w3.org/TR/2001/REC-xml-c14n-20010315"/</w:t>
              </w:r>
            </w:hyperlink>
            <w:r w:rsidRPr="004E61A6">
              <w:t>&gt;</w:t>
            </w:r>
            <w:r w:rsidRPr="004E61A6">
              <w:br/>
              <w:t>                &lt;ds:SignatureMethod Algorithm="</w:t>
            </w:r>
            <w:hyperlink w:anchor="scroll-bookmark-102" w:history="1">
              <w:r w:rsidRPr="004E61A6">
                <w:rPr>
                  <w:rStyle w:val="Hypertextovprepojenie"/>
                  <w:sz w:val="16"/>
                  <w:szCs w:val="16"/>
                </w:rPr>
                <w:t>http://www.w3.org/2000/09/xmldsig#rsa-sha1"/</w:t>
              </w:r>
            </w:hyperlink>
            <w:r w:rsidRPr="004E61A6">
              <w:t>&gt;</w:t>
            </w:r>
            <w:r w:rsidRPr="004E61A6">
              <w:br/>
              <w:t>                &lt;ds:Reference Id="ReferenceSignature20100907124215534SignedProperties" Type="</w:t>
            </w:r>
            <w:hyperlink r:id="rId261" w:anchor="SignedProperties" w:history="1">
              <w:r w:rsidRPr="004E61A6">
                <w:rPr>
                  <w:rStyle w:val="Hypertextovprepojenie"/>
                  <w:sz w:val="16"/>
                  <w:szCs w:val="16"/>
                </w:rPr>
                <w:t>http://uri.etsi.org/01903#SignedProperties</w:t>
              </w:r>
            </w:hyperlink>
            <w:r w:rsidRPr="004E61A6">
              <w:t>" URI="#Signature20100907124215534SignedProperties"&gt;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&lt;ds:DigestValue&gt;k6BoQq1GHLXWuuwHlOYWc3NdiFo=&lt;/ds:DigestValue&gt;</w:t>
            </w:r>
            <w:r w:rsidRPr="004E61A6">
              <w:br/>
              <w:t>                &lt;/ds:Reference&gt;</w:t>
            </w:r>
            <w:r w:rsidRPr="004E61A6">
              <w:br/>
              <w:t>                &lt;ds:Reference Id="ReferenceManifestObject201009071242534" Type="</w:t>
            </w:r>
            <w:hyperlink r:id="rId262" w:anchor="Manifest" w:history="1">
              <w:r w:rsidRPr="004E61A6">
                <w:rPr>
                  <w:rStyle w:val="Hypertextovprepojenie"/>
                  <w:sz w:val="16"/>
                  <w:szCs w:val="16"/>
                </w:rPr>
                <w:t>http://www.w3.org/2000/09/xmldsig#Manifest</w:t>
              </w:r>
            </w:hyperlink>
            <w:r w:rsidRPr="004E61A6">
              <w:t>" URI="#ManifestObject201009071242534"&gt;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&lt;ds:DigestValue&gt;uqbt76P/+j1Z/Owayl38Tl2ccfI=&lt;/ds:DigestValue&gt;</w:t>
            </w:r>
            <w:r w:rsidRPr="004E61A6">
              <w:br/>
              <w:t>                &lt;/ds:Reference&gt;</w:t>
            </w:r>
            <w:r w:rsidRPr="004E61A6">
              <w:br/>
              <w:t>                &lt;ds:Reference Id="ReferenceManifestObject201009071242534VerificationObject" Type="</w:t>
            </w:r>
            <w:hyperlink r:id="rId263" w:anchor="Manifest" w:history="1">
              <w:r w:rsidRPr="004E61A6">
                <w:rPr>
                  <w:rStyle w:val="Hypertextovprepojenie"/>
                  <w:sz w:val="16"/>
                  <w:szCs w:val="16"/>
                </w:rPr>
                <w:t>http://www.w3.org/2000/09/xmldsig#Manifest</w:t>
              </w:r>
            </w:hyperlink>
            <w:r w:rsidRPr="004E61A6">
              <w:t>" URI="#ManifestObject201009071242534VerificationObject"&gt;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&lt;ds:DigestValue&gt;zv6IKLiLtfitttoS7AkJcOF1rHc=&lt;/ds:DigestValue&gt;</w:t>
            </w:r>
            <w:r w:rsidRPr="004E61A6">
              <w:br/>
              <w:t>                &lt;/ds:Reference&gt;</w:t>
            </w:r>
            <w:r w:rsidRPr="004E61A6">
              <w:br/>
              <w:t>                &lt;ds:Reference Id="ReferenceSignature20100907124215534SignatureProperties" Type="</w:t>
            </w:r>
            <w:hyperlink r:id="rId264" w:anchor="SignatureProperties" w:history="1">
              <w:r w:rsidRPr="004E61A6">
                <w:rPr>
                  <w:rStyle w:val="Hypertextovprepojenie"/>
                  <w:sz w:val="16"/>
                  <w:szCs w:val="16"/>
                </w:rPr>
                <w:t>http://www.w3.org/2000/09/xmldsig#SignatureProperties</w:t>
              </w:r>
            </w:hyperlink>
            <w:r w:rsidRPr="004E61A6">
              <w:t>" URI="#Signature20100907124215534SignatureProperties"&gt;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&lt;ds:DigestValue&gt;rXDgBCIzGsKrq/PxesHYTOYswPk=&lt;/ds:DigestValue&gt;</w:t>
            </w:r>
            <w:r w:rsidRPr="004E61A6">
              <w:br/>
              <w:t>                &lt;/ds:Reference&gt;</w:t>
            </w:r>
            <w:r w:rsidRPr="004E61A6">
              <w:br/>
              <w:t>                &lt;ds:Reference Id="ReferenceSignature20100907124215534KeyInfo" Type="</w:t>
            </w:r>
            <w:hyperlink r:id="rId265" w:anchor="Object" w:history="1">
              <w:r w:rsidRPr="004E61A6">
                <w:rPr>
                  <w:rStyle w:val="Hypertextovprepojenie"/>
                  <w:sz w:val="16"/>
                  <w:szCs w:val="16"/>
                </w:rPr>
                <w:t>http://www.w3.org/2000/09/xmldsig#Object</w:t>
              </w:r>
            </w:hyperlink>
            <w:r w:rsidRPr="004E61A6">
              <w:t>" URI="#Signature20100907124215534KeyInfo"&gt;</w:t>
            </w:r>
            <w:r w:rsidRPr="004E61A6">
              <w:br/>
            </w:r>
            <w:r w:rsidRPr="004E61A6">
              <w:lastRenderedPageBreak/>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&lt;ds:DigestValue&gt;00OOU4li+MX2MAfKislhxMknJDA=&lt;/ds:DigestValue&gt;</w:t>
            </w:r>
            <w:r w:rsidRPr="004E61A6">
              <w:br/>
              <w:t>                &lt;/ds:Reference&gt;</w:t>
            </w:r>
            <w:r w:rsidRPr="004E61A6">
              <w:br/>
              <w:t>            &lt;/ds:SignedInfo&gt;</w:t>
            </w:r>
            <w:r w:rsidRPr="004E61A6">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4E61A6">
              <w:br/>
              <w:t>            &lt;ds:KeyInfo Id="Signature20100907124215534KeyInfo" xmlns:ds="</w:t>
            </w:r>
            <w:hyperlink r:id="rId266" w:history="1">
              <w:r w:rsidRPr="004E61A6">
                <w:rPr>
                  <w:rStyle w:val="Hypertextovprepojenie"/>
                  <w:sz w:val="16"/>
                  <w:szCs w:val="16"/>
                </w:rPr>
                <w:t>http://www.w3.org/2000/09/xmldsig#</w:t>
              </w:r>
            </w:hyperlink>
            <w:r w:rsidRPr="004E61A6">
              <w:t>"&gt;</w:t>
            </w:r>
            <w:r w:rsidRPr="004E61A6">
              <w:br/>
              <w:t>                &lt;ds:X509Data&gt;</w:t>
            </w:r>
            <w:r w:rsidRPr="004E61A6">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4E61A6">
              <w:br/>
              <w:t>                    &lt;ds:X509IssuerSerial&gt;</w:t>
            </w:r>
            <w:r w:rsidRPr="004E61A6">
              <w:br/>
              <w:t>                        &lt;ds:X509IssuerName&gt;CN=DevCert2, DC=intra, DC=ditec, DC=sk&lt;/ds:X509IssuerName&gt;</w:t>
            </w:r>
            <w:r w:rsidRPr="004E61A6">
              <w:br/>
              <w:t>                        &lt;ds:X509SerialNumber&gt;306959854521182050058357&lt;/ds:X509SerialNumber&gt;</w:t>
            </w:r>
            <w:r w:rsidRPr="004E61A6">
              <w:br/>
              <w:t>                    &lt;/ds:X509IssuerSerial&gt;</w:t>
            </w:r>
            <w:r w:rsidRPr="004E61A6">
              <w:br/>
              <w:t>                    &lt;ds:X509SubjectName&gt;CN=Ivan Olšina, O=ACORD&lt;/ds:X509SubjectName&gt;</w:t>
            </w:r>
            <w:r w:rsidRPr="004E61A6">
              <w:br/>
              <w:t>                &lt;/ds:X509Data&gt;</w:t>
            </w:r>
            <w:r w:rsidRPr="004E61A6">
              <w:br/>
              <w:t>            &lt;/ds:KeyInfo&gt;</w:t>
            </w:r>
            <w:r w:rsidRPr="004E61A6">
              <w:br/>
              <w:t>            &lt;ds:Object&gt;</w:t>
            </w:r>
            <w:r w:rsidRPr="004E61A6">
              <w:br/>
              <w:t>                &lt;xades:QualifyingProperties xmlns:xades="</w:t>
            </w:r>
            <w:hyperlink r:id="rId267" w:history="1">
              <w:r w:rsidRPr="004E61A6">
                <w:rPr>
                  <w:rStyle w:val="Hypertextovprepojenie"/>
                  <w:sz w:val="16"/>
                  <w:szCs w:val="16"/>
                </w:rPr>
                <w:t>http://uri.etsi.org/01903/v1.3.2#</w:t>
              </w:r>
            </w:hyperlink>
            <w:r w:rsidRPr="004E61A6">
              <w:t>" Target="#Signature20100907124215534"&gt;</w:t>
            </w:r>
            <w:r w:rsidRPr="004E61A6">
              <w:br/>
              <w:t xml:space="preserve">                    &lt;xades:SignedProperties Id="Signature20100907124215534SignedProperties" </w:t>
            </w:r>
            <w:r w:rsidRPr="004E61A6">
              <w:lastRenderedPageBreak/>
              <w:t>xmlns:ds="</w:t>
            </w:r>
            <w:hyperlink r:id="rId268" w:history="1">
              <w:r w:rsidRPr="004E61A6">
                <w:rPr>
                  <w:rStyle w:val="Hypertextovprepojenie"/>
                  <w:sz w:val="16"/>
                  <w:szCs w:val="16"/>
                </w:rPr>
                <w:t>http://www.w3.org/2000/09/xmldsig#</w:t>
              </w:r>
            </w:hyperlink>
            <w:r w:rsidRPr="004E61A6">
              <w:t>" xmlns:xades="</w:t>
            </w:r>
            <w:hyperlink r:id="rId269" w:history="1">
              <w:r w:rsidRPr="004E61A6">
                <w:rPr>
                  <w:rStyle w:val="Hypertextovprepojenie"/>
                  <w:sz w:val="16"/>
                  <w:szCs w:val="16"/>
                </w:rPr>
                <w:t>http://uri.etsi.org/01903/v1.3.2#</w:t>
              </w:r>
            </w:hyperlink>
            <w:r w:rsidRPr="004E61A6">
              <w:t>"&gt;</w:t>
            </w:r>
            <w:r w:rsidRPr="004E61A6">
              <w:br/>
              <w:t>                        &lt;xades:SignedSignatureProperties&gt;</w:t>
            </w:r>
            <w:r w:rsidRPr="004E61A6">
              <w:br/>
              <w:t>                            &lt;xades:SigningTime&gt;2010-09-07T12:42:19+02:00&lt;/xades:SigningTime&gt;</w:t>
            </w:r>
            <w:r w:rsidRPr="004E61A6">
              <w:br/>
              <w:t>                            &lt;xades:SigningCertificate&gt;</w:t>
            </w:r>
            <w:r w:rsidRPr="004E61A6">
              <w:br/>
              <w:t>                                &lt;xades:Cert&gt;</w:t>
            </w:r>
            <w:r w:rsidRPr="004E61A6">
              <w:br/>
              <w:t>                                    &lt;xades:CertDigest&gt;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&lt;ds:DigestValue&gt;ENgqjSFk2iD4HwVi0LgXidvjGts=&lt;/ds:DigestValue&gt;</w:t>
            </w:r>
            <w:r w:rsidRPr="004E61A6">
              <w:br/>
              <w:t>                                    &lt;/xades:CertDigest&gt;</w:t>
            </w:r>
            <w:r w:rsidRPr="004E61A6">
              <w:br/>
              <w:t>                                    &lt;xades:IssuerSerial&gt;</w:t>
            </w:r>
            <w:r w:rsidRPr="004E61A6">
              <w:br/>
              <w:t>                                        &lt;ds:X509IssuerName&gt;CN=DevCert2, DC=intra, DC=ditec, DC=sk&lt;/ds:X509IssuerName&gt;</w:t>
            </w:r>
            <w:r w:rsidRPr="004E61A6">
              <w:br/>
              <w:t>                                        &lt;ds:X509SerialNumber&gt;306959854521182050058357&lt;/ds:X509SerialNumber&gt;</w:t>
            </w:r>
            <w:r w:rsidRPr="004E61A6">
              <w:br/>
              <w:t>                                    &lt;/xades:IssuerSerial&gt;</w:t>
            </w:r>
            <w:r w:rsidRPr="004E61A6">
              <w:br/>
              <w:t>                                &lt;/xades:Cert&gt;</w:t>
            </w:r>
            <w:r w:rsidRPr="004E61A6">
              <w:br/>
              <w:t>                            &lt;/xades:SigningCertificate&gt;</w:t>
            </w:r>
            <w:r w:rsidRPr="004E61A6">
              <w:br/>
              <w:t>                            &lt;xades:SignaturePolicyIdentifier&gt;</w:t>
            </w:r>
            <w:r w:rsidRPr="004E61A6">
              <w:br/>
              <w:t>                                &lt;xades:SignaturePolicyId&gt;</w:t>
            </w:r>
            <w:r w:rsidRPr="004E61A6">
              <w:br/>
              <w:t>                                    &lt;xades:SigPolicyId&gt;</w:t>
            </w:r>
            <w:r w:rsidRPr="004E61A6">
              <w:br/>
              <w:t>                                        &lt;xades:Identifier&gt;urn:oid:1.3.158.36061701.0.0.1.10.4.0.11.1&lt;/xades:Identifier&gt;</w:t>
            </w:r>
            <w:r w:rsidRPr="004E61A6">
              <w:br/>
              <w:t>                                    &lt;/xades:SigPolicyId&gt;</w:t>
            </w:r>
            <w:r w:rsidRPr="004E61A6">
              <w:br/>
              <w:t>                                    &lt;xades:SigPolicyHash&gt;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&lt;ds:DigestValue&gt;BQvpX/EsUe3VG7A2W6HW/l9w9JI=&lt;/ds:DigestValue&gt;</w:t>
            </w:r>
            <w:r w:rsidRPr="004E61A6">
              <w:br/>
              <w:t>                                    &lt;/xades:SigPolicyHash&gt;</w:t>
            </w:r>
            <w:r w:rsidRPr="004E61A6">
              <w:br/>
              <w:t>                                &lt;/xades:SignaturePolicyId&gt;</w:t>
            </w:r>
            <w:r w:rsidRPr="004E61A6">
              <w:br/>
              <w:t>                            &lt;/xades:SignaturePolicyIdentifier&gt;</w:t>
            </w:r>
            <w:r w:rsidRPr="004E61A6">
              <w:br/>
              <w:t>                        &lt;/xades:SignedSignatureProperties&gt;</w:t>
            </w:r>
            <w:r w:rsidRPr="004E61A6">
              <w:br/>
              <w:t>                        &lt;xades:SignedDataObjectProperties&gt;</w:t>
            </w:r>
            <w:r w:rsidRPr="004E61A6">
              <w:br/>
              <w:t>                            &lt;xades:DataObjectFormat ObjectReference="#ReferenceManifestObject201009071242534"&gt;</w:t>
            </w:r>
            <w:r w:rsidRPr="004E61A6">
              <w:br/>
              <w:t>                                &lt;xades:Description&gt;IE815 -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http://ekr.colnasprava.sk/EkrCRSRWeb/XSD/IE815.001.xsd&lt;/xades:Identifier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&lt;xades:DataObjectFormat ObjectReference="#ReferenceManifestObject201009071242534VerificationObject"&gt;</w:t>
            </w:r>
            <w:r w:rsidRPr="004E61A6">
              <w:br/>
              <w:t>                                &lt;xades:Description&gt;Verifikačné dáta pre 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http://www.ditec.sk/ep/signature_formats/xades_zep_xml/v1.0&lt;/xades:Identifier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&lt;/xades:SignedDataObjectProperties&gt;</w:t>
            </w:r>
            <w:r w:rsidRPr="004E61A6">
              <w:br/>
              <w:t>                    &lt;/xades:SignedProperties&gt;</w:t>
            </w:r>
            <w:r w:rsidRPr="004E61A6">
              <w:br/>
              <w:t>                &lt;/xades:QualifyingProperties&gt;</w:t>
            </w:r>
            <w:r w:rsidRPr="004E61A6">
              <w:br/>
            </w:r>
            <w:r w:rsidRPr="004E61A6">
              <w:lastRenderedPageBreak/>
              <w:t>            &lt;/ds:Object&gt;</w:t>
            </w:r>
            <w:r w:rsidRPr="004E61A6">
              <w:br/>
              <w:t>            &lt;ds:Object&gt;</w:t>
            </w:r>
            <w:r w:rsidRPr="004E61A6">
              <w:br/>
              <w:t>                &lt;ds:SignatureProperties Id="Signature20100907124215534SignatureProperties" xmlns:ds="</w:t>
            </w:r>
            <w:hyperlink r:id="rId270" w:history="1">
              <w:r w:rsidRPr="004E61A6">
                <w:rPr>
                  <w:rStyle w:val="Hypertextovprepojenie"/>
                  <w:sz w:val="16"/>
                  <w:szCs w:val="16"/>
                </w:rPr>
                <w:t>http://www.w3.org/2000/09/xmldsig#</w:t>
              </w:r>
            </w:hyperlink>
            <w:r w:rsidRPr="004E61A6">
              <w:t>" xmlns:xzep="</w:t>
            </w:r>
            <w:hyperlink r:id="rId271" w:history="1">
              <w:r w:rsidRPr="004E61A6">
                <w:rPr>
                  <w:rStyle w:val="Hypertextovprepojenie"/>
                  <w:sz w:val="16"/>
                  <w:szCs w:val="16"/>
                </w:rPr>
                <w:t>http://www.ditec.sk/ep/signature_formats/xades_zep/v1.0</w:t>
              </w:r>
            </w:hyperlink>
            <w:r w:rsidRPr="004E61A6">
              <w:t>"&gt;</w:t>
            </w:r>
            <w:r w:rsidRPr="004E61A6">
              <w:br/>
              <w:t>                    &lt;ds:SignatureProperty Target="#Signature20100907124215534"&gt;</w:t>
            </w:r>
            <w:r w:rsidRPr="004E61A6">
              <w:br/>
              <w:t>                        &lt;xzep:SignatureVersion&gt;</w:t>
            </w:r>
            <w:hyperlink w:anchor="scroll-bookmark-102" w:history="1">
              <w:r w:rsidRPr="004E61A6">
                <w:rPr>
                  <w:rStyle w:val="Hypertextovprepojenie"/>
                  <w:sz w:val="16"/>
                  <w:szCs w:val="16"/>
                </w:rPr>
                <w:t>http://www.ditec.sk/ep/signature_formats/xades_zep/v1.0&lt;/xzep:SignatureVersion</w:t>
              </w:r>
            </w:hyperlink>
            <w:r w:rsidRPr="004E61A6">
              <w:t>&gt;</w:t>
            </w:r>
            <w:r w:rsidRPr="004E61A6">
              <w:br/>
              <w:t>                    &lt;/ds:SignatureProperty&gt;</w:t>
            </w:r>
            <w:r w:rsidRPr="004E61A6">
              <w:br/>
              <w:t>                    &lt;ds:SignatureProperty Target="#Signature20100907124215534"&gt;</w:t>
            </w:r>
            <w:r w:rsidRPr="004E61A6">
              <w:br/>
              <w:t>                        &lt;xzep:ProductInfos&gt;</w:t>
            </w:r>
            <w:r w:rsidRPr="004E61A6">
              <w:br/>
              <w:t>                            &lt;xzep:ProductInfo&gt;</w:t>
            </w:r>
            <w:r w:rsidRPr="004E61A6">
              <w:br/>
              <w:t>                                &lt;xzep:ProductName&gt;Ditec.Zep.DSigXades.XadesSig&lt;/xzep:ProductName&gt;</w:t>
            </w:r>
            <w:r w:rsidRPr="004E61A6">
              <w:br/>
              <w:t>                                &lt;xzep:ProductVersion&gt;1.0.0.0&lt;/xzep:ProductVersion&gt;</w:t>
            </w:r>
            <w:r w:rsidRPr="004E61A6">
              <w:br/>
              <w:t>                            &lt;/xzep:ProductInfo&gt;</w:t>
            </w:r>
            <w:r w:rsidRPr="004E61A6">
              <w:br/>
              <w:t>                            &lt;xzep:ProductInfo&gt;</w:t>
            </w:r>
            <w:r w:rsidRPr="004E61A6">
              <w:br/>
              <w:t>                                &lt;xzep:ProductName&gt;Ditec.Zep.DSigXades.Plugins.XmlObject&lt;/xzep:ProductName&gt;</w:t>
            </w:r>
            <w:r w:rsidRPr="004E61A6">
              <w:br/>
              <w:t>                                &lt;xzep:ProductVersion&gt;1.0.0.0&lt;/xzep:ProductVersion&gt;</w:t>
            </w:r>
            <w:r w:rsidRPr="004E61A6">
              <w:br/>
              <w:t>                            &lt;/xzep:ProductInfo&gt;</w:t>
            </w:r>
            <w:r w:rsidRPr="004E61A6">
              <w:br/>
              <w:t>                        &lt;/xzep:ProductInfos&gt;</w:t>
            </w:r>
            <w:r w:rsidRPr="004E61A6">
              <w:br/>
              <w:t>                    &lt;/ds:SignatureProperty&gt;</w:t>
            </w:r>
            <w:r w:rsidRPr="004E61A6">
              <w:br/>
              <w:t>                &lt;/ds:SignatureProperties&gt;</w:t>
            </w:r>
            <w:r w:rsidRPr="004E61A6">
              <w:br/>
              <w:t>            &lt;/ds:Object&gt;</w:t>
            </w:r>
            <w:r w:rsidRPr="004E61A6">
              <w:br/>
              <w:t>            &lt;ds:Object&gt;</w:t>
            </w:r>
            <w:r w:rsidRPr="004E61A6">
              <w:br/>
              <w:t>                &lt;ds:Manifest Id="ManifestObject201009071242534" xmlns:ds="</w:t>
            </w:r>
            <w:hyperlink r:id="rId272" w:history="1">
              <w:r w:rsidRPr="004E61A6">
                <w:rPr>
                  <w:rStyle w:val="Hypertextovprepojenie"/>
                  <w:sz w:val="16"/>
                  <w:szCs w:val="16"/>
                </w:rPr>
                <w:t>http://www.w3.org/2000/09/xmldsig#</w:t>
              </w:r>
            </w:hyperlink>
            <w:r w:rsidRPr="004E61A6">
              <w:t>"&gt;</w:t>
            </w:r>
            <w:r w:rsidRPr="004E61A6">
              <w:br/>
              <w:t>                    &lt;ds:Reference Type="</w:t>
            </w:r>
            <w:hyperlink r:id="rId273" w:anchor="Object" w:history="1">
              <w:r w:rsidRPr="004E61A6">
                <w:rPr>
                  <w:rStyle w:val="Hypertextovprepojenie"/>
                  <w:sz w:val="16"/>
                  <w:szCs w:val="16"/>
                </w:rPr>
                <w:t>http://www.w3.org/2000/09/xmldsig#Object</w:t>
              </w:r>
            </w:hyperlink>
            <w:r w:rsidRPr="004E61A6">
              <w:t>" URI="#Object201009071242534"&gt;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&lt;ds:DigestValue&gt;ukgnYVatoPYeUteVHooR4vhQNAE=&lt;/ds:DigestValue&gt;</w:t>
            </w:r>
            <w:r w:rsidRPr="004E61A6">
              <w:br/>
              <w:t>                    &lt;/ds:Reference&gt;</w:t>
            </w:r>
            <w:r w:rsidRPr="004E61A6">
              <w:br/>
              <w:t>                &lt;/ds:Manifest&gt;</w:t>
            </w:r>
            <w:r w:rsidRPr="004E61A6">
              <w:br/>
              <w:t>                &lt;ds:Manifest Id="ManifestObject201009071242534VerificationObject" xmlns:ds="</w:t>
            </w:r>
            <w:hyperlink r:id="rId274" w:history="1">
              <w:r w:rsidRPr="004E61A6">
                <w:rPr>
                  <w:rStyle w:val="Hypertextovprepojenie"/>
                  <w:sz w:val="16"/>
                  <w:szCs w:val="16"/>
                </w:rPr>
                <w:t>http://www.w3.org/2000/09/xmldsig#</w:t>
              </w:r>
            </w:hyperlink>
            <w:r w:rsidRPr="004E61A6">
              <w:t>"&gt;</w:t>
            </w:r>
            <w:r w:rsidRPr="004E61A6">
              <w:br/>
              <w:t>                    &lt;ds:Reference Type="</w:t>
            </w:r>
            <w:hyperlink r:id="rId275" w:anchor="Object" w:history="1">
              <w:r w:rsidRPr="004E61A6">
                <w:rPr>
                  <w:rStyle w:val="Hypertextovprepojenie"/>
                  <w:sz w:val="16"/>
                  <w:szCs w:val="16"/>
                </w:rPr>
                <w:t>http://www.w3.org/2000/09/xmldsig#Object</w:t>
              </w:r>
            </w:hyperlink>
            <w:r w:rsidRPr="004E61A6">
              <w:t>" URI="#Object201009071242534VerificationObject"&gt;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&lt;ds:DigestValue&gt;wl5XnAXesq/TYOUPar7x/XCuXTI=&lt;/ds:DigestValue&gt;</w:t>
            </w:r>
            <w:r w:rsidRPr="004E61A6">
              <w:br/>
              <w:t>                    &lt;/ds:Reference&gt;</w:t>
            </w:r>
            <w:r w:rsidRPr="004E61A6">
              <w:br/>
              <w:t>                &lt;/ds:Manifest&gt;</w:t>
            </w:r>
            <w:r w:rsidRPr="004E61A6">
              <w:br/>
              <w:t>            &lt;/ds:Object&gt;</w:t>
            </w:r>
            <w:r w:rsidRPr="004E61A6">
              <w:br/>
              <w:t>        &lt;/ds:Signature&gt;</w:t>
            </w:r>
            <w:r w:rsidRPr="004E61A6">
              <w:br/>
              <w:t>    &lt;/xzepds:DataSignatures&gt;</w:t>
            </w:r>
            <w:r w:rsidRPr="004E61A6">
              <w:br/>
              <w:t>    &lt;DocumentUnauthorized xmlns="</w:t>
            </w:r>
            <w:hyperlink r:id="rId276" w:history="1">
              <w:r w:rsidRPr="004E61A6">
                <w:rPr>
                  <w:rStyle w:val="Hypertextovprepojenie"/>
                  <w:sz w:val="16"/>
                  <w:szCs w:val="16"/>
                </w:rPr>
                <w:t>http://www.ditec.sk/ekr/unauthorized/v1.0</w:t>
              </w:r>
            </w:hyperlink>
            <w:r w:rsidRPr="004E61A6">
              <w:t>" Id="Obj123" URI="</w:t>
            </w:r>
            <w:hyperlink r:id="rId277" w:history="1">
              <w:r w:rsidRPr="004E61A6">
                <w:rPr>
                  <w:rStyle w:val="Hypertextovprepojenie"/>
                  <w:sz w:val="16"/>
                  <w:szCs w:val="16"/>
                </w:rPr>
                <w:t>http://emcs.dgtaxud.ec/v10/ed815/ie</w:t>
              </w:r>
            </w:hyperlink>
            <w:r w:rsidRPr="004E61A6">
              <w:t>" Description="ed815"&gt;</w:t>
            </w:r>
            <w:r w:rsidRPr="004E61A6">
              <w:br/>
              <w:t>        &lt;Object Id="Obj20091010132356000" MimeType="application/xml" Identifier="</w:t>
            </w:r>
            <w:hyperlink r:id="rId278" w:history="1">
              <w:r w:rsidRPr="004E61A6">
                <w:rPr>
                  <w:rStyle w:val="Hypertextovprepojenie"/>
                  <w:sz w:val="16"/>
                  <w:szCs w:val="16"/>
                </w:rPr>
                <w:t>http://www.ugkk.sk/somedocs/v1</w:t>
              </w:r>
            </w:hyperlink>
            <w:r w:rsidRPr="004E61A6">
              <w:t>"&gt;</w:t>
            </w:r>
            <w:r w:rsidRPr="004E61A6">
              <w:br/>
            </w:r>
            <w:r w:rsidRPr="004E61A6">
              <w:lastRenderedPageBreak/>
              <w:t>            &lt;ED815A xmlns:ie="</w:t>
            </w:r>
            <w:hyperlink r:id="rId279" w:history="1">
              <w:r w:rsidRPr="004E61A6">
                <w:rPr>
                  <w:rStyle w:val="Hypertextovprepojenie"/>
                  <w:sz w:val="16"/>
                  <w:szCs w:val="16"/>
                </w:rPr>
                <w:t>http://emcs.dgtaxud.ec/v10/ed815/ie</w:t>
              </w:r>
            </w:hyperlink>
            <w:r w:rsidRPr="004E61A6">
              <w:t>" xmlns="ed815"&gt;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r>
            <w:r w:rsidRPr="004E61A6">
              <w:lastRenderedPageBreak/>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&lt;/Object&gt;</w:t>
            </w:r>
            <w:r w:rsidRPr="004E61A6">
              <w:br/>
              <w:t>    &lt;/DocumentUnauthorized&gt;</w:t>
            </w:r>
            <w:r w:rsidRPr="004E61A6">
              <w:br/>
              <w:t>&lt;/Registration&gt;</w:t>
            </w:r>
          </w:p>
        </w:tc>
      </w:tr>
    </w:tbl>
    <w:p w14:paraId="4E39C0EB" w14:textId="77777777" w:rsidR="004E61A6" w:rsidRDefault="004E61A6" w:rsidP="00D24084"/>
    <w:p w14:paraId="18AAE512" w14:textId="77777777" w:rsidR="00AD205C" w:rsidRDefault="002C259D" w:rsidP="00D24084">
      <w:r>
        <w:t>V rámci schémy pre podanie sa vyhradili atribúty pre ZOT:</w:t>
      </w:r>
    </w:p>
    <w:p w14:paraId="6F229404" w14:textId="77777777" w:rsidR="00AD205C" w:rsidRDefault="002C259D" w:rsidP="00D24084">
      <w:pPr>
        <w:pStyle w:val="Odsekzoznamu"/>
        <w:numPr>
          <w:ilvl w:val="0"/>
          <w:numId w:val="57"/>
        </w:numPr>
      </w:pPr>
      <w:r>
        <w:t>BusinessIdentifier = Evidenčné čislo ZOT (v prípade požiadavky na vytvorenie nového ZOT nebude uvedené)</w:t>
      </w:r>
    </w:p>
    <w:p w14:paraId="1C954B4D" w14:textId="77777777" w:rsidR="00AD205C" w:rsidRDefault="002C259D" w:rsidP="00D24084">
      <w:pPr>
        <w:pStyle w:val="Odsekzoznamu"/>
        <w:numPr>
          <w:ilvl w:val="0"/>
          <w:numId w:val="57"/>
        </w:numPr>
      </w:pPr>
      <w:r>
        <w:t>Description = Značka obchodníka (povinné)</w:t>
      </w:r>
    </w:p>
    <w:p w14:paraId="2676878A" w14:textId="77777777" w:rsidR="004E61A6" w:rsidRDefault="004E61A6" w:rsidP="00D24084"/>
    <w:p w14:paraId="2C3A864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17FEB033" w14:textId="77777777" w:rsidTr="004E61A6">
        <w:tc>
          <w:tcPr>
            <w:tcW w:w="988" w:type="dxa"/>
            <w:tcMar>
              <w:top w:w="30" w:type="dxa"/>
              <w:left w:w="30" w:type="dxa"/>
              <w:bottom w:w="20" w:type="dxa"/>
              <w:right w:w="30" w:type="dxa"/>
            </w:tcMar>
          </w:tcPr>
          <w:p w14:paraId="5C3F61FC" w14:textId="77777777" w:rsidR="00AD205C" w:rsidRDefault="002C259D" w:rsidP="00D24084">
            <w:r>
              <w:t>Atribút</w:t>
            </w:r>
          </w:p>
        </w:tc>
        <w:tc>
          <w:tcPr>
            <w:tcW w:w="8083" w:type="dxa"/>
            <w:tcMar>
              <w:top w:w="30" w:type="dxa"/>
              <w:left w:w="30" w:type="dxa"/>
              <w:bottom w:w="20" w:type="dxa"/>
              <w:right w:w="30" w:type="dxa"/>
            </w:tcMar>
          </w:tcPr>
          <w:p w14:paraId="069EDFDC" w14:textId="77777777" w:rsidR="00AD205C" w:rsidRDefault="002C259D" w:rsidP="00D24084">
            <w:r>
              <w:t>ID Subjektu : an1_255</w:t>
            </w:r>
          </w:p>
        </w:tc>
      </w:tr>
      <w:tr w:rsidR="00AD205C" w14:paraId="1B9FD876" w14:textId="77777777" w:rsidTr="004E61A6">
        <w:tc>
          <w:tcPr>
            <w:tcW w:w="988" w:type="dxa"/>
            <w:tcMar>
              <w:top w:w="30" w:type="dxa"/>
              <w:left w:w="30" w:type="dxa"/>
              <w:bottom w:w="20" w:type="dxa"/>
              <w:right w:w="30" w:type="dxa"/>
            </w:tcMar>
          </w:tcPr>
          <w:p w14:paraId="20BA4DA0" w14:textId="77777777" w:rsidR="00AD205C" w:rsidRDefault="002C259D" w:rsidP="00D24084">
            <w:r>
              <w:t>Opis</w:t>
            </w:r>
          </w:p>
        </w:tc>
        <w:tc>
          <w:tcPr>
            <w:tcW w:w="8083" w:type="dxa"/>
            <w:tcMar>
              <w:top w:w="30" w:type="dxa"/>
              <w:left w:w="30" w:type="dxa"/>
              <w:bottom w:w="20" w:type="dxa"/>
              <w:right w:w="30" w:type="dxa"/>
            </w:tcMar>
          </w:tcPr>
          <w:p w14:paraId="2640B656" w14:textId="77777777" w:rsidR="00AD205C" w:rsidRDefault="002C259D" w:rsidP="00D24084">
            <w:r>
              <w:t>identifikátor subjektu pre komunikáciu s IS CEP</w:t>
            </w:r>
          </w:p>
        </w:tc>
      </w:tr>
      <w:tr w:rsidR="00AD205C" w14:paraId="5E54F3E9" w14:textId="77777777" w:rsidTr="004E61A6">
        <w:tc>
          <w:tcPr>
            <w:tcW w:w="988" w:type="dxa"/>
            <w:tcMar>
              <w:top w:w="30" w:type="dxa"/>
              <w:left w:w="30" w:type="dxa"/>
              <w:bottom w:w="20" w:type="dxa"/>
              <w:right w:w="30" w:type="dxa"/>
            </w:tcMar>
          </w:tcPr>
          <w:p w14:paraId="5E3FEAD3" w14:textId="77777777" w:rsidR="00AD205C" w:rsidRDefault="002C259D" w:rsidP="00D24084">
            <w:r>
              <w:t>Atribút</w:t>
            </w:r>
          </w:p>
        </w:tc>
        <w:tc>
          <w:tcPr>
            <w:tcW w:w="8083" w:type="dxa"/>
            <w:tcMar>
              <w:top w:w="30" w:type="dxa"/>
              <w:left w:w="30" w:type="dxa"/>
              <w:bottom w:w="20" w:type="dxa"/>
              <w:right w:w="30" w:type="dxa"/>
            </w:tcMar>
          </w:tcPr>
          <w:p w14:paraId="55209730" w14:textId="77777777" w:rsidR="00AD205C" w:rsidRDefault="002C259D" w:rsidP="00D24084">
            <w:r>
              <w:t>Typ subjektu : logicka hodnota</w:t>
            </w:r>
          </w:p>
        </w:tc>
      </w:tr>
      <w:tr w:rsidR="00AD205C" w14:paraId="7A8337F6" w14:textId="77777777" w:rsidTr="004E61A6">
        <w:tc>
          <w:tcPr>
            <w:tcW w:w="988" w:type="dxa"/>
            <w:tcMar>
              <w:top w:w="30" w:type="dxa"/>
              <w:left w:w="30" w:type="dxa"/>
              <w:bottom w:w="20" w:type="dxa"/>
              <w:right w:w="30" w:type="dxa"/>
            </w:tcMar>
          </w:tcPr>
          <w:p w14:paraId="7C1E2BED" w14:textId="77777777" w:rsidR="00AD205C" w:rsidRDefault="002C259D" w:rsidP="00D24084">
            <w:r>
              <w:t>Opis</w:t>
            </w:r>
          </w:p>
        </w:tc>
        <w:tc>
          <w:tcPr>
            <w:tcW w:w="8083" w:type="dxa"/>
            <w:tcMar>
              <w:top w:w="30" w:type="dxa"/>
              <w:left w:w="30" w:type="dxa"/>
              <w:bottom w:w="20" w:type="dxa"/>
              <w:right w:w="30" w:type="dxa"/>
            </w:tcMar>
          </w:tcPr>
          <w:p w14:paraId="2C880DB9" w14:textId="77777777" w:rsidR="00AD205C" w:rsidRDefault="002C259D" w:rsidP="00D24084">
            <w:r>
              <w:t>0 = subjekt</w:t>
            </w:r>
            <w:r>
              <w:br/>
              <w:t>1 = OVM</w:t>
            </w:r>
          </w:p>
        </w:tc>
      </w:tr>
      <w:tr w:rsidR="00AD205C" w14:paraId="182CE13D" w14:textId="77777777" w:rsidTr="004E61A6">
        <w:tc>
          <w:tcPr>
            <w:tcW w:w="988" w:type="dxa"/>
            <w:tcMar>
              <w:top w:w="30" w:type="dxa"/>
              <w:left w:w="30" w:type="dxa"/>
              <w:bottom w:w="20" w:type="dxa"/>
              <w:right w:w="30" w:type="dxa"/>
            </w:tcMar>
          </w:tcPr>
          <w:p w14:paraId="1706DCB2" w14:textId="77777777" w:rsidR="00AD205C" w:rsidRDefault="002C259D" w:rsidP="00D24084">
            <w:r>
              <w:t>Atribút</w:t>
            </w:r>
          </w:p>
        </w:tc>
        <w:tc>
          <w:tcPr>
            <w:tcW w:w="8083" w:type="dxa"/>
            <w:tcMar>
              <w:top w:w="30" w:type="dxa"/>
              <w:left w:w="30" w:type="dxa"/>
              <w:bottom w:w="20" w:type="dxa"/>
              <w:right w:w="30" w:type="dxa"/>
            </w:tcMar>
          </w:tcPr>
          <w:p w14:paraId="7D4D43BF" w14:textId="77777777" w:rsidR="00AD205C" w:rsidRDefault="002C259D" w:rsidP="00D24084">
            <w:r>
              <w:t>XML Podanie</w:t>
            </w:r>
          </w:p>
        </w:tc>
      </w:tr>
      <w:tr w:rsidR="00AD205C" w14:paraId="72C08E8A" w14:textId="77777777" w:rsidTr="004E61A6">
        <w:tc>
          <w:tcPr>
            <w:tcW w:w="988" w:type="dxa"/>
            <w:tcMar>
              <w:top w:w="30" w:type="dxa"/>
              <w:left w:w="30" w:type="dxa"/>
              <w:bottom w:w="20" w:type="dxa"/>
              <w:right w:w="30" w:type="dxa"/>
            </w:tcMar>
          </w:tcPr>
          <w:p w14:paraId="0CC9958A" w14:textId="77777777" w:rsidR="00AD205C" w:rsidRDefault="002C259D" w:rsidP="00D24084">
            <w:r>
              <w:t>Opis</w:t>
            </w:r>
          </w:p>
        </w:tc>
        <w:tc>
          <w:tcPr>
            <w:tcW w:w="8083" w:type="dxa"/>
            <w:tcMar>
              <w:top w:w="30" w:type="dxa"/>
              <w:left w:w="30" w:type="dxa"/>
              <w:bottom w:w="20" w:type="dxa"/>
              <w:right w:w="30" w:type="dxa"/>
            </w:tcMar>
          </w:tcPr>
          <w:p w14:paraId="2C7A8156" w14:textId="77777777" w:rsidR="00AD205C" w:rsidRDefault="002C259D" w:rsidP="00D24084">
            <w:r>
              <w:t>xml data podania</w:t>
            </w:r>
          </w:p>
        </w:tc>
      </w:tr>
      <w:tr w:rsidR="00AD205C" w14:paraId="0BB766CA" w14:textId="77777777" w:rsidTr="004E61A6">
        <w:tc>
          <w:tcPr>
            <w:tcW w:w="988" w:type="dxa"/>
            <w:tcMar>
              <w:top w:w="30" w:type="dxa"/>
              <w:left w:w="30" w:type="dxa"/>
              <w:bottom w:w="20" w:type="dxa"/>
              <w:right w:w="30" w:type="dxa"/>
            </w:tcMar>
          </w:tcPr>
          <w:p w14:paraId="60293D37" w14:textId="77777777" w:rsidR="00AD205C" w:rsidRDefault="002C259D" w:rsidP="00D24084">
            <w:r>
              <w:t>Atribút</w:t>
            </w:r>
          </w:p>
        </w:tc>
        <w:tc>
          <w:tcPr>
            <w:tcW w:w="8083" w:type="dxa"/>
            <w:tcMar>
              <w:top w:w="30" w:type="dxa"/>
              <w:left w:w="30" w:type="dxa"/>
              <w:bottom w:w="20" w:type="dxa"/>
              <w:right w:w="30" w:type="dxa"/>
            </w:tcMar>
          </w:tcPr>
          <w:p w14:paraId="291E5534" w14:textId="77777777" w:rsidR="00AD205C" w:rsidRDefault="002C259D" w:rsidP="00D24084">
            <w:r>
              <w:t>Typ podania : an1_50</w:t>
            </w:r>
          </w:p>
        </w:tc>
      </w:tr>
      <w:tr w:rsidR="00AD205C" w14:paraId="1C408C83" w14:textId="77777777" w:rsidTr="004E61A6">
        <w:tc>
          <w:tcPr>
            <w:tcW w:w="988" w:type="dxa"/>
            <w:tcMar>
              <w:top w:w="30" w:type="dxa"/>
              <w:left w:w="30" w:type="dxa"/>
              <w:bottom w:w="20" w:type="dxa"/>
              <w:right w:w="30" w:type="dxa"/>
            </w:tcMar>
          </w:tcPr>
          <w:p w14:paraId="15EEFE05" w14:textId="77777777" w:rsidR="00AD205C" w:rsidRDefault="002C259D" w:rsidP="00D24084">
            <w:r>
              <w:t>Opis</w:t>
            </w:r>
          </w:p>
        </w:tc>
        <w:tc>
          <w:tcPr>
            <w:tcW w:w="8083" w:type="dxa"/>
            <w:tcMar>
              <w:top w:w="30" w:type="dxa"/>
              <w:left w:w="30" w:type="dxa"/>
              <w:bottom w:w="20" w:type="dxa"/>
              <w:right w:w="30" w:type="dxa"/>
            </w:tcMar>
          </w:tcPr>
          <w:p w14:paraId="0C93C6DC" w14:textId="77777777" w:rsidR="00AD205C" w:rsidRDefault="002C259D" w:rsidP="00D24084">
            <w:r>
              <w:t>jedinečný business identifikátor typu podania</w:t>
            </w:r>
          </w:p>
        </w:tc>
      </w:tr>
      <w:tr w:rsidR="00AD205C" w14:paraId="5B1407CA" w14:textId="77777777" w:rsidTr="004E61A6">
        <w:tc>
          <w:tcPr>
            <w:tcW w:w="988" w:type="dxa"/>
            <w:tcMar>
              <w:top w:w="30" w:type="dxa"/>
              <w:left w:w="30" w:type="dxa"/>
              <w:bottom w:w="20" w:type="dxa"/>
              <w:right w:w="30" w:type="dxa"/>
            </w:tcMar>
          </w:tcPr>
          <w:p w14:paraId="735B45F8" w14:textId="77777777" w:rsidR="00AD205C" w:rsidRDefault="002C259D" w:rsidP="00D24084">
            <w:r>
              <w:t>Atribút</w:t>
            </w:r>
          </w:p>
        </w:tc>
        <w:tc>
          <w:tcPr>
            <w:tcW w:w="8083" w:type="dxa"/>
            <w:tcMar>
              <w:top w:w="30" w:type="dxa"/>
              <w:left w:w="30" w:type="dxa"/>
              <w:bottom w:w="20" w:type="dxa"/>
              <w:right w:w="30" w:type="dxa"/>
            </w:tcMar>
          </w:tcPr>
          <w:p w14:paraId="0F9826C5" w14:textId="77777777" w:rsidR="00AD205C" w:rsidRDefault="002C259D" w:rsidP="00D24084">
            <w:r>
              <w:t>Identifikátor podateľne : n1</w:t>
            </w:r>
          </w:p>
        </w:tc>
      </w:tr>
      <w:tr w:rsidR="00AD205C" w14:paraId="361E18D8" w14:textId="77777777" w:rsidTr="004E61A6">
        <w:tc>
          <w:tcPr>
            <w:tcW w:w="988" w:type="dxa"/>
            <w:tcMar>
              <w:top w:w="30" w:type="dxa"/>
              <w:left w:w="30" w:type="dxa"/>
              <w:bottom w:w="20" w:type="dxa"/>
              <w:right w:w="30" w:type="dxa"/>
            </w:tcMar>
          </w:tcPr>
          <w:p w14:paraId="2A7BC160" w14:textId="77777777" w:rsidR="00AD205C" w:rsidRDefault="002C259D" w:rsidP="00D24084">
            <w:r>
              <w:t>Opis</w:t>
            </w:r>
          </w:p>
        </w:tc>
        <w:tc>
          <w:tcPr>
            <w:tcW w:w="8083" w:type="dxa"/>
            <w:tcMar>
              <w:top w:w="30" w:type="dxa"/>
              <w:left w:w="30" w:type="dxa"/>
              <w:bottom w:w="20" w:type="dxa"/>
              <w:right w:w="30" w:type="dxa"/>
            </w:tcMar>
          </w:tcPr>
          <w:p w14:paraId="68B6566A" w14:textId="77777777" w:rsidR="00AD205C" w:rsidRDefault="002C259D" w:rsidP="00D24084">
            <w:r>
              <w:t>bude obsahovať hodnotu 2 (podateľňa CEP)</w:t>
            </w:r>
          </w:p>
        </w:tc>
      </w:tr>
      <w:tr w:rsidR="00AD205C" w14:paraId="120729DE" w14:textId="77777777" w:rsidTr="004E61A6">
        <w:tc>
          <w:tcPr>
            <w:tcW w:w="988" w:type="dxa"/>
            <w:tcMar>
              <w:top w:w="30" w:type="dxa"/>
              <w:left w:w="30" w:type="dxa"/>
              <w:bottom w:w="20" w:type="dxa"/>
              <w:right w:w="30" w:type="dxa"/>
            </w:tcMar>
          </w:tcPr>
          <w:p w14:paraId="3BABE55E" w14:textId="77777777" w:rsidR="00AD205C" w:rsidRDefault="002C259D" w:rsidP="00D24084">
            <w:r>
              <w:t>Atribút</w:t>
            </w:r>
          </w:p>
        </w:tc>
        <w:tc>
          <w:tcPr>
            <w:tcW w:w="8083" w:type="dxa"/>
            <w:tcMar>
              <w:top w:w="30" w:type="dxa"/>
              <w:left w:w="30" w:type="dxa"/>
              <w:bottom w:w="20" w:type="dxa"/>
              <w:right w:w="30" w:type="dxa"/>
            </w:tcMar>
          </w:tcPr>
          <w:p w14:paraId="4C8B2B41" w14:textId="77777777" w:rsidR="00AD205C" w:rsidRDefault="002C259D" w:rsidP="00D24084">
            <w:r>
              <w:t>TokenID</w:t>
            </w:r>
          </w:p>
        </w:tc>
      </w:tr>
      <w:tr w:rsidR="00AD205C" w14:paraId="7A6349CC" w14:textId="77777777" w:rsidTr="004E61A6">
        <w:tc>
          <w:tcPr>
            <w:tcW w:w="988" w:type="dxa"/>
            <w:tcMar>
              <w:top w:w="30" w:type="dxa"/>
              <w:left w:w="30" w:type="dxa"/>
              <w:bottom w:w="20" w:type="dxa"/>
              <w:right w:w="30" w:type="dxa"/>
            </w:tcMar>
          </w:tcPr>
          <w:p w14:paraId="37DDE78A" w14:textId="77777777" w:rsidR="00AD205C" w:rsidRDefault="002C259D" w:rsidP="00D24084">
            <w:r>
              <w:t>Opis</w:t>
            </w:r>
          </w:p>
        </w:tc>
        <w:tc>
          <w:tcPr>
            <w:tcW w:w="8083" w:type="dxa"/>
            <w:tcMar>
              <w:top w:w="30" w:type="dxa"/>
              <w:left w:w="30" w:type="dxa"/>
              <w:bottom w:w="20" w:type="dxa"/>
              <w:right w:w="30" w:type="dxa"/>
            </w:tcMar>
          </w:tcPr>
          <w:p w14:paraId="57087452" w14:textId="77777777" w:rsidR="00AD205C" w:rsidRDefault="002C259D" w:rsidP="00D24084">
            <w:r>
              <w:t>identifikácia používateľa, získa sa po prihlásení do IS CEP</w:t>
            </w:r>
          </w:p>
        </w:tc>
      </w:tr>
      <w:tr w:rsidR="00AD205C" w14:paraId="3F6E5F7F" w14:textId="77777777" w:rsidTr="004E61A6">
        <w:tc>
          <w:tcPr>
            <w:tcW w:w="988" w:type="dxa"/>
            <w:tcMar>
              <w:top w:w="30" w:type="dxa"/>
              <w:left w:w="30" w:type="dxa"/>
              <w:bottom w:w="20" w:type="dxa"/>
              <w:right w:w="30" w:type="dxa"/>
            </w:tcMar>
          </w:tcPr>
          <w:p w14:paraId="4E131969" w14:textId="77777777" w:rsidR="00AD205C" w:rsidRDefault="002C259D" w:rsidP="00D24084">
            <w:r>
              <w:t>Atribút</w:t>
            </w:r>
          </w:p>
        </w:tc>
        <w:tc>
          <w:tcPr>
            <w:tcW w:w="8083" w:type="dxa"/>
            <w:tcMar>
              <w:top w:w="30" w:type="dxa"/>
              <w:left w:w="30" w:type="dxa"/>
              <w:bottom w:w="20" w:type="dxa"/>
              <w:right w:w="30" w:type="dxa"/>
            </w:tcMar>
          </w:tcPr>
          <w:p w14:paraId="4DC2A630" w14:textId="77777777" w:rsidR="00AD205C" w:rsidRDefault="002C259D" w:rsidP="00D24084">
            <w:r>
              <w:t>Predchádzajúce podanie/zásielka</w:t>
            </w:r>
          </w:p>
        </w:tc>
      </w:tr>
      <w:tr w:rsidR="00AD205C" w14:paraId="445772D1" w14:textId="77777777" w:rsidTr="004E61A6">
        <w:tc>
          <w:tcPr>
            <w:tcW w:w="988" w:type="dxa"/>
            <w:tcMar>
              <w:top w:w="30" w:type="dxa"/>
              <w:left w:w="30" w:type="dxa"/>
              <w:bottom w:w="20" w:type="dxa"/>
              <w:right w:w="30" w:type="dxa"/>
            </w:tcMar>
          </w:tcPr>
          <w:p w14:paraId="08525FBC" w14:textId="77777777" w:rsidR="00AD205C" w:rsidRDefault="002C259D" w:rsidP="00D24084">
            <w:r>
              <w:t>Opis</w:t>
            </w:r>
          </w:p>
        </w:tc>
        <w:tc>
          <w:tcPr>
            <w:tcW w:w="8083" w:type="dxa"/>
            <w:tcMar>
              <w:top w:w="30" w:type="dxa"/>
              <w:left w:w="30" w:type="dxa"/>
              <w:bottom w:w="20" w:type="dxa"/>
              <w:right w:w="30" w:type="dxa"/>
            </w:tcMar>
          </w:tcPr>
          <w:p w14:paraId="5B2F658B" w14:textId="77777777" w:rsidR="00AD205C" w:rsidRDefault="002C259D" w:rsidP="00D24084">
            <w:r>
              <w:t>identifikátor predchádzajúceho podania/zásielky ktorého sa týka dané podanie/zásielka</w:t>
            </w:r>
          </w:p>
        </w:tc>
      </w:tr>
      <w:tr w:rsidR="00AD205C" w14:paraId="63C0BCFF" w14:textId="77777777" w:rsidTr="004E61A6">
        <w:tc>
          <w:tcPr>
            <w:tcW w:w="988" w:type="dxa"/>
            <w:tcMar>
              <w:top w:w="30" w:type="dxa"/>
              <w:left w:w="30" w:type="dxa"/>
              <w:bottom w:w="20" w:type="dxa"/>
              <w:right w:w="30" w:type="dxa"/>
            </w:tcMar>
          </w:tcPr>
          <w:p w14:paraId="69DC9649" w14:textId="77777777" w:rsidR="00AD205C" w:rsidRDefault="002C259D" w:rsidP="00D24084">
            <w:r>
              <w:lastRenderedPageBreak/>
              <w:t>Atribút</w:t>
            </w:r>
          </w:p>
        </w:tc>
        <w:tc>
          <w:tcPr>
            <w:tcW w:w="8083" w:type="dxa"/>
            <w:tcMar>
              <w:top w:w="30" w:type="dxa"/>
              <w:left w:w="30" w:type="dxa"/>
              <w:bottom w:w="20" w:type="dxa"/>
              <w:right w:w="30" w:type="dxa"/>
            </w:tcMar>
          </w:tcPr>
          <w:p w14:paraId="4E7E70F8" w14:textId="77777777" w:rsidR="00AD205C" w:rsidRDefault="002C259D" w:rsidP="00D24084">
            <w:r>
              <w:t>Názov : an1_255</w:t>
            </w:r>
          </w:p>
        </w:tc>
      </w:tr>
      <w:tr w:rsidR="00AD205C" w14:paraId="66925FF3" w14:textId="77777777" w:rsidTr="004E61A6">
        <w:tc>
          <w:tcPr>
            <w:tcW w:w="988" w:type="dxa"/>
            <w:tcMar>
              <w:top w:w="30" w:type="dxa"/>
              <w:left w:w="30" w:type="dxa"/>
              <w:bottom w:w="20" w:type="dxa"/>
              <w:right w:w="30" w:type="dxa"/>
            </w:tcMar>
          </w:tcPr>
          <w:p w14:paraId="741F79D8" w14:textId="77777777" w:rsidR="00AD205C" w:rsidRDefault="002C259D" w:rsidP="00D24084">
            <w:r>
              <w:t>Opis</w:t>
            </w:r>
          </w:p>
        </w:tc>
        <w:tc>
          <w:tcPr>
            <w:tcW w:w="8083" w:type="dxa"/>
            <w:tcMar>
              <w:top w:w="30" w:type="dxa"/>
              <w:left w:w="30" w:type="dxa"/>
              <w:bottom w:w="20" w:type="dxa"/>
              <w:right w:w="30" w:type="dxa"/>
            </w:tcMar>
          </w:tcPr>
          <w:p w14:paraId="7692534B" w14:textId="77777777" w:rsidR="00AD205C" w:rsidRDefault="002C259D" w:rsidP="00D24084">
            <w:r>
              <w:t>používateľom zadaný názov pre podanie</w:t>
            </w:r>
          </w:p>
        </w:tc>
      </w:tr>
    </w:tbl>
    <w:p w14:paraId="1877E949" w14:textId="77777777" w:rsidR="004E61A6" w:rsidRDefault="004E61A6" w:rsidP="00D24084"/>
    <w:p w14:paraId="4B3D6099" w14:textId="77777777" w:rsidR="004E61A6" w:rsidRDefault="004E61A6" w:rsidP="00D24084"/>
    <w:p w14:paraId="0CAFA793" w14:textId="77777777" w:rsidR="00AD205C" w:rsidRDefault="002C259D" w:rsidP="00D24084">
      <w:r>
        <w:t>Informácia o prijatí/odmietnutí podania</w:t>
      </w:r>
      <w:r>
        <w:br/>
      </w:r>
    </w:p>
    <w:p w14:paraId="49BC6BA6" w14:textId="77777777" w:rsidR="00AD205C" w:rsidRDefault="002C259D" w:rsidP="00D24084">
      <w:r>
        <w:rPr>
          <w:noProof/>
        </w:rPr>
        <w:drawing>
          <wp:inline distT="0" distB="0" distL="0" distR="0" wp14:anchorId="49E1519B" wp14:editId="64048B43">
            <wp:extent cx="2943225" cy="2486025"/>
            <wp:effectExtent l="0" t="0" r="0" b="0"/>
            <wp:docPr id="100026" name="Picture 100026" descr="_scroll_external\attachments\worddav637aae04a09a11a8e5e6a1493cc04f0b-c47c19e1ed7b2af64b5233dc1c76729b6a53f4f09ac2e6ebc4d696339e09c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931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5C7A907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6321C9CD" w14:textId="77777777" w:rsidTr="004E61A6">
        <w:tc>
          <w:tcPr>
            <w:tcW w:w="1129" w:type="dxa"/>
            <w:tcMar>
              <w:top w:w="30" w:type="dxa"/>
              <w:left w:w="30" w:type="dxa"/>
              <w:bottom w:w="20" w:type="dxa"/>
              <w:right w:w="30" w:type="dxa"/>
            </w:tcMar>
          </w:tcPr>
          <w:p w14:paraId="6504811D" w14:textId="77777777" w:rsidR="00AD205C" w:rsidRDefault="002C259D" w:rsidP="00D24084">
            <w:r>
              <w:t>Atribút</w:t>
            </w:r>
          </w:p>
        </w:tc>
        <w:tc>
          <w:tcPr>
            <w:tcW w:w="7942" w:type="dxa"/>
            <w:tcMar>
              <w:top w:w="30" w:type="dxa"/>
              <w:left w:w="30" w:type="dxa"/>
              <w:bottom w:w="20" w:type="dxa"/>
              <w:right w:w="30" w:type="dxa"/>
            </w:tcMar>
          </w:tcPr>
          <w:p w14:paraId="78DA209B" w14:textId="77777777" w:rsidR="00AD205C" w:rsidRDefault="002C259D" w:rsidP="00D24084">
            <w:r>
              <w:t>Dátum a čas odmietnutia : Dátum a čas</w:t>
            </w:r>
          </w:p>
        </w:tc>
      </w:tr>
      <w:tr w:rsidR="00AD205C" w14:paraId="170BFAF2" w14:textId="77777777" w:rsidTr="004E61A6">
        <w:tc>
          <w:tcPr>
            <w:tcW w:w="1129" w:type="dxa"/>
            <w:tcMar>
              <w:top w:w="30" w:type="dxa"/>
              <w:left w:w="30" w:type="dxa"/>
              <w:bottom w:w="20" w:type="dxa"/>
              <w:right w:w="30" w:type="dxa"/>
            </w:tcMar>
          </w:tcPr>
          <w:p w14:paraId="2247A21A" w14:textId="77777777" w:rsidR="00AD205C" w:rsidRDefault="002C259D" w:rsidP="00D24084">
            <w:r>
              <w:t>Opis</w:t>
            </w:r>
          </w:p>
        </w:tc>
        <w:tc>
          <w:tcPr>
            <w:tcW w:w="7942" w:type="dxa"/>
            <w:tcMar>
              <w:top w:w="30" w:type="dxa"/>
              <w:left w:w="30" w:type="dxa"/>
              <w:bottom w:w="20" w:type="dxa"/>
              <w:right w:w="30" w:type="dxa"/>
            </w:tcMar>
          </w:tcPr>
          <w:p w14:paraId="3122971D" w14:textId="77777777" w:rsidR="00AD205C" w:rsidRDefault="002C259D" w:rsidP="00D24084">
            <w:r>
              <w:t>dátum a čas kedy bolo podanie odmietnuté</w:t>
            </w:r>
          </w:p>
        </w:tc>
      </w:tr>
      <w:tr w:rsidR="00AD205C" w14:paraId="0EA76C99" w14:textId="77777777" w:rsidTr="004E61A6">
        <w:tc>
          <w:tcPr>
            <w:tcW w:w="1129" w:type="dxa"/>
            <w:tcMar>
              <w:top w:w="30" w:type="dxa"/>
              <w:left w:w="30" w:type="dxa"/>
              <w:bottom w:w="20" w:type="dxa"/>
              <w:right w:w="30" w:type="dxa"/>
            </w:tcMar>
          </w:tcPr>
          <w:p w14:paraId="41A6CD5C" w14:textId="77777777" w:rsidR="00AD205C" w:rsidRDefault="002C259D" w:rsidP="00D24084">
            <w:r>
              <w:t>Atribút</w:t>
            </w:r>
          </w:p>
        </w:tc>
        <w:tc>
          <w:tcPr>
            <w:tcW w:w="7942" w:type="dxa"/>
            <w:tcMar>
              <w:top w:w="30" w:type="dxa"/>
              <w:left w:w="30" w:type="dxa"/>
              <w:bottom w:w="20" w:type="dxa"/>
              <w:right w:w="30" w:type="dxa"/>
            </w:tcMar>
          </w:tcPr>
          <w:p w14:paraId="37212C26" w14:textId="77777777" w:rsidR="00AD205C" w:rsidRDefault="002C259D" w:rsidP="00D24084">
            <w:r>
              <w:t>Dátum a čas vytvorenia : Dátum a čas</w:t>
            </w:r>
          </w:p>
        </w:tc>
      </w:tr>
      <w:tr w:rsidR="00AD205C" w14:paraId="63CDB09F" w14:textId="77777777" w:rsidTr="004E61A6">
        <w:tc>
          <w:tcPr>
            <w:tcW w:w="1129" w:type="dxa"/>
            <w:tcMar>
              <w:top w:w="30" w:type="dxa"/>
              <w:left w:w="30" w:type="dxa"/>
              <w:bottom w:w="20" w:type="dxa"/>
              <w:right w:w="30" w:type="dxa"/>
            </w:tcMar>
          </w:tcPr>
          <w:p w14:paraId="47FDE54D" w14:textId="77777777" w:rsidR="00AD205C" w:rsidRDefault="002C259D" w:rsidP="00D24084">
            <w:r>
              <w:t>Opis</w:t>
            </w:r>
          </w:p>
        </w:tc>
        <w:tc>
          <w:tcPr>
            <w:tcW w:w="7942" w:type="dxa"/>
            <w:tcMar>
              <w:top w:w="30" w:type="dxa"/>
              <w:left w:w="30" w:type="dxa"/>
              <w:bottom w:w="20" w:type="dxa"/>
              <w:right w:w="30" w:type="dxa"/>
            </w:tcMar>
          </w:tcPr>
          <w:p w14:paraId="72528BE4" w14:textId="77777777" w:rsidR="00AD205C" w:rsidRDefault="002C259D" w:rsidP="00D24084">
            <w:r>
              <w:t>dátum a čas kedy bolo podanie vytvorené</w:t>
            </w:r>
          </w:p>
        </w:tc>
      </w:tr>
      <w:tr w:rsidR="00AD205C" w14:paraId="0B21C97E" w14:textId="77777777" w:rsidTr="004E61A6">
        <w:tc>
          <w:tcPr>
            <w:tcW w:w="1129" w:type="dxa"/>
            <w:tcMar>
              <w:top w:w="30" w:type="dxa"/>
              <w:left w:w="30" w:type="dxa"/>
              <w:bottom w:w="20" w:type="dxa"/>
              <w:right w:w="30" w:type="dxa"/>
            </w:tcMar>
          </w:tcPr>
          <w:p w14:paraId="64FDBB45" w14:textId="77777777" w:rsidR="00AD205C" w:rsidRDefault="002C259D" w:rsidP="00D24084">
            <w:r>
              <w:t>Atribút</w:t>
            </w:r>
          </w:p>
        </w:tc>
        <w:tc>
          <w:tcPr>
            <w:tcW w:w="7942" w:type="dxa"/>
            <w:tcMar>
              <w:top w:w="30" w:type="dxa"/>
              <w:left w:w="30" w:type="dxa"/>
              <w:bottom w:w="20" w:type="dxa"/>
              <w:right w:w="30" w:type="dxa"/>
            </w:tcMar>
          </w:tcPr>
          <w:p w14:paraId="75063B67" w14:textId="77777777" w:rsidR="00AD205C" w:rsidRDefault="002C259D" w:rsidP="00D24084">
            <w:r>
              <w:t>Typ odmietnutého podania : an1_200</w:t>
            </w:r>
          </w:p>
        </w:tc>
      </w:tr>
      <w:tr w:rsidR="00AD205C" w14:paraId="4105DD6B" w14:textId="77777777" w:rsidTr="004E61A6">
        <w:tc>
          <w:tcPr>
            <w:tcW w:w="1129" w:type="dxa"/>
            <w:tcMar>
              <w:top w:w="30" w:type="dxa"/>
              <w:left w:w="30" w:type="dxa"/>
              <w:bottom w:w="20" w:type="dxa"/>
              <w:right w:w="30" w:type="dxa"/>
            </w:tcMar>
          </w:tcPr>
          <w:p w14:paraId="2A3BAFFB" w14:textId="77777777" w:rsidR="00AD205C" w:rsidRDefault="002C259D" w:rsidP="00D24084">
            <w:r>
              <w:t>Opis</w:t>
            </w:r>
          </w:p>
        </w:tc>
        <w:tc>
          <w:tcPr>
            <w:tcW w:w="7942" w:type="dxa"/>
            <w:tcMar>
              <w:top w:w="30" w:type="dxa"/>
              <w:left w:w="30" w:type="dxa"/>
              <w:bottom w:w="20" w:type="dxa"/>
              <w:right w:w="30" w:type="dxa"/>
            </w:tcMar>
          </w:tcPr>
          <w:p w14:paraId="4EDAF56B" w14:textId="77777777" w:rsidR="00AD205C" w:rsidRDefault="002C259D" w:rsidP="00D24084">
            <w:r>
              <w:t>jedinečný business identifikátor typu podania</w:t>
            </w:r>
          </w:p>
        </w:tc>
      </w:tr>
      <w:tr w:rsidR="00AD205C" w14:paraId="57288D1F" w14:textId="77777777" w:rsidTr="004E61A6">
        <w:tc>
          <w:tcPr>
            <w:tcW w:w="1129" w:type="dxa"/>
            <w:tcMar>
              <w:top w:w="30" w:type="dxa"/>
              <w:left w:w="30" w:type="dxa"/>
              <w:bottom w:w="20" w:type="dxa"/>
              <w:right w:w="30" w:type="dxa"/>
            </w:tcMar>
          </w:tcPr>
          <w:p w14:paraId="190C19A8" w14:textId="77777777" w:rsidR="00AD205C" w:rsidRDefault="002C259D" w:rsidP="00D24084">
            <w:r>
              <w:t>Atribút</w:t>
            </w:r>
          </w:p>
        </w:tc>
        <w:tc>
          <w:tcPr>
            <w:tcW w:w="7942" w:type="dxa"/>
            <w:tcMar>
              <w:top w:w="30" w:type="dxa"/>
              <w:left w:w="30" w:type="dxa"/>
              <w:bottom w:w="20" w:type="dxa"/>
              <w:right w:w="30" w:type="dxa"/>
            </w:tcMar>
          </w:tcPr>
          <w:p w14:paraId="0040F5F6" w14:textId="77777777" w:rsidR="00AD205C" w:rsidRDefault="002C259D" w:rsidP="00D24084">
            <w:r>
              <w:t>Identifikátor : Číslo</w:t>
            </w:r>
          </w:p>
        </w:tc>
      </w:tr>
      <w:tr w:rsidR="00AD205C" w14:paraId="4350FF37" w14:textId="77777777" w:rsidTr="004E61A6">
        <w:tc>
          <w:tcPr>
            <w:tcW w:w="1129" w:type="dxa"/>
            <w:tcMar>
              <w:top w:w="30" w:type="dxa"/>
              <w:left w:w="30" w:type="dxa"/>
              <w:bottom w:w="20" w:type="dxa"/>
              <w:right w:w="30" w:type="dxa"/>
            </w:tcMar>
          </w:tcPr>
          <w:p w14:paraId="49BAC54A" w14:textId="77777777" w:rsidR="00AD205C" w:rsidRDefault="002C259D" w:rsidP="00D24084">
            <w:r>
              <w:t>Opis</w:t>
            </w:r>
          </w:p>
        </w:tc>
        <w:tc>
          <w:tcPr>
            <w:tcW w:w="7942" w:type="dxa"/>
            <w:tcMar>
              <w:top w:w="30" w:type="dxa"/>
              <w:left w:w="30" w:type="dxa"/>
              <w:bottom w:w="20" w:type="dxa"/>
              <w:right w:w="30" w:type="dxa"/>
            </w:tcMar>
          </w:tcPr>
          <w:p w14:paraId="1D2F86BF" w14:textId="77777777" w:rsidR="00AD205C" w:rsidRDefault="002C259D" w:rsidP="00D24084">
            <w:r>
              <w:t>identifikátor podania</w:t>
            </w:r>
          </w:p>
        </w:tc>
      </w:tr>
      <w:tr w:rsidR="00AD205C" w14:paraId="39070375" w14:textId="77777777" w:rsidTr="004E61A6">
        <w:tc>
          <w:tcPr>
            <w:tcW w:w="1129" w:type="dxa"/>
            <w:tcMar>
              <w:top w:w="30" w:type="dxa"/>
              <w:left w:w="30" w:type="dxa"/>
              <w:bottom w:w="20" w:type="dxa"/>
              <w:right w:w="30" w:type="dxa"/>
            </w:tcMar>
          </w:tcPr>
          <w:p w14:paraId="155BB2CE" w14:textId="77777777" w:rsidR="00AD205C" w:rsidRDefault="002C259D" w:rsidP="00D24084">
            <w:r>
              <w:t>Atribút</w:t>
            </w:r>
          </w:p>
        </w:tc>
        <w:tc>
          <w:tcPr>
            <w:tcW w:w="7942" w:type="dxa"/>
            <w:tcMar>
              <w:top w:w="30" w:type="dxa"/>
              <w:left w:w="30" w:type="dxa"/>
              <w:bottom w:w="20" w:type="dxa"/>
              <w:right w:w="30" w:type="dxa"/>
            </w:tcMar>
          </w:tcPr>
          <w:p w14:paraId="79E749CC" w14:textId="77777777" w:rsidR="00AD205C" w:rsidRDefault="002C259D" w:rsidP="00D24084">
            <w:r>
              <w:t>Kód dôvodu : Číslo</w:t>
            </w:r>
          </w:p>
        </w:tc>
      </w:tr>
      <w:tr w:rsidR="00AD205C" w14:paraId="6704FE35" w14:textId="77777777" w:rsidTr="004E61A6">
        <w:tc>
          <w:tcPr>
            <w:tcW w:w="1129" w:type="dxa"/>
            <w:tcMar>
              <w:top w:w="30" w:type="dxa"/>
              <w:left w:w="30" w:type="dxa"/>
              <w:bottom w:w="20" w:type="dxa"/>
              <w:right w:w="30" w:type="dxa"/>
            </w:tcMar>
          </w:tcPr>
          <w:p w14:paraId="5D1C6C27" w14:textId="77777777" w:rsidR="00AD205C" w:rsidRDefault="002C259D" w:rsidP="00D24084">
            <w:r>
              <w:t>Opis</w:t>
            </w:r>
          </w:p>
        </w:tc>
        <w:tc>
          <w:tcPr>
            <w:tcW w:w="7942" w:type="dxa"/>
            <w:tcMar>
              <w:top w:w="30" w:type="dxa"/>
              <w:left w:w="30" w:type="dxa"/>
              <w:bottom w:w="20" w:type="dxa"/>
              <w:right w:w="30" w:type="dxa"/>
            </w:tcMar>
          </w:tcPr>
          <w:p w14:paraId="266E0D67" w14:textId="77777777" w:rsidR="00AD205C" w:rsidRDefault="002C259D" w:rsidP="00D24084">
            <w:r>
              <w:t>viď. kapitola Popis výnimiek</w:t>
            </w:r>
          </w:p>
        </w:tc>
      </w:tr>
      <w:tr w:rsidR="00AD205C" w14:paraId="0556EBF2" w14:textId="77777777" w:rsidTr="004E61A6">
        <w:tc>
          <w:tcPr>
            <w:tcW w:w="1129" w:type="dxa"/>
            <w:tcMar>
              <w:top w:w="30" w:type="dxa"/>
              <w:left w:w="30" w:type="dxa"/>
              <w:bottom w:w="20" w:type="dxa"/>
              <w:right w:w="30" w:type="dxa"/>
            </w:tcMar>
          </w:tcPr>
          <w:p w14:paraId="459936A2" w14:textId="77777777" w:rsidR="00AD205C" w:rsidRDefault="002C259D" w:rsidP="00D24084">
            <w:r>
              <w:t>Atribút</w:t>
            </w:r>
          </w:p>
        </w:tc>
        <w:tc>
          <w:tcPr>
            <w:tcW w:w="7942" w:type="dxa"/>
            <w:tcMar>
              <w:top w:w="30" w:type="dxa"/>
              <w:left w:w="30" w:type="dxa"/>
              <w:bottom w:w="20" w:type="dxa"/>
              <w:right w:w="30" w:type="dxa"/>
            </w:tcMar>
          </w:tcPr>
          <w:p w14:paraId="21D1B69A" w14:textId="77777777" w:rsidR="00AD205C" w:rsidRDefault="002C259D" w:rsidP="00D24084">
            <w:r>
              <w:t>Popis : an1_250</w:t>
            </w:r>
          </w:p>
        </w:tc>
      </w:tr>
      <w:tr w:rsidR="00AD205C" w14:paraId="1B0F585A" w14:textId="77777777" w:rsidTr="004E61A6">
        <w:tc>
          <w:tcPr>
            <w:tcW w:w="1129" w:type="dxa"/>
            <w:tcMar>
              <w:top w:w="30" w:type="dxa"/>
              <w:left w:w="30" w:type="dxa"/>
              <w:bottom w:w="20" w:type="dxa"/>
              <w:right w:w="30" w:type="dxa"/>
            </w:tcMar>
          </w:tcPr>
          <w:p w14:paraId="72A646A7" w14:textId="77777777" w:rsidR="00AD205C" w:rsidRDefault="002C259D" w:rsidP="00D24084">
            <w:r>
              <w:t>Opis</w:t>
            </w:r>
          </w:p>
        </w:tc>
        <w:tc>
          <w:tcPr>
            <w:tcW w:w="7942" w:type="dxa"/>
            <w:tcMar>
              <w:top w:w="30" w:type="dxa"/>
              <w:left w:w="30" w:type="dxa"/>
              <w:bottom w:w="20" w:type="dxa"/>
              <w:right w:w="30" w:type="dxa"/>
            </w:tcMar>
          </w:tcPr>
          <w:p w14:paraId="6FF16728" w14:textId="77777777" w:rsidR="00AD205C" w:rsidRDefault="002C259D" w:rsidP="00D24084">
            <w:r>
              <w:t>viď. kapitola Popis výnimiek</w:t>
            </w:r>
          </w:p>
        </w:tc>
      </w:tr>
      <w:tr w:rsidR="00AD205C" w14:paraId="4F26E71F" w14:textId="77777777" w:rsidTr="004E61A6">
        <w:tc>
          <w:tcPr>
            <w:tcW w:w="1129" w:type="dxa"/>
            <w:tcMar>
              <w:top w:w="30" w:type="dxa"/>
              <w:left w:w="30" w:type="dxa"/>
              <w:bottom w:w="20" w:type="dxa"/>
              <w:right w:w="30" w:type="dxa"/>
            </w:tcMar>
          </w:tcPr>
          <w:p w14:paraId="36BD410C" w14:textId="77777777" w:rsidR="00AD205C" w:rsidRDefault="002C259D" w:rsidP="00D24084">
            <w:r>
              <w:t>Atribút</w:t>
            </w:r>
          </w:p>
        </w:tc>
        <w:tc>
          <w:tcPr>
            <w:tcW w:w="7942" w:type="dxa"/>
            <w:tcMar>
              <w:top w:w="30" w:type="dxa"/>
              <w:left w:w="30" w:type="dxa"/>
              <w:bottom w:w="20" w:type="dxa"/>
              <w:right w:w="30" w:type="dxa"/>
            </w:tcMar>
          </w:tcPr>
          <w:p w14:paraId="157546B9" w14:textId="77777777" w:rsidR="00AD205C" w:rsidRDefault="002C259D" w:rsidP="00D24084">
            <w:r>
              <w:t>Identifikátor odmietnutého podania : Číslo</w:t>
            </w:r>
          </w:p>
        </w:tc>
      </w:tr>
      <w:tr w:rsidR="00AD205C" w14:paraId="52813AAD" w14:textId="77777777" w:rsidTr="004E61A6">
        <w:tc>
          <w:tcPr>
            <w:tcW w:w="1129" w:type="dxa"/>
            <w:tcMar>
              <w:top w:w="30" w:type="dxa"/>
              <w:left w:w="30" w:type="dxa"/>
              <w:bottom w:w="20" w:type="dxa"/>
              <w:right w:w="30" w:type="dxa"/>
            </w:tcMar>
          </w:tcPr>
          <w:p w14:paraId="227D67C8" w14:textId="77777777" w:rsidR="00AD205C" w:rsidRDefault="002C259D" w:rsidP="00D24084">
            <w:r>
              <w:t>Opis</w:t>
            </w:r>
          </w:p>
        </w:tc>
        <w:tc>
          <w:tcPr>
            <w:tcW w:w="7942" w:type="dxa"/>
            <w:tcMar>
              <w:top w:w="30" w:type="dxa"/>
              <w:left w:w="30" w:type="dxa"/>
              <w:bottom w:w="20" w:type="dxa"/>
              <w:right w:w="30" w:type="dxa"/>
            </w:tcMar>
          </w:tcPr>
          <w:p w14:paraId="40031D20" w14:textId="77777777" w:rsidR="00AD205C" w:rsidRDefault="002C259D" w:rsidP="00D24084">
            <w:r>
              <w:t>identifikátor podania</w:t>
            </w:r>
          </w:p>
        </w:tc>
      </w:tr>
    </w:tbl>
    <w:p w14:paraId="42B4E7D3" w14:textId="77777777" w:rsidR="00AD205C" w:rsidRDefault="00AD205C" w:rsidP="00D24084"/>
    <w:p w14:paraId="312E4F7D" w14:textId="77777777" w:rsidR="004E61A6" w:rsidRDefault="004E61A6" w:rsidP="00D24084"/>
    <w:p w14:paraId="58AC2CF9" w14:textId="77777777" w:rsidR="004E61A6" w:rsidRDefault="004E61A6" w:rsidP="00D24084"/>
    <w:p w14:paraId="60463FFF" w14:textId="77777777" w:rsidR="004E61A6" w:rsidRDefault="004E61A6" w:rsidP="00D24084"/>
    <w:p w14:paraId="0211F6ED" w14:textId="77777777" w:rsidR="004E61A6" w:rsidRDefault="004E61A6" w:rsidP="00D24084"/>
    <w:p w14:paraId="063A9B0C" w14:textId="77777777" w:rsidR="004E61A6" w:rsidRDefault="004E61A6" w:rsidP="00D24084"/>
    <w:p w14:paraId="115AD0A4" w14:textId="77777777" w:rsidR="004E61A6" w:rsidRDefault="004E61A6" w:rsidP="00D24084"/>
    <w:p w14:paraId="6402CD4D" w14:textId="77777777" w:rsidR="004E61A6" w:rsidRDefault="004E61A6" w:rsidP="00D24084"/>
    <w:p w14:paraId="5A8AFA98" w14:textId="77777777" w:rsidR="004E61A6" w:rsidRDefault="004E61A6" w:rsidP="00D24084"/>
    <w:p w14:paraId="20BC85DE" w14:textId="77777777" w:rsidR="004E61A6" w:rsidRDefault="004E61A6" w:rsidP="00D24084"/>
    <w:p w14:paraId="7B6857A8" w14:textId="77777777" w:rsidR="004E61A6" w:rsidRDefault="004E61A6" w:rsidP="00D24084"/>
    <w:p w14:paraId="6CF7C935" w14:textId="77777777" w:rsidR="004E61A6" w:rsidRDefault="004E61A6" w:rsidP="00D24084"/>
    <w:p w14:paraId="78EED5C9" w14:textId="77777777" w:rsidR="004E61A6" w:rsidRDefault="004E61A6" w:rsidP="00D24084"/>
    <w:p w14:paraId="7D8C70A2" w14:textId="77777777" w:rsidR="004E61A6" w:rsidRDefault="004E61A6" w:rsidP="00D24084"/>
    <w:p w14:paraId="0FC9F75B" w14:textId="77777777" w:rsidR="004E61A6" w:rsidRDefault="004E61A6" w:rsidP="00D24084"/>
    <w:p w14:paraId="52232551" w14:textId="77777777" w:rsidR="00AD205C" w:rsidRDefault="002C259D" w:rsidP="00D24084">
      <w:r>
        <w:t>XML Potvrdenie o prevzatí podania</w:t>
      </w:r>
      <w:r>
        <w:br/>
      </w:r>
    </w:p>
    <w:p w14:paraId="295B644D" w14:textId="77777777" w:rsidR="00AD205C" w:rsidRDefault="002C259D" w:rsidP="00D24084">
      <w:r>
        <w:rPr>
          <w:noProof/>
        </w:rPr>
        <w:drawing>
          <wp:inline distT="0" distB="0" distL="0" distR="0" wp14:anchorId="1D5F6F05" wp14:editId="7132D8F2">
            <wp:extent cx="3276600" cy="2200275"/>
            <wp:effectExtent l="0" t="0" r="0" b="0"/>
            <wp:docPr id="100027" name="Picture 100027" descr="_scroll_external\attachments\worddav8279c4e90b0edfd7fc04c3224a19b99d-bf2fd5eb26152e3d6aeed5b734a2dc1d12ff1b4f8b15f9bb0a25428743da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1796"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3223A994"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0646CC24" w14:textId="77777777" w:rsidTr="00306F42">
        <w:tc>
          <w:tcPr>
            <w:tcW w:w="988" w:type="dxa"/>
            <w:tcMar>
              <w:top w:w="30" w:type="dxa"/>
              <w:left w:w="30" w:type="dxa"/>
              <w:bottom w:w="20" w:type="dxa"/>
              <w:right w:w="30" w:type="dxa"/>
            </w:tcMar>
          </w:tcPr>
          <w:p w14:paraId="1D2D50CF" w14:textId="77777777" w:rsidR="00AD205C" w:rsidRDefault="002C259D" w:rsidP="00D24084">
            <w:r>
              <w:t>Atribút</w:t>
            </w:r>
          </w:p>
        </w:tc>
        <w:tc>
          <w:tcPr>
            <w:tcW w:w="8083" w:type="dxa"/>
            <w:tcMar>
              <w:top w:w="30" w:type="dxa"/>
              <w:left w:w="30" w:type="dxa"/>
              <w:bottom w:w="20" w:type="dxa"/>
              <w:right w:w="30" w:type="dxa"/>
            </w:tcMar>
          </w:tcPr>
          <w:p w14:paraId="6E81D7F5" w14:textId="77777777" w:rsidR="00AD205C" w:rsidRDefault="002C259D" w:rsidP="00D24084">
            <w:r>
              <w:t>Dátum a čas prevzatia : Dátum a čas</w:t>
            </w:r>
          </w:p>
        </w:tc>
      </w:tr>
      <w:tr w:rsidR="00AD205C" w14:paraId="58DF31FE" w14:textId="77777777" w:rsidTr="00306F42">
        <w:tc>
          <w:tcPr>
            <w:tcW w:w="988" w:type="dxa"/>
            <w:tcMar>
              <w:top w:w="30" w:type="dxa"/>
              <w:left w:w="30" w:type="dxa"/>
              <w:bottom w:w="20" w:type="dxa"/>
              <w:right w:w="30" w:type="dxa"/>
            </w:tcMar>
          </w:tcPr>
          <w:p w14:paraId="6512378D" w14:textId="77777777" w:rsidR="00AD205C" w:rsidRDefault="002C259D" w:rsidP="00D24084">
            <w:r>
              <w:t>Opis</w:t>
            </w:r>
          </w:p>
        </w:tc>
        <w:tc>
          <w:tcPr>
            <w:tcW w:w="8083" w:type="dxa"/>
            <w:tcMar>
              <w:top w:w="30" w:type="dxa"/>
              <w:left w:w="30" w:type="dxa"/>
              <w:bottom w:w="20" w:type="dxa"/>
              <w:right w:w="30" w:type="dxa"/>
            </w:tcMar>
          </w:tcPr>
          <w:p w14:paraId="06E9F817" w14:textId="77777777" w:rsidR="00AD205C" w:rsidRDefault="002C259D" w:rsidP="00D24084">
            <w:r>
              <w:t>dátum a čas kedy bolo podanie prevzaté</w:t>
            </w:r>
          </w:p>
        </w:tc>
      </w:tr>
      <w:tr w:rsidR="00AD205C" w14:paraId="644D58B9" w14:textId="77777777" w:rsidTr="00306F42">
        <w:tc>
          <w:tcPr>
            <w:tcW w:w="988" w:type="dxa"/>
            <w:tcMar>
              <w:top w:w="30" w:type="dxa"/>
              <w:left w:w="30" w:type="dxa"/>
              <w:bottom w:w="20" w:type="dxa"/>
              <w:right w:w="30" w:type="dxa"/>
            </w:tcMar>
          </w:tcPr>
          <w:p w14:paraId="058DBA7D" w14:textId="77777777" w:rsidR="00AD205C" w:rsidRDefault="002C259D" w:rsidP="00D24084">
            <w:r>
              <w:t>Atribút</w:t>
            </w:r>
          </w:p>
        </w:tc>
        <w:tc>
          <w:tcPr>
            <w:tcW w:w="8083" w:type="dxa"/>
            <w:tcMar>
              <w:top w:w="30" w:type="dxa"/>
              <w:left w:w="30" w:type="dxa"/>
              <w:bottom w:w="20" w:type="dxa"/>
              <w:right w:w="30" w:type="dxa"/>
            </w:tcMar>
          </w:tcPr>
          <w:p w14:paraId="2937FF64" w14:textId="77777777" w:rsidR="00AD205C" w:rsidRDefault="002C259D" w:rsidP="00D24084">
            <w:r>
              <w:t>Dátum a čas vytvorenia : Dátum a čas</w:t>
            </w:r>
          </w:p>
        </w:tc>
      </w:tr>
      <w:tr w:rsidR="00AD205C" w14:paraId="20B789A5" w14:textId="77777777" w:rsidTr="00306F42">
        <w:tc>
          <w:tcPr>
            <w:tcW w:w="988" w:type="dxa"/>
            <w:tcMar>
              <w:top w:w="30" w:type="dxa"/>
              <w:left w:w="30" w:type="dxa"/>
              <w:bottom w:w="20" w:type="dxa"/>
              <w:right w:w="30" w:type="dxa"/>
            </w:tcMar>
          </w:tcPr>
          <w:p w14:paraId="0651904B" w14:textId="77777777" w:rsidR="00AD205C" w:rsidRDefault="002C259D" w:rsidP="00D24084">
            <w:r>
              <w:t>Opis</w:t>
            </w:r>
          </w:p>
        </w:tc>
        <w:tc>
          <w:tcPr>
            <w:tcW w:w="8083" w:type="dxa"/>
            <w:tcMar>
              <w:top w:w="30" w:type="dxa"/>
              <w:left w:w="30" w:type="dxa"/>
              <w:bottom w:w="20" w:type="dxa"/>
              <w:right w:w="30" w:type="dxa"/>
            </w:tcMar>
          </w:tcPr>
          <w:p w14:paraId="021953FC" w14:textId="77777777" w:rsidR="00AD205C" w:rsidRDefault="002C259D" w:rsidP="00D24084">
            <w:r>
              <w:t>dátum a čas kedy bolo podanie vytvorené</w:t>
            </w:r>
          </w:p>
        </w:tc>
      </w:tr>
      <w:tr w:rsidR="00AD205C" w14:paraId="768742DC" w14:textId="77777777" w:rsidTr="00306F42">
        <w:tc>
          <w:tcPr>
            <w:tcW w:w="988" w:type="dxa"/>
            <w:tcMar>
              <w:top w:w="30" w:type="dxa"/>
              <w:left w:w="30" w:type="dxa"/>
              <w:bottom w:w="20" w:type="dxa"/>
              <w:right w:w="30" w:type="dxa"/>
            </w:tcMar>
          </w:tcPr>
          <w:p w14:paraId="3C284108" w14:textId="77777777" w:rsidR="00AD205C" w:rsidRDefault="002C259D" w:rsidP="00D24084">
            <w:r>
              <w:t>Atribút</w:t>
            </w:r>
          </w:p>
        </w:tc>
        <w:tc>
          <w:tcPr>
            <w:tcW w:w="8083" w:type="dxa"/>
            <w:tcMar>
              <w:top w:w="30" w:type="dxa"/>
              <w:left w:w="30" w:type="dxa"/>
              <w:bottom w:w="20" w:type="dxa"/>
              <w:right w:w="30" w:type="dxa"/>
            </w:tcMar>
          </w:tcPr>
          <w:p w14:paraId="6F53A253" w14:textId="77777777" w:rsidR="00AD205C" w:rsidRDefault="002C259D" w:rsidP="00D24084">
            <w:r>
              <w:t>Typ prevzatého podania : an1_200</w:t>
            </w:r>
          </w:p>
        </w:tc>
      </w:tr>
      <w:tr w:rsidR="00AD205C" w14:paraId="0A63BCDE" w14:textId="77777777" w:rsidTr="00306F42">
        <w:tc>
          <w:tcPr>
            <w:tcW w:w="988" w:type="dxa"/>
            <w:tcMar>
              <w:top w:w="30" w:type="dxa"/>
              <w:left w:w="30" w:type="dxa"/>
              <w:bottom w:w="20" w:type="dxa"/>
              <w:right w:w="30" w:type="dxa"/>
            </w:tcMar>
          </w:tcPr>
          <w:p w14:paraId="3E1CE3BD" w14:textId="77777777" w:rsidR="00AD205C" w:rsidRDefault="002C259D" w:rsidP="00D24084">
            <w:r>
              <w:t>Opis</w:t>
            </w:r>
          </w:p>
        </w:tc>
        <w:tc>
          <w:tcPr>
            <w:tcW w:w="8083" w:type="dxa"/>
            <w:tcMar>
              <w:top w:w="30" w:type="dxa"/>
              <w:left w:w="30" w:type="dxa"/>
              <w:bottom w:w="20" w:type="dxa"/>
              <w:right w:w="30" w:type="dxa"/>
            </w:tcMar>
          </w:tcPr>
          <w:p w14:paraId="7559A033" w14:textId="77777777" w:rsidR="00AD205C" w:rsidRDefault="002C259D" w:rsidP="00D24084">
            <w:r>
              <w:t>jedinečný business identifikátor typu podania</w:t>
            </w:r>
          </w:p>
        </w:tc>
      </w:tr>
      <w:tr w:rsidR="00AD205C" w14:paraId="683319BE" w14:textId="77777777" w:rsidTr="00306F42">
        <w:tc>
          <w:tcPr>
            <w:tcW w:w="988" w:type="dxa"/>
            <w:tcMar>
              <w:top w:w="30" w:type="dxa"/>
              <w:left w:w="30" w:type="dxa"/>
              <w:bottom w:w="20" w:type="dxa"/>
              <w:right w:w="30" w:type="dxa"/>
            </w:tcMar>
          </w:tcPr>
          <w:p w14:paraId="2F513956" w14:textId="77777777" w:rsidR="00AD205C" w:rsidRDefault="002C259D" w:rsidP="00D24084">
            <w:r>
              <w:t>Atribút</w:t>
            </w:r>
          </w:p>
        </w:tc>
        <w:tc>
          <w:tcPr>
            <w:tcW w:w="8083" w:type="dxa"/>
            <w:tcMar>
              <w:top w:w="30" w:type="dxa"/>
              <w:left w:w="30" w:type="dxa"/>
              <w:bottom w:w="20" w:type="dxa"/>
              <w:right w:w="30" w:type="dxa"/>
            </w:tcMar>
          </w:tcPr>
          <w:p w14:paraId="5A1163EB" w14:textId="77777777" w:rsidR="00AD205C" w:rsidRDefault="002C259D" w:rsidP="00D24084">
            <w:r>
              <w:t>Identifikátor : Číslo</w:t>
            </w:r>
          </w:p>
        </w:tc>
      </w:tr>
      <w:tr w:rsidR="00AD205C" w14:paraId="0DD9E41B" w14:textId="77777777" w:rsidTr="00306F42">
        <w:tc>
          <w:tcPr>
            <w:tcW w:w="988" w:type="dxa"/>
            <w:tcMar>
              <w:top w:w="30" w:type="dxa"/>
              <w:left w:w="30" w:type="dxa"/>
              <w:bottom w:w="20" w:type="dxa"/>
              <w:right w:w="30" w:type="dxa"/>
            </w:tcMar>
          </w:tcPr>
          <w:p w14:paraId="0B6F7308" w14:textId="77777777" w:rsidR="00AD205C" w:rsidRDefault="002C259D" w:rsidP="00D24084">
            <w:r>
              <w:t>Opis</w:t>
            </w:r>
          </w:p>
        </w:tc>
        <w:tc>
          <w:tcPr>
            <w:tcW w:w="8083" w:type="dxa"/>
            <w:tcMar>
              <w:top w:w="30" w:type="dxa"/>
              <w:left w:w="30" w:type="dxa"/>
              <w:bottom w:w="20" w:type="dxa"/>
              <w:right w:w="30" w:type="dxa"/>
            </w:tcMar>
          </w:tcPr>
          <w:p w14:paraId="4D9CA7B0" w14:textId="77777777" w:rsidR="00AD205C" w:rsidRDefault="002C259D" w:rsidP="00D24084">
            <w:r>
              <w:t>identifikátor podania</w:t>
            </w:r>
          </w:p>
        </w:tc>
      </w:tr>
      <w:tr w:rsidR="00AD205C" w14:paraId="1C8059AA" w14:textId="77777777" w:rsidTr="00306F42">
        <w:tc>
          <w:tcPr>
            <w:tcW w:w="988" w:type="dxa"/>
            <w:tcMar>
              <w:top w:w="30" w:type="dxa"/>
              <w:left w:w="30" w:type="dxa"/>
              <w:bottom w:w="20" w:type="dxa"/>
              <w:right w:w="30" w:type="dxa"/>
            </w:tcMar>
          </w:tcPr>
          <w:p w14:paraId="7B109920" w14:textId="77777777" w:rsidR="00AD205C" w:rsidRDefault="002C259D" w:rsidP="00D24084">
            <w:r>
              <w:t>Atribút</w:t>
            </w:r>
          </w:p>
        </w:tc>
        <w:tc>
          <w:tcPr>
            <w:tcW w:w="8083" w:type="dxa"/>
            <w:tcMar>
              <w:top w:w="30" w:type="dxa"/>
              <w:left w:w="30" w:type="dxa"/>
              <w:bottom w:w="20" w:type="dxa"/>
              <w:right w:w="30" w:type="dxa"/>
            </w:tcMar>
          </w:tcPr>
          <w:p w14:paraId="46CF5F1B" w14:textId="77777777" w:rsidR="00AD205C" w:rsidRDefault="002C259D" w:rsidP="00D24084">
            <w:r>
              <w:t>Identifikátor prijatého podania : Číslo</w:t>
            </w:r>
          </w:p>
        </w:tc>
      </w:tr>
      <w:tr w:rsidR="00AD205C" w14:paraId="2BA44E4B" w14:textId="77777777" w:rsidTr="00306F42">
        <w:tc>
          <w:tcPr>
            <w:tcW w:w="988" w:type="dxa"/>
            <w:tcMar>
              <w:top w:w="30" w:type="dxa"/>
              <w:left w:w="30" w:type="dxa"/>
              <w:bottom w:w="20" w:type="dxa"/>
              <w:right w:w="30" w:type="dxa"/>
            </w:tcMar>
          </w:tcPr>
          <w:p w14:paraId="02FC93D9" w14:textId="77777777" w:rsidR="00AD205C" w:rsidRDefault="002C259D" w:rsidP="00D24084">
            <w:r>
              <w:t>Opis</w:t>
            </w:r>
          </w:p>
        </w:tc>
        <w:tc>
          <w:tcPr>
            <w:tcW w:w="8083" w:type="dxa"/>
            <w:tcMar>
              <w:top w:w="30" w:type="dxa"/>
              <w:left w:w="30" w:type="dxa"/>
              <w:bottom w:w="20" w:type="dxa"/>
              <w:right w:w="30" w:type="dxa"/>
            </w:tcMar>
          </w:tcPr>
          <w:p w14:paraId="2EC08B14" w14:textId="77777777" w:rsidR="00AD205C" w:rsidRDefault="002C259D" w:rsidP="00D24084">
            <w:r>
              <w:t>identifikátor podania</w:t>
            </w:r>
          </w:p>
        </w:tc>
      </w:tr>
    </w:tbl>
    <w:p w14:paraId="595C5D6D" w14:textId="77777777" w:rsidR="00AD205C" w:rsidRDefault="00AD205C" w:rsidP="00D24084"/>
    <w:p w14:paraId="4778F1B1" w14:textId="7179E279" w:rsidR="00AD205C" w:rsidRDefault="002C259D" w:rsidP="00D24084">
      <w:pPr>
        <w:pStyle w:val="Nadpis3"/>
      </w:pPr>
      <w:bookmarkStart w:id="143" w:name="scroll-bookmark-106"/>
      <w:bookmarkStart w:id="144" w:name="_Toc101774394"/>
      <w:r>
        <w:t>Technické informácie</w:t>
      </w:r>
      <w:bookmarkEnd w:id="143"/>
      <w:bookmarkEnd w:id="144"/>
    </w:p>
    <w:p w14:paraId="05DCFE01" w14:textId="2DAB28F5" w:rsidR="00AD205C" w:rsidRDefault="002C259D" w:rsidP="00D24084">
      <w:pPr>
        <w:pStyle w:val="Nadpis4"/>
      </w:pPr>
      <w:bookmarkStart w:id="145" w:name="scroll-bookmark-107"/>
      <w:r>
        <w:t>Technická špecifikácia poskytovanej webovej služby</w:t>
      </w:r>
      <w:bookmarkEnd w:id="145"/>
    </w:p>
    <w:tbl>
      <w:tblPr>
        <w:tblStyle w:val="ScrollTableNormal"/>
        <w:tblW w:w="0" w:type="auto"/>
        <w:tblLayout w:type="fixed"/>
        <w:tblLook w:val="0020" w:firstRow="1" w:lastRow="0" w:firstColumn="0" w:lastColumn="0" w:noHBand="0" w:noVBand="0"/>
      </w:tblPr>
      <w:tblGrid>
        <w:gridCol w:w="1361"/>
        <w:gridCol w:w="7710"/>
      </w:tblGrid>
      <w:tr w:rsidR="00AD205C" w14:paraId="191D638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A0912A8" w14:textId="77777777" w:rsidR="00AD205C" w:rsidRDefault="002C259D" w:rsidP="00D24084">
            <w:r>
              <w:t>Testovacie prostredie</w:t>
            </w:r>
          </w:p>
        </w:tc>
      </w:tr>
      <w:tr w:rsidR="00AD205C" w14:paraId="7D62BD47" w14:textId="77777777" w:rsidTr="00AD205C">
        <w:tc>
          <w:tcPr>
            <w:tcW w:w="1361" w:type="dxa"/>
            <w:tcMar>
              <w:top w:w="30" w:type="dxa"/>
              <w:left w:w="30" w:type="dxa"/>
              <w:bottom w:w="20" w:type="dxa"/>
              <w:right w:w="30" w:type="dxa"/>
            </w:tcMar>
          </w:tcPr>
          <w:p w14:paraId="17807AEE" w14:textId="77777777" w:rsidR="00AD205C" w:rsidRDefault="002C259D" w:rsidP="00D24084">
            <w:r>
              <w:t>WSDL</w:t>
            </w:r>
          </w:p>
        </w:tc>
        <w:tc>
          <w:tcPr>
            <w:tcW w:w="7710" w:type="dxa"/>
            <w:tcMar>
              <w:top w:w="30" w:type="dxa"/>
              <w:left w:w="30" w:type="dxa"/>
              <w:bottom w:w="20" w:type="dxa"/>
              <w:right w:w="30" w:type="dxa"/>
            </w:tcMar>
          </w:tcPr>
          <w:p w14:paraId="36F8AF1D" w14:textId="77777777" w:rsidR="00AD205C" w:rsidRDefault="00000814" w:rsidP="00D24084">
            <w:hyperlink r:id="rId280" w:history="1">
              <w:r w:rsidR="002C259D">
                <w:rPr>
                  <w:rStyle w:val="Hypertextovprepojenie"/>
                </w:rPr>
                <w:t>https://tcep.financnasprava.sk/tcep/procw/cep.ekr.web.ws/ReceiverExtSystem.asmx?wsdl</w:t>
              </w:r>
            </w:hyperlink>
          </w:p>
        </w:tc>
      </w:tr>
      <w:tr w:rsidR="00AD205C" w14:paraId="3D420051" w14:textId="77777777" w:rsidTr="00AD205C">
        <w:tc>
          <w:tcPr>
            <w:tcW w:w="1361" w:type="dxa"/>
            <w:tcMar>
              <w:top w:w="30" w:type="dxa"/>
              <w:left w:w="30" w:type="dxa"/>
              <w:bottom w:w="20" w:type="dxa"/>
              <w:right w:w="30" w:type="dxa"/>
            </w:tcMar>
          </w:tcPr>
          <w:p w14:paraId="50045383" w14:textId="77777777" w:rsidR="00AD205C" w:rsidRDefault="002C259D" w:rsidP="00D24084">
            <w:r>
              <w:t>URL</w:t>
            </w:r>
          </w:p>
        </w:tc>
        <w:tc>
          <w:tcPr>
            <w:tcW w:w="7710" w:type="dxa"/>
            <w:tcMar>
              <w:top w:w="30" w:type="dxa"/>
              <w:left w:w="30" w:type="dxa"/>
              <w:bottom w:w="20" w:type="dxa"/>
              <w:right w:w="30" w:type="dxa"/>
            </w:tcMar>
          </w:tcPr>
          <w:p w14:paraId="5104B935" w14:textId="77777777" w:rsidR="00AD205C" w:rsidRDefault="00000814" w:rsidP="00D24084">
            <w:hyperlink r:id="rId281" w:history="1">
              <w:r w:rsidR="002C259D">
                <w:rPr>
                  <w:rStyle w:val="Hypertextovprepojenie"/>
                </w:rPr>
                <w:t>https://tcep.financnasprava.sk/tcep/procw/cep.ekr.web.ws/ReceiverExtSystem.asmx</w:t>
              </w:r>
            </w:hyperlink>
          </w:p>
        </w:tc>
      </w:tr>
    </w:tbl>
    <w:p w14:paraId="28130A0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636ECA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D739563" w14:textId="77777777" w:rsidR="00AD205C" w:rsidRDefault="002C259D" w:rsidP="00D24084">
            <w:r>
              <w:t>Produkčné prostredie</w:t>
            </w:r>
          </w:p>
        </w:tc>
      </w:tr>
      <w:tr w:rsidR="00AD205C" w14:paraId="535534F1" w14:textId="77777777" w:rsidTr="00AD205C">
        <w:tc>
          <w:tcPr>
            <w:tcW w:w="1361" w:type="dxa"/>
            <w:tcMar>
              <w:top w:w="30" w:type="dxa"/>
              <w:left w:w="30" w:type="dxa"/>
              <w:bottom w:w="20" w:type="dxa"/>
              <w:right w:w="30" w:type="dxa"/>
            </w:tcMar>
          </w:tcPr>
          <w:p w14:paraId="1422907A" w14:textId="77777777" w:rsidR="00AD205C" w:rsidRDefault="002C259D" w:rsidP="00D24084">
            <w:r>
              <w:t>WSDL</w:t>
            </w:r>
          </w:p>
        </w:tc>
        <w:tc>
          <w:tcPr>
            <w:tcW w:w="7710" w:type="dxa"/>
            <w:tcMar>
              <w:top w:w="30" w:type="dxa"/>
              <w:left w:w="30" w:type="dxa"/>
              <w:bottom w:w="20" w:type="dxa"/>
              <w:right w:w="30" w:type="dxa"/>
            </w:tcMar>
          </w:tcPr>
          <w:p w14:paraId="0D0D53D1" w14:textId="77777777" w:rsidR="00AD205C" w:rsidRDefault="00000814" w:rsidP="00D24084">
            <w:hyperlink r:id="rId282" w:history="1">
              <w:r w:rsidR="002C259D">
                <w:rPr>
                  <w:rStyle w:val="Hypertextovprepojenie"/>
                </w:rPr>
                <w:t>https://www.cep.financnasprava.sk/cep/procw/cep.ekr.web.ws/ReceiverExtSystem.asmx?wsdl</w:t>
              </w:r>
            </w:hyperlink>
          </w:p>
        </w:tc>
      </w:tr>
      <w:tr w:rsidR="00AD205C" w14:paraId="666848BA" w14:textId="77777777" w:rsidTr="00AD205C">
        <w:tc>
          <w:tcPr>
            <w:tcW w:w="1361" w:type="dxa"/>
            <w:tcMar>
              <w:top w:w="30" w:type="dxa"/>
              <w:left w:w="30" w:type="dxa"/>
              <w:bottom w:w="20" w:type="dxa"/>
              <w:right w:w="30" w:type="dxa"/>
            </w:tcMar>
          </w:tcPr>
          <w:p w14:paraId="06DCEE5A" w14:textId="77777777" w:rsidR="00AD205C" w:rsidRDefault="002C259D" w:rsidP="00D24084">
            <w:r>
              <w:t>URL</w:t>
            </w:r>
          </w:p>
        </w:tc>
        <w:tc>
          <w:tcPr>
            <w:tcW w:w="7710" w:type="dxa"/>
            <w:tcMar>
              <w:top w:w="30" w:type="dxa"/>
              <w:left w:w="30" w:type="dxa"/>
              <w:bottom w:w="20" w:type="dxa"/>
              <w:right w:w="30" w:type="dxa"/>
            </w:tcMar>
          </w:tcPr>
          <w:p w14:paraId="64B09C47" w14:textId="77777777" w:rsidR="00AD205C" w:rsidRDefault="00000814" w:rsidP="00D24084">
            <w:hyperlink r:id="rId283" w:history="1">
              <w:r w:rsidR="002C259D">
                <w:rPr>
                  <w:rStyle w:val="Hypertextovprepojenie"/>
                </w:rPr>
                <w:t>https://www.cep.financnasprava.sk/cep/procw/cep.ekr.web.ws/ReceiverExtSystem.asmx</w:t>
              </w:r>
            </w:hyperlink>
          </w:p>
        </w:tc>
      </w:tr>
    </w:tbl>
    <w:p w14:paraId="49BAE7DA" w14:textId="1FF240BE" w:rsidR="00AD205C" w:rsidRDefault="002C259D" w:rsidP="00D24084">
      <w:pPr>
        <w:pStyle w:val="Nadpis4"/>
      </w:pPr>
      <w:bookmarkStart w:id="146" w:name="scroll-bookmark-108"/>
      <w:r>
        <w:lastRenderedPageBreak/>
        <w:t>Definícia dodatočných parametrov hlavičky správ (Header)</w:t>
      </w:r>
      <w:bookmarkEnd w:id="146"/>
    </w:p>
    <w:p w14:paraId="225D7FB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02" w:history="1">
        <w:r>
          <w:rPr>
            <w:rStyle w:val="Hypertextovprepojenie"/>
          </w:rPr>
          <w:t>kapitole 5</w:t>
        </w:r>
      </w:hyperlink>
      <w:r>
        <w:t>.</w:t>
      </w:r>
    </w:p>
    <w:p w14:paraId="77F89FE9" w14:textId="20D74BEF" w:rsidR="00AD205C" w:rsidRDefault="002C259D" w:rsidP="00D24084">
      <w:pPr>
        <w:pStyle w:val="Nadpis4"/>
      </w:pPr>
      <w:bookmarkStart w:id="147" w:name="scroll-bookmark-109"/>
      <w:r>
        <w:t>Popis spôsobu zabezpečenia a autentifikácie pri volaní operácií služby</w:t>
      </w:r>
      <w:bookmarkEnd w:id="147"/>
    </w:p>
    <w:p w14:paraId="181B9C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63FEE4D" w14:textId="77777777" w:rsidR="00AD205C" w:rsidRDefault="002C259D" w:rsidP="00D24084">
      <w:pPr>
        <w:pStyle w:val="Odsekzoznamu"/>
        <w:numPr>
          <w:ilvl w:val="0"/>
          <w:numId w:val="28"/>
        </w:numPr>
      </w:pPr>
      <w:r>
        <w:t>PrihlasenieMenomHeslom - prihlásenie používateľa menom a heslom,</w:t>
      </w:r>
    </w:p>
    <w:p w14:paraId="0DA5F8E9" w14:textId="77777777" w:rsidR="00AD205C" w:rsidRDefault="002C259D" w:rsidP="00D24084">
      <w:pPr>
        <w:pStyle w:val="Odsekzoznamu"/>
        <w:numPr>
          <w:ilvl w:val="0"/>
          <w:numId w:val="28"/>
        </w:numPr>
      </w:pPr>
      <w:r>
        <w:t>PrihlasenieCertifikatom - prihlásenie používateľa certifikátom.</w:t>
      </w:r>
    </w:p>
    <w:p w14:paraId="334ABCB7" w14:textId="40E0A63F" w:rsidR="00AD205C" w:rsidRDefault="002C259D" w:rsidP="00D24084">
      <w:pPr>
        <w:pStyle w:val="Nadpis4"/>
      </w:pPr>
      <w:bookmarkStart w:id="148" w:name="scroll-bookmark-110"/>
      <w:r>
        <w:t>Testovacie scenáre a prípady</w:t>
      </w:r>
      <w:bookmarkEnd w:id="148"/>
    </w:p>
    <w:tbl>
      <w:tblPr>
        <w:tblStyle w:val="ScrollTableNormal"/>
        <w:tblW w:w="9071" w:type="dxa"/>
        <w:tblLayout w:type="fixed"/>
        <w:tblLook w:val="0020" w:firstRow="1" w:lastRow="0" w:firstColumn="0" w:lastColumn="0" w:noHBand="0" w:noVBand="0"/>
      </w:tblPr>
      <w:tblGrid>
        <w:gridCol w:w="704"/>
        <w:gridCol w:w="4111"/>
        <w:gridCol w:w="4256"/>
      </w:tblGrid>
      <w:tr w:rsidR="00AD205C" w14:paraId="12437F7B"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536898D" w14:textId="77777777" w:rsidR="00AD205C" w:rsidRDefault="002C259D" w:rsidP="00D24084">
            <w:r>
              <w:t>Krok</w:t>
            </w:r>
          </w:p>
        </w:tc>
        <w:tc>
          <w:tcPr>
            <w:tcW w:w="4111" w:type="dxa"/>
            <w:tcMar>
              <w:top w:w="30" w:type="dxa"/>
              <w:left w:w="30" w:type="dxa"/>
              <w:bottom w:w="20" w:type="dxa"/>
              <w:right w:w="30" w:type="dxa"/>
            </w:tcMar>
          </w:tcPr>
          <w:p w14:paraId="2847D498" w14:textId="77777777" w:rsidR="00AD205C" w:rsidRDefault="002C259D" w:rsidP="00D24084">
            <w:r>
              <w:t>Akcia</w:t>
            </w:r>
          </w:p>
        </w:tc>
        <w:tc>
          <w:tcPr>
            <w:tcW w:w="4256" w:type="dxa"/>
            <w:tcMar>
              <w:top w:w="30" w:type="dxa"/>
              <w:left w:w="30" w:type="dxa"/>
              <w:bottom w:w="20" w:type="dxa"/>
              <w:right w:w="30" w:type="dxa"/>
            </w:tcMar>
          </w:tcPr>
          <w:p w14:paraId="66B3940C" w14:textId="77777777" w:rsidR="00AD205C" w:rsidRDefault="002C259D" w:rsidP="00D24084">
            <w:r>
              <w:t>Očakávaný výsledok</w:t>
            </w:r>
          </w:p>
        </w:tc>
      </w:tr>
      <w:tr w:rsidR="00AD205C" w14:paraId="2B677422" w14:textId="77777777" w:rsidTr="00306F42">
        <w:tc>
          <w:tcPr>
            <w:tcW w:w="704" w:type="dxa"/>
            <w:tcMar>
              <w:top w:w="30" w:type="dxa"/>
              <w:left w:w="30" w:type="dxa"/>
              <w:bottom w:w="20" w:type="dxa"/>
              <w:right w:w="30" w:type="dxa"/>
            </w:tcMar>
          </w:tcPr>
          <w:p w14:paraId="427E5379" w14:textId="77777777" w:rsidR="00AD205C" w:rsidRDefault="002C259D" w:rsidP="00D24084">
            <w:r>
              <w:t>1.</w:t>
            </w:r>
          </w:p>
        </w:tc>
        <w:tc>
          <w:tcPr>
            <w:tcW w:w="4111" w:type="dxa"/>
            <w:tcMar>
              <w:top w:w="30" w:type="dxa"/>
              <w:left w:w="30" w:type="dxa"/>
              <w:bottom w:w="20" w:type="dxa"/>
              <w:right w:w="30" w:type="dxa"/>
            </w:tcMar>
          </w:tcPr>
          <w:p w14:paraId="03550ED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4256" w:type="dxa"/>
            <w:tcMar>
              <w:top w:w="30" w:type="dxa"/>
              <w:left w:w="30" w:type="dxa"/>
              <w:bottom w:w="20" w:type="dxa"/>
              <w:right w:w="30" w:type="dxa"/>
            </w:tcMar>
          </w:tcPr>
          <w:p w14:paraId="7128202E" w14:textId="77777777" w:rsidR="00AD205C" w:rsidRDefault="002C259D" w:rsidP="00D24084">
            <w:r>
              <w:t>Služba vráti typ podania</w:t>
            </w:r>
          </w:p>
        </w:tc>
      </w:tr>
      <w:tr w:rsidR="00AD205C" w14:paraId="6059B354" w14:textId="77777777" w:rsidTr="00306F42">
        <w:tc>
          <w:tcPr>
            <w:tcW w:w="704" w:type="dxa"/>
            <w:tcMar>
              <w:top w:w="30" w:type="dxa"/>
              <w:left w:w="30" w:type="dxa"/>
              <w:bottom w:w="20" w:type="dxa"/>
              <w:right w:w="30" w:type="dxa"/>
            </w:tcMar>
          </w:tcPr>
          <w:p w14:paraId="3ADF0AA7" w14:textId="77777777" w:rsidR="00AD205C" w:rsidRDefault="002C259D" w:rsidP="00D24084">
            <w:r>
              <w:t>2.</w:t>
            </w:r>
          </w:p>
        </w:tc>
        <w:tc>
          <w:tcPr>
            <w:tcW w:w="4111" w:type="dxa"/>
            <w:tcMar>
              <w:top w:w="30" w:type="dxa"/>
              <w:left w:w="30" w:type="dxa"/>
              <w:bottom w:w="20" w:type="dxa"/>
              <w:right w:w="30" w:type="dxa"/>
            </w:tcMar>
          </w:tcPr>
          <w:p w14:paraId="19A87B64" w14:textId="77777777" w:rsidR="00AD205C" w:rsidRDefault="002C259D" w:rsidP="00D24084">
            <w:r>
              <w:t>Používateľ zavolá sluzba_is_49216 pre získanie kontextu typu podania</w:t>
            </w:r>
          </w:p>
        </w:tc>
        <w:tc>
          <w:tcPr>
            <w:tcW w:w="4256" w:type="dxa"/>
            <w:tcMar>
              <w:top w:w="30" w:type="dxa"/>
              <w:left w:w="30" w:type="dxa"/>
              <w:bottom w:w="20" w:type="dxa"/>
              <w:right w:w="30" w:type="dxa"/>
            </w:tcMar>
          </w:tcPr>
          <w:p w14:paraId="6F92732F" w14:textId="77777777" w:rsidR="00AD205C" w:rsidRDefault="002C259D" w:rsidP="00D24084">
            <w:r>
              <w:t>Služba vráti pre požadovaný typ podania kontext pre vytvorenie podania daného typu</w:t>
            </w:r>
          </w:p>
        </w:tc>
      </w:tr>
      <w:tr w:rsidR="00AD205C" w14:paraId="56C6786A" w14:textId="77777777" w:rsidTr="00306F42">
        <w:tc>
          <w:tcPr>
            <w:tcW w:w="704" w:type="dxa"/>
            <w:tcMar>
              <w:top w:w="30" w:type="dxa"/>
              <w:left w:w="30" w:type="dxa"/>
              <w:bottom w:w="20" w:type="dxa"/>
              <w:right w:w="30" w:type="dxa"/>
            </w:tcMar>
          </w:tcPr>
          <w:p w14:paraId="6C419506" w14:textId="77777777" w:rsidR="00AD205C" w:rsidRDefault="002C259D" w:rsidP="00D24084">
            <w:r>
              <w:t>3.</w:t>
            </w:r>
          </w:p>
        </w:tc>
        <w:tc>
          <w:tcPr>
            <w:tcW w:w="4111" w:type="dxa"/>
            <w:tcMar>
              <w:top w:w="30" w:type="dxa"/>
              <w:left w:w="30" w:type="dxa"/>
              <w:bottom w:w="20" w:type="dxa"/>
              <w:right w:w="30" w:type="dxa"/>
            </w:tcMar>
          </w:tcPr>
          <w:p w14:paraId="2AFEFC85" w14:textId="77777777" w:rsidR="00AD205C" w:rsidRDefault="002C259D" w:rsidP="00D24084">
            <w:r>
              <w:t>Používateľ zavolá sluzba_is_232 pre podanie colného vyhlásenia</w:t>
            </w:r>
          </w:p>
        </w:tc>
        <w:tc>
          <w:tcPr>
            <w:tcW w:w="4256" w:type="dxa"/>
            <w:tcMar>
              <w:top w:w="30" w:type="dxa"/>
              <w:left w:w="30" w:type="dxa"/>
              <w:bottom w:w="20" w:type="dxa"/>
              <w:right w:w="30" w:type="dxa"/>
            </w:tcMar>
          </w:tcPr>
          <w:p w14:paraId="132A3F2E" w14:textId="77777777" w:rsidR="00AD205C" w:rsidRDefault="002C259D" w:rsidP="00D24084">
            <w:r>
              <w:t>Služba prijme/odmietne dané podanie</w:t>
            </w:r>
          </w:p>
        </w:tc>
      </w:tr>
    </w:tbl>
    <w:p w14:paraId="170656E6" w14:textId="67C1AF35" w:rsidR="00AD205C" w:rsidRDefault="002C259D" w:rsidP="00D24084">
      <w:pPr>
        <w:pStyle w:val="Nadpis4"/>
      </w:pPr>
      <w:bookmarkStart w:id="149" w:name="scroll-bookmark-111"/>
      <w:r>
        <w:t>Technické operácie služby</w:t>
      </w:r>
      <w:bookmarkEnd w:id="149"/>
    </w:p>
    <w:tbl>
      <w:tblPr>
        <w:tblStyle w:val="ScrollTableNormal"/>
        <w:tblW w:w="0" w:type="auto"/>
        <w:tblLayout w:type="fixed"/>
        <w:tblLook w:val="0020" w:firstRow="1" w:lastRow="0" w:firstColumn="0" w:lastColumn="0" w:noHBand="0" w:noVBand="0"/>
      </w:tblPr>
      <w:tblGrid>
        <w:gridCol w:w="9071"/>
      </w:tblGrid>
      <w:tr w:rsidR="00AD205C" w14:paraId="66D38C0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40679B" w14:textId="77777777" w:rsidR="00AD205C" w:rsidRDefault="002C259D" w:rsidP="00D24084">
            <w:r>
              <w:t>Názov metódy</w:t>
            </w:r>
          </w:p>
        </w:tc>
      </w:tr>
      <w:tr w:rsidR="00AD205C" w14:paraId="696B94E7" w14:textId="77777777" w:rsidTr="00AD205C">
        <w:tc>
          <w:tcPr>
            <w:tcW w:w="9071" w:type="dxa"/>
            <w:tcMar>
              <w:top w:w="30" w:type="dxa"/>
              <w:left w:w="30" w:type="dxa"/>
              <w:bottom w:w="20" w:type="dxa"/>
              <w:right w:w="30" w:type="dxa"/>
            </w:tcMar>
          </w:tcPr>
          <w:p w14:paraId="5CB0103B" w14:textId="77777777" w:rsidR="00AD205C" w:rsidRDefault="002C259D" w:rsidP="00D24084">
            <w:r>
              <w:t>RecieveMessageFromExternalSystem</w:t>
            </w:r>
          </w:p>
        </w:tc>
      </w:tr>
    </w:tbl>
    <w:p w14:paraId="5F3C4A3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6786D87"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26F81A31" w14:textId="77777777" w:rsidR="00AD205C" w:rsidRDefault="002C259D" w:rsidP="00D24084">
            <w:r>
              <w:t>Vstupný parameter</w:t>
            </w:r>
          </w:p>
        </w:tc>
        <w:tc>
          <w:tcPr>
            <w:tcW w:w="5957" w:type="dxa"/>
            <w:tcMar>
              <w:top w:w="30" w:type="dxa"/>
              <w:left w:w="30" w:type="dxa"/>
              <w:bottom w:w="20" w:type="dxa"/>
              <w:right w:w="30" w:type="dxa"/>
            </w:tcMar>
          </w:tcPr>
          <w:p w14:paraId="17118718" w14:textId="77777777" w:rsidR="00AD205C" w:rsidRDefault="002C259D" w:rsidP="00D24084">
            <w:r>
              <w:t>Popis</w:t>
            </w:r>
          </w:p>
        </w:tc>
      </w:tr>
      <w:tr w:rsidR="00AD205C" w14:paraId="57B15C00" w14:textId="77777777" w:rsidTr="00306F42">
        <w:tc>
          <w:tcPr>
            <w:tcW w:w="3114" w:type="dxa"/>
            <w:tcMar>
              <w:top w:w="30" w:type="dxa"/>
              <w:left w:w="30" w:type="dxa"/>
              <w:bottom w:w="20" w:type="dxa"/>
              <w:right w:w="30" w:type="dxa"/>
            </w:tcMar>
          </w:tcPr>
          <w:p w14:paraId="250E844C" w14:textId="77777777" w:rsidR="00AD205C" w:rsidRDefault="002C259D" w:rsidP="00D24084">
            <w:r>
              <w:t>idSubjektu</w:t>
            </w:r>
          </w:p>
        </w:tc>
        <w:tc>
          <w:tcPr>
            <w:tcW w:w="5957" w:type="dxa"/>
            <w:tcMar>
              <w:top w:w="30" w:type="dxa"/>
              <w:left w:w="30" w:type="dxa"/>
              <w:bottom w:w="20" w:type="dxa"/>
              <w:right w:w="30" w:type="dxa"/>
            </w:tcMar>
          </w:tcPr>
          <w:p w14:paraId="38F6308D" w14:textId="77777777" w:rsidR="00AD205C" w:rsidRDefault="002C259D" w:rsidP="00D24084">
            <w:r>
              <w:t>identifikátor subjektu pre komunikáciu s IS CEP</w:t>
            </w:r>
          </w:p>
        </w:tc>
      </w:tr>
      <w:tr w:rsidR="00AD205C" w14:paraId="0F8DDA29" w14:textId="77777777" w:rsidTr="00306F42">
        <w:tc>
          <w:tcPr>
            <w:tcW w:w="3114" w:type="dxa"/>
            <w:tcMar>
              <w:top w:w="30" w:type="dxa"/>
              <w:left w:w="30" w:type="dxa"/>
              <w:bottom w:w="20" w:type="dxa"/>
              <w:right w:w="30" w:type="dxa"/>
            </w:tcMar>
          </w:tcPr>
          <w:p w14:paraId="4A23507B" w14:textId="77777777" w:rsidR="00AD205C" w:rsidRDefault="002C259D" w:rsidP="00D24084">
            <w:r>
              <w:t>typSubjektu</w:t>
            </w:r>
          </w:p>
        </w:tc>
        <w:tc>
          <w:tcPr>
            <w:tcW w:w="5957" w:type="dxa"/>
            <w:tcMar>
              <w:top w:w="30" w:type="dxa"/>
              <w:left w:w="30" w:type="dxa"/>
              <w:bottom w:w="20" w:type="dxa"/>
              <w:right w:w="30" w:type="dxa"/>
            </w:tcMar>
          </w:tcPr>
          <w:p w14:paraId="47D3486A" w14:textId="77777777" w:rsidR="00AD205C" w:rsidRDefault="002C259D" w:rsidP="00D24084">
            <w:r>
              <w:t>0 = subjekt</w:t>
            </w:r>
            <w:r>
              <w:br/>
              <w:t>1 = OVM</w:t>
            </w:r>
          </w:p>
        </w:tc>
      </w:tr>
      <w:tr w:rsidR="00AD205C" w14:paraId="1F289DC4" w14:textId="77777777" w:rsidTr="00306F42">
        <w:tc>
          <w:tcPr>
            <w:tcW w:w="3114" w:type="dxa"/>
            <w:tcMar>
              <w:top w:w="30" w:type="dxa"/>
              <w:left w:w="30" w:type="dxa"/>
              <w:bottom w:w="20" w:type="dxa"/>
              <w:right w:w="30" w:type="dxa"/>
            </w:tcMar>
          </w:tcPr>
          <w:p w14:paraId="4FF70D97" w14:textId="77777777" w:rsidR="00AD205C" w:rsidRDefault="002C259D" w:rsidP="00D24084">
            <w:r>
              <w:t>xmlPodanieB64</w:t>
            </w:r>
          </w:p>
        </w:tc>
        <w:tc>
          <w:tcPr>
            <w:tcW w:w="5957" w:type="dxa"/>
            <w:tcMar>
              <w:top w:w="30" w:type="dxa"/>
              <w:left w:w="30" w:type="dxa"/>
              <w:bottom w:w="20" w:type="dxa"/>
              <w:right w:w="30" w:type="dxa"/>
            </w:tcMar>
          </w:tcPr>
          <w:p w14:paraId="53D14A9F" w14:textId="77777777" w:rsidR="00AD205C" w:rsidRDefault="002C259D" w:rsidP="00D24084">
            <w:r>
              <w:t>Xml v Base64 (UTF-8)</w:t>
            </w:r>
            <w:r>
              <w:br/>
              <w:t>IS VS vytvorí na základe poskytnutia kontextu typu podania – volaním IS služby 49216 pre získanie kontextu typu podania</w:t>
            </w:r>
          </w:p>
        </w:tc>
      </w:tr>
      <w:tr w:rsidR="00AD205C" w14:paraId="256D9015" w14:textId="77777777" w:rsidTr="00306F42">
        <w:tc>
          <w:tcPr>
            <w:tcW w:w="3114" w:type="dxa"/>
            <w:tcMar>
              <w:top w:w="30" w:type="dxa"/>
              <w:left w:w="30" w:type="dxa"/>
              <w:bottom w:w="20" w:type="dxa"/>
              <w:right w:w="30" w:type="dxa"/>
            </w:tcMar>
          </w:tcPr>
          <w:p w14:paraId="7439202C" w14:textId="77777777" w:rsidR="00AD205C" w:rsidRDefault="002C259D" w:rsidP="00D24084">
            <w:r>
              <w:t>typPodania</w:t>
            </w:r>
          </w:p>
        </w:tc>
        <w:tc>
          <w:tcPr>
            <w:tcW w:w="5957" w:type="dxa"/>
            <w:tcMar>
              <w:top w:w="30" w:type="dxa"/>
              <w:left w:w="30" w:type="dxa"/>
              <w:bottom w:w="20" w:type="dxa"/>
              <w:right w:w="30" w:type="dxa"/>
            </w:tcMar>
          </w:tcPr>
          <w:p w14:paraId="4E942C1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6362ABF5" w14:textId="77777777" w:rsidTr="00306F42">
        <w:tc>
          <w:tcPr>
            <w:tcW w:w="3114" w:type="dxa"/>
            <w:tcMar>
              <w:top w:w="30" w:type="dxa"/>
              <w:left w:w="30" w:type="dxa"/>
              <w:bottom w:w="20" w:type="dxa"/>
              <w:right w:w="30" w:type="dxa"/>
            </w:tcMar>
          </w:tcPr>
          <w:p w14:paraId="773D41E7" w14:textId="77777777" w:rsidR="00AD205C" w:rsidRDefault="002C259D" w:rsidP="00D24084">
            <w:r>
              <w:t>podatelnaIdentifikator</w:t>
            </w:r>
          </w:p>
        </w:tc>
        <w:tc>
          <w:tcPr>
            <w:tcW w:w="5957" w:type="dxa"/>
            <w:tcMar>
              <w:top w:w="30" w:type="dxa"/>
              <w:left w:w="30" w:type="dxa"/>
              <w:bottom w:w="20" w:type="dxa"/>
              <w:right w:w="30" w:type="dxa"/>
            </w:tcMar>
          </w:tcPr>
          <w:p w14:paraId="041637AD" w14:textId="77777777" w:rsidR="00AD205C" w:rsidRDefault="002C259D" w:rsidP="00D24084">
            <w:r>
              <w:t>bude obsahovať hodnotu 2 (podateľňa CEP)</w:t>
            </w:r>
          </w:p>
        </w:tc>
      </w:tr>
      <w:tr w:rsidR="00AD205C" w14:paraId="1609A93D" w14:textId="77777777" w:rsidTr="00306F42">
        <w:tc>
          <w:tcPr>
            <w:tcW w:w="3114" w:type="dxa"/>
            <w:tcMar>
              <w:top w:w="30" w:type="dxa"/>
              <w:left w:w="30" w:type="dxa"/>
              <w:bottom w:w="20" w:type="dxa"/>
              <w:right w:w="30" w:type="dxa"/>
            </w:tcMar>
          </w:tcPr>
          <w:p w14:paraId="5B6BB41D" w14:textId="77777777" w:rsidR="00AD205C" w:rsidRDefault="002C259D" w:rsidP="00D24084">
            <w:r>
              <w:t>predchadzajucePodanieZasielka</w:t>
            </w:r>
          </w:p>
        </w:tc>
        <w:tc>
          <w:tcPr>
            <w:tcW w:w="5957" w:type="dxa"/>
            <w:tcMar>
              <w:top w:w="30" w:type="dxa"/>
              <w:left w:w="30" w:type="dxa"/>
              <w:bottom w:w="20" w:type="dxa"/>
              <w:right w:w="30" w:type="dxa"/>
            </w:tcMar>
          </w:tcPr>
          <w:p w14:paraId="4DE99BC5" w14:textId="77777777" w:rsidR="00AD205C" w:rsidRDefault="002C259D" w:rsidP="00D24084">
            <w:r>
              <w:t>identifikátor predchádzajúceho podania/zásielky ktorého sa týka dané podanie/zásielka</w:t>
            </w:r>
          </w:p>
        </w:tc>
      </w:tr>
      <w:tr w:rsidR="00AD205C" w14:paraId="10C545A5" w14:textId="77777777" w:rsidTr="00306F42">
        <w:tc>
          <w:tcPr>
            <w:tcW w:w="3114" w:type="dxa"/>
            <w:tcMar>
              <w:top w:w="30" w:type="dxa"/>
              <w:left w:w="30" w:type="dxa"/>
              <w:bottom w:w="20" w:type="dxa"/>
              <w:right w:w="30" w:type="dxa"/>
            </w:tcMar>
          </w:tcPr>
          <w:p w14:paraId="0BAE4661" w14:textId="77777777" w:rsidR="00AD205C" w:rsidRDefault="002C259D" w:rsidP="00D24084">
            <w:r>
              <w:t>nazov</w:t>
            </w:r>
          </w:p>
        </w:tc>
        <w:tc>
          <w:tcPr>
            <w:tcW w:w="5957" w:type="dxa"/>
            <w:tcMar>
              <w:top w:w="30" w:type="dxa"/>
              <w:left w:w="30" w:type="dxa"/>
              <w:bottom w:w="20" w:type="dxa"/>
              <w:right w:w="30" w:type="dxa"/>
            </w:tcMar>
          </w:tcPr>
          <w:p w14:paraId="37CEBA13" w14:textId="77777777" w:rsidR="00AD205C" w:rsidRDefault="002C259D" w:rsidP="00D24084">
            <w:r>
              <w:t>používateľom zadaný názov pre podanie</w:t>
            </w:r>
          </w:p>
        </w:tc>
      </w:tr>
      <w:tr w:rsidR="00AD205C" w14:paraId="7FE9C5D1" w14:textId="77777777" w:rsidTr="00306F42">
        <w:tc>
          <w:tcPr>
            <w:tcW w:w="3114" w:type="dxa"/>
            <w:tcMar>
              <w:top w:w="30" w:type="dxa"/>
              <w:left w:w="30" w:type="dxa"/>
              <w:bottom w:w="20" w:type="dxa"/>
              <w:right w:w="30" w:type="dxa"/>
            </w:tcMar>
          </w:tcPr>
          <w:p w14:paraId="7B0D7D24" w14:textId="77777777" w:rsidR="00AD205C" w:rsidRDefault="002C259D" w:rsidP="00D24084">
            <w:r>
              <w:lastRenderedPageBreak/>
              <w:t>tokenDescriptor. TokenId</w:t>
            </w:r>
          </w:p>
        </w:tc>
        <w:tc>
          <w:tcPr>
            <w:tcW w:w="5957" w:type="dxa"/>
            <w:tcMar>
              <w:top w:w="30" w:type="dxa"/>
              <w:left w:w="30" w:type="dxa"/>
              <w:bottom w:w="20" w:type="dxa"/>
              <w:right w:w="30" w:type="dxa"/>
            </w:tcMar>
          </w:tcPr>
          <w:p w14:paraId="4F86C2BE" w14:textId="77777777" w:rsidR="00AD205C" w:rsidRDefault="002C259D" w:rsidP="00D24084">
            <w:r>
              <w:t>TokenId z prihlásenia</w:t>
            </w:r>
          </w:p>
        </w:tc>
      </w:tr>
      <w:tr w:rsidR="00AD205C" w14:paraId="7DEC70DA" w14:textId="77777777" w:rsidTr="00306F42">
        <w:tc>
          <w:tcPr>
            <w:tcW w:w="3114" w:type="dxa"/>
            <w:tcMar>
              <w:top w:w="30" w:type="dxa"/>
              <w:left w:w="30" w:type="dxa"/>
              <w:bottom w:w="20" w:type="dxa"/>
              <w:right w:w="30" w:type="dxa"/>
            </w:tcMar>
          </w:tcPr>
          <w:p w14:paraId="4656D81D" w14:textId="77777777" w:rsidR="00AD205C" w:rsidRDefault="002C259D" w:rsidP="00D24084">
            <w:r>
              <w:t>tokenDescriptor. TokenCheck</w:t>
            </w:r>
          </w:p>
        </w:tc>
        <w:tc>
          <w:tcPr>
            <w:tcW w:w="5957" w:type="dxa"/>
            <w:tcMar>
              <w:top w:w="30" w:type="dxa"/>
              <w:left w:w="30" w:type="dxa"/>
              <w:bottom w:w="20" w:type="dxa"/>
              <w:right w:w="30" w:type="dxa"/>
            </w:tcMar>
          </w:tcPr>
          <w:p w14:paraId="0CADADAD" w14:textId="77777777" w:rsidR="00AD205C" w:rsidRDefault="002C259D" w:rsidP="00D24084">
            <w:r>
              <w:t>TokenCheck z prihlásenia</w:t>
            </w:r>
          </w:p>
        </w:tc>
      </w:tr>
    </w:tbl>
    <w:p w14:paraId="72B265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7950EB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EA5879" w14:textId="77777777" w:rsidR="00AD205C" w:rsidRPr="00306F42" w:rsidRDefault="002C259D" w:rsidP="00D24084">
            <w:r w:rsidRPr="00306F42">
              <w:t>Request</w:t>
            </w:r>
          </w:p>
        </w:tc>
      </w:tr>
      <w:tr w:rsidR="00AD205C" w:rsidRPr="00306F42" w14:paraId="203A6C83" w14:textId="77777777" w:rsidTr="00AD205C">
        <w:tc>
          <w:tcPr>
            <w:tcW w:w="9071" w:type="dxa"/>
            <w:tcMar>
              <w:top w:w="30" w:type="dxa"/>
              <w:left w:w="30" w:type="dxa"/>
              <w:bottom w:w="20" w:type="dxa"/>
              <w:right w:w="30" w:type="dxa"/>
            </w:tcMar>
          </w:tcPr>
          <w:p w14:paraId="305DF987" w14:textId="77777777" w:rsidR="00AD205C" w:rsidRPr="00306F42" w:rsidRDefault="002C259D" w:rsidP="00D24084">
            <w:r w:rsidRPr="00306F42">
              <w:t>&lt;soap:Envelope xmlns:soap="</w:t>
            </w:r>
            <w:hyperlink r:id="rId284" w:history="1">
              <w:r w:rsidRPr="00306F42">
                <w:rPr>
                  <w:rStyle w:val="Hypertextovprepojenie"/>
                  <w:sz w:val="16"/>
                  <w:szCs w:val="16"/>
                </w:rPr>
                <w:t>http://www.w3.org/2003/05/soap-envelope</w:t>
              </w:r>
            </w:hyperlink>
            <w:r w:rsidRPr="00306F42">
              <w:t>" xmlns:cep="</w:t>
            </w:r>
            <w:hyperlink r:id="rId285"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C61A77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6375AD9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962842E" w14:textId="77777777" w:rsidR="00AD205C" w:rsidRPr="00306F42" w:rsidRDefault="002C259D" w:rsidP="00D24084">
            <w:pPr>
              <w:rPr>
                <w:sz w:val="16"/>
                <w:szCs w:val="16"/>
              </w:rPr>
            </w:pPr>
            <w:r w:rsidRPr="00306F42">
              <w:t>Response</w:t>
            </w:r>
          </w:p>
        </w:tc>
      </w:tr>
      <w:tr w:rsidR="00AD205C" w:rsidRPr="00306F42" w14:paraId="5C1B89CC" w14:textId="77777777" w:rsidTr="00AD205C">
        <w:tc>
          <w:tcPr>
            <w:tcW w:w="9071" w:type="dxa"/>
            <w:tcMar>
              <w:top w:w="30" w:type="dxa"/>
              <w:left w:w="30" w:type="dxa"/>
              <w:bottom w:w="20" w:type="dxa"/>
              <w:right w:w="30" w:type="dxa"/>
            </w:tcMar>
          </w:tcPr>
          <w:p w14:paraId="3491E56E" w14:textId="77777777" w:rsidR="00AD205C" w:rsidRPr="00306F42" w:rsidRDefault="002C259D" w:rsidP="00D24084">
            <w:r w:rsidRPr="00306F42">
              <w:t>&lt;soap:Envelope xmlns:soap="</w:t>
            </w:r>
            <w:hyperlink r:id="rId286" w:history="1">
              <w:r w:rsidRPr="00306F42">
                <w:rPr>
                  <w:rStyle w:val="Hypertextovprepojenie"/>
                  <w:sz w:val="16"/>
                  <w:szCs w:val="16"/>
                </w:rPr>
                <w:t>http://www.w3.org/2003/05/soap-envelope</w:t>
              </w:r>
            </w:hyperlink>
            <w:r w:rsidRPr="00306F42">
              <w:t>" xmlns:xsi="</w:t>
            </w:r>
            <w:hyperlink r:id="rId287" w:history="1">
              <w:r w:rsidRPr="00306F42">
                <w:rPr>
                  <w:rStyle w:val="Hypertextovprepojenie"/>
                  <w:sz w:val="16"/>
                  <w:szCs w:val="16"/>
                </w:rPr>
                <w:t>http://www.w3.org/2001/XMLSchema-instance</w:t>
              </w:r>
            </w:hyperlink>
            <w:r w:rsidRPr="00306F42">
              <w:t>" xmlns:xsd="</w:t>
            </w:r>
            <w:hyperlink r:id="rId288"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289"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78232F9" w14:textId="50FDC6E4" w:rsidR="00AD205C" w:rsidRDefault="002C259D" w:rsidP="00D24084">
      <w:pPr>
        <w:pStyle w:val="Nadpis4"/>
      </w:pPr>
      <w:bookmarkStart w:id="150" w:name="scroll-bookmark-112"/>
      <w:r>
        <w:t>Popis výnimiek</w:t>
      </w:r>
      <w:bookmarkEnd w:id="15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7C8C872"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EA4875" w14:textId="77777777" w:rsidR="00AD205C" w:rsidRDefault="002C259D" w:rsidP="00D24084">
            <w:r>
              <w:t>Kód</w:t>
            </w:r>
          </w:p>
        </w:tc>
        <w:tc>
          <w:tcPr>
            <w:tcW w:w="3628" w:type="dxa"/>
            <w:tcMar>
              <w:top w:w="30" w:type="dxa"/>
              <w:left w:w="30" w:type="dxa"/>
              <w:bottom w:w="20" w:type="dxa"/>
              <w:right w:w="30" w:type="dxa"/>
            </w:tcMar>
          </w:tcPr>
          <w:p w14:paraId="5EEA8DB7" w14:textId="77777777" w:rsidR="00AD205C" w:rsidRDefault="002C259D" w:rsidP="00D24084">
            <w:r>
              <w:t>Popís</w:t>
            </w:r>
          </w:p>
        </w:tc>
        <w:tc>
          <w:tcPr>
            <w:tcW w:w="3398" w:type="dxa"/>
            <w:tcMar>
              <w:top w:w="30" w:type="dxa"/>
              <w:left w:w="30" w:type="dxa"/>
              <w:bottom w:w="20" w:type="dxa"/>
              <w:right w:w="30" w:type="dxa"/>
            </w:tcMar>
          </w:tcPr>
          <w:p w14:paraId="674B7DD2" w14:textId="77777777" w:rsidR="00AD205C" w:rsidRDefault="002C259D" w:rsidP="00D24084">
            <w:r>
              <w:t>Špecifikácia chyby</w:t>
            </w:r>
          </w:p>
        </w:tc>
        <w:tc>
          <w:tcPr>
            <w:tcW w:w="1137" w:type="dxa"/>
            <w:tcMar>
              <w:top w:w="30" w:type="dxa"/>
              <w:left w:w="30" w:type="dxa"/>
              <w:bottom w:w="20" w:type="dxa"/>
              <w:right w:w="30" w:type="dxa"/>
            </w:tcMar>
          </w:tcPr>
          <w:p w14:paraId="5626C10C" w14:textId="77777777" w:rsidR="00AD205C" w:rsidRDefault="002C259D" w:rsidP="00D24084">
            <w:r>
              <w:t>Typ chyby</w:t>
            </w:r>
          </w:p>
        </w:tc>
      </w:tr>
      <w:tr w:rsidR="00AD205C" w14:paraId="0D326AAC" w14:textId="77777777" w:rsidTr="00306F42">
        <w:tc>
          <w:tcPr>
            <w:tcW w:w="907" w:type="dxa"/>
            <w:tcMar>
              <w:top w:w="30" w:type="dxa"/>
              <w:left w:w="30" w:type="dxa"/>
              <w:bottom w:w="20" w:type="dxa"/>
              <w:right w:w="30" w:type="dxa"/>
            </w:tcMar>
          </w:tcPr>
          <w:p w14:paraId="5CBE8425" w14:textId="77777777" w:rsidR="00AD205C" w:rsidRDefault="002C259D" w:rsidP="00D24084">
            <w:r>
              <w:t>-220</w:t>
            </w:r>
          </w:p>
        </w:tc>
        <w:tc>
          <w:tcPr>
            <w:tcW w:w="3628" w:type="dxa"/>
            <w:tcMar>
              <w:top w:w="30" w:type="dxa"/>
              <w:left w:w="30" w:type="dxa"/>
              <w:bottom w:w="20" w:type="dxa"/>
              <w:right w:w="30" w:type="dxa"/>
            </w:tcMar>
          </w:tcPr>
          <w:p w14:paraId="13E06B44" w14:textId="77777777" w:rsidR="00AD205C" w:rsidRDefault="002C259D" w:rsidP="00D24084">
            <w:r>
              <w:t>Zamietnuté podanie. Neplatný adresát.</w:t>
            </w:r>
          </w:p>
        </w:tc>
        <w:tc>
          <w:tcPr>
            <w:tcW w:w="3398" w:type="dxa"/>
            <w:tcMar>
              <w:top w:w="30" w:type="dxa"/>
              <w:left w:w="30" w:type="dxa"/>
              <w:bottom w:w="20" w:type="dxa"/>
              <w:right w:w="30" w:type="dxa"/>
            </w:tcMar>
          </w:tcPr>
          <w:p w14:paraId="237FD1CB" w14:textId="77777777" w:rsidR="00AD205C" w:rsidRDefault="002C259D" w:rsidP="00D24084">
            <w:r>
              <w:t>Zamietnuté podanie. Neplatný adresát.</w:t>
            </w:r>
          </w:p>
        </w:tc>
        <w:tc>
          <w:tcPr>
            <w:tcW w:w="1137" w:type="dxa"/>
            <w:tcMar>
              <w:top w:w="30" w:type="dxa"/>
              <w:left w:w="30" w:type="dxa"/>
              <w:bottom w:w="20" w:type="dxa"/>
              <w:right w:w="30" w:type="dxa"/>
            </w:tcMar>
          </w:tcPr>
          <w:p w14:paraId="79A01429" w14:textId="77777777" w:rsidR="00AD205C" w:rsidRDefault="002C259D" w:rsidP="00D24084">
            <w:r>
              <w:t>Biznis</w:t>
            </w:r>
          </w:p>
        </w:tc>
      </w:tr>
      <w:tr w:rsidR="00AD205C" w14:paraId="52971A2F" w14:textId="77777777" w:rsidTr="00306F42">
        <w:tc>
          <w:tcPr>
            <w:tcW w:w="907" w:type="dxa"/>
            <w:tcMar>
              <w:top w:w="30" w:type="dxa"/>
              <w:left w:w="30" w:type="dxa"/>
              <w:bottom w:w="20" w:type="dxa"/>
              <w:right w:w="30" w:type="dxa"/>
            </w:tcMar>
          </w:tcPr>
          <w:p w14:paraId="62331309" w14:textId="77777777" w:rsidR="00AD205C" w:rsidRDefault="002C259D" w:rsidP="00D24084">
            <w:r>
              <w:t>-213</w:t>
            </w:r>
          </w:p>
        </w:tc>
        <w:tc>
          <w:tcPr>
            <w:tcW w:w="3628" w:type="dxa"/>
            <w:tcMar>
              <w:top w:w="30" w:type="dxa"/>
              <w:left w:w="30" w:type="dxa"/>
              <w:bottom w:w="20" w:type="dxa"/>
              <w:right w:w="30" w:type="dxa"/>
            </w:tcMar>
          </w:tcPr>
          <w:p w14:paraId="5C6E3635"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0B22655A"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4196D5DB" w14:textId="77777777" w:rsidR="00AD205C" w:rsidRDefault="002C259D" w:rsidP="00D24084">
            <w:r>
              <w:t>Biznis</w:t>
            </w:r>
          </w:p>
        </w:tc>
      </w:tr>
      <w:tr w:rsidR="00AD205C" w14:paraId="1D216E39" w14:textId="77777777" w:rsidTr="00306F42">
        <w:tc>
          <w:tcPr>
            <w:tcW w:w="907" w:type="dxa"/>
            <w:tcMar>
              <w:top w:w="30" w:type="dxa"/>
              <w:left w:w="30" w:type="dxa"/>
              <w:bottom w:w="20" w:type="dxa"/>
              <w:right w:w="30" w:type="dxa"/>
            </w:tcMar>
          </w:tcPr>
          <w:p w14:paraId="09D45EEF" w14:textId="77777777" w:rsidR="00AD205C" w:rsidRDefault="002C259D" w:rsidP="00D24084">
            <w:r>
              <w:t>-210</w:t>
            </w:r>
          </w:p>
        </w:tc>
        <w:tc>
          <w:tcPr>
            <w:tcW w:w="3628" w:type="dxa"/>
            <w:tcMar>
              <w:top w:w="30" w:type="dxa"/>
              <w:left w:w="30" w:type="dxa"/>
              <w:bottom w:w="20" w:type="dxa"/>
              <w:right w:w="30" w:type="dxa"/>
            </w:tcMar>
          </w:tcPr>
          <w:p w14:paraId="334AB2D8"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53BBCEE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66FD43DD" w14:textId="77777777" w:rsidR="00AD205C" w:rsidRDefault="002C259D" w:rsidP="00D24084">
            <w:r>
              <w:t>Biznis</w:t>
            </w:r>
          </w:p>
        </w:tc>
      </w:tr>
      <w:tr w:rsidR="00AD205C" w14:paraId="10D42BF5" w14:textId="77777777" w:rsidTr="00306F42">
        <w:tc>
          <w:tcPr>
            <w:tcW w:w="907" w:type="dxa"/>
            <w:tcMar>
              <w:top w:w="30" w:type="dxa"/>
              <w:left w:w="30" w:type="dxa"/>
              <w:bottom w:w="20" w:type="dxa"/>
              <w:right w:w="30" w:type="dxa"/>
            </w:tcMar>
          </w:tcPr>
          <w:p w14:paraId="268E3AA1" w14:textId="77777777" w:rsidR="00AD205C" w:rsidRDefault="002C259D" w:rsidP="00D24084">
            <w:r>
              <w:t>-209</w:t>
            </w:r>
          </w:p>
        </w:tc>
        <w:tc>
          <w:tcPr>
            <w:tcW w:w="3628" w:type="dxa"/>
            <w:tcMar>
              <w:top w:w="30" w:type="dxa"/>
              <w:left w:w="30" w:type="dxa"/>
              <w:bottom w:w="20" w:type="dxa"/>
              <w:right w:w="30" w:type="dxa"/>
            </w:tcMar>
          </w:tcPr>
          <w:p w14:paraId="396BF5A0" w14:textId="77777777" w:rsidR="00AD205C" w:rsidRDefault="002C259D" w:rsidP="00D24084">
            <w:r>
              <w:t>Neznámy typ dokumentu.</w:t>
            </w:r>
          </w:p>
        </w:tc>
        <w:tc>
          <w:tcPr>
            <w:tcW w:w="3398" w:type="dxa"/>
            <w:tcMar>
              <w:top w:w="30" w:type="dxa"/>
              <w:left w:w="30" w:type="dxa"/>
              <w:bottom w:w="20" w:type="dxa"/>
              <w:right w:w="30" w:type="dxa"/>
            </w:tcMar>
          </w:tcPr>
          <w:p w14:paraId="7DBACB5F" w14:textId="77777777" w:rsidR="00AD205C" w:rsidRDefault="002C259D" w:rsidP="00D24084">
            <w:r>
              <w:t>Neznámy typ dokumentu.</w:t>
            </w:r>
          </w:p>
        </w:tc>
        <w:tc>
          <w:tcPr>
            <w:tcW w:w="1137" w:type="dxa"/>
            <w:tcMar>
              <w:top w:w="30" w:type="dxa"/>
              <w:left w:w="30" w:type="dxa"/>
              <w:bottom w:w="20" w:type="dxa"/>
              <w:right w:w="30" w:type="dxa"/>
            </w:tcMar>
          </w:tcPr>
          <w:p w14:paraId="0218E9F6" w14:textId="77777777" w:rsidR="00AD205C" w:rsidRDefault="002C259D" w:rsidP="00D24084">
            <w:r>
              <w:t>Biznis</w:t>
            </w:r>
          </w:p>
        </w:tc>
      </w:tr>
      <w:tr w:rsidR="00AD205C" w14:paraId="59F61C92" w14:textId="77777777" w:rsidTr="00306F42">
        <w:tc>
          <w:tcPr>
            <w:tcW w:w="907" w:type="dxa"/>
            <w:tcMar>
              <w:top w:w="30" w:type="dxa"/>
              <w:left w:w="30" w:type="dxa"/>
              <w:bottom w:w="20" w:type="dxa"/>
              <w:right w:w="30" w:type="dxa"/>
            </w:tcMar>
          </w:tcPr>
          <w:p w14:paraId="36A70237" w14:textId="77777777" w:rsidR="00AD205C" w:rsidRDefault="002C259D" w:rsidP="00D24084">
            <w:r>
              <w:t>-208</w:t>
            </w:r>
          </w:p>
        </w:tc>
        <w:tc>
          <w:tcPr>
            <w:tcW w:w="3628" w:type="dxa"/>
            <w:tcMar>
              <w:top w:w="30" w:type="dxa"/>
              <w:left w:w="30" w:type="dxa"/>
              <w:bottom w:w="20" w:type="dxa"/>
              <w:right w:w="30" w:type="dxa"/>
            </w:tcMar>
          </w:tcPr>
          <w:p w14:paraId="400CC8E7" w14:textId="77777777" w:rsidR="00AD205C" w:rsidRDefault="002C259D" w:rsidP="00D24084">
            <w:r>
              <w:t>Neznámy formát dokumentu.</w:t>
            </w:r>
          </w:p>
        </w:tc>
        <w:tc>
          <w:tcPr>
            <w:tcW w:w="3398" w:type="dxa"/>
            <w:tcMar>
              <w:top w:w="30" w:type="dxa"/>
              <w:left w:w="30" w:type="dxa"/>
              <w:bottom w:w="20" w:type="dxa"/>
              <w:right w:w="30" w:type="dxa"/>
            </w:tcMar>
          </w:tcPr>
          <w:p w14:paraId="4584265A" w14:textId="77777777" w:rsidR="00AD205C" w:rsidRDefault="002C259D" w:rsidP="00D24084">
            <w:r>
              <w:t>Neznámy formát dokumentu.</w:t>
            </w:r>
          </w:p>
        </w:tc>
        <w:tc>
          <w:tcPr>
            <w:tcW w:w="1137" w:type="dxa"/>
            <w:tcMar>
              <w:top w:w="30" w:type="dxa"/>
              <w:left w:w="30" w:type="dxa"/>
              <w:bottom w:w="20" w:type="dxa"/>
              <w:right w:w="30" w:type="dxa"/>
            </w:tcMar>
          </w:tcPr>
          <w:p w14:paraId="79C01BC4" w14:textId="77777777" w:rsidR="00AD205C" w:rsidRDefault="002C259D" w:rsidP="00D24084">
            <w:r>
              <w:t>Biznis</w:t>
            </w:r>
          </w:p>
        </w:tc>
      </w:tr>
      <w:tr w:rsidR="00AD205C" w14:paraId="1A97EEED" w14:textId="77777777" w:rsidTr="00306F42">
        <w:tc>
          <w:tcPr>
            <w:tcW w:w="907" w:type="dxa"/>
            <w:tcMar>
              <w:top w:w="30" w:type="dxa"/>
              <w:left w:w="30" w:type="dxa"/>
              <w:bottom w:w="20" w:type="dxa"/>
              <w:right w:w="30" w:type="dxa"/>
            </w:tcMar>
          </w:tcPr>
          <w:p w14:paraId="51B2FC4F" w14:textId="77777777" w:rsidR="00AD205C" w:rsidRDefault="002C259D" w:rsidP="00D24084">
            <w:r>
              <w:t>-207</w:t>
            </w:r>
          </w:p>
        </w:tc>
        <w:tc>
          <w:tcPr>
            <w:tcW w:w="3628" w:type="dxa"/>
            <w:tcMar>
              <w:top w:w="30" w:type="dxa"/>
              <w:left w:w="30" w:type="dxa"/>
              <w:bottom w:w="20" w:type="dxa"/>
              <w:right w:w="30" w:type="dxa"/>
            </w:tcMar>
          </w:tcPr>
          <w:p w14:paraId="5A86326C" w14:textId="77777777" w:rsidR="00AD205C" w:rsidRDefault="002C259D" w:rsidP="00D24084">
            <w:r>
              <w:t>Neznámy formát podania.</w:t>
            </w:r>
          </w:p>
        </w:tc>
        <w:tc>
          <w:tcPr>
            <w:tcW w:w="3398" w:type="dxa"/>
            <w:tcMar>
              <w:top w:w="30" w:type="dxa"/>
              <w:left w:w="30" w:type="dxa"/>
              <w:bottom w:w="20" w:type="dxa"/>
              <w:right w:w="30" w:type="dxa"/>
            </w:tcMar>
          </w:tcPr>
          <w:p w14:paraId="69493D43" w14:textId="77777777" w:rsidR="00AD205C" w:rsidRDefault="002C259D" w:rsidP="00D24084">
            <w:r>
              <w:t>Neznámy formát podania.</w:t>
            </w:r>
          </w:p>
        </w:tc>
        <w:tc>
          <w:tcPr>
            <w:tcW w:w="1137" w:type="dxa"/>
            <w:tcMar>
              <w:top w:w="30" w:type="dxa"/>
              <w:left w:w="30" w:type="dxa"/>
              <w:bottom w:w="20" w:type="dxa"/>
              <w:right w:w="30" w:type="dxa"/>
            </w:tcMar>
          </w:tcPr>
          <w:p w14:paraId="39C01FFD" w14:textId="77777777" w:rsidR="00AD205C" w:rsidRDefault="002C259D" w:rsidP="00D24084">
            <w:r>
              <w:t>Biznis</w:t>
            </w:r>
          </w:p>
        </w:tc>
      </w:tr>
      <w:tr w:rsidR="00AD205C" w14:paraId="08881883" w14:textId="77777777" w:rsidTr="00306F42">
        <w:tc>
          <w:tcPr>
            <w:tcW w:w="907" w:type="dxa"/>
            <w:tcMar>
              <w:top w:w="30" w:type="dxa"/>
              <w:left w:w="30" w:type="dxa"/>
              <w:bottom w:w="20" w:type="dxa"/>
              <w:right w:w="30" w:type="dxa"/>
            </w:tcMar>
          </w:tcPr>
          <w:p w14:paraId="51B5AE8C" w14:textId="77777777" w:rsidR="00AD205C" w:rsidRDefault="002C259D" w:rsidP="00D24084">
            <w:r>
              <w:lastRenderedPageBreak/>
              <w:t>-205</w:t>
            </w:r>
          </w:p>
        </w:tc>
        <w:tc>
          <w:tcPr>
            <w:tcW w:w="3628" w:type="dxa"/>
            <w:tcMar>
              <w:top w:w="30" w:type="dxa"/>
              <w:left w:w="30" w:type="dxa"/>
              <w:bottom w:w="20" w:type="dxa"/>
              <w:right w:w="30" w:type="dxa"/>
            </w:tcMar>
          </w:tcPr>
          <w:p w14:paraId="41F61065" w14:textId="77777777" w:rsidR="00AD205C" w:rsidRDefault="002C259D" w:rsidP="00D24084">
            <w:r>
              <w:t>Neplatný typ podania.</w:t>
            </w:r>
          </w:p>
        </w:tc>
        <w:tc>
          <w:tcPr>
            <w:tcW w:w="3398" w:type="dxa"/>
            <w:tcMar>
              <w:top w:w="30" w:type="dxa"/>
              <w:left w:w="30" w:type="dxa"/>
              <w:bottom w:w="20" w:type="dxa"/>
              <w:right w:w="30" w:type="dxa"/>
            </w:tcMar>
          </w:tcPr>
          <w:p w14:paraId="17DFBCE0" w14:textId="77777777" w:rsidR="00AD205C" w:rsidRDefault="002C259D" w:rsidP="00D24084">
            <w:r>
              <w:t>Neplatný typ podania.</w:t>
            </w:r>
          </w:p>
        </w:tc>
        <w:tc>
          <w:tcPr>
            <w:tcW w:w="1137" w:type="dxa"/>
            <w:tcMar>
              <w:top w:w="30" w:type="dxa"/>
              <w:left w:w="30" w:type="dxa"/>
              <w:bottom w:w="20" w:type="dxa"/>
              <w:right w:w="30" w:type="dxa"/>
            </w:tcMar>
          </w:tcPr>
          <w:p w14:paraId="7D5D8A1B" w14:textId="77777777" w:rsidR="00AD205C" w:rsidRDefault="002C259D" w:rsidP="00D24084">
            <w:r>
              <w:t>Biznis</w:t>
            </w:r>
          </w:p>
        </w:tc>
      </w:tr>
      <w:tr w:rsidR="00AD205C" w14:paraId="239DBFA3" w14:textId="77777777" w:rsidTr="00306F42">
        <w:tc>
          <w:tcPr>
            <w:tcW w:w="907" w:type="dxa"/>
            <w:tcMar>
              <w:top w:w="30" w:type="dxa"/>
              <w:left w:w="30" w:type="dxa"/>
              <w:bottom w:w="20" w:type="dxa"/>
              <w:right w:w="30" w:type="dxa"/>
            </w:tcMar>
          </w:tcPr>
          <w:p w14:paraId="6820FFE0" w14:textId="77777777" w:rsidR="00AD205C" w:rsidRDefault="002C259D" w:rsidP="00D24084">
            <w:r>
              <w:t>-204</w:t>
            </w:r>
          </w:p>
        </w:tc>
        <w:tc>
          <w:tcPr>
            <w:tcW w:w="3628" w:type="dxa"/>
            <w:tcMar>
              <w:top w:w="30" w:type="dxa"/>
              <w:left w:w="30" w:type="dxa"/>
              <w:bottom w:w="20" w:type="dxa"/>
              <w:right w:w="30" w:type="dxa"/>
            </w:tcMar>
          </w:tcPr>
          <w:p w14:paraId="55052D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42B38F77"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7D93A13E" w14:textId="77777777" w:rsidR="00AD205C" w:rsidRDefault="002C259D" w:rsidP="00D24084">
            <w:r>
              <w:t>Biznis</w:t>
            </w:r>
          </w:p>
        </w:tc>
      </w:tr>
      <w:tr w:rsidR="00AD205C" w14:paraId="078FE575" w14:textId="77777777" w:rsidTr="00306F42">
        <w:tc>
          <w:tcPr>
            <w:tcW w:w="907" w:type="dxa"/>
            <w:tcMar>
              <w:top w:w="30" w:type="dxa"/>
              <w:left w:w="30" w:type="dxa"/>
              <w:bottom w:w="20" w:type="dxa"/>
              <w:right w:w="30" w:type="dxa"/>
            </w:tcMar>
          </w:tcPr>
          <w:p w14:paraId="75CD8A48" w14:textId="77777777" w:rsidR="00AD205C" w:rsidRDefault="002C259D" w:rsidP="00D24084">
            <w:r>
              <w:t>-1</w:t>
            </w:r>
          </w:p>
        </w:tc>
        <w:tc>
          <w:tcPr>
            <w:tcW w:w="3628" w:type="dxa"/>
            <w:tcMar>
              <w:top w:w="30" w:type="dxa"/>
              <w:left w:w="30" w:type="dxa"/>
              <w:bottom w:w="20" w:type="dxa"/>
              <w:right w:w="30" w:type="dxa"/>
            </w:tcMar>
          </w:tcPr>
          <w:p w14:paraId="693EE397" w14:textId="77777777" w:rsidR="00AD205C" w:rsidRDefault="002C259D" w:rsidP="00D24084">
            <w:r>
              <w:t>Interná chyba.</w:t>
            </w:r>
          </w:p>
        </w:tc>
        <w:tc>
          <w:tcPr>
            <w:tcW w:w="3398" w:type="dxa"/>
            <w:tcMar>
              <w:top w:w="30" w:type="dxa"/>
              <w:left w:w="30" w:type="dxa"/>
              <w:bottom w:w="20" w:type="dxa"/>
              <w:right w:w="30" w:type="dxa"/>
            </w:tcMar>
          </w:tcPr>
          <w:p w14:paraId="2CAE0660" w14:textId="77777777" w:rsidR="00AD205C" w:rsidRDefault="002C259D" w:rsidP="00D24084">
            <w:r>
              <w:t>Interná chyba.</w:t>
            </w:r>
          </w:p>
        </w:tc>
        <w:tc>
          <w:tcPr>
            <w:tcW w:w="1137" w:type="dxa"/>
            <w:tcMar>
              <w:top w:w="30" w:type="dxa"/>
              <w:left w:w="30" w:type="dxa"/>
              <w:bottom w:w="20" w:type="dxa"/>
              <w:right w:w="30" w:type="dxa"/>
            </w:tcMar>
          </w:tcPr>
          <w:p w14:paraId="2B3767A5" w14:textId="77777777" w:rsidR="00AD205C" w:rsidRDefault="002C259D" w:rsidP="00D24084">
            <w:r>
              <w:t>Systém</w:t>
            </w:r>
          </w:p>
        </w:tc>
      </w:tr>
    </w:tbl>
    <w:p w14:paraId="36627C0B" w14:textId="77777777" w:rsidR="005928AC" w:rsidRDefault="005928AC" w:rsidP="00D24084"/>
    <w:p w14:paraId="7B3D70DC" w14:textId="77777777" w:rsidR="005928AC" w:rsidRDefault="005928AC" w:rsidP="00D24084">
      <w:r>
        <w:br w:type="page"/>
      </w:r>
    </w:p>
    <w:p w14:paraId="7F1F90F8" w14:textId="59BE6B4C" w:rsidR="00AD205C" w:rsidRDefault="002C259D" w:rsidP="00D24084">
      <w:pPr>
        <w:pStyle w:val="Nadpis2"/>
      </w:pPr>
      <w:bookmarkStart w:id="151" w:name="scroll-bookmark-113"/>
      <w:bookmarkStart w:id="152" w:name="_Toc101774395"/>
      <w:r>
        <w:lastRenderedPageBreak/>
        <w:t>Zmena colného vyhlásenia</w:t>
      </w:r>
      <w:bookmarkEnd w:id="151"/>
      <w:bookmarkEnd w:id="152"/>
    </w:p>
    <w:tbl>
      <w:tblPr>
        <w:tblStyle w:val="ScrollTableNormal"/>
        <w:tblW w:w="0" w:type="auto"/>
        <w:tblLayout w:type="fixed"/>
        <w:tblLook w:val="0000" w:firstRow="0" w:lastRow="0" w:firstColumn="0" w:lastColumn="0" w:noHBand="0" w:noVBand="0"/>
      </w:tblPr>
      <w:tblGrid>
        <w:gridCol w:w="2268"/>
        <w:gridCol w:w="6803"/>
      </w:tblGrid>
      <w:tr w:rsidR="00AD205C" w14:paraId="00F7694D" w14:textId="77777777" w:rsidTr="00306F42">
        <w:tc>
          <w:tcPr>
            <w:tcW w:w="2268" w:type="dxa"/>
            <w:tcMar>
              <w:top w:w="30" w:type="dxa"/>
              <w:left w:w="30" w:type="dxa"/>
              <w:bottom w:w="20" w:type="dxa"/>
              <w:right w:w="30" w:type="dxa"/>
            </w:tcMar>
            <w:vAlign w:val="center"/>
          </w:tcPr>
          <w:p w14:paraId="79096D68"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B71D99" w14:textId="77777777" w:rsidR="00AD205C" w:rsidRDefault="002C259D" w:rsidP="00D24084">
            <w:r>
              <w:t>sluzba_is_233</w:t>
            </w:r>
          </w:p>
        </w:tc>
      </w:tr>
      <w:tr w:rsidR="00AD205C" w14:paraId="2018A66C" w14:textId="77777777" w:rsidTr="00306F42">
        <w:tc>
          <w:tcPr>
            <w:tcW w:w="2268" w:type="dxa"/>
            <w:tcMar>
              <w:top w:w="30" w:type="dxa"/>
              <w:left w:w="30" w:type="dxa"/>
              <w:bottom w:w="20" w:type="dxa"/>
              <w:right w:w="30" w:type="dxa"/>
            </w:tcMar>
            <w:vAlign w:val="center"/>
          </w:tcPr>
          <w:p w14:paraId="2E8F660C" w14:textId="77777777" w:rsidR="00AD205C" w:rsidRDefault="002C259D" w:rsidP="00D24084">
            <w:r>
              <w:t>Verzia služby</w:t>
            </w:r>
          </w:p>
        </w:tc>
        <w:tc>
          <w:tcPr>
            <w:tcW w:w="6803" w:type="dxa"/>
            <w:tcMar>
              <w:top w:w="30" w:type="dxa"/>
              <w:left w:w="30" w:type="dxa"/>
              <w:bottom w:w="20" w:type="dxa"/>
              <w:right w:w="30" w:type="dxa"/>
            </w:tcMar>
            <w:vAlign w:val="center"/>
          </w:tcPr>
          <w:p w14:paraId="4E4AA13E" w14:textId="77777777" w:rsidR="00AD205C" w:rsidRDefault="002C259D" w:rsidP="00D24084">
            <w:r>
              <w:t>1.0</w:t>
            </w:r>
          </w:p>
        </w:tc>
      </w:tr>
      <w:tr w:rsidR="00AD205C" w14:paraId="6622651F" w14:textId="77777777" w:rsidTr="00306F42">
        <w:tc>
          <w:tcPr>
            <w:tcW w:w="2268" w:type="dxa"/>
            <w:tcMar>
              <w:top w:w="30" w:type="dxa"/>
              <w:left w:w="30" w:type="dxa"/>
              <w:bottom w:w="20" w:type="dxa"/>
              <w:right w:w="30" w:type="dxa"/>
            </w:tcMar>
            <w:vAlign w:val="center"/>
          </w:tcPr>
          <w:p w14:paraId="6CB545C3" w14:textId="77777777" w:rsidR="00AD205C" w:rsidRDefault="002C259D" w:rsidP="00D24084">
            <w:r>
              <w:t>Popis služby</w:t>
            </w:r>
          </w:p>
        </w:tc>
        <w:tc>
          <w:tcPr>
            <w:tcW w:w="6803" w:type="dxa"/>
            <w:tcMar>
              <w:top w:w="30" w:type="dxa"/>
              <w:left w:w="30" w:type="dxa"/>
              <w:bottom w:w="20" w:type="dxa"/>
              <w:right w:w="30" w:type="dxa"/>
            </w:tcMar>
            <w:vAlign w:val="center"/>
          </w:tcPr>
          <w:p w14:paraId="01424374" w14:textId="77777777" w:rsidR="00AD205C" w:rsidRDefault="002C259D" w:rsidP="00D24084">
            <w:r>
              <w:t>Služba umožní používateľovi zmeniť podané colné vyhlásenie, ak to vyžaduje proces colného konania, alebo vzniknutá situácia:</w:t>
            </w:r>
            <w:r>
              <w:br/>
              <w:t>podanie opravného colného vyhlásenia,</w:t>
            </w:r>
            <w:r>
              <w:br/>
              <w:t>zrušenie colného vyhlásenia.</w:t>
            </w:r>
            <w:r>
              <w:br/>
              <w:t>Služba podporuje procesy realizácie ZOT. NP-A.1.1.13</w:t>
            </w:r>
          </w:p>
        </w:tc>
      </w:tr>
      <w:tr w:rsidR="00AD205C" w14:paraId="5FD7429F" w14:textId="77777777" w:rsidTr="00306F42">
        <w:tc>
          <w:tcPr>
            <w:tcW w:w="2268" w:type="dxa"/>
            <w:tcMar>
              <w:top w:w="30" w:type="dxa"/>
              <w:left w:w="30" w:type="dxa"/>
              <w:bottom w:w="20" w:type="dxa"/>
              <w:right w:w="30" w:type="dxa"/>
            </w:tcMar>
            <w:vAlign w:val="center"/>
          </w:tcPr>
          <w:p w14:paraId="508E4801" w14:textId="77777777" w:rsidR="00AD205C" w:rsidRDefault="002C259D" w:rsidP="00D24084">
            <w:r>
              <w:t>ISVS / Modul</w:t>
            </w:r>
          </w:p>
        </w:tc>
        <w:tc>
          <w:tcPr>
            <w:tcW w:w="6803" w:type="dxa"/>
            <w:tcMar>
              <w:top w:w="30" w:type="dxa"/>
              <w:left w:w="30" w:type="dxa"/>
              <w:bottom w:w="20" w:type="dxa"/>
              <w:right w:w="30" w:type="dxa"/>
            </w:tcMar>
            <w:vAlign w:val="center"/>
          </w:tcPr>
          <w:p w14:paraId="7D6D2953" w14:textId="77777777" w:rsidR="00AD205C" w:rsidRDefault="002C259D" w:rsidP="00D24084">
            <w:r>
              <w:t>IS CEP</w:t>
            </w:r>
          </w:p>
        </w:tc>
      </w:tr>
    </w:tbl>
    <w:p w14:paraId="6023B623" w14:textId="77777777" w:rsidR="00AD205C" w:rsidRDefault="00AD205C" w:rsidP="00D24084"/>
    <w:p w14:paraId="550F3787" w14:textId="77777777" w:rsidR="00AD205C" w:rsidRDefault="00AD205C" w:rsidP="00D24084"/>
    <w:p w14:paraId="43D21594" w14:textId="7B617500" w:rsidR="00AD205C" w:rsidRDefault="002C259D" w:rsidP="00D24084">
      <w:pPr>
        <w:pStyle w:val="Nadpis3"/>
      </w:pPr>
      <w:bookmarkStart w:id="153" w:name="scroll-bookmark-114"/>
      <w:bookmarkStart w:id="154" w:name="_Toc101774396"/>
      <w:r>
        <w:t>Procesné/logické údaje</w:t>
      </w:r>
      <w:bookmarkEnd w:id="153"/>
      <w:bookmarkEnd w:id="154"/>
    </w:p>
    <w:p w14:paraId="6D9298F1" w14:textId="647AC342" w:rsidR="00AD205C" w:rsidRDefault="002C259D" w:rsidP="00D24084">
      <w:pPr>
        <w:pStyle w:val="Nadpis4"/>
      </w:pPr>
      <w:bookmarkStart w:id="155" w:name="scroll-bookmark-115"/>
      <w:r>
        <w:t>Procesný tok / biznis logika služby</w:t>
      </w:r>
      <w:bookmarkEnd w:id="155"/>
    </w:p>
    <w:p w14:paraId="2C024F03" w14:textId="77777777" w:rsidR="00AD205C" w:rsidRDefault="002C259D" w:rsidP="00D24084">
      <w:r>
        <w:t>Služba poskytuje rozhranie pre prijatie podania z externého systému.</w:t>
      </w:r>
      <w:r>
        <w:br/>
        <w:t>Služba je synchrónna a je určená pre IS podnikateľa.</w:t>
      </w:r>
    </w:p>
    <w:p w14:paraId="6F9DEA7F" w14:textId="64E9A2E6" w:rsidR="00AD205C" w:rsidRDefault="002C259D" w:rsidP="00D24084">
      <w:pPr>
        <w:pStyle w:val="Nadpis4"/>
      </w:pPr>
      <w:bookmarkStart w:id="156" w:name="scroll-bookmark-116"/>
      <w:r>
        <w:t>Operácie poskytovanej služby</w:t>
      </w:r>
      <w:bookmarkEnd w:id="156"/>
    </w:p>
    <w:tbl>
      <w:tblPr>
        <w:tblStyle w:val="ScrollTableNormal"/>
        <w:tblW w:w="9071" w:type="dxa"/>
        <w:tblLayout w:type="fixed"/>
        <w:tblLook w:val="0020" w:firstRow="1" w:lastRow="0" w:firstColumn="0" w:lastColumn="0" w:noHBand="0" w:noVBand="0"/>
      </w:tblPr>
      <w:tblGrid>
        <w:gridCol w:w="1814"/>
        <w:gridCol w:w="2859"/>
        <w:gridCol w:w="992"/>
        <w:gridCol w:w="1560"/>
        <w:gridCol w:w="1846"/>
      </w:tblGrid>
      <w:tr w:rsidR="00AD205C" w14:paraId="0FA9BA51" w14:textId="77777777" w:rsidTr="00306F42">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83A041F" w14:textId="77777777" w:rsidR="00AD205C" w:rsidRDefault="002C259D" w:rsidP="00D24084">
            <w:r>
              <w:t>Názov operácie</w:t>
            </w:r>
          </w:p>
        </w:tc>
        <w:tc>
          <w:tcPr>
            <w:tcW w:w="2859" w:type="dxa"/>
            <w:tcMar>
              <w:top w:w="30" w:type="dxa"/>
              <w:left w:w="30" w:type="dxa"/>
              <w:bottom w:w="20" w:type="dxa"/>
              <w:right w:w="30" w:type="dxa"/>
            </w:tcMar>
          </w:tcPr>
          <w:p w14:paraId="04BCE804" w14:textId="77777777" w:rsidR="00AD205C" w:rsidRDefault="002C259D" w:rsidP="00D24084">
            <w:r>
              <w:t>Popis operácie</w:t>
            </w:r>
          </w:p>
        </w:tc>
        <w:tc>
          <w:tcPr>
            <w:tcW w:w="992" w:type="dxa"/>
            <w:tcMar>
              <w:top w:w="30" w:type="dxa"/>
              <w:left w:w="30" w:type="dxa"/>
              <w:bottom w:w="20" w:type="dxa"/>
              <w:right w:w="30" w:type="dxa"/>
            </w:tcMar>
          </w:tcPr>
          <w:p w14:paraId="5E1D9142" w14:textId="77777777" w:rsidR="00AD205C" w:rsidRDefault="002C259D" w:rsidP="00D24084">
            <w:r>
              <w:t>Poradie</w:t>
            </w:r>
          </w:p>
        </w:tc>
        <w:tc>
          <w:tcPr>
            <w:tcW w:w="1560" w:type="dxa"/>
            <w:tcMar>
              <w:top w:w="30" w:type="dxa"/>
              <w:left w:w="30" w:type="dxa"/>
              <w:bottom w:w="20" w:type="dxa"/>
              <w:right w:w="30" w:type="dxa"/>
            </w:tcMar>
          </w:tcPr>
          <w:p w14:paraId="2F5A6679" w14:textId="77777777" w:rsidR="00AD205C" w:rsidRDefault="002C259D" w:rsidP="00D24084">
            <w:r>
              <w:t>Vstupné parametre</w:t>
            </w:r>
          </w:p>
        </w:tc>
        <w:tc>
          <w:tcPr>
            <w:tcW w:w="1846" w:type="dxa"/>
            <w:tcMar>
              <w:top w:w="30" w:type="dxa"/>
              <w:left w:w="30" w:type="dxa"/>
              <w:bottom w:w="20" w:type="dxa"/>
              <w:right w:w="30" w:type="dxa"/>
            </w:tcMar>
          </w:tcPr>
          <w:p w14:paraId="3A19ED19" w14:textId="77777777" w:rsidR="00AD205C" w:rsidRDefault="002C259D" w:rsidP="00D24084">
            <w:r>
              <w:t>Vystupné parametre</w:t>
            </w:r>
          </w:p>
        </w:tc>
      </w:tr>
      <w:tr w:rsidR="00AD205C" w14:paraId="6FF189CB" w14:textId="77777777" w:rsidTr="00306F42">
        <w:tc>
          <w:tcPr>
            <w:tcW w:w="1814" w:type="dxa"/>
            <w:tcMar>
              <w:top w:w="30" w:type="dxa"/>
              <w:left w:w="30" w:type="dxa"/>
              <w:bottom w:w="20" w:type="dxa"/>
              <w:right w:w="30" w:type="dxa"/>
            </w:tcMar>
          </w:tcPr>
          <w:p w14:paraId="7D5D6DEB" w14:textId="77777777" w:rsidR="00AD205C" w:rsidRDefault="002C259D" w:rsidP="00D24084">
            <w:r>
              <w:t>RecieveMessageFromExternalSystem</w:t>
            </w:r>
          </w:p>
        </w:tc>
        <w:tc>
          <w:tcPr>
            <w:tcW w:w="2859" w:type="dxa"/>
            <w:tcMar>
              <w:top w:w="30" w:type="dxa"/>
              <w:left w:w="30" w:type="dxa"/>
              <w:bottom w:w="20" w:type="dxa"/>
              <w:right w:w="30" w:type="dxa"/>
            </w:tcMar>
          </w:tcPr>
          <w:p w14:paraId="044ECEEE"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5E652BFE" w14:textId="77777777" w:rsidR="00AD205C" w:rsidRDefault="002C259D" w:rsidP="00D24084">
            <w:r>
              <w:t>1</w:t>
            </w:r>
          </w:p>
        </w:tc>
        <w:tc>
          <w:tcPr>
            <w:tcW w:w="1560" w:type="dxa"/>
            <w:tcMar>
              <w:top w:w="30" w:type="dxa"/>
              <w:left w:w="30" w:type="dxa"/>
              <w:bottom w:w="20" w:type="dxa"/>
              <w:right w:w="30" w:type="dxa"/>
            </w:tcMar>
          </w:tcPr>
          <w:p w14:paraId="6A559D91" w14:textId="77777777" w:rsidR="00AD205C" w:rsidRDefault="002C259D" w:rsidP="00D24084">
            <w:r>
              <w:t>PrijatiePodaniaZExternehoSystemu</w:t>
            </w:r>
          </w:p>
        </w:tc>
        <w:tc>
          <w:tcPr>
            <w:tcW w:w="1846" w:type="dxa"/>
            <w:tcMar>
              <w:top w:w="30" w:type="dxa"/>
              <w:left w:w="30" w:type="dxa"/>
              <w:bottom w:w="20" w:type="dxa"/>
              <w:right w:w="30" w:type="dxa"/>
            </w:tcMar>
          </w:tcPr>
          <w:p w14:paraId="718AABE6" w14:textId="77777777" w:rsidR="00AD205C" w:rsidRDefault="002C259D" w:rsidP="00D24084">
            <w:r>
              <w:t>XML Potvrdenie o prevzatí podania</w:t>
            </w:r>
            <w:r>
              <w:br/>
              <w:t>XML Informácia o odmietnutí podania</w:t>
            </w:r>
          </w:p>
        </w:tc>
      </w:tr>
    </w:tbl>
    <w:p w14:paraId="204018AD" w14:textId="77777777" w:rsidR="00AD205C" w:rsidRDefault="00AD205C" w:rsidP="00D24084"/>
    <w:p w14:paraId="55FF55ED" w14:textId="77777777" w:rsidR="00306F42" w:rsidRDefault="00306F42" w:rsidP="00D24084"/>
    <w:p w14:paraId="3F903DF7" w14:textId="77777777" w:rsidR="00306F42" w:rsidRDefault="00306F42" w:rsidP="00D24084"/>
    <w:p w14:paraId="1BA5F08B" w14:textId="77777777" w:rsidR="00306F42" w:rsidRDefault="00306F42" w:rsidP="00D24084"/>
    <w:p w14:paraId="4809C6BC" w14:textId="77777777" w:rsidR="00306F42" w:rsidRDefault="00306F42" w:rsidP="00D24084"/>
    <w:p w14:paraId="3A19E3A7" w14:textId="77777777" w:rsidR="00306F42" w:rsidRDefault="00306F42" w:rsidP="00D24084"/>
    <w:p w14:paraId="0E3F50D7" w14:textId="77777777" w:rsidR="00306F42" w:rsidRDefault="00306F42" w:rsidP="00D24084"/>
    <w:p w14:paraId="2E0D1369" w14:textId="77777777" w:rsidR="00306F42" w:rsidRDefault="00306F42" w:rsidP="00D24084"/>
    <w:p w14:paraId="46AE6BAD" w14:textId="77777777" w:rsidR="00306F42" w:rsidRDefault="00306F42" w:rsidP="00D24084"/>
    <w:p w14:paraId="2C659F18" w14:textId="77777777" w:rsidR="00306F42" w:rsidRDefault="00306F42" w:rsidP="00D24084"/>
    <w:p w14:paraId="51952DFD" w14:textId="77777777" w:rsidR="00306F42" w:rsidRDefault="00306F42" w:rsidP="00D24084"/>
    <w:p w14:paraId="63122DAE" w14:textId="77777777" w:rsidR="00306F42" w:rsidRDefault="00306F42" w:rsidP="00D24084"/>
    <w:p w14:paraId="4B6F6632" w14:textId="77777777" w:rsidR="00306F42" w:rsidRDefault="00306F42" w:rsidP="00D24084"/>
    <w:p w14:paraId="0BB05AEB" w14:textId="77777777" w:rsidR="00306F42" w:rsidRDefault="00306F42" w:rsidP="00D24084"/>
    <w:p w14:paraId="079C992E" w14:textId="77777777" w:rsidR="00306F42" w:rsidRDefault="00306F42" w:rsidP="00D24084"/>
    <w:p w14:paraId="1DAD28D8" w14:textId="77777777" w:rsidR="00306F42" w:rsidRDefault="00306F42" w:rsidP="00D24084"/>
    <w:p w14:paraId="1704A39D" w14:textId="77777777" w:rsidR="00306F42" w:rsidRDefault="00306F42" w:rsidP="00D24084"/>
    <w:p w14:paraId="280579E8" w14:textId="77777777" w:rsidR="00306F42" w:rsidRDefault="00306F42" w:rsidP="00D24084"/>
    <w:p w14:paraId="752271C6" w14:textId="77777777" w:rsidR="00306F42" w:rsidRDefault="00306F42" w:rsidP="00D24084"/>
    <w:p w14:paraId="4573B77C" w14:textId="77777777" w:rsidR="00306F42" w:rsidRDefault="00306F42" w:rsidP="00D24084"/>
    <w:p w14:paraId="0352E1F3" w14:textId="77777777" w:rsidR="00306F42" w:rsidRDefault="00306F42" w:rsidP="00D24084"/>
    <w:p w14:paraId="1DB2C8D9" w14:textId="77777777" w:rsidR="00306F42" w:rsidRDefault="00306F42" w:rsidP="00D24084"/>
    <w:p w14:paraId="6ECFEEB2" w14:textId="77777777" w:rsidR="00306F42" w:rsidRDefault="00306F42" w:rsidP="00D24084"/>
    <w:p w14:paraId="3A05068B" w14:textId="77777777" w:rsidR="00306F42" w:rsidRDefault="00306F42" w:rsidP="00D24084"/>
    <w:p w14:paraId="6DD8E147" w14:textId="77777777" w:rsidR="00AD205C" w:rsidRDefault="002C259D" w:rsidP="00D24084">
      <w:r>
        <w:lastRenderedPageBreak/>
        <w:t xml:space="preserve">PrijatiePodaniaZExternehoSystemu </w:t>
      </w:r>
      <w:r>
        <w:br/>
      </w:r>
    </w:p>
    <w:p w14:paraId="34475861" w14:textId="77777777" w:rsidR="00AD205C" w:rsidRDefault="002C259D" w:rsidP="00D24084">
      <w:r>
        <w:rPr>
          <w:noProof/>
        </w:rPr>
        <w:drawing>
          <wp:inline distT="0" distB="0" distL="0" distR="0" wp14:anchorId="46B9BCB7" wp14:editId="5E899B9C">
            <wp:extent cx="5495925" cy="4010025"/>
            <wp:effectExtent l="0" t="0" r="0" b="0"/>
            <wp:docPr id="100028" name="Picture 100028" descr="_scroll_external\attachments\worddav4400eaeb923768654af2aa8d329c0c6a-fbcfbff8c214cb207a7079652c7d7e9edcf3e4c97f72400ccbf1c1a098e8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93509"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016572F" w14:textId="77777777" w:rsidR="00AD205C" w:rsidRDefault="002C259D" w:rsidP="00D24084">
      <w:pPr>
        <w:pStyle w:val="Odsekzoznamu"/>
        <w:numPr>
          <w:ilvl w:val="0"/>
          <w:numId w:val="29"/>
        </w:numPr>
      </w:pPr>
      <w:r>
        <w:t xml:space="preserve">schéma pre XML podanie -&gt; </w:t>
      </w:r>
      <w:hyperlink r:id="rId290" w:history="1">
        <w:r>
          <w:rPr>
            <w:rStyle w:val="Hypertextovprepojenie"/>
          </w:rPr>
          <w:t>http://www.ditec.sk/ekr/registration/v1.0/</w:t>
        </w:r>
      </w:hyperlink>
    </w:p>
    <w:p w14:paraId="641B66A9" w14:textId="77777777" w:rsidR="00AD205C" w:rsidRDefault="002C259D" w:rsidP="00D24084">
      <w:pPr>
        <w:pStyle w:val="Odsekzoznamu"/>
        <w:numPr>
          <w:ilvl w:val="0"/>
          <w:numId w:val="29"/>
        </w:numPr>
      </w:pPr>
      <w:r>
        <w:t xml:space="preserve">zložený elektronický podpis (schéma a dokumentácia) -&gt; </w:t>
      </w:r>
      <w:hyperlink r:id="rId291" w:history="1">
        <w:r>
          <w:rPr>
            <w:rStyle w:val="Hypertextovprepojenie"/>
          </w:rPr>
          <w:t>http://www.ditec.sk/ep/signature_formats/xades_zep_data_signatures/v1.1/</w:t>
        </w:r>
      </w:hyperlink>
    </w:p>
    <w:p w14:paraId="0A3E5144" w14:textId="77777777" w:rsidR="00AD205C" w:rsidRDefault="002C259D" w:rsidP="00D24084">
      <w:pPr>
        <w:pStyle w:val="Odsekzoznamu"/>
        <w:numPr>
          <w:ilvl w:val="0"/>
          <w:numId w:val="2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550DF6D6" w14:textId="77777777" w:rsidTr="00AD205C">
        <w:tc>
          <w:tcPr>
            <w:tcW w:w="8711" w:type="dxa"/>
            <w:tcMar>
              <w:top w:w="30" w:type="dxa"/>
              <w:left w:w="30" w:type="dxa"/>
              <w:bottom w:w="20" w:type="dxa"/>
              <w:right w:w="30" w:type="dxa"/>
            </w:tcMar>
          </w:tcPr>
          <w:p w14:paraId="13C05873" w14:textId="77777777" w:rsidR="00AD205C" w:rsidRPr="00306F42" w:rsidRDefault="002C259D" w:rsidP="00D24084">
            <w:r w:rsidRPr="00306F42">
              <w:t>&lt;?xml version="1.0" encoding="UTF-8"?&gt;</w:t>
            </w:r>
            <w:r w:rsidRPr="00306F42">
              <w:br/>
              <w:t>&lt;xsd:schema xmlns:xsd="</w:t>
            </w:r>
            <w:hyperlink r:id="rId292" w:history="1">
              <w:r w:rsidRPr="00306F42">
                <w:rPr>
                  <w:rStyle w:val="Hypertextovprepojenie"/>
                  <w:sz w:val="16"/>
                  <w:szCs w:val="16"/>
                </w:rPr>
                <w:t>http://www.w3.org/2001/XMLSchema</w:t>
              </w:r>
            </w:hyperlink>
            <w:r w:rsidRPr="00306F42">
              <w:t>" xmlns:unauthorized="</w:t>
            </w:r>
            <w:hyperlink r:id="rId293" w:history="1">
              <w:r w:rsidRPr="00306F42">
                <w:rPr>
                  <w:rStyle w:val="Hypertextovprepojenie"/>
                  <w:sz w:val="16"/>
                  <w:szCs w:val="16"/>
                </w:rPr>
                <w:t>http://www.ditec.sk/ekr/unauthorized/v1.0</w:t>
              </w:r>
            </w:hyperlink>
            <w:r w:rsidRPr="00306F42">
              <w:t>" targetNamespace="</w:t>
            </w:r>
            <w:hyperlink r:id="rId294"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13C35F63" w14:textId="77777777" w:rsidR="00AD205C" w:rsidRDefault="002C259D" w:rsidP="00D24084">
      <w:pPr>
        <w:pStyle w:val="Odsekzoznamu"/>
        <w:numPr>
          <w:ilvl w:val="0"/>
          <w:numId w:val="2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30B1B20C" w14:textId="77777777" w:rsidTr="00AD205C">
        <w:tc>
          <w:tcPr>
            <w:tcW w:w="8711" w:type="dxa"/>
            <w:tcMar>
              <w:top w:w="30" w:type="dxa"/>
              <w:left w:w="30" w:type="dxa"/>
              <w:bottom w:w="20" w:type="dxa"/>
              <w:right w:w="30" w:type="dxa"/>
            </w:tcMar>
          </w:tcPr>
          <w:p w14:paraId="492F252B" w14:textId="77777777" w:rsidR="00AD205C" w:rsidRPr="00306F42" w:rsidRDefault="002C259D" w:rsidP="00D24084">
            <w:r w:rsidRPr="00306F42">
              <w:t>&lt;Registration Id="IE815.001" URI="" Description="" BusinessIdentifier="SKED20100907124215253" xmlns="</w:t>
            </w:r>
            <w:hyperlink r:id="rId295" w:history="1">
              <w:r w:rsidRPr="00306F42">
                <w:rPr>
                  <w:rStyle w:val="Hypertextovprepojenie"/>
                  <w:sz w:val="16"/>
                  <w:szCs w:val="16"/>
                </w:rPr>
                <w:t>http://www.ditec.sk/ekr/registration/v1.0</w:t>
              </w:r>
            </w:hyperlink>
            <w:r w:rsidRPr="00306F42">
              <w:t>"&gt;</w:t>
            </w:r>
            <w:r w:rsidRPr="00306F42">
              <w:br/>
              <w:t>    &lt;xzepds:DataSignatures xmlns:xzepds="</w:t>
            </w:r>
            <w:hyperlink r:id="rId296"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297" w:history="1">
              <w:r w:rsidRPr="00306F42">
                <w:rPr>
                  <w:rStyle w:val="Hypertextovprepojenie"/>
                  <w:sz w:val="16"/>
                  <w:szCs w:val="16"/>
                </w:rPr>
                <w:t>http://www.w3.org/2000/09/xmldsig#</w:t>
              </w:r>
            </w:hyperlink>
            <w:r w:rsidRPr="00306F42">
              <w:t>"&gt;</w:t>
            </w:r>
            <w:r w:rsidRPr="00306F42">
              <w:br/>
              <w:t>            &lt;ED815A xmlns:ie="</w:t>
            </w:r>
            <w:hyperlink r:id="rId298" w:history="1">
              <w:r w:rsidRPr="00306F42">
                <w:rPr>
                  <w:rStyle w:val="Hypertextovprepojenie"/>
                  <w:sz w:val="16"/>
                  <w:szCs w:val="16"/>
                </w:rPr>
                <w:t>http://emcs.dgtaxud.ec/v10/ed815/ie</w:t>
              </w:r>
            </w:hyperlink>
            <w:r w:rsidRPr="00306F42">
              <w:t>" xmlns="</w:t>
            </w:r>
            <w:hyperlink r:id="rId299"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00" w:history="1">
              <w:r w:rsidRPr="00306F42">
                <w:rPr>
                  <w:rStyle w:val="Hypertextovprepojenie"/>
                  <w:sz w:val="16"/>
                  <w:szCs w:val="16"/>
                </w:rPr>
                <w:t>http://www.w3.org/2000/09/xmldsig#</w:t>
              </w:r>
            </w:hyperlink>
            <w:r w:rsidRPr="00306F42">
              <w:t>"&gt;</w:t>
            </w:r>
            <w:r w:rsidRPr="00306F42">
              <w:br/>
              <w:t>            &lt;XMLVerificationDataReferences xmlns="</w:t>
            </w:r>
            <w:hyperlink r:id="rId301"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02"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03"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04" w:history="1">
              <w:r w:rsidRPr="00306F42">
                <w:rPr>
                  <w:rStyle w:val="Hypertextovprepojenie"/>
                  <w:sz w:val="16"/>
                  <w:szCs w:val="16"/>
                </w:rPr>
                <w:t>http://www.w3.org/2000/09/xmldsig#</w:t>
              </w:r>
            </w:hyperlink>
            <w:r w:rsidRPr="00306F42">
              <w:t>"&gt;</w:t>
            </w:r>
            <w:r w:rsidRPr="00306F42">
              <w:br/>
              <w:t>            &lt;ds:SignedInfo xmlns:ds="</w:t>
            </w:r>
            <w:hyperlink r:id="rId305" w:history="1">
              <w:r w:rsidRPr="00306F42">
                <w:rPr>
                  <w:rStyle w:val="Hypertextovprepojenie"/>
                  <w:sz w:val="16"/>
                  <w:szCs w:val="16"/>
                </w:rPr>
                <w:t>http://www.w3.org/2000/09/xmldsig#</w:t>
              </w:r>
            </w:hyperlink>
            <w:r w:rsidRPr="00306F42">
              <w:t>"&gt;</w:t>
            </w:r>
            <w:r w:rsidRPr="00306F42">
              <w:br/>
              <w:t>                &lt;ds:CanonicalizationMethod Algorithm="</w:t>
            </w:r>
            <w:hyperlink w:anchor="scroll-bookmark-113" w:history="1">
              <w:r w:rsidRPr="00306F42">
                <w:rPr>
                  <w:rStyle w:val="Hypertextovprepojenie"/>
                  <w:sz w:val="16"/>
                  <w:szCs w:val="16"/>
                </w:rPr>
                <w:t>http://www.w3.org/TR/2001/REC-xml-c14n-20010315"/</w:t>
              </w:r>
            </w:hyperlink>
            <w:r w:rsidRPr="00306F42">
              <w:t>&gt;</w:t>
            </w:r>
            <w:r w:rsidRPr="00306F42">
              <w:br/>
              <w:t>                &lt;ds:SignatureMethod Algorithm="</w:t>
            </w:r>
            <w:hyperlink w:anchor="scroll-bookmark-113"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06"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07"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08"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09"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10"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11"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12"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13" w:history="1">
              <w:r w:rsidRPr="00306F42">
                <w:rPr>
                  <w:rStyle w:val="Hypertextovprepojenie"/>
                  <w:sz w:val="16"/>
                  <w:szCs w:val="16"/>
                </w:rPr>
                <w:t>http://www.w3.org/2000/09/xmldsig#</w:t>
              </w:r>
            </w:hyperlink>
            <w:r w:rsidRPr="00306F42">
              <w:t>" xmlns:xades="</w:t>
            </w:r>
            <w:hyperlink r:id="rId314"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15" w:history="1">
              <w:r w:rsidRPr="00306F42">
                <w:rPr>
                  <w:rStyle w:val="Hypertextovprepojenie"/>
                  <w:sz w:val="16"/>
                  <w:szCs w:val="16"/>
                </w:rPr>
                <w:t>http://www.w3.org/2000/09/xmldsig#</w:t>
              </w:r>
            </w:hyperlink>
            <w:r w:rsidRPr="00306F42">
              <w:t>" xmlns:xzep="</w:t>
            </w:r>
            <w:hyperlink r:id="rId316"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13"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17" w:history="1">
              <w:r w:rsidRPr="00306F42">
                <w:rPr>
                  <w:rStyle w:val="Hypertextovprepojenie"/>
                  <w:sz w:val="16"/>
                  <w:szCs w:val="16"/>
                </w:rPr>
                <w:t>http://www.w3.org/2000/09/xmldsig#</w:t>
              </w:r>
            </w:hyperlink>
            <w:r w:rsidRPr="00306F42">
              <w:t>"&gt;</w:t>
            </w:r>
            <w:r w:rsidRPr="00306F42">
              <w:br/>
              <w:t>                    &lt;ds:Reference Type="</w:t>
            </w:r>
            <w:hyperlink r:id="rId318"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19" w:history="1">
              <w:r w:rsidRPr="00306F42">
                <w:rPr>
                  <w:rStyle w:val="Hypertextovprepojenie"/>
                  <w:sz w:val="16"/>
                  <w:szCs w:val="16"/>
                </w:rPr>
                <w:t>http://www.w3.org/2000/09/xmldsig#</w:t>
              </w:r>
            </w:hyperlink>
            <w:r w:rsidRPr="00306F42">
              <w:t>"&gt;</w:t>
            </w:r>
            <w:r w:rsidRPr="00306F42">
              <w:br/>
              <w:t>                    &lt;ds:Reference Type="</w:t>
            </w:r>
            <w:hyperlink r:id="rId320"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21" w:history="1">
              <w:r w:rsidRPr="00306F42">
                <w:rPr>
                  <w:rStyle w:val="Hypertextovprepojenie"/>
                  <w:sz w:val="16"/>
                  <w:szCs w:val="16"/>
                </w:rPr>
                <w:t>http://www.ditec.sk/ekr/unauthorized/v1.0</w:t>
              </w:r>
            </w:hyperlink>
            <w:r w:rsidRPr="00306F42">
              <w:t>" Id="Obj123" URI="</w:t>
            </w:r>
            <w:hyperlink r:id="rId322"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23"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24"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2C083E84" w14:textId="77777777" w:rsidR="00306F42" w:rsidRDefault="00306F42" w:rsidP="00D24084"/>
    <w:p w14:paraId="535324B8" w14:textId="77777777" w:rsidR="00AD205C" w:rsidRDefault="002C259D" w:rsidP="00D24084">
      <w:r>
        <w:t>V rámci schémy pre podanie sa vyhradili atribúty pre ZOT:</w:t>
      </w:r>
    </w:p>
    <w:p w14:paraId="37B48DB9" w14:textId="77777777" w:rsidR="00AD205C" w:rsidRDefault="002C259D" w:rsidP="00D24084">
      <w:pPr>
        <w:pStyle w:val="Odsekzoznamu"/>
        <w:numPr>
          <w:ilvl w:val="0"/>
          <w:numId w:val="58"/>
        </w:numPr>
      </w:pPr>
      <w:r>
        <w:t>BusinessIdentifier = Evidenčné čislo ZOT (v prípade požiadavky na vytvorenie nového ZOT nebude uvedené)</w:t>
      </w:r>
    </w:p>
    <w:p w14:paraId="24ADB4BF" w14:textId="77777777" w:rsidR="00AD205C" w:rsidRDefault="002C259D" w:rsidP="00D24084">
      <w:pPr>
        <w:pStyle w:val="Odsekzoznamu"/>
        <w:numPr>
          <w:ilvl w:val="0"/>
          <w:numId w:val="58"/>
        </w:numPr>
      </w:pPr>
      <w:r>
        <w:t>Description = Značka obchodníka (povinné)</w:t>
      </w:r>
    </w:p>
    <w:p w14:paraId="36FBC241" w14:textId="77777777" w:rsidR="00306F42" w:rsidRDefault="00306F42" w:rsidP="00D24084"/>
    <w:p w14:paraId="7357FA4C"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3C0A4415" w14:textId="77777777" w:rsidTr="00306F42">
        <w:tc>
          <w:tcPr>
            <w:tcW w:w="1129" w:type="dxa"/>
            <w:tcMar>
              <w:top w:w="30" w:type="dxa"/>
              <w:left w:w="30" w:type="dxa"/>
              <w:bottom w:w="20" w:type="dxa"/>
              <w:right w:w="30" w:type="dxa"/>
            </w:tcMar>
          </w:tcPr>
          <w:p w14:paraId="112A28C7" w14:textId="77777777" w:rsidR="00AD205C" w:rsidRDefault="002C259D" w:rsidP="00D24084">
            <w:r>
              <w:t>Atribút</w:t>
            </w:r>
          </w:p>
        </w:tc>
        <w:tc>
          <w:tcPr>
            <w:tcW w:w="7942" w:type="dxa"/>
            <w:tcMar>
              <w:top w:w="30" w:type="dxa"/>
              <w:left w:w="30" w:type="dxa"/>
              <w:bottom w:w="20" w:type="dxa"/>
              <w:right w:w="30" w:type="dxa"/>
            </w:tcMar>
          </w:tcPr>
          <w:p w14:paraId="196B14D1" w14:textId="77777777" w:rsidR="00AD205C" w:rsidRDefault="002C259D" w:rsidP="00D24084">
            <w:r>
              <w:t>ID Subjektu : an1_255</w:t>
            </w:r>
          </w:p>
        </w:tc>
      </w:tr>
      <w:tr w:rsidR="00AD205C" w14:paraId="7573E45D" w14:textId="77777777" w:rsidTr="00306F42">
        <w:tc>
          <w:tcPr>
            <w:tcW w:w="1129" w:type="dxa"/>
            <w:tcMar>
              <w:top w:w="30" w:type="dxa"/>
              <w:left w:w="30" w:type="dxa"/>
              <w:bottom w:w="20" w:type="dxa"/>
              <w:right w:w="30" w:type="dxa"/>
            </w:tcMar>
          </w:tcPr>
          <w:p w14:paraId="70E2AF45" w14:textId="77777777" w:rsidR="00AD205C" w:rsidRDefault="002C259D" w:rsidP="00D24084">
            <w:r>
              <w:t>Opis</w:t>
            </w:r>
          </w:p>
        </w:tc>
        <w:tc>
          <w:tcPr>
            <w:tcW w:w="7942" w:type="dxa"/>
            <w:tcMar>
              <w:top w:w="30" w:type="dxa"/>
              <w:left w:w="30" w:type="dxa"/>
              <w:bottom w:w="20" w:type="dxa"/>
              <w:right w:w="30" w:type="dxa"/>
            </w:tcMar>
          </w:tcPr>
          <w:p w14:paraId="436ADB82" w14:textId="77777777" w:rsidR="00AD205C" w:rsidRDefault="002C259D" w:rsidP="00D24084">
            <w:r>
              <w:t>identifikátor subjektu pre komunikáciu s IS CEP</w:t>
            </w:r>
          </w:p>
        </w:tc>
      </w:tr>
      <w:tr w:rsidR="00AD205C" w14:paraId="7ED7F88E" w14:textId="77777777" w:rsidTr="00306F42">
        <w:tc>
          <w:tcPr>
            <w:tcW w:w="1129" w:type="dxa"/>
            <w:tcMar>
              <w:top w:w="30" w:type="dxa"/>
              <w:left w:w="30" w:type="dxa"/>
              <w:bottom w:w="20" w:type="dxa"/>
              <w:right w:w="30" w:type="dxa"/>
            </w:tcMar>
          </w:tcPr>
          <w:p w14:paraId="7A0CB154" w14:textId="77777777" w:rsidR="00AD205C" w:rsidRDefault="002C259D" w:rsidP="00D24084">
            <w:r>
              <w:t>Atribút</w:t>
            </w:r>
          </w:p>
        </w:tc>
        <w:tc>
          <w:tcPr>
            <w:tcW w:w="7942" w:type="dxa"/>
            <w:tcMar>
              <w:top w:w="30" w:type="dxa"/>
              <w:left w:w="30" w:type="dxa"/>
              <w:bottom w:w="20" w:type="dxa"/>
              <w:right w:w="30" w:type="dxa"/>
            </w:tcMar>
          </w:tcPr>
          <w:p w14:paraId="53FBD2EF" w14:textId="77777777" w:rsidR="00AD205C" w:rsidRDefault="002C259D" w:rsidP="00D24084">
            <w:r>
              <w:t>Typ subjektu : logicka hodnota</w:t>
            </w:r>
          </w:p>
        </w:tc>
      </w:tr>
      <w:tr w:rsidR="00AD205C" w14:paraId="532DDD34" w14:textId="77777777" w:rsidTr="00306F42">
        <w:tc>
          <w:tcPr>
            <w:tcW w:w="1129" w:type="dxa"/>
            <w:tcMar>
              <w:top w:w="30" w:type="dxa"/>
              <w:left w:w="30" w:type="dxa"/>
              <w:bottom w:w="20" w:type="dxa"/>
              <w:right w:w="30" w:type="dxa"/>
            </w:tcMar>
          </w:tcPr>
          <w:p w14:paraId="3E6768B5" w14:textId="77777777" w:rsidR="00AD205C" w:rsidRDefault="002C259D" w:rsidP="00D24084">
            <w:r>
              <w:t>Opis</w:t>
            </w:r>
          </w:p>
        </w:tc>
        <w:tc>
          <w:tcPr>
            <w:tcW w:w="7942" w:type="dxa"/>
            <w:tcMar>
              <w:top w:w="30" w:type="dxa"/>
              <w:left w:w="30" w:type="dxa"/>
              <w:bottom w:w="20" w:type="dxa"/>
              <w:right w:w="30" w:type="dxa"/>
            </w:tcMar>
          </w:tcPr>
          <w:p w14:paraId="2028AAD1" w14:textId="77777777" w:rsidR="00AD205C" w:rsidRDefault="002C259D" w:rsidP="00D24084">
            <w:r>
              <w:t>0 = subjekt</w:t>
            </w:r>
            <w:r>
              <w:br/>
              <w:t>1 = OVM</w:t>
            </w:r>
          </w:p>
        </w:tc>
      </w:tr>
      <w:tr w:rsidR="00AD205C" w14:paraId="277EC39E" w14:textId="77777777" w:rsidTr="00306F42">
        <w:tc>
          <w:tcPr>
            <w:tcW w:w="1129" w:type="dxa"/>
            <w:tcMar>
              <w:top w:w="30" w:type="dxa"/>
              <w:left w:w="30" w:type="dxa"/>
              <w:bottom w:w="20" w:type="dxa"/>
              <w:right w:w="30" w:type="dxa"/>
            </w:tcMar>
          </w:tcPr>
          <w:p w14:paraId="218C0675" w14:textId="77777777" w:rsidR="00AD205C" w:rsidRDefault="002C259D" w:rsidP="00D24084">
            <w:r>
              <w:t>Atribút</w:t>
            </w:r>
          </w:p>
        </w:tc>
        <w:tc>
          <w:tcPr>
            <w:tcW w:w="7942" w:type="dxa"/>
            <w:tcMar>
              <w:top w:w="30" w:type="dxa"/>
              <w:left w:w="30" w:type="dxa"/>
              <w:bottom w:w="20" w:type="dxa"/>
              <w:right w:w="30" w:type="dxa"/>
            </w:tcMar>
          </w:tcPr>
          <w:p w14:paraId="13E085EE" w14:textId="77777777" w:rsidR="00AD205C" w:rsidRDefault="002C259D" w:rsidP="00D24084">
            <w:r>
              <w:t>XML Podanie</w:t>
            </w:r>
          </w:p>
        </w:tc>
      </w:tr>
      <w:tr w:rsidR="00AD205C" w14:paraId="12689E41" w14:textId="77777777" w:rsidTr="00306F42">
        <w:tc>
          <w:tcPr>
            <w:tcW w:w="1129" w:type="dxa"/>
            <w:tcMar>
              <w:top w:w="30" w:type="dxa"/>
              <w:left w:w="30" w:type="dxa"/>
              <w:bottom w:w="20" w:type="dxa"/>
              <w:right w:w="30" w:type="dxa"/>
            </w:tcMar>
          </w:tcPr>
          <w:p w14:paraId="45235B2A" w14:textId="77777777" w:rsidR="00AD205C" w:rsidRDefault="002C259D" w:rsidP="00D24084">
            <w:r>
              <w:t>Opis</w:t>
            </w:r>
          </w:p>
        </w:tc>
        <w:tc>
          <w:tcPr>
            <w:tcW w:w="7942" w:type="dxa"/>
            <w:tcMar>
              <w:top w:w="30" w:type="dxa"/>
              <w:left w:w="30" w:type="dxa"/>
              <w:bottom w:w="20" w:type="dxa"/>
              <w:right w:w="30" w:type="dxa"/>
            </w:tcMar>
          </w:tcPr>
          <w:p w14:paraId="786D4122" w14:textId="77777777" w:rsidR="00AD205C" w:rsidRDefault="002C259D" w:rsidP="00D24084">
            <w:r>
              <w:t>xml data podania</w:t>
            </w:r>
          </w:p>
        </w:tc>
      </w:tr>
      <w:tr w:rsidR="00AD205C" w14:paraId="4A644850" w14:textId="77777777" w:rsidTr="00306F42">
        <w:tc>
          <w:tcPr>
            <w:tcW w:w="1129" w:type="dxa"/>
            <w:tcMar>
              <w:top w:w="30" w:type="dxa"/>
              <w:left w:w="30" w:type="dxa"/>
              <w:bottom w:w="20" w:type="dxa"/>
              <w:right w:w="30" w:type="dxa"/>
            </w:tcMar>
          </w:tcPr>
          <w:p w14:paraId="528BE27A" w14:textId="77777777" w:rsidR="00AD205C" w:rsidRDefault="002C259D" w:rsidP="00D24084">
            <w:r>
              <w:t>Atribút</w:t>
            </w:r>
          </w:p>
        </w:tc>
        <w:tc>
          <w:tcPr>
            <w:tcW w:w="7942" w:type="dxa"/>
            <w:tcMar>
              <w:top w:w="30" w:type="dxa"/>
              <w:left w:w="30" w:type="dxa"/>
              <w:bottom w:w="20" w:type="dxa"/>
              <w:right w:w="30" w:type="dxa"/>
            </w:tcMar>
          </w:tcPr>
          <w:p w14:paraId="5B7C4B5E" w14:textId="77777777" w:rsidR="00AD205C" w:rsidRDefault="002C259D" w:rsidP="00D24084">
            <w:r>
              <w:t>Typ podania : an1_50</w:t>
            </w:r>
          </w:p>
        </w:tc>
      </w:tr>
      <w:tr w:rsidR="00AD205C" w14:paraId="0020B315" w14:textId="77777777" w:rsidTr="00306F42">
        <w:tc>
          <w:tcPr>
            <w:tcW w:w="1129" w:type="dxa"/>
            <w:tcMar>
              <w:top w:w="30" w:type="dxa"/>
              <w:left w:w="30" w:type="dxa"/>
              <w:bottom w:w="20" w:type="dxa"/>
              <w:right w:w="30" w:type="dxa"/>
            </w:tcMar>
          </w:tcPr>
          <w:p w14:paraId="043705E0" w14:textId="77777777" w:rsidR="00AD205C" w:rsidRDefault="002C259D" w:rsidP="00D24084">
            <w:r>
              <w:t>Opis</w:t>
            </w:r>
          </w:p>
        </w:tc>
        <w:tc>
          <w:tcPr>
            <w:tcW w:w="7942" w:type="dxa"/>
            <w:tcMar>
              <w:top w:w="30" w:type="dxa"/>
              <w:left w:w="30" w:type="dxa"/>
              <w:bottom w:w="20" w:type="dxa"/>
              <w:right w:w="30" w:type="dxa"/>
            </w:tcMar>
          </w:tcPr>
          <w:p w14:paraId="4DE90990" w14:textId="77777777" w:rsidR="00AD205C" w:rsidRDefault="002C259D" w:rsidP="00D24084">
            <w:r>
              <w:t>jedinečný business identifikátor typu podania</w:t>
            </w:r>
          </w:p>
        </w:tc>
      </w:tr>
      <w:tr w:rsidR="00AD205C" w14:paraId="5C9FF188" w14:textId="77777777" w:rsidTr="00306F42">
        <w:tc>
          <w:tcPr>
            <w:tcW w:w="1129" w:type="dxa"/>
            <w:tcMar>
              <w:top w:w="30" w:type="dxa"/>
              <w:left w:w="30" w:type="dxa"/>
              <w:bottom w:w="20" w:type="dxa"/>
              <w:right w:w="30" w:type="dxa"/>
            </w:tcMar>
          </w:tcPr>
          <w:p w14:paraId="0182D0F9" w14:textId="77777777" w:rsidR="00AD205C" w:rsidRDefault="002C259D" w:rsidP="00D24084">
            <w:r>
              <w:t>Atribút</w:t>
            </w:r>
          </w:p>
        </w:tc>
        <w:tc>
          <w:tcPr>
            <w:tcW w:w="7942" w:type="dxa"/>
            <w:tcMar>
              <w:top w:w="30" w:type="dxa"/>
              <w:left w:w="30" w:type="dxa"/>
              <w:bottom w:w="20" w:type="dxa"/>
              <w:right w:w="30" w:type="dxa"/>
            </w:tcMar>
          </w:tcPr>
          <w:p w14:paraId="1297979C" w14:textId="77777777" w:rsidR="00AD205C" w:rsidRDefault="002C259D" w:rsidP="00D24084">
            <w:r>
              <w:t>Identifikátor podateľne : n1</w:t>
            </w:r>
          </w:p>
        </w:tc>
      </w:tr>
      <w:tr w:rsidR="00AD205C" w14:paraId="45B46677" w14:textId="77777777" w:rsidTr="00306F42">
        <w:tc>
          <w:tcPr>
            <w:tcW w:w="1129" w:type="dxa"/>
            <w:tcMar>
              <w:top w:w="30" w:type="dxa"/>
              <w:left w:w="30" w:type="dxa"/>
              <w:bottom w:w="20" w:type="dxa"/>
              <w:right w:w="30" w:type="dxa"/>
            </w:tcMar>
          </w:tcPr>
          <w:p w14:paraId="7F01D3DB" w14:textId="77777777" w:rsidR="00AD205C" w:rsidRDefault="002C259D" w:rsidP="00D24084">
            <w:r>
              <w:t>Opis</w:t>
            </w:r>
          </w:p>
        </w:tc>
        <w:tc>
          <w:tcPr>
            <w:tcW w:w="7942" w:type="dxa"/>
            <w:tcMar>
              <w:top w:w="30" w:type="dxa"/>
              <w:left w:w="30" w:type="dxa"/>
              <w:bottom w:w="20" w:type="dxa"/>
              <w:right w:w="30" w:type="dxa"/>
            </w:tcMar>
          </w:tcPr>
          <w:p w14:paraId="04297684" w14:textId="77777777" w:rsidR="00AD205C" w:rsidRDefault="002C259D" w:rsidP="00D24084">
            <w:r>
              <w:t>bude obsahovať hodnotu 2 (podateľňa CEP)</w:t>
            </w:r>
          </w:p>
        </w:tc>
      </w:tr>
      <w:tr w:rsidR="00AD205C" w14:paraId="34196E08" w14:textId="77777777" w:rsidTr="00306F42">
        <w:tc>
          <w:tcPr>
            <w:tcW w:w="1129" w:type="dxa"/>
            <w:tcMar>
              <w:top w:w="30" w:type="dxa"/>
              <w:left w:w="30" w:type="dxa"/>
              <w:bottom w:w="20" w:type="dxa"/>
              <w:right w:w="30" w:type="dxa"/>
            </w:tcMar>
          </w:tcPr>
          <w:p w14:paraId="34CBCC22" w14:textId="77777777" w:rsidR="00AD205C" w:rsidRDefault="002C259D" w:rsidP="00D24084">
            <w:r>
              <w:t>Atribút</w:t>
            </w:r>
          </w:p>
        </w:tc>
        <w:tc>
          <w:tcPr>
            <w:tcW w:w="7942" w:type="dxa"/>
            <w:tcMar>
              <w:top w:w="30" w:type="dxa"/>
              <w:left w:w="30" w:type="dxa"/>
              <w:bottom w:w="20" w:type="dxa"/>
              <w:right w:w="30" w:type="dxa"/>
            </w:tcMar>
          </w:tcPr>
          <w:p w14:paraId="0962F338" w14:textId="77777777" w:rsidR="00AD205C" w:rsidRDefault="002C259D" w:rsidP="00D24084">
            <w:r>
              <w:t>TokenID</w:t>
            </w:r>
          </w:p>
        </w:tc>
      </w:tr>
      <w:tr w:rsidR="00AD205C" w14:paraId="4959BEDD" w14:textId="77777777" w:rsidTr="00306F42">
        <w:tc>
          <w:tcPr>
            <w:tcW w:w="1129" w:type="dxa"/>
            <w:tcMar>
              <w:top w:w="30" w:type="dxa"/>
              <w:left w:w="30" w:type="dxa"/>
              <w:bottom w:w="20" w:type="dxa"/>
              <w:right w:w="30" w:type="dxa"/>
            </w:tcMar>
          </w:tcPr>
          <w:p w14:paraId="4E9EF5B5" w14:textId="77777777" w:rsidR="00AD205C" w:rsidRDefault="002C259D" w:rsidP="00D24084">
            <w:r>
              <w:t>Opis</w:t>
            </w:r>
          </w:p>
        </w:tc>
        <w:tc>
          <w:tcPr>
            <w:tcW w:w="7942" w:type="dxa"/>
            <w:tcMar>
              <w:top w:w="30" w:type="dxa"/>
              <w:left w:w="30" w:type="dxa"/>
              <w:bottom w:w="20" w:type="dxa"/>
              <w:right w:w="30" w:type="dxa"/>
            </w:tcMar>
          </w:tcPr>
          <w:p w14:paraId="43450190" w14:textId="77777777" w:rsidR="00AD205C" w:rsidRDefault="002C259D" w:rsidP="00D24084">
            <w:r>
              <w:t>identifikácia používateľa, získa sa po prihlásení do IS CEP</w:t>
            </w:r>
          </w:p>
        </w:tc>
      </w:tr>
      <w:tr w:rsidR="00AD205C" w14:paraId="13E64A1C" w14:textId="77777777" w:rsidTr="00306F42">
        <w:tc>
          <w:tcPr>
            <w:tcW w:w="1129" w:type="dxa"/>
            <w:tcMar>
              <w:top w:w="30" w:type="dxa"/>
              <w:left w:w="30" w:type="dxa"/>
              <w:bottom w:w="20" w:type="dxa"/>
              <w:right w:w="30" w:type="dxa"/>
            </w:tcMar>
          </w:tcPr>
          <w:p w14:paraId="12FBFE0D" w14:textId="77777777" w:rsidR="00AD205C" w:rsidRDefault="002C259D" w:rsidP="00D24084">
            <w:r>
              <w:t>Atribút</w:t>
            </w:r>
          </w:p>
        </w:tc>
        <w:tc>
          <w:tcPr>
            <w:tcW w:w="7942" w:type="dxa"/>
            <w:tcMar>
              <w:top w:w="30" w:type="dxa"/>
              <w:left w:w="30" w:type="dxa"/>
              <w:bottom w:w="20" w:type="dxa"/>
              <w:right w:w="30" w:type="dxa"/>
            </w:tcMar>
          </w:tcPr>
          <w:p w14:paraId="684E036D" w14:textId="77777777" w:rsidR="00AD205C" w:rsidRDefault="002C259D" w:rsidP="00D24084">
            <w:r>
              <w:t>Predchádzajúce podanie/zásielka</w:t>
            </w:r>
          </w:p>
        </w:tc>
      </w:tr>
      <w:tr w:rsidR="00AD205C" w14:paraId="109F75BA" w14:textId="77777777" w:rsidTr="00306F42">
        <w:tc>
          <w:tcPr>
            <w:tcW w:w="1129" w:type="dxa"/>
            <w:tcMar>
              <w:top w:w="30" w:type="dxa"/>
              <w:left w:w="30" w:type="dxa"/>
              <w:bottom w:w="20" w:type="dxa"/>
              <w:right w:w="30" w:type="dxa"/>
            </w:tcMar>
          </w:tcPr>
          <w:p w14:paraId="04B5E207" w14:textId="77777777" w:rsidR="00AD205C" w:rsidRDefault="002C259D" w:rsidP="00D24084">
            <w:r>
              <w:t>Opis</w:t>
            </w:r>
          </w:p>
        </w:tc>
        <w:tc>
          <w:tcPr>
            <w:tcW w:w="7942" w:type="dxa"/>
            <w:tcMar>
              <w:top w:w="30" w:type="dxa"/>
              <w:left w:w="30" w:type="dxa"/>
              <w:bottom w:w="20" w:type="dxa"/>
              <w:right w:w="30" w:type="dxa"/>
            </w:tcMar>
          </w:tcPr>
          <w:p w14:paraId="50ACCF74" w14:textId="77777777" w:rsidR="00AD205C" w:rsidRDefault="002C259D" w:rsidP="00D24084">
            <w:r>
              <w:t>identifikátor predchádzajúceho podania/zásielky ktorého sa týka dané podanie/zásielka</w:t>
            </w:r>
          </w:p>
        </w:tc>
      </w:tr>
      <w:tr w:rsidR="00AD205C" w14:paraId="1DB3B0C1" w14:textId="77777777" w:rsidTr="00306F42">
        <w:tc>
          <w:tcPr>
            <w:tcW w:w="1129" w:type="dxa"/>
            <w:tcMar>
              <w:top w:w="30" w:type="dxa"/>
              <w:left w:w="30" w:type="dxa"/>
              <w:bottom w:w="20" w:type="dxa"/>
              <w:right w:w="30" w:type="dxa"/>
            </w:tcMar>
          </w:tcPr>
          <w:p w14:paraId="50741937" w14:textId="77777777" w:rsidR="00AD205C" w:rsidRDefault="002C259D" w:rsidP="00D24084">
            <w:r>
              <w:lastRenderedPageBreak/>
              <w:t>Atribút</w:t>
            </w:r>
          </w:p>
        </w:tc>
        <w:tc>
          <w:tcPr>
            <w:tcW w:w="7942" w:type="dxa"/>
            <w:tcMar>
              <w:top w:w="30" w:type="dxa"/>
              <w:left w:w="30" w:type="dxa"/>
              <w:bottom w:w="20" w:type="dxa"/>
              <w:right w:w="30" w:type="dxa"/>
            </w:tcMar>
          </w:tcPr>
          <w:p w14:paraId="10F8391C" w14:textId="77777777" w:rsidR="00AD205C" w:rsidRDefault="002C259D" w:rsidP="00D24084">
            <w:r>
              <w:t>Názov : an1_255</w:t>
            </w:r>
          </w:p>
        </w:tc>
      </w:tr>
      <w:tr w:rsidR="00AD205C" w14:paraId="47435CA9" w14:textId="77777777" w:rsidTr="00306F42">
        <w:tc>
          <w:tcPr>
            <w:tcW w:w="1129" w:type="dxa"/>
            <w:tcMar>
              <w:top w:w="30" w:type="dxa"/>
              <w:left w:w="30" w:type="dxa"/>
              <w:bottom w:w="20" w:type="dxa"/>
              <w:right w:w="30" w:type="dxa"/>
            </w:tcMar>
          </w:tcPr>
          <w:p w14:paraId="11909DD4" w14:textId="77777777" w:rsidR="00AD205C" w:rsidRDefault="002C259D" w:rsidP="00D24084">
            <w:r>
              <w:t>Opis</w:t>
            </w:r>
          </w:p>
        </w:tc>
        <w:tc>
          <w:tcPr>
            <w:tcW w:w="7942" w:type="dxa"/>
            <w:tcMar>
              <w:top w:w="30" w:type="dxa"/>
              <w:left w:w="30" w:type="dxa"/>
              <w:bottom w:w="20" w:type="dxa"/>
              <w:right w:w="30" w:type="dxa"/>
            </w:tcMar>
          </w:tcPr>
          <w:p w14:paraId="74038CF4" w14:textId="77777777" w:rsidR="00AD205C" w:rsidRDefault="002C259D" w:rsidP="00D24084">
            <w:r>
              <w:t>používateľom zadaný názov pre podanie</w:t>
            </w:r>
          </w:p>
        </w:tc>
      </w:tr>
    </w:tbl>
    <w:p w14:paraId="7E468825" w14:textId="77777777" w:rsidR="00306F42" w:rsidRDefault="00306F42" w:rsidP="00D24084"/>
    <w:p w14:paraId="72E201F4" w14:textId="77777777" w:rsidR="00306F42" w:rsidRDefault="00306F42" w:rsidP="00D24084"/>
    <w:p w14:paraId="6371DA0F" w14:textId="77777777" w:rsidR="00AD205C" w:rsidRDefault="002C259D" w:rsidP="00D24084">
      <w:r>
        <w:t>Informácia o prijatí/odmietnutí podania</w:t>
      </w:r>
      <w:r>
        <w:br/>
      </w:r>
    </w:p>
    <w:p w14:paraId="21C76B5C" w14:textId="77777777" w:rsidR="00AD205C" w:rsidRDefault="002C259D" w:rsidP="00D24084">
      <w:r>
        <w:rPr>
          <w:noProof/>
        </w:rPr>
        <w:drawing>
          <wp:inline distT="0" distB="0" distL="0" distR="0" wp14:anchorId="6023956C" wp14:editId="502843B3">
            <wp:extent cx="2943225" cy="2486025"/>
            <wp:effectExtent l="0" t="0" r="0" b="0"/>
            <wp:docPr id="100029" name="Picture 100029" descr="_scroll_external\attachments\worddav637aae04a09a11a8e5e6a1493cc04f0b-eb40863bafd9caf2a7bc3d35af0e20e4d7f5138edca48b63efc2bc2e76c6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052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7A6E703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767E7DFC" w14:textId="77777777" w:rsidTr="00306F42">
        <w:tc>
          <w:tcPr>
            <w:tcW w:w="988" w:type="dxa"/>
            <w:tcMar>
              <w:top w:w="30" w:type="dxa"/>
              <w:left w:w="30" w:type="dxa"/>
              <w:bottom w:w="20" w:type="dxa"/>
              <w:right w:w="30" w:type="dxa"/>
            </w:tcMar>
          </w:tcPr>
          <w:p w14:paraId="79D3552D" w14:textId="77777777" w:rsidR="00AD205C" w:rsidRDefault="002C259D" w:rsidP="00D24084">
            <w:r>
              <w:t>Atribút</w:t>
            </w:r>
          </w:p>
        </w:tc>
        <w:tc>
          <w:tcPr>
            <w:tcW w:w="8083" w:type="dxa"/>
            <w:tcMar>
              <w:top w:w="30" w:type="dxa"/>
              <w:left w:w="30" w:type="dxa"/>
              <w:bottom w:w="20" w:type="dxa"/>
              <w:right w:w="30" w:type="dxa"/>
            </w:tcMar>
          </w:tcPr>
          <w:p w14:paraId="3B779AE8" w14:textId="77777777" w:rsidR="00AD205C" w:rsidRDefault="002C259D" w:rsidP="00D24084">
            <w:r>
              <w:t>Dátum a čas odmietnutia : Dátum a čas</w:t>
            </w:r>
          </w:p>
        </w:tc>
      </w:tr>
      <w:tr w:rsidR="00AD205C" w14:paraId="26A77337" w14:textId="77777777" w:rsidTr="00306F42">
        <w:tc>
          <w:tcPr>
            <w:tcW w:w="988" w:type="dxa"/>
            <w:tcMar>
              <w:top w:w="30" w:type="dxa"/>
              <w:left w:w="30" w:type="dxa"/>
              <w:bottom w:w="20" w:type="dxa"/>
              <w:right w:w="30" w:type="dxa"/>
            </w:tcMar>
          </w:tcPr>
          <w:p w14:paraId="6DB4263A" w14:textId="77777777" w:rsidR="00AD205C" w:rsidRDefault="002C259D" w:rsidP="00D24084">
            <w:r>
              <w:t>Opis</w:t>
            </w:r>
          </w:p>
        </w:tc>
        <w:tc>
          <w:tcPr>
            <w:tcW w:w="8083" w:type="dxa"/>
            <w:tcMar>
              <w:top w:w="30" w:type="dxa"/>
              <w:left w:w="30" w:type="dxa"/>
              <w:bottom w:w="20" w:type="dxa"/>
              <w:right w:w="30" w:type="dxa"/>
            </w:tcMar>
          </w:tcPr>
          <w:p w14:paraId="332B7EAD" w14:textId="77777777" w:rsidR="00AD205C" w:rsidRDefault="002C259D" w:rsidP="00D24084">
            <w:r>
              <w:t>dátum a čas kedy bolo podanie odmietnuté</w:t>
            </w:r>
          </w:p>
        </w:tc>
      </w:tr>
      <w:tr w:rsidR="00AD205C" w14:paraId="5111F619" w14:textId="77777777" w:rsidTr="00306F42">
        <w:tc>
          <w:tcPr>
            <w:tcW w:w="988" w:type="dxa"/>
            <w:tcMar>
              <w:top w:w="30" w:type="dxa"/>
              <w:left w:w="30" w:type="dxa"/>
              <w:bottom w:w="20" w:type="dxa"/>
              <w:right w:w="30" w:type="dxa"/>
            </w:tcMar>
          </w:tcPr>
          <w:p w14:paraId="00FBB996" w14:textId="77777777" w:rsidR="00AD205C" w:rsidRDefault="002C259D" w:rsidP="00D24084">
            <w:r>
              <w:t>Atribút</w:t>
            </w:r>
          </w:p>
        </w:tc>
        <w:tc>
          <w:tcPr>
            <w:tcW w:w="8083" w:type="dxa"/>
            <w:tcMar>
              <w:top w:w="30" w:type="dxa"/>
              <w:left w:w="30" w:type="dxa"/>
              <w:bottom w:w="20" w:type="dxa"/>
              <w:right w:w="30" w:type="dxa"/>
            </w:tcMar>
          </w:tcPr>
          <w:p w14:paraId="540B503C" w14:textId="77777777" w:rsidR="00AD205C" w:rsidRDefault="002C259D" w:rsidP="00D24084">
            <w:r>
              <w:t>Dátum a čas vytvorenia : Dátum a čas</w:t>
            </w:r>
          </w:p>
        </w:tc>
      </w:tr>
      <w:tr w:rsidR="00AD205C" w14:paraId="5C74DA30" w14:textId="77777777" w:rsidTr="00306F42">
        <w:tc>
          <w:tcPr>
            <w:tcW w:w="988" w:type="dxa"/>
            <w:tcMar>
              <w:top w:w="30" w:type="dxa"/>
              <w:left w:w="30" w:type="dxa"/>
              <w:bottom w:w="20" w:type="dxa"/>
              <w:right w:w="30" w:type="dxa"/>
            </w:tcMar>
          </w:tcPr>
          <w:p w14:paraId="391AFC64" w14:textId="77777777" w:rsidR="00AD205C" w:rsidRDefault="002C259D" w:rsidP="00D24084">
            <w:r>
              <w:t>Opis</w:t>
            </w:r>
          </w:p>
        </w:tc>
        <w:tc>
          <w:tcPr>
            <w:tcW w:w="8083" w:type="dxa"/>
            <w:tcMar>
              <w:top w:w="30" w:type="dxa"/>
              <w:left w:w="30" w:type="dxa"/>
              <w:bottom w:w="20" w:type="dxa"/>
              <w:right w:w="30" w:type="dxa"/>
            </w:tcMar>
          </w:tcPr>
          <w:p w14:paraId="5B5163F7" w14:textId="77777777" w:rsidR="00AD205C" w:rsidRDefault="002C259D" w:rsidP="00D24084">
            <w:r>
              <w:t>dátum a čas kedy bolo podanie vytvorené</w:t>
            </w:r>
          </w:p>
        </w:tc>
      </w:tr>
      <w:tr w:rsidR="00AD205C" w14:paraId="6E38F1A8" w14:textId="77777777" w:rsidTr="00306F42">
        <w:tc>
          <w:tcPr>
            <w:tcW w:w="988" w:type="dxa"/>
            <w:tcMar>
              <w:top w:w="30" w:type="dxa"/>
              <w:left w:w="30" w:type="dxa"/>
              <w:bottom w:w="20" w:type="dxa"/>
              <w:right w:w="30" w:type="dxa"/>
            </w:tcMar>
          </w:tcPr>
          <w:p w14:paraId="09E34D04" w14:textId="77777777" w:rsidR="00AD205C" w:rsidRDefault="002C259D" w:rsidP="00D24084">
            <w:r>
              <w:t>Atribút</w:t>
            </w:r>
          </w:p>
        </w:tc>
        <w:tc>
          <w:tcPr>
            <w:tcW w:w="8083" w:type="dxa"/>
            <w:tcMar>
              <w:top w:w="30" w:type="dxa"/>
              <w:left w:w="30" w:type="dxa"/>
              <w:bottom w:w="20" w:type="dxa"/>
              <w:right w:w="30" w:type="dxa"/>
            </w:tcMar>
          </w:tcPr>
          <w:p w14:paraId="700E434E" w14:textId="77777777" w:rsidR="00AD205C" w:rsidRDefault="002C259D" w:rsidP="00D24084">
            <w:r>
              <w:t>Typ odmietnutého podania : an1_200</w:t>
            </w:r>
          </w:p>
        </w:tc>
      </w:tr>
      <w:tr w:rsidR="00AD205C" w14:paraId="6529FFD9" w14:textId="77777777" w:rsidTr="00306F42">
        <w:tc>
          <w:tcPr>
            <w:tcW w:w="988" w:type="dxa"/>
            <w:tcMar>
              <w:top w:w="30" w:type="dxa"/>
              <w:left w:w="30" w:type="dxa"/>
              <w:bottom w:w="20" w:type="dxa"/>
              <w:right w:w="30" w:type="dxa"/>
            </w:tcMar>
          </w:tcPr>
          <w:p w14:paraId="199BB0A5" w14:textId="77777777" w:rsidR="00AD205C" w:rsidRDefault="002C259D" w:rsidP="00D24084">
            <w:r>
              <w:t>Opis</w:t>
            </w:r>
          </w:p>
        </w:tc>
        <w:tc>
          <w:tcPr>
            <w:tcW w:w="8083" w:type="dxa"/>
            <w:tcMar>
              <w:top w:w="30" w:type="dxa"/>
              <w:left w:w="30" w:type="dxa"/>
              <w:bottom w:w="20" w:type="dxa"/>
              <w:right w:w="30" w:type="dxa"/>
            </w:tcMar>
          </w:tcPr>
          <w:p w14:paraId="04D4721A" w14:textId="77777777" w:rsidR="00AD205C" w:rsidRDefault="002C259D" w:rsidP="00D24084">
            <w:r>
              <w:t>jedinečný business identifikátor typu podania</w:t>
            </w:r>
          </w:p>
        </w:tc>
      </w:tr>
      <w:tr w:rsidR="00AD205C" w14:paraId="1392D1E6" w14:textId="77777777" w:rsidTr="00306F42">
        <w:tc>
          <w:tcPr>
            <w:tcW w:w="988" w:type="dxa"/>
            <w:tcMar>
              <w:top w:w="30" w:type="dxa"/>
              <w:left w:w="30" w:type="dxa"/>
              <w:bottom w:w="20" w:type="dxa"/>
              <w:right w:w="30" w:type="dxa"/>
            </w:tcMar>
          </w:tcPr>
          <w:p w14:paraId="17490EB6" w14:textId="77777777" w:rsidR="00AD205C" w:rsidRDefault="002C259D" w:rsidP="00D24084">
            <w:r>
              <w:t>Atribút</w:t>
            </w:r>
          </w:p>
        </w:tc>
        <w:tc>
          <w:tcPr>
            <w:tcW w:w="8083" w:type="dxa"/>
            <w:tcMar>
              <w:top w:w="30" w:type="dxa"/>
              <w:left w:w="30" w:type="dxa"/>
              <w:bottom w:w="20" w:type="dxa"/>
              <w:right w:w="30" w:type="dxa"/>
            </w:tcMar>
          </w:tcPr>
          <w:p w14:paraId="68C61EA7" w14:textId="77777777" w:rsidR="00AD205C" w:rsidRDefault="002C259D" w:rsidP="00D24084">
            <w:r>
              <w:t>Identifikátor : Číslo</w:t>
            </w:r>
          </w:p>
        </w:tc>
      </w:tr>
      <w:tr w:rsidR="00AD205C" w14:paraId="0D964AF7" w14:textId="77777777" w:rsidTr="00306F42">
        <w:tc>
          <w:tcPr>
            <w:tcW w:w="988" w:type="dxa"/>
            <w:tcMar>
              <w:top w:w="30" w:type="dxa"/>
              <w:left w:w="30" w:type="dxa"/>
              <w:bottom w:w="20" w:type="dxa"/>
              <w:right w:w="30" w:type="dxa"/>
            </w:tcMar>
          </w:tcPr>
          <w:p w14:paraId="028B273F" w14:textId="77777777" w:rsidR="00AD205C" w:rsidRDefault="002C259D" w:rsidP="00D24084">
            <w:r>
              <w:t>Opis</w:t>
            </w:r>
          </w:p>
        </w:tc>
        <w:tc>
          <w:tcPr>
            <w:tcW w:w="8083" w:type="dxa"/>
            <w:tcMar>
              <w:top w:w="30" w:type="dxa"/>
              <w:left w:w="30" w:type="dxa"/>
              <w:bottom w:w="20" w:type="dxa"/>
              <w:right w:w="30" w:type="dxa"/>
            </w:tcMar>
          </w:tcPr>
          <w:p w14:paraId="2F6D4254" w14:textId="77777777" w:rsidR="00AD205C" w:rsidRDefault="002C259D" w:rsidP="00D24084">
            <w:r>
              <w:t>identifikátor podania</w:t>
            </w:r>
          </w:p>
        </w:tc>
      </w:tr>
      <w:tr w:rsidR="00AD205C" w14:paraId="62BF1EDA" w14:textId="77777777" w:rsidTr="00306F42">
        <w:tc>
          <w:tcPr>
            <w:tcW w:w="988" w:type="dxa"/>
            <w:tcMar>
              <w:top w:w="30" w:type="dxa"/>
              <w:left w:w="30" w:type="dxa"/>
              <w:bottom w:w="20" w:type="dxa"/>
              <w:right w:w="30" w:type="dxa"/>
            </w:tcMar>
          </w:tcPr>
          <w:p w14:paraId="59C6A3EB" w14:textId="77777777" w:rsidR="00AD205C" w:rsidRDefault="002C259D" w:rsidP="00D24084">
            <w:r>
              <w:t>Atribút</w:t>
            </w:r>
          </w:p>
        </w:tc>
        <w:tc>
          <w:tcPr>
            <w:tcW w:w="8083" w:type="dxa"/>
            <w:tcMar>
              <w:top w:w="30" w:type="dxa"/>
              <w:left w:w="30" w:type="dxa"/>
              <w:bottom w:w="20" w:type="dxa"/>
              <w:right w:w="30" w:type="dxa"/>
            </w:tcMar>
          </w:tcPr>
          <w:p w14:paraId="348B656F" w14:textId="77777777" w:rsidR="00AD205C" w:rsidRDefault="002C259D" w:rsidP="00D24084">
            <w:r>
              <w:t>Kód dôvodu : Číslo</w:t>
            </w:r>
          </w:p>
        </w:tc>
      </w:tr>
      <w:tr w:rsidR="00AD205C" w14:paraId="5AE016B1" w14:textId="77777777" w:rsidTr="00306F42">
        <w:tc>
          <w:tcPr>
            <w:tcW w:w="988" w:type="dxa"/>
            <w:tcMar>
              <w:top w:w="30" w:type="dxa"/>
              <w:left w:w="30" w:type="dxa"/>
              <w:bottom w:w="20" w:type="dxa"/>
              <w:right w:w="30" w:type="dxa"/>
            </w:tcMar>
          </w:tcPr>
          <w:p w14:paraId="590F6EA1" w14:textId="77777777" w:rsidR="00AD205C" w:rsidRDefault="002C259D" w:rsidP="00D24084">
            <w:r>
              <w:t>Opis</w:t>
            </w:r>
          </w:p>
        </w:tc>
        <w:tc>
          <w:tcPr>
            <w:tcW w:w="8083" w:type="dxa"/>
            <w:tcMar>
              <w:top w:w="30" w:type="dxa"/>
              <w:left w:w="30" w:type="dxa"/>
              <w:bottom w:w="20" w:type="dxa"/>
              <w:right w:w="30" w:type="dxa"/>
            </w:tcMar>
          </w:tcPr>
          <w:p w14:paraId="401403BC" w14:textId="77777777" w:rsidR="00AD205C" w:rsidRDefault="002C259D" w:rsidP="00D24084">
            <w:r>
              <w:t>viď. kapitola Popis výnimiek</w:t>
            </w:r>
          </w:p>
        </w:tc>
      </w:tr>
      <w:tr w:rsidR="00AD205C" w14:paraId="3F8733D9" w14:textId="77777777" w:rsidTr="00306F42">
        <w:tc>
          <w:tcPr>
            <w:tcW w:w="988" w:type="dxa"/>
            <w:tcMar>
              <w:top w:w="30" w:type="dxa"/>
              <w:left w:w="30" w:type="dxa"/>
              <w:bottom w:w="20" w:type="dxa"/>
              <w:right w:w="30" w:type="dxa"/>
            </w:tcMar>
          </w:tcPr>
          <w:p w14:paraId="61D36482" w14:textId="77777777" w:rsidR="00AD205C" w:rsidRDefault="002C259D" w:rsidP="00D24084">
            <w:r>
              <w:t>Atribút</w:t>
            </w:r>
          </w:p>
        </w:tc>
        <w:tc>
          <w:tcPr>
            <w:tcW w:w="8083" w:type="dxa"/>
            <w:tcMar>
              <w:top w:w="30" w:type="dxa"/>
              <w:left w:w="30" w:type="dxa"/>
              <w:bottom w:w="20" w:type="dxa"/>
              <w:right w:w="30" w:type="dxa"/>
            </w:tcMar>
          </w:tcPr>
          <w:p w14:paraId="05C3B1C3" w14:textId="77777777" w:rsidR="00AD205C" w:rsidRDefault="002C259D" w:rsidP="00D24084">
            <w:r>
              <w:t>Popis : an1_250</w:t>
            </w:r>
          </w:p>
        </w:tc>
      </w:tr>
      <w:tr w:rsidR="00AD205C" w14:paraId="5198C361" w14:textId="77777777" w:rsidTr="00306F42">
        <w:tc>
          <w:tcPr>
            <w:tcW w:w="988" w:type="dxa"/>
            <w:tcMar>
              <w:top w:w="30" w:type="dxa"/>
              <w:left w:w="30" w:type="dxa"/>
              <w:bottom w:w="20" w:type="dxa"/>
              <w:right w:w="30" w:type="dxa"/>
            </w:tcMar>
          </w:tcPr>
          <w:p w14:paraId="40DCD38A" w14:textId="77777777" w:rsidR="00AD205C" w:rsidRDefault="002C259D" w:rsidP="00D24084">
            <w:r>
              <w:t>Opis</w:t>
            </w:r>
          </w:p>
        </w:tc>
        <w:tc>
          <w:tcPr>
            <w:tcW w:w="8083" w:type="dxa"/>
            <w:tcMar>
              <w:top w:w="30" w:type="dxa"/>
              <w:left w:w="30" w:type="dxa"/>
              <w:bottom w:w="20" w:type="dxa"/>
              <w:right w:w="30" w:type="dxa"/>
            </w:tcMar>
          </w:tcPr>
          <w:p w14:paraId="72AC2873" w14:textId="77777777" w:rsidR="00AD205C" w:rsidRDefault="002C259D" w:rsidP="00D24084">
            <w:r>
              <w:t>viď. kapitola Popis výnimiek</w:t>
            </w:r>
          </w:p>
        </w:tc>
      </w:tr>
      <w:tr w:rsidR="00AD205C" w14:paraId="670A0FEB" w14:textId="77777777" w:rsidTr="00306F42">
        <w:tc>
          <w:tcPr>
            <w:tcW w:w="988" w:type="dxa"/>
            <w:tcMar>
              <w:top w:w="30" w:type="dxa"/>
              <w:left w:w="30" w:type="dxa"/>
              <w:bottom w:w="20" w:type="dxa"/>
              <w:right w:w="30" w:type="dxa"/>
            </w:tcMar>
          </w:tcPr>
          <w:p w14:paraId="6C8C46F6" w14:textId="77777777" w:rsidR="00AD205C" w:rsidRDefault="002C259D" w:rsidP="00D24084">
            <w:r>
              <w:t>Atribút</w:t>
            </w:r>
          </w:p>
        </w:tc>
        <w:tc>
          <w:tcPr>
            <w:tcW w:w="8083" w:type="dxa"/>
            <w:tcMar>
              <w:top w:w="30" w:type="dxa"/>
              <w:left w:w="30" w:type="dxa"/>
              <w:bottom w:w="20" w:type="dxa"/>
              <w:right w:w="30" w:type="dxa"/>
            </w:tcMar>
          </w:tcPr>
          <w:p w14:paraId="5C8B4CB1" w14:textId="77777777" w:rsidR="00AD205C" w:rsidRDefault="002C259D" w:rsidP="00D24084">
            <w:r>
              <w:t>Identifikátor odmietnutého podania : Číslo</w:t>
            </w:r>
          </w:p>
        </w:tc>
      </w:tr>
      <w:tr w:rsidR="00AD205C" w14:paraId="0EB9FDD6" w14:textId="77777777" w:rsidTr="00306F42">
        <w:tc>
          <w:tcPr>
            <w:tcW w:w="988" w:type="dxa"/>
            <w:tcMar>
              <w:top w:w="30" w:type="dxa"/>
              <w:left w:w="30" w:type="dxa"/>
              <w:bottom w:w="20" w:type="dxa"/>
              <w:right w:w="30" w:type="dxa"/>
            </w:tcMar>
          </w:tcPr>
          <w:p w14:paraId="0811A09D" w14:textId="77777777" w:rsidR="00AD205C" w:rsidRDefault="002C259D" w:rsidP="00D24084">
            <w:r>
              <w:t>Opis</w:t>
            </w:r>
          </w:p>
        </w:tc>
        <w:tc>
          <w:tcPr>
            <w:tcW w:w="8083" w:type="dxa"/>
            <w:tcMar>
              <w:top w:w="30" w:type="dxa"/>
              <w:left w:w="30" w:type="dxa"/>
              <w:bottom w:w="20" w:type="dxa"/>
              <w:right w:w="30" w:type="dxa"/>
            </w:tcMar>
          </w:tcPr>
          <w:p w14:paraId="274B4C47" w14:textId="77777777" w:rsidR="00AD205C" w:rsidRDefault="002C259D" w:rsidP="00D24084">
            <w:r>
              <w:t>identifikátor podania</w:t>
            </w:r>
          </w:p>
        </w:tc>
      </w:tr>
    </w:tbl>
    <w:p w14:paraId="104BBD82" w14:textId="77777777" w:rsidR="00AD205C" w:rsidRDefault="00AD205C" w:rsidP="00D24084"/>
    <w:p w14:paraId="44B1D1A2" w14:textId="77777777" w:rsidR="00306F42" w:rsidRDefault="00306F42" w:rsidP="00D24084"/>
    <w:p w14:paraId="74C41089" w14:textId="77777777" w:rsidR="00306F42" w:rsidRDefault="00306F42" w:rsidP="00D24084"/>
    <w:p w14:paraId="20BB4C0F" w14:textId="77777777" w:rsidR="00306F42" w:rsidRDefault="00306F42" w:rsidP="00D24084"/>
    <w:p w14:paraId="4C61B1B1" w14:textId="77777777" w:rsidR="00306F42" w:rsidRDefault="00306F42" w:rsidP="00D24084"/>
    <w:p w14:paraId="5AEAAFC3" w14:textId="77777777" w:rsidR="00306F42" w:rsidRDefault="00306F42" w:rsidP="00D24084"/>
    <w:p w14:paraId="7865AB38" w14:textId="77777777" w:rsidR="00306F42" w:rsidRDefault="00306F42" w:rsidP="00D24084"/>
    <w:p w14:paraId="6F668C4F" w14:textId="77777777" w:rsidR="00306F42" w:rsidRDefault="00306F42" w:rsidP="00D24084"/>
    <w:p w14:paraId="4C21B466" w14:textId="77777777" w:rsidR="00306F42" w:rsidRDefault="00306F42" w:rsidP="00D24084"/>
    <w:p w14:paraId="44129714" w14:textId="77777777" w:rsidR="00306F42" w:rsidRDefault="00306F42" w:rsidP="00D24084"/>
    <w:p w14:paraId="183AB4EE" w14:textId="77777777" w:rsidR="00306F42" w:rsidRDefault="00306F42" w:rsidP="00D24084"/>
    <w:p w14:paraId="1F3BE00F" w14:textId="77777777" w:rsidR="00306F42" w:rsidRDefault="00306F42" w:rsidP="00D24084"/>
    <w:p w14:paraId="570F71DF" w14:textId="77777777" w:rsidR="00306F42" w:rsidRDefault="00306F42" w:rsidP="00D24084"/>
    <w:p w14:paraId="06904A5D" w14:textId="77777777" w:rsidR="00306F42" w:rsidRDefault="00306F42" w:rsidP="00D24084"/>
    <w:p w14:paraId="688176CC" w14:textId="77777777" w:rsidR="00306F42" w:rsidRDefault="00306F42" w:rsidP="00D24084"/>
    <w:p w14:paraId="49B765F9" w14:textId="77777777" w:rsidR="00AD205C" w:rsidRDefault="002C259D" w:rsidP="00D24084">
      <w:r>
        <w:t>XML Potvrdenie o prevzatí podania</w:t>
      </w:r>
      <w:r>
        <w:br/>
      </w:r>
    </w:p>
    <w:p w14:paraId="1BCFD095" w14:textId="77777777" w:rsidR="00AD205C" w:rsidRDefault="002C259D" w:rsidP="00D24084">
      <w:r>
        <w:rPr>
          <w:noProof/>
        </w:rPr>
        <w:drawing>
          <wp:inline distT="0" distB="0" distL="0" distR="0" wp14:anchorId="33BA0059" wp14:editId="01AC1367">
            <wp:extent cx="3276600" cy="2200275"/>
            <wp:effectExtent l="0" t="0" r="0" b="0"/>
            <wp:docPr id="100030" name="Picture 100030" descr="_scroll_external\attachments\worddav8279c4e90b0edfd7fc04c3224a19b99d-331d74866e8fbf0442c250eb28a605766291eb0e33b8e0e8f53f071c0c3983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087"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0E81B6C7"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71E99DFA" w14:textId="77777777" w:rsidTr="00306F42">
        <w:tc>
          <w:tcPr>
            <w:tcW w:w="1129" w:type="dxa"/>
            <w:tcMar>
              <w:top w:w="30" w:type="dxa"/>
              <w:left w:w="30" w:type="dxa"/>
              <w:bottom w:w="20" w:type="dxa"/>
              <w:right w:w="30" w:type="dxa"/>
            </w:tcMar>
          </w:tcPr>
          <w:p w14:paraId="214DB12F" w14:textId="77777777" w:rsidR="00AD205C" w:rsidRDefault="002C259D" w:rsidP="00D24084">
            <w:r>
              <w:t>Atribút</w:t>
            </w:r>
          </w:p>
        </w:tc>
        <w:tc>
          <w:tcPr>
            <w:tcW w:w="7942" w:type="dxa"/>
            <w:tcMar>
              <w:top w:w="30" w:type="dxa"/>
              <w:left w:w="30" w:type="dxa"/>
              <w:bottom w:w="20" w:type="dxa"/>
              <w:right w:w="30" w:type="dxa"/>
            </w:tcMar>
          </w:tcPr>
          <w:p w14:paraId="3C931717" w14:textId="77777777" w:rsidR="00AD205C" w:rsidRDefault="002C259D" w:rsidP="00D24084">
            <w:r>
              <w:t>Dátum a čas prevzatia : Dátum a čas</w:t>
            </w:r>
          </w:p>
        </w:tc>
      </w:tr>
      <w:tr w:rsidR="00AD205C" w14:paraId="2AEAE682" w14:textId="77777777" w:rsidTr="00306F42">
        <w:tc>
          <w:tcPr>
            <w:tcW w:w="1129" w:type="dxa"/>
            <w:tcMar>
              <w:top w:w="30" w:type="dxa"/>
              <w:left w:w="30" w:type="dxa"/>
              <w:bottom w:w="20" w:type="dxa"/>
              <w:right w:w="30" w:type="dxa"/>
            </w:tcMar>
          </w:tcPr>
          <w:p w14:paraId="2A5E6ABF" w14:textId="77777777" w:rsidR="00AD205C" w:rsidRDefault="002C259D" w:rsidP="00D24084">
            <w:r>
              <w:t>Opis</w:t>
            </w:r>
          </w:p>
        </w:tc>
        <w:tc>
          <w:tcPr>
            <w:tcW w:w="7942" w:type="dxa"/>
            <w:tcMar>
              <w:top w:w="30" w:type="dxa"/>
              <w:left w:w="30" w:type="dxa"/>
              <w:bottom w:w="20" w:type="dxa"/>
              <w:right w:w="30" w:type="dxa"/>
            </w:tcMar>
          </w:tcPr>
          <w:p w14:paraId="0331DCA9" w14:textId="77777777" w:rsidR="00AD205C" w:rsidRDefault="002C259D" w:rsidP="00D24084">
            <w:r>
              <w:t>dátum a čas kedy bolo podanie prevzaté</w:t>
            </w:r>
          </w:p>
        </w:tc>
      </w:tr>
      <w:tr w:rsidR="00AD205C" w14:paraId="3F91F8CC" w14:textId="77777777" w:rsidTr="00306F42">
        <w:tc>
          <w:tcPr>
            <w:tcW w:w="1129" w:type="dxa"/>
            <w:tcMar>
              <w:top w:w="30" w:type="dxa"/>
              <w:left w:w="30" w:type="dxa"/>
              <w:bottom w:w="20" w:type="dxa"/>
              <w:right w:w="30" w:type="dxa"/>
            </w:tcMar>
          </w:tcPr>
          <w:p w14:paraId="1099DC07" w14:textId="77777777" w:rsidR="00AD205C" w:rsidRDefault="002C259D" w:rsidP="00D24084">
            <w:r>
              <w:t>Atribút</w:t>
            </w:r>
          </w:p>
        </w:tc>
        <w:tc>
          <w:tcPr>
            <w:tcW w:w="7942" w:type="dxa"/>
            <w:tcMar>
              <w:top w:w="30" w:type="dxa"/>
              <w:left w:w="30" w:type="dxa"/>
              <w:bottom w:w="20" w:type="dxa"/>
              <w:right w:w="30" w:type="dxa"/>
            </w:tcMar>
          </w:tcPr>
          <w:p w14:paraId="799AB801" w14:textId="77777777" w:rsidR="00AD205C" w:rsidRDefault="002C259D" w:rsidP="00D24084">
            <w:r>
              <w:t>Dátum a čas vytvorenia : Dátum a čas</w:t>
            </w:r>
          </w:p>
        </w:tc>
      </w:tr>
      <w:tr w:rsidR="00AD205C" w14:paraId="1F04309A" w14:textId="77777777" w:rsidTr="00306F42">
        <w:tc>
          <w:tcPr>
            <w:tcW w:w="1129" w:type="dxa"/>
            <w:tcMar>
              <w:top w:w="30" w:type="dxa"/>
              <w:left w:w="30" w:type="dxa"/>
              <w:bottom w:w="20" w:type="dxa"/>
              <w:right w:w="30" w:type="dxa"/>
            </w:tcMar>
          </w:tcPr>
          <w:p w14:paraId="5E027C74" w14:textId="77777777" w:rsidR="00AD205C" w:rsidRDefault="002C259D" w:rsidP="00D24084">
            <w:r>
              <w:t>Opis</w:t>
            </w:r>
          </w:p>
        </w:tc>
        <w:tc>
          <w:tcPr>
            <w:tcW w:w="7942" w:type="dxa"/>
            <w:tcMar>
              <w:top w:w="30" w:type="dxa"/>
              <w:left w:w="30" w:type="dxa"/>
              <w:bottom w:w="20" w:type="dxa"/>
              <w:right w:w="30" w:type="dxa"/>
            </w:tcMar>
          </w:tcPr>
          <w:p w14:paraId="206D5FE2" w14:textId="77777777" w:rsidR="00AD205C" w:rsidRDefault="002C259D" w:rsidP="00D24084">
            <w:r>
              <w:t>dátum a čas kedy bolo podanie vytvorené</w:t>
            </w:r>
          </w:p>
        </w:tc>
      </w:tr>
      <w:tr w:rsidR="00AD205C" w14:paraId="58CE6E66" w14:textId="77777777" w:rsidTr="00306F42">
        <w:tc>
          <w:tcPr>
            <w:tcW w:w="1129" w:type="dxa"/>
            <w:tcMar>
              <w:top w:w="30" w:type="dxa"/>
              <w:left w:w="30" w:type="dxa"/>
              <w:bottom w:w="20" w:type="dxa"/>
              <w:right w:w="30" w:type="dxa"/>
            </w:tcMar>
          </w:tcPr>
          <w:p w14:paraId="7EC95311" w14:textId="77777777" w:rsidR="00AD205C" w:rsidRDefault="002C259D" w:rsidP="00D24084">
            <w:r>
              <w:t>Atribút</w:t>
            </w:r>
          </w:p>
        </w:tc>
        <w:tc>
          <w:tcPr>
            <w:tcW w:w="7942" w:type="dxa"/>
            <w:tcMar>
              <w:top w:w="30" w:type="dxa"/>
              <w:left w:w="30" w:type="dxa"/>
              <w:bottom w:w="20" w:type="dxa"/>
              <w:right w:w="30" w:type="dxa"/>
            </w:tcMar>
          </w:tcPr>
          <w:p w14:paraId="0C84AC30" w14:textId="77777777" w:rsidR="00AD205C" w:rsidRDefault="002C259D" w:rsidP="00D24084">
            <w:r>
              <w:t>Typ prevzatého podania : an1_200</w:t>
            </w:r>
          </w:p>
        </w:tc>
      </w:tr>
      <w:tr w:rsidR="00AD205C" w14:paraId="787254AB" w14:textId="77777777" w:rsidTr="00306F42">
        <w:tc>
          <w:tcPr>
            <w:tcW w:w="1129" w:type="dxa"/>
            <w:tcMar>
              <w:top w:w="30" w:type="dxa"/>
              <w:left w:w="30" w:type="dxa"/>
              <w:bottom w:w="20" w:type="dxa"/>
              <w:right w:w="30" w:type="dxa"/>
            </w:tcMar>
          </w:tcPr>
          <w:p w14:paraId="026E2B68" w14:textId="77777777" w:rsidR="00AD205C" w:rsidRDefault="002C259D" w:rsidP="00D24084">
            <w:r>
              <w:t>Opis</w:t>
            </w:r>
          </w:p>
        </w:tc>
        <w:tc>
          <w:tcPr>
            <w:tcW w:w="7942" w:type="dxa"/>
            <w:tcMar>
              <w:top w:w="30" w:type="dxa"/>
              <w:left w:w="30" w:type="dxa"/>
              <w:bottom w:w="20" w:type="dxa"/>
              <w:right w:w="30" w:type="dxa"/>
            </w:tcMar>
          </w:tcPr>
          <w:p w14:paraId="5783DAEB" w14:textId="77777777" w:rsidR="00AD205C" w:rsidRDefault="002C259D" w:rsidP="00D24084">
            <w:r>
              <w:t>jedinečný business identifikátor typu podania</w:t>
            </w:r>
          </w:p>
        </w:tc>
      </w:tr>
      <w:tr w:rsidR="00AD205C" w14:paraId="21587714" w14:textId="77777777" w:rsidTr="00306F42">
        <w:tc>
          <w:tcPr>
            <w:tcW w:w="1129" w:type="dxa"/>
            <w:tcMar>
              <w:top w:w="30" w:type="dxa"/>
              <w:left w:w="30" w:type="dxa"/>
              <w:bottom w:w="20" w:type="dxa"/>
              <w:right w:w="30" w:type="dxa"/>
            </w:tcMar>
          </w:tcPr>
          <w:p w14:paraId="55271928" w14:textId="77777777" w:rsidR="00AD205C" w:rsidRDefault="002C259D" w:rsidP="00D24084">
            <w:r>
              <w:t>Atribút</w:t>
            </w:r>
          </w:p>
        </w:tc>
        <w:tc>
          <w:tcPr>
            <w:tcW w:w="7942" w:type="dxa"/>
            <w:tcMar>
              <w:top w:w="30" w:type="dxa"/>
              <w:left w:w="30" w:type="dxa"/>
              <w:bottom w:w="20" w:type="dxa"/>
              <w:right w:w="30" w:type="dxa"/>
            </w:tcMar>
          </w:tcPr>
          <w:p w14:paraId="57FD093E" w14:textId="77777777" w:rsidR="00AD205C" w:rsidRDefault="002C259D" w:rsidP="00D24084">
            <w:r>
              <w:t>Identifikátor : Číslo</w:t>
            </w:r>
          </w:p>
        </w:tc>
      </w:tr>
      <w:tr w:rsidR="00AD205C" w14:paraId="1E6C4786" w14:textId="77777777" w:rsidTr="00306F42">
        <w:tc>
          <w:tcPr>
            <w:tcW w:w="1129" w:type="dxa"/>
            <w:tcMar>
              <w:top w:w="30" w:type="dxa"/>
              <w:left w:w="30" w:type="dxa"/>
              <w:bottom w:w="20" w:type="dxa"/>
              <w:right w:w="30" w:type="dxa"/>
            </w:tcMar>
          </w:tcPr>
          <w:p w14:paraId="59DCEECA" w14:textId="77777777" w:rsidR="00AD205C" w:rsidRDefault="002C259D" w:rsidP="00D24084">
            <w:r>
              <w:t>Opis</w:t>
            </w:r>
          </w:p>
        </w:tc>
        <w:tc>
          <w:tcPr>
            <w:tcW w:w="7942" w:type="dxa"/>
            <w:tcMar>
              <w:top w:w="30" w:type="dxa"/>
              <w:left w:w="30" w:type="dxa"/>
              <w:bottom w:w="20" w:type="dxa"/>
              <w:right w:w="30" w:type="dxa"/>
            </w:tcMar>
          </w:tcPr>
          <w:p w14:paraId="0BC1A1E3" w14:textId="77777777" w:rsidR="00AD205C" w:rsidRDefault="002C259D" w:rsidP="00D24084">
            <w:r>
              <w:t>identifikátor podania</w:t>
            </w:r>
          </w:p>
        </w:tc>
      </w:tr>
      <w:tr w:rsidR="00AD205C" w14:paraId="18373E99" w14:textId="77777777" w:rsidTr="00306F42">
        <w:tc>
          <w:tcPr>
            <w:tcW w:w="1129" w:type="dxa"/>
            <w:tcMar>
              <w:top w:w="30" w:type="dxa"/>
              <w:left w:w="30" w:type="dxa"/>
              <w:bottom w:w="20" w:type="dxa"/>
              <w:right w:w="30" w:type="dxa"/>
            </w:tcMar>
          </w:tcPr>
          <w:p w14:paraId="3B00B327" w14:textId="77777777" w:rsidR="00AD205C" w:rsidRDefault="002C259D" w:rsidP="00D24084">
            <w:r>
              <w:t>Atribút</w:t>
            </w:r>
          </w:p>
        </w:tc>
        <w:tc>
          <w:tcPr>
            <w:tcW w:w="7942" w:type="dxa"/>
            <w:tcMar>
              <w:top w:w="30" w:type="dxa"/>
              <w:left w:w="30" w:type="dxa"/>
              <w:bottom w:w="20" w:type="dxa"/>
              <w:right w:w="30" w:type="dxa"/>
            </w:tcMar>
          </w:tcPr>
          <w:p w14:paraId="24E59FFC" w14:textId="77777777" w:rsidR="00AD205C" w:rsidRDefault="002C259D" w:rsidP="00D24084">
            <w:r>
              <w:t>Identifikátor prijatého podania : Číslo</w:t>
            </w:r>
          </w:p>
        </w:tc>
      </w:tr>
      <w:tr w:rsidR="00AD205C" w14:paraId="58B72A16" w14:textId="77777777" w:rsidTr="00306F42">
        <w:tc>
          <w:tcPr>
            <w:tcW w:w="1129" w:type="dxa"/>
            <w:tcMar>
              <w:top w:w="30" w:type="dxa"/>
              <w:left w:w="30" w:type="dxa"/>
              <w:bottom w:w="20" w:type="dxa"/>
              <w:right w:w="30" w:type="dxa"/>
            </w:tcMar>
          </w:tcPr>
          <w:p w14:paraId="1A6921F7" w14:textId="77777777" w:rsidR="00AD205C" w:rsidRDefault="002C259D" w:rsidP="00D24084">
            <w:r>
              <w:t>Opis</w:t>
            </w:r>
          </w:p>
        </w:tc>
        <w:tc>
          <w:tcPr>
            <w:tcW w:w="7942" w:type="dxa"/>
            <w:tcMar>
              <w:top w:w="30" w:type="dxa"/>
              <w:left w:w="30" w:type="dxa"/>
              <w:bottom w:w="20" w:type="dxa"/>
              <w:right w:w="30" w:type="dxa"/>
            </w:tcMar>
          </w:tcPr>
          <w:p w14:paraId="4E48C4EA" w14:textId="77777777" w:rsidR="00AD205C" w:rsidRDefault="002C259D" w:rsidP="00D24084">
            <w:r>
              <w:t>identifikátor podania</w:t>
            </w:r>
          </w:p>
        </w:tc>
      </w:tr>
    </w:tbl>
    <w:p w14:paraId="05D6691C" w14:textId="77777777" w:rsidR="00AD205C" w:rsidRDefault="00AD205C" w:rsidP="00D24084"/>
    <w:p w14:paraId="0D8B05DB" w14:textId="2761C396" w:rsidR="00AD205C" w:rsidRDefault="002C259D" w:rsidP="00D24084">
      <w:pPr>
        <w:pStyle w:val="Nadpis3"/>
      </w:pPr>
      <w:bookmarkStart w:id="157" w:name="scroll-bookmark-117"/>
      <w:bookmarkStart w:id="158" w:name="_Toc101774397"/>
      <w:r>
        <w:t>Technické informácie</w:t>
      </w:r>
      <w:bookmarkEnd w:id="157"/>
      <w:bookmarkEnd w:id="158"/>
    </w:p>
    <w:p w14:paraId="296C5C41" w14:textId="1735E46A" w:rsidR="00AD205C" w:rsidRDefault="002C259D" w:rsidP="00D24084">
      <w:pPr>
        <w:pStyle w:val="Nadpis4"/>
      </w:pPr>
      <w:bookmarkStart w:id="159" w:name="scroll-bookmark-118"/>
      <w:r>
        <w:t>Technická špecifikácia poskytovanej webovej služby</w:t>
      </w:r>
      <w:bookmarkEnd w:id="159"/>
    </w:p>
    <w:tbl>
      <w:tblPr>
        <w:tblStyle w:val="ScrollTableNormal"/>
        <w:tblW w:w="0" w:type="auto"/>
        <w:tblLayout w:type="fixed"/>
        <w:tblLook w:val="0020" w:firstRow="1" w:lastRow="0" w:firstColumn="0" w:lastColumn="0" w:noHBand="0" w:noVBand="0"/>
      </w:tblPr>
      <w:tblGrid>
        <w:gridCol w:w="1361"/>
        <w:gridCol w:w="7710"/>
      </w:tblGrid>
      <w:tr w:rsidR="00AD205C" w14:paraId="75F413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D1BFE35" w14:textId="77777777" w:rsidR="00AD205C" w:rsidRDefault="002C259D" w:rsidP="00D24084">
            <w:r>
              <w:t>Testovacie prostredie</w:t>
            </w:r>
          </w:p>
        </w:tc>
      </w:tr>
      <w:tr w:rsidR="00AD205C" w14:paraId="021EC872" w14:textId="77777777" w:rsidTr="00AD205C">
        <w:tc>
          <w:tcPr>
            <w:tcW w:w="1361" w:type="dxa"/>
            <w:tcMar>
              <w:top w:w="30" w:type="dxa"/>
              <w:left w:w="30" w:type="dxa"/>
              <w:bottom w:w="20" w:type="dxa"/>
              <w:right w:w="30" w:type="dxa"/>
            </w:tcMar>
          </w:tcPr>
          <w:p w14:paraId="2FAAF29B" w14:textId="77777777" w:rsidR="00AD205C" w:rsidRDefault="002C259D" w:rsidP="00D24084">
            <w:r>
              <w:t>WSDL</w:t>
            </w:r>
          </w:p>
        </w:tc>
        <w:tc>
          <w:tcPr>
            <w:tcW w:w="7710" w:type="dxa"/>
            <w:tcMar>
              <w:top w:w="30" w:type="dxa"/>
              <w:left w:w="30" w:type="dxa"/>
              <w:bottom w:w="20" w:type="dxa"/>
              <w:right w:w="30" w:type="dxa"/>
            </w:tcMar>
          </w:tcPr>
          <w:p w14:paraId="4C29FEBF" w14:textId="77777777" w:rsidR="00AD205C" w:rsidRDefault="00000814" w:rsidP="00D24084">
            <w:hyperlink r:id="rId325" w:history="1">
              <w:r w:rsidR="002C259D">
                <w:rPr>
                  <w:rStyle w:val="Hypertextovprepojenie"/>
                </w:rPr>
                <w:t>https://tcep.financnasprava.sk/tcep/procw/cep.ekr.web.ws/ReceiverExtSystem.asmx?wsdl</w:t>
              </w:r>
            </w:hyperlink>
          </w:p>
        </w:tc>
      </w:tr>
      <w:tr w:rsidR="00AD205C" w14:paraId="50A4E7C0" w14:textId="77777777" w:rsidTr="00AD205C">
        <w:tc>
          <w:tcPr>
            <w:tcW w:w="1361" w:type="dxa"/>
            <w:tcMar>
              <w:top w:w="30" w:type="dxa"/>
              <w:left w:w="30" w:type="dxa"/>
              <w:bottom w:w="20" w:type="dxa"/>
              <w:right w:w="30" w:type="dxa"/>
            </w:tcMar>
          </w:tcPr>
          <w:p w14:paraId="71FC75D5" w14:textId="77777777" w:rsidR="00AD205C" w:rsidRDefault="002C259D" w:rsidP="00D24084">
            <w:r>
              <w:t>URL</w:t>
            </w:r>
          </w:p>
        </w:tc>
        <w:tc>
          <w:tcPr>
            <w:tcW w:w="7710" w:type="dxa"/>
            <w:tcMar>
              <w:top w:w="30" w:type="dxa"/>
              <w:left w:w="30" w:type="dxa"/>
              <w:bottom w:w="20" w:type="dxa"/>
              <w:right w:w="30" w:type="dxa"/>
            </w:tcMar>
          </w:tcPr>
          <w:p w14:paraId="7D4163F7" w14:textId="77777777" w:rsidR="00AD205C" w:rsidRDefault="00000814" w:rsidP="00D24084">
            <w:hyperlink r:id="rId326" w:history="1">
              <w:r w:rsidR="002C259D">
                <w:rPr>
                  <w:rStyle w:val="Hypertextovprepojenie"/>
                </w:rPr>
                <w:t>https://tcep.financnasprava.sk/tcep/procw/cep.ekr.web.ws/ReceiverExtSystem.asmx</w:t>
              </w:r>
            </w:hyperlink>
          </w:p>
        </w:tc>
      </w:tr>
    </w:tbl>
    <w:p w14:paraId="615B95A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664103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18A0164" w14:textId="77777777" w:rsidR="00AD205C" w:rsidRDefault="002C259D" w:rsidP="00D24084">
            <w:r>
              <w:t>Produkčné prostredie</w:t>
            </w:r>
          </w:p>
        </w:tc>
      </w:tr>
      <w:tr w:rsidR="00AD205C" w14:paraId="1DA2D507" w14:textId="77777777" w:rsidTr="00AD205C">
        <w:tc>
          <w:tcPr>
            <w:tcW w:w="1361" w:type="dxa"/>
            <w:tcMar>
              <w:top w:w="30" w:type="dxa"/>
              <w:left w:w="30" w:type="dxa"/>
              <w:bottom w:w="20" w:type="dxa"/>
              <w:right w:w="30" w:type="dxa"/>
            </w:tcMar>
          </w:tcPr>
          <w:p w14:paraId="77D0468E" w14:textId="77777777" w:rsidR="00AD205C" w:rsidRDefault="002C259D" w:rsidP="00D24084">
            <w:r>
              <w:t>WSDL</w:t>
            </w:r>
          </w:p>
        </w:tc>
        <w:tc>
          <w:tcPr>
            <w:tcW w:w="7710" w:type="dxa"/>
            <w:tcMar>
              <w:top w:w="30" w:type="dxa"/>
              <w:left w:w="30" w:type="dxa"/>
              <w:bottom w:w="20" w:type="dxa"/>
              <w:right w:w="30" w:type="dxa"/>
            </w:tcMar>
          </w:tcPr>
          <w:p w14:paraId="0C2FB797" w14:textId="77777777" w:rsidR="00AD205C" w:rsidRDefault="00000814" w:rsidP="00D24084">
            <w:hyperlink r:id="rId327" w:history="1">
              <w:r w:rsidR="002C259D">
                <w:rPr>
                  <w:rStyle w:val="Hypertextovprepojenie"/>
                </w:rPr>
                <w:t>https://www.cep.financnasprava.sk/cep/procw/cep.ekr.web.ws/ReceiverExtSystem.asmx?wsdl</w:t>
              </w:r>
            </w:hyperlink>
          </w:p>
        </w:tc>
      </w:tr>
      <w:tr w:rsidR="00AD205C" w14:paraId="760C7FAB" w14:textId="77777777" w:rsidTr="00AD205C">
        <w:tc>
          <w:tcPr>
            <w:tcW w:w="1361" w:type="dxa"/>
            <w:tcMar>
              <w:top w:w="30" w:type="dxa"/>
              <w:left w:w="30" w:type="dxa"/>
              <w:bottom w:w="20" w:type="dxa"/>
              <w:right w:w="30" w:type="dxa"/>
            </w:tcMar>
          </w:tcPr>
          <w:p w14:paraId="0AD337BA" w14:textId="77777777" w:rsidR="00AD205C" w:rsidRDefault="002C259D" w:rsidP="00D24084">
            <w:r>
              <w:t>URL</w:t>
            </w:r>
          </w:p>
        </w:tc>
        <w:tc>
          <w:tcPr>
            <w:tcW w:w="7710" w:type="dxa"/>
            <w:tcMar>
              <w:top w:w="30" w:type="dxa"/>
              <w:left w:w="30" w:type="dxa"/>
              <w:bottom w:w="20" w:type="dxa"/>
              <w:right w:w="30" w:type="dxa"/>
            </w:tcMar>
          </w:tcPr>
          <w:p w14:paraId="640D874D" w14:textId="77777777" w:rsidR="00AD205C" w:rsidRDefault="00000814" w:rsidP="00D24084">
            <w:hyperlink r:id="rId328" w:history="1">
              <w:r w:rsidR="002C259D">
                <w:rPr>
                  <w:rStyle w:val="Hypertextovprepojenie"/>
                </w:rPr>
                <w:t>https://www.cep.financnasprava.sk/cep/procw/cep.ekr.web.ws/ReceiverExtSystem.asmx</w:t>
              </w:r>
            </w:hyperlink>
          </w:p>
        </w:tc>
      </w:tr>
    </w:tbl>
    <w:p w14:paraId="588AB623" w14:textId="0ADC5948" w:rsidR="00AD205C" w:rsidRDefault="002C259D" w:rsidP="00D24084">
      <w:pPr>
        <w:pStyle w:val="Nadpis4"/>
      </w:pPr>
      <w:bookmarkStart w:id="160" w:name="scroll-bookmark-119"/>
      <w:r>
        <w:lastRenderedPageBreak/>
        <w:t>Definícia dodatočných parametrov hlavičky správ (Header)</w:t>
      </w:r>
      <w:bookmarkEnd w:id="160"/>
    </w:p>
    <w:p w14:paraId="5C7A2FA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13" w:history="1">
        <w:r>
          <w:rPr>
            <w:rStyle w:val="Hypertextovprepojenie"/>
          </w:rPr>
          <w:t>kapitole 5</w:t>
        </w:r>
      </w:hyperlink>
      <w:r>
        <w:t>.</w:t>
      </w:r>
    </w:p>
    <w:p w14:paraId="56834328" w14:textId="1A5A365D" w:rsidR="00AD205C" w:rsidRDefault="002C259D" w:rsidP="00D24084">
      <w:pPr>
        <w:pStyle w:val="Nadpis4"/>
      </w:pPr>
      <w:bookmarkStart w:id="161" w:name="scroll-bookmark-120"/>
      <w:r>
        <w:t>Popis spôsobu zabezpečenia a autentifikácie pri volaní operácií služby</w:t>
      </w:r>
      <w:bookmarkEnd w:id="161"/>
    </w:p>
    <w:p w14:paraId="04B42A6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ECC69B9" w14:textId="77777777" w:rsidR="00AD205C" w:rsidRDefault="002C259D" w:rsidP="00D24084">
      <w:pPr>
        <w:pStyle w:val="Odsekzoznamu"/>
        <w:numPr>
          <w:ilvl w:val="0"/>
          <w:numId w:val="30"/>
        </w:numPr>
      </w:pPr>
      <w:r>
        <w:t>PrihlasenieMenomHeslom - prihlásenie používateľa menom a heslom,</w:t>
      </w:r>
    </w:p>
    <w:p w14:paraId="530094AE" w14:textId="77777777" w:rsidR="00AD205C" w:rsidRDefault="002C259D" w:rsidP="00D24084">
      <w:pPr>
        <w:pStyle w:val="Odsekzoznamu"/>
        <w:numPr>
          <w:ilvl w:val="0"/>
          <w:numId w:val="30"/>
        </w:numPr>
      </w:pPr>
      <w:r>
        <w:t>PrihlasenieCertifikatom - prihlásenie používateľa certifikátom.</w:t>
      </w:r>
    </w:p>
    <w:p w14:paraId="5854B312" w14:textId="3BDA7EE8" w:rsidR="00AD205C" w:rsidRDefault="002C259D" w:rsidP="00D24084">
      <w:pPr>
        <w:pStyle w:val="Nadpis4"/>
      </w:pPr>
      <w:bookmarkStart w:id="162" w:name="scroll-bookmark-121"/>
      <w:r>
        <w:t>Testovacie scenáre a prípady</w:t>
      </w:r>
      <w:bookmarkEnd w:id="162"/>
    </w:p>
    <w:tbl>
      <w:tblPr>
        <w:tblStyle w:val="ScrollTableNormal"/>
        <w:tblW w:w="9071" w:type="dxa"/>
        <w:tblLayout w:type="fixed"/>
        <w:tblLook w:val="0020" w:firstRow="1" w:lastRow="0" w:firstColumn="0" w:lastColumn="0" w:noHBand="0" w:noVBand="0"/>
      </w:tblPr>
      <w:tblGrid>
        <w:gridCol w:w="704"/>
        <w:gridCol w:w="4394"/>
        <w:gridCol w:w="3973"/>
      </w:tblGrid>
      <w:tr w:rsidR="00AD205C" w14:paraId="63CBCC46"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4466ADE7" w14:textId="77777777" w:rsidR="00AD205C" w:rsidRDefault="002C259D" w:rsidP="00D24084">
            <w:r>
              <w:t>Krok</w:t>
            </w:r>
          </w:p>
        </w:tc>
        <w:tc>
          <w:tcPr>
            <w:tcW w:w="4394" w:type="dxa"/>
            <w:tcMar>
              <w:top w:w="30" w:type="dxa"/>
              <w:left w:w="30" w:type="dxa"/>
              <w:bottom w:w="20" w:type="dxa"/>
              <w:right w:w="30" w:type="dxa"/>
            </w:tcMar>
          </w:tcPr>
          <w:p w14:paraId="322A5421" w14:textId="77777777" w:rsidR="00AD205C" w:rsidRDefault="002C259D" w:rsidP="00D24084">
            <w:r>
              <w:t>Akcia</w:t>
            </w:r>
          </w:p>
        </w:tc>
        <w:tc>
          <w:tcPr>
            <w:tcW w:w="3973" w:type="dxa"/>
            <w:tcMar>
              <w:top w:w="30" w:type="dxa"/>
              <w:left w:w="30" w:type="dxa"/>
              <w:bottom w:w="20" w:type="dxa"/>
              <w:right w:w="30" w:type="dxa"/>
            </w:tcMar>
          </w:tcPr>
          <w:p w14:paraId="1CEA4E55" w14:textId="77777777" w:rsidR="00AD205C" w:rsidRDefault="002C259D" w:rsidP="00D24084">
            <w:r>
              <w:t>Očakávaný výsledok</w:t>
            </w:r>
          </w:p>
        </w:tc>
      </w:tr>
      <w:tr w:rsidR="00AD205C" w14:paraId="23025238" w14:textId="77777777" w:rsidTr="00306F42">
        <w:tc>
          <w:tcPr>
            <w:tcW w:w="704" w:type="dxa"/>
            <w:tcMar>
              <w:top w:w="30" w:type="dxa"/>
              <w:left w:w="30" w:type="dxa"/>
              <w:bottom w:w="20" w:type="dxa"/>
              <w:right w:w="30" w:type="dxa"/>
            </w:tcMar>
          </w:tcPr>
          <w:p w14:paraId="1C687884" w14:textId="77777777" w:rsidR="00AD205C" w:rsidRDefault="002C259D" w:rsidP="00D24084">
            <w:r>
              <w:t>1.</w:t>
            </w:r>
          </w:p>
        </w:tc>
        <w:tc>
          <w:tcPr>
            <w:tcW w:w="4394" w:type="dxa"/>
            <w:tcMar>
              <w:top w:w="30" w:type="dxa"/>
              <w:left w:w="30" w:type="dxa"/>
              <w:bottom w:w="20" w:type="dxa"/>
              <w:right w:w="30" w:type="dxa"/>
            </w:tcMar>
          </w:tcPr>
          <w:p w14:paraId="6EE426A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41ACF365" w14:textId="77777777" w:rsidR="00AD205C" w:rsidRDefault="002C259D" w:rsidP="00D24084">
            <w:r>
              <w:t>Služba vráti typ podania</w:t>
            </w:r>
          </w:p>
        </w:tc>
      </w:tr>
      <w:tr w:rsidR="00AD205C" w14:paraId="267E0D0E" w14:textId="77777777" w:rsidTr="00306F42">
        <w:tc>
          <w:tcPr>
            <w:tcW w:w="704" w:type="dxa"/>
            <w:tcMar>
              <w:top w:w="30" w:type="dxa"/>
              <w:left w:w="30" w:type="dxa"/>
              <w:bottom w:w="20" w:type="dxa"/>
              <w:right w:w="30" w:type="dxa"/>
            </w:tcMar>
          </w:tcPr>
          <w:p w14:paraId="2B18F0BB" w14:textId="77777777" w:rsidR="00AD205C" w:rsidRDefault="002C259D" w:rsidP="00D24084">
            <w:r>
              <w:t>2.</w:t>
            </w:r>
          </w:p>
        </w:tc>
        <w:tc>
          <w:tcPr>
            <w:tcW w:w="4394" w:type="dxa"/>
            <w:tcMar>
              <w:top w:w="30" w:type="dxa"/>
              <w:left w:w="30" w:type="dxa"/>
              <w:bottom w:w="20" w:type="dxa"/>
              <w:right w:w="30" w:type="dxa"/>
            </w:tcMar>
          </w:tcPr>
          <w:p w14:paraId="76D80D39"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598034FF" w14:textId="77777777" w:rsidR="00AD205C" w:rsidRDefault="002C259D" w:rsidP="00D24084">
            <w:r>
              <w:t>Služba vráti pre požadovaný typ podania kontext pre vytvorenie podania daného typu</w:t>
            </w:r>
          </w:p>
        </w:tc>
      </w:tr>
      <w:tr w:rsidR="00AD205C" w14:paraId="74D9ED54" w14:textId="77777777" w:rsidTr="00306F42">
        <w:tc>
          <w:tcPr>
            <w:tcW w:w="704" w:type="dxa"/>
            <w:tcMar>
              <w:top w:w="30" w:type="dxa"/>
              <w:left w:w="30" w:type="dxa"/>
              <w:bottom w:w="20" w:type="dxa"/>
              <w:right w:w="30" w:type="dxa"/>
            </w:tcMar>
          </w:tcPr>
          <w:p w14:paraId="4CC79393" w14:textId="77777777" w:rsidR="00AD205C" w:rsidRDefault="002C259D" w:rsidP="00D24084">
            <w:r>
              <w:t>3.</w:t>
            </w:r>
          </w:p>
        </w:tc>
        <w:tc>
          <w:tcPr>
            <w:tcW w:w="4394" w:type="dxa"/>
            <w:tcMar>
              <w:top w:w="30" w:type="dxa"/>
              <w:left w:w="30" w:type="dxa"/>
              <w:bottom w:w="20" w:type="dxa"/>
              <w:right w:w="30" w:type="dxa"/>
            </w:tcMar>
          </w:tcPr>
          <w:p w14:paraId="1F753ECD" w14:textId="77777777" w:rsidR="00AD205C" w:rsidRDefault="002C259D" w:rsidP="00D24084">
            <w:r>
              <w:t>Používateľ zavolá sluzba_is_233 pre podanie zmeny colného vyhlásenia</w:t>
            </w:r>
          </w:p>
        </w:tc>
        <w:tc>
          <w:tcPr>
            <w:tcW w:w="3973" w:type="dxa"/>
            <w:tcMar>
              <w:top w:w="30" w:type="dxa"/>
              <w:left w:w="30" w:type="dxa"/>
              <w:bottom w:w="20" w:type="dxa"/>
              <w:right w:w="30" w:type="dxa"/>
            </w:tcMar>
          </w:tcPr>
          <w:p w14:paraId="6FF7147D" w14:textId="77777777" w:rsidR="00AD205C" w:rsidRDefault="002C259D" w:rsidP="00D24084">
            <w:r>
              <w:t>Služba prijme/odmietne dané podanie</w:t>
            </w:r>
          </w:p>
        </w:tc>
      </w:tr>
    </w:tbl>
    <w:p w14:paraId="67729B56" w14:textId="3B5C90C5" w:rsidR="00AD205C" w:rsidRDefault="002C259D" w:rsidP="00D24084">
      <w:pPr>
        <w:pStyle w:val="Nadpis4"/>
      </w:pPr>
      <w:bookmarkStart w:id="163" w:name="scroll-bookmark-122"/>
      <w:r>
        <w:t>Technické operácie služby</w:t>
      </w:r>
      <w:bookmarkEnd w:id="163"/>
    </w:p>
    <w:tbl>
      <w:tblPr>
        <w:tblStyle w:val="ScrollTableNormal"/>
        <w:tblW w:w="0" w:type="auto"/>
        <w:tblLayout w:type="fixed"/>
        <w:tblLook w:val="0020" w:firstRow="1" w:lastRow="0" w:firstColumn="0" w:lastColumn="0" w:noHBand="0" w:noVBand="0"/>
      </w:tblPr>
      <w:tblGrid>
        <w:gridCol w:w="9071"/>
      </w:tblGrid>
      <w:tr w:rsidR="00AD205C" w14:paraId="4215B9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2BE1AC5" w14:textId="77777777" w:rsidR="00AD205C" w:rsidRDefault="002C259D" w:rsidP="00D24084">
            <w:r>
              <w:t>Názov metódy</w:t>
            </w:r>
          </w:p>
        </w:tc>
      </w:tr>
      <w:tr w:rsidR="00AD205C" w14:paraId="451047C1" w14:textId="77777777" w:rsidTr="00AD205C">
        <w:tc>
          <w:tcPr>
            <w:tcW w:w="9071" w:type="dxa"/>
            <w:tcMar>
              <w:top w:w="30" w:type="dxa"/>
              <w:left w:w="30" w:type="dxa"/>
              <w:bottom w:w="20" w:type="dxa"/>
              <w:right w:w="30" w:type="dxa"/>
            </w:tcMar>
          </w:tcPr>
          <w:p w14:paraId="568B9CEE" w14:textId="77777777" w:rsidR="00AD205C" w:rsidRDefault="002C259D" w:rsidP="00D24084">
            <w:r>
              <w:t>RecieveMessageFromExternalSystem</w:t>
            </w:r>
          </w:p>
        </w:tc>
      </w:tr>
    </w:tbl>
    <w:p w14:paraId="1C9D832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8C20B0F"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1BDCA1B" w14:textId="77777777" w:rsidR="00AD205C" w:rsidRDefault="002C259D" w:rsidP="00D24084">
            <w:r>
              <w:t>Vstupný parameter</w:t>
            </w:r>
          </w:p>
        </w:tc>
        <w:tc>
          <w:tcPr>
            <w:tcW w:w="5957" w:type="dxa"/>
            <w:tcMar>
              <w:top w:w="30" w:type="dxa"/>
              <w:left w:w="30" w:type="dxa"/>
              <w:bottom w:w="20" w:type="dxa"/>
              <w:right w:w="30" w:type="dxa"/>
            </w:tcMar>
            <w:vAlign w:val="center"/>
          </w:tcPr>
          <w:p w14:paraId="48FF6492" w14:textId="77777777" w:rsidR="00AD205C" w:rsidRDefault="002C259D" w:rsidP="00D24084">
            <w:r>
              <w:t>Popis</w:t>
            </w:r>
          </w:p>
        </w:tc>
      </w:tr>
      <w:tr w:rsidR="00AD205C" w14:paraId="44D653A7" w14:textId="77777777" w:rsidTr="00306F42">
        <w:tc>
          <w:tcPr>
            <w:tcW w:w="3114" w:type="dxa"/>
            <w:tcMar>
              <w:top w:w="30" w:type="dxa"/>
              <w:left w:w="30" w:type="dxa"/>
              <w:bottom w:w="20" w:type="dxa"/>
              <w:right w:w="30" w:type="dxa"/>
            </w:tcMar>
            <w:vAlign w:val="center"/>
          </w:tcPr>
          <w:p w14:paraId="172F0602" w14:textId="77777777" w:rsidR="00AD205C" w:rsidRDefault="002C259D" w:rsidP="00D24084">
            <w:r>
              <w:t>idSubjektu</w:t>
            </w:r>
          </w:p>
        </w:tc>
        <w:tc>
          <w:tcPr>
            <w:tcW w:w="5957" w:type="dxa"/>
            <w:tcMar>
              <w:top w:w="30" w:type="dxa"/>
              <w:left w:w="30" w:type="dxa"/>
              <w:bottom w:w="20" w:type="dxa"/>
              <w:right w:w="30" w:type="dxa"/>
            </w:tcMar>
            <w:vAlign w:val="center"/>
          </w:tcPr>
          <w:p w14:paraId="0206401D" w14:textId="77777777" w:rsidR="00AD205C" w:rsidRDefault="002C259D" w:rsidP="00D24084">
            <w:r>
              <w:t>identifikátor subjektu pre komunikáciu s IS CEP</w:t>
            </w:r>
          </w:p>
        </w:tc>
      </w:tr>
      <w:tr w:rsidR="00AD205C" w14:paraId="38127CCA" w14:textId="77777777" w:rsidTr="00306F42">
        <w:tc>
          <w:tcPr>
            <w:tcW w:w="3114" w:type="dxa"/>
            <w:tcMar>
              <w:top w:w="30" w:type="dxa"/>
              <w:left w:w="30" w:type="dxa"/>
              <w:bottom w:w="20" w:type="dxa"/>
              <w:right w:w="30" w:type="dxa"/>
            </w:tcMar>
            <w:vAlign w:val="center"/>
          </w:tcPr>
          <w:p w14:paraId="6D541392" w14:textId="77777777" w:rsidR="00AD205C" w:rsidRDefault="002C259D" w:rsidP="00D24084">
            <w:r>
              <w:t>typSubjektu</w:t>
            </w:r>
          </w:p>
        </w:tc>
        <w:tc>
          <w:tcPr>
            <w:tcW w:w="5957" w:type="dxa"/>
            <w:tcMar>
              <w:top w:w="30" w:type="dxa"/>
              <w:left w:w="30" w:type="dxa"/>
              <w:bottom w:w="20" w:type="dxa"/>
              <w:right w:w="30" w:type="dxa"/>
            </w:tcMar>
            <w:vAlign w:val="center"/>
          </w:tcPr>
          <w:p w14:paraId="4D7FBA14" w14:textId="77777777" w:rsidR="00AD205C" w:rsidRDefault="002C259D" w:rsidP="00D24084">
            <w:r>
              <w:t>0 = subjekt</w:t>
            </w:r>
            <w:r>
              <w:br/>
              <w:t>1 = OVM</w:t>
            </w:r>
          </w:p>
        </w:tc>
      </w:tr>
      <w:tr w:rsidR="00AD205C" w14:paraId="67D15AFA" w14:textId="77777777" w:rsidTr="00306F42">
        <w:tc>
          <w:tcPr>
            <w:tcW w:w="3114" w:type="dxa"/>
            <w:tcMar>
              <w:top w:w="30" w:type="dxa"/>
              <w:left w:w="30" w:type="dxa"/>
              <w:bottom w:w="20" w:type="dxa"/>
              <w:right w:w="30" w:type="dxa"/>
            </w:tcMar>
            <w:vAlign w:val="center"/>
          </w:tcPr>
          <w:p w14:paraId="384A1DF6" w14:textId="77777777" w:rsidR="00AD205C" w:rsidRDefault="002C259D" w:rsidP="00D24084">
            <w:r>
              <w:t>xmlPodanieB64</w:t>
            </w:r>
          </w:p>
        </w:tc>
        <w:tc>
          <w:tcPr>
            <w:tcW w:w="5957" w:type="dxa"/>
            <w:tcMar>
              <w:top w:w="30" w:type="dxa"/>
              <w:left w:w="30" w:type="dxa"/>
              <w:bottom w:w="20" w:type="dxa"/>
              <w:right w:w="30" w:type="dxa"/>
            </w:tcMar>
            <w:vAlign w:val="center"/>
          </w:tcPr>
          <w:p w14:paraId="0E6C3246" w14:textId="77777777" w:rsidR="00AD205C" w:rsidRDefault="002C259D" w:rsidP="00D24084">
            <w:r>
              <w:t>Xml v Base64 (UTF-8)</w:t>
            </w:r>
            <w:r>
              <w:br/>
              <w:t>IS VS vytvorí na základe poskytnutia kontextu typu podania – volaním IS služby 49216 pre získanie kontextu typu podania</w:t>
            </w:r>
          </w:p>
        </w:tc>
      </w:tr>
      <w:tr w:rsidR="00AD205C" w14:paraId="3CCD9256" w14:textId="77777777" w:rsidTr="00306F42">
        <w:tc>
          <w:tcPr>
            <w:tcW w:w="3114" w:type="dxa"/>
            <w:tcMar>
              <w:top w:w="30" w:type="dxa"/>
              <w:left w:w="30" w:type="dxa"/>
              <w:bottom w:w="20" w:type="dxa"/>
              <w:right w:w="30" w:type="dxa"/>
            </w:tcMar>
            <w:vAlign w:val="center"/>
          </w:tcPr>
          <w:p w14:paraId="659C27D2" w14:textId="77777777" w:rsidR="00AD205C" w:rsidRDefault="002C259D" w:rsidP="00D24084">
            <w:r>
              <w:t>typPodania</w:t>
            </w:r>
          </w:p>
        </w:tc>
        <w:tc>
          <w:tcPr>
            <w:tcW w:w="5957" w:type="dxa"/>
            <w:tcMar>
              <w:top w:w="30" w:type="dxa"/>
              <w:left w:w="30" w:type="dxa"/>
              <w:bottom w:w="20" w:type="dxa"/>
              <w:right w:w="30" w:type="dxa"/>
            </w:tcMar>
            <w:vAlign w:val="center"/>
          </w:tcPr>
          <w:p w14:paraId="32B09EEC"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EBE290E" w14:textId="77777777" w:rsidTr="00306F42">
        <w:tc>
          <w:tcPr>
            <w:tcW w:w="3114" w:type="dxa"/>
            <w:tcMar>
              <w:top w:w="30" w:type="dxa"/>
              <w:left w:w="30" w:type="dxa"/>
              <w:bottom w:w="20" w:type="dxa"/>
              <w:right w:w="30" w:type="dxa"/>
            </w:tcMar>
            <w:vAlign w:val="center"/>
          </w:tcPr>
          <w:p w14:paraId="3573B579" w14:textId="77777777" w:rsidR="00AD205C" w:rsidRDefault="002C259D" w:rsidP="00D24084">
            <w:r>
              <w:t>podatelnaIdentifikator</w:t>
            </w:r>
          </w:p>
        </w:tc>
        <w:tc>
          <w:tcPr>
            <w:tcW w:w="5957" w:type="dxa"/>
            <w:tcMar>
              <w:top w:w="30" w:type="dxa"/>
              <w:left w:w="30" w:type="dxa"/>
              <w:bottom w:w="20" w:type="dxa"/>
              <w:right w:w="30" w:type="dxa"/>
            </w:tcMar>
            <w:vAlign w:val="center"/>
          </w:tcPr>
          <w:p w14:paraId="3305C0B2" w14:textId="77777777" w:rsidR="00AD205C" w:rsidRDefault="002C259D" w:rsidP="00D24084">
            <w:r>
              <w:t>bude obsahovať hodnotu 2 (podateľňa CEP)</w:t>
            </w:r>
          </w:p>
        </w:tc>
      </w:tr>
      <w:tr w:rsidR="00AD205C" w14:paraId="0F28244E" w14:textId="77777777" w:rsidTr="00306F42">
        <w:tc>
          <w:tcPr>
            <w:tcW w:w="3114" w:type="dxa"/>
            <w:tcMar>
              <w:top w:w="30" w:type="dxa"/>
              <w:left w:w="30" w:type="dxa"/>
              <w:bottom w:w="20" w:type="dxa"/>
              <w:right w:w="30" w:type="dxa"/>
            </w:tcMar>
            <w:vAlign w:val="center"/>
          </w:tcPr>
          <w:p w14:paraId="6039E75C"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286D9634" w14:textId="77777777" w:rsidR="00AD205C" w:rsidRDefault="002C259D" w:rsidP="00D24084">
            <w:r>
              <w:t>identifikátor predchádzajúceho podania/zásielky ktorého sa týka dané podanie/zásielka</w:t>
            </w:r>
          </w:p>
        </w:tc>
      </w:tr>
      <w:tr w:rsidR="00AD205C" w14:paraId="267B9583" w14:textId="77777777" w:rsidTr="00306F42">
        <w:tc>
          <w:tcPr>
            <w:tcW w:w="3114" w:type="dxa"/>
            <w:tcMar>
              <w:top w:w="30" w:type="dxa"/>
              <w:left w:w="30" w:type="dxa"/>
              <w:bottom w:w="20" w:type="dxa"/>
              <w:right w:w="30" w:type="dxa"/>
            </w:tcMar>
            <w:vAlign w:val="center"/>
          </w:tcPr>
          <w:p w14:paraId="12058EE5" w14:textId="77777777" w:rsidR="00AD205C" w:rsidRDefault="002C259D" w:rsidP="00D24084">
            <w:r>
              <w:t>nazov</w:t>
            </w:r>
          </w:p>
        </w:tc>
        <w:tc>
          <w:tcPr>
            <w:tcW w:w="5957" w:type="dxa"/>
            <w:tcMar>
              <w:top w:w="30" w:type="dxa"/>
              <w:left w:w="30" w:type="dxa"/>
              <w:bottom w:w="20" w:type="dxa"/>
              <w:right w:w="30" w:type="dxa"/>
            </w:tcMar>
            <w:vAlign w:val="center"/>
          </w:tcPr>
          <w:p w14:paraId="7A479066" w14:textId="77777777" w:rsidR="00AD205C" w:rsidRDefault="002C259D" w:rsidP="00D24084">
            <w:r>
              <w:t>používateľom zadaný názov pre podanie</w:t>
            </w:r>
          </w:p>
        </w:tc>
      </w:tr>
      <w:tr w:rsidR="00AD205C" w14:paraId="591789A4" w14:textId="77777777" w:rsidTr="00306F42">
        <w:tc>
          <w:tcPr>
            <w:tcW w:w="3114" w:type="dxa"/>
            <w:tcMar>
              <w:top w:w="30" w:type="dxa"/>
              <w:left w:w="30" w:type="dxa"/>
              <w:bottom w:w="20" w:type="dxa"/>
              <w:right w:w="30" w:type="dxa"/>
            </w:tcMar>
            <w:vAlign w:val="center"/>
          </w:tcPr>
          <w:p w14:paraId="6E239130" w14:textId="77777777" w:rsidR="00AD205C" w:rsidRDefault="002C259D" w:rsidP="00D24084">
            <w:r>
              <w:lastRenderedPageBreak/>
              <w:t>tokenDescriptor. TokenId</w:t>
            </w:r>
          </w:p>
        </w:tc>
        <w:tc>
          <w:tcPr>
            <w:tcW w:w="5957" w:type="dxa"/>
            <w:tcMar>
              <w:top w:w="30" w:type="dxa"/>
              <w:left w:w="30" w:type="dxa"/>
              <w:bottom w:w="20" w:type="dxa"/>
              <w:right w:w="30" w:type="dxa"/>
            </w:tcMar>
            <w:vAlign w:val="center"/>
          </w:tcPr>
          <w:p w14:paraId="6585CD08" w14:textId="77777777" w:rsidR="00AD205C" w:rsidRDefault="002C259D" w:rsidP="00D24084">
            <w:r>
              <w:t>TokenId z prihlásenia</w:t>
            </w:r>
          </w:p>
        </w:tc>
      </w:tr>
      <w:tr w:rsidR="00AD205C" w14:paraId="500D5AF3" w14:textId="77777777" w:rsidTr="00306F42">
        <w:tc>
          <w:tcPr>
            <w:tcW w:w="3114" w:type="dxa"/>
            <w:tcMar>
              <w:top w:w="30" w:type="dxa"/>
              <w:left w:w="30" w:type="dxa"/>
              <w:bottom w:w="20" w:type="dxa"/>
              <w:right w:w="30" w:type="dxa"/>
            </w:tcMar>
            <w:vAlign w:val="center"/>
          </w:tcPr>
          <w:p w14:paraId="77083B55" w14:textId="77777777" w:rsidR="00AD205C" w:rsidRDefault="002C259D" w:rsidP="00D24084">
            <w:r>
              <w:t>tokenDescriptor. TokenCheck</w:t>
            </w:r>
          </w:p>
        </w:tc>
        <w:tc>
          <w:tcPr>
            <w:tcW w:w="5957" w:type="dxa"/>
            <w:tcMar>
              <w:top w:w="30" w:type="dxa"/>
              <w:left w:w="30" w:type="dxa"/>
              <w:bottom w:w="20" w:type="dxa"/>
              <w:right w:w="30" w:type="dxa"/>
            </w:tcMar>
            <w:vAlign w:val="center"/>
          </w:tcPr>
          <w:p w14:paraId="11D91528" w14:textId="77777777" w:rsidR="00AD205C" w:rsidRDefault="002C259D" w:rsidP="00D24084">
            <w:r>
              <w:t>TokenCheck z prihlásenia</w:t>
            </w:r>
          </w:p>
        </w:tc>
      </w:tr>
    </w:tbl>
    <w:p w14:paraId="2B66F7B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2F88A0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390BDB" w14:textId="77777777" w:rsidR="00AD205C" w:rsidRPr="00306F42" w:rsidRDefault="002C259D" w:rsidP="00D24084">
            <w:r w:rsidRPr="00306F42">
              <w:t>Request</w:t>
            </w:r>
          </w:p>
        </w:tc>
      </w:tr>
      <w:tr w:rsidR="00AD205C" w:rsidRPr="00306F42" w14:paraId="2A5AF9F1" w14:textId="77777777" w:rsidTr="00AD205C">
        <w:tc>
          <w:tcPr>
            <w:tcW w:w="9071" w:type="dxa"/>
            <w:tcMar>
              <w:top w:w="30" w:type="dxa"/>
              <w:left w:w="30" w:type="dxa"/>
              <w:bottom w:w="20" w:type="dxa"/>
              <w:right w:w="30" w:type="dxa"/>
            </w:tcMar>
          </w:tcPr>
          <w:p w14:paraId="27740E72" w14:textId="77777777" w:rsidR="00AD205C" w:rsidRPr="00306F42" w:rsidRDefault="002C259D" w:rsidP="00D24084">
            <w:r w:rsidRPr="00306F42">
              <w:t>&lt;soap:Envelope xmlns:soap="</w:t>
            </w:r>
            <w:hyperlink r:id="rId329" w:history="1">
              <w:r w:rsidRPr="00306F42">
                <w:rPr>
                  <w:rStyle w:val="Hypertextovprepojenie"/>
                  <w:sz w:val="16"/>
                  <w:szCs w:val="16"/>
                </w:rPr>
                <w:t>http://www.w3.org/2003/05/soap-envelope</w:t>
              </w:r>
            </w:hyperlink>
            <w:r w:rsidRPr="00306F42">
              <w:t>" xmlns:cep="</w:t>
            </w:r>
            <w:hyperlink r:id="rId330"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F3353C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349ECF6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23346B" w14:textId="77777777" w:rsidR="00AD205C" w:rsidRPr="00306F42" w:rsidRDefault="002C259D" w:rsidP="00D24084">
            <w:pPr>
              <w:rPr>
                <w:sz w:val="16"/>
                <w:szCs w:val="16"/>
              </w:rPr>
            </w:pPr>
            <w:r w:rsidRPr="00306F42">
              <w:t>Response</w:t>
            </w:r>
          </w:p>
        </w:tc>
      </w:tr>
      <w:tr w:rsidR="00AD205C" w:rsidRPr="00306F42" w14:paraId="26E7CAF6" w14:textId="77777777" w:rsidTr="00AD205C">
        <w:tc>
          <w:tcPr>
            <w:tcW w:w="9071" w:type="dxa"/>
            <w:tcMar>
              <w:top w:w="30" w:type="dxa"/>
              <w:left w:w="30" w:type="dxa"/>
              <w:bottom w:w="20" w:type="dxa"/>
              <w:right w:w="30" w:type="dxa"/>
            </w:tcMar>
          </w:tcPr>
          <w:p w14:paraId="4B8776DD" w14:textId="77777777" w:rsidR="00AD205C" w:rsidRPr="00306F42" w:rsidRDefault="002C259D" w:rsidP="00D24084">
            <w:r w:rsidRPr="00306F42">
              <w:t>&lt;soap:Envelope xmlns:soap="</w:t>
            </w:r>
            <w:hyperlink r:id="rId331" w:history="1">
              <w:r w:rsidRPr="00306F42">
                <w:rPr>
                  <w:rStyle w:val="Hypertextovprepojenie"/>
                  <w:sz w:val="16"/>
                  <w:szCs w:val="16"/>
                </w:rPr>
                <w:t>http://www.w3.org/2003/05/soap-envelope</w:t>
              </w:r>
            </w:hyperlink>
            <w:r w:rsidRPr="00306F42">
              <w:t>" xmlns:xsi="</w:t>
            </w:r>
            <w:hyperlink r:id="rId332" w:history="1">
              <w:r w:rsidRPr="00306F42">
                <w:rPr>
                  <w:rStyle w:val="Hypertextovprepojenie"/>
                  <w:sz w:val="16"/>
                  <w:szCs w:val="16"/>
                </w:rPr>
                <w:t>http://www.w3.org/2001/XMLSchema-instance</w:t>
              </w:r>
            </w:hyperlink>
            <w:r w:rsidRPr="00306F42">
              <w:t>" xmlns:xsd="</w:t>
            </w:r>
            <w:hyperlink r:id="rId333"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334"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5620E91" w14:textId="4A299114" w:rsidR="00AD205C" w:rsidRDefault="002C259D" w:rsidP="00D24084">
      <w:pPr>
        <w:pStyle w:val="Nadpis4"/>
      </w:pPr>
      <w:bookmarkStart w:id="164" w:name="scroll-bookmark-123"/>
      <w:r>
        <w:t>Popis výnimiek</w:t>
      </w:r>
      <w:bookmarkEnd w:id="164"/>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71FD1A5B"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D5AA4A" w14:textId="77777777" w:rsidR="00AD205C" w:rsidRDefault="002C259D" w:rsidP="00D24084">
            <w:r>
              <w:t>Kód</w:t>
            </w:r>
          </w:p>
        </w:tc>
        <w:tc>
          <w:tcPr>
            <w:tcW w:w="3628" w:type="dxa"/>
            <w:tcMar>
              <w:top w:w="30" w:type="dxa"/>
              <w:left w:w="30" w:type="dxa"/>
              <w:bottom w:w="20" w:type="dxa"/>
              <w:right w:w="30" w:type="dxa"/>
            </w:tcMar>
          </w:tcPr>
          <w:p w14:paraId="48F2BC03" w14:textId="77777777" w:rsidR="00AD205C" w:rsidRDefault="002C259D" w:rsidP="00D24084">
            <w:r>
              <w:t>Popís</w:t>
            </w:r>
          </w:p>
        </w:tc>
        <w:tc>
          <w:tcPr>
            <w:tcW w:w="3398" w:type="dxa"/>
            <w:tcMar>
              <w:top w:w="30" w:type="dxa"/>
              <w:left w:w="30" w:type="dxa"/>
              <w:bottom w:w="20" w:type="dxa"/>
              <w:right w:w="30" w:type="dxa"/>
            </w:tcMar>
          </w:tcPr>
          <w:p w14:paraId="2323A4D8" w14:textId="77777777" w:rsidR="00AD205C" w:rsidRDefault="002C259D" w:rsidP="00D24084">
            <w:r>
              <w:t>Špecifikácia chyby</w:t>
            </w:r>
          </w:p>
        </w:tc>
        <w:tc>
          <w:tcPr>
            <w:tcW w:w="1137" w:type="dxa"/>
            <w:tcMar>
              <w:top w:w="30" w:type="dxa"/>
              <w:left w:w="30" w:type="dxa"/>
              <w:bottom w:w="20" w:type="dxa"/>
              <w:right w:w="30" w:type="dxa"/>
            </w:tcMar>
          </w:tcPr>
          <w:p w14:paraId="2977BF92" w14:textId="77777777" w:rsidR="00AD205C" w:rsidRDefault="002C259D" w:rsidP="00D24084">
            <w:r>
              <w:t>Typ chyby</w:t>
            </w:r>
          </w:p>
        </w:tc>
      </w:tr>
      <w:tr w:rsidR="00AD205C" w14:paraId="6F15E1E7" w14:textId="77777777" w:rsidTr="00306F42">
        <w:tc>
          <w:tcPr>
            <w:tcW w:w="907" w:type="dxa"/>
            <w:tcMar>
              <w:top w:w="30" w:type="dxa"/>
              <w:left w:w="30" w:type="dxa"/>
              <w:bottom w:w="20" w:type="dxa"/>
              <w:right w:w="30" w:type="dxa"/>
            </w:tcMar>
          </w:tcPr>
          <w:p w14:paraId="15E8F87E" w14:textId="77777777" w:rsidR="00AD205C" w:rsidRDefault="002C259D" w:rsidP="00D24084">
            <w:r>
              <w:t>-220</w:t>
            </w:r>
          </w:p>
        </w:tc>
        <w:tc>
          <w:tcPr>
            <w:tcW w:w="3628" w:type="dxa"/>
            <w:tcMar>
              <w:top w:w="30" w:type="dxa"/>
              <w:left w:w="30" w:type="dxa"/>
              <w:bottom w:w="20" w:type="dxa"/>
              <w:right w:w="30" w:type="dxa"/>
            </w:tcMar>
          </w:tcPr>
          <w:p w14:paraId="2591AEC0" w14:textId="77777777" w:rsidR="00AD205C" w:rsidRDefault="002C259D" w:rsidP="00D24084">
            <w:r>
              <w:t>Zamietnuté podanie. Neplatný adresát.</w:t>
            </w:r>
          </w:p>
        </w:tc>
        <w:tc>
          <w:tcPr>
            <w:tcW w:w="3398" w:type="dxa"/>
            <w:tcMar>
              <w:top w:w="30" w:type="dxa"/>
              <w:left w:w="30" w:type="dxa"/>
              <w:bottom w:w="20" w:type="dxa"/>
              <w:right w:w="30" w:type="dxa"/>
            </w:tcMar>
          </w:tcPr>
          <w:p w14:paraId="60E9BF55" w14:textId="77777777" w:rsidR="00AD205C" w:rsidRDefault="002C259D" w:rsidP="00D24084">
            <w:r>
              <w:t>Zamietnuté podanie. Neplatný adresát.</w:t>
            </w:r>
          </w:p>
        </w:tc>
        <w:tc>
          <w:tcPr>
            <w:tcW w:w="1137" w:type="dxa"/>
            <w:tcMar>
              <w:top w:w="30" w:type="dxa"/>
              <w:left w:w="30" w:type="dxa"/>
              <w:bottom w:w="20" w:type="dxa"/>
              <w:right w:w="30" w:type="dxa"/>
            </w:tcMar>
          </w:tcPr>
          <w:p w14:paraId="025E19F1" w14:textId="77777777" w:rsidR="00AD205C" w:rsidRDefault="002C259D" w:rsidP="00D24084">
            <w:r>
              <w:t>Biznis</w:t>
            </w:r>
          </w:p>
        </w:tc>
      </w:tr>
      <w:tr w:rsidR="00AD205C" w14:paraId="4FDCDBE1" w14:textId="77777777" w:rsidTr="00306F42">
        <w:tc>
          <w:tcPr>
            <w:tcW w:w="907" w:type="dxa"/>
            <w:tcMar>
              <w:top w:w="30" w:type="dxa"/>
              <w:left w:w="30" w:type="dxa"/>
              <w:bottom w:w="20" w:type="dxa"/>
              <w:right w:w="30" w:type="dxa"/>
            </w:tcMar>
          </w:tcPr>
          <w:p w14:paraId="35885355" w14:textId="77777777" w:rsidR="00AD205C" w:rsidRDefault="002C259D" w:rsidP="00D24084">
            <w:r>
              <w:t>-213</w:t>
            </w:r>
          </w:p>
        </w:tc>
        <w:tc>
          <w:tcPr>
            <w:tcW w:w="3628" w:type="dxa"/>
            <w:tcMar>
              <w:top w:w="30" w:type="dxa"/>
              <w:left w:w="30" w:type="dxa"/>
              <w:bottom w:w="20" w:type="dxa"/>
              <w:right w:w="30" w:type="dxa"/>
            </w:tcMar>
          </w:tcPr>
          <w:p w14:paraId="49F1AA6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57226EE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F04A28D" w14:textId="77777777" w:rsidR="00AD205C" w:rsidRDefault="002C259D" w:rsidP="00D24084">
            <w:r>
              <w:t>Biznis</w:t>
            </w:r>
          </w:p>
        </w:tc>
      </w:tr>
      <w:tr w:rsidR="00AD205C" w14:paraId="167EBD75" w14:textId="77777777" w:rsidTr="00306F42">
        <w:tc>
          <w:tcPr>
            <w:tcW w:w="907" w:type="dxa"/>
            <w:tcMar>
              <w:top w:w="30" w:type="dxa"/>
              <w:left w:w="30" w:type="dxa"/>
              <w:bottom w:w="20" w:type="dxa"/>
              <w:right w:w="30" w:type="dxa"/>
            </w:tcMar>
          </w:tcPr>
          <w:p w14:paraId="66EC2CB7" w14:textId="77777777" w:rsidR="00AD205C" w:rsidRDefault="002C259D" w:rsidP="00D24084">
            <w:r>
              <w:t>-210</w:t>
            </w:r>
          </w:p>
        </w:tc>
        <w:tc>
          <w:tcPr>
            <w:tcW w:w="3628" w:type="dxa"/>
            <w:tcMar>
              <w:top w:w="30" w:type="dxa"/>
              <w:left w:w="30" w:type="dxa"/>
              <w:bottom w:w="20" w:type="dxa"/>
              <w:right w:w="30" w:type="dxa"/>
            </w:tcMar>
          </w:tcPr>
          <w:p w14:paraId="0D7C4A7D"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7442675D"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32843F57" w14:textId="77777777" w:rsidR="00AD205C" w:rsidRDefault="002C259D" w:rsidP="00D24084">
            <w:r>
              <w:t>Biznis</w:t>
            </w:r>
          </w:p>
        </w:tc>
      </w:tr>
      <w:tr w:rsidR="00AD205C" w14:paraId="2E0207C6" w14:textId="77777777" w:rsidTr="00306F42">
        <w:tc>
          <w:tcPr>
            <w:tcW w:w="907" w:type="dxa"/>
            <w:tcMar>
              <w:top w:w="30" w:type="dxa"/>
              <w:left w:w="30" w:type="dxa"/>
              <w:bottom w:w="20" w:type="dxa"/>
              <w:right w:w="30" w:type="dxa"/>
            </w:tcMar>
          </w:tcPr>
          <w:p w14:paraId="1736E49C" w14:textId="77777777" w:rsidR="00AD205C" w:rsidRDefault="002C259D" w:rsidP="00D24084">
            <w:r>
              <w:t>-209</w:t>
            </w:r>
          </w:p>
        </w:tc>
        <w:tc>
          <w:tcPr>
            <w:tcW w:w="3628" w:type="dxa"/>
            <w:tcMar>
              <w:top w:w="30" w:type="dxa"/>
              <w:left w:w="30" w:type="dxa"/>
              <w:bottom w:w="20" w:type="dxa"/>
              <w:right w:w="30" w:type="dxa"/>
            </w:tcMar>
          </w:tcPr>
          <w:p w14:paraId="2FECE381" w14:textId="77777777" w:rsidR="00AD205C" w:rsidRDefault="002C259D" w:rsidP="00D24084">
            <w:r>
              <w:t>Neznámy typ dokumentu.</w:t>
            </w:r>
          </w:p>
        </w:tc>
        <w:tc>
          <w:tcPr>
            <w:tcW w:w="3398" w:type="dxa"/>
            <w:tcMar>
              <w:top w:w="30" w:type="dxa"/>
              <w:left w:w="30" w:type="dxa"/>
              <w:bottom w:w="20" w:type="dxa"/>
              <w:right w:w="30" w:type="dxa"/>
            </w:tcMar>
          </w:tcPr>
          <w:p w14:paraId="2DE0937F" w14:textId="77777777" w:rsidR="00AD205C" w:rsidRDefault="002C259D" w:rsidP="00D24084">
            <w:r>
              <w:t>Neznámy typ dokumentu.</w:t>
            </w:r>
          </w:p>
        </w:tc>
        <w:tc>
          <w:tcPr>
            <w:tcW w:w="1137" w:type="dxa"/>
            <w:tcMar>
              <w:top w:w="30" w:type="dxa"/>
              <w:left w:w="30" w:type="dxa"/>
              <w:bottom w:w="20" w:type="dxa"/>
              <w:right w:w="30" w:type="dxa"/>
            </w:tcMar>
          </w:tcPr>
          <w:p w14:paraId="1B873B7E" w14:textId="77777777" w:rsidR="00AD205C" w:rsidRDefault="002C259D" w:rsidP="00D24084">
            <w:r>
              <w:t>Biznis</w:t>
            </w:r>
          </w:p>
        </w:tc>
      </w:tr>
      <w:tr w:rsidR="00AD205C" w14:paraId="5E9F2D01" w14:textId="77777777" w:rsidTr="00306F42">
        <w:tc>
          <w:tcPr>
            <w:tcW w:w="907" w:type="dxa"/>
            <w:tcMar>
              <w:top w:w="30" w:type="dxa"/>
              <w:left w:w="30" w:type="dxa"/>
              <w:bottom w:w="20" w:type="dxa"/>
              <w:right w:w="30" w:type="dxa"/>
            </w:tcMar>
          </w:tcPr>
          <w:p w14:paraId="1EF0F6D9" w14:textId="77777777" w:rsidR="00AD205C" w:rsidRDefault="002C259D" w:rsidP="00D24084">
            <w:r>
              <w:t>-208</w:t>
            </w:r>
          </w:p>
        </w:tc>
        <w:tc>
          <w:tcPr>
            <w:tcW w:w="3628" w:type="dxa"/>
            <w:tcMar>
              <w:top w:w="30" w:type="dxa"/>
              <w:left w:w="30" w:type="dxa"/>
              <w:bottom w:w="20" w:type="dxa"/>
              <w:right w:w="30" w:type="dxa"/>
            </w:tcMar>
          </w:tcPr>
          <w:p w14:paraId="1D3A93FD" w14:textId="77777777" w:rsidR="00AD205C" w:rsidRDefault="002C259D" w:rsidP="00D24084">
            <w:r>
              <w:t>Neznámy formát dokumentu.</w:t>
            </w:r>
          </w:p>
        </w:tc>
        <w:tc>
          <w:tcPr>
            <w:tcW w:w="3398" w:type="dxa"/>
            <w:tcMar>
              <w:top w:w="30" w:type="dxa"/>
              <w:left w:w="30" w:type="dxa"/>
              <w:bottom w:w="20" w:type="dxa"/>
              <w:right w:w="30" w:type="dxa"/>
            </w:tcMar>
          </w:tcPr>
          <w:p w14:paraId="6B4C0A61" w14:textId="77777777" w:rsidR="00AD205C" w:rsidRDefault="002C259D" w:rsidP="00D24084">
            <w:r>
              <w:t>Neznámy formát dokumentu.</w:t>
            </w:r>
          </w:p>
        </w:tc>
        <w:tc>
          <w:tcPr>
            <w:tcW w:w="1137" w:type="dxa"/>
            <w:tcMar>
              <w:top w:w="30" w:type="dxa"/>
              <w:left w:w="30" w:type="dxa"/>
              <w:bottom w:w="20" w:type="dxa"/>
              <w:right w:w="30" w:type="dxa"/>
            </w:tcMar>
          </w:tcPr>
          <w:p w14:paraId="5F37114A" w14:textId="77777777" w:rsidR="00AD205C" w:rsidRDefault="002C259D" w:rsidP="00D24084">
            <w:r>
              <w:t>Biznis</w:t>
            </w:r>
          </w:p>
        </w:tc>
      </w:tr>
      <w:tr w:rsidR="00AD205C" w14:paraId="2EB9A631" w14:textId="77777777" w:rsidTr="00306F42">
        <w:tc>
          <w:tcPr>
            <w:tcW w:w="907" w:type="dxa"/>
            <w:tcMar>
              <w:top w:w="30" w:type="dxa"/>
              <w:left w:w="30" w:type="dxa"/>
              <w:bottom w:w="20" w:type="dxa"/>
              <w:right w:w="30" w:type="dxa"/>
            </w:tcMar>
          </w:tcPr>
          <w:p w14:paraId="1B8E7980" w14:textId="77777777" w:rsidR="00AD205C" w:rsidRDefault="002C259D" w:rsidP="00D24084">
            <w:r>
              <w:t>-207</w:t>
            </w:r>
          </w:p>
        </w:tc>
        <w:tc>
          <w:tcPr>
            <w:tcW w:w="3628" w:type="dxa"/>
            <w:tcMar>
              <w:top w:w="30" w:type="dxa"/>
              <w:left w:w="30" w:type="dxa"/>
              <w:bottom w:w="20" w:type="dxa"/>
              <w:right w:w="30" w:type="dxa"/>
            </w:tcMar>
          </w:tcPr>
          <w:p w14:paraId="43D7D9D3" w14:textId="77777777" w:rsidR="00AD205C" w:rsidRDefault="002C259D" w:rsidP="00D24084">
            <w:r>
              <w:t>Neznámy formát podania.</w:t>
            </w:r>
          </w:p>
        </w:tc>
        <w:tc>
          <w:tcPr>
            <w:tcW w:w="3398" w:type="dxa"/>
            <w:tcMar>
              <w:top w:w="30" w:type="dxa"/>
              <w:left w:w="30" w:type="dxa"/>
              <w:bottom w:w="20" w:type="dxa"/>
              <w:right w:w="30" w:type="dxa"/>
            </w:tcMar>
          </w:tcPr>
          <w:p w14:paraId="4ACC4194" w14:textId="77777777" w:rsidR="00AD205C" w:rsidRDefault="002C259D" w:rsidP="00D24084">
            <w:r>
              <w:t>Neznámy formát podania.</w:t>
            </w:r>
          </w:p>
        </w:tc>
        <w:tc>
          <w:tcPr>
            <w:tcW w:w="1137" w:type="dxa"/>
            <w:tcMar>
              <w:top w:w="30" w:type="dxa"/>
              <w:left w:w="30" w:type="dxa"/>
              <w:bottom w:w="20" w:type="dxa"/>
              <w:right w:w="30" w:type="dxa"/>
            </w:tcMar>
          </w:tcPr>
          <w:p w14:paraId="18FCA103" w14:textId="77777777" w:rsidR="00AD205C" w:rsidRDefault="002C259D" w:rsidP="00D24084">
            <w:r>
              <w:t>Biznis</w:t>
            </w:r>
          </w:p>
        </w:tc>
      </w:tr>
      <w:tr w:rsidR="00AD205C" w14:paraId="56E003F8" w14:textId="77777777" w:rsidTr="00306F42">
        <w:tc>
          <w:tcPr>
            <w:tcW w:w="907" w:type="dxa"/>
            <w:tcMar>
              <w:top w:w="30" w:type="dxa"/>
              <w:left w:w="30" w:type="dxa"/>
              <w:bottom w:w="20" w:type="dxa"/>
              <w:right w:w="30" w:type="dxa"/>
            </w:tcMar>
          </w:tcPr>
          <w:p w14:paraId="23295ED3" w14:textId="77777777" w:rsidR="00AD205C" w:rsidRDefault="002C259D" w:rsidP="00D24084">
            <w:r>
              <w:lastRenderedPageBreak/>
              <w:t>-205</w:t>
            </w:r>
          </w:p>
        </w:tc>
        <w:tc>
          <w:tcPr>
            <w:tcW w:w="3628" w:type="dxa"/>
            <w:tcMar>
              <w:top w:w="30" w:type="dxa"/>
              <w:left w:w="30" w:type="dxa"/>
              <w:bottom w:w="20" w:type="dxa"/>
              <w:right w:w="30" w:type="dxa"/>
            </w:tcMar>
          </w:tcPr>
          <w:p w14:paraId="052780E6" w14:textId="77777777" w:rsidR="00AD205C" w:rsidRDefault="002C259D" w:rsidP="00D24084">
            <w:r>
              <w:t>Neplatný typ podania.</w:t>
            </w:r>
          </w:p>
        </w:tc>
        <w:tc>
          <w:tcPr>
            <w:tcW w:w="3398" w:type="dxa"/>
            <w:tcMar>
              <w:top w:w="30" w:type="dxa"/>
              <w:left w:w="30" w:type="dxa"/>
              <w:bottom w:w="20" w:type="dxa"/>
              <w:right w:w="30" w:type="dxa"/>
            </w:tcMar>
          </w:tcPr>
          <w:p w14:paraId="5788AC87" w14:textId="77777777" w:rsidR="00AD205C" w:rsidRDefault="002C259D" w:rsidP="00D24084">
            <w:r>
              <w:t>Neplatný typ podania.</w:t>
            </w:r>
          </w:p>
        </w:tc>
        <w:tc>
          <w:tcPr>
            <w:tcW w:w="1137" w:type="dxa"/>
            <w:tcMar>
              <w:top w:w="30" w:type="dxa"/>
              <w:left w:w="30" w:type="dxa"/>
              <w:bottom w:w="20" w:type="dxa"/>
              <w:right w:w="30" w:type="dxa"/>
            </w:tcMar>
          </w:tcPr>
          <w:p w14:paraId="314FA0FE" w14:textId="77777777" w:rsidR="00AD205C" w:rsidRDefault="002C259D" w:rsidP="00D24084">
            <w:r>
              <w:t>Biznis</w:t>
            </w:r>
          </w:p>
        </w:tc>
      </w:tr>
      <w:tr w:rsidR="00AD205C" w14:paraId="4C6D996A" w14:textId="77777777" w:rsidTr="00306F42">
        <w:tc>
          <w:tcPr>
            <w:tcW w:w="907" w:type="dxa"/>
            <w:tcMar>
              <w:top w:w="30" w:type="dxa"/>
              <w:left w:w="30" w:type="dxa"/>
              <w:bottom w:w="20" w:type="dxa"/>
              <w:right w:w="30" w:type="dxa"/>
            </w:tcMar>
          </w:tcPr>
          <w:p w14:paraId="6B0516CF" w14:textId="77777777" w:rsidR="00AD205C" w:rsidRDefault="002C259D" w:rsidP="00D24084">
            <w:r>
              <w:t>-204</w:t>
            </w:r>
          </w:p>
        </w:tc>
        <w:tc>
          <w:tcPr>
            <w:tcW w:w="3628" w:type="dxa"/>
            <w:tcMar>
              <w:top w:w="30" w:type="dxa"/>
              <w:left w:w="30" w:type="dxa"/>
              <w:bottom w:w="20" w:type="dxa"/>
              <w:right w:w="30" w:type="dxa"/>
            </w:tcMar>
          </w:tcPr>
          <w:p w14:paraId="3D48FB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33E9659E"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BEC1EFD" w14:textId="77777777" w:rsidR="00AD205C" w:rsidRDefault="002C259D" w:rsidP="00D24084">
            <w:r>
              <w:t>Biznis</w:t>
            </w:r>
          </w:p>
        </w:tc>
      </w:tr>
      <w:tr w:rsidR="00AD205C" w14:paraId="20F62227" w14:textId="77777777" w:rsidTr="00306F42">
        <w:tc>
          <w:tcPr>
            <w:tcW w:w="907" w:type="dxa"/>
            <w:tcMar>
              <w:top w:w="30" w:type="dxa"/>
              <w:left w:w="30" w:type="dxa"/>
              <w:bottom w:w="20" w:type="dxa"/>
              <w:right w:w="30" w:type="dxa"/>
            </w:tcMar>
          </w:tcPr>
          <w:p w14:paraId="23A3589E" w14:textId="77777777" w:rsidR="00AD205C" w:rsidRDefault="002C259D" w:rsidP="00D24084">
            <w:r>
              <w:t>-1</w:t>
            </w:r>
          </w:p>
        </w:tc>
        <w:tc>
          <w:tcPr>
            <w:tcW w:w="3628" w:type="dxa"/>
            <w:tcMar>
              <w:top w:w="30" w:type="dxa"/>
              <w:left w:w="30" w:type="dxa"/>
              <w:bottom w:w="20" w:type="dxa"/>
              <w:right w:w="30" w:type="dxa"/>
            </w:tcMar>
          </w:tcPr>
          <w:p w14:paraId="4C8B6875" w14:textId="77777777" w:rsidR="00AD205C" w:rsidRDefault="002C259D" w:rsidP="00D24084">
            <w:r>
              <w:t>Interná chyba.</w:t>
            </w:r>
          </w:p>
        </w:tc>
        <w:tc>
          <w:tcPr>
            <w:tcW w:w="3398" w:type="dxa"/>
            <w:tcMar>
              <w:top w:w="30" w:type="dxa"/>
              <w:left w:w="30" w:type="dxa"/>
              <w:bottom w:w="20" w:type="dxa"/>
              <w:right w:w="30" w:type="dxa"/>
            </w:tcMar>
          </w:tcPr>
          <w:p w14:paraId="1B334026" w14:textId="77777777" w:rsidR="00AD205C" w:rsidRDefault="002C259D" w:rsidP="00D24084">
            <w:r>
              <w:t>Interná chyba.</w:t>
            </w:r>
          </w:p>
        </w:tc>
        <w:tc>
          <w:tcPr>
            <w:tcW w:w="1137" w:type="dxa"/>
            <w:tcMar>
              <w:top w:w="30" w:type="dxa"/>
              <w:left w:w="30" w:type="dxa"/>
              <w:bottom w:w="20" w:type="dxa"/>
              <w:right w:w="30" w:type="dxa"/>
            </w:tcMar>
          </w:tcPr>
          <w:p w14:paraId="1830BE02" w14:textId="77777777" w:rsidR="00AD205C" w:rsidRDefault="002C259D" w:rsidP="00D24084">
            <w:r>
              <w:t>Systém</w:t>
            </w:r>
          </w:p>
        </w:tc>
      </w:tr>
    </w:tbl>
    <w:p w14:paraId="1D88FA54" w14:textId="77777777" w:rsidR="005928AC" w:rsidRDefault="005928AC" w:rsidP="00D24084">
      <w:pPr>
        <w:rPr>
          <w:sz w:val="36"/>
        </w:rPr>
      </w:pPr>
      <w:bookmarkStart w:id="165" w:name="scroll-bookmark-124"/>
      <w:r>
        <w:br w:type="page"/>
      </w:r>
    </w:p>
    <w:p w14:paraId="2AF818EC" w14:textId="66C96982" w:rsidR="00AD205C" w:rsidRDefault="002C259D" w:rsidP="00D24084">
      <w:pPr>
        <w:pStyle w:val="Nadpis2"/>
      </w:pPr>
      <w:bookmarkStart w:id="166" w:name="_Toc101774398"/>
      <w:r>
        <w:lastRenderedPageBreak/>
        <w:t>Podanie opravného prostriedku voči rozhodnutiu v colnom konaní</w:t>
      </w:r>
      <w:bookmarkEnd w:id="165"/>
      <w:bookmarkEnd w:id="166"/>
    </w:p>
    <w:tbl>
      <w:tblPr>
        <w:tblStyle w:val="ScrollTableNormal"/>
        <w:tblW w:w="0" w:type="auto"/>
        <w:tblLayout w:type="fixed"/>
        <w:tblLook w:val="0000" w:firstRow="0" w:lastRow="0" w:firstColumn="0" w:lastColumn="0" w:noHBand="0" w:noVBand="0"/>
      </w:tblPr>
      <w:tblGrid>
        <w:gridCol w:w="2268"/>
        <w:gridCol w:w="6803"/>
      </w:tblGrid>
      <w:tr w:rsidR="00AD205C" w14:paraId="76055F3F" w14:textId="77777777" w:rsidTr="00306F42">
        <w:tc>
          <w:tcPr>
            <w:tcW w:w="2268" w:type="dxa"/>
            <w:tcMar>
              <w:top w:w="30" w:type="dxa"/>
              <w:left w:w="30" w:type="dxa"/>
              <w:bottom w:w="20" w:type="dxa"/>
              <w:right w:w="30" w:type="dxa"/>
            </w:tcMar>
            <w:vAlign w:val="center"/>
          </w:tcPr>
          <w:p w14:paraId="0AE0D640"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E8817C9" w14:textId="77777777" w:rsidR="00AD205C" w:rsidRDefault="002C259D" w:rsidP="00D24084">
            <w:r>
              <w:t>sluzba_is_234</w:t>
            </w:r>
          </w:p>
        </w:tc>
      </w:tr>
      <w:tr w:rsidR="00AD205C" w14:paraId="1FB8A77B" w14:textId="77777777" w:rsidTr="00306F42">
        <w:tc>
          <w:tcPr>
            <w:tcW w:w="2268" w:type="dxa"/>
            <w:tcMar>
              <w:top w:w="30" w:type="dxa"/>
              <w:left w:w="30" w:type="dxa"/>
              <w:bottom w:w="20" w:type="dxa"/>
              <w:right w:w="30" w:type="dxa"/>
            </w:tcMar>
            <w:vAlign w:val="center"/>
          </w:tcPr>
          <w:p w14:paraId="4723DD03" w14:textId="77777777" w:rsidR="00AD205C" w:rsidRDefault="002C259D" w:rsidP="00D24084">
            <w:r>
              <w:t>Verzia služby</w:t>
            </w:r>
          </w:p>
        </w:tc>
        <w:tc>
          <w:tcPr>
            <w:tcW w:w="6803" w:type="dxa"/>
            <w:tcMar>
              <w:top w:w="30" w:type="dxa"/>
              <w:left w:w="30" w:type="dxa"/>
              <w:bottom w:w="20" w:type="dxa"/>
              <w:right w:w="30" w:type="dxa"/>
            </w:tcMar>
            <w:vAlign w:val="center"/>
          </w:tcPr>
          <w:p w14:paraId="45E28FEF" w14:textId="77777777" w:rsidR="00AD205C" w:rsidRDefault="002C259D" w:rsidP="00D24084">
            <w:r>
              <w:t>1.0</w:t>
            </w:r>
          </w:p>
        </w:tc>
      </w:tr>
      <w:tr w:rsidR="00AD205C" w14:paraId="4B202A7C" w14:textId="77777777" w:rsidTr="00306F42">
        <w:tc>
          <w:tcPr>
            <w:tcW w:w="2268" w:type="dxa"/>
            <w:tcMar>
              <w:top w:w="30" w:type="dxa"/>
              <w:left w:w="30" w:type="dxa"/>
              <w:bottom w:w="20" w:type="dxa"/>
              <w:right w:w="30" w:type="dxa"/>
            </w:tcMar>
            <w:vAlign w:val="center"/>
          </w:tcPr>
          <w:p w14:paraId="09FDE37E" w14:textId="77777777" w:rsidR="00AD205C" w:rsidRDefault="002C259D" w:rsidP="00D24084">
            <w:r>
              <w:t>Popis služby</w:t>
            </w:r>
          </w:p>
        </w:tc>
        <w:tc>
          <w:tcPr>
            <w:tcW w:w="6803" w:type="dxa"/>
            <w:tcMar>
              <w:top w:w="30" w:type="dxa"/>
              <w:left w:w="30" w:type="dxa"/>
              <w:bottom w:w="20" w:type="dxa"/>
              <w:right w:w="30" w:type="dxa"/>
            </w:tcMar>
            <w:vAlign w:val="center"/>
          </w:tcPr>
          <w:p w14:paraId="6C0D0906" w14:textId="77777777" w:rsidR="00AD205C" w:rsidRDefault="002C259D" w:rsidP="00D24084">
            <w:r>
              <w:t>Služba umožní používateľovi reagovať na rozhodnutie v colnom konaní a odvolať sa resp. podať opravný prostriedok voči rozhodnutiu.</w:t>
            </w:r>
            <w:r>
              <w:br/>
              <w:t>Služba podporuje proces realizácie ZOT. NP-A.1.1.14</w:t>
            </w:r>
          </w:p>
        </w:tc>
      </w:tr>
      <w:tr w:rsidR="00AD205C" w14:paraId="102B4BFA" w14:textId="77777777" w:rsidTr="00306F42">
        <w:tc>
          <w:tcPr>
            <w:tcW w:w="2268" w:type="dxa"/>
            <w:tcMar>
              <w:top w:w="30" w:type="dxa"/>
              <w:left w:w="30" w:type="dxa"/>
              <w:bottom w:w="20" w:type="dxa"/>
              <w:right w:w="30" w:type="dxa"/>
            </w:tcMar>
            <w:vAlign w:val="center"/>
          </w:tcPr>
          <w:p w14:paraId="2C0AA1E7" w14:textId="77777777" w:rsidR="00AD205C" w:rsidRDefault="002C259D" w:rsidP="00D24084">
            <w:r>
              <w:t>ISVS / Modul</w:t>
            </w:r>
          </w:p>
        </w:tc>
        <w:tc>
          <w:tcPr>
            <w:tcW w:w="6803" w:type="dxa"/>
            <w:tcMar>
              <w:top w:w="30" w:type="dxa"/>
              <w:left w:w="30" w:type="dxa"/>
              <w:bottom w:w="20" w:type="dxa"/>
              <w:right w:w="30" w:type="dxa"/>
            </w:tcMar>
            <w:vAlign w:val="center"/>
          </w:tcPr>
          <w:p w14:paraId="2EF1E001" w14:textId="77777777" w:rsidR="00AD205C" w:rsidRDefault="002C259D" w:rsidP="00D24084">
            <w:r>
              <w:t>IS CEP</w:t>
            </w:r>
          </w:p>
        </w:tc>
      </w:tr>
    </w:tbl>
    <w:p w14:paraId="680E5F7A" w14:textId="77777777" w:rsidR="00AD205C" w:rsidRDefault="00AD205C" w:rsidP="00D24084"/>
    <w:p w14:paraId="0A71CB3A" w14:textId="1529D5C9" w:rsidR="00AD205C" w:rsidRDefault="002C259D" w:rsidP="00D24084">
      <w:pPr>
        <w:pStyle w:val="Nadpis3"/>
      </w:pPr>
      <w:bookmarkStart w:id="167" w:name="scroll-bookmark-125"/>
      <w:bookmarkStart w:id="168" w:name="_Toc101774399"/>
      <w:r>
        <w:t>Procesné/logické údaje</w:t>
      </w:r>
      <w:bookmarkEnd w:id="167"/>
      <w:bookmarkEnd w:id="168"/>
    </w:p>
    <w:p w14:paraId="4A8E25DE" w14:textId="6DA32124" w:rsidR="00AD205C" w:rsidRDefault="002C259D" w:rsidP="00D24084">
      <w:pPr>
        <w:pStyle w:val="Nadpis4"/>
      </w:pPr>
      <w:bookmarkStart w:id="169" w:name="scroll-bookmark-126"/>
      <w:r>
        <w:t>Procesný tok / biznis logika služby</w:t>
      </w:r>
      <w:bookmarkEnd w:id="169"/>
    </w:p>
    <w:p w14:paraId="4A4F9F86" w14:textId="77777777" w:rsidR="00AD205C" w:rsidRDefault="002C259D" w:rsidP="00D24084">
      <w:r>
        <w:t>Služba poskytuje rozhranie pre prijatie podania z externého systému.</w:t>
      </w:r>
      <w:r>
        <w:br/>
        <w:t>Služba je synchrónna a je určená pre IS podnikateľa.</w:t>
      </w:r>
    </w:p>
    <w:p w14:paraId="6BA7A467" w14:textId="773EFD97" w:rsidR="00AD205C" w:rsidRDefault="002C259D" w:rsidP="00D24084">
      <w:pPr>
        <w:pStyle w:val="Nadpis4"/>
      </w:pPr>
      <w:bookmarkStart w:id="170" w:name="scroll-bookmark-127"/>
      <w:r>
        <w:t>Operácie poskytovanej služby</w:t>
      </w:r>
      <w:bookmarkEnd w:id="170"/>
    </w:p>
    <w:tbl>
      <w:tblPr>
        <w:tblStyle w:val="ScrollTableNormal"/>
        <w:tblW w:w="9071" w:type="dxa"/>
        <w:tblLayout w:type="fixed"/>
        <w:tblLook w:val="0020" w:firstRow="1" w:lastRow="0" w:firstColumn="0" w:lastColumn="0" w:noHBand="0" w:noVBand="0"/>
      </w:tblPr>
      <w:tblGrid>
        <w:gridCol w:w="2263"/>
        <w:gridCol w:w="2410"/>
        <w:gridCol w:w="992"/>
        <w:gridCol w:w="1701"/>
        <w:gridCol w:w="1705"/>
      </w:tblGrid>
      <w:tr w:rsidR="00AD205C" w14:paraId="08F9EA94" w14:textId="77777777" w:rsidTr="00306F42">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195B039F" w14:textId="77777777" w:rsidR="00AD205C" w:rsidRDefault="002C259D" w:rsidP="00D24084">
            <w:r>
              <w:t>Názov operácie</w:t>
            </w:r>
          </w:p>
        </w:tc>
        <w:tc>
          <w:tcPr>
            <w:tcW w:w="2410" w:type="dxa"/>
            <w:tcMar>
              <w:top w:w="30" w:type="dxa"/>
              <w:left w:w="30" w:type="dxa"/>
              <w:bottom w:w="20" w:type="dxa"/>
              <w:right w:w="30" w:type="dxa"/>
            </w:tcMar>
            <w:vAlign w:val="center"/>
          </w:tcPr>
          <w:p w14:paraId="53A6BC82" w14:textId="77777777" w:rsidR="00AD205C" w:rsidRDefault="002C259D" w:rsidP="00D24084">
            <w:r>
              <w:t>Popis operácie</w:t>
            </w:r>
          </w:p>
        </w:tc>
        <w:tc>
          <w:tcPr>
            <w:tcW w:w="992" w:type="dxa"/>
            <w:tcMar>
              <w:top w:w="30" w:type="dxa"/>
              <w:left w:w="30" w:type="dxa"/>
              <w:bottom w:w="20" w:type="dxa"/>
              <w:right w:w="30" w:type="dxa"/>
            </w:tcMar>
            <w:vAlign w:val="center"/>
          </w:tcPr>
          <w:p w14:paraId="3E9AA796" w14:textId="77777777" w:rsidR="00AD205C" w:rsidRDefault="002C259D" w:rsidP="00D24084">
            <w:r>
              <w:t>Poradie</w:t>
            </w:r>
          </w:p>
        </w:tc>
        <w:tc>
          <w:tcPr>
            <w:tcW w:w="1701" w:type="dxa"/>
            <w:tcMar>
              <w:top w:w="30" w:type="dxa"/>
              <w:left w:w="30" w:type="dxa"/>
              <w:bottom w:w="20" w:type="dxa"/>
              <w:right w:w="30" w:type="dxa"/>
            </w:tcMar>
            <w:vAlign w:val="center"/>
          </w:tcPr>
          <w:p w14:paraId="4E1BEF99" w14:textId="77777777" w:rsidR="00AD205C" w:rsidRDefault="002C259D" w:rsidP="00D24084">
            <w:r>
              <w:t>Vstupné parametre</w:t>
            </w:r>
          </w:p>
        </w:tc>
        <w:tc>
          <w:tcPr>
            <w:tcW w:w="1705" w:type="dxa"/>
            <w:tcMar>
              <w:top w:w="30" w:type="dxa"/>
              <w:left w:w="30" w:type="dxa"/>
              <w:bottom w:w="20" w:type="dxa"/>
              <w:right w:w="30" w:type="dxa"/>
            </w:tcMar>
            <w:vAlign w:val="center"/>
          </w:tcPr>
          <w:p w14:paraId="20C38CB6" w14:textId="77777777" w:rsidR="00AD205C" w:rsidRDefault="002C259D" w:rsidP="00D24084">
            <w:r>
              <w:t>Vystupné parametre</w:t>
            </w:r>
          </w:p>
        </w:tc>
      </w:tr>
      <w:tr w:rsidR="00AD205C" w14:paraId="43BADF9D" w14:textId="77777777" w:rsidTr="00306F42">
        <w:tc>
          <w:tcPr>
            <w:tcW w:w="2263" w:type="dxa"/>
            <w:tcMar>
              <w:top w:w="30" w:type="dxa"/>
              <w:left w:w="30" w:type="dxa"/>
              <w:bottom w:w="20" w:type="dxa"/>
              <w:right w:w="30" w:type="dxa"/>
            </w:tcMar>
            <w:vAlign w:val="center"/>
          </w:tcPr>
          <w:p w14:paraId="76A8D5AD" w14:textId="77777777" w:rsidR="00AD205C" w:rsidRDefault="002C259D" w:rsidP="00D24084">
            <w:r>
              <w:t>RecieveMessageFromExternalSystem</w:t>
            </w:r>
          </w:p>
        </w:tc>
        <w:tc>
          <w:tcPr>
            <w:tcW w:w="2410" w:type="dxa"/>
            <w:tcMar>
              <w:top w:w="30" w:type="dxa"/>
              <w:left w:w="30" w:type="dxa"/>
              <w:bottom w:w="20" w:type="dxa"/>
              <w:right w:w="30" w:type="dxa"/>
            </w:tcMar>
            <w:vAlign w:val="center"/>
          </w:tcPr>
          <w:p w14:paraId="461A4A9A"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79ACE06A" w14:textId="77777777" w:rsidR="00AD205C" w:rsidRDefault="002C259D" w:rsidP="00D24084">
            <w:r>
              <w:t>1</w:t>
            </w:r>
          </w:p>
        </w:tc>
        <w:tc>
          <w:tcPr>
            <w:tcW w:w="1701" w:type="dxa"/>
            <w:tcMar>
              <w:top w:w="30" w:type="dxa"/>
              <w:left w:w="30" w:type="dxa"/>
              <w:bottom w:w="20" w:type="dxa"/>
              <w:right w:w="30" w:type="dxa"/>
            </w:tcMar>
            <w:vAlign w:val="center"/>
          </w:tcPr>
          <w:p w14:paraId="782A46FA" w14:textId="77777777" w:rsidR="00AD205C" w:rsidRDefault="002C259D" w:rsidP="00D24084">
            <w:r>
              <w:t>PrijatiePodaniaZExternehoSystemu</w:t>
            </w:r>
          </w:p>
        </w:tc>
        <w:tc>
          <w:tcPr>
            <w:tcW w:w="1705" w:type="dxa"/>
            <w:tcMar>
              <w:top w:w="30" w:type="dxa"/>
              <w:left w:w="30" w:type="dxa"/>
              <w:bottom w:w="20" w:type="dxa"/>
              <w:right w:w="30" w:type="dxa"/>
            </w:tcMar>
            <w:vAlign w:val="center"/>
          </w:tcPr>
          <w:p w14:paraId="08F1EA6C" w14:textId="77777777" w:rsidR="00AD205C" w:rsidRDefault="002C259D" w:rsidP="00D24084">
            <w:r>
              <w:t>XML Potvrdenie o prevzatí podania</w:t>
            </w:r>
            <w:r>
              <w:br/>
              <w:t>XML Informácia o odmietnutí podania</w:t>
            </w:r>
          </w:p>
        </w:tc>
      </w:tr>
    </w:tbl>
    <w:p w14:paraId="73217495" w14:textId="77777777" w:rsidR="00AD205C" w:rsidRDefault="00AD205C" w:rsidP="00D24084"/>
    <w:p w14:paraId="65825D35" w14:textId="77777777" w:rsidR="00306F42" w:rsidRDefault="00306F42" w:rsidP="00D24084"/>
    <w:p w14:paraId="553E9571" w14:textId="77777777" w:rsidR="00306F42" w:rsidRDefault="00306F42" w:rsidP="00D24084"/>
    <w:p w14:paraId="5CF7EC10" w14:textId="77777777" w:rsidR="00306F42" w:rsidRDefault="00306F42" w:rsidP="00D24084"/>
    <w:p w14:paraId="2E27FDC0" w14:textId="77777777" w:rsidR="00306F42" w:rsidRDefault="00306F42" w:rsidP="00D24084"/>
    <w:p w14:paraId="4F3E83B8" w14:textId="77777777" w:rsidR="00306F42" w:rsidRDefault="00306F42" w:rsidP="00D24084"/>
    <w:p w14:paraId="2C5002EF" w14:textId="77777777" w:rsidR="00306F42" w:rsidRDefault="00306F42" w:rsidP="00D24084"/>
    <w:p w14:paraId="148D638B" w14:textId="77777777" w:rsidR="00306F42" w:rsidRDefault="00306F42" w:rsidP="00D24084"/>
    <w:p w14:paraId="0F30815F" w14:textId="77777777" w:rsidR="00306F42" w:rsidRDefault="00306F42" w:rsidP="00D24084"/>
    <w:p w14:paraId="52DFE3FD" w14:textId="77777777" w:rsidR="00306F42" w:rsidRDefault="00306F42" w:rsidP="00D24084"/>
    <w:p w14:paraId="723A4FE0" w14:textId="77777777" w:rsidR="00306F42" w:rsidRDefault="00306F42" w:rsidP="00D24084"/>
    <w:p w14:paraId="421744F4" w14:textId="77777777" w:rsidR="00306F42" w:rsidRDefault="00306F42" w:rsidP="00D24084"/>
    <w:p w14:paraId="11BD12CB" w14:textId="77777777" w:rsidR="00306F42" w:rsidRDefault="00306F42" w:rsidP="00D24084"/>
    <w:p w14:paraId="1D86BA88" w14:textId="77777777" w:rsidR="00306F42" w:rsidRDefault="00306F42" w:rsidP="00D24084"/>
    <w:p w14:paraId="54AEC381" w14:textId="77777777" w:rsidR="00306F42" w:rsidRDefault="00306F42" w:rsidP="00D24084"/>
    <w:p w14:paraId="4F8F0C5F" w14:textId="77777777" w:rsidR="00306F42" w:rsidRDefault="00306F42" w:rsidP="00D24084"/>
    <w:p w14:paraId="3DDA708E" w14:textId="77777777" w:rsidR="00306F42" w:rsidRDefault="00306F42" w:rsidP="00D24084"/>
    <w:p w14:paraId="001CBB7A" w14:textId="77777777" w:rsidR="00306F42" w:rsidRDefault="00306F42" w:rsidP="00D24084"/>
    <w:p w14:paraId="6950DA29" w14:textId="77777777" w:rsidR="00306F42" w:rsidRDefault="00306F42" w:rsidP="00D24084"/>
    <w:p w14:paraId="5DCE427E" w14:textId="77777777" w:rsidR="00306F42" w:rsidRDefault="00306F42" w:rsidP="00D24084"/>
    <w:p w14:paraId="4CD9BDB4" w14:textId="77777777" w:rsidR="00306F42" w:rsidRDefault="00306F42" w:rsidP="00D24084"/>
    <w:p w14:paraId="584F8BBD" w14:textId="77777777" w:rsidR="00306F42" w:rsidRDefault="00306F42" w:rsidP="00D24084"/>
    <w:p w14:paraId="7EB0BA55" w14:textId="77777777" w:rsidR="00306F42" w:rsidRDefault="00306F42" w:rsidP="00D24084"/>
    <w:p w14:paraId="5CE94590" w14:textId="77777777" w:rsidR="00306F42" w:rsidRDefault="00306F42" w:rsidP="00D24084"/>
    <w:p w14:paraId="7C1E9AB9" w14:textId="77777777" w:rsidR="00AD205C" w:rsidRDefault="002C259D" w:rsidP="00D24084">
      <w:r>
        <w:lastRenderedPageBreak/>
        <w:t xml:space="preserve">PrijatiePodaniaZExternehoSystemu </w:t>
      </w:r>
      <w:r>
        <w:br/>
      </w:r>
    </w:p>
    <w:p w14:paraId="3D229D40" w14:textId="77777777" w:rsidR="00AD205C" w:rsidRDefault="002C259D" w:rsidP="00D24084">
      <w:r>
        <w:rPr>
          <w:noProof/>
        </w:rPr>
        <w:drawing>
          <wp:inline distT="0" distB="0" distL="0" distR="0" wp14:anchorId="41710B51" wp14:editId="28CC0569">
            <wp:extent cx="5495925" cy="4010025"/>
            <wp:effectExtent l="0" t="0" r="0" b="0"/>
            <wp:docPr id="100031" name="Picture 100031" descr="_scroll_external\attachments\worddav4400eaeb923768654af2aa8d329c0c6a-571005aa74fcfe1767d533aea6d4359b14c2b6f0179b1bb76a1ab79686a41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460"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73F76568" w14:textId="77777777" w:rsidR="00AD205C" w:rsidRDefault="002C259D" w:rsidP="00D24084">
      <w:pPr>
        <w:pStyle w:val="Odsekzoznamu"/>
        <w:numPr>
          <w:ilvl w:val="0"/>
          <w:numId w:val="31"/>
        </w:numPr>
      </w:pPr>
      <w:r>
        <w:t xml:space="preserve">schéma pre XML podanie -&gt; </w:t>
      </w:r>
      <w:hyperlink r:id="rId335" w:history="1">
        <w:r>
          <w:rPr>
            <w:rStyle w:val="Hypertextovprepojenie"/>
          </w:rPr>
          <w:t>http://www.ditec.sk/ekr/registration/v1.0/</w:t>
        </w:r>
      </w:hyperlink>
    </w:p>
    <w:p w14:paraId="74FA39B8" w14:textId="77777777" w:rsidR="00AD205C" w:rsidRDefault="002C259D" w:rsidP="00D24084">
      <w:pPr>
        <w:pStyle w:val="Odsekzoznamu"/>
        <w:numPr>
          <w:ilvl w:val="0"/>
          <w:numId w:val="31"/>
        </w:numPr>
      </w:pPr>
      <w:r>
        <w:t xml:space="preserve">zložený elektronický podpis (schéma a dokumentácia) -&gt; </w:t>
      </w:r>
      <w:hyperlink r:id="rId336" w:history="1">
        <w:r>
          <w:rPr>
            <w:rStyle w:val="Hypertextovprepojenie"/>
          </w:rPr>
          <w:t>http://www.ditec.sk/ep/signature_formats/xades_zep_data_signatures/v1.1/</w:t>
        </w:r>
      </w:hyperlink>
    </w:p>
    <w:p w14:paraId="3E853A42" w14:textId="77777777" w:rsidR="00AD205C" w:rsidRDefault="002C259D" w:rsidP="00D24084">
      <w:pPr>
        <w:pStyle w:val="Odsekzoznamu"/>
        <w:numPr>
          <w:ilvl w:val="0"/>
          <w:numId w:val="3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0D05BE4A" w14:textId="77777777" w:rsidTr="00AD205C">
        <w:tc>
          <w:tcPr>
            <w:tcW w:w="8711" w:type="dxa"/>
            <w:tcMar>
              <w:top w:w="30" w:type="dxa"/>
              <w:left w:w="30" w:type="dxa"/>
              <w:bottom w:w="20" w:type="dxa"/>
              <w:right w:w="30" w:type="dxa"/>
            </w:tcMar>
          </w:tcPr>
          <w:p w14:paraId="1818DDE8" w14:textId="77777777" w:rsidR="00AD205C" w:rsidRPr="00306F42" w:rsidRDefault="002C259D" w:rsidP="00D24084">
            <w:r w:rsidRPr="00306F42">
              <w:t>&lt;?xml version="1.0" encoding="UTF-8"?&gt;</w:t>
            </w:r>
            <w:r w:rsidRPr="00306F42">
              <w:br/>
              <w:t>&lt;xsd:schema xmlns:xsd="</w:t>
            </w:r>
            <w:hyperlink r:id="rId337" w:history="1">
              <w:r w:rsidRPr="00306F42">
                <w:rPr>
                  <w:rStyle w:val="Hypertextovprepojenie"/>
                  <w:sz w:val="16"/>
                  <w:szCs w:val="16"/>
                </w:rPr>
                <w:t>http://www.w3.org/2001/XMLSchema</w:t>
              </w:r>
            </w:hyperlink>
            <w:r w:rsidRPr="00306F42">
              <w:t>" xmlns:unauthorized="</w:t>
            </w:r>
            <w:hyperlink r:id="rId338" w:history="1">
              <w:r w:rsidRPr="00306F42">
                <w:rPr>
                  <w:rStyle w:val="Hypertextovprepojenie"/>
                  <w:sz w:val="16"/>
                  <w:szCs w:val="16"/>
                </w:rPr>
                <w:t>http://www.ditec.sk/ekr/unauthorized/v1.0</w:t>
              </w:r>
            </w:hyperlink>
            <w:r w:rsidRPr="00306F42">
              <w:t>" targetNamespace="</w:t>
            </w:r>
            <w:hyperlink r:id="rId339"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3061C86B" w14:textId="77777777" w:rsidR="00AD205C" w:rsidRDefault="002C259D" w:rsidP="00D24084">
      <w:pPr>
        <w:pStyle w:val="Odsekzoznamu"/>
        <w:numPr>
          <w:ilvl w:val="0"/>
          <w:numId w:val="3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20F138B3" w14:textId="77777777" w:rsidTr="00AD205C">
        <w:tc>
          <w:tcPr>
            <w:tcW w:w="8711" w:type="dxa"/>
            <w:tcMar>
              <w:top w:w="30" w:type="dxa"/>
              <w:left w:w="30" w:type="dxa"/>
              <w:bottom w:w="20" w:type="dxa"/>
              <w:right w:w="30" w:type="dxa"/>
            </w:tcMar>
          </w:tcPr>
          <w:p w14:paraId="325278CE" w14:textId="77777777" w:rsidR="00AD205C" w:rsidRPr="00306F42" w:rsidRDefault="002C259D" w:rsidP="00D24084">
            <w:r w:rsidRPr="00306F42">
              <w:t>&lt;Registration Id="IE815.001" URI="" Description="" BusinessIdentifier="SKED20100907124215253" xmlns="</w:t>
            </w:r>
            <w:hyperlink r:id="rId340" w:history="1">
              <w:r w:rsidRPr="00306F42">
                <w:rPr>
                  <w:rStyle w:val="Hypertextovprepojenie"/>
                  <w:sz w:val="16"/>
                  <w:szCs w:val="16"/>
                </w:rPr>
                <w:t>http://www.ditec.sk/ekr/registration/v1.0</w:t>
              </w:r>
            </w:hyperlink>
            <w:r w:rsidRPr="00306F42">
              <w:t>"&gt;</w:t>
            </w:r>
            <w:r w:rsidRPr="00306F42">
              <w:br/>
              <w:t>    &lt;xzepds:DataSignatures xmlns:xzepds="</w:t>
            </w:r>
            <w:hyperlink r:id="rId341"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342" w:history="1">
              <w:r w:rsidRPr="00306F42">
                <w:rPr>
                  <w:rStyle w:val="Hypertextovprepojenie"/>
                  <w:sz w:val="16"/>
                  <w:szCs w:val="16"/>
                </w:rPr>
                <w:t>http://www.w3.org/2000/09/xmldsig#</w:t>
              </w:r>
            </w:hyperlink>
            <w:r w:rsidRPr="00306F42">
              <w:t>"&gt;</w:t>
            </w:r>
            <w:r w:rsidRPr="00306F42">
              <w:br/>
              <w:t>            &lt;ED815A xmlns:ie="</w:t>
            </w:r>
            <w:hyperlink r:id="rId343" w:history="1">
              <w:r w:rsidRPr="00306F42">
                <w:rPr>
                  <w:rStyle w:val="Hypertextovprepojenie"/>
                  <w:sz w:val="16"/>
                  <w:szCs w:val="16"/>
                </w:rPr>
                <w:t>http://emcs.dgtaxud.ec/v10/ed815/ie</w:t>
              </w:r>
            </w:hyperlink>
            <w:r w:rsidRPr="00306F42">
              <w:t>" xmlns="</w:t>
            </w:r>
            <w:hyperlink r:id="rId344"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45" w:history="1">
              <w:r w:rsidRPr="00306F42">
                <w:rPr>
                  <w:rStyle w:val="Hypertextovprepojenie"/>
                  <w:sz w:val="16"/>
                  <w:szCs w:val="16"/>
                </w:rPr>
                <w:t>http://www.w3.org/2000/09/xmldsig#</w:t>
              </w:r>
            </w:hyperlink>
            <w:r w:rsidRPr="00306F42">
              <w:t>"&gt;</w:t>
            </w:r>
            <w:r w:rsidRPr="00306F42">
              <w:br/>
              <w:t>            &lt;XMLVerificationDataReferences xmlns="</w:t>
            </w:r>
            <w:hyperlink r:id="rId346"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47"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48"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49" w:history="1">
              <w:r w:rsidRPr="00306F42">
                <w:rPr>
                  <w:rStyle w:val="Hypertextovprepojenie"/>
                  <w:sz w:val="16"/>
                  <w:szCs w:val="16"/>
                </w:rPr>
                <w:t>http://www.w3.org/2000/09/xmldsig#</w:t>
              </w:r>
            </w:hyperlink>
            <w:r w:rsidRPr="00306F42">
              <w:t>"&gt;</w:t>
            </w:r>
            <w:r w:rsidRPr="00306F42">
              <w:br/>
              <w:t>            &lt;ds:SignedInfo xmlns:ds="</w:t>
            </w:r>
            <w:hyperlink r:id="rId350" w:history="1">
              <w:r w:rsidRPr="00306F42">
                <w:rPr>
                  <w:rStyle w:val="Hypertextovprepojenie"/>
                  <w:sz w:val="16"/>
                  <w:szCs w:val="16"/>
                </w:rPr>
                <w:t>http://www.w3.org/2000/09/xmldsig#</w:t>
              </w:r>
            </w:hyperlink>
            <w:r w:rsidRPr="00306F42">
              <w:t>"&gt;</w:t>
            </w:r>
            <w:r w:rsidRPr="00306F42">
              <w:br/>
              <w:t>                &lt;ds:CanonicalizationMethod Algorithm="</w:t>
            </w:r>
            <w:hyperlink w:anchor="scroll-bookmark-124" w:history="1">
              <w:r w:rsidRPr="00306F42">
                <w:rPr>
                  <w:rStyle w:val="Hypertextovprepojenie"/>
                  <w:sz w:val="16"/>
                  <w:szCs w:val="16"/>
                </w:rPr>
                <w:t>http://www.w3.org/TR/2001/REC-xml-c14n-20010315"/</w:t>
              </w:r>
            </w:hyperlink>
            <w:r w:rsidRPr="00306F42">
              <w:t>&gt;</w:t>
            </w:r>
            <w:r w:rsidRPr="00306F42">
              <w:br/>
              <w:t>                &lt;ds:SignatureMethod Algorithm="</w:t>
            </w:r>
            <w:hyperlink w:anchor="scroll-bookmark-124"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51"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52"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53"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54"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55"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56"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57"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58" w:history="1">
              <w:r w:rsidRPr="00306F42">
                <w:rPr>
                  <w:rStyle w:val="Hypertextovprepojenie"/>
                  <w:sz w:val="16"/>
                  <w:szCs w:val="16"/>
                </w:rPr>
                <w:t>http://www.w3.org/2000/09/xmldsig#</w:t>
              </w:r>
            </w:hyperlink>
            <w:r w:rsidRPr="00306F42">
              <w:t>" xmlns:xades="</w:t>
            </w:r>
            <w:hyperlink r:id="rId359"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60" w:history="1">
              <w:r w:rsidRPr="00306F42">
                <w:rPr>
                  <w:rStyle w:val="Hypertextovprepojenie"/>
                  <w:sz w:val="16"/>
                  <w:szCs w:val="16"/>
                </w:rPr>
                <w:t>http://www.w3.org/2000/09/xmldsig#</w:t>
              </w:r>
            </w:hyperlink>
            <w:r w:rsidRPr="00306F42">
              <w:t>" xmlns:xzep="</w:t>
            </w:r>
            <w:hyperlink r:id="rId361"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24"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62" w:history="1">
              <w:r w:rsidRPr="00306F42">
                <w:rPr>
                  <w:rStyle w:val="Hypertextovprepojenie"/>
                  <w:sz w:val="16"/>
                  <w:szCs w:val="16"/>
                </w:rPr>
                <w:t>http://www.w3.org/2000/09/xmldsig#</w:t>
              </w:r>
            </w:hyperlink>
            <w:r w:rsidRPr="00306F42">
              <w:t>"&gt;</w:t>
            </w:r>
            <w:r w:rsidRPr="00306F42">
              <w:br/>
              <w:t>                    &lt;ds:Reference Type="</w:t>
            </w:r>
            <w:hyperlink r:id="rId363"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64" w:history="1">
              <w:r w:rsidRPr="00306F42">
                <w:rPr>
                  <w:rStyle w:val="Hypertextovprepojenie"/>
                  <w:sz w:val="16"/>
                  <w:szCs w:val="16"/>
                </w:rPr>
                <w:t>http://www.w3.org/2000/09/xmldsig#</w:t>
              </w:r>
            </w:hyperlink>
            <w:r w:rsidRPr="00306F42">
              <w:t>"&gt;</w:t>
            </w:r>
            <w:r w:rsidRPr="00306F42">
              <w:br/>
              <w:t>                    &lt;ds:Reference Type="</w:t>
            </w:r>
            <w:hyperlink r:id="rId365"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66" w:history="1">
              <w:r w:rsidRPr="00306F42">
                <w:rPr>
                  <w:rStyle w:val="Hypertextovprepojenie"/>
                  <w:sz w:val="16"/>
                  <w:szCs w:val="16"/>
                </w:rPr>
                <w:t>http://www.ditec.sk/ekr/unauthorized/v1.0</w:t>
              </w:r>
            </w:hyperlink>
            <w:r w:rsidRPr="00306F42">
              <w:t>" Id="Obj123" URI="</w:t>
            </w:r>
            <w:hyperlink r:id="rId367"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68"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69"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6118F7E7" w14:textId="77777777" w:rsidR="0011401F" w:rsidRDefault="0011401F" w:rsidP="00D24084"/>
    <w:p w14:paraId="15EB40B2" w14:textId="77777777" w:rsidR="00AD205C" w:rsidRDefault="002C259D" w:rsidP="00D24084">
      <w:r>
        <w:t>V rámci schémy pre podanie sa vyhradili atribúty pre ZOT:</w:t>
      </w:r>
    </w:p>
    <w:p w14:paraId="7D1DB617" w14:textId="77777777" w:rsidR="00AD205C" w:rsidRDefault="002C259D" w:rsidP="00D24084">
      <w:pPr>
        <w:pStyle w:val="Odsekzoznamu"/>
        <w:numPr>
          <w:ilvl w:val="0"/>
          <w:numId w:val="59"/>
        </w:numPr>
      </w:pPr>
      <w:r>
        <w:t>BusinessIdentifier = Evidenčné čislo ZOT (v prípade požiadavky na vytvorenie nového ZOT nebude uvedené)</w:t>
      </w:r>
    </w:p>
    <w:p w14:paraId="77DF90DB" w14:textId="77777777" w:rsidR="00AD205C" w:rsidRDefault="002C259D" w:rsidP="00D24084">
      <w:pPr>
        <w:pStyle w:val="Odsekzoznamu"/>
        <w:numPr>
          <w:ilvl w:val="0"/>
          <w:numId w:val="59"/>
        </w:numPr>
      </w:pPr>
      <w:r>
        <w:t>Description = Značka obchodníka (povinné)</w:t>
      </w:r>
    </w:p>
    <w:p w14:paraId="56C50F2D" w14:textId="77777777" w:rsidR="0011401F" w:rsidRDefault="0011401F" w:rsidP="00D24084"/>
    <w:p w14:paraId="60E427A8"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41360097" w14:textId="77777777" w:rsidTr="0011401F">
        <w:tc>
          <w:tcPr>
            <w:tcW w:w="1129" w:type="dxa"/>
            <w:tcMar>
              <w:top w:w="30" w:type="dxa"/>
              <w:left w:w="30" w:type="dxa"/>
              <w:bottom w:w="20" w:type="dxa"/>
              <w:right w:w="30" w:type="dxa"/>
            </w:tcMar>
          </w:tcPr>
          <w:p w14:paraId="2BD250F8" w14:textId="77777777" w:rsidR="00AD205C" w:rsidRDefault="002C259D" w:rsidP="00D24084">
            <w:r>
              <w:t>Atribút</w:t>
            </w:r>
          </w:p>
        </w:tc>
        <w:tc>
          <w:tcPr>
            <w:tcW w:w="7942" w:type="dxa"/>
            <w:tcMar>
              <w:top w:w="30" w:type="dxa"/>
              <w:left w:w="30" w:type="dxa"/>
              <w:bottom w:w="20" w:type="dxa"/>
              <w:right w:w="30" w:type="dxa"/>
            </w:tcMar>
          </w:tcPr>
          <w:p w14:paraId="3E78F404" w14:textId="77777777" w:rsidR="00AD205C" w:rsidRDefault="002C259D" w:rsidP="00D24084">
            <w:r>
              <w:t>ID Subjektu : an1_255</w:t>
            </w:r>
          </w:p>
        </w:tc>
      </w:tr>
      <w:tr w:rsidR="00AD205C" w14:paraId="2DEC5AA1" w14:textId="77777777" w:rsidTr="0011401F">
        <w:tc>
          <w:tcPr>
            <w:tcW w:w="1129" w:type="dxa"/>
            <w:tcMar>
              <w:top w:w="30" w:type="dxa"/>
              <w:left w:w="30" w:type="dxa"/>
              <w:bottom w:w="20" w:type="dxa"/>
              <w:right w:w="30" w:type="dxa"/>
            </w:tcMar>
          </w:tcPr>
          <w:p w14:paraId="4FC1711A" w14:textId="77777777" w:rsidR="00AD205C" w:rsidRDefault="002C259D" w:rsidP="00D24084">
            <w:r>
              <w:t>Opis</w:t>
            </w:r>
          </w:p>
        </w:tc>
        <w:tc>
          <w:tcPr>
            <w:tcW w:w="7942" w:type="dxa"/>
            <w:tcMar>
              <w:top w:w="30" w:type="dxa"/>
              <w:left w:w="30" w:type="dxa"/>
              <w:bottom w:w="20" w:type="dxa"/>
              <w:right w:w="30" w:type="dxa"/>
            </w:tcMar>
          </w:tcPr>
          <w:p w14:paraId="4B1CE0E4" w14:textId="77777777" w:rsidR="00AD205C" w:rsidRDefault="002C259D" w:rsidP="00D24084">
            <w:r>
              <w:t>identifikátor subjektu pre komunikáciu s IS CEP</w:t>
            </w:r>
          </w:p>
        </w:tc>
      </w:tr>
      <w:tr w:rsidR="00AD205C" w14:paraId="2D6FCFC5" w14:textId="77777777" w:rsidTr="0011401F">
        <w:tc>
          <w:tcPr>
            <w:tcW w:w="1129" w:type="dxa"/>
            <w:tcMar>
              <w:top w:w="30" w:type="dxa"/>
              <w:left w:w="30" w:type="dxa"/>
              <w:bottom w:w="20" w:type="dxa"/>
              <w:right w:w="30" w:type="dxa"/>
            </w:tcMar>
          </w:tcPr>
          <w:p w14:paraId="5F5D971F" w14:textId="77777777" w:rsidR="00AD205C" w:rsidRDefault="002C259D" w:rsidP="00D24084">
            <w:r>
              <w:t>Atribút</w:t>
            </w:r>
          </w:p>
        </w:tc>
        <w:tc>
          <w:tcPr>
            <w:tcW w:w="7942" w:type="dxa"/>
            <w:tcMar>
              <w:top w:w="30" w:type="dxa"/>
              <w:left w:w="30" w:type="dxa"/>
              <w:bottom w:w="20" w:type="dxa"/>
              <w:right w:w="30" w:type="dxa"/>
            </w:tcMar>
          </w:tcPr>
          <w:p w14:paraId="247B68CA" w14:textId="77777777" w:rsidR="00AD205C" w:rsidRDefault="002C259D" w:rsidP="00D24084">
            <w:r>
              <w:t>Typ subjektu : logicka hodnota</w:t>
            </w:r>
          </w:p>
        </w:tc>
      </w:tr>
      <w:tr w:rsidR="00AD205C" w14:paraId="5DAE383F" w14:textId="77777777" w:rsidTr="0011401F">
        <w:tc>
          <w:tcPr>
            <w:tcW w:w="1129" w:type="dxa"/>
            <w:tcMar>
              <w:top w:w="30" w:type="dxa"/>
              <w:left w:w="30" w:type="dxa"/>
              <w:bottom w:w="20" w:type="dxa"/>
              <w:right w:w="30" w:type="dxa"/>
            </w:tcMar>
          </w:tcPr>
          <w:p w14:paraId="35828FDC" w14:textId="77777777" w:rsidR="00AD205C" w:rsidRDefault="002C259D" w:rsidP="00D24084">
            <w:r>
              <w:t>Opis</w:t>
            </w:r>
          </w:p>
        </w:tc>
        <w:tc>
          <w:tcPr>
            <w:tcW w:w="7942" w:type="dxa"/>
            <w:tcMar>
              <w:top w:w="30" w:type="dxa"/>
              <w:left w:w="30" w:type="dxa"/>
              <w:bottom w:w="20" w:type="dxa"/>
              <w:right w:w="30" w:type="dxa"/>
            </w:tcMar>
          </w:tcPr>
          <w:p w14:paraId="6CD5B5D9" w14:textId="77777777" w:rsidR="00AD205C" w:rsidRDefault="002C259D" w:rsidP="00D24084">
            <w:r>
              <w:t>0 = subjekt</w:t>
            </w:r>
            <w:r>
              <w:br/>
              <w:t>1 = OVM</w:t>
            </w:r>
          </w:p>
        </w:tc>
      </w:tr>
      <w:tr w:rsidR="00AD205C" w14:paraId="06236683" w14:textId="77777777" w:rsidTr="0011401F">
        <w:tc>
          <w:tcPr>
            <w:tcW w:w="1129" w:type="dxa"/>
            <w:tcMar>
              <w:top w:w="30" w:type="dxa"/>
              <w:left w:w="30" w:type="dxa"/>
              <w:bottom w:w="20" w:type="dxa"/>
              <w:right w:w="30" w:type="dxa"/>
            </w:tcMar>
          </w:tcPr>
          <w:p w14:paraId="7FB0B0CF" w14:textId="77777777" w:rsidR="00AD205C" w:rsidRDefault="002C259D" w:rsidP="00D24084">
            <w:r>
              <w:t>Atribút</w:t>
            </w:r>
          </w:p>
        </w:tc>
        <w:tc>
          <w:tcPr>
            <w:tcW w:w="7942" w:type="dxa"/>
            <w:tcMar>
              <w:top w:w="30" w:type="dxa"/>
              <w:left w:w="30" w:type="dxa"/>
              <w:bottom w:w="20" w:type="dxa"/>
              <w:right w:w="30" w:type="dxa"/>
            </w:tcMar>
          </w:tcPr>
          <w:p w14:paraId="387BF2EE" w14:textId="77777777" w:rsidR="00AD205C" w:rsidRDefault="002C259D" w:rsidP="00D24084">
            <w:r>
              <w:t>XML Podanie</w:t>
            </w:r>
          </w:p>
        </w:tc>
      </w:tr>
      <w:tr w:rsidR="00AD205C" w14:paraId="5180F604" w14:textId="77777777" w:rsidTr="0011401F">
        <w:tc>
          <w:tcPr>
            <w:tcW w:w="1129" w:type="dxa"/>
            <w:tcMar>
              <w:top w:w="30" w:type="dxa"/>
              <w:left w:w="30" w:type="dxa"/>
              <w:bottom w:w="20" w:type="dxa"/>
              <w:right w:w="30" w:type="dxa"/>
            </w:tcMar>
          </w:tcPr>
          <w:p w14:paraId="17205F19" w14:textId="77777777" w:rsidR="00AD205C" w:rsidRDefault="002C259D" w:rsidP="00D24084">
            <w:r>
              <w:t>Opis</w:t>
            </w:r>
          </w:p>
        </w:tc>
        <w:tc>
          <w:tcPr>
            <w:tcW w:w="7942" w:type="dxa"/>
            <w:tcMar>
              <w:top w:w="30" w:type="dxa"/>
              <w:left w:w="30" w:type="dxa"/>
              <w:bottom w:w="20" w:type="dxa"/>
              <w:right w:w="30" w:type="dxa"/>
            </w:tcMar>
          </w:tcPr>
          <w:p w14:paraId="4FECFBB4" w14:textId="77777777" w:rsidR="00AD205C" w:rsidRDefault="002C259D" w:rsidP="00D24084">
            <w:r>
              <w:t>xml data podania</w:t>
            </w:r>
          </w:p>
        </w:tc>
      </w:tr>
      <w:tr w:rsidR="00AD205C" w14:paraId="387A4DB4" w14:textId="77777777" w:rsidTr="0011401F">
        <w:tc>
          <w:tcPr>
            <w:tcW w:w="1129" w:type="dxa"/>
            <w:tcMar>
              <w:top w:w="30" w:type="dxa"/>
              <w:left w:w="30" w:type="dxa"/>
              <w:bottom w:w="20" w:type="dxa"/>
              <w:right w:w="30" w:type="dxa"/>
            </w:tcMar>
          </w:tcPr>
          <w:p w14:paraId="5B6AD82F" w14:textId="77777777" w:rsidR="00AD205C" w:rsidRDefault="002C259D" w:rsidP="00D24084">
            <w:r>
              <w:t>Atribút</w:t>
            </w:r>
          </w:p>
        </w:tc>
        <w:tc>
          <w:tcPr>
            <w:tcW w:w="7942" w:type="dxa"/>
            <w:tcMar>
              <w:top w:w="30" w:type="dxa"/>
              <w:left w:w="30" w:type="dxa"/>
              <w:bottom w:w="20" w:type="dxa"/>
              <w:right w:w="30" w:type="dxa"/>
            </w:tcMar>
          </w:tcPr>
          <w:p w14:paraId="2CF47005" w14:textId="77777777" w:rsidR="00AD205C" w:rsidRDefault="002C259D" w:rsidP="00D24084">
            <w:r>
              <w:t>Typ podania : an1_50</w:t>
            </w:r>
          </w:p>
        </w:tc>
      </w:tr>
      <w:tr w:rsidR="00AD205C" w14:paraId="41ACD6D5" w14:textId="77777777" w:rsidTr="0011401F">
        <w:tc>
          <w:tcPr>
            <w:tcW w:w="1129" w:type="dxa"/>
            <w:tcMar>
              <w:top w:w="30" w:type="dxa"/>
              <w:left w:w="30" w:type="dxa"/>
              <w:bottom w:w="20" w:type="dxa"/>
              <w:right w:w="30" w:type="dxa"/>
            </w:tcMar>
          </w:tcPr>
          <w:p w14:paraId="4703BCB8" w14:textId="77777777" w:rsidR="00AD205C" w:rsidRDefault="002C259D" w:rsidP="00D24084">
            <w:r>
              <w:t>Opis</w:t>
            </w:r>
          </w:p>
        </w:tc>
        <w:tc>
          <w:tcPr>
            <w:tcW w:w="7942" w:type="dxa"/>
            <w:tcMar>
              <w:top w:w="30" w:type="dxa"/>
              <w:left w:w="30" w:type="dxa"/>
              <w:bottom w:w="20" w:type="dxa"/>
              <w:right w:w="30" w:type="dxa"/>
            </w:tcMar>
          </w:tcPr>
          <w:p w14:paraId="756BBFDF" w14:textId="77777777" w:rsidR="00AD205C" w:rsidRDefault="002C259D" w:rsidP="00D24084">
            <w:r>
              <w:t>jedinečný business identifikátor typu podania</w:t>
            </w:r>
          </w:p>
        </w:tc>
      </w:tr>
      <w:tr w:rsidR="00AD205C" w14:paraId="02D215C7" w14:textId="77777777" w:rsidTr="0011401F">
        <w:tc>
          <w:tcPr>
            <w:tcW w:w="1129" w:type="dxa"/>
            <w:tcMar>
              <w:top w:w="30" w:type="dxa"/>
              <w:left w:w="30" w:type="dxa"/>
              <w:bottom w:w="20" w:type="dxa"/>
              <w:right w:w="30" w:type="dxa"/>
            </w:tcMar>
          </w:tcPr>
          <w:p w14:paraId="1EBA76EF" w14:textId="77777777" w:rsidR="00AD205C" w:rsidRDefault="002C259D" w:rsidP="00D24084">
            <w:r>
              <w:t>Atribút</w:t>
            </w:r>
          </w:p>
        </w:tc>
        <w:tc>
          <w:tcPr>
            <w:tcW w:w="7942" w:type="dxa"/>
            <w:tcMar>
              <w:top w:w="30" w:type="dxa"/>
              <w:left w:w="30" w:type="dxa"/>
              <w:bottom w:w="20" w:type="dxa"/>
              <w:right w:w="30" w:type="dxa"/>
            </w:tcMar>
          </w:tcPr>
          <w:p w14:paraId="72716239" w14:textId="77777777" w:rsidR="00AD205C" w:rsidRDefault="002C259D" w:rsidP="00D24084">
            <w:r>
              <w:t>Identifikátor podateľne : n1</w:t>
            </w:r>
          </w:p>
        </w:tc>
      </w:tr>
      <w:tr w:rsidR="00AD205C" w14:paraId="3D383416" w14:textId="77777777" w:rsidTr="0011401F">
        <w:tc>
          <w:tcPr>
            <w:tcW w:w="1129" w:type="dxa"/>
            <w:tcMar>
              <w:top w:w="30" w:type="dxa"/>
              <w:left w:w="30" w:type="dxa"/>
              <w:bottom w:w="20" w:type="dxa"/>
              <w:right w:w="30" w:type="dxa"/>
            </w:tcMar>
          </w:tcPr>
          <w:p w14:paraId="509A2A84" w14:textId="77777777" w:rsidR="00AD205C" w:rsidRDefault="002C259D" w:rsidP="00D24084">
            <w:r>
              <w:t>Opis</w:t>
            </w:r>
          </w:p>
        </w:tc>
        <w:tc>
          <w:tcPr>
            <w:tcW w:w="7942" w:type="dxa"/>
            <w:tcMar>
              <w:top w:w="30" w:type="dxa"/>
              <w:left w:w="30" w:type="dxa"/>
              <w:bottom w:w="20" w:type="dxa"/>
              <w:right w:w="30" w:type="dxa"/>
            </w:tcMar>
          </w:tcPr>
          <w:p w14:paraId="455DDEC6" w14:textId="77777777" w:rsidR="00AD205C" w:rsidRDefault="002C259D" w:rsidP="00D24084">
            <w:r>
              <w:t>bude obsahovať hodnotu 2 (podateľňa CEP)</w:t>
            </w:r>
          </w:p>
        </w:tc>
      </w:tr>
      <w:tr w:rsidR="00AD205C" w14:paraId="27EDC4F5" w14:textId="77777777" w:rsidTr="0011401F">
        <w:tc>
          <w:tcPr>
            <w:tcW w:w="1129" w:type="dxa"/>
            <w:tcMar>
              <w:top w:w="30" w:type="dxa"/>
              <w:left w:w="30" w:type="dxa"/>
              <w:bottom w:w="20" w:type="dxa"/>
              <w:right w:w="30" w:type="dxa"/>
            </w:tcMar>
          </w:tcPr>
          <w:p w14:paraId="303307E2" w14:textId="77777777" w:rsidR="00AD205C" w:rsidRDefault="002C259D" w:rsidP="00D24084">
            <w:r>
              <w:t>Atribút</w:t>
            </w:r>
          </w:p>
        </w:tc>
        <w:tc>
          <w:tcPr>
            <w:tcW w:w="7942" w:type="dxa"/>
            <w:tcMar>
              <w:top w:w="30" w:type="dxa"/>
              <w:left w:w="30" w:type="dxa"/>
              <w:bottom w:w="20" w:type="dxa"/>
              <w:right w:w="30" w:type="dxa"/>
            </w:tcMar>
          </w:tcPr>
          <w:p w14:paraId="30C2456A" w14:textId="77777777" w:rsidR="00AD205C" w:rsidRDefault="002C259D" w:rsidP="00D24084">
            <w:r>
              <w:t>TokenID</w:t>
            </w:r>
          </w:p>
        </w:tc>
      </w:tr>
      <w:tr w:rsidR="00AD205C" w14:paraId="6137AFA0" w14:textId="77777777" w:rsidTr="0011401F">
        <w:tc>
          <w:tcPr>
            <w:tcW w:w="1129" w:type="dxa"/>
            <w:tcMar>
              <w:top w:w="30" w:type="dxa"/>
              <w:left w:w="30" w:type="dxa"/>
              <w:bottom w:w="20" w:type="dxa"/>
              <w:right w:w="30" w:type="dxa"/>
            </w:tcMar>
          </w:tcPr>
          <w:p w14:paraId="67A9AF7C" w14:textId="77777777" w:rsidR="00AD205C" w:rsidRDefault="002C259D" w:rsidP="00D24084">
            <w:r>
              <w:t>Opis</w:t>
            </w:r>
          </w:p>
        </w:tc>
        <w:tc>
          <w:tcPr>
            <w:tcW w:w="7942" w:type="dxa"/>
            <w:tcMar>
              <w:top w:w="30" w:type="dxa"/>
              <w:left w:w="30" w:type="dxa"/>
              <w:bottom w:w="20" w:type="dxa"/>
              <w:right w:w="30" w:type="dxa"/>
            </w:tcMar>
          </w:tcPr>
          <w:p w14:paraId="73BE28FF" w14:textId="77777777" w:rsidR="00AD205C" w:rsidRDefault="002C259D" w:rsidP="00D24084">
            <w:r>
              <w:t>identifikácia používateľa, získa sa po prihlásení do IS CEP</w:t>
            </w:r>
          </w:p>
        </w:tc>
      </w:tr>
      <w:tr w:rsidR="00AD205C" w14:paraId="0B0D54A4" w14:textId="77777777" w:rsidTr="0011401F">
        <w:tc>
          <w:tcPr>
            <w:tcW w:w="1129" w:type="dxa"/>
            <w:tcMar>
              <w:top w:w="30" w:type="dxa"/>
              <w:left w:w="30" w:type="dxa"/>
              <w:bottom w:w="20" w:type="dxa"/>
              <w:right w:w="30" w:type="dxa"/>
            </w:tcMar>
          </w:tcPr>
          <w:p w14:paraId="30598A08" w14:textId="77777777" w:rsidR="00AD205C" w:rsidRDefault="002C259D" w:rsidP="00D24084">
            <w:r>
              <w:t>Atribút</w:t>
            </w:r>
          </w:p>
        </w:tc>
        <w:tc>
          <w:tcPr>
            <w:tcW w:w="7942" w:type="dxa"/>
            <w:tcMar>
              <w:top w:w="30" w:type="dxa"/>
              <w:left w:w="30" w:type="dxa"/>
              <w:bottom w:w="20" w:type="dxa"/>
              <w:right w:w="30" w:type="dxa"/>
            </w:tcMar>
          </w:tcPr>
          <w:p w14:paraId="761126E0" w14:textId="77777777" w:rsidR="00AD205C" w:rsidRDefault="002C259D" w:rsidP="00D24084">
            <w:r>
              <w:t>Predchádzajúce podanie/zásielka</w:t>
            </w:r>
          </w:p>
        </w:tc>
      </w:tr>
      <w:tr w:rsidR="00AD205C" w14:paraId="43D865C7" w14:textId="77777777" w:rsidTr="0011401F">
        <w:tc>
          <w:tcPr>
            <w:tcW w:w="1129" w:type="dxa"/>
            <w:tcMar>
              <w:top w:w="30" w:type="dxa"/>
              <w:left w:w="30" w:type="dxa"/>
              <w:bottom w:w="20" w:type="dxa"/>
              <w:right w:w="30" w:type="dxa"/>
            </w:tcMar>
          </w:tcPr>
          <w:p w14:paraId="1974D566" w14:textId="77777777" w:rsidR="00AD205C" w:rsidRDefault="002C259D" w:rsidP="00D24084">
            <w:r>
              <w:t>Opis</w:t>
            </w:r>
          </w:p>
        </w:tc>
        <w:tc>
          <w:tcPr>
            <w:tcW w:w="7942" w:type="dxa"/>
            <w:tcMar>
              <w:top w:w="30" w:type="dxa"/>
              <w:left w:w="30" w:type="dxa"/>
              <w:bottom w:w="20" w:type="dxa"/>
              <w:right w:w="30" w:type="dxa"/>
            </w:tcMar>
          </w:tcPr>
          <w:p w14:paraId="322B57E9" w14:textId="77777777" w:rsidR="00AD205C" w:rsidRDefault="002C259D" w:rsidP="00D24084">
            <w:r>
              <w:t>identifikátor predchádzajúceho podania/zásielky ktorého sa týka dané podanie/zásielka</w:t>
            </w:r>
          </w:p>
        </w:tc>
      </w:tr>
      <w:tr w:rsidR="00AD205C" w14:paraId="4C3E4A0E" w14:textId="77777777" w:rsidTr="0011401F">
        <w:tc>
          <w:tcPr>
            <w:tcW w:w="1129" w:type="dxa"/>
            <w:tcMar>
              <w:top w:w="30" w:type="dxa"/>
              <w:left w:w="30" w:type="dxa"/>
              <w:bottom w:w="20" w:type="dxa"/>
              <w:right w:w="30" w:type="dxa"/>
            </w:tcMar>
          </w:tcPr>
          <w:p w14:paraId="5FC55EDB" w14:textId="77777777" w:rsidR="00AD205C" w:rsidRDefault="002C259D" w:rsidP="00D24084">
            <w:r>
              <w:lastRenderedPageBreak/>
              <w:t>Atribút</w:t>
            </w:r>
          </w:p>
        </w:tc>
        <w:tc>
          <w:tcPr>
            <w:tcW w:w="7942" w:type="dxa"/>
            <w:tcMar>
              <w:top w:w="30" w:type="dxa"/>
              <w:left w:w="30" w:type="dxa"/>
              <w:bottom w:w="20" w:type="dxa"/>
              <w:right w:w="30" w:type="dxa"/>
            </w:tcMar>
          </w:tcPr>
          <w:p w14:paraId="31D4D00D" w14:textId="77777777" w:rsidR="00AD205C" w:rsidRDefault="002C259D" w:rsidP="00D24084">
            <w:r>
              <w:t>Názov : an1_255</w:t>
            </w:r>
          </w:p>
        </w:tc>
      </w:tr>
      <w:tr w:rsidR="00AD205C" w14:paraId="67C42854" w14:textId="77777777" w:rsidTr="0011401F">
        <w:tc>
          <w:tcPr>
            <w:tcW w:w="1129" w:type="dxa"/>
            <w:tcMar>
              <w:top w:w="30" w:type="dxa"/>
              <w:left w:w="30" w:type="dxa"/>
              <w:bottom w:w="20" w:type="dxa"/>
              <w:right w:w="30" w:type="dxa"/>
            </w:tcMar>
          </w:tcPr>
          <w:p w14:paraId="0CABD1EE" w14:textId="77777777" w:rsidR="00AD205C" w:rsidRDefault="002C259D" w:rsidP="00D24084">
            <w:r>
              <w:t>Opis</w:t>
            </w:r>
          </w:p>
        </w:tc>
        <w:tc>
          <w:tcPr>
            <w:tcW w:w="7942" w:type="dxa"/>
            <w:tcMar>
              <w:top w:w="30" w:type="dxa"/>
              <w:left w:w="30" w:type="dxa"/>
              <w:bottom w:w="20" w:type="dxa"/>
              <w:right w:w="30" w:type="dxa"/>
            </w:tcMar>
          </w:tcPr>
          <w:p w14:paraId="36A15EF2" w14:textId="77777777" w:rsidR="00AD205C" w:rsidRDefault="002C259D" w:rsidP="00D24084">
            <w:r>
              <w:t>používateľom zadaný názov pre podanie</w:t>
            </w:r>
          </w:p>
        </w:tc>
      </w:tr>
    </w:tbl>
    <w:p w14:paraId="6B4C041E" w14:textId="77777777" w:rsidR="0011401F" w:rsidRDefault="0011401F" w:rsidP="00D24084"/>
    <w:p w14:paraId="5E46D86D" w14:textId="77777777" w:rsidR="0011401F" w:rsidRDefault="0011401F" w:rsidP="00D24084"/>
    <w:p w14:paraId="5EE9AC3B" w14:textId="77777777" w:rsidR="00AD205C" w:rsidRDefault="002C259D" w:rsidP="00D24084">
      <w:r>
        <w:t>Informácia o prijatí/odmietnutí podania</w:t>
      </w:r>
      <w:r>
        <w:br/>
      </w:r>
    </w:p>
    <w:p w14:paraId="45813D15" w14:textId="77777777" w:rsidR="00AD205C" w:rsidRDefault="002C259D" w:rsidP="00D24084">
      <w:r>
        <w:rPr>
          <w:noProof/>
        </w:rPr>
        <w:drawing>
          <wp:inline distT="0" distB="0" distL="0" distR="0" wp14:anchorId="35F8559A" wp14:editId="12F8C13A">
            <wp:extent cx="2943225" cy="2486025"/>
            <wp:effectExtent l="0" t="0" r="0" b="0"/>
            <wp:docPr id="100032" name="Picture 100032" descr="_scroll_external\attachments\worddav637aae04a09a11a8e5e6a1493cc04f0b-6261b4dbba73978d43f5d4268ee1b8f45bc83cb2d430d49663781b5648388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094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A112CD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A52F1B5" w14:textId="77777777" w:rsidTr="0011401F">
        <w:tc>
          <w:tcPr>
            <w:tcW w:w="988" w:type="dxa"/>
            <w:tcMar>
              <w:top w:w="30" w:type="dxa"/>
              <w:left w:w="30" w:type="dxa"/>
              <w:bottom w:w="20" w:type="dxa"/>
              <w:right w:w="30" w:type="dxa"/>
            </w:tcMar>
          </w:tcPr>
          <w:p w14:paraId="4FF10DC4" w14:textId="77777777" w:rsidR="00AD205C" w:rsidRDefault="002C259D" w:rsidP="00D24084">
            <w:r>
              <w:t>Atribút</w:t>
            </w:r>
          </w:p>
        </w:tc>
        <w:tc>
          <w:tcPr>
            <w:tcW w:w="8083" w:type="dxa"/>
            <w:tcMar>
              <w:top w:w="30" w:type="dxa"/>
              <w:left w:w="30" w:type="dxa"/>
              <w:bottom w:w="20" w:type="dxa"/>
              <w:right w:w="30" w:type="dxa"/>
            </w:tcMar>
          </w:tcPr>
          <w:p w14:paraId="6DA9E8C0" w14:textId="77777777" w:rsidR="00AD205C" w:rsidRDefault="002C259D" w:rsidP="00D24084">
            <w:r>
              <w:t>Dátum a čas odmietnutia : Dátum a čas</w:t>
            </w:r>
          </w:p>
        </w:tc>
      </w:tr>
      <w:tr w:rsidR="00AD205C" w14:paraId="7DF9D8B3" w14:textId="77777777" w:rsidTr="0011401F">
        <w:tc>
          <w:tcPr>
            <w:tcW w:w="988" w:type="dxa"/>
            <w:tcMar>
              <w:top w:w="30" w:type="dxa"/>
              <w:left w:w="30" w:type="dxa"/>
              <w:bottom w:w="20" w:type="dxa"/>
              <w:right w:w="30" w:type="dxa"/>
            </w:tcMar>
          </w:tcPr>
          <w:p w14:paraId="4B0F6C38" w14:textId="77777777" w:rsidR="00AD205C" w:rsidRDefault="002C259D" w:rsidP="00D24084">
            <w:r>
              <w:t>Opis</w:t>
            </w:r>
          </w:p>
        </w:tc>
        <w:tc>
          <w:tcPr>
            <w:tcW w:w="8083" w:type="dxa"/>
            <w:tcMar>
              <w:top w:w="30" w:type="dxa"/>
              <w:left w:w="30" w:type="dxa"/>
              <w:bottom w:w="20" w:type="dxa"/>
              <w:right w:w="30" w:type="dxa"/>
            </w:tcMar>
          </w:tcPr>
          <w:p w14:paraId="29B7746A" w14:textId="77777777" w:rsidR="00AD205C" w:rsidRDefault="002C259D" w:rsidP="00D24084">
            <w:r>
              <w:t>dátum a čas kedy bolo podanie odmietnuté</w:t>
            </w:r>
          </w:p>
        </w:tc>
      </w:tr>
      <w:tr w:rsidR="00AD205C" w14:paraId="484730BB" w14:textId="77777777" w:rsidTr="0011401F">
        <w:tc>
          <w:tcPr>
            <w:tcW w:w="988" w:type="dxa"/>
            <w:tcMar>
              <w:top w:w="30" w:type="dxa"/>
              <w:left w:w="30" w:type="dxa"/>
              <w:bottom w:w="20" w:type="dxa"/>
              <w:right w:w="30" w:type="dxa"/>
            </w:tcMar>
          </w:tcPr>
          <w:p w14:paraId="74FB5531" w14:textId="77777777" w:rsidR="00AD205C" w:rsidRDefault="002C259D" w:rsidP="00D24084">
            <w:r>
              <w:t>Atribút</w:t>
            </w:r>
          </w:p>
        </w:tc>
        <w:tc>
          <w:tcPr>
            <w:tcW w:w="8083" w:type="dxa"/>
            <w:tcMar>
              <w:top w:w="30" w:type="dxa"/>
              <w:left w:w="30" w:type="dxa"/>
              <w:bottom w:w="20" w:type="dxa"/>
              <w:right w:w="30" w:type="dxa"/>
            </w:tcMar>
          </w:tcPr>
          <w:p w14:paraId="690036E7" w14:textId="77777777" w:rsidR="00AD205C" w:rsidRDefault="002C259D" w:rsidP="00D24084">
            <w:r>
              <w:t>Dátum a čas vytvorenia : Dátum a čas</w:t>
            </w:r>
          </w:p>
        </w:tc>
      </w:tr>
      <w:tr w:rsidR="00AD205C" w14:paraId="72C70175" w14:textId="77777777" w:rsidTr="0011401F">
        <w:tc>
          <w:tcPr>
            <w:tcW w:w="988" w:type="dxa"/>
            <w:tcMar>
              <w:top w:w="30" w:type="dxa"/>
              <w:left w:w="30" w:type="dxa"/>
              <w:bottom w:w="20" w:type="dxa"/>
              <w:right w:w="30" w:type="dxa"/>
            </w:tcMar>
          </w:tcPr>
          <w:p w14:paraId="6E255697" w14:textId="77777777" w:rsidR="00AD205C" w:rsidRDefault="002C259D" w:rsidP="00D24084">
            <w:r>
              <w:t>Opis</w:t>
            </w:r>
          </w:p>
        </w:tc>
        <w:tc>
          <w:tcPr>
            <w:tcW w:w="8083" w:type="dxa"/>
            <w:tcMar>
              <w:top w:w="30" w:type="dxa"/>
              <w:left w:w="30" w:type="dxa"/>
              <w:bottom w:w="20" w:type="dxa"/>
              <w:right w:w="30" w:type="dxa"/>
            </w:tcMar>
          </w:tcPr>
          <w:p w14:paraId="2977C4D6" w14:textId="77777777" w:rsidR="00AD205C" w:rsidRDefault="002C259D" w:rsidP="00D24084">
            <w:r>
              <w:t>dátum a čas kedy bolo podanie vytvorené</w:t>
            </w:r>
          </w:p>
        </w:tc>
      </w:tr>
      <w:tr w:rsidR="00AD205C" w14:paraId="7AB64FFF" w14:textId="77777777" w:rsidTr="0011401F">
        <w:tc>
          <w:tcPr>
            <w:tcW w:w="988" w:type="dxa"/>
            <w:tcMar>
              <w:top w:w="30" w:type="dxa"/>
              <w:left w:w="30" w:type="dxa"/>
              <w:bottom w:w="20" w:type="dxa"/>
              <w:right w:w="30" w:type="dxa"/>
            </w:tcMar>
          </w:tcPr>
          <w:p w14:paraId="578FDCCA" w14:textId="77777777" w:rsidR="00AD205C" w:rsidRDefault="002C259D" w:rsidP="00D24084">
            <w:r>
              <w:t>Atribút</w:t>
            </w:r>
          </w:p>
        </w:tc>
        <w:tc>
          <w:tcPr>
            <w:tcW w:w="8083" w:type="dxa"/>
            <w:tcMar>
              <w:top w:w="30" w:type="dxa"/>
              <w:left w:w="30" w:type="dxa"/>
              <w:bottom w:w="20" w:type="dxa"/>
              <w:right w:w="30" w:type="dxa"/>
            </w:tcMar>
          </w:tcPr>
          <w:p w14:paraId="451611D1" w14:textId="77777777" w:rsidR="00AD205C" w:rsidRDefault="002C259D" w:rsidP="00D24084">
            <w:r>
              <w:t>Typ odmietnutého podania : an1_200</w:t>
            </w:r>
          </w:p>
        </w:tc>
      </w:tr>
      <w:tr w:rsidR="00AD205C" w14:paraId="08C44F94" w14:textId="77777777" w:rsidTr="0011401F">
        <w:tc>
          <w:tcPr>
            <w:tcW w:w="988" w:type="dxa"/>
            <w:tcMar>
              <w:top w:w="30" w:type="dxa"/>
              <w:left w:w="30" w:type="dxa"/>
              <w:bottom w:w="20" w:type="dxa"/>
              <w:right w:w="30" w:type="dxa"/>
            </w:tcMar>
          </w:tcPr>
          <w:p w14:paraId="3F27D802" w14:textId="77777777" w:rsidR="00AD205C" w:rsidRDefault="002C259D" w:rsidP="00D24084">
            <w:r>
              <w:t>Opis</w:t>
            </w:r>
          </w:p>
        </w:tc>
        <w:tc>
          <w:tcPr>
            <w:tcW w:w="8083" w:type="dxa"/>
            <w:tcMar>
              <w:top w:w="30" w:type="dxa"/>
              <w:left w:w="30" w:type="dxa"/>
              <w:bottom w:w="20" w:type="dxa"/>
              <w:right w:w="30" w:type="dxa"/>
            </w:tcMar>
          </w:tcPr>
          <w:p w14:paraId="76968DA1" w14:textId="77777777" w:rsidR="00AD205C" w:rsidRDefault="002C259D" w:rsidP="00D24084">
            <w:r>
              <w:t>jedinečný business identifikátor typu podania</w:t>
            </w:r>
          </w:p>
        </w:tc>
      </w:tr>
      <w:tr w:rsidR="00AD205C" w14:paraId="63B9F8D5" w14:textId="77777777" w:rsidTr="0011401F">
        <w:tc>
          <w:tcPr>
            <w:tcW w:w="988" w:type="dxa"/>
            <w:tcMar>
              <w:top w:w="30" w:type="dxa"/>
              <w:left w:w="30" w:type="dxa"/>
              <w:bottom w:w="20" w:type="dxa"/>
              <w:right w:w="30" w:type="dxa"/>
            </w:tcMar>
          </w:tcPr>
          <w:p w14:paraId="6E2D9E6E" w14:textId="77777777" w:rsidR="00AD205C" w:rsidRDefault="002C259D" w:rsidP="00D24084">
            <w:r>
              <w:t>Atribút</w:t>
            </w:r>
          </w:p>
        </w:tc>
        <w:tc>
          <w:tcPr>
            <w:tcW w:w="8083" w:type="dxa"/>
            <w:tcMar>
              <w:top w:w="30" w:type="dxa"/>
              <w:left w:w="30" w:type="dxa"/>
              <w:bottom w:w="20" w:type="dxa"/>
              <w:right w:w="30" w:type="dxa"/>
            </w:tcMar>
          </w:tcPr>
          <w:p w14:paraId="6723CE9B" w14:textId="77777777" w:rsidR="00AD205C" w:rsidRDefault="002C259D" w:rsidP="00D24084">
            <w:r>
              <w:t>Identifikátor : Číslo</w:t>
            </w:r>
          </w:p>
        </w:tc>
      </w:tr>
      <w:tr w:rsidR="00AD205C" w14:paraId="537BE629" w14:textId="77777777" w:rsidTr="0011401F">
        <w:tc>
          <w:tcPr>
            <w:tcW w:w="988" w:type="dxa"/>
            <w:tcMar>
              <w:top w:w="30" w:type="dxa"/>
              <w:left w:w="30" w:type="dxa"/>
              <w:bottom w:w="20" w:type="dxa"/>
              <w:right w:w="30" w:type="dxa"/>
            </w:tcMar>
          </w:tcPr>
          <w:p w14:paraId="708BEC20" w14:textId="77777777" w:rsidR="00AD205C" w:rsidRDefault="002C259D" w:rsidP="00D24084">
            <w:r>
              <w:t>Opis</w:t>
            </w:r>
          </w:p>
        </w:tc>
        <w:tc>
          <w:tcPr>
            <w:tcW w:w="8083" w:type="dxa"/>
            <w:tcMar>
              <w:top w:w="30" w:type="dxa"/>
              <w:left w:w="30" w:type="dxa"/>
              <w:bottom w:w="20" w:type="dxa"/>
              <w:right w:w="30" w:type="dxa"/>
            </w:tcMar>
          </w:tcPr>
          <w:p w14:paraId="42EE8548" w14:textId="77777777" w:rsidR="00AD205C" w:rsidRDefault="002C259D" w:rsidP="00D24084">
            <w:r>
              <w:t>identifikátor podania</w:t>
            </w:r>
          </w:p>
        </w:tc>
      </w:tr>
      <w:tr w:rsidR="00AD205C" w14:paraId="2427346F" w14:textId="77777777" w:rsidTr="0011401F">
        <w:tc>
          <w:tcPr>
            <w:tcW w:w="988" w:type="dxa"/>
            <w:tcMar>
              <w:top w:w="30" w:type="dxa"/>
              <w:left w:w="30" w:type="dxa"/>
              <w:bottom w:w="20" w:type="dxa"/>
              <w:right w:w="30" w:type="dxa"/>
            </w:tcMar>
          </w:tcPr>
          <w:p w14:paraId="533985EA" w14:textId="77777777" w:rsidR="00AD205C" w:rsidRDefault="002C259D" w:rsidP="00D24084">
            <w:r>
              <w:t>Atribút</w:t>
            </w:r>
          </w:p>
        </w:tc>
        <w:tc>
          <w:tcPr>
            <w:tcW w:w="8083" w:type="dxa"/>
            <w:tcMar>
              <w:top w:w="30" w:type="dxa"/>
              <w:left w:w="30" w:type="dxa"/>
              <w:bottom w:w="20" w:type="dxa"/>
              <w:right w:w="30" w:type="dxa"/>
            </w:tcMar>
          </w:tcPr>
          <w:p w14:paraId="60D345BC" w14:textId="77777777" w:rsidR="00AD205C" w:rsidRDefault="002C259D" w:rsidP="00D24084">
            <w:r>
              <w:t>Kód dôvodu : Číslo</w:t>
            </w:r>
          </w:p>
        </w:tc>
      </w:tr>
      <w:tr w:rsidR="00AD205C" w14:paraId="546B8691" w14:textId="77777777" w:rsidTr="0011401F">
        <w:tc>
          <w:tcPr>
            <w:tcW w:w="988" w:type="dxa"/>
            <w:tcMar>
              <w:top w:w="30" w:type="dxa"/>
              <w:left w:w="30" w:type="dxa"/>
              <w:bottom w:w="20" w:type="dxa"/>
              <w:right w:w="30" w:type="dxa"/>
            </w:tcMar>
          </w:tcPr>
          <w:p w14:paraId="0F1358D3" w14:textId="77777777" w:rsidR="00AD205C" w:rsidRDefault="002C259D" w:rsidP="00D24084">
            <w:r>
              <w:t>Opis</w:t>
            </w:r>
          </w:p>
        </w:tc>
        <w:tc>
          <w:tcPr>
            <w:tcW w:w="8083" w:type="dxa"/>
            <w:tcMar>
              <w:top w:w="30" w:type="dxa"/>
              <w:left w:w="30" w:type="dxa"/>
              <w:bottom w:w="20" w:type="dxa"/>
              <w:right w:w="30" w:type="dxa"/>
            </w:tcMar>
          </w:tcPr>
          <w:p w14:paraId="7443499A" w14:textId="77777777" w:rsidR="00AD205C" w:rsidRDefault="002C259D" w:rsidP="00D24084">
            <w:r>
              <w:t>viď. kapitola Popis výnimiek</w:t>
            </w:r>
          </w:p>
        </w:tc>
      </w:tr>
      <w:tr w:rsidR="00AD205C" w14:paraId="4A97A0F2" w14:textId="77777777" w:rsidTr="0011401F">
        <w:tc>
          <w:tcPr>
            <w:tcW w:w="988" w:type="dxa"/>
            <w:tcMar>
              <w:top w:w="30" w:type="dxa"/>
              <w:left w:w="30" w:type="dxa"/>
              <w:bottom w:w="20" w:type="dxa"/>
              <w:right w:w="30" w:type="dxa"/>
            </w:tcMar>
          </w:tcPr>
          <w:p w14:paraId="3C1638A0" w14:textId="77777777" w:rsidR="00AD205C" w:rsidRDefault="002C259D" w:rsidP="00D24084">
            <w:r>
              <w:t>Atribút</w:t>
            </w:r>
          </w:p>
        </w:tc>
        <w:tc>
          <w:tcPr>
            <w:tcW w:w="8083" w:type="dxa"/>
            <w:tcMar>
              <w:top w:w="30" w:type="dxa"/>
              <w:left w:w="30" w:type="dxa"/>
              <w:bottom w:w="20" w:type="dxa"/>
              <w:right w:w="30" w:type="dxa"/>
            </w:tcMar>
          </w:tcPr>
          <w:p w14:paraId="3B8724B2" w14:textId="77777777" w:rsidR="00AD205C" w:rsidRDefault="002C259D" w:rsidP="00D24084">
            <w:r>
              <w:t>Popis : an1_250</w:t>
            </w:r>
          </w:p>
        </w:tc>
      </w:tr>
      <w:tr w:rsidR="00AD205C" w14:paraId="3BCDF98F" w14:textId="77777777" w:rsidTr="0011401F">
        <w:tc>
          <w:tcPr>
            <w:tcW w:w="988" w:type="dxa"/>
            <w:tcMar>
              <w:top w:w="30" w:type="dxa"/>
              <w:left w:w="30" w:type="dxa"/>
              <w:bottom w:w="20" w:type="dxa"/>
              <w:right w:w="30" w:type="dxa"/>
            </w:tcMar>
          </w:tcPr>
          <w:p w14:paraId="36064D6A" w14:textId="77777777" w:rsidR="00AD205C" w:rsidRDefault="002C259D" w:rsidP="00D24084">
            <w:r>
              <w:t>Opis</w:t>
            </w:r>
          </w:p>
        </w:tc>
        <w:tc>
          <w:tcPr>
            <w:tcW w:w="8083" w:type="dxa"/>
            <w:tcMar>
              <w:top w:w="30" w:type="dxa"/>
              <w:left w:w="30" w:type="dxa"/>
              <w:bottom w:w="20" w:type="dxa"/>
              <w:right w:w="30" w:type="dxa"/>
            </w:tcMar>
          </w:tcPr>
          <w:p w14:paraId="2AD4ABC2" w14:textId="77777777" w:rsidR="00AD205C" w:rsidRDefault="002C259D" w:rsidP="00D24084">
            <w:r>
              <w:t>viď. kapitola Popis výnimiek</w:t>
            </w:r>
          </w:p>
        </w:tc>
      </w:tr>
      <w:tr w:rsidR="00AD205C" w14:paraId="0C277C21" w14:textId="77777777" w:rsidTr="0011401F">
        <w:tc>
          <w:tcPr>
            <w:tcW w:w="988" w:type="dxa"/>
            <w:tcMar>
              <w:top w:w="30" w:type="dxa"/>
              <w:left w:w="30" w:type="dxa"/>
              <w:bottom w:w="20" w:type="dxa"/>
              <w:right w:w="30" w:type="dxa"/>
            </w:tcMar>
          </w:tcPr>
          <w:p w14:paraId="67EBB2BF" w14:textId="77777777" w:rsidR="00AD205C" w:rsidRDefault="002C259D" w:rsidP="00D24084">
            <w:r>
              <w:t>Atribút</w:t>
            </w:r>
          </w:p>
        </w:tc>
        <w:tc>
          <w:tcPr>
            <w:tcW w:w="8083" w:type="dxa"/>
            <w:tcMar>
              <w:top w:w="30" w:type="dxa"/>
              <w:left w:w="30" w:type="dxa"/>
              <w:bottom w:w="20" w:type="dxa"/>
              <w:right w:w="30" w:type="dxa"/>
            </w:tcMar>
          </w:tcPr>
          <w:p w14:paraId="58353462" w14:textId="77777777" w:rsidR="00AD205C" w:rsidRDefault="002C259D" w:rsidP="00D24084">
            <w:r>
              <w:t>Identifikátor odmietnutého podania : Číslo</w:t>
            </w:r>
          </w:p>
        </w:tc>
      </w:tr>
      <w:tr w:rsidR="00AD205C" w14:paraId="67030E8C" w14:textId="77777777" w:rsidTr="0011401F">
        <w:tc>
          <w:tcPr>
            <w:tcW w:w="988" w:type="dxa"/>
            <w:tcMar>
              <w:top w:w="30" w:type="dxa"/>
              <w:left w:w="30" w:type="dxa"/>
              <w:bottom w:w="20" w:type="dxa"/>
              <w:right w:w="30" w:type="dxa"/>
            </w:tcMar>
          </w:tcPr>
          <w:p w14:paraId="61D1C05F" w14:textId="77777777" w:rsidR="00AD205C" w:rsidRDefault="002C259D" w:rsidP="00D24084">
            <w:r>
              <w:t>Opis</w:t>
            </w:r>
          </w:p>
        </w:tc>
        <w:tc>
          <w:tcPr>
            <w:tcW w:w="8083" w:type="dxa"/>
            <w:tcMar>
              <w:top w:w="30" w:type="dxa"/>
              <w:left w:w="30" w:type="dxa"/>
              <w:bottom w:w="20" w:type="dxa"/>
              <w:right w:w="30" w:type="dxa"/>
            </w:tcMar>
          </w:tcPr>
          <w:p w14:paraId="46CDFA2B" w14:textId="77777777" w:rsidR="00AD205C" w:rsidRDefault="002C259D" w:rsidP="00D24084">
            <w:r>
              <w:t>identifikátor podania</w:t>
            </w:r>
          </w:p>
        </w:tc>
      </w:tr>
    </w:tbl>
    <w:p w14:paraId="7B520346" w14:textId="77777777" w:rsidR="00AD205C" w:rsidRDefault="00AD205C" w:rsidP="00D24084"/>
    <w:p w14:paraId="14547C49" w14:textId="77777777" w:rsidR="0011401F" w:rsidRDefault="0011401F" w:rsidP="00D24084"/>
    <w:p w14:paraId="0830A6B5" w14:textId="77777777" w:rsidR="0011401F" w:rsidRDefault="0011401F" w:rsidP="00D24084"/>
    <w:p w14:paraId="4D782B58" w14:textId="77777777" w:rsidR="0011401F" w:rsidRDefault="0011401F" w:rsidP="00D24084"/>
    <w:p w14:paraId="1623B4A6" w14:textId="77777777" w:rsidR="0011401F" w:rsidRDefault="0011401F" w:rsidP="00D24084"/>
    <w:p w14:paraId="72D60A6F" w14:textId="77777777" w:rsidR="0011401F" w:rsidRDefault="0011401F" w:rsidP="00D24084"/>
    <w:p w14:paraId="185B4521" w14:textId="77777777" w:rsidR="0011401F" w:rsidRDefault="0011401F" w:rsidP="00D24084"/>
    <w:p w14:paraId="0077BFC2" w14:textId="77777777" w:rsidR="0011401F" w:rsidRDefault="0011401F" w:rsidP="00D24084"/>
    <w:p w14:paraId="0D0434DF" w14:textId="77777777" w:rsidR="0011401F" w:rsidRDefault="0011401F" w:rsidP="00D24084"/>
    <w:p w14:paraId="756CF5BF" w14:textId="77777777" w:rsidR="0011401F" w:rsidRDefault="0011401F" w:rsidP="00D24084"/>
    <w:p w14:paraId="701CA891" w14:textId="77777777" w:rsidR="0011401F" w:rsidRDefault="0011401F" w:rsidP="00D24084"/>
    <w:p w14:paraId="167BB4CB" w14:textId="77777777" w:rsidR="0011401F" w:rsidRDefault="0011401F" w:rsidP="00D24084"/>
    <w:p w14:paraId="22D39BCD" w14:textId="77777777" w:rsidR="0011401F" w:rsidRDefault="0011401F" w:rsidP="00D24084"/>
    <w:p w14:paraId="2B0CC8F6" w14:textId="77777777" w:rsidR="0011401F" w:rsidRDefault="0011401F" w:rsidP="00D24084"/>
    <w:p w14:paraId="248655C4" w14:textId="77777777" w:rsidR="0011401F" w:rsidRDefault="0011401F" w:rsidP="00D24084"/>
    <w:p w14:paraId="50951638" w14:textId="77777777" w:rsidR="00AD205C" w:rsidRDefault="002C259D" w:rsidP="00D24084">
      <w:r>
        <w:t>XML Potvrdenie o prevzatí podania</w:t>
      </w:r>
      <w:r>
        <w:br/>
      </w:r>
    </w:p>
    <w:p w14:paraId="02825045" w14:textId="77777777" w:rsidR="00AD205C" w:rsidRDefault="002C259D" w:rsidP="00D24084">
      <w:r>
        <w:rPr>
          <w:noProof/>
        </w:rPr>
        <w:drawing>
          <wp:inline distT="0" distB="0" distL="0" distR="0" wp14:anchorId="6C197E19" wp14:editId="29076F7B">
            <wp:extent cx="3276600" cy="2200275"/>
            <wp:effectExtent l="0" t="0" r="0" b="0"/>
            <wp:docPr id="100033" name="Picture 100033" descr="_scroll_external\attachments\worddav8279c4e90b0edfd7fc04c3224a19b99d-0420a20b1e3e907551d1bef0978e29e7b9abb66890d747cc7cac304176e41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107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5C4E0616"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0C124943" w14:textId="77777777" w:rsidTr="0011401F">
        <w:tc>
          <w:tcPr>
            <w:tcW w:w="1129" w:type="dxa"/>
            <w:tcMar>
              <w:top w:w="30" w:type="dxa"/>
              <w:left w:w="30" w:type="dxa"/>
              <w:bottom w:w="20" w:type="dxa"/>
              <w:right w:w="30" w:type="dxa"/>
            </w:tcMar>
          </w:tcPr>
          <w:p w14:paraId="384C5B7A" w14:textId="77777777" w:rsidR="00AD205C" w:rsidRDefault="002C259D" w:rsidP="00D24084">
            <w:r>
              <w:t>Atribút</w:t>
            </w:r>
          </w:p>
        </w:tc>
        <w:tc>
          <w:tcPr>
            <w:tcW w:w="7942" w:type="dxa"/>
            <w:tcMar>
              <w:top w:w="30" w:type="dxa"/>
              <w:left w:w="30" w:type="dxa"/>
              <w:bottom w:w="20" w:type="dxa"/>
              <w:right w:w="30" w:type="dxa"/>
            </w:tcMar>
          </w:tcPr>
          <w:p w14:paraId="645E2DDC" w14:textId="77777777" w:rsidR="00AD205C" w:rsidRDefault="002C259D" w:rsidP="00D24084">
            <w:r>
              <w:t>Dátum a čas prevzatia : Dátum a čas</w:t>
            </w:r>
          </w:p>
        </w:tc>
      </w:tr>
      <w:tr w:rsidR="00AD205C" w14:paraId="64FCEBEF" w14:textId="77777777" w:rsidTr="0011401F">
        <w:tc>
          <w:tcPr>
            <w:tcW w:w="1129" w:type="dxa"/>
            <w:tcMar>
              <w:top w:w="30" w:type="dxa"/>
              <w:left w:w="30" w:type="dxa"/>
              <w:bottom w:w="20" w:type="dxa"/>
              <w:right w:w="30" w:type="dxa"/>
            </w:tcMar>
          </w:tcPr>
          <w:p w14:paraId="349137E1" w14:textId="77777777" w:rsidR="00AD205C" w:rsidRDefault="002C259D" w:rsidP="00D24084">
            <w:r>
              <w:t>Opis</w:t>
            </w:r>
          </w:p>
        </w:tc>
        <w:tc>
          <w:tcPr>
            <w:tcW w:w="7942" w:type="dxa"/>
            <w:tcMar>
              <w:top w:w="30" w:type="dxa"/>
              <w:left w:w="30" w:type="dxa"/>
              <w:bottom w:w="20" w:type="dxa"/>
              <w:right w:w="30" w:type="dxa"/>
            </w:tcMar>
          </w:tcPr>
          <w:p w14:paraId="4219707B" w14:textId="77777777" w:rsidR="00AD205C" w:rsidRDefault="002C259D" w:rsidP="00D24084">
            <w:r>
              <w:t>dátum a čas kedy bolo podanie prevzaté</w:t>
            </w:r>
          </w:p>
        </w:tc>
      </w:tr>
      <w:tr w:rsidR="00AD205C" w14:paraId="65A42427" w14:textId="77777777" w:rsidTr="0011401F">
        <w:tc>
          <w:tcPr>
            <w:tcW w:w="1129" w:type="dxa"/>
            <w:tcMar>
              <w:top w:w="30" w:type="dxa"/>
              <w:left w:w="30" w:type="dxa"/>
              <w:bottom w:w="20" w:type="dxa"/>
              <w:right w:w="30" w:type="dxa"/>
            </w:tcMar>
          </w:tcPr>
          <w:p w14:paraId="55F41414" w14:textId="77777777" w:rsidR="00AD205C" w:rsidRDefault="002C259D" w:rsidP="00D24084">
            <w:r>
              <w:t>Atribút</w:t>
            </w:r>
          </w:p>
        </w:tc>
        <w:tc>
          <w:tcPr>
            <w:tcW w:w="7942" w:type="dxa"/>
            <w:tcMar>
              <w:top w:w="30" w:type="dxa"/>
              <w:left w:w="30" w:type="dxa"/>
              <w:bottom w:w="20" w:type="dxa"/>
              <w:right w:w="30" w:type="dxa"/>
            </w:tcMar>
          </w:tcPr>
          <w:p w14:paraId="0FB31E75" w14:textId="77777777" w:rsidR="00AD205C" w:rsidRDefault="002C259D" w:rsidP="00D24084">
            <w:r>
              <w:t>Dátum a čas vytvorenia : Dátum a čas</w:t>
            </w:r>
          </w:p>
        </w:tc>
      </w:tr>
      <w:tr w:rsidR="00AD205C" w14:paraId="32741362" w14:textId="77777777" w:rsidTr="0011401F">
        <w:tc>
          <w:tcPr>
            <w:tcW w:w="1129" w:type="dxa"/>
            <w:tcMar>
              <w:top w:w="30" w:type="dxa"/>
              <w:left w:w="30" w:type="dxa"/>
              <w:bottom w:w="20" w:type="dxa"/>
              <w:right w:w="30" w:type="dxa"/>
            </w:tcMar>
          </w:tcPr>
          <w:p w14:paraId="650BC81A" w14:textId="77777777" w:rsidR="00AD205C" w:rsidRDefault="002C259D" w:rsidP="00D24084">
            <w:r>
              <w:t>Opis</w:t>
            </w:r>
          </w:p>
        </w:tc>
        <w:tc>
          <w:tcPr>
            <w:tcW w:w="7942" w:type="dxa"/>
            <w:tcMar>
              <w:top w:w="30" w:type="dxa"/>
              <w:left w:w="30" w:type="dxa"/>
              <w:bottom w:w="20" w:type="dxa"/>
              <w:right w:w="30" w:type="dxa"/>
            </w:tcMar>
          </w:tcPr>
          <w:p w14:paraId="100888C8" w14:textId="77777777" w:rsidR="00AD205C" w:rsidRDefault="002C259D" w:rsidP="00D24084">
            <w:r>
              <w:t>dátum a čas kedy bolo podanie vytvorené</w:t>
            </w:r>
          </w:p>
        </w:tc>
      </w:tr>
      <w:tr w:rsidR="00AD205C" w14:paraId="11370E3D" w14:textId="77777777" w:rsidTr="0011401F">
        <w:tc>
          <w:tcPr>
            <w:tcW w:w="1129" w:type="dxa"/>
            <w:tcMar>
              <w:top w:w="30" w:type="dxa"/>
              <w:left w:w="30" w:type="dxa"/>
              <w:bottom w:w="20" w:type="dxa"/>
              <w:right w:w="30" w:type="dxa"/>
            </w:tcMar>
          </w:tcPr>
          <w:p w14:paraId="2A186F51" w14:textId="77777777" w:rsidR="00AD205C" w:rsidRDefault="002C259D" w:rsidP="00D24084">
            <w:r>
              <w:t>Atribút</w:t>
            </w:r>
          </w:p>
        </w:tc>
        <w:tc>
          <w:tcPr>
            <w:tcW w:w="7942" w:type="dxa"/>
            <w:tcMar>
              <w:top w:w="30" w:type="dxa"/>
              <w:left w:w="30" w:type="dxa"/>
              <w:bottom w:w="20" w:type="dxa"/>
              <w:right w:w="30" w:type="dxa"/>
            </w:tcMar>
          </w:tcPr>
          <w:p w14:paraId="067352AB" w14:textId="77777777" w:rsidR="00AD205C" w:rsidRDefault="002C259D" w:rsidP="00D24084">
            <w:r>
              <w:t>Typ prevzatého podania : an1_200</w:t>
            </w:r>
          </w:p>
        </w:tc>
      </w:tr>
      <w:tr w:rsidR="00AD205C" w14:paraId="285F1E06" w14:textId="77777777" w:rsidTr="0011401F">
        <w:tc>
          <w:tcPr>
            <w:tcW w:w="1129" w:type="dxa"/>
            <w:tcMar>
              <w:top w:w="30" w:type="dxa"/>
              <w:left w:w="30" w:type="dxa"/>
              <w:bottom w:w="20" w:type="dxa"/>
              <w:right w:w="30" w:type="dxa"/>
            </w:tcMar>
          </w:tcPr>
          <w:p w14:paraId="082A02C5" w14:textId="77777777" w:rsidR="00AD205C" w:rsidRDefault="002C259D" w:rsidP="00D24084">
            <w:r>
              <w:t>Opis</w:t>
            </w:r>
          </w:p>
        </w:tc>
        <w:tc>
          <w:tcPr>
            <w:tcW w:w="7942" w:type="dxa"/>
            <w:tcMar>
              <w:top w:w="30" w:type="dxa"/>
              <w:left w:w="30" w:type="dxa"/>
              <w:bottom w:w="20" w:type="dxa"/>
              <w:right w:w="30" w:type="dxa"/>
            </w:tcMar>
          </w:tcPr>
          <w:p w14:paraId="4EB8F36B" w14:textId="77777777" w:rsidR="00AD205C" w:rsidRDefault="002C259D" w:rsidP="00D24084">
            <w:r>
              <w:t>jedinečný business identifikátor typu podania</w:t>
            </w:r>
          </w:p>
        </w:tc>
      </w:tr>
      <w:tr w:rsidR="00AD205C" w14:paraId="5F205C86" w14:textId="77777777" w:rsidTr="0011401F">
        <w:tc>
          <w:tcPr>
            <w:tcW w:w="1129" w:type="dxa"/>
            <w:tcMar>
              <w:top w:w="30" w:type="dxa"/>
              <w:left w:w="30" w:type="dxa"/>
              <w:bottom w:w="20" w:type="dxa"/>
              <w:right w:w="30" w:type="dxa"/>
            </w:tcMar>
          </w:tcPr>
          <w:p w14:paraId="640F90F6" w14:textId="77777777" w:rsidR="00AD205C" w:rsidRDefault="002C259D" w:rsidP="00D24084">
            <w:r>
              <w:t>Atribút</w:t>
            </w:r>
          </w:p>
        </w:tc>
        <w:tc>
          <w:tcPr>
            <w:tcW w:w="7942" w:type="dxa"/>
            <w:tcMar>
              <w:top w:w="30" w:type="dxa"/>
              <w:left w:w="30" w:type="dxa"/>
              <w:bottom w:w="20" w:type="dxa"/>
              <w:right w:w="30" w:type="dxa"/>
            </w:tcMar>
          </w:tcPr>
          <w:p w14:paraId="443923D4" w14:textId="77777777" w:rsidR="00AD205C" w:rsidRDefault="002C259D" w:rsidP="00D24084">
            <w:r>
              <w:t>Identifikátor : Číslo</w:t>
            </w:r>
          </w:p>
        </w:tc>
      </w:tr>
      <w:tr w:rsidR="00AD205C" w14:paraId="21EAE313" w14:textId="77777777" w:rsidTr="0011401F">
        <w:tc>
          <w:tcPr>
            <w:tcW w:w="1129" w:type="dxa"/>
            <w:tcMar>
              <w:top w:w="30" w:type="dxa"/>
              <w:left w:w="30" w:type="dxa"/>
              <w:bottom w:w="20" w:type="dxa"/>
              <w:right w:w="30" w:type="dxa"/>
            </w:tcMar>
          </w:tcPr>
          <w:p w14:paraId="778A58B8" w14:textId="77777777" w:rsidR="00AD205C" w:rsidRDefault="002C259D" w:rsidP="00D24084">
            <w:r>
              <w:t>Opis</w:t>
            </w:r>
          </w:p>
        </w:tc>
        <w:tc>
          <w:tcPr>
            <w:tcW w:w="7942" w:type="dxa"/>
            <w:tcMar>
              <w:top w:w="30" w:type="dxa"/>
              <w:left w:w="30" w:type="dxa"/>
              <w:bottom w:w="20" w:type="dxa"/>
              <w:right w:w="30" w:type="dxa"/>
            </w:tcMar>
          </w:tcPr>
          <w:p w14:paraId="117A7518" w14:textId="77777777" w:rsidR="00AD205C" w:rsidRDefault="002C259D" w:rsidP="00D24084">
            <w:r>
              <w:t>identifikátor podania</w:t>
            </w:r>
          </w:p>
        </w:tc>
      </w:tr>
      <w:tr w:rsidR="00AD205C" w14:paraId="2B53C8C9" w14:textId="77777777" w:rsidTr="0011401F">
        <w:tc>
          <w:tcPr>
            <w:tcW w:w="1129" w:type="dxa"/>
            <w:tcMar>
              <w:top w:w="30" w:type="dxa"/>
              <w:left w:w="30" w:type="dxa"/>
              <w:bottom w:w="20" w:type="dxa"/>
              <w:right w:w="30" w:type="dxa"/>
            </w:tcMar>
          </w:tcPr>
          <w:p w14:paraId="4B162313" w14:textId="77777777" w:rsidR="00AD205C" w:rsidRDefault="002C259D" w:rsidP="00D24084">
            <w:r>
              <w:t>Atribút</w:t>
            </w:r>
          </w:p>
        </w:tc>
        <w:tc>
          <w:tcPr>
            <w:tcW w:w="7942" w:type="dxa"/>
            <w:tcMar>
              <w:top w:w="30" w:type="dxa"/>
              <w:left w:w="30" w:type="dxa"/>
              <w:bottom w:w="20" w:type="dxa"/>
              <w:right w:w="30" w:type="dxa"/>
            </w:tcMar>
          </w:tcPr>
          <w:p w14:paraId="2B4C5B35" w14:textId="77777777" w:rsidR="00AD205C" w:rsidRDefault="002C259D" w:rsidP="00D24084">
            <w:r>
              <w:t>Identifikátor prijatého podania : Číslo</w:t>
            </w:r>
          </w:p>
        </w:tc>
      </w:tr>
      <w:tr w:rsidR="00AD205C" w14:paraId="191EDF3C" w14:textId="77777777" w:rsidTr="0011401F">
        <w:tc>
          <w:tcPr>
            <w:tcW w:w="1129" w:type="dxa"/>
            <w:tcMar>
              <w:top w:w="30" w:type="dxa"/>
              <w:left w:w="30" w:type="dxa"/>
              <w:bottom w:w="20" w:type="dxa"/>
              <w:right w:w="30" w:type="dxa"/>
            </w:tcMar>
          </w:tcPr>
          <w:p w14:paraId="484A9A44" w14:textId="77777777" w:rsidR="00AD205C" w:rsidRDefault="002C259D" w:rsidP="00D24084">
            <w:r>
              <w:t>Opis</w:t>
            </w:r>
          </w:p>
        </w:tc>
        <w:tc>
          <w:tcPr>
            <w:tcW w:w="7942" w:type="dxa"/>
            <w:tcMar>
              <w:top w:w="30" w:type="dxa"/>
              <w:left w:w="30" w:type="dxa"/>
              <w:bottom w:w="20" w:type="dxa"/>
              <w:right w:w="30" w:type="dxa"/>
            </w:tcMar>
          </w:tcPr>
          <w:p w14:paraId="710CF4F9" w14:textId="77777777" w:rsidR="00AD205C" w:rsidRDefault="002C259D" w:rsidP="00D24084">
            <w:r>
              <w:t>identifikátor podania</w:t>
            </w:r>
          </w:p>
        </w:tc>
      </w:tr>
    </w:tbl>
    <w:p w14:paraId="5066AE21" w14:textId="77777777" w:rsidR="00AD205C" w:rsidRDefault="00AD205C" w:rsidP="00D24084"/>
    <w:p w14:paraId="0E32FDB6" w14:textId="2DA6B510" w:rsidR="00AD205C" w:rsidRDefault="002C259D" w:rsidP="00D24084">
      <w:pPr>
        <w:pStyle w:val="Nadpis3"/>
      </w:pPr>
      <w:bookmarkStart w:id="171" w:name="scroll-bookmark-128"/>
      <w:bookmarkStart w:id="172" w:name="_Toc101774400"/>
      <w:r>
        <w:t>Technické informácie</w:t>
      </w:r>
      <w:bookmarkEnd w:id="171"/>
      <w:bookmarkEnd w:id="172"/>
    </w:p>
    <w:p w14:paraId="553BDACD" w14:textId="27D6CC4F" w:rsidR="00AD205C" w:rsidRDefault="002C259D" w:rsidP="00D24084">
      <w:pPr>
        <w:pStyle w:val="Nadpis4"/>
      </w:pPr>
      <w:bookmarkStart w:id="173" w:name="scroll-bookmark-129"/>
      <w:r>
        <w:t>Technická špecifikácia poskytovanej webovej služby</w:t>
      </w:r>
      <w:bookmarkEnd w:id="173"/>
    </w:p>
    <w:tbl>
      <w:tblPr>
        <w:tblStyle w:val="ScrollTableNormal"/>
        <w:tblW w:w="0" w:type="auto"/>
        <w:tblLayout w:type="fixed"/>
        <w:tblLook w:val="0020" w:firstRow="1" w:lastRow="0" w:firstColumn="0" w:lastColumn="0" w:noHBand="0" w:noVBand="0"/>
      </w:tblPr>
      <w:tblGrid>
        <w:gridCol w:w="1361"/>
        <w:gridCol w:w="7710"/>
      </w:tblGrid>
      <w:tr w:rsidR="00AD205C" w14:paraId="32F0A9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445C056" w14:textId="77777777" w:rsidR="00AD205C" w:rsidRDefault="002C259D" w:rsidP="00D24084">
            <w:r>
              <w:t>Testovacie prostredie</w:t>
            </w:r>
          </w:p>
        </w:tc>
      </w:tr>
      <w:tr w:rsidR="00AD205C" w14:paraId="603F9758" w14:textId="77777777" w:rsidTr="00AD205C">
        <w:tc>
          <w:tcPr>
            <w:tcW w:w="1361" w:type="dxa"/>
            <w:tcMar>
              <w:top w:w="30" w:type="dxa"/>
              <w:left w:w="30" w:type="dxa"/>
              <w:bottom w:w="20" w:type="dxa"/>
              <w:right w:w="30" w:type="dxa"/>
            </w:tcMar>
          </w:tcPr>
          <w:p w14:paraId="55A6D38E" w14:textId="77777777" w:rsidR="00AD205C" w:rsidRDefault="002C259D" w:rsidP="00D24084">
            <w:r>
              <w:t>WSDL</w:t>
            </w:r>
          </w:p>
        </w:tc>
        <w:tc>
          <w:tcPr>
            <w:tcW w:w="7710" w:type="dxa"/>
            <w:tcMar>
              <w:top w:w="30" w:type="dxa"/>
              <w:left w:w="30" w:type="dxa"/>
              <w:bottom w:w="20" w:type="dxa"/>
              <w:right w:w="30" w:type="dxa"/>
            </w:tcMar>
          </w:tcPr>
          <w:p w14:paraId="7C0ED649" w14:textId="77777777" w:rsidR="00AD205C" w:rsidRDefault="00000814" w:rsidP="00D24084">
            <w:hyperlink r:id="rId370" w:history="1">
              <w:r w:rsidR="002C259D">
                <w:rPr>
                  <w:rStyle w:val="Hypertextovprepojenie"/>
                </w:rPr>
                <w:t>https://tcep.financnasprava.sk/tcep/procw/cep.ekr.web.ws/ReceiverExtSystem.asmx?wsdl</w:t>
              </w:r>
            </w:hyperlink>
          </w:p>
        </w:tc>
      </w:tr>
      <w:tr w:rsidR="00AD205C" w14:paraId="0FABD7D9" w14:textId="77777777" w:rsidTr="00AD205C">
        <w:tc>
          <w:tcPr>
            <w:tcW w:w="1361" w:type="dxa"/>
            <w:tcMar>
              <w:top w:w="30" w:type="dxa"/>
              <w:left w:w="30" w:type="dxa"/>
              <w:bottom w:w="20" w:type="dxa"/>
              <w:right w:w="30" w:type="dxa"/>
            </w:tcMar>
          </w:tcPr>
          <w:p w14:paraId="029DE94F" w14:textId="77777777" w:rsidR="00AD205C" w:rsidRDefault="002C259D" w:rsidP="00D24084">
            <w:r>
              <w:t>URL</w:t>
            </w:r>
          </w:p>
        </w:tc>
        <w:tc>
          <w:tcPr>
            <w:tcW w:w="7710" w:type="dxa"/>
            <w:tcMar>
              <w:top w:w="30" w:type="dxa"/>
              <w:left w:w="30" w:type="dxa"/>
              <w:bottom w:w="20" w:type="dxa"/>
              <w:right w:w="30" w:type="dxa"/>
            </w:tcMar>
          </w:tcPr>
          <w:p w14:paraId="7F0C231C" w14:textId="77777777" w:rsidR="00AD205C" w:rsidRDefault="00000814" w:rsidP="00D24084">
            <w:hyperlink r:id="rId371" w:history="1">
              <w:r w:rsidR="002C259D">
                <w:rPr>
                  <w:rStyle w:val="Hypertextovprepojenie"/>
                </w:rPr>
                <w:t>https://tcep.financnasprava.sk/tcep/procw/cep.ekr.web.ws/ReceiverExtSystem.asmx</w:t>
              </w:r>
            </w:hyperlink>
          </w:p>
        </w:tc>
      </w:tr>
    </w:tbl>
    <w:p w14:paraId="4E844ED0"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AB77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4D05721" w14:textId="77777777" w:rsidR="00AD205C" w:rsidRDefault="002C259D" w:rsidP="00D24084">
            <w:r>
              <w:t>Produkčné prostredie</w:t>
            </w:r>
          </w:p>
        </w:tc>
      </w:tr>
      <w:tr w:rsidR="00AD205C" w14:paraId="71C56AC1" w14:textId="77777777" w:rsidTr="00AD205C">
        <w:tc>
          <w:tcPr>
            <w:tcW w:w="1361" w:type="dxa"/>
            <w:tcMar>
              <w:top w:w="30" w:type="dxa"/>
              <w:left w:w="30" w:type="dxa"/>
              <w:bottom w:w="20" w:type="dxa"/>
              <w:right w:w="30" w:type="dxa"/>
            </w:tcMar>
          </w:tcPr>
          <w:p w14:paraId="5812C7FA" w14:textId="77777777" w:rsidR="00AD205C" w:rsidRDefault="002C259D" w:rsidP="00D24084">
            <w:r>
              <w:t>WSDL</w:t>
            </w:r>
          </w:p>
        </w:tc>
        <w:tc>
          <w:tcPr>
            <w:tcW w:w="7710" w:type="dxa"/>
            <w:tcMar>
              <w:top w:w="30" w:type="dxa"/>
              <w:left w:w="30" w:type="dxa"/>
              <w:bottom w:w="20" w:type="dxa"/>
              <w:right w:w="30" w:type="dxa"/>
            </w:tcMar>
          </w:tcPr>
          <w:p w14:paraId="638EA10D" w14:textId="77777777" w:rsidR="00AD205C" w:rsidRDefault="00000814" w:rsidP="00D24084">
            <w:hyperlink r:id="rId372" w:history="1">
              <w:r w:rsidR="002C259D">
                <w:rPr>
                  <w:rStyle w:val="Hypertextovprepojenie"/>
                </w:rPr>
                <w:t>https://www.cep.financnasprava.sk/cep/procw/cep.ekr.web.ws/ReceiverExtSystem.asmx?wsdl</w:t>
              </w:r>
            </w:hyperlink>
          </w:p>
        </w:tc>
      </w:tr>
      <w:tr w:rsidR="00AD205C" w14:paraId="4741D51C" w14:textId="77777777" w:rsidTr="00AD205C">
        <w:tc>
          <w:tcPr>
            <w:tcW w:w="1361" w:type="dxa"/>
            <w:tcMar>
              <w:top w:w="30" w:type="dxa"/>
              <w:left w:w="30" w:type="dxa"/>
              <w:bottom w:w="20" w:type="dxa"/>
              <w:right w:w="30" w:type="dxa"/>
            </w:tcMar>
          </w:tcPr>
          <w:p w14:paraId="3D9D51B2" w14:textId="77777777" w:rsidR="00AD205C" w:rsidRDefault="002C259D" w:rsidP="00D24084">
            <w:r>
              <w:t>URL</w:t>
            </w:r>
          </w:p>
        </w:tc>
        <w:tc>
          <w:tcPr>
            <w:tcW w:w="7710" w:type="dxa"/>
            <w:tcMar>
              <w:top w:w="30" w:type="dxa"/>
              <w:left w:w="30" w:type="dxa"/>
              <w:bottom w:w="20" w:type="dxa"/>
              <w:right w:w="30" w:type="dxa"/>
            </w:tcMar>
          </w:tcPr>
          <w:p w14:paraId="5753DC93" w14:textId="77777777" w:rsidR="00AD205C" w:rsidRDefault="00000814" w:rsidP="00D24084">
            <w:hyperlink r:id="rId373" w:history="1">
              <w:r w:rsidR="002C259D">
                <w:rPr>
                  <w:rStyle w:val="Hypertextovprepojenie"/>
                </w:rPr>
                <w:t>https://www.cep.financnasprava.sk/cep/procw/cep.ekr.web.ws/ReceiverExtSystem.asmx</w:t>
              </w:r>
            </w:hyperlink>
          </w:p>
        </w:tc>
      </w:tr>
    </w:tbl>
    <w:p w14:paraId="4399679E" w14:textId="22B23B5F" w:rsidR="00AD205C" w:rsidRDefault="002C259D" w:rsidP="00D24084">
      <w:pPr>
        <w:pStyle w:val="Nadpis4"/>
      </w:pPr>
      <w:bookmarkStart w:id="174" w:name="scroll-bookmark-130"/>
      <w:r>
        <w:lastRenderedPageBreak/>
        <w:t>Definícia dodatočných parametrov hlavičky správ (Header)</w:t>
      </w:r>
      <w:bookmarkEnd w:id="174"/>
    </w:p>
    <w:p w14:paraId="6F28E71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24" w:history="1">
        <w:r>
          <w:rPr>
            <w:rStyle w:val="Hypertextovprepojenie"/>
          </w:rPr>
          <w:t>kapitole 5</w:t>
        </w:r>
      </w:hyperlink>
      <w:r>
        <w:t>.</w:t>
      </w:r>
    </w:p>
    <w:p w14:paraId="0F35931B" w14:textId="1BF2881E" w:rsidR="00AD205C" w:rsidRDefault="002C259D" w:rsidP="00D24084">
      <w:pPr>
        <w:pStyle w:val="Nadpis4"/>
      </w:pPr>
      <w:bookmarkStart w:id="175" w:name="scroll-bookmark-131"/>
      <w:r>
        <w:t>Popis spôsobu zabezpečenia a autentifikácie pri volaní operácií služby</w:t>
      </w:r>
      <w:bookmarkEnd w:id="175"/>
    </w:p>
    <w:p w14:paraId="1559262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818D074" w14:textId="77777777" w:rsidR="00AD205C" w:rsidRDefault="002C259D" w:rsidP="00D24084">
      <w:pPr>
        <w:pStyle w:val="Odsekzoznamu"/>
        <w:numPr>
          <w:ilvl w:val="0"/>
          <w:numId w:val="32"/>
        </w:numPr>
      </w:pPr>
      <w:r>
        <w:t>PrihlasenieMenomHeslom - prihlásenie používateľa menom a heslom,</w:t>
      </w:r>
    </w:p>
    <w:p w14:paraId="0B01AD6A" w14:textId="77777777" w:rsidR="00AD205C" w:rsidRDefault="002C259D" w:rsidP="00D24084">
      <w:pPr>
        <w:pStyle w:val="Odsekzoznamu"/>
        <w:numPr>
          <w:ilvl w:val="0"/>
          <w:numId w:val="32"/>
        </w:numPr>
      </w:pPr>
      <w:r>
        <w:t>PrihlasenieCertifikatom - prihlásenie používateľa certifikátom.</w:t>
      </w:r>
    </w:p>
    <w:p w14:paraId="5A66629E" w14:textId="5552A6AC" w:rsidR="00AD205C" w:rsidRDefault="002C259D" w:rsidP="00D24084">
      <w:pPr>
        <w:pStyle w:val="Nadpis4"/>
      </w:pPr>
      <w:bookmarkStart w:id="176" w:name="scroll-bookmark-132"/>
      <w:r>
        <w:t>Testovacie scenáre a prípady</w:t>
      </w:r>
      <w:bookmarkEnd w:id="176"/>
    </w:p>
    <w:tbl>
      <w:tblPr>
        <w:tblStyle w:val="ScrollTableNormal"/>
        <w:tblW w:w="9071" w:type="dxa"/>
        <w:tblLayout w:type="fixed"/>
        <w:tblLook w:val="0020" w:firstRow="1" w:lastRow="0" w:firstColumn="0" w:lastColumn="0" w:noHBand="0" w:noVBand="0"/>
      </w:tblPr>
      <w:tblGrid>
        <w:gridCol w:w="704"/>
        <w:gridCol w:w="4394"/>
        <w:gridCol w:w="3973"/>
      </w:tblGrid>
      <w:tr w:rsidR="00AD205C" w14:paraId="5C717E8C" w14:textId="77777777" w:rsidTr="0011401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4E2408F" w14:textId="77777777" w:rsidR="00AD205C" w:rsidRDefault="002C259D" w:rsidP="00D24084">
            <w:r>
              <w:t>Krok</w:t>
            </w:r>
          </w:p>
        </w:tc>
        <w:tc>
          <w:tcPr>
            <w:tcW w:w="4394" w:type="dxa"/>
            <w:tcMar>
              <w:top w:w="30" w:type="dxa"/>
              <w:left w:w="30" w:type="dxa"/>
              <w:bottom w:w="20" w:type="dxa"/>
              <w:right w:w="30" w:type="dxa"/>
            </w:tcMar>
            <w:vAlign w:val="center"/>
          </w:tcPr>
          <w:p w14:paraId="16D37CC7" w14:textId="77777777" w:rsidR="00AD205C" w:rsidRDefault="002C259D" w:rsidP="00D24084">
            <w:r>
              <w:t>Akcia</w:t>
            </w:r>
          </w:p>
        </w:tc>
        <w:tc>
          <w:tcPr>
            <w:tcW w:w="3973" w:type="dxa"/>
            <w:tcMar>
              <w:top w:w="30" w:type="dxa"/>
              <w:left w:w="30" w:type="dxa"/>
              <w:bottom w:w="20" w:type="dxa"/>
              <w:right w:w="30" w:type="dxa"/>
            </w:tcMar>
            <w:vAlign w:val="center"/>
          </w:tcPr>
          <w:p w14:paraId="4A669511" w14:textId="77777777" w:rsidR="00AD205C" w:rsidRDefault="002C259D" w:rsidP="00D24084">
            <w:r>
              <w:t>Očakávaný výsledok</w:t>
            </w:r>
          </w:p>
        </w:tc>
      </w:tr>
      <w:tr w:rsidR="00AD205C" w14:paraId="1BD71445" w14:textId="77777777" w:rsidTr="0011401F">
        <w:tc>
          <w:tcPr>
            <w:tcW w:w="704" w:type="dxa"/>
            <w:tcMar>
              <w:top w:w="30" w:type="dxa"/>
              <w:left w:w="30" w:type="dxa"/>
              <w:bottom w:w="20" w:type="dxa"/>
              <w:right w:w="30" w:type="dxa"/>
            </w:tcMar>
            <w:vAlign w:val="center"/>
          </w:tcPr>
          <w:p w14:paraId="0910A4BE" w14:textId="77777777" w:rsidR="00AD205C" w:rsidRDefault="002C259D" w:rsidP="00D24084">
            <w:r>
              <w:t>1.</w:t>
            </w:r>
          </w:p>
        </w:tc>
        <w:tc>
          <w:tcPr>
            <w:tcW w:w="4394" w:type="dxa"/>
            <w:tcMar>
              <w:top w:w="30" w:type="dxa"/>
              <w:left w:w="30" w:type="dxa"/>
              <w:bottom w:w="20" w:type="dxa"/>
              <w:right w:w="30" w:type="dxa"/>
            </w:tcMar>
            <w:vAlign w:val="center"/>
          </w:tcPr>
          <w:p w14:paraId="5E8CC55E"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vAlign w:val="center"/>
          </w:tcPr>
          <w:p w14:paraId="597C97C4" w14:textId="77777777" w:rsidR="00AD205C" w:rsidRDefault="002C259D" w:rsidP="00D24084">
            <w:r>
              <w:t>Služba vráti typ podania</w:t>
            </w:r>
          </w:p>
        </w:tc>
      </w:tr>
      <w:tr w:rsidR="00AD205C" w14:paraId="06BE9EDD" w14:textId="77777777" w:rsidTr="0011401F">
        <w:tc>
          <w:tcPr>
            <w:tcW w:w="704" w:type="dxa"/>
            <w:tcMar>
              <w:top w:w="30" w:type="dxa"/>
              <w:left w:w="30" w:type="dxa"/>
              <w:bottom w:w="20" w:type="dxa"/>
              <w:right w:w="30" w:type="dxa"/>
            </w:tcMar>
            <w:vAlign w:val="center"/>
          </w:tcPr>
          <w:p w14:paraId="25315B48" w14:textId="77777777" w:rsidR="00AD205C" w:rsidRDefault="002C259D" w:rsidP="00D24084">
            <w:r>
              <w:t>2.</w:t>
            </w:r>
          </w:p>
        </w:tc>
        <w:tc>
          <w:tcPr>
            <w:tcW w:w="4394" w:type="dxa"/>
            <w:tcMar>
              <w:top w:w="30" w:type="dxa"/>
              <w:left w:w="30" w:type="dxa"/>
              <w:bottom w:w="20" w:type="dxa"/>
              <w:right w:w="30" w:type="dxa"/>
            </w:tcMar>
            <w:vAlign w:val="center"/>
          </w:tcPr>
          <w:p w14:paraId="7187A62E"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vAlign w:val="center"/>
          </w:tcPr>
          <w:p w14:paraId="7BFF286C" w14:textId="77777777" w:rsidR="00AD205C" w:rsidRDefault="002C259D" w:rsidP="00D24084">
            <w:r>
              <w:t>Služba vráti pre požadovaný typ podania kontext pre vytvorenie podania daného typu</w:t>
            </w:r>
          </w:p>
        </w:tc>
      </w:tr>
      <w:tr w:rsidR="00AD205C" w14:paraId="090E8050" w14:textId="77777777" w:rsidTr="0011401F">
        <w:tc>
          <w:tcPr>
            <w:tcW w:w="704" w:type="dxa"/>
            <w:tcMar>
              <w:top w:w="30" w:type="dxa"/>
              <w:left w:w="30" w:type="dxa"/>
              <w:bottom w:w="20" w:type="dxa"/>
              <w:right w:w="30" w:type="dxa"/>
            </w:tcMar>
            <w:vAlign w:val="center"/>
          </w:tcPr>
          <w:p w14:paraId="59E13FDA" w14:textId="77777777" w:rsidR="00AD205C" w:rsidRDefault="002C259D" w:rsidP="00D24084">
            <w:r>
              <w:t>3.</w:t>
            </w:r>
          </w:p>
        </w:tc>
        <w:tc>
          <w:tcPr>
            <w:tcW w:w="4394" w:type="dxa"/>
            <w:tcMar>
              <w:top w:w="30" w:type="dxa"/>
              <w:left w:w="30" w:type="dxa"/>
              <w:bottom w:w="20" w:type="dxa"/>
              <w:right w:w="30" w:type="dxa"/>
            </w:tcMar>
            <w:vAlign w:val="center"/>
          </w:tcPr>
          <w:p w14:paraId="315B778C" w14:textId="77777777" w:rsidR="00AD205C" w:rsidRDefault="002C259D" w:rsidP="00D24084">
            <w:r>
              <w:t>Používateľ zavolá sluzba_is_234 pre podanie opravného prostriedku voči rozhodnutiu v colnom konaní</w:t>
            </w:r>
          </w:p>
        </w:tc>
        <w:tc>
          <w:tcPr>
            <w:tcW w:w="3973" w:type="dxa"/>
            <w:tcMar>
              <w:top w:w="30" w:type="dxa"/>
              <w:left w:w="30" w:type="dxa"/>
              <w:bottom w:w="20" w:type="dxa"/>
              <w:right w:w="30" w:type="dxa"/>
            </w:tcMar>
            <w:vAlign w:val="center"/>
          </w:tcPr>
          <w:p w14:paraId="1D05F82C" w14:textId="77777777" w:rsidR="00AD205C" w:rsidRDefault="002C259D" w:rsidP="00D24084">
            <w:r>
              <w:t>Služba prijme/odmietne dané podanie</w:t>
            </w:r>
          </w:p>
        </w:tc>
      </w:tr>
    </w:tbl>
    <w:p w14:paraId="0C5D25C1" w14:textId="10ADFC6B" w:rsidR="00AD205C" w:rsidRDefault="002C259D" w:rsidP="00D24084">
      <w:pPr>
        <w:pStyle w:val="Nadpis4"/>
      </w:pPr>
      <w:bookmarkStart w:id="177" w:name="scroll-bookmark-133"/>
      <w:r>
        <w:t>Technické operácie služby</w:t>
      </w:r>
      <w:bookmarkEnd w:id="177"/>
    </w:p>
    <w:tbl>
      <w:tblPr>
        <w:tblStyle w:val="ScrollTableNormal"/>
        <w:tblW w:w="0" w:type="auto"/>
        <w:tblLayout w:type="fixed"/>
        <w:tblLook w:val="0020" w:firstRow="1" w:lastRow="0" w:firstColumn="0" w:lastColumn="0" w:noHBand="0" w:noVBand="0"/>
      </w:tblPr>
      <w:tblGrid>
        <w:gridCol w:w="9071"/>
      </w:tblGrid>
      <w:tr w:rsidR="00AD205C" w14:paraId="392FFA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7E026D" w14:textId="77777777" w:rsidR="00AD205C" w:rsidRDefault="002C259D" w:rsidP="00D24084">
            <w:r>
              <w:t>Názov metódy</w:t>
            </w:r>
          </w:p>
        </w:tc>
      </w:tr>
      <w:tr w:rsidR="00AD205C" w14:paraId="42BA3019" w14:textId="77777777" w:rsidTr="00AD205C">
        <w:tc>
          <w:tcPr>
            <w:tcW w:w="9071" w:type="dxa"/>
            <w:tcMar>
              <w:top w:w="30" w:type="dxa"/>
              <w:left w:w="30" w:type="dxa"/>
              <w:bottom w:w="20" w:type="dxa"/>
              <w:right w:w="30" w:type="dxa"/>
            </w:tcMar>
          </w:tcPr>
          <w:p w14:paraId="00BBE12D" w14:textId="77777777" w:rsidR="00AD205C" w:rsidRDefault="002C259D" w:rsidP="00D24084">
            <w:r>
              <w:t>RecieveMessageFromExternalSystem</w:t>
            </w:r>
          </w:p>
        </w:tc>
      </w:tr>
    </w:tbl>
    <w:p w14:paraId="7BD40420"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67D1E45F" w14:textId="77777777" w:rsidTr="0011401F">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vAlign w:val="center"/>
          </w:tcPr>
          <w:p w14:paraId="0FAF2B26" w14:textId="77777777" w:rsidR="00AD205C" w:rsidRDefault="002C259D" w:rsidP="00D24084">
            <w:r>
              <w:t>Vstupný parameter</w:t>
            </w:r>
          </w:p>
        </w:tc>
        <w:tc>
          <w:tcPr>
            <w:tcW w:w="5815" w:type="dxa"/>
            <w:tcMar>
              <w:top w:w="30" w:type="dxa"/>
              <w:left w:w="30" w:type="dxa"/>
              <w:bottom w:w="20" w:type="dxa"/>
              <w:right w:w="30" w:type="dxa"/>
            </w:tcMar>
            <w:vAlign w:val="center"/>
          </w:tcPr>
          <w:p w14:paraId="4E171D75" w14:textId="77777777" w:rsidR="00AD205C" w:rsidRDefault="002C259D" w:rsidP="00D24084">
            <w:r>
              <w:t>Popis</w:t>
            </w:r>
          </w:p>
        </w:tc>
      </w:tr>
      <w:tr w:rsidR="00AD205C" w14:paraId="43F27176" w14:textId="77777777" w:rsidTr="0011401F">
        <w:tc>
          <w:tcPr>
            <w:tcW w:w="3256" w:type="dxa"/>
            <w:tcMar>
              <w:top w:w="30" w:type="dxa"/>
              <w:left w:w="30" w:type="dxa"/>
              <w:bottom w:w="20" w:type="dxa"/>
              <w:right w:w="30" w:type="dxa"/>
            </w:tcMar>
            <w:vAlign w:val="center"/>
          </w:tcPr>
          <w:p w14:paraId="7A330CAA" w14:textId="77777777" w:rsidR="00AD205C" w:rsidRDefault="002C259D" w:rsidP="00D24084">
            <w:r>
              <w:t>idSubjektu</w:t>
            </w:r>
          </w:p>
        </w:tc>
        <w:tc>
          <w:tcPr>
            <w:tcW w:w="5815" w:type="dxa"/>
            <w:tcMar>
              <w:top w:w="30" w:type="dxa"/>
              <w:left w:w="30" w:type="dxa"/>
              <w:bottom w:w="20" w:type="dxa"/>
              <w:right w:w="30" w:type="dxa"/>
            </w:tcMar>
            <w:vAlign w:val="center"/>
          </w:tcPr>
          <w:p w14:paraId="1379D524" w14:textId="77777777" w:rsidR="00AD205C" w:rsidRDefault="002C259D" w:rsidP="00D24084">
            <w:r>
              <w:t>identifikátor subjektu pre komunikáciu s IS CEP</w:t>
            </w:r>
          </w:p>
        </w:tc>
      </w:tr>
      <w:tr w:rsidR="00AD205C" w14:paraId="0CB8B57A" w14:textId="77777777" w:rsidTr="0011401F">
        <w:tc>
          <w:tcPr>
            <w:tcW w:w="3256" w:type="dxa"/>
            <w:tcMar>
              <w:top w:w="30" w:type="dxa"/>
              <w:left w:w="30" w:type="dxa"/>
              <w:bottom w:w="20" w:type="dxa"/>
              <w:right w:w="30" w:type="dxa"/>
            </w:tcMar>
            <w:vAlign w:val="center"/>
          </w:tcPr>
          <w:p w14:paraId="46F79C3A" w14:textId="77777777" w:rsidR="00AD205C" w:rsidRDefault="002C259D" w:rsidP="00D24084">
            <w:r>
              <w:t>typSubjektu</w:t>
            </w:r>
          </w:p>
        </w:tc>
        <w:tc>
          <w:tcPr>
            <w:tcW w:w="5815" w:type="dxa"/>
            <w:tcMar>
              <w:top w:w="30" w:type="dxa"/>
              <w:left w:w="30" w:type="dxa"/>
              <w:bottom w:w="20" w:type="dxa"/>
              <w:right w:w="30" w:type="dxa"/>
            </w:tcMar>
            <w:vAlign w:val="center"/>
          </w:tcPr>
          <w:p w14:paraId="2431272D" w14:textId="77777777" w:rsidR="00AD205C" w:rsidRDefault="002C259D" w:rsidP="00D24084">
            <w:r>
              <w:t>0 = subjekt</w:t>
            </w:r>
            <w:r>
              <w:br/>
              <w:t>1 = OVM</w:t>
            </w:r>
          </w:p>
        </w:tc>
      </w:tr>
      <w:tr w:rsidR="00AD205C" w14:paraId="3349366F" w14:textId="77777777" w:rsidTr="0011401F">
        <w:tc>
          <w:tcPr>
            <w:tcW w:w="3256" w:type="dxa"/>
            <w:tcMar>
              <w:top w:w="30" w:type="dxa"/>
              <w:left w:w="30" w:type="dxa"/>
              <w:bottom w:w="20" w:type="dxa"/>
              <w:right w:w="30" w:type="dxa"/>
            </w:tcMar>
            <w:vAlign w:val="center"/>
          </w:tcPr>
          <w:p w14:paraId="2516D1C7" w14:textId="77777777" w:rsidR="00AD205C" w:rsidRDefault="002C259D" w:rsidP="00D24084">
            <w:r>
              <w:t>xmlPodanieB64</w:t>
            </w:r>
          </w:p>
        </w:tc>
        <w:tc>
          <w:tcPr>
            <w:tcW w:w="5815" w:type="dxa"/>
            <w:tcMar>
              <w:top w:w="30" w:type="dxa"/>
              <w:left w:w="30" w:type="dxa"/>
              <w:bottom w:w="20" w:type="dxa"/>
              <w:right w:w="30" w:type="dxa"/>
            </w:tcMar>
            <w:vAlign w:val="center"/>
          </w:tcPr>
          <w:p w14:paraId="777A8B91" w14:textId="77777777" w:rsidR="00AD205C" w:rsidRDefault="002C259D" w:rsidP="00D24084">
            <w:r>
              <w:t>Xml v Base64 (UTF-8)</w:t>
            </w:r>
            <w:r>
              <w:br/>
              <w:t>IS VS vytvorí na základe poskytnutia kontextu typu podania – volaním IS služby 49216 pre získanie kontextu typu podania</w:t>
            </w:r>
          </w:p>
        </w:tc>
      </w:tr>
      <w:tr w:rsidR="00AD205C" w14:paraId="22D6258F" w14:textId="77777777" w:rsidTr="0011401F">
        <w:tc>
          <w:tcPr>
            <w:tcW w:w="3256" w:type="dxa"/>
            <w:tcMar>
              <w:top w:w="30" w:type="dxa"/>
              <w:left w:w="30" w:type="dxa"/>
              <w:bottom w:w="20" w:type="dxa"/>
              <w:right w:w="30" w:type="dxa"/>
            </w:tcMar>
            <w:vAlign w:val="center"/>
          </w:tcPr>
          <w:p w14:paraId="1ABA0470" w14:textId="77777777" w:rsidR="00AD205C" w:rsidRDefault="002C259D" w:rsidP="00D24084">
            <w:r>
              <w:t>typPodania</w:t>
            </w:r>
          </w:p>
        </w:tc>
        <w:tc>
          <w:tcPr>
            <w:tcW w:w="5815" w:type="dxa"/>
            <w:tcMar>
              <w:top w:w="30" w:type="dxa"/>
              <w:left w:w="30" w:type="dxa"/>
              <w:bottom w:w="20" w:type="dxa"/>
              <w:right w:w="30" w:type="dxa"/>
            </w:tcMar>
            <w:vAlign w:val="center"/>
          </w:tcPr>
          <w:p w14:paraId="6D48F46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3D7A4EA" w14:textId="77777777" w:rsidTr="0011401F">
        <w:tc>
          <w:tcPr>
            <w:tcW w:w="3256" w:type="dxa"/>
            <w:tcMar>
              <w:top w:w="30" w:type="dxa"/>
              <w:left w:w="30" w:type="dxa"/>
              <w:bottom w:w="20" w:type="dxa"/>
              <w:right w:w="30" w:type="dxa"/>
            </w:tcMar>
            <w:vAlign w:val="center"/>
          </w:tcPr>
          <w:p w14:paraId="0C6BB3B2" w14:textId="77777777" w:rsidR="00AD205C" w:rsidRDefault="002C259D" w:rsidP="00D24084">
            <w:r>
              <w:t>podatelnaIdentifikator</w:t>
            </w:r>
          </w:p>
        </w:tc>
        <w:tc>
          <w:tcPr>
            <w:tcW w:w="5815" w:type="dxa"/>
            <w:tcMar>
              <w:top w:w="30" w:type="dxa"/>
              <w:left w:w="30" w:type="dxa"/>
              <w:bottom w:w="20" w:type="dxa"/>
              <w:right w:w="30" w:type="dxa"/>
            </w:tcMar>
            <w:vAlign w:val="center"/>
          </w:tcPr>
          <w:p w14:paraId="1AD977DA" w14:textId="77777777" w:rsidR="00AD205C" w:rsidRDefault="002C259D" w:rsidP="00D24084">
            <w:r>
              <w:t>bude obsahovať hodnotu 2 (podateľňa CEP)</w:t>
            </w:r>
          </w:p>
        </w:tc>
      </w:tr>
      <w:tr w:rsidR="00AD205C" w14:paraId="20EC9A60" w14:textId="77777777" w:rsidTr="0011401F">
        <w:tc>
          <w:tcPr>
            <w:tcW w:w="3256" w:type="dxa"/>
            <w:tcMar>
              <w:top w:w="30" w:type="dxa"/>
              <w:left w:w="30" w:type="dxa"/>
              <w:bottom w:w="20" w:type="dxa"/>
              <w:right w:w="30" w:type="dxa"/>
            </w:tcMar>
            <w:vAlign w:val="center"/>
          </w:tcPr>
          <w:p w14:paraId="22DE59C2" w14:textId="77777777" w:rsidR="00AD205C" w:rsidRDefault="002C259D" w:rsidP="00D24084">
            <w:r>
              <w:t>predchadzajucePodanieZasielka</w:t>
            </w:r>
          </w:p>
        </w:tc>
        <w:tc>
          <w:tcPr>
            <w:tcW w:w="5815" w:type="dxa"/>
            <w:tcMar>
              <w:top w:w="30" w:type="dxa"/>
              <w:left w:w="30" w:type="dxa"/>
              <w:bottom w:w="20" w:type="dxa"/>
              <w:right w:w="30" w:type="dxa"/>
            </w:tcMar>
            <w:vAlign w:val="center"/>
          </w:tcPr>
          <w:p w14:paraId="47263C85" w14:textId="77777777" w:rsidR="00AD205C" w:rsidRDefault="002C259D" w:rsidP="00D24084">
            <w:r>
              <w:t>identifikátor predchádzajúceho podania/zásielky ktorého sa týka dané podanie/zásielka</w:t>
            </w:r>
          </w:p>
        </w:tc>
      </w:tr>
      <w:tr w:rsidR="00AD205C" w14:paraId="5D416136" w14:textId="77777777" w:rsidTr="0011401F">
        <w:tc>
          <w:tcPr>
            <w:tcW w:w="3256" w:type="dxa"/>
            <w:tcMar>
              <w:top w:w="30" w:type="dxa"/>
              <w:left w:w="30" w:type="dxa"/>
              <w:bottom w:w="20" w:type="dxa"/>
              <w:right w:w="30" w:type="dxa"/>
            </w:tcMar>
            <w:vAlign w:val="center"/>
          </w:tcPr>
          <w:p w14:paraId="2FEB2978" w14:textId="77777777" w:rsidR="00AD205C" w:rsidRDefault="002C259D" w:rsidP="00D24084">
            <w:r>
              <w:lastRenderedPageBreak/>
              <w:t>nazov</w:t>
            </w:r>
          </w:p>
        </w:tc>
        <w:tc>
          <w:tcPr>
            <w:tcW w:w="5815" w:type="dxa"/>
            <w:tcMar>
              <w:top w:w="30" w:type="dxa"/>
              <w:left w:w="30" w:type="dxa"/>
              <w:bottom w:w="20" w:type="dxa"/>
              <w:right w:w="30" w:type="dxa"/>
            </w:tcMar>
            <w:vAlign w:val="center"/>
          </w:tcPr>
          <w:p w14:paraId="6BA2BD34" w14:textId="77777777" w:rsidR="00AD205C" w:rsidRDefault="002C259D" w:rsidP="00D24084">
            <w:r>
              <w:t>používateľom zadaný názov pre podanie</w:t>
            </w:r>
          </w:p>
        </w:tc>
      </w:tr>
      <w:tr w:rsidR="00AD205C" w14:paraId="4A16B6DD" w14:textId="77777777" w:rsidTr="0011401F">
        <w:tc>
          <w:tcPr>
            <w:tcW w:w="3256" w:type="dxa"/>
            <w:tcMar>
              <w:top w:w="30" w:type="dxa"/>
              <w:left w:w="30" w:type="dxa"/>
              <w:bottom w:w="20" w:type="dxa"/>
              <w:right w:w="30" w:type="dxa"/>
            </w:tcMar>
            <w:vAlign w:val="center"/>
          </w:tcPr>
          <w:p w14:paraId="303B2F0F" w14:textId="77777777" w:rsidR="00AD205C" w:rsidRDefault="002C259D" w:rsidP="00D24084">
            <w:r>
              <w:t>tokenDescriptor. TokenId</w:t>
            </w:r>
          </w:p>
        </w:tc>
        <w:tc>
          <w:tcPr>
            <w:tcW w:w="5815" w:type="dxa"/>
            <w:tcMar>
              <w:top w:w="30" w:type="dxa"/>
              <w:left w:w="30" w:type="dxa"/>
              <w:bottom w:w="20" w:type="dxa"/>
              <w:right w:w="30" w:type="dxa"/>
            </w:tcMar>
            <w:vAlign w:val="center"/>
          </w:tcPr>
          <w:p w14:paraId="69890F24" w14:textId="77777777" w:rsidR="00AD205C" w:rsidRDefault="002C259D" w:rsidP="00D24084">
            <w:r>
              <w:t>TokenId z prihlásenia</w:t>
            </w:r>
          </w:p>
        </w:tc>
      </w:tr>
      <w:tr w:rsidR="00AD205C" w14:paraId="05FBFA94" w14:textId="77777777" w:rsidTr="0011401F">
        <w:tc>
          <w:tcPr>
            <w:tcW w:w="3256" w:type="dxa"/>
            <w:tcMar>
              <w:top w:w="30" w:type="dxa"/>
              <w:left w:w="30" w:type="dxa"/>
              <w:bottom w:w="20" w:type="dxa"/>
              <w:right w:w="30" w:type="dxa"/>
            </w:tcMar>
            <w:vAlign w:val="center"/>
          </w:tcPr>
          <w:p w14:paraId="64720D81" w14:textId="77777777" w:rsidR="00AD205C" w:rsidRDefault="002C259D" w:rsidP="00D24084">
            <w:r>
              <w:t>tokenDescriptor. TokenCheck</w:t>
            </w:r>
          </w:p>
        </w:tc>
        <w:tc>
          <w:tcPr>
            <w:tcW w:w="5815" w:type="dxa"/>
            <w:tcMar>
              <w:top w:w="30" w:type="dxa"/>
              <w:left w:w="30" w:type="dxa"/>
              <w:bottom w:w="20" w:type="dxa"/>
              <w:right w:w="30" w:type="dxa"/>
            </w:tcMar>
            <w:vAlign w:val="center"/>
          </w:tcPr>
          <w:p w14:paraId="067D0A2C" w14:textId="77777777" w:rsidR="00AD205C" w:rsidRDefault="002C259D" w:rsidP="00D24084">
            <w:r>
              <w:t>TokenCheck z prihlásenia</w:t>
            </w:r>
          </w:p>
        </w:tc>
      </w:tr>
    </w:tbl>
    <w:p w14:paraId="2EC8A2E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709E2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1E7F63" w14:textId="77777777" w:rsidR="00AD205C" w:rsidRPr="0011401F" w:rsidRDefault="002C259D" w:rsidP="00D24084">
            <w:pPr>
              <w:rPr>
                <w:sz w:val="16"/>
                <w:szCs w:val="16"/>
              </w:rPr>
            </w:pPr>
            <w:r w:rsidRPr="0011401F">
              <w:t>Request</w:t>
            </w:r>
          </w:p>
        </w:tc>
      </w:tr>
      <w:tr w:rsidR="00AD205C" w:rsidRPr="0011401F" w14:paraId="44152FE0" w14:textId="77777777" w:rsidTr="00AD205C">
        <w:tc>
          <w:tcPr>
            <w:tcW w:w="9071" w:type="dxa"/>
            <w:tcMar>
              <w:top w:w="30" w:type="dxa"/>
              <w:left w:w="30" w:type="dxa"/>
              <w:bottom w:w="20" w:type="dxa"/>
              <w:right w:w="30" w:type="dxa"/>
            </w:tcMar>
          </w:tcPr>
          <w:p w14:paraId="613EDF9B" w14:textId="77777777" w:rsidR="00AD205C" w:rsidRPr="0011401F" w:rsidRDefault="002C259D" w:rsidP="00D24084">
            <w:r w:rsidRPr="0011401F">
              <w:t>&lt;soap:Envelope xmlns:soap="</w:t>
            </w:r>
            <w:hyperlink r:id="rId374" w:history="1">
              <w:r w:rsidRPr="0011401F">
                <w:rPr>
                  <w:rStyle w:val="Hypertextovprepojenie"/>
                  <w:sz w:val="16"/>
                  <w:szCs w:val="16"/>
                </w:rPr>
                <w:t>http://www.w3.org/2003/05/soap-envelope</w:t>
              </w:r>
            </w:hyperlink>
            <w:r w:rsidRPr="0011401F">
              <w:t>" xmlns:cep="</w:t>
            </w:r>
            <w:hyperlink r:id="rId375" w:history="1">
              <w:r w:rsidRPr="0011401F">
                <w:rPr>
                  <w:rStyle w:val="Hypertextovprepojenie"/>
                  <w:sz w:val="16"/>
                  <w:szCs w:val="16"/>
                </w:rPr>
                <w:t>http://www.ditec.sk/CEPEkr</w:t>
              </w:r>
            </w:hyperlink>
            <w:r w:rsidRPr="0011401F">
              <w:t>"&gt;</w:t>
            </w:r>
            <w:r w:rsidRPr="0011401F">
              <w:br/>
              <w:t>    &lt;soap:Header/&gt;</w:t>
            </w:r>
            <w:r w:rsidRPr="0011401F">
              <w:br/>
              <w:t>    &lt;soap:Body&gt;</w:t>
            </w:r>
            <w:r w:rsidRPr="0011401F">
              <w:br/>
              <w:t>        &lt;cep:RecieveMessageFromExternalSystem&gt;</w:t>
            </w:r>
            <w:r w:rsidRPr="0011401F">
              <w:br/>
              <w:t>            &lt;cep:idSubjektu&gt;39644922&lt;/cep:idSubjektu&gt;</w:t>
            </w:r>
            <w:r w:rsidRPr="0011401F">
              <w:br/>
              <w:t>            &lt;cep:typSubjektu&gt;0&lt;/cep:typSubjektu&gt;</w:t>
            </w:r>
            <w:r w:rsidRPr="0011401F">
              <w:br/>
              <w:t>            &lt;cep:xmlPodanieB64&gt;PHh6ZXA6RGF0YUVudmVsb3BlIHhtbG5zOnh6ZXA9I.....&lt;/cep:xmlPodanieB64&gt;</w:t>
            </w:r>
            <w:r w:rsidRPr="0011401F">
              <w:br/>
              <w:t>            &lt;cep:typPodania&gt;P_MF_OC_0015_v4.0&lt;/cep:typPodania&gt;</w:t>
            </w:r>
            <w:r w:rsidRPr="0011401F">
              <w:br/>
              <w:t>            &lt;cep:podatelnaIdentifikator&gt;2&lt;/cep:podatelnaIdentifikator&gt;</w:t>
            </w:r>
            <w:r w:rsidRPr="0011401F">
              <w:br/>
              <w:t>            &lt;cep:predchadzajucePodanieZasielka/&gt;</w:t>
            </w:r>
            <w:r w:rsidRPr="0011401F">
              <w:br/>
              <w:t>            &lt;cep:nazov&gt;45-167839-18-2-CT-01M&lt;/cep:nazov&gt;</w:t>
            </w:r>
            <w:r w:rsidRPr="0011401F">
              <w:br/>
              <w:t>            &lt;cep:tokenDescriptor&gt;</w:t>
            </w:r>
            <w:r w:rsidRPr="0011401F">
              <w:br/>
              <w:t>                &lt;cep:TokenId&gt;c51ed4f5-c14b-8749-96c7-58867453c3e5&lt;/cep:TokenId&gt;</w:t>
            </w:r>
            <w:r w:rsidRPr="0011401F">
              <w:br/>
              <w:t>                &lt;cep:TokenCheck&gt;h26rlzy+pVCoz4h9D5vAg5ymi7w=&lt;/cep:TokenCheck&gt;</w:t>
            </w:r>
            <w:r w:rsidRPr="0011401F">
              <w:br/>
              <w:t>            &lt;/cep:tokenDescriptor&gt;</w:t>
            </w:r>
            <w:r w:rsidRPr="0011401F">
              <w:br/>
              <w:t>        &lt;/cep:RecieveMessageFromExternalSystem&gt;</w:t>
            </w:r>
            <w:r w:rsidRPr="0011401F">
              <w:br/>
              <w:t>    &lt;/soap:Body&gt;</w:t>
            </w:r>
            <w:r w:rsidRPr="0011401F">
              <w:br/>
              <w:t>&lt;/soap:Envelope&gt;</w:t>
            </w:r>
          </w:p>
        </w:tc>
      </w:tr>
    </w:tbl>
    <w:p w14:paraId="7BDA73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15DC2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69947A2" w14:textId="77777777" w:rsidR="00AD205C" w:rsidRPr="0011401F" w:rsidRDefault="002C259D" w:rsidP="00D24084">
            <w:pPr>
              <w:rPr>
                <w:sz w:val="16"/>
                <w:szCs w:val="16"/>
              </w:rPr>
            </w:pPr>
            <w:r w:rsidRPr="0011401F">
              <w:t>Response</w:t>
            </w:r>
          </w:p>
        </w:tc>
      </w:tr>
      <w:tr w:rsidR="00AD205C" w:rsidRPr="0011401F" w14:paraId="05CEF434" w14:textId="77777777" w:rsidTr="00AD205C">
        <w:tc>
          <w:tcPr>
            <w:tcW w:w="9071" w:type="dxa"/>
            <w:tcMar>
              <w:top w:w="30" w:type="dxa"/>
              <w:left w:w="30" w:type="dxa"/>
              <w:bottom w:w="20" w:type="dxa"/>
              <w:right w:w="30" w:type="dxa"/>
            </w:tcMar>
          </w:tcPr>
          <w:p w14:paraId="44F4FE5C" w14:textId="77777777" w:rsidR="00AD205C" w:rsidRPr="0011401F" w:rsidRDefault="002C259D" w:rsidP="00D24084">
            <w:r w:rsidRPr="0011401F">
              <w:t>&lt;soap:Envelope xmlns:soap="</w:t>
            </w:r>
            <w:hyperlink r:id="rId376" w:history="1">
              <w:r w:rsidRPr="0011401F">
                <w:rPr>
                  <w:rStyle w:val="Hypertextovprepojenie"/>
                  <w:sz w:val="16"/>
                  <w:szCs w:val="16"/>
                </w:rPr>
                <w:t>http://www.w3.org/2003/05/soap-envelope</w:t>
              </w:r>
            </w:hyperlink>
            <w:r w:rsidRPr="0011401F">
              <w:t>" xmlns:xsi="</w:t>
            </w:r>
            <w:hyperlink r:id="rId377" w:history="1">
              <w:r w:rsidRPr="0011401F">
                <w:rPr>
                  <w:rStyle w:val="Hypertextovprepojenie"/>
                  <w:sz w:val="16"/>
                  <w:szCs w:val="16"/>
                </w:rPr>
                <w:t>http://www.w3.org/2001/XMLSchema-instance</w:t>
              </w:r>
            </w:hyperlink>
            <w:r w:rsidRPr="0011401F">
              <w:t>" xmlns:xsd="</w:t>
            </w:r>
            <w:hyperlink r:id="rId378" w:history="1">
              <w:r w:rsidRPr="0011401F">
                <w:rPr>
                  <w:rStyle w:val="Hypertextovprepojenie"/>
                  <w:sz w:val="16"/>
                  <w:szCs w:val="16"/>
                </w:rPr>
                <w:t>http://www.w3.org/2001/XMLSchema</w:t>
              </w:r>
            </w:hyperlink>
            <w:r w:rsidRPr="0011401F">
              <w:t>"&gt;</w:t>
            </w:r>
            <w:r w:rsidRPr="0011401F">
              <w:br/>
              <w:t>    &lt;soap:Body&gt;</w:t>
            </w:r>
            <w:r w:rsidRPr="0011401F">
              <w:br/>
              <w:t>        &lt;RecieveMessageFromExternalSystemResponse xmlns="</w:t>
            </w:r>
            <w:hyperlink r:id="rId379" w:history="1">
              <w:r w:rsidRPr="0011401F">
                <w:rPr>
                  <w:rStyle w:val="Hypertextovprepojenie"/>
                  <w:sz w:val="16"/>
                  <w:szCs w:val="16"/>
                </w:rPr>
                <w:t>http://www.ditec.sk/CEPEkr</w:t>
              </w:r>
            </w:hyperlink>
            <w:r w:rsidRPr="0011401F">
              <w:t>"&gt;</w:t>
            </w:r>
            <w:r w:rsidRPr="0011401F">
              <w:br/>
              <w:t>            &lt;RecieveMessageFromExternalSystemResult&gt;</w:t>
            </w:r>
            <w:r w:rsidRPr="0011401F">
              <w:br/>
              <w:t>                &lt;Code&gt;0&lt;/Code&gt;</w:t>
            </w:r>
            <w:r w:rsidRPr="0011401F">
              <w:br/>
              <w:t>                &lt;Description/&gt;</w:t>
            </w:r>
            <w:r w:rsidRPr="0011401F">
              <w:br/>
              <w:t>            &lt;/RecieveMessageFromExternalSystemResult&gt;</w:t>
            </w:r>
            <w:r w:rsidRPr="0011401F">
              <w:br/>
              <w:t>        &lt;/RecieveMessageFromExternalSystemResponse&gt;</w:t>
            </w:r>
            <w:r w:rsidRPr="0011401F">
              <w:br/>
              <w:t>    &lt;/soap:Body&gt;</w:t>
            </w:r>
            <w:r w:rsidRPr="0011401F">
              <w:br/>
              <w:t>&lt;/soap:Envelope&gt;</w:t>
            </w:r>
          </w:p>
        </w:tc>
      </w:tr>
    </w:tbl>
    <w:p w14:paraId="6F7B2E21" w14:textId="247395A8" w:rsidR="00AD205C" w:rsidRDefault="002C259D" w:rsidP="00D24084">
      <w:pPr>
        <w:pStyle w:val="Nadpis4"/>
      </w:pPr>
      <w:bookmarkStart w:id="178" w:name="scroll-bookmark-134"/>
      <w:r>
        <w:t>Popis výnimiek</w:t>
      </w:r>
      <w:bookmarkEnd w:id="178"/>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37F269E" w14:textId="77777777" w:rsidTr="0011401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A58D84" w14:textId="77777777" w:rsidR="00AD205C" w:rsidRDefault="002C259D" w:rsidP="00D24084">
            <w:r>
              <w:t>Kód</w:t>
            </w:r>
          </w:p>
        </w:tc>
        <w:tc>
          <w:tcPr>
            <w:tcW w:w="3628" w:type="dxa"/>
            <w:tcMar>
              <w:top w:w="30" w:type="dxa"/>
              <w:left w:w="30" w:type="dxa"/>
              <w:bottom w:w="20" w:type="dxa"/>
              <w:right w:w="30" w:type="dxa"/>
            </w:tcMar>
          </w:tcPr>
          <w:p w14:paraId="6132DF96" w14:textId="77777777" w:rsidR="00AD205C" w:rsidRDefault="002C259D" w:rsidP="00D24084">
            <w:r>
              <w:t>Popís</w:t>
            </w:r>
          </w:p>
        </w:tc>
        <w:tc>
          <w:tcPr>
            <w:tcW w:w="3398" w:type="dxa"/>
            <w:tcMar>
              <w:top w:w="30" w:type="dxa"/>
              <w:left w:w="30" w:type="dxa"/>
              <w:bottom w:w="20" w:type="dxa"/>
              <w:right w:w="30" w:type="dxa"/>
            </w:tcMar>
          </w:tcPr>
          <w:p w14:paraId="77B86723" w14:textId="77777777" w:rsidR="00AD205C" w:rsidRDefault="002C259D" w:rsidP="00D24084">
            <w:r>
              <w:t>Špecifikácia chyby</w:t>
            </w:r>
          </w:p>
        </w:tc>
        <w:tc>
          <w:tcPr>
            <w:tcW w:w="1137" w:type="dxa"/>
            <w:tcMar>
              <w:top w:w="30" w:type="dxa"/>
              <w:left w:w="30" w:type="dxa"/>
              <w:bottom w:w="20" w:type="dxa"/>
              <w:right w:w="30" w:type="dxa"/>
            </w:tcMar>
          </w:tcPr>
          <w:p w14:paraId="7859AE43" w14:textId="77777777" w:rsidR="00AD205C" w:rsidRDefault="002C259D" w:rsidP="00D24084">
            <w:r>
              <w:t>Typ chyby</w:t>
            </w:r>
          </w:p>
        </w:tc>
      </w:tr>
      <w:tr w:rsidR="00AD205C" w14:paraId="0378134E" w14:textId="77777777" w:rsidTr="0011401F">
        <w:tc>
          <w:tcPr>
            <w:tcW w:w="907" w:type="dxa"/>
            <w:tcMar>
              <w:top w:w="30" w:type="dxa"/>
              <w:left w:w="30" w:type="dxa"/>
              <w:bottom w:w="20" w:type="dxa"/>
              <w:right w:w="30" w:type="dxa"/>
            </w:tcMar>
          </w:tcPr>
          <w:p w14:paraId="5FF952FD" w14:textId="77777777" w:rsidR="00AD205C" w:rsidRDefault="002C259D" w:rsidP="00D24084">
            <w:r>
              <w:t>-220</w:t>
            </w:r>
          </w:p>
        </w:tc>
        <w:tc>
          <w:tcPr>
            <w:tcW w:w="3628" w:type="dxa"/>
            <w:tcMar>
              <w:top w:w="30" w:type="dxa"/>
              <w:left w:w="30" w:type="dxa"/>
              <w:bottom w:w="20" w:type="dxa"/>
              <w:right w:w="30" w:type="dxa"/>
            </w:tcMar>
          </w:tcPr>
          <w:p w14:paraId="7AF19AB5" w14:textId="77777777" w:rsidR="00AD205C" w:rsidRDefault="002C259D" w:rsidP="00D24084">
            <w:r>
              <w:t>Zamietnuté podanie. Neplatný adresát.</w:t>
            </w:r>
          </w:p>
        </w:tc>
        <w:tc>
          <w:tcPr>
            <w:tcW w:w="3398" w:type="dxa"/>
            <w:tcMar>
              <w:top w:w="30" w:type="dxa"/>
              <w:left w:w="30" w:type="dxa"/>
              <w:bottom w:w="20" w:type="dxa"/>
              <w:right w:w="30" w:type="dxa"/>
            </w:tcMar>
          </w:tcPr>
          <w:p w14:paraId="21C91A0D" w14:textId="77777777" w:rsidR="00AD205C" w:rsidRDefault="002C259D" w:rsidP="00D24084">
            <w:r>
              <w:t>Zamietnuté podanie. Neplatný adresát.</w:t>
            </w:r>
          </w:p>
        </w:tc>
        <w:tc>
          <w:tcPr>
            <w:tcW w:w="1137" w:type="dxa"/>
            <w:tcMar>
              <w:top w:w="30" w:type="dxa"/>
              <w:left w:w="30" w:type="dxa"/>
              <w:bottom w:w="20" w:type="dxa"/>
              <w:right w:w="30" w:type="dxa"/>
            </w:tcMar>
          </w:tcPr>
          <w:p w14:paraId="3AF927C9" w14:textId="77777777" w:rsidR="00AD205C" w:rsidRDefault="002C259D" w:rsidP="00D24084">
            <w:r>
              <w:t>Biznis</w:t>
            </w:r>
          </w:p>
        </w:tc>
      </w:tr>
      <w:tr w:rsidR="00AD205C" w14:paraId="092AF55B" w14:textId="77777777" w:rsidTr="0011401F">
        <w:tc>
          <w:tcPr>
            <w:tcW w:w="907" w:type="dxa"/>
            <w:tcMar>
              <w:top w:w="30" w:type="dxa"/>
              <w:left w:w="30" w:type="dxa"/>
              <w:bottom w:w="20" w:type="dxa"/>
              <w:right w:w="30" w:type="dxa"/>
            </w:tcMar>
          </w:tcPr>
          <w:p w14:paraId="30893D2D" w14:textId="77777777" w:rsidR="00AD205C" w:rsidRDefault="002C259D" w:rsidP="00D24084">
            <w:r>
              <w:t>-213</w:t>
            </w:r>
          </w:p>
        </w:tc>
        <w:tc>
          <w:tcPr>
            <w:tcW w:w="3628" w:type="dxa"/>
            <w:tcMar>
              <w:top w:w="30" w:type="dxa"/>
              <w:left w:w="30" w:type="dxa"/>
              <w:bottom w:w="20" w:type="dxa"/>
              <w:right w:w="30" w:type="dxa"/>
            </w:tcMar>
          </w:tcPr>
          <w:p w14:paraId="1BFCB6C6"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48FC9216"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1C7D2CC3" w14:textId="77777777" w:rsidR="00AD205C" w:rsidRDefault="002C259D" w:rsidP="00D24084">
            <w:r>
              <w:t>Biznis</w:t>
            </w:r>
          </w:p>
        </w:tc>
      </w:tr>
      <w:tr w:rsidR="00AD205C" w14:paraId="0A3FFDB8" w14:textId="77777777" w:rsidTr="0011401F">
        <w:tc>
          <w:tcPr>
            <w:tcW w:w="907" w:type="dxa"/>
            <w:tcMar>
              <w:top w:w="30" w:type="dxa"/>
              <w:left w:w="30" w:type="dxa"/>
              <w:bottom w:w="20" w:type="dxa"/>
              <w:right w:w="30" w:type="dxa"/>
            </w:tcMar>
          </w:tcPr>
          <w:p w14:paraId="50136698" w14:textId="77777777" w:rsidR="00AD205C" w:rsidRDefault="002C259D" w:rsidP="00D24084">
            <w:r>
              <w:t>-210</w:t>
            </w:r>
          </w:p>
        </w:tc>
        <w:tc>
          <w:tcPr>
            <w:tcW w:w="3628" w:type="dxa"/>
            <w:tcMar>
              <w:top w:w="30" w:type="dxa"/>
              <w:left w:w="30" w:type="dxa"/>
              <w:bottom w:w="20" w:type="dxa"/>
              <w:right w:w="30" w:type="dxa"/>
            </w:tcMar>
          </w:tcPr>
          <w:p w14:paraId="1353BA73"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0E249078"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2BC6F209" w14:textId="77777777" w:rsidR="00AD205C" w:rsidRDefault="002C259D" w:rsidP="00D24084">
            <w:r>
              <w:t>Biznis</w:t>
            </w:r>
          </w:p>
        </w:tc>
      </w:tr>
      <w:tr w:rsidR="00AD205C" w14:paraId="55C2D5FF" w14:textId="77777777" w:rsidTr="0011401F">
        <w:tc>
          <w:tcPr>
            <w:tcW w:w="907" w:type="dxa"/>
            <w:tcMar>
              <w:top w:w="30" w:type="dxa"/>
              <w:left w:w="30" w:type="dxa"/>
              <w:bottom w:w="20" w:type="dxa"/>
              <w:right w:w="30" w:type="dxa"/>
            </w:tcMar>
          </w:tcPr>
          <w:p w14:paraId="53F52308" w14:textId="77777777" w:rsidR="00AD205C" w:rsidRDefault="002C259D" w:rsidP="00D24084">
            <w:r>
              <w:t>-209</w:t>
            </w:r>
          </w:p>
        </w:tc>
        <w:tc>
          <w:tcPr>
            <w:tcW w:w="3628" w:type="dxa"/>
            <w:tcMar>
              <w:top w:w="30" w:type="dxa"/>
              <w:left w:w="30" w:type="dxa"/>
              <w:bottom w:w="20" w:type="dxa"/>
              <w:right w:w="30" w:type="dxa"/>
            </w:tcMar>
          </w:tcPr>
          <w:p w14:paraId="7E4DC3AB" w14:textId="77777777" w:rsidR="00AD205C" w:rsidRDefault="002C259D" w:rsidP="00D24084">
            <w:r>
              <w:t>Neznámy typ dokumentu.</w:t>
            </w:r>
          </w:p>
        </w:tc>
        <w:tc>
          <w:tcPr>
            <w:tcW w:w="3398" w:type="dxa"/>
            <w:tcMar>
              <w:top w:w="30" w:type="dxa"/>
              <w:left w:w="30" w:type="dxa"/>
              <w:bottom w:w="20" w:type="dxa"/>
              <w:right w:w="30" w:type="dxa"/>
            </w:tcMar>
          </w:tcPr>
          <w:p w14:paraId="08586831" w14:textId="77777777" w:rsidR="00AD205C" w:rsidRDefault="002C259D" w:rsidP="00D24084">
            <w:r>
              <w:t>Neznámy typ dokumentu.</w:t>
            </w:r>
          </w:p>
        </w:tc>
        <w:tc>
          <w:tcPr>
            <w:tcW w:w="1137" w:type="dxa"/>
            <w:tcMar>
              <w:top w:w="30" w:type="dxa"/>
              <w:left w:w="30" w:type="dxa"/>
              <w:bottom w:w="20" w:type="dxa"/>
              <w:right w:w="30" w:type="dxa"/>
            </w:tcMar>
          </w:tcPr>
          <w:p w14:paraId="42A1D706" w14:textId="77777777" w:rsidR="00AD205C" w:rsidRDefault="002C259D" w:rsidP="00D24084">
            <w:r>
              <w:t>Biznis</w:t>
            </w:r>
          </w:p>
        </w:tc>
      </w:tr>
      <w:tr w:rsidR="00AD205C" w14:paraId="0B3AE1E8" w14:textId="77777777" w:rsidTr="0011401F">
        <w:tc>
          <w:tcPr>
            <w:tcW w:w="907" w:type="dxa"/>
            <w:tcMar>
              <w:top w:w="30" w:type="dxa"/>
              <w:left w:w="30" w:type="dxa"/>
              <w:bottom w:w="20" w:type="dxa"/>
              <w:right w:w="30" w:type="dxa"/>
            </w:tcMar>
          </w:tcPr>
          <w:p w14:paraId="2E988928" w14:textId="77777777" w:rsidR="00AD205C" w:rsidRDefault="002C259D" w:rsidP="00D24084">
            <w:r>
              <w:t>-208</w:t>
            </w:r>
          </w:p>
        </w:tc>
        <w:tc>
          <w:tcPr>
            <w:tcW w:w="3628" w:type="dxa"/>
            <w:tcMar>
              <w:top w:w="30" w:type="dxa"/>
              <w:left w:w="30" w:type="dxa"/>
              <w:bottom w:w="20" w:type="dxa"/>
              <w:right w:w="30" w:type="dxa"/>
            </w:tcMar>
          </w:tcPr>
          <w:p w14:paraId="2CD27E20" w14:textId="77777777" w:rsidR="00AD205C" w:rsidRDefault="002C259D" w:rsidP="00D24084">
            <w:r>
              <w:t>Neznámy formát dokumentu.</w:t>
            </w:r>
          </w:p>
        </w:tc>
        <w:tc>
          <w:tcPr>
            <w:tcW w:w="3398" w:type="dxa"/>
            <w:tcMar>
              <w:top w:w="30" w:type="dxa"/>
              <w:left w:w="30" w:type="dxa"/>
              <w:bottom w:w="20" w:type="dxa"/>
              <w:right w:w="30" w:type="dxa"/>
            </w:tcMar>
          </w:tcPr>
          <w:p w14:paraId="223D6D1D" w14:textId="77777777" w:rsidR="00AD205C" w:rsidRDefault="002C259D" w:rsidP="00D24084">
            <w:r>
              <w:t>Neznámy formát dokumentu.</w:t>
            </w:r>
          </w:p>
        </w:tc>
        <w:tc>
          <w:tcPr>
            <w:tcW w:w="1137" w:type="dxa"/>
            <w:tcMar>
              <w:top w:w="30" w:type="dxa"/>
              <w:left w:w="30" w:type="dxa"/>
              <w:bottom w:w="20" w:type="dxa"/>
              <w:right w:w="30" w:type="dxa"/>
            </w:tcMar>
          </w:tcPr>
          <w:p w14:paraId="298FC30F" w14:textId="77777777" w:rsidR="00AD205C" w:rsidRDefault="002C259D" w:rsidP="00D24084">
            <w:r>
              <w:t>Biznis</w:t>
            </w:r>
          </w:p>
        </w:tc>
      </w:tr>
      <w:tr w:rsidR="00AD205C" w14:paraId="4942FD5E" w14:textId="77777777" w:rsidTr="0011401F">
        <w:tc>
          <w:tcPr>
            <w:tcW w:w="907" w:type="dxa"/>
            <w:tcMar>
              <w:top w:w="30" w:type="dxa"/>
              <w:left w:w="30" w:type="dxa"/>
              <w:bottom w:w="20" w:type="dxa"/>
              <w:right w:w="30" w:type="dxa"/>
            </w:tcMar>
          </w:tcPr>
          <w:p w14:paraId="6CF93162" w14:textId="77777777" w:rsidR="00AD205C" w:rsidRDefault="002C259D" w:rsidP="00D24084">
            <w:r>
              <w:lastRenderedPageBreak/>
              <w:t>-207</w:t>
            </w:r>
          </w:p>
        </w:tc>
        <w:tc>
          <w:tcPr>
            <w:tcW w:w="3628" w:type="dxa"/>
            <w:tcMar>
              <w:top w:w="30" w:type="dxa"/>
              <w:left w:w="30" w:type="dxa"/>
              <w:bottom w:w="20" w:type="dxa"/>
              <w:right w:w="30" w:type="dxa"/>
            </w:tcMar>
          </w:tcPr>
          <w:p w14:paraId="2EE86DF8" w14:textId="77777777" w:rsidR="00AD205C" w:rsidRDefault="002C259D" w:rsidP="00D24084">
            <w:r>
              <w:t>Neznámy formát podania.</w:t>
            </w:r>
          </w:p>
        </w:tc>
        <w:tc>
          <w:tcPr>
            <w:tcW w:w="3398" w:type="dxa"/>
            <w:tcMar>
              <w:top w:w="30" w:type="dxa"/>
              <w:left w:w="30" w:type="dxa"/>
              <w:bottom w:w="20" w:type="dxa"/>
              <w:right w:w="30" w:type="dxa"/>
            </w:tcMar>
          </w:tcPr>
          <w:p w14:paraId="25CF9631" w14:textId="77777777" w:rsidR="00AD205C" w:rsidRDefault="002C259D" w:rsidP="00D24084">
            <w:r>
              <w:t>Neznámy formát podania.</w:t>
            </w:r>
          </w:p>
        </w:tc>
        <w:tc>
          <w:tcPr>
            <w:tcW w:w="1137" w:type="dxa"/>
            <w:tcMar>
              <w:top w:w="30" w:type="dxa"/>
              <w:left w:w="30" w:type="dxa"/>
              <w:bottom w:w="20" w:type="dxa"/>
              <w:right w:w="30" w:type="dxa"/>
            </w:tcMar>
          </w:tcPr>
          <w:p w14:paraId="27C19A23" w14:textId="77777777" w:rsidR="00AD205C" w:rsidRDefault="002C259D" w:rsidP="00D24084">
            <w:r>
              <w:t>Biznis</w:t>
            </w:r>
          </w:p>
        </w:tc>
      </w:tr>
      <w:tr w:rsidR="00AD205C" w14:paraId="606302EE" w14:textId="77777777" w:rsidTr="0011401F">
        <w:tc>
          <w:tcPr>
            <w:tcW w:w="907" w:type="dxa"/>
            <w:tcMar>
              <w:top w:w="30" w:type="dxa"/>
              <w:left w:w="30" w:type="dxa"/>
              <w:bottom w:w="20" w:type="dxa"/>
              <w:right w:w="30" w:type="dxa"/>
            </w:tcMar>
          </w:tcPr>
          <w:p w14:paraId="29FED205" w14:textId="77777777" w:rsidR="00AD205C" w:rsidRDefault="002C259D" w:rsidP="00D24084">
            <w:r>
              <w:t>-205</w:t>
            </w:r>
          </w:p>
        </w:tc>
        <w:tc>
          <w:tcPr>
            <w:tcW w:w="3628" w:type="dxa"/>
            <w:tcMar>
              <w:top w:w="30" w:type="dxa"/>
              <w:left w:w="30" w:type="dxa"/>
              <w:bottom w:w="20" w:type="dxa"/>
              <w:right w:w="30" w:type="dxa"/>
            </w:tcMar>
          </w:tcPr>
          <w:p w14:paraId="2FCBDF9C" w14:textId="77777777" w:rsidR="00AD205C" w:rsidRDefault="002C259D" w:rsidP="00D24084">
            <w:r>
              <w:t>Neplatný typ podania.</w:t>
            </w:r>
          </w:p>
        </w:tc>
        <w:tc>
          <w:tcPr>
            <w:tcW w:w="3398" w:type="dxa"/>
            <w:tcMar>
              <w:top w:w="30" w:type="dxa"/>
              <w:left w:w="30" w:type="dxa"/>
              <w:bottom w:w="20" w:type="dxa"/>
              <w:right w:w="30" w:type="dxa"/>
            </w:tcMar>
          </w:tcPr>
          <w:p w14:paraId="3B4E3CB0" w14:textId="77777777" w:rsidR="00AD205C" w:rsidRDefault="002C259D" w:rsidP="00D24084">
            <w:r>
              <w:t>Neplatný typ podania.</w:t>
            </w:r>
          </w:p>
        </w:tc>
        <w:tc>
          <w:tcPr>
            <w:tcW w:w="1137" w:type="dxa"/>
            <w:tcMar>
              <w:top w:w="30" w:type="dxa"/>
              <w:left w:w="30" w:type="dxa"/>
              <w:bottom w:w="20" w:type="dxa"/>
              <w:right w:w="30" w:type="dxa"/>
            </w:tcMar>
          </w:tcPr>
          <w:p w14:paraId="437AFDAF" w14:textId="77777777" w:rsidR="00AD205C" w:rsidRDefault="002C259D" w:rsidP="00D24084">
            <w:r>
              <w:t>Biznis</w:t>
            </w:r>
          </w:p>
        </w:tc>
      </w:tr>
      <w:tr w:rsidR="00AD205C" w14:paraId="5F2D17DE" w14:textId="77777777" w:rsidTr="0011401F">
        <w:tc>
          <w:tcPr>
            <w:tcW w:w="907" w:type="dxa"/>
            <w:tcMar>
              <w:top w:w="30" w:type="dxa"/>
              <w:left w:w="30" w:type="dxa"/>
              <w:bottom w:w="20" w:type="dxa"/>
              <w:right w:w="30" w:type="dxa"/>
            </w:tcMar>
          </w:tcPr>
          <w:p w14:paraId="517454ED" w14:textId="77777777" w:rsidR="00AD205C" w:rsidRDefault="002C259D" w:rsidP="00D24084">
            <w:r>
              <w:t>-204</w:t>
            </w:r>
          </w:p>
        </w:tc>
        <w:tc>
          <w:tcPr>
            <w:tcW w:w="3628" w:type="dxa"/>
            <w:tcMar>
              <w:top w:w="30" w:type="dxa"/>
              <w:left w:w="30" w:type="dxa"/>
              <w:bottom w:w="20" w:type="dxa"/>
              <w:right w:w="30" w:type="dxa"/>
            </w:tcMar>
          </w:tcPr>
          <w:p w14:paraId="76EAFA96"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2F9C3B50"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79C386B" w14:textId="77777777" w:rsidR="00AD205C" w:rsidRDefault="002C259D" w:rsidP="00D24084">
            <w:r>
              <w:t>Biznis</w:t>
            </w:r>
          </w:p>
        </w:tc>
      </w:tr>
      <w:tr w:rsidR="00AD205C" w14:paraId="4D4D8714" w14:textId="77777777" w:rsidTr="0011401F">
        <w:tc>
          <w:tcPr>
            <w:tcW w:w="907" w:type="dxa"/>
            <w:tcMar>
              <w:top w:w="30" w:type="dxa"/>
              <w:left w:w="30" w:type="dxa"/>
              <w:bottom w:w="20" w:type="dxa"/>
              <w:right w:w="30" w:type="dxa"/>
            </w:tcMar>
          </w:tcPr>
          <w:p w14:paraId="5FF985ED" w14:textId="77777777" w:rsidR="00AD205C" w:rsidRDefault="002C259D" w:rsidP="00D24084">
            <w:r>
              <w:t>-1</w:t>
            </w:r>
          </w:p>
        </w:tc>
        <w:tc>
          <w:tcPr>
            <w:tcW w:w="3628" w:type="dxa"/>
            <w:tcMar>
              <w:top w:w="30" w:type="dxa"/>
              <w:left w:w="30" w:type="dxa"/>
              <w:bottom w:w="20" w:type="dxa"/>
              <w:right w:w="30" w:type="dxa"/>
            </w:tcMar>
          </w:tcPr>
          <w:p w14:paraId="0293AC9E" w14:textId="77777777" w:rsidR="00AD205C" w:rsidRDefault="002C259D" w:rsidP="00D24084">
            <w:r>
              <w:t>Interná chyba.</w:t>
            </w:r>
          </w:p>
        </w:tc>
        <w:tc>
          <w:tcPr>
            <w:tcW w:w="3398" w:type="dxa"/>
            <w:tcMar>
              <w:top w:w="30" w:type="dxa"/>
              <w:left w:w="30" w:type="dxa"/>
              <w:bottom w:w="20" w:type="dxa"/>
              <w:right w:w="30" w:type="dxa"/>
            </w:tcMar>
          </w:tcPr>
          <w:p w14:paraId="7651E2DE" w14:textId="77777777" w:rsidR="00AD205C" w:rsidRDefault="002C259D" w:rsidP="00D24084">
            <w:r>
              <w:t>Interná chyba.</w:t>
            </w:r>
          </w:p>
        </w:tc>
        <w:tc>
          <w:tcPr>
            <w:tcW w:w="1137" w:type="dxa"/>
            <w:tcMar>
              <w:top w:w="30" w:type="dxa"/>
              <w:left w:w="30" w:type="dxa"/>
              <w:bottom w:w="20" w:type="dxa"/>
              <w:right w:w="30" w:type="dxa"/>
            </w:tcMar>
          </w:tcPr>
          <w:p w14:paraId="3E7944B4" w14:textId="77777777" w:rsidR="00AD205C" w:rsidRDefault="002C259D" w:rsidP="00D24084">
            <w:r>
              <w:t>Systém</w:t>
            </w:r>
          </w:p>
        </w:tc>
      </w:tr>
    </w:tbl>
    <w:p w14:paraId="3243F45E" w14:textId="77777777" w:rsidR="005928AC" w:rsidRDefault="005928AC" w:rsidP="00D24084">
      <w:pPr>
        <w:rPr>
          <w:sz w:val="36"/>
        </w:rPr>
      </w:pPr>
      <w:bookmarkStart w:id="179" w:name="scroll-bookmark-135"/>
      <w:r>
        <w:br w:type="page"/>
      </w:r>
    </w:p>
    <w:p w14:paraId="7402756A" w14:textId="22BD0FDA" w:rsidR="00AD205C" w:rsidRDefault="002C259D" w:rsidP="00D24084">
      <w:pPr>
        <w:pStyle w:val="Nadpis2"/>
      </w:pPr>
      <w:bookmarkStart w:id="180" w:name="_Toc101774401"/>
      <w:r>
        <w:lastRenderedPageBreak/>
        <w:t>Informovanie sa o vydaných licenciách pre zahraničnoobchodné  transakcie</w:t>
      </w:r>
      <w:bookmarkEnd w:id="179"/>
      <w:bookmarkEnd w:id="180"/>
    </w:p>
    <w:tbl>
      <w:tblPr>
        <w:tblStyle w:val="ScrollTableNormal"/>
        <w:tblW w:w="0" w:type="auto"/>
        <w:tblLayout w:type="fixed"/>
        <w:tblLook w:val="0000" w:firstRow="0" w:lastRow="0" w:firstColumn="0" w:lastColumn="0" w:noHBand="0" w:noVBand="0"/>
      </w:tblPr>
      <w:tblGrid>
        <w:gridCol w:w="2268"/>
        <w:gridCol w:w="6803"/>
      </w:tblGrid>
      <w:tr w:rsidR="00AD205C" w14:paraId="31C4B48E" w14:textId="77777777" w:rsidTr="0011401F">
        <w:tc>
          <w:tcPr>
            <w:tcW w:w="2268" w:type="dxa"/>
            <w:tcMar>
              <w:top w:w="30" w:type="dxa"/>
              <w:left w:w="30" w:type="dxa"/>
              <w:bottom w:w="20" w:type="dxa"/>
              <w:right w:w="30" w:type="dxa"/>
            </w:tcMar>
            <w:vAlign w:val="center"/>
          </w:tcPr>
          <w:p w14:paraId="1D5F57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DA6C446" w14:textId="77777777" w:rsidR="00AD205C" w:rsidRDefault="002C259D" w:rsidP="00D24084">
            <w:r>
              <w:t>sluzba_is_235</w:t>
            </w:r>
          </w:p>
        </w:tc>
      </w:tr>
      <w:tr w:rsidR="00AD205C" w14:paraId="577E4F74" w14:textId="77777777" w:rsidTr="0011401F">
        <w:tc>
          <w:tcPr>
            <w:tcW w:w="2268" w:type="dxa"/>
            <w:tcMar>
              <w:top w:w="30" w:type="dxa"/>
              <w:left w:w="30" w:type="dxa"/>
              <w:bottom w:w="20" w:type="dxa"/>
              <w:right w:w="30" w:type="dxa"/>
            </w:tcMar>
            <w:vAlign w:val="center"/>
          </w:tcPr>
          <w:p w14:paraId="624F80A1" w14:textId="77777777" w:rsidR="00AD205C" w:rsidRDefault="002C259D" w:rsidP="00D24084">
            <w:r>
              <w:t>Verzia služby</w:t>
            </w:r>
          </w:p>
        </w:tc>
        <w:tc>
          <w:tcPr>
            <w:tcW w:w="6803" w:type="dxa"/>
            <w:tcMar>
              <w:top w:w="30" w:type="dxa"/>
              <w:left w:w="30" w:type="dxa"/>
              <w:bottom w:w="20" w:type="dxa"/>
              <w:right w:w="30" w:type="dxa"/>
            </w:tcMar>
            <w:vAlign w:val="center"/>
          </w:tcPr>
          <w:p w14:paraId="1F06808C" w14:textId="77777777" w:rsidR="00AD205C" w:rsidRDefault="002C259D" w:rsidP="00D24084">
            <w:r>
              <w:t>1.0</w:t>
            </w:r>
          </w:p>
        </w:tc>
      </w:tr>
      <w:tr w:rsidR="00AD205C" w14:paraId="0A7BCCE8" w14:textId="77777777" w:rsidTr="0011401F">
        <w:tc>
          <w:tcPr>
            <w:tcW w:w="2268" w:type="dxa"/>
            <w:tcMar>
              <w:top w:w="30" w:type="dxa"/>
              <w:left w:w="30" w:type="dxa"/>
              <w:bottom w:w="20" w:type="dxa"/>
              <w:right w:w="30" w:type="dxa"/>
            </w:tcMar>
            <w:vAlign w:val="center"/>
          </w:tcPr>
          <w:p w14:paraId="23BAF1C1" w14:textId="77777777" w:rsidR="00AD205C" w:rsidRDefault="002C259D" w:rsidP="00D24084">
            <w:r>
              <w:t>Popis služby</w:t>
            </w:r>
          </w:p>
        </w:tc>
        <w:tc>
          <w:tcPr>
            <w:tcW w:w="6803" w:type="dxa"/>
            <w:tcMar>
              <w:top w:w="30" w:type="dxa"/>
              <w:left w:w="30" w:type="dxa"/>
              <w:bottom w:w="20" w:type="dxa"/>
              <w:right w:w="30" w:type="dxa"/>
            </w:tcMar>
            <w:vAlign w:val="center"/>
          </w:tcPr>
          <w:p w14:paraId="55D94012" w14:textId="77777777" w:rsidR="00AD205C" w:rsidRDefault="002C259D" w:rsidP="00D24084">
            <w:r>
              <w:t>Služba poskytne informácie súvisiace s vydanou licenciou.</w:t>
            </w:r>
            <w:r>
              <w:br/>
              <w:t>Služba poskytne tieto informácie držiteľovi licencie, vydávajúcemu správnemu orgánu a colným orgánom v rozsahu im prislúchajúcim.</w:t>
            </w:r>
            <w:r>
              <w:br/>
              <w:t>Služba poskytne sadu výberových kritérií pre vyhľadávanie požadovanej licencie alebo množiny licencií.</w:t>
            </w:r>
            <w:r>
              <w:br/>
              <w:t>Služba patrí medzi všeobecné služby.</w:t>
            </w:r>
            <w:r>
              <w:br/>
              <w:t>NP-1.1.15</w:t>
            </w:r>
          </w:p>
        </w:tc>
      </w:tr>
      <w:tr w:rsidR="00AD205C" w14:paraId="594D32EA" w14:textId="77777777" w:rsidTr="0011401F">
        <w:tc>
          <w:tcPr>
            <w:tcW w:w="2268" w:type="dxa"/>
            <w:tcMar>
              <w:top w:w="30" w:type="dxa"/>
              <w:left w:w="30" w:type="dxa"/>
              <w:bottom w:w="20" w:type="dxa"/>
              <w:right w:w="30" w:type="dxa"/>
            </w:tcMar>
            <w:vAlign w:val="center"/>
          </w:tcPr>
          <w:p w14:paraId="4A709601" w14:textId="77777777" w:rsidR="00AD205C" w:rsidRDefault="002C259D" w:rsidP="00D24084">
            <w:r>
              <w:t>ISVS / Modul</w:t>
            </w:r>
          </w:p>
        </w:tc>
        <w:tc>
          <w:tcPr>
            <w:tcW w:w="6803" w:type="dxa"/>
            <w:tcMar>
              <w:top w:w="30" w:type="dxa"/>
              <w:left w:w="30" w:type="dxa"/>
              <w:bottom w:w="20" w:type="dxa"/>
              <w:right w:w="30" w:type="dxa"/>
            </w:tcMar>
            <w:vAlign w:val="center"/>
          </w:tcPr>
          <w:p w14:paraId="5C378744" w14:textId="77777777" w:rsidR="00AD205C" w:rsidRDefault="002C259D" w:rsidP="00D24084">
            <w:r>
              <w:t>IS CEP</w:t>
            </w:r>
          </w:p>
        </w:tc>
      </w:tr>
    </w:tbl>
    <w:p w14:paraId="01A7147A" w14:textId="69AFD4D7" w:rsidR="00AD205C" w:rsidRDefault="002C259D" w:rsidP="00D24084">
      <w:pPr>
        <w:pStyle w:val="Nadpis3"/>
      </w:pPr>
      <w:bookmarkStart w:id="181" w:name="scroll-bookmark-136"/>
      <w:bookmarkStart w:id="182" w:name="_Toc101774402"/>
      <w:r>
        <w:t>Procesné/logické údaje</w:t>
      </w:r>
      <w:bookmarkEnd w:id="181"/>
      <w:bookmarkEnd w:id="182"/>
    </w:p>
    <w:p w14:paraId="01C93B28" w14:textId="22313117" w:rsidR="00AD205C" w:rsidRDefault="002C259D" w:rsidP="00D24084">
      <w:pPr>
        <w:pStyle w:val="Nadpis4"/>
      </w:pPr>
      <w:bookmarkStart w:id="183" w:name="scroll-bookmark-137"/>
      <w:r>
        <w:t>Procesný tok / biznis logika služby</w:t>
      </w:r>
      <w:bookmarkEnd w:id="183"/>
    </w:p>
    <w:p w14:paraId="1FEF0ECE" w14:textId="77777777" w:rsidR="00AD205C" w:rsidRDefault="002C259D" w:rsidP="00D24084">
      <w:r>
        <w:t>Služba poskytne informácie o vydaných licenciách požadovaného typu a/alebo vydaných pre požadovaný subjekt.</w:t>
      </w:r>
      <w:r>
        <w:br/>
        <w:t>Služba je synchrónna a je určená pre IS VS.</w:t>
      </w:r>
      <w:r>
        <w:br/>
        <w:t>Prístup k údajom licencie je riadený oprávneniami kde platí, že k vydaným licenciám má prístup ich vydavateľ alebo MF v rámci realizácie zahraničnoobchodnej transakcie.</w:t>
      </w:r>
    </w:p>
    <w:p w14:paraId="3117A653" w14:textId="42093006" w:rsidR="00AD205C" w:rsidRDefault="002C259D" w:rsidP="00D24084">
      <w:pPr>
        <w:pStyle w:val="Nadpis4"/>
      </w:pPr>
      <w:bookmarkStart w:id="184" w:name="scroll-bookmark-138"/>
      <w:r>
        <w:t>Operácie poskytovanej služby</w:t>
      </w:r>
      <w:bookmarkEnd w:id="184"/>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12D17FCB" w14:textId="77777777" w:rsidTr="0011401F">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3549328" w14:textId="77777777" w:rsidR="00AD205C" w:rsidRDefault="002C259D" w:rsidP="00D24084">
            <w:r>
              <w:t>Názov operácie</w:t>
            </w:r>
          </w:p>
        </w:tc>
        <w:tc>
          <w:tcPr>
            <w:tcW w:w="3320" w:type="dxa"/>
            <w:tcMar>
              <w:top w:w="30" w:type="dxa"/>
              <w:left w:w="30" w:type="dxa"/>
              <w:bottom w:w="20" w:type="dxa"/>
              <w:right w:w="30" w:type="dxa"/>
            </w:tcMar>
          </w:tcPr>
          <w:p w14:paraId="0E9E554A" w14:textId="77777777" w:rsidR="00AD205C" w:rsidRDefault="002C259D" w:rsidP="00D24084">
            <w:r>
              <w:t>Popis operácie</w:t>
            </w:r>
          </w:p>
        </w:tc>
        <w:tc>
          <w:tcPr>
            <w:tcW w:w="907" w:type="dxa"/>
            <w:tcMar>
              <w:top w:w="30" w:type="dxa"/>
              <w:left w:w="30" w:type="dxa"/>
              <w:bottom w:w="20" w:type="dxa"/>
              <w:right w:w="30" w:type="dxa"/>
            </w:tcMar>
          </w:tcPr>
          <w:p w14:paraId="6B3ABB64" w14:textId="77777777" w:rsidR="00AD205C" w:rsidRDefault="002C259D" w:rsidP="00D24084">
            <w:r>
              <w:t>Poradie</w:t>
            </w:r>
          </w:p>
        </w:tc>
        <w:tc>
          <w:tcPr>
            <w:tcW w:w="1361" w:type="dxa"/>
            <w:tcMar>
              <w:top w:w="30" w:type="dxa"/>
              <w:left w:w="30" w:type="dxa"/>
              <w:bottom w:w="20" w:type="dxa"/>
              <w:right w:w="30" w:type="dxa"/>
            </w:tcMar>
          </w:tcPr>
          <w:p w14:paraId="4733DE6B" w14:textId="77777777" w:rsidR="00AD205C" w:rsidRDefault="002C259D" w:rsidP="00D24084">
            <w:r>
              <w:t>Vstupné parametre</w:t>
            </w:r>
          </w:p>
        </w:tc>
        <w:tc>
          <w:tcPr>
            <w:tcW w:w="1361" w:type="dxa"/>
            <w:tcMar>
              <w:top w:w="30" w:type="dxa"/>
              <w:left w:w="30" w:type="dxa"/>
              <w:bottom w:w="20" w:type="dxa"/>
              <w:right w:w="30" w:type="dxa"/>
            </w:tcMar>
          </w:tcPr>
          <w:p w14:paraId="2BE888B6" w14:textId="77777777" w:rsidR="00AD205C" w:rsidRDefault="002C259D" w:rsidP="00D24084">
            <w:r>
              <w:t>Vystupné parametre</w:t>
            </w:r>
          </w:p>
        </w:tc>
      </w:tr>
      <w:tr w:rsidR="00AD205C" w14:paraId="37338E56" w14:textId="77777777" w:rsidTr="0011401F">
        <w:tc>
          <w:tcPr>
            <w:tcW w:w="2122" w:type="dxa"/>
            <w:tcMar>
              <w:top w:w="30" w:type="dxa"/>
              <w:left w:w="30" w:type="dxa"/>
              <w:bottom w:w="20" w:type="dxa"/>
              <w:right w:w="30" w:type="dxa"/>
            </w:tcMar>
          </w:tcPr>
          <w:p w14:paraId="0A2041C7" w14:textId="77777777" w:rsidR="00AD205C" w:rsidRDefault="002C259D" w:rsidP="00D24084">
            <w:r>
              <w:t>InformacieOVydanychLicenciachStart</w:t>
            </w:r>
          </w:p>
        </w:tc>
        <w:tc>
          <w:tcPr>
            <w:tcW w:w="3320" w:type="dxa"/>
            <w:tcMar>
              <w:top w:w="30" w:type="dxa"/>
              <w:left w:w="30" w:type="dxa"/>
              <w:bottom w:w="20" w:type="dxa"/>
              <w:right w:w="30" w:type="dxa"/>
            </w:tcMar>
          </w:tcPr>
          <w:p w14:paraId="12881728"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09ED254A" w14:textId="77777777" w:rsidR="00AD205C" w:rsidRDefault="002C259D" w:rsidP="00D24084">
            <w:r>
              <w:t>1</w:t>
            </w:r>
          </w:p>
        </w:tc>
        <w:tc>
          <w:tcPr>
            <w:tcW w:w="1361" w:type="dxa"/>
            <w:tcMar>
              <w:top w:w="30" w:type="dxa"/>
              <w:left w:w="30" w:type="dxa"/>
              <w:bottom w:w="20" w:type="dxa"/>
              <w:right w:w="30" w:type="dxa"/>
            </w:tcMar>
          </w:tcPr>
          <w:p w14:paraId="69BC2D7F" w14:textId="77777777" w:rsidR="00AD205C" w:rsidRDefault="002C259D" w:rsidP="00D24084">
            <w:r>
              <w:t>RPInfoVydaneLicencieZiadost</w:t>
            </w:r>
          </w:p>
        </w:tc>
        <w:tc>
          <w:tcPr>
            <w:tcW w:w="1361" w:type="dxa"/>
            <w:tcMar>
              <w:top w:w="30" w:type="dxa"/>
              <w:left w:w="30" w:type="dxa"/>
              <w:bottom w:w="20" w:type="dxa"/>
              <w:right w:w="30" w:type="dxa"/>
            </w:tcMar>
          </w:tcPr>
          <w:p w14:paraId="732A4204" w14:textId="77777777" w:rsidR="00AD205C" w:rsidRDefault="002C259D" w:rsidP="00D24084">
            <w:r>
              <w:t>ID dávky</w:t>
            </w:r>
          </w:p>
        </w:tc>
      </w:tr>
      <w:tr w:rsidR="00AD205C" w14:paraId="6B5BA8AF" w14:textId="77777777" w:rsidTr="0011401F">
        <w:tc>
          <w:tcPr>
            <w:tcW w:w="2122" w:type="dxa"/>
            <w:tcMar>
              <w:top w:w="30" w:type="dxa"/>
              <w:left w:w="30" w:type="dxa"/>
              <w:bottom w:w="20" w:type="dxa"/>
              <w:right w:w="30" w:type="dxa"/>
            </w:tcMar>
          </w:tcPr>
          <w:p w14:paraId="4FE84EE2" w14:textId="77777777" w:rsidR="00AD205C" w:rsidRDefault="002C259D" w:rsidP="00D24084">
            <w:r>
              <w:t>InformacieOVydanychLicenciachContinue</w:t>
            </w:r>
          </w:p>
        </w:tc>
        <w:tc>
          <w:tcPr>
            <w:tcW w:w="3320" w:type="dxa"/>
            <w:tcMar>
              <w:top w:w="30" w:type="dxa"/>
              <w:left w:w="30" w:type="dxa"/>
              <w:bottom w:w="20" w:type="dxa"/>
              <w:right w:w="30" w:type="dxa"/>
            </w:tcMar>
          </w:tcPr>
          <w:p w14:paraId="1E27258C"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5ED81F7C" w14:textId="77777777" w:rsidR="00AD205C" w:rsidRDefault="002C259D" w:rsidP="00D24084">
            <w:r>
              <w:t>2</w:t>
            </w:r>
          </w:p>
        </w:tc>
        <w:tc>
          <w:tcPr>
            <w:tcW w:w="1361" w:type="dxa"/>
            <w:tcMar>
              <w:top w:w="30" w:type="dxa"/>
              <w:left w:w="30" w:type="dxa"/>
              <w:bottom w:w="20" w:type="dxa"/>
              <w:right w:w="30" w:type="dxa"/>
            </w:tcMar>
          </w:tcPr>
          <w:p w14:paraId="243CB7A8" w14:textId="77777777" w:rsidR="00AD205C" w:rsidRDefault="002C259D" w:rsidP="00D24084">
            <w:r>
              <w:t>ID dávky</w:t>
            </w:r>
          </w:p>
        </w:tc>
        <w:tc>
          <w:tcPr>
            <w:tcW w:w="1361" w:type="dxa"/>
            <w:tcMar>
              <w:top w:w="30" w:type="dxa"/>
              <w:left w:w="30" w:type="dxa"/>
              <w:bottom w:w="20" w:type="dxa"/>
              <w:right w:w="30" w:type="dxa"/>
            </w:tcMar>
          </w:tcPr>
          <w:p w14:paraId="485E792E" w14:textId="77777777" w:rsidR="00AD205C" w:rsidRDefault="002C259D" w:rsidP="00D24084">
            <w:r>
              <w:t>InfoVydaneLicencieOdpoved</w:t>
            </w:r>
          </w:p>
        </w:tc>
      </w:tr>
    </w:tbl>
    <w:p w14:paraId="36632CA6" w14:textId="77777777" w:rsidR="0011401F" w:rsidRDefault="0011401F" w:rsidP="00D24084"/>
    <w:p w14:paraId="15B4A583" w14:textId="77777777" w:rsidR="0011401F" w:rsidRDefault="0011401F" w:rsidP="00D24084"/>
    <w:p w14:paraId="4E3E57D3" w14:textId="77777777" w:rsidR="0011401F" w:rsidRDefault="0011401F" w:rsidP="00D24084"/>
    <w:p w14:paraId="48BC0D32" w14:textId="77777777" w:rsidR="0011401F" w:rsidRDefault="0011401F" w:rsidP="00D24084"/>
    <w:p w14:paraId="7153254E" w14:textId="77777777" w:rsidR="0011401F" w:rsidRDefault="0011401F" w:rsidP="00D24084"/>
    <w:p w14:paraId="1DCB21FD" w14:textId="77777777" w:rsidR="0011401F" w:rsidRDefault="0011401F" w:rsidP="00D24084"/>
    <w:p w14:paraId="14E3BC1B" w14:textId="77777777" w:rsidR="0011401F" w:rsidRDefault="0011401F" w:rsidP="00D24084"/>
    <w:p w14:paraId="7FB41F70" w14:textId="77777777" w:rsidR="0011401F" w:rsidRDefault="0011401F" w:rsidP="00D24084"/>
    <w:p w14:paraId="3C26FE67" w14:textId="77777777" w:rsidR="0011401F" w:rsidRDefault="0011401F" w:rsidP="00D24084"/>
    <w:p w14:paraId="3EFA92DB" w14:textId="77777777" w:rsidR="0011401F" w:rsidRDefault="0011401F" w:rsidP="00D24084"/>
    <w:p w14:paraId="2DE0A271" w14:textId="77777777" w:rsidR="0011401F" w:rsidRDefault="0011401F" w:rsidP="00D24084"/>
    <w:p w14:paraId="1DC49C73" w14:textId="77777777" w:rsidR="0011401F" w:rsidRDefault="0011401F" w:rsidP="00D24084"/>
    <w:p w14:paraId="1AB2A1A0" w14:textId="77777777" w:rsidR="0011401F" w:rsidRDefault="0011401F" w:rsidP="00D24084"/>
    <w:p w14:paraId="51EF334B" w14:textId="77777777" w:rsidR="0011401F" w:rsidRDefault="0011401F" w:rsidP="00D24084"/>
    <w:p w14:paraId="608F989D" w14:textId="77777777" w:rsidR="0011401F" w:rsidRDefault="0011401F" w:rsidP="00D24084"/>
    <w:p w14:paraId="7FDEAD1A" w14:textId="77777777" w:rsidR="0011401F" w:rsidRDefault="0011401F" w:rsidP="00D24084"/>
    <w:p w14:paraId="1CA3B822" w14:textId="77777777" w:rsidR="00AD205C" w:rsidRDefault="002C259D" w:rsidP="00D24084">
      <w:r>
        <w:lastRenderedPageBreak/>
        <w:t>RPInfoVydaneLicencieZiadost</w:t>
      </w:r>
      <w:r>
        <w:br/>
      </w:r>
    </w:p>
    <w:p w14:paraId="4FDBA33A" w14:textId="77777777" w:rsidR="00AD205C" w:rsidRDefault="002C259D" w:rsidP="00D24084">
      <w:r>
        <w:rPr>
          <w:noProof/>
        </w:rPr>
        <w:drawing>
          <wp:inline distT="0" distB="0" distL="0" distR="0" wp14:anchorId="1D4C98D4" wp14:editId="1E8FBA02">
            <wp:extent cx="5391150" cy="5153025"/>
            <wp:effectExtent l="0" t="0" r="0" b="0"/>
            <wp:docPr id="100034" name="Picture 100034" descr="_scroll_external\attachments\worddavabaa521d79f84f3db3d56390ab3238ee-7df6903d5c00f5f436692802539e8d2ea999b80efff57d18ffc7489ee123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3526" name=""/>
                    <pic:cNvPicPr>
                      <a:picLocks noChangeAspect="1"/>
                    </pic:cNvPicPr>
                  </pic:nvPicPr>
                  <pic:blipFill>
                    <a:blip r:embed="rId380"/>
                    <a:stretch>
                      <a:fillRect/>
                    </a:stretch>
                  </pic:blipFill>
                  <pic:spPr>
                    <a:xfrm>
                      <a:off x="0" y="0"/>
                      <a:ext cx="5391150" cy="5153025"/>
                    </a:xfrm>
                    <a:prstGeom prst="rect">
                      <a:avLst/>
                    </a:prstGeom>
                  </pic:spPr>
                </pic:pic>
              </a:graphicData>
            </a:graphic>
          </wp:inline>
        </w:drawing>
      </w:r>
    </w:p>
    <w:p w14:paraId="3811CEB9" w14:textId="77777777" w:rsidR="00AD205C" w:rsidRDefault="002C259D" w:rsidP="00D24084">
      <w:r>
        <w:br/>
        <w:t>Na vstupe musí byť zadaná aspoň jedna zo sekcií Identifikácia licencie/Identifikácia subjektu.</w:t>
      </w:r>
    </w:p>
    <w:p w14:paraId="1E346334" w14:textId="77777777" w:rsidR="00AD205C" w:rsidRDefault="00AD205C" w:rsidP="00D24084"/>
    <w:p w14:paraId="5ACE8D1E" w14:textId="77777777" w:rsidR="00AD205C" w:rsidRDefault="002C259D" w:rsidP="00D24084">
      <w:r>
        <w:t>Identifikácia licencie</w:t>
      </w:r>
    </w:p>
    <w:tbl>
      <w:tblPr>
        <w:tblStyle w:val="ScrollTableNormal"/>
        <w:tblW w:w="9071" w:type="dxa"/>
        <w:tblLayout w:type="fixed"/>
        <w:tblLook w:val="0000" w:firstRow="0" w:lastRow="0" w:firstColumn="0" w:lastColumn="0" w:noHBand="0" w:noVBand="0"/>
      </w:tblPr>
      <w:tblGrid>
        <w:gridCol w:w="988"/>
        <w:gridCol w:w="8083"/>
      </w:tblGrid>
      <w:tr w:rsidR="00AD205C" w14:paraId="21E046B7" w14:textId="77777777" w:rsidTr="0011401F">
        <w:tc>
          <w:tcPr>
            <w:tcW w:w="988" w:type="dxa"/>
            <w:tcMar>
              <w:top w:w="30" w:type="dxa"/>
              <w:left w:w="30" w:type="dxa"/>
              <w:bottom w:w="20" w:type="dxa"/>
              <w:right w:w="30" w:type="dxa"/>
            </w:tcMar>
          </w:tcPr>
          <w:p w14:paraId="41089FD3" w14:textId="77777777" w:rsidR="00AD205C" w:rsidRDefault="002C259D" w:rsidP="00D24084">
            <w:r>
              <w:t>Atribút</w:t>
            </w:r>
          </w:p>
        </w:tc>
        <w:tc>
          <w:tcPr>
            <w:tcW w:w="8083" w:type="dxa"/>
            <w:tcMar>
              <w:top w:w="30" w:type="dxa"/>
              <w:left w:w="30" w:type="dxa"/>
              <w:bottom w:w="20" w:type="dxa"/>
              <w:right w:w="30" w:type="dxa"/>
            </w:tcMar>
          </w:tcPr>
          <w:p w14:paraId="02E83906" w14:textId="77777777" w:rsidR="00AD205C" w:rsidRDefault="002C259D" w:rsidP="00D24084">
            <w:r>
              <w:t>Externý kód typu licencie : an1_50</w:t>
            </w:r>
          </w:p>
        </w:tc>
      </w:tr>
      <w:tr w:rsidR="00AD205C" w14:paraId="175347B0" w14:textId="77777777" w:rsidTr="0011401F">
        <w:tc>
          <w:tcPr>
            <w:tcW w:w="988" w:type="dxa"/>
            <w:tcMar>
              <w:top w:w="30" w:type="dxa"/>
              <w:left w:w="30" w:type="dxa"/>
              <w:bottom w:w="20" w:type="dxa"/>
              <w:right w:w="30" w:type="dxa"/>
            </w:tcMar>
          </w:tcPr>
          <w:p w14:paraId="3405A26A" w14:textId="77777777" w:rsidR="00AD205C" w:rsidRDefault="002C259D" w:rsidP="00D24084">
            <w:r>
              <w:t>Opis</w:t>
            </w:r>
          </w:p>
        </w:tc>
        <w:tc>
          <w:tcPr>
            <w:tcW w:w="8083" w:type="dxa"/>
            <w:tcMar>
              <w:top w:w="30" w:type="dxa"/>
              <w:left w:w="30" w:type="dxa"/>
              <w:bottom w:w="20" w:type="dxa"/>
              <w:right w:w="30" w:type="dxa"/>
            </w:tcMar>
          </w:tcPr>
          <w:p w14:paraId="5734955F" w14:textId="77777777" w:rsidR="00AD205C" w:rsidRDefault="002C259D" w:rsidP="00D24084">
            <w:r>
              <w:t>jedinenčný business identifikátor typu licencie</w:t>
            </w:r>
          </w:p>
        </w:tc>
      </w:tr>
      <w:tr w:rsidR="00AD205C" w14:paraId="7435ECA2" w14:textId="77777777" w:rsidTr="0011401F">
        <w:tc>
          <w:tcPr>
            <w:tcW w:w="988" w:type="dxa"/>
            <w:tcMar>
              <w:top w:w="30" w:type="dxa"/>
              <w:left w:w="30" w:type="dxa"/>
              <w:bottom w:w="20" w:type="dxa"/>
              <w:right w:w="30" w:type="dxa"/>
            </w:tcMar>
          </w:tcPr>
          <w:p w14:paraId="70F1ED2C" w14:textId="77777777" w:rsidR="00AD205C" w:rsidRDefault="002C259D" w:rsidP="00D24084">
            <w:r>
              <w:t>Atribút</w:t>
            </w:r>
          </w:p>
        </w:tc>
        <w:tc>
          <w:tcPr>
            <w:tcW w:w="8083" w:type="dxa"/>
            <w:tcMar>
              <w:top w:w="30" w:type="dxa"/>
              <w:left w:w="30" w:type="dxa"/>
              <w:bottom w:w="20" w:type="dxa"/>
              <w:right w:w="30" w:type="dxa"/>
            </w:tcMar>
          </w:tcPr>
          <w:p w14:paraId="0C24A0B5" w14:textId="77777777" w:rsidR="00AD205C" w:rsidRDefault="002C259D" w:rsidP="00D24084">
            <w:r>
              <w:t>Evidenčné číslo licencie : an1_30</w:t>
            </w:r>
          </w:p>
        </w:tc>
      </w:tr>
      <w:tr w:rsidR="00AD205C" w14:paraId="5CAC41A6" w14:textId="77777777" w:rsidTr="0011401F">
        <w:tc>
          <w:tcPr>
            <w:tcW w:w="988" w:type="dxa"/>
            <w:tcMar>
              <w:top w:w="30" w:type="dxa"/>
              <w:left w:w="30" w:type="dxa"/>
              <w:bottom w:w="20" w:type="dxa"/>
              <w:right w:w="30" w:type="dxa"/>
            </w:tcMar>
          </w:tcPr>
          <w:p w14:paraId="53C3FB7C" w14:textId="77777777" w:rsidR="00AD205C" w:rsidRDefault="002C259D" w:rsidP="00D24084">
            <w:r>
              <w:t>Opis</w:t>
            </w:r>
          </w:p>
        </w:tc>
        <w:tc>
          <w:tcPr>
            <w:tcW w:w="8083" w:type="dxa"/>
            <w:tcMar>
              <w:top w:w="30" w:type="dxa"/>
              <w:left w:w="30" w:type="dxa"/>
              <w:bottom w:w="20" w:type="dxa"/>
              <w:right w:w="30" w:type="dxa"/>
            </w:tcMar>
          </w:tcPr>
          <w:p w14:paraId="2093AEF9" w14:textId="77777777" w:rsidR="00AD205C" w:rsidRDefault="002C259D" w:rsidP="00D24084">
            <w:r>
              <w:t>pridelené evidenčné číslo licencie, ktoré definuje OVM ako vydavateľ licencie v procese vydania licencie</w:t>
            </w:r>
          </w:p>
        </w:tc>
      </w:tr>
      <w:tr w:rsidR="00AD205C" w14:paraId="7A7E5A26" w14:textId="77777777" w:rsidTr="0011401F">
        <w:tc>
          <w:tcPr>
            <w:tcW w:w="988" w:type="dxa"/>
            <w:tcMar>
              <w:top w:w="30" w:type="dxa"/>
              <w:left w:w="30" w:type="dxa"/>
              <w:bottom w:w="20" w:type="dxa"/>
              <w:right w:w="30" w:type="dxa"/>
            </w:tcMar>
          </w:tcPr>
          <w:p w14:paraId="575F6A2D" w14:textId="77777777" w:rsidR="00AD205C" w:rsidRDefault="002C259D" w:rsidP="00D24084">
            <w:r>
              <w:t>Atribút</w:t>
            </w:r>
          </w:p>
        </w:tc>
        <w:tc>
          <w:tcPr>
            <w:tcW w:w="8083" w:type="dxa"/>
            <w:tcMar>
              <w:top w:w="30" w:type="dxa"/>
              <w:left w:w="30" w:type="dxa"/>
              <w:bottom w:w="20" w:type="dxa"/>
              <w:right w:w="30" w:type="dxa"/>
            </w:tcMar>
          </w:tcPr>
          <w:p w14:paraId="02791745" w14:textId="77777777" w:rsidR="00AD205C" w:rsidRDefault="002C259D" w:rsidP="00D24084">
            <w:r>
              <w:t>Kód nomenklatúry : an8_12</w:t>
            </w:r>
          </w:p>
        </w:tc>
      </w:tr>
      <w:tr w:rsidR="00AD205C" w14:paraId="3DB088AA" w14:textId="77777777" w:rsidTr="0011401F">
        <w:tc>
          <w:tcPr>
            <w:tcW w:w="988" w:type="dxa"/>
            <w:tcMar>
              <w:top w:w="30" w:type="dxa"/>
              <w:left w:w="30" w:type="dxa"/>
              <w:bottom w:w="20" w:type="dxa"/>
              <w:right w:w="30" w:type="dxa"/>
            </w:tcMar>
          </w:tcPr>
          <w:p w14:paraId="5C556AD4" w14:textId="77777777" w:rsidR="00AD205C" w:rsidRDefault="002C259D" w:rsidP="00D24084">
            <w:r>
              <w:t>Opis</w:t>
            </w:r>
          </w:p>
        </w:tc>
        <w:tc>
          <w:tcPr>
            <w:tcW w:w="8083" w:type="dxa"/>
            <w:tcMar>
              <w:top w:w="30" w:type="dxa"/>
              <w:left w:w="30" w:type="dxa"/>
              <w:bottom w:w="20" w:type="dxa"/>
              <w:right w:w="30" w:type="dxa"/>
            </w:tcMar>
          </w:tcPr>
          <w:p w14:paraId="53F01DB5" w14:textId="77777777" w:rsidR="00AD205C" w:rsidRDefault="002C259D" w:rsidP="00D24084">
            <w:r>
              <w:t>kód tovaru pre množstevné čerpanie</w:t>
            </w:r>
          </w:p>
        </w:tc>
      </w:tr>
    </w:tbl>
    <w:p w14:paraId="3877A86A" w14:textId="77777777" w:rsidR="00AD205C" w:rsidRDefault="00AD205C" w:rsidP="00D24084"/>
    <w:p w14:paraId="6184CF5C"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5D57A725" w14:textId="77777777" w:rsidTr="0011401F">
        <w:tc>
          <w:tcPr>
            <w:tcW w:w="988" w:type="dxa"/>
            <w:tcMar>
              <w:top w:w="30" w:type="dxa"/>
              <w:left w:w="30" w:type="dxa"/>
              <w:bottom w:w="20" w:type="dxa"/>
              <w:right w:w="30" w:type="dxa"/>
            </w:tcMar>
          </w:tcPr>
          <w:p w14:paraId="3F13E8FE" w14:textId="77777777" w:rsidR="00AD205C" w:rsidRDefault="002C259D" w:rsidP="00D24084">
            <w:r>
              <w:t>Atribút</w:t>
            </w:r>
          </w:p>
        </w:tc>
        <w:tc>
          <w:tcPr>
            <w:tcW w:w="8083" w:type="dxa"/>
            <w:tcMar>
              <w:top w:w="30" w:type="dxa"/>
              <w:left w:w="30" w:type="dxa"/>
              <w:bottom w:w="20" w:type="dxa"/>
              <w:right w:w="30" w:type="dxa"/>
            </w:tcMar>
          </w:tcPr>
          <w:p w14:paraId="79DE39AD" w14:textId="77777777" w:rsidR="00AD205C" w:rsidRDefault="002C259D" w:rsidP="00D24084">
            <w:r>
              <w:t>Meno : an1_50</w:t>
            </w:r>
          </w:p>
        </w:tc>
      </w:tr>
      <w:tr w:rsidR="00AD205C" w14:paraId="1AC04589" w14:textId="77777777" w:rsidTr="0011401F">
        <w:tc>
          <w:tcPr>
            <w:tcW w:w="988" w:type="dxa"/>
            <w:tcMar>
              <w:top w:w="30" w:type="dxa"/>
              <w:left w:w="30" w:type="dxa"/>
              <w:bottom w:w="20" w:type="dxa"/>
              <w:right w:w="30" w:type="dxa"/>
            </w:tcMar>
          </w:tcPr>
          <w:p w14:paraId="06B415AE" w14:textId="77777777" w:rsidR="00AD205C" w:rsidRDefault="002C259D" w:rsidP="00D24084">
            <w:r>
              <w:t>Opis</w:t>
            </w:r>
          </w:p>
        </w:tc>
        <w:tc>
          <w:tcPr>
            <w:tcW w:w="8083" w:type="dxa"/>
            <w:tcMar>
              <w:top w:w="30" w:type="dxa"/>
              <w:left w:w="30" w:type="dxa"/>
              <w:bottom w:w="20" w:type="dxa"/>
              <w:right w:w="30" w:type="dxa"/>
            </w:tcMar>
          </w:tcPr>
          <w:p w14:paraId="45B06284" w14:textId="77777777" w:rsidR="00AD205C" w:rsidRDefault="002C259D" w:rsidP="00D24084">
            <w:r>
              <w:t>meno fyzickej osoby</w:t>
            </w:r>
          </w:p>
        </w:tc>
      </w:tr>
      <w:tr w:rsidR="00AD205C" w14:paraId="03B6B8EE" w14:textId="77777777" w:rsidTr="0011401F">
        <w:tc>
          <w:tcPr>
            <w:tcW w:w="988" w:type="dxa"/>
            <w:tcMar>
              <w:top w:w="30" w:type="dxa"/>
              <w:left w:w="30" w:type="dxa"/>
              <w:bottom w:w="20" w:type="dxa"/>
              <w:right w:w="30" w:type="dxa"/>
            </w:tcMar>
          </w:tcPr>
          <w:p w14:paraId="5D385B9B" w14:textId="77777777" w:rsidR="00AD205C" w:rsidRDefault="002C259D" w:rsidP="00D24084">
            <w:r>
              <w:lastRenderedPageBreak/>
              <w:t>Atribút</w:t>
            </w:r>
          </w:p>
        </w:tc>
        <w:tc>
          <w:tcPr>
            <w:tcW w:w="8083" w:type="dxa"/>
            <w:tcMar>
              <w:top w:w="30" w:type="dxa"/>
              <w:left w:w="30" w:type="dxa"/>
              <w:bottom w:w="20" w:type="dxa"/>
              <w:right w:w="30" w:type="dxa"/>
            </w:tcMar>
          </w:tcPr>
          <w:p w14:paraId="561F240C" w14:textId="77777777" w:rsidR="00AD205C" w:rsidRDefault="002C259D" w:rsidP="00D24084">
            <w:r>
              <w:t>Priezvisko : an1_100</w:t>
            </w:r>
          </w:p>
        </w:tc>
      </w:tr>
      <w:tr w:rsidR="00AD205C" w14:paraId="4E2E6326" w14:textId="77777777" w:rsidTr="0011401F">
        <w:tc>
          <w:tcPr>
            <w:tcW w:w="988" w:type="dxa"/>
            <w:tcMar>
              <w:top w:w="30" w:type="dxa"/>
              <w:left w:w="30" w:type="dxa"/>
              <w:bottom w:w="20" w:type="dxa"/>
              <w:right w:w="30" w:type="dxa"/>
            </w:tcMar>
          </w:tcPr>
          <w:p w14:paraId="13E12A67" w14:textId="77777777" w:rsidR="00AD205C" w:rsidRDefault="002C259D" w:rsidP="00D24084">
            <w:r>
              <w:t>Opis</w:t>
            </w:r>
          </w:p>
        </w:tc>
        <w:tc>
          <w:tcPr>
            <w:tcW w:w="8083" w:type="dxa"/>
            <w:tcMar>
              <w:top w:w="30" w:type="dxa"/>
              <w:left w:w="30" w:type="dxa"/>
              <w:bottom w:w="20" w:type="dxa"/>
              <w:right w:w="30" w:type="dxa"/>
            </w:tcMar>
          </w:tcPr>
          <w:p w14:paraId="40245DC7" w14:textId="77777777" w:rsidR="00AD205C" w:rsidRDefault="002C259D" w:rsidP="00D24084">
            <w:r>
              <w:t>priezvisko fyzickej osoby</w:t>
            </w:r>
          </w:p>
        </w:tc>
      </w:tr>
      <w:tr w:rsidR="00AD205C" w14:paraId="3412E49A" w14:textId="77777777" w:rsidTr="0011401F">
        <w:tc>
          <w:tcPr>
            <w:tcW w:w="988" w:type="dxa"/>
            <w:tcMar>
              <w:top w:w="30" w:type="dxa"/>
              <w:left w:w="30" w:type="dxa"/>
              <w:bottom w:w="20" w:type="dxa"/>
              <w:right w:w="30" w:type="dxa"/>
            </w:tcMar>
          </w:tcPr>
          <w:p w14:paraId="649E8A0F" w14:textId="77777777" w:rsidR="00AD205C" w:rsidRDefault="002C259D" w:rsidP="00D24084">
            <w:r>
              <w:t>Atribút</w:t>
            </w:r>
          </w:p>
        </w:tc>
        <w:tc>
          <w:tcPr>
            <w:tcW w:w="8083" w:type="dxa"/>
            <w:tcMar>
              <w:top w:w="30" w:type="dxa"/>
              <w:left w:w="30" w:type="dxa"/>
              <w:bottom w:w="20" w:type="dxa"/>
              <w:right w:w="30" w:type="dxa"/>
            </w:tcMar>
          </w:tcPr>
          <w:p w14:paraId="312358D0" w14:textId="77777777" w:rsidR="00AD205C" w:rsidRDefault="002C259D" w:rsidP="00D24084">
            <w:r>
              <w:t>Identifikátor : an1_50</w:t>
            </w:r>
          </w:p>
        </w:tc>
      </w:tr>
      <w:tr w:rsidR="00AD205C" w14:paraId="1CBDF380" w14:textId="77777777" w:rsidTr="0011401F">
        <w:tc>
          <w:tcPr>
            <w:tcW w:w="988" w:type="dxa"/>
            <w:tcMar>
              <w:top w:w="30" w:type="dxa"/>
              <w:left w:w="30" w:type="dxa"/>
              <w:bottom w:w="20" w:type="dxa"/>
              <w:right w:w="30" w:type="dxa"/>
            </w:tcMar>
          </w:tcPr>
          <w:p w14:paraId="53D8B4E5" w14:textId="77777777" w:rsidR="00AD205C" w:rsidRDefault="002C259D" w:rsidP="00D24084">
            <w:r>
              <w:t>Opis</w:t>
            </w:r>
          </w:p>
        </w:tc>
        <w:tc>
          <w:tcPr>
            <w:tcW w:w="8083" w:type="dxa"/>
            <w:tcMar>
              <w:top w:w="30" w:type="dxa"/>
              <w:left w:w="30" w:type="dxa"/>
              <w:bottom w:w="20" w:type="dxa"/>
              <w:right w:w="30" w:type="dxa"/>
            </w:tcMar>
          </w:tcPr>
          <w:p w14:paraId="3BA0A3F0"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4640042E" w14:textId="77777777" w:rsidTr="0011401F">
        <w:tc>
          <w:tcPr>
            <w:tcW w:w="988" w:type="dxa"/>
            <w:tcMar>
              <w:top w:w="30" w:type="dxa"/>
              <w:left w:w="30" w:type="dxa"/>
              <w:bottom w:w="20" w:type="dxa"/>
              <w:right w:w="30" w:type="dxa"/>
            </w:tcMar>
          </w:tcPr>
          <w:p w14:paraId="3E3329A7" w14:textId="77777777" w:rsidR="00AD205C" w:rsidRDefault="002C259D" w:rsidP="00D24084">
            <w:r>
              <w:t>Atribút</w:t>
            </w:r>
          </w:p>
        </w:tc>
        <w:tc>
          <w:tcPr>
            <w:tcW w:w="8083" w:type="dxa"/>
            <w:tcMar>
              <w:top w:w="30" w:type="dxa"/>
              <w:left w:w="30" w:type="dxa"/>
              <w:bottom w:w="20" w:type="dxa"/>
              <w:right w:w="30" w:type="dxa"/>
            </w:tcMar>
          </w:tcPr>
          <w:p w14:paraId="4BD1AF54" w14:textId="77777777" w:rsidR="00AD205C" w:rsidRDefault="002C259D" w:rsidP="00D24084">
            <w:r>
              <w:t>Typ subjektu : n1</w:t>
            </w:r>
          </w:p>
        </w:tc>
      </w:tr>
      <w:tr w:rsidR="00AD205C" w14:paraId="6454D69B" w14:textId="77777777" w:rsidTr="0011401F">
        <w:tc>
          <w:tcPr>
            <w:tcW w:w="988" w:type="dxa"/>
            <w:tcMar>
              <w:top w:w="30" w:type="dxa"/>
              <w:left w:w="30" w:type="dxa"/>
              <w:bottom w:w="20" w:type="dxa"/>
              <w:right w:w="30" w:type="dxa"/>
            </w:tcMar>
          </w:tcPr>
          <w:p w14:paraId="20ED2A4F" w14:textId="77777777" w:rsidR="00AD205C" w:rsidRDefault="002C259D" w:rsidP="00D24084">
            <w:r>
              <w:t>Opis</w:t>
            </w:r>
          </w:p>
        </w:tc>
        <w:tc>
          <w:tcPr>
            <w:tcW w:w="8083" w:type="dxa"/>
            <w:tcMar>
              <w:top w:w="30" w:type="dxa"/>
              <w:left w:w="30" w:type="dxa"/>
              <w:bottom w:w="20" w:type="dxa"/>
              <w:right w:w="30" w:type="dxa"/>
            </w:tcMar>
          </w:tcPr>
          <w:p w14:paraId="457CEB1F" w14:textId="77777777" w:rsidR="00AD205C" w:rsidRDefault="002C259D" w:rsidP="00D24084">
            <w:r>
              <w:t>Typ subjektu = 1 pre Fyzickú osobu</w:t>
            </w:r>
            <w:r>
              <w:br/>
              <w:t>Typ subjektu = 2 pre Právnická osoba/Podnikateľ</w:t>
            </w:r>
          </w:p>
        </w:tc>
      </w:tr>
    </w:tbl>
    <w:p w14:paraId="25B9EA0D" w14:textId="77777777" w:rsidR="00AD205C" w:rsidRDefault="00AD205C" w:rsidP="00D24084"/>
    <w:p w14:paraId="6854C438" w14:textId="77777777" w:rsidR="00AD205C" w:rsidRDefault="002C259D" w:rsidP="00D24084">
      <w:r>
        <w:t>InfoVydaneLicencieOdpoved</w:t>
      </w:r>
      <w:r>
        <w:br/>
        <w:t xml:space="preserve">  </w:t>
      </w:r>
      <w:r>
        <w:rPr>
          <w:noProof/>
        </w:rPr>
        <w:drawing>
          <wp:inline distT="0" distB="0" distL="0" distR="0" wp14:anchorId="0ADFB306" wp14:editId="42E3ADEB">
            <wp:extent cx="5067300" cy="3838575"/>
            <wp:effectExtent l="0" t="0" r="0" b="0"/>
            <wp:docPr id="100035" name="Picture 100035" descr="_scroll_external\attachments\worddavc05ccceee01150615b73b112084c72f1-d5a3afc1d9c46b11a350887c7bbadab2f25a73d1873adc34696b26133f1e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9363" name=""/>
                    <pic:cNvPicPr>
                      <a:picLocks noChangeAspect="1"/>
                    </pic:cNvPicPr>
                  </pic:nvPicPr>
                  <pic:blipFill>
                    <a:blip r:embed="rId381"/>
                    <a:stretch>
                      <a:fillRect/>
                    </a:stretch>
                  </pic:blipFill>
                  <pic:spPr>
                    <a:xfrm>
                      <a:off x="0" y="0"/>
                      <a:ext cx="5067300" cy="3838575"/>
                    </a:xfrm>
                    <a:prstGeom prst="rect">
                      <a:avLst/>
                    </a:prstGeom>
                  </pic:spPr>
                </pic:pic>
              </a:graphicData>
            </a:graphic>
          </wp:inline>
        </w:drawing>
      </w:r>
    </w:p>
    <w:p w14:paraId="16F88DD6" w14:textId="77777777" w:rsidR="00AD205C" w:rsidRDefault="002C259D" w:rsidP="00D24084">
      <w:r>
        <w:t>Prehľad licencií</w:t>
      </w:r>
    </w:p>
    <w:tbl>
      <w:tblPr>
        <w:tblStyle w:val="ScrollTableNormal"/>
        <w:tblW w:w="9071" w:type="dxa"/>
        <w:tblLayout w:type="fixed"/>
        <w:tblLook w:val="0000" w:firstRow="0" w:lastRow="0" w:firstColumn="0" w:lastColumn="0" w:noHBand="0" w:noVBand="0"/>
      </w:tblPr>
      <w:tblGrid>
        <w:gridCol w:w="988"/>
        <w:gridCol w:w="8083"/>
      </w:tblGrid>
      <w:tr w:rsidR="00AD205C" w14:paraId="73F8C956" w14:textId="77777777" w:rsidTr="0011401F">
        <w:tc>
          <w:tcPr>
            <w:tcW w:w="988" w:type="dxa"/>
            <w:tcMar>
              <w:top w:w="30" w:type="dxa"/>
              <w:left w:w="30" w:type="dxa"/>
              <w:bottom w:w="20" w:type="dxa"/>
              <w:right w:w="30" w:type="dxa"/>
            </w:tcMar>
          </w:tcPr>
          <w:p w14:paraId="5865F706" w14:textId="77777777" w:rsidR="00AD205C" w:rsidRDefault="002C259D" w:rsidP="00D24084">
            <w:r>
              <w:t>Atribút</w:t>
            </w:r>
          </w:p>
        </w:tc>
        <w:tc>
          <w:tcPr>
            <w:tcW w:w="8083" w:type="dxa"/>
            <w:tcMar>
              <w:top w:w="30" w:type="dxa"/>
              <w:left w:w="30" w:type="dxa"/>
              <w:bottom w:w="20" w:type="dxa"/>
              <w:right w:w="30" w:type="dxa"/>
            </w:tcMar>
          </w:tcPr>
          <w:p w14:paraId="5AC2886E" w14:textId="77777777" w:rsidR="00AD205C" w:rsidRDefault="002C259D" w:rsidP="00D24084">
            <w:r>
              <w:t>Evidenčné číslo licencie : an1_30</w:t>
            </w:r>
          </w:p>
        </w:tc>
      </w:tr>
      <w:tr w:rsidR="00AD205C" w14:paraId="763057D4" w14:textId="77777777" w:rsidTr="0011401F">
        <w:tc>
          <w:tcPr>
            <w:tcW w:w="988" w:type="dxa"/>
            <w:tcMar>
              <w:top w:w="30" w:type="dxa"/>
              <w:left w:w="30" w:type="dxa"/>
              <w:bottom w:w="20" w:type="dxa"/>
              <w:right w:w="30" w:type="dxa"/>
            </w:tcMar>
          </w:tcPr>
          <w:p w14:paraId="2A50DF3B" w14:textId="77777777" w:rsidR="00AD205C" w:rsidRDefault="002C259D" w:rsidP="00D24084">
            <w:r>
              <w:t>Opis</w:t>
            </w:r>
          </w:p>
        </w:tc>
        <w:tc>
          <w:tcPr>
            <w:tcW w:w="8083" w:type="dxa"/>
            <w:tcMar>
              <w:top w:w="30" w:type="dxa"/>
              <w:left w:w="30" w:type="dxa"/>
              <w:bottom w:w="20" w:type="dxa"/>
              <w:right w:w="30" w:type="dxa"/>
            </w:tcMar>
          </w:tcPr>
          <w:p w14:paraId="7B909EFD" w14:textId="77777777" w:rsidR="00AD205C" w:rsidRDefault="002C259D" w:rsidP="00D24084">
            <w:r>
              <w:t>pridelené evidenčné číslo licencie, ktoré definuje OVM ako vydavateľ licencie v procese vydania licencie</w:t>
            </w:r>
          </w:p>
        </w:tc>
      </w:tr>
      <w:tr w:rsidR="00AD205C" w14:paraId="77E06CB3" w14:textId="77777777" w:rsidTr="0011401F">
        <w:tc>
          <w:tcPr>
            <w:tcW w:w="988" w:type="dxa"/>
            <w:tcMar>
              <w:top w:w="30" w:type="dxa"/>
              <w:left w:w="30" w:type="dxa"/>
              <w:bottom w:w="20" w:type="dxa"/>
              <w:right w:w="30" w:type="dxa"/>
            </w:tcMar>
          </w:tcPr>
          <w:p w14:paraId="37A64D0A" w14:textId="77777777" w:rsidR="00AD205C" w:rsidRDefault="002C259D" w:rsidP="00D24084">
            <w:r>
              <w:t>Atribút</w:t>
            </w:r>
          </w:p>
        </w:tc>
        <w:tc>
          <w:tcPr>
            <w:tcW w:w="8083" w:type="dxa"/>
            <w:tcMar>
              <w:top w:w="30" w:type="dxa"/>
              <w:left w:w="30" w:type="dxa"/>
              <w:bottom w:w="20" w:type="dxa"/>
              <w:right w:w="30" w:type="dxa"/>
            </w:tcMar>
          </w:tcPr>
          <w:p w14:paraId="01E63734" w14:textId="77777777" w:rsidR="00AD205C" w:rsidRDefault="002C259D" w:rsidP="00D24084">
            <w:r>
              <w:t>Vydavateľ licencie - kód : an1_30</w:t>
            </w:r>
          </w:p>
        </w:tc>
      </w:tr>
      <w:tr w:rsidR="00AD205C" w14:paraId="52EC908A" w14:textId="77777777" w:rsidTr="0011401F">
        <w:tc>
          <w:tcPr>
            <w:tcW w:w="988" w:type="dxa"/>
            <w:tcMar>
              <w:top w:w="30" w:type="dxa"/>
              <w:left w:w="30" w:type="dxa"/>
              <w:bottom w:w="20" w:type="dxa"/>
              <w:right w:w="30" w:type="dxa"/>
            </w:tcMar>
          </w:tcPr>
          <w:p w14:paraId="77B712AD" w14:textId="77777777" w:rsidR="00AD205C" w:rsidRDefault="002C259D" w:rsidP="00D24084">
            <w:r>
              <w:t>Opis</w:t>
            </w:r>
          </w:p>
        </w:tc>
        <w:tc>
          <w:tcPr>
            <w:tcW w:w="8083" w:type="dxa"/>
            <w:tcMar>
              <w:top w:w="30" w:type="dxa"/>
              <w:left w:w="30" w:type="dxa"/>
              <w:bottom w:w="20" w:type="dxa"/>
              <w:right w:w="30" w:type="dxa"/>
            </w:tcMar>
          </w:tcPr>
          <w:p w14:paraId="45546D29" w14:textId="77777777" w:rsidR="00AD205C" w:rsidRDefault="002C259D" w:rsidP="00D24084">
            <w:r>
              <w:t>kód OVM ktorý vydal licenciu</w:t>
            </w:r>
          </w:p>
        </w:tc>
      </w:tr>
      <w:tr w:rsidR="00AD205C" w14:paraId="6EACFECE" w14:textId="77777777" w:rsidTr="0011401F">
        <w:tc>
          <w:tcPr>
            <w:tcW w:w="988" w:type="dxa"/>
            <w:tcMar>
              <w:top w:w="30" w:type="dxa"/>
              <w:left w:w="30" w:type="dxa"/>
              <w:bottom w:w="20" w:type="dxa"/>
              <w:right w:w="30" w:type="dxa"/>
            </w:tcMar>
          </w:tcPr>
          <w:p w14:paraId="5871E562" w14:textId="77777777" w:rsidR="00AD205C" w:rsidRDefault="002C259D" w:rsidP="00D24084">
            <w:r>
              <w:t>Atribút</w:t>
            </w:r>
          </w:p>
        </w:tc>
        <w:tc>
          <w:tcPr>
            <w:tcW w:w="8083" w:type="dxa"/>
            <w:tcMar>
              <w:top w:w="30" w:type="dxa"/>
              <w:left w:w="30" w:type="dxa"/>
              <w:bottom w:w="20" w:type="dxa"/>
              <w:right w:w="30" w:type="dxa"/>
            </w:tcMar>
          </w:tcPr>
          <w:p w14:paraId="2479C5FB" w14:textId="77777777" w:rsidR="00AD205C" w:rsidRDefault="002C259D" w:rsidP="00D24084">
            <w:r>
              <w:t>Vydavateľ licencie - názov : an1_100</w:t>
            </w:r>
          </w:p>
        </w:tc>
      </w:tr>
      <w:tr w:rsidR="00AD205C" w14:paraId="7D1D6AB8" w14:textId="77777777" w:rsidTr="0011401F">
        <w:tc>
          <w:tcPr>
            <w:tcW w:w="988" w:type="dxa"/>
            <w:tcMar>
              <w:top w:w="30" w:type="dxa"/>
              <w:left w:w="30" w:type="dxa"/>
              <w:bottom w:w="20" w:type="dxa"/>
              <w:right w:w="30" w:type="dxa"/>
            </w:tcMar>
          </w:tcPr>
          <w:p w14:paraId="7DB80FC1" w14:textId="77777777" w:rsidR="00AD205C" w:rsidRDefault="002C259D" w:rsidP="00D24084">
            <w:r>
              <w:t>Opis</w:t>
            </w:r>
          </w:p>
        </w:tc>
        <w:tc>
          <w:tcPr>
            <w:tcW w:w="8083" w:type="dxa"/>
            <w:tcMar>
              <w:top w:w="30" w:type="dxa"/>
              <w:left w:w="30" w:type="dxa"/>
              <w:bottom w:w="20" w:type="dxa"/>
              <w:right w:w="30" w:type="dxa"/>
            </w:tcMar>
          </w:tcPr>
          <w:p w14:paraId="1941671C" w14:textId="77777777" w:rsidR="00AD205C" w:rsidRDefault="002C259D" w:rsidP="00D24084">
            <w:r>
              <w:t>názov OVM ktorý vydal licenciu</w:t>
            </w:r>
          </w:p>
        </w:tc>
      </w:tr>
      <w:tr w:rsidR="00AD205C" w14:paraId="6B564538" w14:textId="77777777" w:rsidTr="0011401F">
        <w:tc>
          <w:tcPr>
            <w:tcW w:w="988" w:type="dxa"/>
            <w:tcMar>
              <w:top w:w="30" w:type="dxa"/>
              <w:left w:w="30" w:type="dxa"/>
              <w:bottom w:w="20" w:type="dxa"/>
              <w:right w:w="30" w:type="dxa"/>
            </w:tcMar>
          </w:tcPr>
          <w:p w14:paraId="6C9414F8" w14:textId="77777777" w:rsidR="00AD205C" w:rsidRDefault="002C259D" w:rsidP="00D24084">
            <w:r>
              <w:lastRenderedPageBreak/>
              <w:t>Atribút</w:t>
            </w:r>
          </w:p>
        </w:tc>
        <w:tc>
          <w:tcPr>
            <w:tcW w:w="8083" w:type="dxa"/>
            <w:tcMar>
              <w:top w:w="30" w:type="dxa"/>
              <w:left w:w="30" w:type="dxa"/>
              <w:bottom w:w="20" w:type="dxa"/>
              <w:right w:w="30" w:type="dxa"/>
            </w:tcMar>
          </w:tcPr>
          <w:p w14:paraId="07F55F50" w14:textId="77777777" w:rsidR="00AD205C" w:rsidRDefault="002C259D" w:rsidP="00D24084">
            <w:r>
              <w:t>Externý kód typu licencie : an1_50</w:t>
            </w:r>
          </w:p>
        </w:tc>
      </w:tr>
      <w:tr w:rsidR="00AD205C" w14:paraId="443DBCE4" w14:textId="77777777" w:rsidTr="0011401F">
        <w:tc>
          <w:tcPr>
            <w:tcW w:w="988" w:type="dxa"/>
            <w:tcMar>
              <w:top w:w="30" w:type="dxa"/>
              <w:left w:w="30" w:type="dxa"/>
              <w:bottom w:w="20" w:type="dxa"/>
              <w:right w:w="30" w:type="dxa"/>
            </w:tcMar>
          </w:tcPr>
          <w:p w14:paraId="67AA6848" w14:textId="77777777" w:rsidR="00AD205C" w:rsidRDefault="002C259D" w:rsidP="00D24084">
            <w:r>
              <w:t>Opis</w:t>
            </w:r>
          </w:p>
        </w:tc>
        <w:tc>
          <w:tcPr>
            <w:tcW w:w="8083" w:type="dxa"/>
            <w:tcMar>
              <w:top w:w="30" w:type="dxa"/>
              <w:left w:w="30" w:type="dxa"/>
              <w:bottom w:w="20" w:type="dxa"/>
              <w:right w:w="30" w:type="dxa"/>
            </w:tcMar>
          </w:tcPr>
          <w:p w14:paraId="0F6F8493" w14:textId="77777777" w:rsidR="00AD205C" w:rsidRDefault="002C259D" w:rsidP="00D24084">
            <w:r>
              <w:t>jedinečný business identifikátor pre typ licencie</w:t>
            </w:r>
          </w:p>
        </w:tc>
      </w:tr>
      <w:tr w:rsidR="00AD205C" w14:paraId="743303E9" w14:textId="77777777" w:rsidTr="0011401F">
        <w:tc>
          <w:tcPr>
            <w:tcW w:w="988" w:type="dxa"/>
            <w:tcMar>
              <w:top w:w="30" w:type="dxa"/>
              <w:left w:w="30" w:type="dxa"/>
              <w:bottom w:w="20" w:type="dxa"/>
              <w:right w:w="30" w:type="dxa"/>
            </w:tcMar>
          </w:tcPr>
          <w:p w14:paraId="0F84473B" w14:textId="77777777" w:rsidR="00AD205C" w:rsidRDefault="002C259D" w:rsidP="00D24084">
            <w:r>
              <w:t>Atribút</w:t>
            </w:r>
          </w:p>
        </w:tc>
        <w:tc>
          <w:tcPr>
            <w:tcW w:w="8083" w:type="dxa"/>
            <w:tcMar>
              <w:top w:w="30" w:type="dxa"/>
              <w:left w:w="30" w:type="dxa"/>
              <w:bottom w:w="20" w:type="dxa"/>
              <w:right w:w="30" w:type="dxa"/>
            </w:tcMar>
          </w:tcPr>
          <w:p w14:paraId="60AD5216" w14:textId="77777777" w:rsidR="00AD205C" w:rsidRDefault="002C259D" w:rsidP="00D24084">
            <w:r>
              <w:t>Názov typu licencie : an1_100</w:t>
            </w:r>
          </w:p>
        </w:tc>
      </w:tr>
      <w:tr w:rsidR="00AD205C" w14:paraId="030308D9" w14:textId="77777777" w:rsidTr="0011401F">
        <w:tc>
          <w:tcPr>
            <w:tcW w:w="988" w:type="dxa"/>
            <w:tcMar>
              <w:top w:w="30" w:type="dxa"/>
              <w:left w:w="30" w:type="dxa"/>
              <w:bottom w:w="20" w:type="dxa"/>
              <w:right w:w="30" w:type="dxa"/>
            </w:tcMar>
          </w:tcPr>
          <w:p w14:paraId="6429ED64" w14:textId="77777777" w:rsidR="00AD205C" w:rsidRDefault="002C259D" w:rsidP="00D24084">
            <w:r>
              <w:t>Opis</w:t>
            </w:r>
          </w:p>
        </w:tc>
        <w:tc>
          <w:tcPr>
            <w:tcW w:w="8083" w:type="dxa"/>
            <w:tcMar>
              <w:top w:w="30" w:type="dxa"/>
              <w:left w:w="30" w:type="dxa"/>
              <w:bottom w:w="20" w:type="dxa"/>
              <w:right w:w="30" w:type="dxa"/>
            </w:tcMar>
          </w:tcPr>
          <w:p w14:paraId="3784F6F6" w14:textId="77777777" w:rsidR="00AD205C" w:rsidRDefault="002C259D" w:rsidP="00D24084">
            <w:r>
              <w:t>názov pre typ licencie</w:t>
            </w:r>
          </w:p>
        </w:tc>
      </w:tr>
    </w:tbl>
    <w:p w14:paraId="26771944" w14:textId="77777777" w:rsidR="0011401F" w:rsidRDefault="0011401F" w:rsidP="00D24084"/>
    <w:p w14:paraId="421114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E575FF1" w14:textId="77777777" w:rsidTr="0011401F">
        <w:tc>
          <w:tcPr>
            <w:tcW w:w="988" w:type="dxa"/>
            <w:tcMar>
              <w:top w:w="30" w:type="dxa"/>
              <w:left w:w="30" w:type="dxa"/>
              <w:bottom w:w="20" w:type="dxa"/>
              <w:right w:w="30" w:type="dxa"/>
            </w:tcMar>
          </w:tcPr>
          <w:p w14:paraId="244D732F" w14:textId="77777777" w:rsidR="00AD205C" w:rsidRDefault="002C259D" w:rsidP="00D24084">
            <w:r>
              <w:t>Atribút</w:t>
            </w:r>
          </w:p>
        </w:tc>
        <w:tc>
          <w:tcPr>
            <w:tcW w:w="8083" w:type="dxa"/>
            <w:tcMar>
              <w:top w:w="30" w:type="dxa"/>
              <w:left w:w="30" w:type="dxa"/>
              <w:bottom w:w="20" w:type="dxa"/>
              <w:right w:w="30" w:type="dxa"/>
            </w:tcMar>
          </w:tcPr>
          <w:p w14:paraId="4A489A61" w14:textId="77777777" w:rsidR="00AD205C" w:rsidRDefault="002C259D" w:rsidP="00D24084">
            <w:r>
              <w:t>Kód : an1_10</w:t>
            </w:r>
          </w:p>
        </w:tc>
      </w:tr>
      <w:tr w:rsidR="00AD205C" w14:paraId="560EF264" w14:textId="77777777" w:rsidTr="0011401F">
        <w:tc>
          <w:tcPr>
            <w:tcW w:w="988" w:type="dxa"/>
            <w:tcMar>
              <w:top w:w="30" w:type="dxa"/>
              <w:left w:w="30" w:type="dxa"/>
              <w:bottom w:w="20" w:type="dxa"/>
              <w:right w:w="30" w:type="dxa"/>
            </w:tcMar>
          </w:tcPr>
          <w:p w14:paraId="59087F2F" w14:textId="77777777" w:rsidR="00AD205C" w:rsidRDefault="002C259D" w:rsidP="00D24084">
            <w:r>
              <w:t>Opis</w:t>
            </w:r>
          </w:p>
        </w:tc>
        <w:tc>
          <w:tcPr>
            <w:tcW w:w="8083" w:type="dxa"/>
            <w:tcMar>
              <w:top w:w="30" w:type="dxa"/>
              <w:left w:w="30" w:type="dxa"/>
              <w:bottom w:w="20" w:type="dxa"/>
              <w:right w:w="30" w:type="dxa"/>
            </w:tcMar>
          </w:tcPr>
          <w:p w14:paraId="360417B9" w14:textId="77777777" w:rsidR="00AD205C" w:rsidRDefault="002C259D" w:rsidP="00D24084">
            <w:r>
              <w:t>kód výsledku vykonania služby, pri úspešnom výsledku</w:t>
            </w:r>
            <w:r>
              <w:br/>
              <w:t>kód = 0</w:t>
            </w:r>
          </w:p>
        </w:tc>
      </w:tr>
      <w:tr w:rsidR="00AD205C" w14:paraId="319F6D99" w14:textId="77777777" w:rsidTr="0011401F">
        <w:tc>
          <w:tcPr>
            <w:tcW w:w="988" w:type="dxa"/>
            <w:tcMar>
              <w:top w:w="30" w:type="dxa"/>
              <w:left w:w="30" w:type="dxa"/>
              <w:bottom w:w="20" w:type="dxa"/>
              <w:right w:w="30" w:type="dxa"/>
            </w:tcMar>
          </w:tcPr>
          <w:p w14:paraId="1675CC88" w14:textId="77777777" w:rsidR="00AD205C" w:rsidRDefault="002C259D" w:rsidP="00D24084">
            <w:r>
              <w:t>Atribút</w:t>
            </w:r>
          </w:p>
        </w:tc>
        <w:tc>
          <w:tcPr>
            <w:tcW w:w="8083" w:type="dxa"/>
            <w:tcMar>
              <w:top w:w="30" w:type="dxa"/>
              <w:left w:w="30" w:type="dxa"/>
              <w:bottom w:w="20" w:type="dxa"/>
              <w:right w:w="30" w:type="dxa"/>
            </w:tcMar>
          </w:tcPr>
          <w:p w14:paraId="40344DF4" w14:textId="77777777" w:rsidR="00AD205C" w:rsidRDefault="002C259D" w:rsidP="00D24084">
            <w:r>
              <w:t>Popis : an1_255</w:t>
            </w:r>
          </w:p>
        </w:tc>
      </w:tr>
      <w:tr w:rsidR="00AD205C" w14:paraId="53A19060" w14:textId="77777777" w:rsidTr="0011401F">
        <w:tc>
          <w:tcPr>
            <w:tcW w:w="988" w:type="dxa"/>
            <w:tcMar>
              <w:top w:w="30" w:type="dxa"/>
              <w:left w:w="30" w:type="dxa"/>
              <w:bottom w:w="20" w:type="dxa"/>
              <w:right w:w="30" w:type="dxa"/>
            </w:tcMar>
          </w:tcPr>
          <w:p w14:paraId="4C3C45E5" w14:textId="77777777" w:rsidR="00AD205C" w:rsidRDefault="002C259D" w:rsidP="00D24084">
            <w:r>
              <w:t>Opis</w:t>
            </w:r>
          </w:p>
        </w:tc>
        <w:tc>
          <w:tcPr>
            <w:tcW w:w="8083" w:type="dxa"/>
            <w:tcMar>
              <w:top w:w="30" w:type="dxa"/>
              <w:left w:w="30" w:type="dxa"/>
              <w:bottom w:w="20" w:type="dxa"/>
              <w:right w:w="30" w:type="dxa"/>
            </w:tcMar>
          </w:tcPr>
          <w:p w14:paraId="3F524EB0" w14:textId="77777777" w:rsidR="00AD205C" w:rsidRDefault="002C259D" w:rsidP="00D24084">
            <w:r>
              <w:t>popis výsledku vykonania služby, bude vyplnený iba pri výnimke v spracovaní služby</w:t>
            </w:r>
          </w:p>
        </w:tc>
      </w:tr>
    </w:tbl>
    <w:p w14:paraId="782C95ED" w14:textId="77777777" w:rsidR="00AD205C" w:rsidRDefault="00AD205C" w:rsidP="00D24084"/>
    <w:p w14:paraId="6180AA3E"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988"/>
        <w:gridCol w:w="8083"/>
      </w:tblGrid>
      <w:tr w:rsidR="00AD205C" w14:paraId="613EB560" w14:textId="77777777" w:rsidTr="00A0607D">
        <w:tc>
          <w:tcPr>
            <w:tcW w:w="988" w:type="dxa"/>
            <w:tcMar>
              <w:top w:w="30" w:type="dxa"/>
              <w:left w:w="30" w:type="dxa"/>
              <w:bottom w:w="20" w:type="dxa"/>
              <w:right w:w="30" w:type="dxa"/>
            </w:tcMar>
          </w:tcPr>
          <w:p w14:paraId="20100430" w14:textId="77777777" w:rsidR="00AD205C" w:rsidRDefault="002C259D" w:rsidP="00D24084">
            <w:r>
              <w:t>Atribút</w:t>
            </w:r>
          </w:p>
        </w:tc>
        <w:tc>
          <w:tcPr>
            <w:tcW w:w="8083" w:type="dxa"/>
            <w:tcMar>
              <w:top w:w="30" w:type="dxa"/>
              <w:left w:w="30" w:type="dxa"/>
              <w:bottom w:w="20" w:type="dxa"/>
              <w:right w:w="30" w:type="dxa"/>
            </w:tcMar>
          </w:tcPr>
          <w:p w14:paraId="217D5BFD" w14:textId="77777777" w:rsidR="00AD205C" w:rsidRDefault="002C259D" w:rsidP="00D24084">
            <w:r>
              <w:t>Názov : an1_100</w:t>
            </w:r>
          </w:p>
        </w:tc>
      </w:tr>
      <w:tr w:rsidR="00AD205C" w14:paraId="787289DD" w14:textId="77777777" w:rsidTr="00A0607D">
        <w:tc>
          <w:tcPr>
            <w:tcW w:w="988" w:type="dxa"/>
            <w:tcMar>
              <w:top w:w="30" w:type="dxa"/>
              <w:left w:w="30" w:type="dxa"/>
              <w:bottom w:w="20" w:type="dxa"/>
              <w:right w:w="30" w:type="dxa"/>
            </w:tcMar>
          </w:tcPr>
          <w:p w14:paraId="3DC1141E" w14:textId="77777777" w:rsidR="00AD205C" w:rsidRDefault="002C259D" w:rsidP="00D24084">
            <w:r>
              <w:t>Opis</w:t>
            </w:r>
          </w:p>
        </w:tc>
        <w:tc>
          <w:tcPr>
            <w:tcW w:w="8083" w:type="dxa"/>
            <w:tcMar>
              <w:top w:w="30" w:type="dxa"/>
              <w:left w:w="30" w:type="dxa"/>
              <w:bottom w:w="20" w:type="dxa"/>
              <w:right w:w="30" w:type="dxa"/>
            </w:tcMar>
          </w:tcPr>
          <w:p w14:paraId="332DA07C" w14:textId="77777777" w:rsidR="00AD205C" w:rsidRDefault="002C259D" w:rsidP="00D24084">
            <w:r>
              <w:t>názov subjektu ktorému bola licencia vydaná</w:t>
            </w:r>
          </w:p>
        </w:tc>
      </w:tr>
    </w:tbl>
    <w:p w14:paraId="5D1FD4CD" w14:textId="77777777" w:rsidR="00A0607D" w:rsidRDefault="00A0607D" w:rsidP="00D24084"/>
    <w:p w14:paraId="29339D82" w14:textId="77777777" w:rsidR="00AD205C" w:rsidRDefault="002C259D" w:rsidP="00D24084">
      <w:r>
        <w:t>Identifikátor subjektu</w:t>
      </w:r>
    </w:p>
    <w:tbl>
      <w:tblPr>
        <w:tblStyle w:val="ScrollTableNormal"/>
        <w:tblW w:w="9071" w:type="dxa"/>
        <w:tblLayout w:type="fixed"/>
        <w:tblLook w:val="0000" w:firstRow="0" w:lastRow="0" w:firstColumn="0" w:lastColumn="0" w:noHBand="0" w:noVBand="0"/>
      </w:tblPr>
      <w:tblGrid>
        <w:gridCol w:w="988"/>
        <w:gridCol w:w="8083"/>
      </w:tblGrid>
      <w:tr w:rsidR="00AD205C" w14:paraId="522BBEA1" w14:textId="77777777" w:rsidTr="00A0607D">
        <w:tc>
          <w:tcPr>
            <w:tcW w:w="988" w:type="dxa"/>
            <w:tcMar>
              <w:top w:w="30" w:type="dxa"/>
              <w:left w:w="30" w:type="dxa"/>
              <w:bottom w:w="20" w:type="dxa"/>
              <w:right w:w="30" w:type="dxa"/>
            </w:tcMar>
          </w:tcPr>
          <w:p w14:paraId="3C2E4052" w14:textId="77777777" w:rsidR="00AD205C" w:rsidRDefault="002C259D" w:rsidP="00D24084">
            <w:r>
              <w:t>Atribút</w:t>
            </w:r>
          </w:p>
        </w:tc>
        <w:tc>
          <w:tcPr>
            <w:tcW w:w="8083" w:type="dxa"/>
            <w:tcMar>
              <w:top w:w="30" w:type="dxa"/>
              <w:left w:w="30" w:type="dxa"/>
              <w:bottom w:w="20" w:type="dxa"/>
              <w:right w:w="30" w:type="dxa"/>
            </w:tcMar>
          </w:tcPr>
          <w:p w14:paraId="55665730" w14:textId="77777777" w:rsidR="00AD205C" w:rsidRDefault="002C259D" w:rsidP="00D24084">
            <w:r>
              <w:t>Typ identifikátora : an1_50</w:t>
            </w:r>
          </w:p>
        </w:tc>
      </w:tr>
      <w:tr w:rsidR="00AD205C" w14:paraId="1B55C50A" w14:textId="77777777" w:rsidTr="00A0607D">
        <w:tc>
          <w:tcPr>
            <w:tcW w:w="988" w:type="dxa"/>
            <w:tcMar>
              <w:top w:w="30" w:type="dxa"/>
              <w:left w:w="30" w:type="dxa"/>
              <w:bottom w:w="20" w:type="dxa"/>
              <w:right w:w="30" w:type="dxa"/>
            </w:tcMar>
          </w:tcPr>
          <w:p w14:paraId="733CF96E" w14:textId="77777777" w:rsidR="00AD205C" w:rsidRDefault="002C259D" w:rsidP="00D24084">
            <w:r>
              <w:t>Opis</w:t>
            </w:r>
          </w:p>
        </w:tc>
        <w:tc>
          <w:tcPr>
            <w:tcW w:w="8083" w:type="dxa"/>
            <w:tcMar>
              <w:top w:w="30" w:type="dxa"/>
              <w:left w:w="30" w:type="dxa"/>
              <w:bottom w:w="20" w:type="dxa"/>
              <w:right w:w="30" w:type="dxa"/>
            </w:tcMar>
          </w:tcPr>
          <w:p w14:paraId="0539F417" w14:textId="77777777" w:rsidR="00AD205C" w:rsidRDefault="002C259D" w:rsidP="00D24084">
            <w:r>
              <w:t>može obsahovať hodnoty:</w:t>
            </w:r>
            <w:r>
              <w:br/>
              <w:t>IČO</w:t>
            </w:r>
            <w:r>
              <w:br/>
              <w:t>DIČ</w:t>
            </w:r>
            <w:r>
              <w:br/>
              <w:t>EÚ IČ pre DPH</w:t>
            </w:r>
            <w:r>
              <w:br/>
              <w:t>Rodné číslo</w:t>
            </w:r>
            <w:r>
              <w:br/>
              <w:t>EORI</w:t>
            </w:r>
            <w:r>
              <w:br/>
              <w:t>Colné registračné číslo</w:t>
            </w:r>
            <w:r>
              <w:br/>
              <w:t>Osobitné IČ daňového zástupcu</w:t>
            </w:r>
            <w:r>
              <w:br/>
              <w:t>Dátum narodenia</w:t>
            </w:r>
            <w:r>
              <w:br/>
              <w:t>Identifikátor zahraničnej právnickej osoby</w:t>
            </w:r>
            <w:r>
              <w:br/>
              <w:t>Identifikátor zahraničnej fyzickej osoby</w:t>
            </w:r>
            <w:r>
              <w:br/>
              <w:t>Identifikátor EKR</w:t>
            </w:r>
          </w:p>
        </w:tc>
      </w:tr>
      <w:tr w:rsidR="00AD205C" w14:paraId="680387C8" w14:textId="77777777" w:rsidTr="00A0607D">
        <w:tc>
          <w:tcPr>
            <w:tcW w:w="988" w:type="dxa"/>
            <w:tcMar>
              <w:top w:w="30" w:type="dxa"/>
              <w:left w:w="30" w:type="dxa"/>
              <w:bottom w:w="20" w:type="dxa"/>
              <w:right w:w="30" w:type="dxa"/>
            </w:tcMar>
          </w:tcPr>
          <w:p w14:paraId="4474CA54" w14:textId="77777777" w:rsidR="00AD205C" w:rsidRDefault="002C259D" w:rsidP="00D24084">
            <w:r>
              <w:t>Atribút</w:t>
            </w:r>
          </w:p>
        </w:tc>
        <w:tc>
          <w:tcPr>
            <w:tcW w:w="8083" w:type="dxa"/>
            <w:tcMar>
              <w:top w:w="30" w:type="dxa"/>
              <w:left w:w="30" w:type="dxa"/>
              <w:bottom w:w="20" w:type="dxa"/>
              <w:right w:w="30" w:type="dxa"/>
            </w:tcMar>
          </w:tcPr>
          <w:p w14:paraId="4F82CD1C" w14:textId="77777777" w:rsidR="00AD205C" w:rsidRDefault="002C259D" w:rsidP="00D24084">
            <w:r>
              <w:t>Hodnota : an1_50</w:t>
            </w:r>
          </w:p>
        </w:tc>
      </w:tr>
      <w:tr w:rsidR="00AD205C" w14:paraId="5DA9C429" w14:textId="77777777" w:rsidTr="00A0607D">
        <w:tc>
          <w:tcPr>
            <w:tcW w:w="988" w:type="dxa"/>
            <w:tcMar>
              <w:top w:w="30" w:type="dxa"/>
              <w:left w:w="30" w:type="dxa"/>
              <w:bottom w:w="20" w:type="dxa"/>
              <w:right w:w="30" w:type="dxa"/>
            </w:tcMar>
          </w:tcPr>
          <w:p w14:paraId="6A7CF0F9" w14:textId="77777777" w:rsidR="00AD205C" w:rsidRDefault="002C259D" w:rsidP="00D24084">
            <w:r>
              <w:t>Opis</w:t>
            </w:r>
          </w:p>
        </w:tc>
        <w:tc>
          <w:tcPr>
            <w:tcW w:w="8083" w:type="dxa"/>
            <w:tcMar>
              <w:top w:w="30" w:type="dxa"/>
              <w:left w:w="30" w:type="dxa"/>
              <w:bottom w:w="20" w:type="dxa"/>
              <w:right w:w="30" w:type="dxa"/>
            </w:tcMar>
          </w:tcPr>
          <w:p w14:paraId="5635812F" w14:textId="77777777" w:rsidR="00AD205C" w:rsidRDefault="002C259D" w:rsidP="00D24084">
            <w:r>
              <w:t>obsahuje hodnotu pre daný typ identifikátora subjektu</w:t>
            </w:r>
          </w:p>
        </w:tc>
      </w:tr>
    </w:tbl>
    <w:p w14:paraId="54D73BCD" w14:textId="54BA2972" w:rsidR="00AD205C" w:rsidRDefault="002C259D" w:rsidP="00D24084">
      <w:pPr>
        <w:pStyle w:val="Nadpis3"/>
      </w:pPr>
      <w:bookmarkStart w:id="185" w:name="scroll-bookmark-139"/>
      <w:bookmarkStart w:id="186" w:name="_Toc101774403"/>
      <w:r>
        <w:t>Technické informácie</w:t>
      </w:r>
      <w:bookmarkEnd w:id="185"/>
      <w:bookmarkEnd w:id="186"/>
    </w:p>
    <w:p w14:paraId="601DF852" w14:textId="3F695855" w:rsidR="00AD205C" w:rsidRDefault="002C259D" w:rsidP="00D24084">
      <w:pPr>
        <w:pStyle w:val="Nadpis4"/>
      </w:pPr>
      <w:bookmarkStart w:id="187" w:name="scroll-bookmark-140"/>
      <w:r>
        <w:t>Technická špecifikácia poskytovanej webovej služby</w:t>
      </w:r>
      <w:bookmarkEnd w:id="187"/>
    </w:p>
    <w:tbl>
      <w:tblPr>
        <w:tblStyle w:val="ScrollTableNormal"/>
        <w:tblW w:w="0" w:type="auto"/>
        <w:tblLayout w:type="fixed"/>
        <w:tblLook w:val="0020" w:firstRow="1" w:lastRow="0" w:firstColumn="0" w:lastColumn="0" w:noHBand="0" w:noVBand="0"/>
      </w:tblPr>
      <w:tblGrid>
        <w:gridCol w:w="1361"/>
        <w:gridCol w:w="7710"/>
      </w:tblGrid>
      <w:tr w:rsidR="00AD205C" w14:paraId="4E0A01C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CC3B40" w14:textId="77777777" w:rsidR="00AD205C" w:rsidRDefault="002C259D" w:rsidP="00D24084">
            <w:r>
              <w:t>Testovacie prostredie</w:t>
            </w:r>
          </w:p>
        </w:tc>
      </w:tr>
      <w:tr w:rsidR="00AD205C" w14:paraId="14D0F930" w14:textId="77777777" w:rsidTr="00AD205C">
        <w:tc>
          <w:tcPr>
            <w:tcW w:w="1361" w:type="dxa"/>
            <w:tcMar>
              <w:top w:w="30" w:type="dxa"/>
              <w:left w:w="30" w:type="dxa"/>
              <w:bottom w:w="20" w:type="dxa"/>
              <w:right w:w="30" w:type="dxa"/>
            </w:tcMar>
          </w:tcPr>
          <w:p w14:paraId="70F429E7" w14:textId="77777777" w:rsidR="00AD205C" w:rsidRDefault="002C259D" w:rsidP="00D24084">
            <w:r>
              <w:t>WSDL</w:t>
            </w:r>
          </w:p>
        </w:tc>
        <w:tc>
          <w:tcPr>
            <w:tcW w:w="7710" w:type="dxa"/>
            <w:tcMar>
              <w:top w:w="30" w:type="dxa"/>
              <w:left w:w="30" w:type="dxa"/>
              <w:bottom w:w="20" w:type="dxa"/>
              <w:right w:w="30" w:type="dxa"/>
            </w:tcMar>
          </w:tcPr>
          <w:p w14:paraId="61F87C9A" w14:textId="77777777" w:rsidR="00AD205C" w:rsidRDefault="00000814" w:rsidP="00D24084">
            <w:hyperlink r:id="rId382" w:history="1">
              <w:r w:rsidR="002C259D">
                <w:rPr>
                  <w:rStyle w:val="Hypertextovprepojenie"/>
                </w:rPr>
                <w:t>https://tcep.financnasprava.sk/tcep/procw/CEP.MRP.ElektronickeSluzby.Svc.Wcf/ElektronickeSluzbyService.svc?singlewsdl</w:t>
              </w:r>
            </w:hyperlink>
          </w:p>
        </w:tc>
      </w:tr>
      <w:tr w:rsidR="00AD205C" w14:paraId="33AFA2E8" w14:textId="77777777" w:rsidTr="00AD205C">
        <w:tc>
          <w:tcPr>
            <w:tcW w:w="1361" w:type="dxa"/>
            <w:tcMar>
              <w:top w:w="30" w:type="dxa"/>
              <w:left w:w="30" w:type="dxa"/>
              <w:bottom w:w="20" w:type="dxa"/>
              <w:right w:w="30" w:type="dxa"/>
            </w:tcMar>
          </w:tcPr>
          <w:p w14:paraId="2FF466BA" w14:textId="77777777" w:rsidR="00AD205C" w:rsidRDefault="002C259D" w:rsidP="00D24084">
            <w:r>
              <w:t>URL</w:t>
            </w:r>
          </w:p>
        </w:tc>
        <w:tc>
          <w:tcPr>
            <w:tcW w:w="7710" w:type="dxa"/>
            <w:tcMar>
              <w:top w:w="30" w:type="dxa"/>
              <w:left w:w="30" w:type="dxa"/>
              <w:bottom w:w="20" w:type="dxa"/>
              <w:right w:w="30" w:type="dxa"/>
            </w:tcMar>
          </w:tcPr>
          <w:p w14:paraId="4E15C190" w14:textId="77777777" w:rsidR="00AD205C" w:rsidRDefault="00000814" w:rsidP="00D24084">
            <w:hyperlink r:id="rId383" w:history="1">
              <w:r w:rsidR="002C259D">
                <w:rPr>
                  <w:rStyle w:val="Hypertextovprepojenie"/>
                </w:rPr>
                <w:t>https://tcep.financnasprava.sk/tcep/procw/CEP.MRP.ElektronickeSluzby.Svc.Wcf/ElektronickeSluzbyService.svc</w:t>
              </w:r>
            </w:hyperlink>
          </w:p>
        </w:tc>
      </w:tr>
    </w:tbl>
    <w:p w14:paraId="74095FD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17F5BB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6AEB8D6" w14:textId="77777777" w:rsidR="00AD205C" w:rsidRDefault="002C259D" w:rsidP="00D24084">
            <w:r>
              <w:t>Produkčné prostredie</w:t>
            </w:r>
          </w:p>
        </w:tc>
      </w:tr>
      <w:tr w:rsidR="00AD205C" w14:paraId="2794E06D" w14:textId="77777777" w:rsidTr="00AD205C">
        <w:tc>
          <w:tcPr>
            <w:tcW w:w="1361" w:type="dxa"/>
            <w:tcMar>
              <w:top w:w="30" w:type="dxa"/>
              <w:left w:w="30" w:type="dxa"/>
              <w:bottom w:w="20" w:type="dxa"/>
              <w:right w:w="30" w:type="dxa"/>
            </w:tcMar>
          </w:tcPr>
          <w:p w14:paraId="49320A40" w14:textId="77777777" w:rsidR="00AD205C" w:rsidRDefault="002C259D" w:rsidP="00D24084">
            <w:r>
              <w:t>WSDL</w:t>
            </w:r>
          </w:p>
        </w:tc>
        <w:tc>
          <w:tcPr>
            <w:tcW w:w="7710" w:type="dxa"/>
            <w:tcMar>
              <w:top w:w="30" w:type="dxa"/>
              <w:left w:w="30" w:type="dxa"/>
              <w:bottom w:w="20" w:type="dxa"/>
              <w:right w:w="30" w:type="dxa"/>
            </w:tcMar>
          </w:tcPr>
          <w:p w14:paraId="1FC0193C" w14:textId="77777777" w:rsidR="00AD205C" w:rsidRDefault="00000814" w:rsidP="00D24084">
            <w:hyperlink r:id="rId384" w:history="1">
              <w:r w:rsidR="002C259D">
                <w:rPr>
                  <w:rStyle w:val="Hypertextovprepojenie"/>
                </w:rPr>
                <w:t>https://www.cep.financnasprava.sk/cep/procw/CEP.MRP.ElektronickeSluzby.Svc.Wcf/ElektronickeSluzbyService.svc?singlewsdl</w:t>
              </w:r>
            </w:hyperlink>
          </w:p>
        </w:tc>
      </w:tr>
      <w:tr w:rsidR="00AD205C" w14:paraId="09B721BD" w14:textId="77777777" w:rsidTr="00AD205C">
        <w:tc>
          <w:tcPr>
            <w:tcW w:w="1361" w:type="dxa"/>
            <w:tcMar>
              <w:top w:w="30" w:type="dxa"/>
              <w:left w:w="30" w:type="dxa"/>
              <w:bottom w:w="20" w:type="dxa"/>
              <w:right w:w="30" w:type="dxa"/>
            </w:tcMar>
          </w:tcPr>
          <w:p w14:paraId="15726FF8" w14:textId="77777777" w:rsidR="00AD205C" w:rsidRDefault="002C259D" w:rsidP="00D24084">
            <w:r>
              <w:t>URL</w:t>
            </w:r>
          </w:p>
        </w:tc>
        <w:tc>
          <w:tcPr>
            <w:tcW w:w="7710" w:type="dxa"/>
            <w:tcMar>
              <w:top w:w="30" w:type="dxa"/>
              <w:left w:w="30" w:type="dxa"/>
              <w:bottom w:w="20" w:type="dxa"/>
              <w:right w:w="30" w:type="dxa"/>
            </w:tcMar>
          </w:tcPr>
          <w:p w14:paraId="623E43AD" w14:textId="77777777" w:rsidR="00AD205C" w:rsidRDefault="00000814" w:rsidP="00D24084">
            <w:hyperlink r:id="rId385" w:history="1">
              <w:r w:rsidR="002C259D">
                <w:rPr>
                  <w:rStyle w:val="Hypertextovprepojenie"/>
                </w:rPr>
                <w:t>https://www.cep.financnasprava.sk/cep/procw/CEP.MRP.ElektronickeSluzby.Svc.Wcf/ElektronickeSluzbyService.svc</w:t>
              </w:r>
            </w:hyperlink>
          </w:p>
        </w:tc>
      </w:tr>
    </w:tbl>
    <w:p w14:paraId="5195F3A0" w14:textId="290CDFC2" w:rsidR="00AD205C" w:rsidRDefault="002C259D" w:rsidP="00D24084">
      <w:pPr>
        <w:pStyle w:val="Nadpis4"/>
      </w:pPr>
      <w:bookmarkStart w:id="188" w:name="scroll-bookmark-141"/>
      <w:r>
        <w:lastRenderedPageBreak/>
        <w:t>Definícia dodatočných parametrov hlavičky správ (Header)</w:t>
      </w:r>
      <w:bookmarkEnd w:id="188"/>
    </w:p>
    <w:p w14:paraId="00B0222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35" w:history="1">
        <w:r>
          <w:rPr>
            <w:rStyle w:val="Hypertextovprepojenie"/>
          </w:rPr>
          <w:t>kapitole 5</w:t>
        </w:r>
      </w:hyperlink>
      <w:r>
        <w:t>.</w:t>
      </w:r>
    </w:p>
    <w:p w14:paraId="001B3AFE" w14:textId="32CB43AD" w:rsidR="00AD205C" w:rsidRDefault="002C259D" w:rsidP="00D24084">
      <w:pPr>
        <w:pStyle w:val="Nadpis4"/>
      </w:pPr>
      <w:bookmarkStart w:id="189" w:name="scroll-bookmark-142"/>
      <w:r>
        <w:t>Popis spôsobu zabezpečenia a autentifikácie pri volaní operácií služby</w:t>
      </w:r>
      <w:bookmarkEnd w:id="189"/>
    </w:p>
    <w:p w14:paraId="2FB2C950"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8E1D963" w14:textId="77777777" w:rsidR="00AD205C" w:rsidRDefault="002C259D" w:rsidP="00D24084">
      <w:pPr>
        <w:pStyle w:val="Odsekzoznamu"/>
        <w:numPr>
          <w:ilvl w:val="0"/>
          <w:numId w:val="33"/>
        </w:numPr>
      </w:pPr>
      <w:r>
        <w:t>PrihlasenieMenomHeslom - prihlásenie používateľa menom a heslom,</w:t>
      </w:r>
    </w:p>
    <w:p w14:paraId="0B5D9ECF" w14:textId="77777777" w:rsidR="00AD205C" w:rsidRDefault="002C259D" w:rsidP="00D24084">
      <w:pPr>
        <w:pStyle w:val="Odsekzoznamu"/>
        <w:numPr>
          <w:ilvl w:val="0"/>
          <w:numId w:val="33"/>
        </w:numPr>
      </w:pPr>
      <w:r>
        <w:t>PrihlasenieCertifikatom - prihlásenie používateľa certifikátom.</w:t>
      </w:r>
    </w:p>
    <w:p w14:paraId="21A217C9" w14:textId="3F020B58" w:rsidR="00AD205C" w:rsidRDefault="002C259D" w:rsidP="00D24084">
      <w:pPr>
        <w:pStyle w:val="Nadpis4"/>
      </w:pPr>
      <w:bookmarkStart w:id="190" w:name="scroll-bookmark-143"/>
      <w:r>
        <w:t>Testovacie scenáre a prípady</w:t>
      </w:r>
      <w:bookmarkEnd w:id="190"/>
    </w:p>
    <w:p w14:paraId="6277306A" w14:textId="77777777" w:rsidR="00AD205C" w:rsidRDefault="002C259D" w:rsidP="00D24084">
      <w:r>
        <w:t>Systém poskytne data licencií podľa prideleného oprávnenia. Prístup k údajom licencie je riadený oprávneniami kde platí, že k vydaným licenciám má prístup ich vydavateľ alebo MF v rámci realizácie zahraničnoobchodnej transakcie.</w:t>
      </w:r>
    </w:p>
    <w:tbl>
      <w:tblPr>
        <w:tblStyle w:val="ScrollTableNormal"/>
        <w:tblW w:w="9071" w:type="dxa"/>
        <w:tblLayout w:type="fixed"/>
        <w:tblLook w:val="0020" w:firstRow="1" w:lastRow="0" w:firstColumn="0" w:lastColumn="0" w:noHBand="0" w:noVBand="0"/>
      </w:tblPr>
      <w:tblGrid>
        <w:gridCol w:w="704"/>
        <w:gridCol w:w="3831"/>
        <w:gridCol w:w="4536"/>
      </w:tblGrid>
      <w:tr w:rsidR="00AD205C" w14:paraId="50CF5BC6" w14:textId="77777777" w:rsidTr="00A0607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11894DC5" w14:textId="77777777" w:rsidR="00AD205C" w:rsidRDefault="002C259D" w:rsidP="00D24084">
            <w:r>
              <w:t>Krok</w:t>
            </w:r>
          </w:p>
        </w:tc>
        <w:tc>
          <w:tcPr>
            <w:tcW w:w="3831" w:type="dxa"/>
            <w:tcMar>
              <w:top w:w="30" w:type="dxa"/>
              <w:left w:w="30" w:type="dxa"/>
              <w:bottom w:w="20" w:type="dxa"/>
              <w:right w:w="30" w:type="dxa"/>
            </w:tcMar>
          </w:tcPr>
          <w:p w14:paraId="5B792A53" w14:textId="77777777" w:rsidR="00AD205C" w:rsidRDefault="002C259D" w:rsidP="00D24084">
            <w:r>
              <w:t>Akcia</w:t>
            </w:r>
          </w:p>
        </w:tc>
        <w:tc>
          <w:tcPr>
            <w:tcW w:w="4536" w:type="dxa"/>
            <w:tcMar>
              <w:top w:w="30" w:type="dxa"/>
              <w:left w:w="30" w:type="dxa"/>
              <w:bottom w:w="20" w:type="dxa"/>
              <w:right w:w="30" w:type="dxa"/>
            </w:tcMar>
          </w:tcPr>
          <w:p w14:paraId="52598EFD" w14:textId="77777777" w:rsidR="00AD205C" w:rsidRDefault="002C259D" w:rsidP="00D24084">
            <w:r>
              <w:t>Očakávaný výsledok</w:t>
            </w:r>
          </w:p>
        </w:tc>
      </w:tr>
      <w:tr w:rsidR="00AD205C" w14:paraId="51AF8B69" w14:textId="77777777" w:rsidTr="00A0607D">
        <w:tc>
          <w:tcPr>
            <w:tcW w:w="704" w:type="dxa"/>
            <w:tcMar>
              <w:top w:w="30" w:type="dxa"/>
              <w:left w:w="30" w:type="dxa"/>
              <w:bottom w:w="20" w:type="dxa"/>
              <w:right w:w="30" w:type="dxa"/>
            </w:tcMar>
          </w:tcPr>
          <w:p w14:paraId="3E0088EE" w14:textId="77777777" w:rsidR="00AD205C" w:rsidRDefault="002C259D" w:rsidP="00D24084">
            <w:r>
              <w:t>1.</w:t>
            </w:r>
          </w:p>
        </w:tc>
        <w:tc>
          <w:tcPr>
            <w:tcW w:w="3831" w:type="dxa"/>
            <w:tcMar>
              <w:top w:w="30" w:type="dxa"/>
              <w:left w:w="30" w:type="dxa"/>
              <w:bottom w:w="20" w:type="dxa"/>
              <w:right w:w="30" w:type="dxa"/>
            </w:tcMar>
          </w:tcPr>
          <w:p w14:paraId="3591EFAC"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3AA471D3" w14:textId="77777777" w:rsidR="00AD205C" w:rsidRDefault="002C259D" w:rsidP="00D24084">
            <w:r>
              <w:t>Služba vráti zoznam položiek číselníka typov licencií</w:t>
            </w:r>
          </w:p>
        </w:tc>
      </w:tr>
      <w:tr w:rsidR="00AD205C" w14:paraId="39B872B7" w14:textId="77777777" w:rsidTr="00A0607D">
        <w:tc>
          <w:tcPr>
            <w:tcW w:w="704" w:type="dxa"/>
            <w:tcMar>
              <w:top w:w="30" w:type="dxa"/>
              <w:left w:w="30" w:type="dxa"/>
              <w:bottom w:w="20" w:type="dxa"/>
              <w:right w:w="30" w:type="dxa"/>
            </w:tcMar>
          </w:tcPr>
          <w:p w14:paraId="56841A3A" w14:textId="77777777" w:rsidR="00AD205C" w:rsidRDefault="002C259D" w:rsidP="00D24084">
            <w:r>
              <w:t>2.</w:t>
            </w:r>
          </w:p>
        </w:tc>
        <w:tc>
          <w:tcPr>
            <w:tcW w:w="3831" w:type="dxa"/>
            <w:tcMar>
              <w:top w:w="30" w:type="dxa"/>
              <w:left w:w="30" w:type="dxa"/>
              <w:bottom w:w="20" w:type="dxa"/>
              <w:right w:w="30" w:type="dxa"/>
            </w:tcMar>
          </w:tcPr>
          <w:p w14:paraId="24EF102B" w14:textId="77777777" w:rsidR="00AD205C" w:rsidRDefault="002C259D" w:rsidP="00D24084">
            <w:r>
              <w:t>Používateľ zavolá sluzba_is_235 pre získanie informácií o vydaných licenciách</w:t>
            </w:r>
          </w:p>
        </w:tc>
        <w:tc>
          <w:tcPr>
            <w:tcW w:w="4536" w:type="dxa"/>
            <w:tcMar>
              <w:top w:w="30" w:type="dxa"/>
              <w:left w:w="30" w:type="dxa"/>
              <w:bottom w:w="20" w:type="dxa"/>
              <w:right w:w="30" w:type="dxa"/>
            </w:tcMar>
          </w:tcPr>
          <w:p w14:paraId="024C0715" w14:textId="77777777" w:rsidR="00AD205C" w:rsidRDefault="002C259D" w:rsidP="00D24084">
            <w:r>
              <w:t>Služba vráti informácie o vydaných liceniciách pre požadovaný typ licencie/subjekt</w:t>
            </w:r>
          </w:p>
        </w:tc>
      </w:tr>
    </w:tbl>
    <w:p w14:paraId="7415B843" w14:textId="7269D7E7" w:rsidR="00AD205C" w:rsidRDefault="002C259D" w:rsidP="00D24084">
      <w:pPr>
        <w:pStyle w:val="Nadpis4"/>
      </w:pPr>
      <w:bookmarkStart w:id="191" w:name="scroll-bookmark-144"/>
      <w:r>
        <w:t>Technické operácie služby</w:t>
      </w:r>
      <w:bookmarkEnd w:id="191"/>
    </w:p>
    <w:p w14:paraId="004AD4C2"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53FCCF0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D0D80A" w14:textId="77777777" w:rsidR="00AD205C" w:rsidRDefault="002C259D" w:rsidP="00D24084">
            <w:r>
              <w:t>Názov metódy</w:t>
            </w:r>
          </w:p>
        </w:tc>
      </w:tr>
      <w:tr w:rsidR="00AD205C" w14:paraId="5F569AA7" w14:textId="77777777" w:rsidTr="00AD205C">
        <w:tc>
          <w:tcPr>
            <w:tcW w:w="9071" w:type="dxa"/>
            <w:tcMar>
              <w:top w:w="30" w:type="dxa"/>
              <w:left w:w="30" w:type="dxa"/>
              <w:bottom w:w="20" w:type="dxa"/>
              <w:right w:w="30" w:type="dxa"/>
            </w:tcMar>
          </w:tcPr>
          <w:p w14:paraId="249E1349" w14:textId="77777777" w:rsidR="00AD205C" w:rsidRDefault="002C259D" w:rsidP="00D24084">
            <w:r>
              <w:t>InformacieOVydanychLicenciachStart</w:t>
            </w:r>
          </w:p>
        </w:tc>
      </w:tr>
    </w:tbl>
    <w:p w14:paraId="1877EF48"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8983600" w14:textId="77777777" w:rsidTr="00A0607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4C23653D" w14:textId="77777777" w:rsidR="00AD205C" w:rsidRDefault="002C259D" w:rsidP="00D24084">
            <w:r>
              <w:t>Vstupný parameter</w:t>
            </w:r>
          </w:p>
        </w:tc>
        <w:tc>
          <w:tcPr>
            <w:tcW w:w="6949" w:type="dxa"/>
            <w:tcMar>
              <w:top w:w="30" w:type="dxa"/>
              <w:left w:w="30" w:type="dxa"/>
              <w:bottom w:w="20" w:type="dxa"/>
              <w:right w:w="30" w:type="dxa"/>
            </w:tcMar>
          </w:tcPr>
          <w:p w14:paraId="04EFA4F6" w14:textId="77777777" w:rsidR="00AD205C" w:rsidRDefault="002C259D" w:rsidP="00D24084">
            <w:r>
              <w:t>Popis</w:t>
            </w:r>
          </w:p>
        </w:tc>
      </w:tr>
      <w:tr w:rsidR="00AD205C" w14:paraId="7F3D521F" w14:textId="77777777" w:rsidTr="00A0607D">
        <w:tc>
          <w:tcPr>
            <w:tcW w:w="2122" w:type="dxa"/>
            <w:tcMar>
              <w:top w:w="30" w:type="dxa"/>
              <w:left w:w="30" w:type="dxa"/>
              <w:bottom w:w="20" w:type="dxa"/>
              <w:right w:w="30" w:type="dxa"/>
            </w:tcMar>
          </w:tcPr>
          <w:p w14:paraId="025C8687" w14:textId="77777777" w:rsidR="00AD205C" w:rsidRDefault="002C259D" w:rsidP="00D24084">
            <w:r>
              <w:t>IdentifikaciaLicencie</w:t>
            </w:r>
          </w:p>
        </w:tc>
        <w:tc>
          <w:tcPr>
            <w:tcW w:w="6949" w:type="dxa"/>
            <w:tcMar>
              <w:top w:w="30" w:type="dxa"/>
              <w:left w:w="30" w:type="dxa"/>
              <w:bottom w:w="20" w:type="dxa"/>
              <w:right w:w="30" w:type="dxa"/>
            </w:tcMar>
          </w:tcPr>
          <w:p w14:paraId="32A1AB81" w14:textId="77777777" w:rsidR="00AD205C" w:rsidRDefault="002C259D" w:rsidP="00D24084">
            <w:r>
              <w:t>Typ licencie sa získa volaním IS služby 239 - Získanie obsahu číselníka z informačného systému Centrálneho elektronického priečinka – operácia pre Poskytnutie obsahu číselníka typov licencií v IS CEP.</w:t>
            </w:r>
          </w:p>
        </w:tc>
      </w:tr>
      <w:tr w:rsidR="00AD205C" w14:paraId="3377D897" w14:textId="77777777" w:rsidTr="00A0607D">
        <w:tc>
          <w:tcPr>
            <w:tcW w:w="2122" w:type="dxa"/>
            <w:tcMar>
              <w:top w:w="30" w:type="dxa"/>
              <w:left w:w="30" w:type="dxa"/>
              <w:bottom w:w="20" w:type="dxa"/>
              <w:right w:w="30" w:type="dxa"/>
            </w:tcMar>
          </w:tcPr>
          <w:p w14:paraId="6E84736F" w14:textId="77777777" w:rsidR="00AD205C" w:rsidRDefault="002C259D" w:rsidP="00D24084">
            <w:r>
              <w:t>IdentifikaciaSubjektu</w:t>
            </w:r>
          </w:p>
        </w:tc>
        <w:tc>
          <w:tcPr>
            <w:tcW w:w="6949" w:type="dxa"/>
            <w:tcMar>
              <w:top w:w="30" w:type="dxa"/>
              <w:left w:w="30" w:type="dxa"/>
              <w:bottom w:w="20" w:type="dxa"/>
              <w:right w:w="30" w:type="dxa"/>
            </w:tcMar>
          </w:tcPr>
          <w:p w14:paraId="6A4D530C" w14:textId="77777777" w:rsidR="00AD205C" w:rsidRDefault="002C259D" w:rsidP="00D24084">
            <w:r>
              <w:t>Používateľom zadané parametre subjektu pre ktorý sa požaduje získať data</w:t>
            </w:r>
          </w:p>
        </w:tc>
      </w:tr>
    </w:tbl>
    <w:p w14:paraId="17BCDB8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6A2CB46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33F304C" w14:textId="77777777" w:rsidR="00AD205C" w:rsidRPr="00A0607D" w:rsidRDefault="002C259D" w:rsidP="00D24084">
            <w:pPr>
              <w:rPr>
                <w:sz w:val="16"/>
                <w:szCs w:val="16"/>
              </w:rPr>
            </w:pPr>
            <w:r w:rsidRPr="00A0607D">
              <w:t>Request</w:t>
            </w:r>
          </w:p>
        </w:tc>
      </w:tr>
      <w:tr w:rsidR="00AD205C" w:rsidRPr="00A0607D" w14:paraId="66581AFF" w14:textId="77777777" w:rsidTr="00AD205C">
        <w:tc>
          <w:tcPr>
            <w:tcW w:w="9071" w:type="dxa"/>
            <w:tcMar>
              <w:top w:w="30" w:type="dxa"/>
              <w:left w:w="30" w:type="dxa"/>
              <w:bottom w:w="20" w:type="dxa"/>
              <w:right w:w="30" w:type="dxa"/>
            </w:tcMar>
          </w:tcPr>
          <w:p w14:paraId="50123A6C" w14:textId="77777777" w:rsidR="00AD205C" w:rsidRPr="00A0607D" w:rsidRDefault="002C259D" w:rsidP="00D24084">
            <w:r w:rsidRPr="00A0607D">
              <w:t>&lt;soap:Envelope xmlns:soap="</w:t>
            </w:r>
            <w:hyperlink r:id="rId386" w:history="1">
              <w:r w:rsidRPr="00A0607D">
                <w:rPr>
                  <w:rStyle w:val="Hypertextovprepojenie"/>
                  <w:sz w:val="16"/>
                  <w:szCs w:val="16"/>
                </w:rPr>
                <w:t>http://www.w3.org/2003/05/soap-envelope</w:t>
              </w:r>
            </w:hyperlink>
            <w:r w:rsidRPr="00A0607D">
              <w:t>" xmlns:elek="</w:t>
            </w:r>
            <w:hyperlink r:id="rId387" w:history="1">
              <w:r w:rsidRPr="00A0607D">
                <w:rPr>
                  <w:rStyle w:val="Hypertextovprepojenie"/>
                  <w:sz w:val="16"/>
                  <w:szCs w:val="16"/>
                </w:rPr>
                <w:t>http://www.cep.financnasprava.sk/ElektronickeSluzby</w:t>
              </w:r>
            </w:hyperlink>
            <w:r w:rsidRPr="00A0607D">
              <w:t>" xmlns:inf="</w:t>
            </w:r>
            <w:hyperlink r:id="rId388" w:history="1">
              <w:r w:rsidRPr="00A0607D">
                <w:rPr>
                  <w:rStyle w:val="Hypertextovprepojenie"/>
                  <w:sz w:val="16"/>
                  <w:szCs w:val="16"/>
                </w:rPr>
                <w:t>http://www.cep.financnasprava.sk/ElektronickeSluzby/InformacieOVydanychLicenciachStart</w:t>
              </w:r>
            </w:hyperlink>
            <w:r w:rsidRPr="00A0607D">
              <w:t>" xmlns:inf1="</w:t>
            </w:r>
            <w:hyperlink r:id="rId389"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&lt;elek:InformacieOVydanychLicenciachStart&gt;</w:t>
            </w:r>
            <w:r w:rsidRPr="00A0607D">
              <w:br/>
              <w:t>            &lt;elek:poskytnutieVydanychLicenciiVstup&gt;</w:t>
            </w:r>
            <w:r w:rsidRPr="00A0607D">
              <w:br/>
              <w:t>                &lt;inf:IdentifikaciaLicencie&gt;</w:t>
            </w:r>
            <w:r w:rsidRPr="00A0607D">
              <w:br/>
              <w:t>                    &lt;inf1:EvidencneCisloLicencie/&gt;</w:t>
            </w:r>
            <w:r w:rsidRPr="00A0607D">
              <w:br/>
              <w:t>                    &lt;inf1:ExternyKodTypuLicencie&gt;L_MPRV_PPA_0002_v1.0&lt;/inf1:ExternyKodTypuLicencie&gt;</w:t>
            </w:r>
            <w:r w:rsidRPr="00A0607D">
              <w:br/>
              <w:t>                    &lt;inf1:KodNomenklatury&gt;?&lt;/inf1:KodNomenklatury&gt;</w:t>
            </w:r>
            <w:r w:rsidRPr="00A0607D">
              <w:br/>
              <w:t>                &lt;/inf:IdentifikaciaLicencie&gt;</w:t>
            </w:r>
            <w:r w:rsidRPr="00A0607D">
              <w:br/>
              <w:t>                &lt;inf:IdentifikaciaSubjektu&gt;</w:t>
            </w:r>
            <w:r w:rsidRPr="00A0607D">
              <w:br/>
            </w:r>
            <w:r w:rsidRPr="00A0607D">
              <w:lastRenderedPageBreak/>
              <w:t>                    &lt;inf1:Identifikator&gt;43771530&lt;/inf1:Identifikator&gt;</w:t>
            </w:r>
            <w:r w:rsidRPr="00A0607D">
              <w:br/>
              <w:t>                    &lt;inf1:Meno/&gt;</w:t>
            </w:r>
            <w:r w:rsidRPr="00A0607D">
              <w:br/>
              <w:t>                    &lt;inf1:Priezvisko/&gt;</w:t>
            </w:r>
            <w:r w:rsidRPr="00A0607D">
              <w:br/>
              <w:t>                    &lt;inf1:TypSubjektu&gt;2&lt;/inf1:TypSubjektu&gt;</w:t>
            </w:r>
            <w:r w:rsidRPr="00A0607D">
              <w:br/>
              <w:t>                &lt;/inf:IdentifikaciaSubjektu&gt;</w:t>
            </w:r>
            <w:r w:rsidRPr="00A0607D">
              <w:br/>
              <w:t>            &lt;/elek:poskytnutieVydanychLicenciiVstup&gt;</w:t>
            </w:r>
            <w:r w:rsidRPr="00A0607D">
              <w:br/>
              <w:t>        &lt;/elek:InformacieOVydanychLicenciachStart&gt;</w:t>
            </w:r>
            <w:r w:rsidRPr="00A0607D">
              <w:br/>
              <w:t>    &lt;/soap:Body&gt;</w:t>
            </w:r>
            <w:r w:rsidRPr="00A0607D">
              <w:br/>
              <w:t>&lt;/soap:Envelope&gt;</w:t>
            </w:r>
          </w:p>
        </w:tc>
      </w:tr>
    </w:tbl>
    <w:p w14:paraId="5D1099B4"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5C694AC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0E56BE6" w14:textId="77777777" w:rsidR="00AD205C" w:rsidRPr="00A0607D" w:rsidRDefault="002C259D" w:rsidP="00D24084">
            <w:pPr>
              <w:rPr>
                <w:sz w:val="16"/>
                <w:szCs w:val="16"/>
              </w:rPr>
            </w:pPr>
            <w:r w:rsidRPr="00A0607D">
              <w:t>Response</w:t>
            </w:r>
          </w:p>
        </w:tc>
      </w:tr>
      <w:tr w:rsidR="00AD205C" w:rsidRPr="00A0607D" w14:paraId="4252B6B0" w14:textId="77777777" w:rsidTr="00AD205C">
        <w:tc>
          <w:tcPr>
            <w:tcW w:w="9071" w:type="dxa"/>
            <w:tcMar>
              <w:top w:w="30" w:type="dxa"/>
              <w:left w:w="30" w:type="dxa"/>
              <w:bottom w:w="20" w:type="dxa"/>
              <w:right w:w="30" w:type="dxa"/>
            </w:tcMar>
          </w:tcPr>
          <w:p w14:paraId="4E6636D7" w14:textId="77777777" w:rsidR="00AD205C" w:rsidRPr="00A0607D" w:rsidRDefault="002C259D" w:rsidP="00D24084">
            <w:r w:rsidRPr="00A0607D">
              <w:t>&lt;s:Envelope xmlns:s="</w:t>
            </w:r>
            <w:hyperlink r:id="rId390" w:history="1">
              <w:r w:rsidRPr="00A0607D">
                <w:rPr>
                  <w:rStyle w:val="Hypertextovprepojenie"/>
                  <w:sz w:val="16"/>
                  <w:szCs w:val="16"/>
                </w:rPr>
                <w:t>http://www.w3.org/2003/05/soap-envelope</w:t>
              </w:r>
            </w:hyperlink>
            <w:r w:rsidRPr="00A0607D">
              <w:t>" xmlns:a="</w:t>
            </w:r>
            <w:hyperlink r:id="rId391"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http://www.cep.financnasprava.sk/ElektronickeSluzby/IElektronickeSluzby/InformacieOVydanychLicenciachStartResponse&lt;/a:Action</w:t>
              </w:r>
            </w:hyperlink>
            <w:r w:rsidRPr="00A0607D">
              <w:t>&gt;</w:t>
            </w:r>
            <w:r w:rsidRPr="00A0607D">
              <w:br/>
              <w:t>    &lt;/s:Header&gt;</w:t>
            </w:r>
            <w:r w:rsidRPr="00A0607D">
              <w:br/>
              <w:t>    &lt;s:Body&gt;</w:t>
            </w:r>
            <w:r w:rsidRPr="00A0607D">
              <w:br/>
              <w:t>        &lt;InformacieOVydanychLicenciachStartResponse xmlns="</w:t>
            </w:r>
            <w:hyperlink r:id="rId392" w:history="1">
              <w:r w:rsidRPr="00A0607D">
                <w:rPr>
                  <w:rStyle w:val="Hypertextovprepojenie"/>
                  <w:sz w:val="16"/>
                  <w:szCs w:val="16"/>
                </w:rPr>
                <w:t>http://www.cep.financnasprava.sk/ElektronickeSluzby</w:t>
              </w:r>
            </w:hyperlink>
            <w:r w:rsidRPr="00A0607D">
              <w:t>"&gt;</w:t>
            </w:r>
            <w:r w:rsidRPr="00A0607D">
              <w:br/>
              <w:t>            &lt;InformacieOVydanychLicenciachStartResult xmlns:b="</w:t>
            </w:r>
            <w:hyperlink r:id="rId393" w:history="1">
              <w:r w:rsidRPr="00A0607D">
                <w:rPr>
                  <w:rStyle w:val="Hypertextovprepojenie"/>
                  <w:sz w:val="16"/>
                  <w:szCs w:val="16"/>
                </w:rPr>
                <w:t>http://www.cep.financnasprava.sk/ElektronickeSluzby/InformacieOVydanychLicenciachStart</w:t>
              </w:r>
            </w:hyperlink>
            <w:r w:rsidRPr="00A0607D">
              <w:t>" xmlns:i="</w:t>
            </w:r>
            <w:hyperlink r:id="rId394" w:history="1">
              <w:r w:rsidRPr="00A0607D">
                <w:rPr>
                  <w:rStyle w:val="Hypertextovprepojenie"/>
                  <w:sz w:val="16"/>
                  <w:szCs w:val="16"/>
                </w:rPr>
                <w:t>http://www.w3.org/2001/XMLSchema-instance</w:t>
              </w:r>
            </w:hyperlink>
            <w:r w:rsidRPr="00A0607D">
              <w:t>"&gt;</w:t>
            </w:r>
            <w:r w:rsidRPr="00A0607D">
              <w:br/>
              <w:t>                &lt;NavratovaHodnota xmlns="</w:t>
            </w:r>
            <w:hyperlink r:id="rId395" w:history="1">
              <w:r w:rsidRPr="00A0607D">
                <w:rPr>
                  <w:rStyle w:val="Hypertextovprepojenie"/>
                  <w:sz w:val="16"/>
                  <w:szCs w:val="16"/>
                </w:rPr>
                <w:t>http://www.cep.financnasprava.sk/ElektronickeSluzby/OutputBase</w:t>
              </w:r>
            </w:hyperlink>
            <w:r w:rsidRPr="00A0607D">
              <w:t>" xmlns:c="</w:t>
            </w:r>
            <w:hyperlink r:id="rId396"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&lt;b:IdDavky&gt;01d536ac-dae8-be4a-8793-1080bbc85c0e&lt;/b:IdDavky&gt;</w:t>
            </w:r>
            <w:r w:rsidRPr="00A0607D">
              <w:br/>
              <w:t>            &lt;/InformacieOVydanychLicenciachStartResult&gt;</w:t>
            </w:r>
            <w:r w:rsidRPr="00A0607D">
              <w:br/>
              <w:t>        &lt;/InformacieOVydanychLicenciachStartResponse&gt;</w:t>
            </w:r>
            <w:r w:rsidRPr="00A0607D">
              <w:br/>
              <w:t>    &lt;/s:Body&gt;</w:t>
            </w:r>
            <w:r w:rsidRPr="00A0607D">
              <w:br/>
              <w:t>&lt;/s:Envelope&gt;</w:t>
            </w:r>
          </w:p>
        </w:tc>
      </w:tr>
    </w:tbl>
    <w:p w14:paraId="7A375CF1" w14:textId="77777777" w:rsidR="00AD205C" w:rsidRDefault="002C259D" w:rsidP="00D24084">
      <w:r>
        <w:br/>
      </w:r>
    </w:p>
    <w:p w14:paraId="38F5960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066EE85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89EDA7" w14:textId="77777777" w:rsidR="00AD205C" w:rsidRDefault="002C259D" w:rsidP="00D24084">
            <w:r>
              <w:t>Názov metódy</w:t>
            </w:r>
          </w:p>
        </w:tc>
      </w:tr>
      <w:tr w:rsidR="00AD205C" w14:paraId="5E2CB4FB" w14:textId="77777777" w:rsidTr="00AD205C">
        <w:tc>
          <w:tcPr>
            <w:tcW w:w="9071" w:type="dxa"/>
            <w:tcMar>
              <w:top w:w="30" w:type="dxa"/>
              <w:left w:w="30" w:type="dxa"/>
              <w:bottom w:w="20" w:type="dxa"/>
              <w:right w:w="30" w:type="dxa"/>
            </w:tcMar>
          </w:tcPr>
          <w:p w14:paraId="67D47F83" w14:textId="77777777" w:rsidR="00AD205C" w:rsidRDefault="002C259D" w:rsidP="00D24084">
            <w:r>
              <w:t>InformacieOVydanychLicenciachContinue</w:t>
            </w:r>
          </w:p>
        </w:tc>
      </w:tr>
    </w:tbl>
    <w:p w14:paraId="7427ECB4"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662E250"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AB0A855" w14:textId="77777777" w:rsidR="00AD205C" w:rsidRDefault="002C259D" w:rsidP="00D24084">
            <w:r>
              <w:t>Vstupný parameter</w:t>
            </w:r>
          </w:p>
        </w:tc>
        <w:tc>
          <w:tcPr>
            <w:tcW w:w="7091" w:type="dxa"/>
            <w:tcMar>
              <w:top w:w="30" w:type="dxa"/>
              <w:left w:w="30" w:type="dxa"/>
              <w:bottom w:w="20" w:type="dxa"/>
              <w:right w:w="30" w:type="dxa"/>
            </w:tcMar>
          </w:tcPr>
          <w:p w14:paraId="263690EF" w14:textId="77777777" w:rsidR="00AD205C" w:rsidRDefault="002C259D" w:rsidP="00D24084">
            <w:r>
              <w:t>Popis</w:t>
            </w:r>
          </w:p>
        </w:tc>
      </w:tr>
      <w:tr w:rsidR="00AD205C" w14:paraId="7C2D1F05" w14:textId="77777777" w:rsidTr="00A0607D">
        <w:tc>
          <w:tcPr>
            <w:tcW w:w="1980" w:type="dxa"/>
            <w:tcMar>
              <w:top w:w="30" w:type="dxa"/>
              <w:left w:w="30" w:type="dxa"/>
              <w:bottom w:w="20" w:type="dxa"/>
              <w:right w:w="30" w:type="dxa"/>
            </w:tcMar>
          </w:tcPr>
          <w:p w14:paraId="6A90E775" w14:textId="77777777" w:rsidR="00AD205C" w:rsidRDefault="002C259D" w:rsidP="00D24084">
            <w:r>
              <w:t>IdDavky</w:t>
            </w:r>
          </w:p>
        </w:tc>
        <w:tc>
          <w:tcPr>
            <w:tcW w:w="7091" w:type="dxa"/>
            <w:tcMar>
              <w:top w:w="30" w:type="dxa"/>
              <w:left w:w="30" w:type="dxa"/>
              <w:bottom w:w="20" w:type="dxa"/>
              <w:right w:w="30" w:type="dxa"/>
            </w:tcMar>
          </w:tcPr>
          <w:p w14:paraId="540C6FE2" w14:textId="77777777" w:rsidR="00AD205C" w:rsidRDefault="002C259D" w:rsidP="00D24084">
            <w:r>
              <w:t>Identifikátor dávky získané v predchádzajúcom kroku</w:t>
            </w:r>
          </w:p>
        </w:tc>
      </w:tr>
    </w:tbl>
    <w:p w14:paraId="6A0BEE9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82770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CBEBF1" w14:textId="77777777" w:rsidR="00AD205C" w:rsidRPr="00A0607D" w:rsidRDefault="002C259D" w:rsidP="00D24084">
            <w:pPr>
              <w:rPr>
                <w:sz w:val="16"/>
                <w:szCs w:val="16"/>
              </w:rPr>
            </w:pPr>
            <w:r w:rsidRPr="00A0607D">
              <w:t>Request</w:t>
            </w:r>
          </w:p>
        </w:tc>
      </w:tr>
      <w:tr w:rsidR="00AD205C" w14:paraId="598CBD73" w14:textId="77777777" w:rsidTr="00AD205C">
        <w:tc>
          <w:tcPr>
            <w:tcW w:w="9071" w:type="dxa"/>
            <w:tcMar>
              <w:top w:w="30" w:type="dxa"/>
              <w:left w:w="30" w:type="dxa"/>
              <w:bottom w:w="20" w:type="dxa"/>
              <w:right w:w="30" w:type="dxa"/>
            </w:tcMar>
          </w:tcPr>
          <w:p w14:paraId="5C0F7F1F" w14:textId="77777777" w:rsidR="00AD205C" w:rsidRPr="00A0607D" w:rsidRDefault="002C259D" w:rsidP="00D24084">
            <w:r w:rsidRPr="00A0607D">
              <w:t>&lt;soap:Envelope xmlns:soap="</w:t>
            </w:r>
            <w:hyperlink r:id="rId397" w:history="1">
              <w:r w:rsidRPr="00A0607D">
                <w:rPr>
                  <w:rStyle w:val="Hypertextovprepojenie"/>
                  <w:sz w:val="16"/>
                  <w:szCs w:val="16"/>
                </w:rPr>
                <w:t>http://www.w3.org/2003/05/soap-envelope</w:t>
              </w:r>
            </w:hyperlink>
            <w:r w:rsidRPr="00A0607D">
              <w:t>" xmlns:elek="</w:t>
            </w:r>
            <w:hyperlink r:id="rId398" w:history="1">
              <w:r w:rsidRPr="00A0607D">
                <w:rPr>
                  <w:rStyle w:val="Hypertextovprepojenie"/>
                  <w:sz w:val="16"/>
                  <w:szCs w:val="16"/>
                </w:rPr>
                <w:t>http://www.cep.financnasprava.sk/ElektronickeSluzby</w:t>
              </w:r>
            </w:hyperlink>
            <w:r w:rsidRPr="00A0607D">
              <w:t>" xmlns:inf="</w:t>
            </w:r>
            <w:hyperlink r:id="rId399"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&lt;elek:InformacieOVydanychLicenciachContinue&gt;</w:t>
            </w:r>
            <w:r w:rsidRPr="00A0607D">
              <w:br/>
              <w:t>            &lt;elek:poskytnutieVydanychLicenciiVstup&gt;</w:t>
            </w:r>
            <w:r w:rsidRPr="00A0607D">
              <w:br/>
              <w:t>                &lt;inf:IdDavky&gt;01d536ac-dae8-be4a-8793-1080bbc85c0e&lt;/inf:IdDavky&gt;</w:t>
            </w:r>
            <w:r w:rsidRPr="00A0607D">
              <w:br/>
            </w:r>
            <w:r w:rsidRPr="00A0607D">
              <w:lastRenderedPageBreak/>
              <w:t>            &lt;/elek:poskytnutieVydanychLicenciiVstup&gt;</w:t>
            </w:r>
            <w:r w:rsidRPr="00A0607D">
              <w:br/>
              <w:t>        &lt;/elek:InformacieOVydanychLicenciachContinue&gt;</w:t>
            </w:r>
            <w:r w:rsidRPr="00A0607D">
              <w:br/>
              <w:t>    &lt;/soap:Body&gt;</w:t>
            </w:r>
            <w:r w:rsidRPr="00A0607D">
              <w:br/>
              <w:t>&lt;/soap:Envelope&gt;</w:t>
            </w:r>
          </w:p>
        </w:tc>
      </w:tr>
    </w:tbl>
    <w:p w14:paraId="074CC1E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7BCD101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6B7FF62" w14:textId="77777777" w:rsidR="00AD205C" w:rsidRPr="00A0607D" w:rsidRDefault="002C259D" w:rsidP="00D24084">
            <w:pPr>
              <w:rPr>
                <w:sz w:val="16"/>
                <w:szCs w:val="16"/>
              </w:rPr>
            </w:pPr>
            <w:r w:rsidRPr="00A0607D">
              <w:t>Response</w:t>
            </w:r>
          </w:p>
        </w:tc>
      </w:tr>
      <w:tr w:rsidR="00AD205C" w:rsidRPr="00A0607D" w14:paraId="0D1283EE" w14:textId="77777777" w:rsidTr="00AD205C">
        <w:tc>
          <w:tcPr>
            <w:tcW w:w="9071" w:type="dxa"/>
            <w:tcMar>
              <w:top w:w="30" w:type="dxa"/>
              <w:left w:w="30" w:type="dxa"/>
              <w:bottom w:w="20" w:type="dxa"/>
              <w:right w:w="30" w:type="dxa"/>
            </w:tcMar>
          </w:tcPr>
          <w:p w14:paraId="04F02D9D" w14:textId="77777777" w:rsidR="00AD205C" w:rsidRPr="00A0607D" w:rsidRDefault="002C259D" w:rsidP="00D24084">
            <w:r w:rsidRPr="00A0607D">
              <w:t>&lt;s:Envelope xmlns:s="</w:t>
            </w:r>
            <w:hyperlink r:id="rId400" w:history="1">
              <w:r w:rsidRPr="00A0607D">
                <w:rPr>
                  <w:rStyle w:val="Hypertextovprepojenie"/>
                  <w:sz w:val="16"/>
                  <w:szCs w:val="16"/>
                </w:rPr>
                <w:t>http://www.w3.org/2003/05/soap-envelope</w:t>
              </w:r>
            </w:hyperlink>
            <w:r w:rsidRPr="00A0607D">
              <w:t>" xmlns:a="</w:t>
            </w:r>
            <w:hyperlink r:id="rId401"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http://www.cep.financnasprava.sk/ElektronickeSluzby/IElektronickeSluzby/InformacieOVydanychLicenciachContinueResponse&lt;/a:Action</w:t>
              </w:r>
            </w:hyperlink>
            <w:r w:rsidRPr="00A0607D">
              <w:t>&gt;</w:t>
            </w:r>
            <w:r w:rsidRPr="00A0607D">
              <w:br/>
              <w:t>    &lt;/s:Header&gt;</w:t>
            </w:r>
            <w:r w:rsidRPr="00A0607D">
              <w:br/>
              <w:t>    &lt;s:Body&gt;</w:t>
            </w:r>
            <w:r w:rsidRPr="00A0607D">
              <w:br/>
              <w:t>        &lt;InformacieOVydanychLicenciachContinueResponse xmlns="</w:t>
            </w:r>
            <w:hyperlink r:id="rId402" w:history="1">
              <w:r w:rsidRPr="00A0607D">
                <w:rPr>
                  <w:rStyle w:val="Hypertextovprepojenie"/>
                  <w:sz w:val="16"/>
                  <w:szCs w:val="16"/>
                </w:rPr>
                <w:t>http://www.cep.financnasprava.sk/ElektronickeSluzby</w:t>
              </w:r>
            </w:hyperlink>
            <w:r w:rsidRPr="00A0607D">
              <w:t>"&gt;</w:t>
            </w:r>
            <w:r w:rsidRPr="00A0607D">
              <w:br/>
              <w:t>            &lt;InformacieOVydanychLicenciachContinueResult xmlns:b="</w:t>
            </w:r>
            <w:hyperlink r:id="rId403" w:history="1">
              <w:r w:rsidRPr="00A0607D">
                <w:rPr>
                  <w:rStyle w:val="Hypertextovprepojenie"/>
                  <w:sz w:val="16"/>
                  <w:szCs w:val="16"/>
                </w:rPr>
                <w:t>http://www.cep.financnasprava.sk/ElektronickeSluzby/InformacieOVydanychLicenciachContinue</w:t>
              </w:r>
            </w:hyperlink>
            <w:r w:rsidRPr="00A0607D">
              <w:t>" xmlns:i="</w:t>
            </w:r>
            <w:hyperlink r:id="rId404" w:history="1">
              <w:r w:rsidRPr="00A0607D">
                <w:rPr>
                  <w:rStyle w:val="Hypertextovprepojenie"/>
                  <w:sz w:val="16"/>
                  <w:szCs w:val="16"/>
                </w:rPr>
                <w:t>http://www.w3.org/2001/XMLSchema-instance</w:t>
              </w:r>
            </w:hyperlink>
            <w:r w:rsidRPr="00A0607D">
              <w:t>"&gt;</w:t>
            </w:r>
            <w:r w:rsidRPr="00A0607D">
              <w:br/>
              <w:t>                &lt;NavratovaHodnota xmlns="</w:t>
            </w:r>
            <w:hyperlink r:id="rId405" w:history="1">
              <w:r w:rsidRPr="00A0607D">
                <w:rPr>
                  <w:rStyle w:val="Hypertextovprepojenie"/>
                  <w:sz w:val="16"/>
                  <w:szCs w:val="16"/>
                </w:rPr>
                <w:t>http://www.cep.financnasprava.sk/ElektronickeSluzby/OutputBase</w:t>
              </w:r>
            </w:hyperlink>
            <w:r w:rsidRPr="00A0607D">
              <w:t>" xmlns:c="</w:t>
            </w:r>
            <w:hyperlink r:id="rId406"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&lt;b:VydaneLicencie&gt;</w:t>
            </w:r>
            <w:r w:rsidRPr="00A0607D">
              <w:br/>
              <w:t>                    &lt;b:VydanaLicenciaInfo&gt;</w:t>
            </w:r>
            <w:r w:rsidRPr="00A0607D">
              <w:br/>
              <w:t>                        &lt;b:EvidencneCisloLicencie&gt;AGRIM20130324003&lt;/b:EvidencneCisloLicencie&gt;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r>
            <w:r w:rsidRPr="00A0607D">
              <w:lastRenderedPageBreak/>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&lt;b:EvidencneCisloLicencie&gt;ME_2003_v002&lt;/b:EvidencneCisloLicencie&gt;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r>
            <w:r w:rsidRPr="00A0607D">
              <w:lastRenderedPageBreak/>
              <w:t>                    &lt;/b:VydanaLicenciaInfo&gt;</w:t>
            </w:r>
            <w:r w:rsidRPr="00A0607D">
              <w:br/>
              <w:t>                    &lt;b:VydanaLicenciaInfo&gt;</w:t>
            </w:r>
            <w:r w:rsidRPr="00A0607D">
              <w:br/>
              <w:t>                        &lt;b:EvidencneCisloLicencie&gt;SK20130325JJ002&lt;/b:EvidencneCisloLicencie&gt;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&lt;b:EvidencneCisloLicencie&gt;1&lt;/b:EvidencneCisloLicencie&gt;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r>
            <w:r w:rsidRPr="00A0607D">
              <w:lastRenderedPageBreak/>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&lt;/b:VydaneLicencie&gt;</w:t>
            </w:r>
            <w:r w:rsidRPr="00A0607D">
              <w:br/>
              <w:t>            &lt;/InformacieOVydanychLicenciachContinueResult&gt;</w:t>
            </w:r>
            <w:r w:rsidRPr="00A0607D">
              <w:br/>
              <w:t>        &lt;/InformacieOVydanychLicenciachContinueResponse&gt;</w:t>
            </w:r>
            <w:r w:rsidRPr="00A0607D">
              <w:br/>
              <w:t>    &lt;/s:Body&gt;</w:t>
            </w:r>
            <w:r w:rsidRPr="00A0607D">
              <w:br/>
              <w:t>&lt;/s:Envelope&gt;</w:t>
            </w:r>
          </w:p>
        </w:tc>
      </w:tr>
    </w:tbl>
    <w:p w14:paraId="1A5BF52A" w14:textId="7CDA8998" w:rsidR="00AD205C" w:rsidRDefault="002C259D" w:rsidP="00D24084">
      <w:pPr>
        <w:pStyle w:val="Nadpis4"/>
      </w:pPr>
      <w:bookmarkStart w:id="192" w:name="scroll-bookmark-145"/>
      <w:r>
        <w:lastRenderedPageBreak/>
        <w:t>Popis výnimiek</w:t>
      </w:r>
      <w:bookmarkEnd w:id="192"/>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10B0BFEA" w14:textId="77777777" w:rsidTr="00A0607D">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D90C78" w14:textId="77777777" w:rsidR="00AD205C" w:rsidRDefault="002C259D" w:rsidP="00D24084">
            <w:r>
              <w:t>Kód</w:t>
            </w:r>
          </w:p>
        </w:tc>
        <w:tc>
          <w:tcPr>
            <w:tcW w:w="3628" w:type="dxa"/>
            <w:tcMar>
              <w:top w:w="30" w:type="dxa"/>
              <w:left w:w="30" w:type="dxa"/>
              <w:bottom w:w="20" w:type="dxa"/>
              <w:right w:w="30" w:type="dxa"/>
            </w:tcMar>
          </w:tcPr>
          <w:p w14:paraId="25C04AFC" w14:textId="77777777" w:rsidR="00AD205C" w:rsidRDefault="002C259D" w:rsidP="00D24084">
            <w:r>
              <w:t>Popís</w:t>
            </w:r>
          </w:p>
        </w:tc>
        <w:tc>
          <w:tcPr>
            <w:tcW w:w="3398" w:type="dxa"/>
            <w:tcMar>
              <w:top w:w="30" w:type="dxa"/>
              <w:left w:w="30" w:type="dxa"/>
              <w:bottom w:w="20" w:type="dxa"/>
              <w:right w:w="30" w:type="dxa"/>
            </w:tcMar>
          </w:tcPr>
          <w:p w14:paraId="5D0974E5" w14:textId="77777777" w:rsidR="00AD205C" w:rsidRDefault="002C259D" w:rsidP="00D24084">
            <w:r>
              <w:t>Špecifikácia chyby</w:t>
            </w:r>
          </w:p>
        </w:tc>
        <w:tc>
          <w:tcPr>
            <w:tcW w:w="1137" w:type="dxa"/>
            <w:tcMar>
              <w:top w:w="30" w:type="dxa"/>
              <w:left w:w="30" w:type="dxa"/>
              <w:bottom w:w="20" w:type="dxa"/>
              <w:right w:w="30" w:type="dxa"/>
            </w:tcMar>
          </w:tcPr>
          <w:p w14:paraId="4ED65CBE" w14:textId="77777777" w:rsidR="00AD205C" w:rsidRDefault="002C259D" w:rsidP="00D24084">
            <w:r>
              <w:t>Typ chyby</w:t>
            </w:r>
          </w:p>
        </w:tc>
      </w:tr>
      <w:tr w:rsidR="00AD205C" w14:paraId="69F49C4A" w14:textId="77777777" w:rsidTr="00A0607D">
        <w:tc>
          <w:tcPr>
            <w:tcW w:w="907" w:type="dxa"/>
            <w:tcMar>
              <w:top w:w="30" w:type="dxa"/>
              <w:left w:w="30" w:type="dxa"/>
              <w:bottom w:w="20" w:type="dxa"/>
              <w:right w:w="30" w:type="dxa"/>
            </w:tcMar>
          </w:tcPr>
          <w:p w14:paraId="67BF3425" w14:textId="77777777" w:rsidR="00AD205C" w:rsidRDefault="002C259D" w:rsidP="00D24084">
            <w:r>
              <w:t>-999</w:t>
            </w:r>
          </w:p>
        </w:tc>
        <w:tc>
          <w:tcPr>
            <w:tcW w:w="3628" w:type="dxa"/>
            <w:tcMar>
              <w:top w:w="30" w:type="dxa"/>
              <w:left w:w="30" w:type="dxa"/>
              <w:bottom w:w="20" w:type="dxa"/>
              <w:right w:w="30" w:type="dxa"/>
            </w:tcMar>
          </w:tcPr>
          <w:p w14:paraId="2D405BDD" w14:textId="77777777" w:rsidR="00AD205C" w:rsidRDefault="002C259D" w:rsidP="00D24084">
            <w:r>
              <w:t>Neexistujúce oprávnenie na službu</w:t>
            </w:r>
          </w:p>
        </w:tc>
        <w:tc>
          <w:tcPr>
            <w:tcW w:w="3398" w:type="dxa"/>
            <w:tcMar>
              <w:top w:w="30" w:type="dxa"/>
              <w:left w:w="30" w:type="dxa"/>
              <w:bottom w:w="20" w:type="dxa"/>
              <w:right w:w="30" w:type="dxa"/>
            </w:tcMar>
          </w:tcPr>
          <w:p w14:paraId="191100C2" w14:textId="77777777" w:rsidR="00AD205C" w:rsidRDefault="002C259D" w:rsidP="00D24084">
            <w:r>
              <w:t>Neexistujúce oprávnenie na službu</w:t>
            </w:r>
          </w:p>
        </w:tc>
        <w:tc>
          <w:tcPr>
            <w:tcW w:w="1137" w:type="dxa"/>
            <w:tcMar>
              <w:top w:w="30" w:type="dxa"/>
              <w:left w:w="30" w:type="dxa"/>
              <w:bottom w:w="20" w:type="dxa"/>
              <w:right w:w="30" w:type="dxa"/>
            </w:tcMar>
          </w:tcPr>
          <w:p w14:paraId="3C56D34A" w14:textId="77777777" w:rsidR="00AD205C" w:rsidRDefault="002C259D" w:rsidP="00D24084">
            <w:r>
              <w:t>Biznis</w:t>
            </w:r>
          </w:p>
        </w:tc>
      </w:tr>
      <w:tr w:rsidR="00AD205C" w14:paraId="6D543891" w14:textId="77777777" w:rsidTr="00A0607D">
        <w:tc>
          <w:tcPr>
            <w:tcW w:w="907" w:type="dxa"/>
            <w:tcMar>
              <w:top w:w="30" w:type="dxa"/>
              <w:left w:w="30" w:type="dxa"/>
              <w:bottom w:w="20" w:type="dxa"/>
              <w:right w:w="30" w:type="dxa"/>
            </w:tcMar>
          </w:tcPr>
          <w:p w14:paraId="681CBDFD" w14:textId="77777777" w:rsidR="00AD205C" w:rsidRDefault="002C259D" w:rsidP="00D24084">
            <w:r>
              <w:t>8</w:t>
            </w:r>
          </w:p>
        </w:tc>
        <w:tc>
          <w:tcPr>
            <w:tcW w:w="3628" w:type="dxa"/>
            <w:tcMar>
              <w:top w:w="30" w:type="dxa"/>
              <w:left w:w="30" w:type="dxa"/>
              <w:bottom w:w="20" w:type="dxa"/>
              <w:right w:w="30" w:type="dxa"/>
            </w:tcMar>
          </w:tcPr>
          <w:p w14:paraId="31B17D76" w14:textId="77777777" w:rsidR="00AD205C" w:rsidRDefault="002C259D" w:rsidP="00D24084">
            <w:r>
              <w:t>Vstupné parametre musia obsahovať aspoň jednu zo sekcií Identifikácia licencie alebo Identifikácia subjektu</w:t>
            </w:r>
          </w:p>
        </w:tc>
        <w:tc>
          <w:tcPr>
            <w:tcW w:w="3398" w:type="dxa"/>
            <w:tcMar>
              <w:top w:w="30" w:type="dxa"/>
              <w:left w:w="30" w:type="dxa"/>
              <w:bottom w:w="20" w:type="dxa"/>
              <w:right w:w="30" w:type="dxa"/>
            </w:tcMar>
          </w:tcPr>
          <w:p w14:paraId="0126D696" w14:textId="77777777" w:rsidR="00AD205C" w:rsidRDefault="002C259D" w:rsidP="00D24084">
            <w:r>
              <w:t>Vstupné parametre musia obsahovať aspoň jednu zo sekcií Identifikácia licencie alebo Identifikácia subjektu</w:t>
            </w:r>
          </w:p>
        </w:tc>
        <w:tc>
          <w:tcPr>
            <w:tcW w:w="1137" w:type="dxa"/>
            <w:tcMar>
              <w:top w:w="30" w:type="dxa"/>
              <w:left w:w="30" w:type="dxa"/>
              <w:bottom w:w="20" w:type="dxa"/>
              <w:right w:w="30" w:type="dxa"/>
            </w:tcMar>
          </w:tcPr>
          <w:p w14:paraId="4A02ED3E" w14:textId="77777777" w:rsidR="00AD205C" w:rsidRDefault="002C259D" w:rsidP="00D24084">
            <w:r>
              <w:t>Biznis</w:t>
            </w:r>
          </w:p>
        </w:tc>
      </w:tr>
      <w:tr w:rsidR="00AD205C" w14:paraId="237B5DC0" w14:textId="77777777" w:rsidTr="00A0607D">
        <w:tc>
          <w:tcPr>
            <w:tcW w:w="907" w:type="dxa"/>
            <w:tcMar>
              <w:top w:w="30" w:type="dxa"/>
              <w:left w:w="30" w:type="dxa"/>
              <w:bottom w:w="20" w:type="dxa"/>
              <w:right w:w="30" w:type="dxa"/>
            </w:tcMar>
          </w:tcPr>
          <w:p w14:paraId="530AFE32" w14:textId="77777777" w:rsidR="00AD205C" w:rsidRDefault="002C259D" w:rsidP="00D24084">
            <w:r>
              <w:t>4</w:t>
            </w:r>
          </w:p>
        </w:tc>
        <w:tc>
          <w:tcPr>
            <w:tcW w:w="3628" w:type="dxa"/>
            <w:tcMar>
              <w:top w:w="30" w:type="dxa"/>
              <w:left w:w="30" w:type="dxa"/>
              <w:bottom w:w="20" w:type="dxa"/>
              <w:right w:w="30" w:type="dxa"/>
            </w:tcMar>
          </w:tcPr>
          <w:p w14:paraId="67C6B72D"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tcPr>
          <w:p w14:paraId="4D6E3295"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179753ED" w14:textId="77777777" w:rsidR="00AD205C" w:rsidRDefault="002C259D" w:rsidP="00D24084">
            <w:r>
              <w:t>Biznis</w:t>
            </w:r>
          </w:p>
        </w:tc>
      </w:tr>
      <w:tr w:rsidR="00AD205C" w14:paraId="4E8E76FE" w14:textId="77777777" w:rsidTr="00A0607D">
        <w:tc>
          <w:tcPr>
            <w:tcW w:w="907" w:type="dxa"/>
            <w:tcMar>
              <w:top w:w="30" w:type="dxa"/>
              <w:left w:w="30" w:type="dxa"/>
              <w:bottom w:w="20" w:type="dxa"/>
              <w:right w:w="30" w:type="dxa"/>
            </w:tcMar>
          </w:tcPr>
          <w:p w14:paraId="4EC8607F" w14:textId="77777777" w:rsidR="00AD205C" w:rsidRDefault="002C259D" w:rsidP="00D24084">
            <w:r>
              <w:t>2</w:t>
            </w:r>
          </w:p>
        </w:tc>
        <w:tc>
          <w:tcPr>
            <w:tcW w:w="3628" w:type="dxa"/>
            <w:tcMar>
              <w:top w:w="30" w:type="dxa"/>
              <w:left w:w="30" w:type="dxa"/>
              <w:bottom w:w="20" w:type="dxa"/>
              <w:right w:w="30" w:type="dxa"/>
            </w:tcMar>
          </w:tcPr>
          <w:p w14:paraId="782AC87E" w14:textId="77777777" w:rsidR="00AD205C" w:rsidRDefault="002C259D" w:rsidP="00D24084">
            <w:r>
              <w:t>Požadovaný subjekt v systéme neexistuje</w:t>
            </w:r>
          </w:p>
        </w:tc>
        <w:tc>
          <w:tcPr>
            <w:tcW w:w="3398" w:type="dxa"/>
            <w:tcMar>
              <w:top w:w="30" w:type="dxa"/>
              <w:left w:w="30" w:type="dxa"/>
              <w:bottom w:w="20" w:type="dxa"/>
              <w:right w:w="30" w:type="dxa"/>
            </w:tcMar>
          </w:tcPr>
          <w:p w14:paraId="1C5A7A3E" w14:textId="77777777" w:rsidR="00AD205C" w:rsidRDefault="002C259D" w:rsidP="00D24084">
            <w:r>
              <w:t>Požadovaný subjekt v systéme neexistuje</w:t>
            </w:r>
          </w:p>
        </w:tc>
        <w:tc>
          <w:tcPr>
            <w:tcW w:w="1137" w:type="dxa"/>
            <w:tcMar>
              <w:top w:w="30" w:type="dxa"/>
              <w:left w:w="30" w:type="dxa"/>
              <w:bottom w:w="20" w:type="dxa"/>
              <w:right w:w="30" w:type="dxa"/>
            </w:tcMar>
          </w:tcPr>
          <w:p w14:paraId="561068B9" w14:textId="77777777" w:rsidR="00AD205C" w:rsidRDefault="002C259D" w:rsidP="00D24084">
            <w:r>
              <w:t>Biznis</w:t>
            </w:r>
          </w:p>
        </w:tc>
      </w:tr>
      <w:tr w:rsidR="00AD205C" w14:paraId="0D2D6B2A" w14:textId="77777777" w:rsidTr="00A0607D">
        <w:tc>
          <w:tcPr>
            <w:tcW w:w="907" w:type="dxa"/>
            <w:tcMar>
              <w:top w:w="30" w:type="dxa"/>
              <w:left w:w="30" w:type="dxa"/>
              <w:bottom w:w="20" w:type="dxa"/>
              <w:right w:w="30" w:type="dxa"/>
            </w:tcMar>
          </w:tcPr>
          <w:p w14:paraId="4A77DCCB" w14:textId="77777777" w:rsidR="00AD205C" w:rsidRDefault="002C259D" w:rsidP="00D24084">
            <w:r>
              <w:t>-1</w:t>
            </w:r>
          </w:p>
        </w:tc>
        <w:tc>
          <w:tcPr>
            <w:tcW w:w="3628" w:type="dxa"/>
            <w:tcMar>
              <w:top w:w="30" w:type="dxa"/>
              <w:left w:w="30" w:type="dxa"/>
              <w:bottom w:w="20" w:type="dxa"/>
              <w:right w:w="30" w:type="dxa"/>
            </w:tcMar>
          </w:tcPr>
          <w:p w14:paraId="735E2E83" w14:textId="77777777" w:rsidR="00AD205C" w:rsidRDefault="002C259D" w:rsidP="00D24084">
            <w:r>
              <w:t>Systémová chyba</w:t>
            </w:r>
          </w:p>
        </w:tc>
        <w:tc>
          <w:tcPr>
            <w:tcW w:w="3398" w:type="dxa"/>
            <w:tcMar>
              <w:top w:w="30" w:type="dxa"/>
              <w:left w:w="30" w:type="dxa"/>
              <w:bottom w:w="20" w:type="dxa"/>
              <w:right w:w="30" w:type="dxa"/>
            </w:tcMar>
          </w:tcPr>
          <w:p w14:paraId="7F2B3E76" w14:textId="77777777" w:rsidR="00AD205C" w:rsidRDefault="002C259D" w:rsidP="00D24084">
            <w:r>
              <w:t>Systémová chyba</w:t>
            </w:r>
          </w:p>
        </w:tc>
        <w:tc>
          <w:tcPr>
            <w:tcW w:w="1137" w:type="dxa"/>
            <w:tcMar>
              <w:top w:w="30" w:type="dxa"/>
              <w:left w:w="30" w:type="dxa"/>
              <w:bottom w:w="20" w:type="dxa"/>
              <w:right w:w="30" w:type="dxa"/>
            </w:tcMar>
          </w:tcPr>
          <w:p w14:paraId="39084435" w14:textId="77777777" w:rsidR="00AD205C" w:rsidRDefault="002C259D" w:rsidP="00D24084">
            <w:r>
              <w:t>Systémová</w:t>
            </w:r>
          </w:p>
        </w:tc>
      </w:tr>
    </w:tbl>
    <w:p w14:paraId="2274EFCB" w14:textId="77777777" w:rsidR="005928AC" w:rsidRDefault="005928AC" w:rsidP="00D24084"/>
    <w:p w14:paraId="7B2007CC" w14:textId="77777777" w:rsidR="005928AC" w:rsidRDefault="005928AC" w:rsidP="00D24084">
      <w:r>
        <w:br w:type="page"/>
      </w:r>
    </w:p>
    <w:p w14:paraId="16D82123" w14:textId="0F459509" w:rsidR="00AD205C" w:rsidRDefault="002C259D" w:rsidP="00D24084">
      <w:pPr>
        <w:pStyle w:val="Nadpis2"/>
      </w:pPr>
      <w:bookmarkStart w:id="193" w:name="scroll-bookmark-146"/>
      <w:bookmarkStart w:id="194" w:name="_Toc101774404"/>
      <w:r>
        <w:lastRenderedPageBreak/>
        <w:t>Získanie obsahu číselníka z informačného systému  Centrálneho elektronického priečinka</w:t>
      </w:r>
      <w:bookmarkEnd w:id="193"/>
      <w:bookmarkEnd w:id="194"/>
    </w:p>
    <w:tbl>
      <w:tblPr>
        <w:tblStyle w:val="ScrollTableNormal"/>
        <w:tblW w:w="0" w:type="auto"/>
        <w:tblLayout w:type="fixed"/>
        <w:tblLook w:val="0000" w:firstRow="0" w:lastRow="0" w:firstColumn="0" w:lastColumn="0" w:noHBand="0" w:noVBand="0"/>
      </w:tblPr>
      <w:tblGrid>
        <w:gridCol w:w="2268"/>
        <w:gridCol w:w="6803"/>
      </w:tblGrid>
      <w:tr w:rsidR="00AD205C" w14:paraId="0CFD1C70" w14:textId="77777777" w:rsidTr="00A0607D">
        <w:tc>
          <w:tcPr>
            <w:tcW w:w="2268" w:type="dxa"/>
            <w:tcMar>
              <w:top w:w="30" w:type="dxa"/>
              <w:left w:w="30" w:type="dxa"/>
              <w:bottom w:w="20" w:type="dxa"/>
              <w:right w:w="30" w:type="dxa"/>
            </w:tcMar>
            <w:vAlign w:val="center"/>
          </w:tcPr>
          <w:p w14:paraId="7C7BF14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39E478DA" w14:textId="77777777" w:rsidR="00AD205C" w:rsidRDefault="002C259D" w:rsidP="00D24084">
            <w:r>
              <w:t>sluzba_is_239</w:t>
            </w:r>
          </w:p>
        </w:tc>
      </w:tr>
      <w:tr w:rsidR="00AD205C" w14:paraId="15D65328" w14:textId="77777777" w:rsidTr="00A0607D">
        <w:tc>
          <w:tcPr>
            <w:tcW w:w="2268" w:type="dxa"/>
            <w:tcMar>
              <w:top w:w="30" w:type="dxa"/>
              <w:left w:w="30" w:type="dxa"/>
              <w:bottom w:w="20" w:type="dxa"/>
              <w:right w:w="30" w:type="dxa"/>
            </w:tcMar>
            <w:vAlign w:val="center"/>
          </w:tcPr>
          <w:p w14:paraId="6538B4F9" w14:textId="77777777" w:rsidR="00AD205C" w:rsidRDefault="002C259D" w:rsidP="00D24084">
            <w:r>
              <w:t>Verzia služby</w:t>
            </w:r>
          </w:p>
        </w:tc>
        <w:tc>
          <w:tcPr>
            <w:tcW w:w="6803" w:type="dxa"/>
            <w:tcMar>
              <w:top w:w="30" w:type="dxa"/>
              <w:left w:w="30" w:type="dxa"/>
              <w:bottom w:w="20" w:type="dxa"/>
              <w:right w:w="30" w:type="dxa"/>
            </w:tcMar>
            <w:vAlign w:val="center"/>
          </w:tcPr>
          <w:p w14:paraId="4B83AED1" w14:textId="77777777" w:rsidR="00AD205C" w:rsidRDefault="002C259D" w:rsidP="00D24084">
            <w:r>
              <w:t>1.0</w:t>
            </w:r>
          </w:p>
        </w:tc>
      </w:tr>
      <w:tr w:rsidR="00AD205C" w14:paraId="01292CE5" w14:textId="77777777" w:rsidTr="00A0607D">
        <w:tc>
          <w:tcPr>
            <w:tcW w:w="2268" w:type="dxa"/>
            <w:tcMar>
              <w:top w:w="30" w:type="dxa"/>
              <w:left w:w="30" w:type="dxa"/>
              <w:bottom w:w="20" w:type="dxa"/>
              <w:right w:w="30" w:type="dxa"/>
            </w:tcMar>
            <w:vAlign w:val="center"/>
          </w:tcPr>
          <w:p w14:paraId="5A40E718" w14:textId="77777777" w:rsidR="00AD205C" w:rsidRDefault="002C259D" w:rsidP="00D24084">
            <w:r>
              <w:t>Popis služby</w:t>
            </w:r>
          </w:p>
        </w:tc>
        <w:tc>
          <w:tcPr>
            <w:tcW w:w="6803" w:type="dxa"/>
            <w:tcMar>
              <w:top w:w="30" w:type="dxa"/>
              <w:left w:w="30" w:type="dxa"/>
              <w:bottom w:w="20" w:type="dxa"/>
              <w:right w:w="30" w:type="dxa"/>
            </w:tcMar>
            <w:vAlign w:val="center"/>
          </w:tcPr>
          <w:p w14:paraId="06EE5B17" w14:textId="77777777" w:rsidR="00AD205C" w:rsidRDefault="002C259D" w:rsidP="00D24084">
            <w:r>
              <w:t>Služba sprístupní vybrané číselníky pre iné informačné systémy verejnej správy a verejnosť pomocou prezentačného rozhrania alebo webovej služby.</w:t>
            </w:r>
            <w:r>
              <w:br/>
              <w:t>IS CEP poskytne prostriedky pre správu potrebných číselníkov.</w:t>
            </w:r>
            <w:r>
              <w:br/>
              <w:t>NP-A.1.1.19</w:t>
            </w:r>
          </w:p>
        </w:tc>
      </w:tr>
      <w:tr w:rsidR="00AD205C" w14:paraId="373781C5" w14:textId="77777777" w:rsidTr="00A0607D">
        <w:tc>
          <w:tcPr>
            <w:tcW w:w="2268" w:type="dxa"/>
            <w:tcMar>
              <w:top w:w="30" w:type="dxa"/>
              <w:left w:w="30" w:type="dxa"/>
              <w:bottom w:w="20" w:type="dxa"/>
              <w:right w:w="30" w:type="dxa"/>
            </w:tcMar>
            <w:vAlign w:val="center"/>
          </w:tcPr>
          <w:p w14:paraId="23ABEEC3" w14:textId="77777777" w:rsidR="00AD205C" w:rsidRDefault="002C259D" w:rsidP="00D24084">
            <w:r>
              <w:t>ISVS / Modul</w:t>
            </w:r>
          </w:p>
        </w:tc>
        <w:tc>
          <w:tcPr>
            <w:tcW w:w="6803" w:type="dxa"/>
            <w:tcMar>
              <w:top w:w="30" w:type="dxa"/>
              <w:left w:w="30" w:type="dxa"/>
              <w:bottom w:w="20" w:type="dxa"/>
              <w:right w:w="30" w:type="dxa"/>
            </w:tcMar>
            <w:vAlign w:val="center"/>
          </w:tcPr>
          <w:p w14:paraId="15F370B5" w14:textId="77777777" w:rsidR="00AD205C" w:rsidRDefault="002C259D" w:rsidP="00D24084">
            <w:r>
              <w:t>IS CEP</w:t>
            </w:r>
          </w:p>
        </w:tc>
      </w:tr>
    </w:tbl>
    <w:p w14:paraId="677A32A0" w14:textId="5BCE7395" w:rsidR="00AD205C" w:rsidRDefault="002C259D" w:rsidP="00D24084">
      <w:pPr>
        <w:pStyle w:val="Nadpis3"/>
      </w:pPr>
      <w:bookmarkStart w:id="195" w:name="scroll-bookmark-147"/>
      <w:bookmarkStart w:id="196" w:name="_Toc101774405"/>
      <w:r>
        <w:t>Procesné/logické údaje</w:t>
      </w:r>
      <w:bookmarkEnd w:id="195"/>
      <w:bookmarkEnd w:id="196"/>
    </w:p>
    <w:p w14:paraId="55F5145E" w14:textId="3650BCC7" w:rsidR="00AD205C" w:rsidRDefault="002C259D" w:rsidP="00D24084">
      <w:pPr>
        <w:pStyle w:val="Nadpis4"/>
      </w:pPr>
      <w:bookmarkStart w:id="197" w:name="scroll-bookmark-148"/>
      <w:r>
        <w:t>Procesný tok / biznis logika služby</w:t>
      </w:r>
      <w:bookmarkEnd w:id="197"/>
    </w:p>
    <w:p w14:paraId="361B37BC" w14:textId="77777777" w:rsidR="00AD205C" w:rsidRDefault="002C259D" w:rsidP="00D24084">
      <w:r>
        <w:t>Služba poskytne obsah vybraných číselníkov evidovaných IS CEP.</w:t>
      </w:r>
      <w:r>
        <w:br/>
        <w:t>Služba je synchrónna a je určená pre IS VS.</w:t>
      </w:r>
      <w:r>
        <w:br/>
        <w:t>Služba poskytne obsah číselníka platný k dátumu poskytnutému na vstupe.</w:t>
      </w:r>
    </w:p>
    <w:p w14:paraId="4D35FC1D" w14:textId="46F2D29B" w:rsidR="00AD205C" w:rsidRDefault="002C259D" w:rsidP="00D24084">
      <w:pPr>
        <w:pStyle w:val="Nadpis4"/>
      </w:pPr>
      <w:bookmarkStart w:id="198" w:name="scroll-bookmark-149"/>
      <w:r>
        <w:t>Operácie poskytovanej služby</w:t>
      </w:r>
      <w:bookmarkEnd w:id="198"/>
    </w:p>
    <w:tbl>
      <w:tblPr>
        <w:tblStyle w:val="ScrollTableNormal"/>
        <w:tblW w:w="9071" w:type="dxa"/>
        <w:tblLayout w:type="fixed"/>
        <w:tblLook w:val="0020" w:firstRow="1" w:lastRow="0" w:firstColumn="0" w:lastColumn="0" w:noHBand="0" w:noVBand="0"/>
      </w:tblPr>
      <w:tblGrid>
        <w:gridCol w:w="1980"/>
        <w:gridCol w:w="3118"/>
        <w:gridCol w:w="993"/>
        <w:gridCol w:w="1619"/>
        <w:gridCol w:w="1361"/>
      </w:tblGrid>
      <w:tr w:rsidR="00AD205C" w14:paraId="4A0CB435"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B15D60E" w14:textId="77777777" w:rsidR="00AD205C" w:rsidRDefault="002C259D" w:rsidP="00D24084">
            <w:r>
              <w:t>Názov operácie</w:t>
            </w:r>
          </w:p>
        </w:tc>
        <w:tc>
          <w:tcPr>
            <w:tcW w:w="3118" w:type="dxa"/>
            <w:tcMar>
              <w:top w:w="30" w:type="dxa"/>
              <w:left w:w="30" w:type="dxa"/>
              <w:bottom w:w="20" w:type="dxa"/>
              <w:right w:w="30" w:type="dxa"/>
            </w:tcMar>
          </w:tcPr>
          <w:p w14:paraId="7FC191AD" w14:textId="77777777" w:rsidR="00AD205C" w:rsidRDefault="002C259D" w:rsidP="00D24084">
            <w:r>
              <w:t>Popis operácie</w:t>
            </w:r>
          </w:p>
        </w:tc>
        <w:tc>
          <w:tcPr>
            <w:tcW w:w="993" w:type="dxa"/>
            <w:tcMar>
              <w:top w:w="30" w:type="dxa"/>
              <w:left w:w="30" w:type="dxa"/>
              <w:bottom w:w="20" w:type="dxa"/>
              <w:right w:w="30" w:type="dxa"/>
            </w:tcMar>
          </w:tcPr>
          <w:p w14:paraId="3FFE9BB3" w14:textId="77777777" w:rsidR="00AD205C" w:rsidRDefault="002C259D" w:rsidP="00D24084">
            <w:r>
              <w:t>Poradie operácie</w:t>
            </w:r>
          </w:p>
        </w:tc>
        <w:tc>
          <w:tcPr>
            <w:tcW w:w="1619" w:type="dxa"/>
            <w:tcMar>
              <w:top w:w="30" w:type="dxa"/>
              <w:left w:w="30" w:type="dxa"/>
              <w:bottom w:w="20" w:type="dxa"/>
              <w:right w:w="30" w:type="dxa"/>
            </w:tcMar>
          </w:tcPr>
          <w:p w14:paraId="25A7F3A0" w14:textId="77777777" w:rsidR="00AD205C" w:rsidRDefault="002C259D" w:rsidP="00D24084">
            <w:r>
              <w:t>Vstupné parametre</w:t>
            </w:r>
          </w:p>
        </w:tc>
        <w:tc>
          <w:tcPr>
            <w:tcW w:w="1361" w:type="dxa"/>
            <w:tcMar>
              <w:top w:w="30" w:type="dxa"/>
              <w:left w:w="30" w:type="dxa"/>
              <w:bottom w:w="20" w:type="dxa"/>
              <w:right w:w="30" w:type="dxa"/>
            </w:tcMar>
          </w:tcPr>
          <w:p w14:paraId="373A138C" w14:textId="77777777" w:rsidR="00AD205C" w:rsidRDefault="002C259D" w:rsidP="00D24084">
            <w:r>
              <w:t>Vystupné parametre</w:t>
            </w:r>
          </w:p>
        </w:tc>
      </w:tr>
      <w:tr w:rsidR="00AD205C" w14:paraId="5376BD48" w14:textId="77777777" w:rsidTr="00A0607D">
        <w:tc>
          <w:tcPr>
            <w:tcW w:w="1980" w:type="dxa"/>
            <w:tcMar>
              <w:top w:w="30" w:type="dxa"/>
              <w:left w:w="30" w:type="dxa"/>
              <w:bottom w:w="20" w:type="dxa"/>
              <w:right w:w="30" w:type="dxa"/>
            </w:tcMar>
          </w:tcPr>
          <w:p w14:paraId="646A20A1" w14:textId="77777777" w:rsidR="00AD205C" w:rsidRDefault="002C259D" w:rsidP="00D24084">
            <w:r>
              <w:t>NacitatTypyLicencie</w:t>
            </w:r>
          </w:p>
        </w:tc>
        <w:tc>
          <w:tcPr>
            <w:tcW w:w="3118" w:type="dxa"/>
            <w:tcMar>
              <w:top w:w="30" w:type="dxa"/>
              <w:left w:w="30" w:type="dxa"/>
              <w:bottom w:w="20" w:type="dxa"/>
              <w:right w:w="30" w:type="dxa"/>
            </w:tcMar>
          </w:tcPr>
          <w:p w14:paraId="5672B659" w14:textId="77777777" w:rsidR="00AD205C" w:rsidRDefault="002C259D" w:rsidP="00D24084">
            <w:r>
              <w:t>Poskytnutie obsahu číselníka typov licencií v IS CEP.</w:t>
            </w:r>
          </w:p>
        </w:tc>
        <w:tc>
          <w:tcPr>
            <w:tcW w:w="993" w:type="dxa"/>
            <w:tcMar>
              <w:top w:w="30" w:type="dxa"/>
              <w:left w:w="30" w:type="dxa"/>
              <w:bottom w:w="20" w:type="dxa"/>
              <w:right w:w="30" w:type="dxa"/>
            </w:tcMar>
          </w:tcPr>
          <w:p w14:paraId="09CA69D3" w14:textId="77777777" w:rsidR="00AD205C" w:rsidRDefault="002C259D" w:rsidP="00D24084">
            <w:r>
              <w:t>1</w:t>
            </w:r>
          </w:p>
        </w:tc>
        <w:tc>
          <w:tcPr>
            <w:tcW w:w="1619" w:type="dxa"/>
            <w:tcMar>
              <w:top w:w="30" w:type="dxa"/>
              <w:left w:w="30" w:type="dxa"/>
              <w:bottom w:w="20" w:type="dxa"/>
              <w:right w:w="30" w:type="dxa"/>
            </w:tcMar>
          </w:tcPr>
          <w:p w14:paraId="354A6FF0" w14:textId="77777777" w:rsidR="00AD205C" w:rsidRDefault="002C259D" w:rsidP="00D24084">
            <w:r>
              <w:t>ZiskanieTypovLicenciiZiadost</w:t>
            </w:r>
          </w:p>
        </w:tc>
        <w:tc>
          <w:tcPr>
            <w:tcW w:w="1361" w:type="dxa"/>
            <w:tcMar>
              <w:top w:w="30" w:type="dxa"/>
              <w:left w:w="30" w:type="dxa"/>
              <w:bottom w:w="20" w:type="dxa"/>
              <w:right w:w="30" w:type="dxa"/>
            </w:tcMar>
          </w:tcPr>
          <w:p w14:paraId="03B50B14" w14:textId="77777777" w:rsidR="00AD205C" w:rsidRDefault="002C259D" w:rsidP="00D24084">
            <w:r>
              <w:t>ObjektyTypLicencie</w:t>
            </w:r>
          </w:p>
        </w:tc>
      </w:tr>
      <w:tr w:rsidR="00AD205C" w14:paraId="0D065B97" w14:textId="77777777" w:rsidTr="00A0607D">
        <w:tc>
          <w:tcPr>
            <w:tcW w:w="1980" w:type="dxa"/>
            <w:tcMar>
              <w:top w:w="30" w:type="dxa"/>
              <w:left w:w="30" w:type="dxa"/>
              <w:bottom w:w="20" w:type="dxa"/>
              <w:right w:w="30" w:type="dxa"/>
            </w:tcMar>
          </w:tcPr>
          <w:p w14:paraId="0D4843C8" w14:textId="77777777" w:rsidR="00AD205C" w:rsidRDefault="002C259D" w:rsidP="00D24084">
            <w:r>
              <w:t>NacitatTypyPodania</w:t>
            </w:r>
          </w:p>
        </w:tc>
        <w:tc>
          <w:tcPr>
            <w:tcW w:w="3118" w:type="dxa"/>
            <w:tcMar>
              <w:top w:w="30" w:type="dxa"/>
              <w:left w:w="30" w:type="dxa"/>
              <w:bottom w:w="20" w:type="dxa"/>
              <w:right w:w="30" w:type="dxa"/>
            </w:tcMar>
          </w:tcPr>
          <w:p w14:paraId="285D1438" w14:textId="77777777" w:rsidR="00AD205C" w:rsidRDefault="002C259D" w:rsidP="00D24084">
            <w:r>
              <w:t>Poskytnutie obsahu číselníka typov podaní v IS CEP.</w:t>
            </w:r>
          </w:p>
        </w:tc>
        <w:tc>
          <w:tcPr>
            <w:tcW w:w="993" w:type="dxa"/>
            <w:tcMar>
              <w:top w:w="30" w:type="dxa"/>
              <w:left w:w="30" w:type="dxa"/>
              <w:bottom w:w="20" w:type="dxa"/>
              <w:right w:w="30" w:type="dxa"/>
            </w:tcMar>
          </w:tcPr>
          <w:p w14:paraId="15DD638A" w14:textId="77777777" w:rsidR="00AD205C" w:rsidRDefault="002C259D" w:rsidP="00D24084">
            <w:r>
              <w:t>1</w:t>
            </w:r>
          </w:p>
        </w:tc>
        <w:tc>
          <w:tcPr>
            <w:tcW w:w="1619" w:type="dxa"/>
            <w:tcMar>
              <w:top w:w="30" w:type="dxa"/>
              <w:left w:w="30" w:type="dxa"/>
              <w:bottom w:w="20" w:type="dxa"/>
              <w:right w:w="30" w:type="dxa"/>
            </w:tcMar>
          </w:tcPr>
          <w:p w14:paraId="69406BA3" w14:textId="77777777" w:rsidR="00AD205C" w:rsidRDefault="002C259D" w:rsidP="00D24084">
            <w:r>
              <w:t>RPZiskanieTypovPodaniZiadost</w:t>
            </w:r>
          </w:p>
        </w:tc>
        <w:tc>
          <w:tcPr>
            <w:tcW w:w="1361" w:type="dxa"/>
            <w:tcMar>
              <w:top w:w="30" w:type="dxa"/>
              <w:left w:w="30" w:type="dxa"/>
              <w:bottom w:w="20" w:type="dxa"/>
              <w:right w:w="30" w:type="dxa"/>
            </w:tcMar>
          </w:tcPr>
          <w:p w14:paraId="676E497E" w14:textId="77777777" w:rsidR="00AD205C" w:rsidRDefault="002C259D" w:rsidP="00D24084">
            <w:r>
              <w:t>ZiskanieTypovyPodani</w:t>
            </w:r>
          </w:p>
        </w:tc>
      </w:tr>
    </w:tbl>
    <w:p w14:paraId="47F46A26" w14:textId="77777777" w:rsidR="00AD205C" w:rsidRDefault="00AD205C" w:rsidP="00D24084"/>
    <w:p w14:paraId="069919C9" w14:textId="77777777" w:rsidR="00AD205C" w:rsidRDefault="002C259D" w:rsidP="00D24084">
      <w:r>
        <w:t>ZiskanieTypovLicenciiZiadost</w:t>
      </w:r>
      <w:r>
        <w:br/>
      </w:r>
    </w:p>
    <w:p w14:paraId="3A7EEFAA" w14:textId="77777777" w:rsidR="00AD205C" w:rsidRDefault="002C259D" w:rsidP="00D24084">
      <w:r>
        <w:rPr>
          <w:noProof/>
        </w:rPr>
        <w:drawing>
          <wp:inline distT="0" distB="0" distL="0" distR="0" wp14:anchorId="3393E7D0" wp14:editId="4C30EF6D">
            <wp:extent cx="3181350" cy="1647825"/>
            <wp:effectExtent l="0" t="0" r="0" b="0"/>
            <wp:docPr id="100036" name="Picture 100036" descr="_scroll_external\attachments\worddav2bff2cd65675ccfe26a586b0c2fb9464-213b9b89adfd79d4229ec1a8cd16b6a469af168b49253e6146d4a2a18e0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969" name=""/>
                    <pic:cNvPicPr>
                      <a:picLocks noChangeAspect="1"/>
                    </pic:cNvPicPr>
                  </pic:nvPicPr>
                  <pic:blipFill>
                    <a:blip r:embed="rId407"/>
                    <a:stretch>
                      <a:fillRect/>
                    </a:stretch>
                  </pic:blipFill>
                  <pic:spPr>
                    <a:xfrm>
                      <a:off x="0" y="0"/>
                      <a:ext cx="3181350" cy="1647825"/>
                    </a:xfrm>
                    <a:prstGeom prst="rect">
                      <a:avLst/>
                    </a:prstGeom>
                  </pic:spPr>
                </pic:pic>
              </a:graphicData>
            </a:graphic>
          </wp:inline>
        </w:drawing>
      </w:r>
    </w:p>
    <w:p w14:paraId="32BD16B7"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988"/>
        <w:gridCol w:w="8083"/>
      </w:tblGrid>
      <w:tr w:rsidR="00AD205C" w14:paraId="5AEF199A" w14:textId="77777777" w:rsidTr="00A0607D">
        <w:tc>
          <w:tcPr>
            <w:tcW w:w="988" w:type="dxa"/>
            <w:tcMar>
              <w:top w:w="30" w:type="dxa"/>
              <w:left w:w="30" w:type="dxa"/>
              <w:bottom w:w="20" w:type="dxa"/>
              <w:right w:w="30" w:type="dxa"/>
            </w:tcMar>
          </w:tcPr>
          <w:p w14:paraId="1B1D28AC" w14:textId="77777777" w:rsidR="00AD205C" w:rsidRDefault="002C259D" w:rsidP="00D24084">
            <w:r>
              <w:t>Atribút</w:t>
            </w:r>
          </w:p>
        </w:tc>
        <w:tc>
          <w:tcPr>
            <w:tcW w:w="8083" w:type="dxa"/>
            <w:tcMar>
              <w:top w:w="30" w:type="dxa"/>
              <w:left w:w="30" w:type="dxa"/>
              <w:bottom w:w="20" w:type="dxa"/>
              <w:right w:w="30" w:type="dxa"/>
            </w:tcMar>
          </w:tcPr>
          <w:p w14:paraId="48AE1F2F" w14:textId="77777777" w:rsidR="00AD205C" w:rsidRDefault="002C259D" w:rsidP="00D24084">
            <w:r>
              <w:t>Platnosť k dátumu : Dátum</w:t>
            </w:r>
          </w:p>
        </w:tc>
      </w:tr>
      <w:tr w:rsidR="00AD205C" w14:paraId="5BF5FC71" w14:textId="77777777" w:rsidTr="00A0607D">
        <w:tc>
          <w:tcPr>
            <w:tcW w:w="988" w:type="dxa"/>
            <w:tcMar>
              <w:top w:w="30" w:type="dxa"/>
              <w:left w:w="30" w:type="dxa"/>
              <w:bottom w:w="20" w:type="dxa"/>
              <w:right w:w="30" w:type="dxa"/>
            </w:tcMar>
          </w:tcPr>
          <w:p w14:paraId="21B60662" w14:textId="77777777" w:rsidR="00AD205C" w:rsidRDefault="002C259D" w:rsidP="00D24084">
            <w:r>
              <w:t>Opis</w:t>
            </w:r>
          </w:p>
        </w:tc>
        <w:tc>
          <w:tcPr>
            <w:tcW w:w="8083" w:type="dxa"/>
            <w:tcMar>
              <w:top w:w="30" w:type="dxa"/>
              <w:left w:w="30" w:type="dxa"/>
              <w:bottom w:w="20" w:type="dxa"/>
              <w:right w:w="30" w:type="dxa"/>
            </w:tcMar>
          </w:tcPr>
          <w:p w14:paraId="5F1FA47B" w14:textId="77777777" w:rsidR="00AD205C" w:rsidRDefault="002C259D" w:rsidP="00D24084">
            <w:r>
              <w:t>dátum, ku ktorému požaduje používateľ služby získať platné data</w:t>
            </w:r>
          </w:p>
        </w:tc>
      </w:tr>
    </w:tbl>
    <w:p w14:paraId="06E25B43" w14:textId="77777777" w:rsidR="00AD205C" w:rsidRDefault="002C259D" w:rsidP="00D24084">
      <w:r>
        <w:br/>
      </w:r>
    </w:p>
    <w:p w14:paraId="34D3D582" w14:textId="77777777" w:rsidR="00AD205C" w:rsidRDefault="002C259D" w:rsidP="00D24084">
      <w:r>
        <w:br/>
      </w:r>
    </w:p>
    <w:p w14:paraId="3DB2B099" w14:textId="77777777" w:rsidR="00A0607D" w:rsidRDefault="00A0607D" w:rsidP="00D24084"/>
    <w:p w14:paraId="0B2DA54B" w14:textId="77777777" w:rsidR="00AD205C" w:rsidRDefault="002C259D" w:rsidP="00D24084">
      <w:r>
        <w:lastRenderedPageBreak/>
        <w:t>ObjektyTypLicencie</w:t>
      </w:r>
      <w:r>
        <w:br/>
      </w:r>
    </w:p>
    <w:p w14:paraId="712ADB33" w14:textId="77777777" w:rsidR="00AD205C" w:rsidRDefault="002C259D" w:rsidP="00D24084">
      <w:r>
        <w:rPr>
          <w:noProof/>
        </w:rPr>
        <w:drawing>
          <wp:inline distT="0" distB="0" distL="0" distR="0" wp14:anchorId="0C5E12C6" wp14:editId="1002F82B">
            <wp:extent cx="4772025" cy="5172075"/>
            <wp:effectExtent l="0" t="0" r="0" b="0"/>
            <wp:docPr id="100037" name="Picture 100037" descr="_scroll_external\attachments\worddav2576407012e1e17c073e067564b990e7-689fd23dad469f3a1a724de4a8499ce30be5adf4329c715cc7b158e04fb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8563" name=""/>
                    <pic:cNvPicPr>
                      <a:picLocks noChangeAspect="1"/>
                    </pic:cNvPicPr>
                  </pic:nvPicPr>
                  <pic:blipFill>
                    <a:blip r:embed="rId408"/>
                    <a:stretch>
                      <a:fillRect/>
                    </a:stretch>
                  </pic:blipFill>
                  <pic:spPr>
                    <a:xfrm>
                      <a:off x="0" y="0"/>
                      <a:ext cx="4772025" cy="5172075"/>
                    </a:xfrm>
                    <a:prstGeom prst="rect">
                      <a:avLst/>
                    </a:prstGeom>
                  </pic:spPr>
                </pic:pic>
              </a:graphicData>
            </a:graphic>
          </wp:inline>
        </w:drawing>
      </w:r>
    </w:p>
    <w:p w14:paraId="14283322"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988"/>
        <w:gridCol w:w="8083"/>
      </w:tblGrid>
      <w:tr w:rsidR="00AD205C" w14:paraId="5E653E85" w14:textId="77777777" w:rsidTr="00A0607D">
        <w:tc>
          <w:tcPr>
            <w:tcW w:w="988" w:type="dxa"/>
            <w:tcMar>
              <w:top w:w="30" w:type="dxa"/>
              <w:left w:w="30" w:type="dxa"/>
              <w:bottom w:w="20" w:type="dxa"/>
              <w:right w:w="30" w:type="dxa"/>
            </w:tcMar>
          </w:tcPr>
          <w:p w14:paraId="653E5FB7" w14:textId="77777777" w:rsidR="00AD205C" w:rsidRDefault="002C259D" w:rsidP="00D24084">
            <w:r>
              <w:t>Atribút</w:t>
            </w:r>
          </w:p>
        </w:tc>
        <w:tc>
          <w:tcPr>
            <w:tcW w:w="8083" w:type="dxa"/>
            <w:tcMar>
              <w:top w:w="30" w:type="dxa"/>
              <w:left w:w="30" w:type="dxa"/>
              <w:bottom w:w="20" w:type="dxa"/>
              <w:right w:w="30" w:type="dxa"/>
            </w:tcMar>
          </w:tcPr>
          <w:p w14:paraId="24EACA72" w14:textId="77777777" w:rsidR="00AD205C" w:rsidRDefault="002C259D" w:rsidP="00D24084">
            <w:r>
              <w:t>Názov : an1_100</w:t>
            </w:r>
          </w:p>
        </w:tc>
      </w:tr>
      <w:tr w:rsidR="00AD205C" w14:paraId="21AF4741" w14:textId="77777777" w:rsidTr="00A0607D">
        <w:tc>
          <w:tcPr>
            <w:tcW w:w="988" w:type="dxa"/>
            <w:tcMar>
              <w:top w:w="30" w:type="dxa"/>
              <w:left w:w="30" w:type="dxa"/>
              <w:bottom w:w="20" w:type="dxa"/>
              <w:right w:w="30" w:type="dxa"/>
            </w:tcMar>
          </w:tcPr>
          <w:p w14:paraId="6D1C5C9D" w14:textId="77777777" w:rsidR="00AD205C" w:rsidRDefault="002C259D" w:rsidP="00D24084">
            <w:r>
              <w:t>Opis</w:t>
            </w:r>
          </w:p>
        </w:tc>
        <w:tc>
          <w:tcPr>
            <w:tcW w:w="8083" w:type="dxa"/>
            <w:tcMar>
              <w:top w:w="30" w:type="dxa"/>
              <w:left w:w="30" w:type="dxa"/>
              <w:bottom w:w="20" w:type="dxa"/>
              <w:right w:w="30" w:type="dxa"/>
            </w:tcMar>
          </w:tcPr>
          <w:p w14:paraId="7419ED3E" w14:textId="77777777" w:rsidR="00AD205C" w:rsidRDefault="002C259D" w:rsidP="00D24084">
            <w:r>
              <w:t>názov typu licencie</w:t>
            </w:r>
          </w:p>
        </w:tc>
      </w:tr>
      <w:tr w:rsidR="00AD205C" w14:paraId="77D0DB12" w14:textId="77777777" w:rsidTr="00A0607D">
        <w:tc>
          <w:tcPr>
            <w:tcW w:w="988" w:type="dxa"/>
            <w:tcMar>
              <w:top w:w="30" w:type="dxa"/>
              <w:left w:w="30" w:type="dxa"/>
              <w:bottom w:w="20" w:type="dxa"/>
              <w:right w:w="30" w:type="dxa"/>
            </w:tcMar>
          </w:tcPr>
          <w:p w14:paraId="5C4D5976" w14:textId="77777777" w:rsidR="00AD205C" w:rsidRDefault="002C259D" w:rsidP="00D24084">
            <w:r>
              <w:t>Atribút</w:t>
            </w:r>
          </w:p>
        </w:tc>
        <w:tc>
          <w:tcPr>
            <w:tcW w:w="8083" w:type="dxa"/>
            <w:tcMar>
              <w:top w:w="30" w:type="dxa"/>
              <w:left w:w="30" w:type="dxa"/>
              <w:bottom w:w="20" w:type="dxa"/>
              <w:right w:w="30" w:type="dxa"/>
            </w:tcMar>
          </w:tcPr>
          <w:p w14:paraId="1E6DDD55" w14:textId="77777777" w:rsidR="00AD205C" w:rsidRDefault="002C259D" w:rsidP="00D24084">
            <w:r>
              <w:t>Externý kód : an1_50</w:t>
            </w:r>
          </w:p>
        </w:tc>
      </w:tr>
      <w:tr w:rsidR="00AD205C" w14:paraId="1435EDA0" w14:textId="77777777" w:rsidTr="00A0607D">
        <w:tc>
          <w:tcPr>
            <w:tcW w:w="988" w:type="dxa"/>
            <w:tcMar>
              <w:top w:w="30" w:type="dxa"/>
              <w:left w:w="30" w:type="dxa"/>
              <w:bottom w:w="20" w:type="dxa"/>
              <w:right w:w="30" w:type="dxa"/>
            </w:tcMar>
          </w:tcPr>
          <w:p w14:paraId="22712F89" w14:textId="77777777" w:rsidR="00AD205C" w:rsidRDefault="002C259D" w:rsidP="00D24084">
            <w:r>
              <w:t>Opis</w:t>
            </w:r>
          </w:p>
        </w:tc>
        <w:tc>
          <w:tcPr>
            <w:tcW w:w="8083" w:type="dxa"/>
            <w:tcMar>
              <w:top w:w="30" w:type="dxa"/>
              <w:left w:w="30" w:type="dxa"/>
              <w:bottom w:w="20" w:type="dxa"/>
              <w:right w:w="30" w:type="dxa"/>
            </w:tcMar>
          </w:tcPr>
          <w:p w14:paraId="6B39671F" w14:textId="77777777" w:rsidR="00AD205C" w:rsidRDefault="002C259D" w:rsidP="00D24084">
            <w:r>
              <w:t>jednoznačný business identifikátor typu licencie</w:t>
            </w:r>
          </w:p>
        </w:tc>
      </w:tr>
      <w:tr w:rsidR="00AD205C" w14:paraId="7D1CAB91" w14:textId="77777777" w:rsidTr="00A0607D">
        <w:tc>
          <w:tcPr>
            <w:tcW w:w="988" w:type="dxa"/>
            <w:tcMar>
              <w:top w:w="30" w:type="dxa"/>
              <w:left w:w="30" w:type="dxa"/>
              <w:bottom w:w="20" w:type="dxa"/>
              <w:right w:w="30" w:type="dxa"/>
            </w:tcMar>
          </w:tcPr>
          <w:p w14:paraId="73E9D330" w14:textId="77777777" w:rsidR="00AD205C" w:rsidRDefault="002C259D" w:rsidP="00D24084">
            <w:r>
              <w:t>Atribút</w:t>
            </w:r>
          </w:p>
        </w:tc>
        <w:tc>
          <w:tcPr>
            <w:tcW w:w="8083" w:type="dxa"/>
            <w:tcMar>
              <w:top w:w="30" w:type="dxa"/>
              <w:left w:w="30" w:type="dxa"/>
              <w:bottom w:w="20" w:type="dxa"/>
              <w:right w:w="30" w:type="dxa"/>
            </w:tcMar>
          </w:tcPr>
          <w:p w14:paraId="6C57BDE3" w14:textId="77777777" w:rsidR="00AD205C" w:rsidRDefault="002C259D" w:rsidP="00D24084">
            <w:r>
              <w:t>Platnosť od : datum</w:t>
            </w:r>
          </w:p>
        </w:tc>
      </w:tr>
      <w:tr w:rsidR="00AD205C" w14:paraId="694BBC06" w14:textId="77777777" w:rsidTr="00A0607D">
        <w:tc>
          <w:tcPr>
            <w:tcW w:w="988" w:type="dxa"/>
            <w:tcMar>
              <w:top w:w="30" w:type="dxa"/>
              <w:left w:w="30" w:type="dxa"/>
              <w:bottom w:w="20" w:type="dxa"/>
              <w:right w:w="30" w:type="dxa"/>
            </w:tcMar>
          </w:tcPr>
          <w:p w14:paraId="4FEECE7D" w14:textId="77777777" w:rsidR="00AD205C" w:rsidRDefault="002C259D" w:rsidP="00D24084">
            <w:r>
              <w:t>Opis</w:t>
            </w:r>
          </w:p>
        </w:tc>
        <w:tc>
          <w:tcPr>
            <w:tcW w:w="8083" w:type="dxa"/>
            <w:tcMar>
              <w:top w:w="30" w:type="dxa"/>
              <w:left w:w="30" w:type="dxa"/>
              <w:bottom w:w="20" w:type="dxa"/>
              <w:right w:w="30" w:type="dxa"/>
            </w:tcMar>
          </w:tcPr>
          <w:p w14:paraId="17747225" w14:textId="77777777" w:rsidR="00AD205C" w:rsidRDefault="002C259D" w:rsidP="00D24084">
            <w:r>
              <w:t>začiatok platnosti typu licencie</w:t>
            </w:r>
          </w:p>
        </w:tc>
      </w:tr>
      <w:tr w:rsidR="00AD205C" w14:paraId="075403E6" w14:textId="77777777" w:rsidTr="00A0607D">
        <w:tc>
          <w:tcPr>
            <w:tcW w:w="988" w:type="dxa"/>
            <w:tcMar>
              <w:top w:w="30" w:type="dxa"/>
              <w:left w:w="30" w:type="dxa"/>
              <w:bottom w:w="20" w:type="dxa"/>
              <w:right w:w="30" w:type="dxa"/>
            </w:tcMar>
          </w:tcPr>
          <w:p w14:paraId="19791011" w14:textId="77777777" w:rsidR="00AD205C" w:rsidRDefault="002C259D" w:rsidP="00D24084">
            <w:r>
              <w:t>Atribút</w:t>
            </w:r>
          </w:p>
        </w:tc>
        <w:tc>
          <w:tcPr>
            <w:tcW w:w="8083" w:type="dxa"/>
            <w:tcMar>
              <w:top w:w="30" w:type="dxa"/>
              <w:left w:w="30" w:type="dxa"/>
              <w:bottom w:w="20" w:type="dxa"/>
              <w:right w:w="30" w:type="dxa"/>
            </w:tcMar>
          </w:tcPr>
          <w:p w14:paraId="546A2681" w14:textId="77777777" w:rsidR="00AD205C" w:rsidRDefault="002C259D" w:rsidP="00D24084">
            <w:r>
              <w:t>Platnosť do : datum</w:t>
            </w:r>
          </w:p>
        </w:tc>
      </w:tr>
      <w:tr w:rsidR="00AD205C" w14:paraId="0D37DE96" w14:textId="77777777" w:rsidTr="00A0607D">
        <w:tc>
          <w:tcPr>
            <w:tcW w:w="988" w:type="dxa"/>
            <w:tcMar>
              <w:top w:w="30" w:type="dxa"/>
              <w:left w:w="30" w:type="dxa"/>
              <w:bottom w:w="20" w:type="dxa"/>
              <w:right w:w="30" w:type="dxa"/>
            </w:tcMar>
          </w:tcPr>
          <w:p w14:paraId="3D264AA6" w14:textId="77777777" w:rsidR="00AD205C" w:rsidRDefault="002C259D" w:rsidP="00D24084">
            <w:r>
              <w:t>Opis</w:t>
            </w:r>
          </w:p>
        </w:tc>
        <w:tc>
          <w:tcPr>
            <w:tcW w:w="8083" w:type="dxa"/>
            <w:tcMar>
              <w:top w:w="30" w:type="dxa"/>
              <w:left w:w="30" w:type="dxa"/>
              <w:bottom w:w="20" w:type="dxa"/>
              <w:right w:w="30" w:type="dxa"/>
            </w:tcMar>
          </w:tcPr>
          <w:p w14:paraId="010A8FB6" w14:textId="77777777" w:rsidR="00AD205C" w:rsidRDefault="002C259D" w:rsidP="00D24084">
            <w:r>
              <w:t>koniec platnosti typu licencie</w:t>
            </w:r>
          </w:p>
        </w:tc>
      </w:tr>
      <w:tr w:rsidR="00AD205C" w14:paraId="035E40CE" w14:textId="77777777" w:rsidTr="00A0607D">
        <w:tc>
          <w:tcPr>
            <w:tcW w:w="988" w:type="dxa"/>
            <w:tcMar>
              <w:top w:w="30" w:type="dxa"/>
              <w:left w:w="30" w:type="dxa"/>
              <w:bottom w:w="20" w:type="dxa"/>
              <w:right w:w="30" w:type="dxa"/>
            </w:tcMar>
          </w:tcPr>
          <w:p w14:paraId="3362CD14" w14:textId="77777777" w:rsidR="00AD205C" w:rsidRDefault="002C259D" w:rsidP="00D24084">
            <w:r>
              <w:t>Atribút</w:t>
            </w:r>
          </w:p>
        </w:tc>
        <w:tc>
          <w:tcPr>
            <w:tcW w:w="8083" w:type="dxa"/>
            <w:tcMar>
              <w:top w:w="30" w:type="dxa"/>
              <w:left w:w="30" w:type="dxa"/>
              <w:bottom w:w="20" w:type="dxa"/>
              <w:right w:w="30" w:type="dxa"/>
            </w:tcMar>
          </w:tcPr>
          <w:p w14:paraId="70623A2A" w14:textId="77777777" w:rsidR="00AD205C" w:rsidRDefault="002C259D" w:rsidP="00D24084">
            <w:r>
              <w:t>Druh licencie : an1_144</w:t>
            </w:r>
          </w:p>
        </w:tc>
      </w:tr>
      <w:tr w:rsidR="00AD205C" w14:paraId="282F082F" w14:textId="77777777" w:rsidTr="00A0607D">
        <w:tc>
          <w:tcPr>
            <w:tcW w:w="988" w:type="dxa"/>
            <w:tcMar>
              <w:top w:w="30" w:type="dxa"/>
              <w:left w:w="30" w:type="dxa"/>
              <w:bottom w:w="20" w:type="dxa"/>
              <w:right w:w="30" w:type="dxa"/>
            </w:tcMar>
          </w:tcPr>
          <w:p w14:paraId="51E8CB1E" w14:textId="77777777" w:rsidR="00AD205C" w:rsidRDefault="002C259D" w:rsidP="00D24084">
            <w:r>
              <w:t>Opis</w:t>
            </w:r>
          </w:p>
        </w:tc>
        <w:tc>
          <w:tcPr>
            <w:tcW w:w="8083" w:type="dxa"/>
            <w:tcMar>
              <w:top w:w="30" w:type="dxa"/>
              <w:left w:w="30" w:type="dxa"/>
              <w:bottom w:w="20" w:type="dxa"/>
              <w:right w:w="30" w:type="dxa"/>
            </w:tcMar>
          </w:tcPr>
          <w:p w14:paraId="6AC52526" w14:textId="77777777" w:rsidR="00AD205C" w:rsidRDefault="002C259D" w:rsidP="00D24084">
            <w:r>
              <w:t>druh licencie môže obsahovať hodnoty:</w:t>
            </w:r>
            <w:r>
              <w:br/>
              <w:t>na počet použití</w:t>
            </w:r>
            <w:r>
              <w:br/>
              <w:t>časová</w:t>
            </w:r>
            <w:r>
              <w:br/>
              <w:t>množstevná</w:t>
            </w:r>
            <w:r>
              <w:br/>
            </w:r>
            <w:r>
              <w:lastRenderedPageBreak/>
              <w:t>kombinovaná</w:t>
            </w:r>
            <w:r>
              <w:br/>
              <w:t>výpis zo zdrojov VS</w:t>
            </w:r>
            <w:r>
              <w:br/>
              <w:t>neobmedzená</w:t>
            </w:r>
            <w:r>
              <w:br/>
              <w:t>na konkrétny objekt</w:t>
            </w:r>
          </w:p>
        </w:tc>
      </w:tr>
      <w:tr w:rsidR="00AD205C" w14:paraId="36A6BBF1" w14:textId="77777777" w:rsidTr="00A0607D">
        <w:tc>
          <w:tcPr>
            <w:tcW w:w="988" w:type="dxa"/>
            <w:tcMar>
              <w:top w:w="30" w:type="dxa"/>
              <w:left w:w="30" w:type="dxa"/>
              <w:bottom w:w="20" w:type="dxa"/>
              <w:right w:w="30" w:type="dxa"/>
            </w:tcMar>
          </w:tcPr>
          <w:p w14:paraId="2F59C3C6" w14:textId="77777777" w:rsidR="00AD205C" w:rsidRDefault="002C259D" w:rsidP="00D24084">
            <w:r>
              <w:lastRenderedPageBreak/>
              <w:t>Atribút</w:t>
            </w:r>
          </w:p>
        </w:tc>
        <w:tc>
          <w:tcPr>
            <w:tcW w:w="8083" w:type="dxa"/>
            <w:tcMar>
              <w:top w:w="30" w:type="dxa"/>
              <w:left w:w="30" w:type="dxa"/>
              <w:bottom w:w="20" w:type="dxa"/>
              <w:right w:w="30" w:type="dxa"/>
            </w:tcMar>
          </w:tcPr>
          <w:p w14:paraId="21B84E76" w14:textId="77777777" w:rsidR="00AD205C" w:rsidRDefault="002C259D" w:rsidP="00D24084">
            <w:r>
              <w:t>Správca typu licencie - kód : an1_30</w:t>
            </w:r>
          </w:p>
        </w:tc>
      </w:tr>
      <w:tr w:rsidR="00AD205C" w14:paraId="564A9F0D" w14:textId="77777777" w:rsidTr="00A0607D">
        <w:tc>
          <w:tcPr>
            <w:tcW w:w="988" w:type="dxa"/>
            <w:tcMar>
              <w:top w:w="30" w:type="dxa"/>
              <w:left w:w="30" w:type="dxa"/>
              <w:bottom w:w="20" w:type="dxa"/>
              <w:right w:w="30" w:type="dxa"/>
            </w:tcMar>
          </w:tcPr>
          <w:p w14:paraId="3584D36F" w14:textId="77777777" w:rsidR="00AD205C" w:rsidRDefault="002C259D" w:rsidP="00D24084">
            <w:r>
              <w:t>Opis</w:t>
            </w:r>
          </w:p>
        </w:tc>
        <w:tc>
          <w:tcPr>
            <w:tcW w:w="8083" w:type="dxa"/>
            <w:tcMar>
              <w:top w:w="30" w:type="dxa"/>
              <w:left w:w="30" w:type="dxa"/>
              <w:bottom w:w="20" w:type="dxa"/>
              <w:right w:w="30" w:type="dxa"/>
            </w:tcMar>
          </w:tcPr>
          <w:p w14:paraId="43B01CB8" w14:textId="77777777" w:rsidR="00AD205C" w:rsidRDefault="002C259D" w:rsidP="00D24084">
            <w:r>
              <w:t>kód OVM ktorý spravuje daný typ licencie</w:t>
            </w:r>
          </w:p>
        </w:tc>
      </w:tr>
      <w:tr w:rsidR="00AD205C" w14:paraId="717E9040" w14:textId="77777777" w:rsidTr="00A0607D">
        <w:tc>
          <w:tcPr>
            <w:tcW w:w="988" w:type="dxa"/>
            <w:tcMar>
              <w:top w:w="30" w:type="dxa"/>
              <w:left w:w="30" w:type="dxa"/>
              <w:bottom w:w="20" w:type="dxa"/>
              <w:right w:w="30" w:type="dxa"/>
            </w:tcMar>
          </w:tcPr>
          <w:p w14:paraId="07C49842" w14:textId="77777777" w:rsidR="00AD205C" w:rsidRDefault="002C259D" w:rsidP="00D24084">
            <w:r>
              <w:t>Atribút</w:t>
            </w:r>
          </w:p>
        </w:tc>
        <w:tc>
          <w:tcPr>
            <w:tcW w:w="8083" w:type="dxa"/>
            <w:tcMar>
              <w:top w:w="30" w:type="dxa"/>
              <w:left w:w="30" w:type="dxa"/>
              <w:bottom w:w="20" w:type="dxa"/>
              <w:right w:w="30" w:type="dxa"/>
            </w:tcMar>
          </w:tcPr>
          <w:p w14:paraId="1C11C9FC" w14:textId="77777777" w:rsidR="00AD205C" w:rsidRDefault="002C259D" w:rsidP="00D24084">
            <w:r>
              <w:t>Správca typu licencie - názov : an1_100</w:t>
            </w:r>
          </w:p>
        </w:tc>
      </w:tr>
      <w:tr w:rsidR="00AD205C" w14:paraId="59F8EE77" w14:textId="77777777" w:rsidTr="00A0607D">
        <w:tc>
          <w:tcPr>
            <w:tcW w:w="988" w:type="dxa"/>
            <w:tcMar>
              <w:top w:w="30" w:type="dxa"/>
              <w:left w:w="30" w:type="dxa"/>
              <w:bottom w:w="20" w:type="dxa"/>
              <w:right w:w="30" w:type="dxa"/>
            </w:tcMar>
          </w:tcPr>
          <w:p w14:paraId="1F70E0F0" w14:textId="77777777" w:rsidR="00AD205C" w:rsidRDefault="002C259D" w:rsidP="00D24084">
            <w:r>
              <w:t>Opis</w:t>
            </w:r>
          </w:p>
        </w:tc>
        <w:tc>
          <w:tcPr>
            <w:tcW w:w="8083" w:type="dxa"/>
            <w:tcMar>
              <w:top w:w="30" w:type="dxa"/>
              <w:left w:w="30" w:type="dxa"/>
              <w:bottom w:w="20" w:type="dxa"/>
              <w:right w:w="30" w:type="dxa"/>
            </w:tcMar>
          </w:tcPr>
          <w:p w14:paraId="48720A10" w14:textId="77777777" w:rsidR="00AD205C" w:rsidRDefault="002C259D" w:rsidP="00D24084">
            <w:r>
              <w:t>názov OVM ktorý spravuje daný typ licencie</w:t>
            </w:r>
          </w:p>
        </w:tc>
      </w:tr>
      <w:tr w:rsidR="00AD205C" w14:paraId="0CF2AE8A" w14:textId="77777777" w:rsidTr="00A0607D">
        <w:tc>
          <w:tcPr>
            <w:tcW w:w="988" w:type="dxa"/>
            <w:tcMar>
              <w:top w:w="30" w:type="dxa"/>
              <w:left w:w="30" w:type="dxa"/>
              <w:bottom w:w="20" w:type="dxa"/>
              <w:right w:w="30" w:type="dxa"/>
            </w:tcMar>
          </w:tcPr>
          <w:p w14:paraId="3DE11F3A" w14:textId="77777777" w:rsidR="00AD205C" w:rsidRDefault="002C259D" w:rsidP="00D24084">
            <w:r>
              <w:t>Atribút</w:t>
            </w:r>
          </w:p>
        </w:tc>
        <w:tc>
          <w:tcPr>
            <w:tcW w:w="8083" w:type="dxa"/>
            <w:tcMar>
              <w:top w:w="30" w:type="dxa"/>
              <w:left w:w="30" w:type="dxa"/>
              <w:bottom w:w="20" w:type="dxa"/>
              <w:right w:w="30" w:type="dxa"/>
            </w:tcMar>
          </w:tcPr>
          <w:p w14:paraId="0077BF4D" w14:textId="77777777" w:rsidR="00AD205C" w:rsidRDefault="002C259D" w:rsidP="00D24084">
            <w:r>
              <w:t>Vydavateľ typu licencie - kód : an1_30</w:t>
            </w:r>
          </w:p>
        </w:tc>
      </w:tr>
      <w:tr w:rsidR="00AD205C" w14:paraId="34D15827" w14:textId="77777777" w:rsidTr="00A0607D">
        <w:tc>
          <w:tcPr>
            <w:tcW w:w="988" w:type="dxa"/>
            <w:tcMar>
              <w:top w:w="30" w:type="dxa"/>
              <w:left w:w="30" w:type="dxa"/>
              <w:bottom w:w="20" w:type="dxa"/>
              <w:right w:w="30" w:type="dxa"/>
            </w:tcMar>
          </w:tcPr>
          <w:p w14:paraId="551E9523" w14:textId="77777777" w:rsidR="00AD205C" w:rsidRDefault="002C259D" w:rsidP="00D24084">
            <w:r>
              <w:t>Opis</w:t>
            </w:r>
          </w:p>
        </w:tc>
        <w:tc>
          <w:tcPr>
            <w:tcW w:w="8083" w:type="dxa"/>
            <w:tcMar>
              <w:top w:w="30" w:type="dxa"/>
              <w:left w:w="30" w:type="dxa"/>
              <w:bottom w:w="20" w:type="dxa"/>
              <w:right w:w="30" w:type="dxa"/>
            </w:tcMar>
          </w:tcPr>
          <w:p w14:paraId="114C3D1E" w14:textId="77777777" w:rsidR="00AD205C" w:rsidRDefault="002C259D" w:rsidP="00D24084">
            <w:r>
              <w:t>kód organizačnej zložky OVM ktorá vydáva typ licencie</w:t>
            </w:r>
          </w:p>
        </w:tc>
      </w:tr>
      <w:tr w:rsidR="00AD205C" w14:paraId="2FF58BC2" w14:textId="77777777" w:rsidTr="00A0607D">
        <w:tc>
          <w:tcPr>
            <w:tcW w:w="988" w:type="dxa"/>
            <w:tcMar>
              <w:top w:w="30" w:type="dxa"/>
              <w:left w:w="30" w:type="dxa"/>
              <w:bottom w:w="20" w:type="dxa"/>
              <w:right w:w="30" w:type="dxa"/>
            </w:tcMar>
          </w:tcPr>
          <w:p w14:paraId="5E2FA91B" w14:textId="77777777" w:rsidR="00AD205C" w:rsidRDefault="002C259D" w:rsidP="00D24084">
            <w:r>
              <w:t>Atribút</w:t>
            </w:r>
          </w:p>
        </w:tc>
        <w:tc>
          <w:tcPr>
            <w:tcW w:w="8083" w:type="dxa"/>
            <w:tcMar>
              <w:top w:w="30" w:type="dxa"/>
              <w:left w:w="30" w:type="dxa"/>
              <w:bottom w:w="20" w:type="dxa"/>
              <w:right w:w="30" w:type="dxa"/>
            </w:tcMar>
          </w:tcPr>
          <w:p w14:paraId="657761F3" w14:textId="77777777" w:rsidR="00AD205C" w:rsidRDefault="002C259D" w:rsidP="00D24084">
            <w:r>
              <w:t>Vydavateľ typu licencie - názov : an1_100</w:t>
            </w:r>
          </w:p>
        </w:tc>
      </w:tr>
      <w:tr w:rsidR="00AD205C" w14:paraId="3AE6AE0E" w14:textId="77777777" w:rsidTr="00A0607D">
        <w:tc>
          <w:tcPr>
            <w:tcW w:w="988" w:type="dxa"/>
            <w:tcMar>
              <w:top w:w="30" w:type="dxa"/>
              <w:left w:w="30" w:type="dxa"/>
              <w:bottom w:w="20" w:type="dxa"/>
              <w:right w:w="30" w:type="dxa"/>
            </w:tcMar>
          </w:tcPr>
          <w:p w14:paraId="79FF5B34" w14:textId="77777777" w:rsidR="00AD205C" w:rsidRDefault="002C259D" w:rsidP="00D24084">
            <w:r>
              <w:t>Opis</w:t>
            </w:r>
          </w:p>
        </w:tc>
        <w:tc>
          <w:tcPr>
            <w:tcW w:w="8083" w:type="dxa"/>
            <w:tcMar>
              <w:top w:w="30" w:type="dxa"/>
              <w:left w:w="30" w:type="dxa"/>
              <w:bottom w:w="20" w:type="dxa"/>
              <w:right w:w="30" w:type="dxa"/>
            </w:tcMar>
          </w:tcPr>
          <w:p w14:paraId="545ACFE7" w14:textId="77777777" w:rsidR="00AD205C" w:rsidRDefault="002C259D" w:rsidP="00D24084">
            <w:r>
              <w:t>názov organizačnej zložky OVM ktorá vydáva typ licencie</w:t>
            </w:r>
          </w:p>
        </w:tc>
      </w:tr>
    </w:tbl>
    <w:p w14:paraId="3EB02075" w14:textId="77777777" w:rsidR="00AD205C" w:rsidRDefault="00AD205C" w:rsidP="00D24084"/>
    <w:p w14:paraId="05DA0C63"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0DBE027E" w14:textId="77777777" w:rsidTr="00A0607D">
        <w:tc>
          <w:tcPr>
            <w:tcW w:w="988" w:type="dxa"/>
            <w:tcMar>
              <w:top w:w="30" w:type="dxa"/>
              <w:left w:w="30" w:type="dxa"/>
              <w:bottom w:w="20" w:type="dxa"/>
              <w:right w:w="30" w:type="dxa"/>
            </w:tcMar>
          </w:tcPr>
          <w:p w14:paraId="1919EA50" w14:textId="77777777" w:rsidR="00AD205C" w:rsidRDefault="002C259D" w:rsidP="00D24084">
            <w:r>
              <w:t>Atribút</w:t>
            </w:r>
          </w:p>
        </w:tc>
        <w:tc>
          <w:tcPr>
            <w:tcW w:w="8083" w:type="dxa"/>
            <w:tcMar>
              <w:top w:w="30" w:type="dxa"/>
              <w:left w:w="30" w:type="dxa"/>
              <w:bottom w:w="20" w:type="dxa"/>
              <w:right w:w="30" w:type="dxa"/>
            </w:tcMar>
          </w:tcPr>
          <w:p w14:paraId="123EC952" w14:textId="77777777" w:rsidR="00AD205C" w:rsidRDefault="002C259D" w:rsidP="00D24084">
            <w:r>
              <w:t>Kód : an1_10</w:t>
            </w:r>
          </w:p>
        </w:tc>
      </w:tr>
      <w:tr w:rsidR="00AD205C" w14:paraId="2499578A" w14:textId="77777777" w:rsidTr="00A0607D">
        <w:tc>
          <w:tcPr>
            <w:tcW w:w="988" w:type="dxa"/>
            <w:tcMar>
              <w:top w:w="30" w:type="dxa"/>
              <w:left w:w="30" w:type="dxa"/>
              <w:bottom w:w="20" w:type="dxa"/>
              <w:right w:w="30" w:type="dxa"/>
            </w:tcMar>
          </w:tcPr>
          <w:p w14:paraId="4D725BFD" w14:textId="77777777" w:rsidR="00AD205C" w:rsidRDefault="002C259D" w:rsidP="00D24084">
            <w:r>
              <w:t>Opis</w:t>
            </w:r>
          </w:p>
        </w:tc>
        <w:tc>
          <w:tcPr>
            <w:tcW w:w="8083" w:type="dxa"/>
            <w:tcMar>
              <w:top w:w="30" w:type="dxa"/>
              <w:left w:w="30" w:type="dxa"/>
              <w:bottom w:w="20" w:type="dxa"/>
              <w:right w:w="30" w:type="dxa"/>
            </w:tcMar>
          </w:tcPr>
          <w:p w14:paraId="373FC5F0" w14:textId="77777777" w:rsidR="00AD205C" w:rsidRDefault="002C259D" w:rsidP="00D24084">
            <w:r>
              <w:t>kód výsledku vykonania služby, pri úspešnom výsledku</w:t>
            </w:r>
            <w:r>
              <w:br/>
              <w:t>kód = 0</w:t>
            </w:r>
          </w:p>
        </w:tc>
      </w:tr>
      <w:tr w:rsidR="00AD205C" w14:paraId="33CAC15A" w14:textId="77777777" w:rsidTr="00A0607D">
        <w:tc>
          <w:tcPr>
            <w:tcW w:w="988" w:type="dxa"/>
            <w:tcMar>
              <w:top w:w="30" w:type="dxa"/>
              <w:left w:w="30" w:type="dxa"/>
              <w:bottom w:w="20" w:type="dxa"/>
              <w:right w:w="30" w:type="dxa"/>
            </w:tcMar>
          </w:tcPr>
          <w:p w14:paraId="29C00A52" w14:textId="77777777" w:rsidR="00AD205C" w:rsidRDefault="002C259D" w:rsidP="00D24084">
            <w:r>
              <w:t>Atribút</w:t>
            </w:r>
          </w:p>
        </w:tc>
        <w:tc>
          <w:tcPr>
            <w:tcW w:w="8083" w:type="dxa"/>
            <w:tcMar>
              <w:top w:w="30" w:type="dxa"/>
              <w:left w:w="30" w:type="dxa"/>
              <w:bottom w:w="20" w:type="dxa"/>
              <w:right w:w="30" w:type="dxa"/>
            </w:tcMar>
          </w:tcPr>
          <w:p w14:paraId="4758C6AD" w14:textId="77777777" w:rsidR="00AD205C" w:rsidRDefault="002C259D" w:rsidP="00D24084">
            <w:r>
              <w:t>Popis : an1_255</w:t>
            </w:r>
          </w:p>
        </w:tc>
      </w:tr>
      <w:tr w:rsidR="00AD205C" w14:paraId="10BD354F" w14:textId="77777777" w:rsidTr="00A0607D">
        <w:tc>
          <w:tcPr>
            <w:tcW w:w="988" w:type="dxa"/>
            <w:tcMar>
              <w:top w:w="30" w:type="dxa"/>
              <w:left w:w="30" w:type="dxa"/>
              <w:bottom w:w="20" w:type="dxa"/>
              <w:right w:w="30" w:type="dxa"/>
            </w:tcMar>
          </w:tcPr>
          <w:p w14:paraId="04685FC2" w14:textId="77777777" w:rsidR="00AD205C" w:rsidRDefault="002C259D" w:rsidP="00D24084">
            <w:r>
              <w:t>Opis</w:t>
            </w:r>
          </w:p>
        </w:tc>
        <w:tc>
          <w:tcPr>
            <w:tcW w:w="8083" w:type="dxa"/>
            <w:tcMar>
              <w:top w:w="30" w:type="dxa"/>
              <w:left w:w="30" w:type="dxa"/>
              <w:bottom w:w="20" w:type="dxa"/>
              <w:right w:w="30" w:type="dxa"/>
            </w:tcMar>
          </w:tcPr>
          <w:p w14:paraId="332E4296" w14:textId="77777777" w:rsidR="00AD205C" w:rsidRDefault="002C259D" w:rsidP="00D24084">
            <w:r>
              <w:t>popis výsledku vykonania služby, bude vyplnený iba pri výnimke v spracovaní služby</w:t>
            </w:r>
          </w:p>
        </w:tc>
      </w:tr>
    </w:tbl>
    <w:p w14:paraId="45B2CFBF" w14:textId="77777777" w:rsidR="00AD205C" w:rsidRDefault="00AD205C" w:rsidP="00D24084"/>
    <w:p w14:paraId="77D8A721" w14:textId="77777777" w:rsidR="00AD205C" w:rsidRDefault="00AD205C" w:rsidP="00D24084"/>
    <w:p w14:paraId="4D908789" w14:textId="77777777" w:rsidR="00AD205C" w:rsidRDefault="002C259D" w:rsidP="00D24084">
      <w:r>
        <w:t>RPZiskanieTypovPodaniZiadost</w:t>
      </w:r>
      <w:r>
        <w:br/>
      </w:r>
    </w:p>
    <w:p w14:paraId="3CAC7800" w14:textId="77777777" w:rsidR="00AD205C" w:rsidRDefault="002C259D" w:rsidP="00D24084">
      <w:r>
        <w:rPr>
          <w:noProof/>
        </w:rPr>
        <w:drawing>
          <wp:inline distT="0" distB="0" distL="0" distR="0" wp14:anchorId="5CF752F9" wp14:editId="173713FE">
            <wp:extent cx="3190875" cy="2324100"/>
            <wp:effectExtent l="0" t="0" r="0" b="0"/>
            <wp:docPr id="100038" name="Picture 100038" descr="_scroll_external\attachments\worddav2ee9d1b39f0714afc0af2bed58e03855-c6cac62190a365e6e67b4fef51b49cfa0c87783c854a98deb946ff453bb6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5395" name=""/>
                    <pic:cNvPicPr>
                      <a:picLocks noChangeAspect="1"/>
                    </pic:cNvPicPr>
                  </pic:nvPicPr>
                  <pic:blipFill>
                    <a:blip r:embed="rId409"/>
                    <a:stretch>
                      <a:fillRect/>
                    </a:stretch>
                  </pic:blipFill>
                  <pic:spPr>
                    <a:xfrm>
                      <a:off x="0" y="0"/>
                      <a:ext cx="3190875" cy="2324100"/>
                    </a:xfrm>
                    <a:prstGeom prst="rect">
                      <a:avLst/>
                    </a:prstGeom>
                  </pic:spPr>
                </pic:pic>
              </a:graphicData>
            </a:graphic>
          </wp:inline>
        </w:drawing>
      </w:r>
    </w:p>
    <w:p w14:paraId="3F845AB0"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846"/>
        <w:gridCol w:w="8225"/>
      </w:tblGrid>
      <w:tr w:rsidR="00AD205C" w14:paraId="79CB9E24" w14:textId="77777777" w:rsidTr="00A0607D">
        <w:tc>
          <w:tcPr>
            <w:tcW w:w="846" w:type="dxa"/>
            <w:tcMar>
              <w:top w:w="30" w:type="dxa"/>
              <w:left w:w="30" w:type="dxa"/>
              <w:bottom w:w="20" w:type="dxa"/>
              <w:right w:w="30" w:type="dxa"/>
            </w:tcMar>
          </w:tcPr>
          <w:p w14:paraId="5397DEBD" w14:textId="77777777" w:rsidR="00AD205C" w:rsidRDefault="002C259D" w:rsidP="00D24084">
            <w:r>
              <w:t>Atribút</w:t>
            </w:r>
          </w:p>
        </w:tc>
        <w:tc>
          <w:tcPr>
            <w:tcW w:w="8225" w:type="dxa"/>
            <w:tcMar>
              <w:top w:w="30" w:type="dxa"/>
              <w:left w:w="30" w:type="dxa"/>
              <w:bottom w:w="20" w:type="dxa"/>
              <w:right w:w="30" w:type="dxa"/>
            </w:tcMar>
          </w:tcPr>
          <w:p w14:paraId="0448D979" w14:textId="77777777" w:rsidR="00AD205C" w:rsidRDefault="002C259D" w:rsidP="00D24084">
            <w:r>
              <w:t>Platnosť k dátumu : Dátum</w:t>
            </w:r>
          </w:p>
        </w:tc>
      </w:tr>
      <w:tr w:rsidR="00AD205C" w14:paraId="64EDA641" w14:textId="77777777" w:rsidTr="00A0607D">
        <w:tc>
          <w:tcPr>
            <w:tcW w:w="846" w:type="dxa"/>
            <w:tcMar>
              <w:top w:w="30" w:type="dxa"/>
              <w:left w:w="30" w:type="dxa"/>
              <w:bottom w:w="20" w:type="dxa"/>
              <w:right w:w="30" w:type="dxa"/>
            </w:tcMar>
          </w:tcPr>
          <w:p w14:paraId="137ECB35" w14:textId="77777777" w:rsidR="00AD205C" w:rsidRDefault="002C259D" w:rsidP="00D24084">
            <w:r>
              <w:t>Opis</w:t>
            </w:r>
          </w:p>
        </w:tc>
        <w:tc>
          <w:tcPr>
            <w:tcW w:w="8225" w:type="dxa"/>
            <w:tcMar>
              <w:top w:w="30" w:type="dxa"/>
              <w:left w:w="30" w:type="dxa"/>
              <w:bottom w:w="20" w:type="dxa"/>
              <w:right w:w="30" w:type="dxa"/>
            </w:tcMar>
          </w:tcPr>
          <w:p w14:paraId="02467B1D" w14:textId="77777777" w:rsidR="00AD205C" w:rsidRDefault="002C259D" w:rsidP="00D24084">
            <w:r>
              <w:t>dátum, ku ktorému požaduje používateľ služby získať platné data</w:t>
            </w:r>
          </w:p>
        </w:tc>
      </w:tr>
    </w:tbl>
    <w:p w14:paraId="0C0FF797" w14:textId="77777777" w:rsidR="00AD205C" w:rsidRDefault="00AD205C" w:rsidP="00D24084"/>
    <w:p w14:paraId="5B9A1C84" w14:textId="77777777" w:rsidR="00AD205C" w:rsidRDefault="00AD205C" w:rsidP="00D24084"/>
    <w:p w14:paraId="4244EACA" w14:textId="77777777" w:rsidR="00AD205C" w:rsidRDefault="002C259D" w:rsidP="00D24084">
      <w:r>
        <w:br/>
      </w:r>
    </w:p>
    <w:p w14:paraId="68F0245E" w14:textId="77777777" w:rsidR="00A0607D" w:rsidRDefault="00A0607D" w:rsidP="00D24084"/>
    <w:p w14:paraId="5FB013F2" w14:textId="77777777" w:rsidR="00A0607D" w:rsidRDefault="00A0607D" w:rsidP="00D24084"/>
    <w:p w14:paraId="00FA170A" w14:textId="77777777" w:rsidR="00A0607D" w:rsidRDefault="00A0607D" w:rsidP="00D24084"/>
    <w:p w14:paraId="1552923C" w14:textId="77777777" w:rsidR="00AD205C" w:rsidRDefault="002C259D" w:rsidP="00D24084">
      <w:r>
        <w:lastRenderedPageBreak/>
        <w:t>ZiskanieTypovyPodani</w:t>
      </w:r>
      <w:r>
        <w:br/>
      </w:r>
    </w:p>
    <w:p w14:paraId="1BC0B2BC" w14:textId="77777777" w:rsidR="00AD205C" w:rsidRDefault="002C259D" w:rsidP="00D24084">
      <w:r>
        <w:rPr>
          <w:noProof/>
        </w:rPr>
        <w:drawing>
          <wp:inline distT="0" distB="0" distL="0" distR="0" wp14:anchorId="3706C294" wp14:editId="1963704D">
            <wp:extent cx="4295775" cy="4276725"/>
            <wp:effectExtent l="0" t="0" r="0" b="0"/>
            <wp:docPr id="100039" name="Picture 100039" descr="_scroll_external\attachments\worddavf015992963930d6246ac15d42f475a2c-03fcc879300cde3d9c574c2b42b0ab2e4f9482f30cf93ed434e165a99cc4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7002" name=""/>
                    <pic:cNvPicPr>
                      <a:picLocks noChangeAspect="1"/>
                    </pic:cNvPicPr>
                  </pic:nvPicPr>
                  <pic:blipFill>
                    <a:blip r:embed="rId410"/>
                    <a:stretch>
                      <a:fillRect/>
                    </a:stretch>
                  </pic:blipFill>
                  <pic:spPr>
                    <a:xfrm>
                      <a:off x="0" y="0"/>
                      <a:ext cx="4295775" cy="4276725"/>
                    </a:xfrm>
                    <a:prstGeom prst="rect">
                      <a:avLst/>
                    </a:prstGeom>
                  </pic:spPr>
                </pic:pic>
              </a:graphicData>
            </a:graphic>
          </wp:inline>
        </w:drawing>
      </w:r>
    </w:p>
    <w:p w14:paraId="4A959859"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3669FBD7" w14:textId="77777777" w:rsidTr="00A0607D">
        <w:tc>
          <w:tcPr>
            <w:tcW w:w="1129" w:type="dxa"/>
            <w:tcMar>
              <w:top w:w="30" w:type="dxa"/>
              <w:left w:w="30" w:type="dxa"/>
              <w:bottom w:w="20" w:type="dxa"/>
              <w:right w:w="30" w:type="dxa"/>
            </w:tcMar>
          </w:tcPr>
          <w:p w14:paraId="68025972" w14:textId="77777777" w:rsidR="00AD205C" w:rsidRDefault="002C259D" w:rsidP="00D24084">
            <w:r>
              <w:t>Atribút</w:t>
            </w:r>
          </w:p>
        </w:tc>
        <w:tc>
          <w:tcPr>
            <w:tcW w:w="7942" w:type="dxa"/>
            <w:tcMar>
              <w:top w:w="30" w:type="dxa"/>
              <w:left w:w="30" w:type="dxa"/>
              <w:bottom w:w="20" w:type="dxa"/>
              <w:right w:w="30" w:type="dxa"/>
            </w:tcMar>
          </w:tcPr>
          <w:p w14:paraId="3D2E5B1B" w14:textId="77777777" w:rsidR="00AD205C" w:rsidRDefault="002C259D" w:rsidP="00D24084">
            <w:r>
              <w:t>Externý kód : an1_50</w:t>
            </w:r>
          </w:p>
        </w:tc>
      </w:tr>
      <w:tr w:rsidR="00AD205C" w14:paraId="56D0C64F" w14:textId="77777777" w:rsidTr="00A0607D">
        <w:tc>
          <w:tcPr>
            <w:tcW w:w="1129" w:type="dxa"/>
            <w:tcMar>
              <w:top w:w="30" w:type="dxa"/>
              <w:left w:w="30" w:type="dxa"/>
              <w:bottom w:w="20" w:type="dxa"/>
              <w:right w:w="30" w:type="dxa"/>
            </w:tcMar>
          </w:tcPr>
          <w:p w14:paraId="1AEF4990" w14:textId="77777777" w:rsidR="00AD205C" w:rsidRDefault="002C259D" w:rsidP="00D24084">
            <w:r>
              <w:t>Opis</w:t>
            </w:r>
          </w:p>
        </w:tc>
        <w:tc>
          <w:tcPr>
            <w:tcW w:w="7942" w:type="dxa"/>
            <w:tcMar>
              <w:top w:w="30" w:type="dxa"/>
              <w:left w:w="30" w:type="dxa"/>
              <w:bottom w:w="20" w:type="dxa"/>
              <w:right w:w="30" w:type="dxa"/>
            </w:tcMar>
          </w:tcPr>
          <w:p w14:paraId="68E5E6B6" w14:textId="77777777" w:rsidR="00AD205C" w:rsidRDefault="002C259D" w:rsidP="00D24084">
            <w:r>
              <w:t>jedinečný business identifikátor pre typ podania</w:t>
            </w:r>
          </w:p>
        </w:tc>
      </w:tr>
      <w:tr w:rsidR="00AD205C" w14:paraId="1CF8DB49" w14:textId="77777777" w:rsidTr="00A0607D">
        <w:tc>
          <w:tcPr>
            <w:tcW w:w="1129" w:type="dxa"/>
            <w:tcMar>
              <w:top w:w="30" w:type="dxa"/>
              <w:left w:w="30" w:type="dxa"/>
              <w:bottom w:w="20" w:type="dxa"/>
              <w:right w:w="30" w:type="dxa"/>
            </w:tcMar>
          </w:tcPr>
          <w:p w14:paraId="225497A6" w14:textId="77777777" w:rsidR="00AD205C" w:rsidRDefault="002C259D" w:rsidP="00D24084">
            <w:r>
              <w:t>Atribút</w:t>
            </w:r>
          </w:p>
        </w:tc>
        <w:tc>
          <w:tcPr>
            <w:tcW w:w="7942" w:type="dxa"/>
            <w:tcMar>
              <w:top w:w="30" w:type="dxa"/>
              <w:left w:w="30" w:type="dxa"/>
              <w:bottom w:w="20" w:type="dxa"/>
              <w:right w:w="30" w:type="dxa"/>
            </w:tcMar>
          </w:tcPr>
          <w:p w14:paraId="224A71B4" w14:textId="77777777" w:rsidR="00AD205C" w:rsidRDefault="002C259D" w:rsidP="00D24084">
            <w:r>
              <w:t>Názov : an1_200</w:t>
            </w:r>
          </w:p>
        </w:tc>
      </w:tr>
      <w:tr w:rsidR="00AD205C" w14:paraId="112C0760" w14:textId="77777777" w:rsidTr="00A0607D">
        <w:tc>
          <w:tcPr>
            <w:tcW w:w="1129" w:type="dxa"/>
            <w:tcMar>
              <w:top w:w="30" w:type="dxa"/>
              <w:left w:w="30" w:type="dxa"/>
              <w:bottom w:w="20" w:type="dxa"/>
              <w:right w:w="30" w:type="dxa"/>
            </w:tcMar>
          </w:tcPr>
          <w:p w14:paraId="120151A5" w14:textId="77777777" w:rsidR="00AD205C" w:rsidRDefault="002C259D" w:rsidP="00D24084">
            <w:r>
              <w:t>Opis</w:t>
            </w:r>
          </w:p>
        </w:tc>
        <w:tc>
          <w:tcPr>
            <w:tcW w:w="7942" w:type="dxa"/>
            <w:tcMar>
              <w:top w:w="30" w:type="dxa"/>
              <w:left w:w="30" w:type="dxa"/>
              <w:bottom w:w="20" w:type="dxa"/>
              <w:right w:w="30" w:type="dxa"/>
            </w:tcMar>
          </w:tcPr>
          <w:p w14:paraId="57A5DD6A" w14:textId="77777777" w:rsidR="00AD205C" w:rsidRDefault="002C259D" w:rsidP="00D24084">
            <w:r>
              <w:t>názov typu podania</w:t>
            </w:r>
          </w:p>
        </w:tc>
      </w:tr>
      <w:tr w:rsidR="00AD205C" w14:paraId="7D9E53CF" w14:textId="77777777" w:rsidTr="00A0607D">
        <w:tc>
          <w:tcPr>
            <w:tcW w:w="1129" w:type="dxa"/>
            <w:tcMar>
              <w:top w:w="30" w:type="dxa"/>
              <w:left w:w="30" w:type="dxa"/>
              <w:bottom w:w="20" w:type="dxa"/>
              <w:right w:w="30" w:type="dxa"/>
            </w:tcMar>
          </w:tcPr>
          <w:p w14:paraId="61239583" w14:textId="77777777" w:rsidR="00AD205C" w:rsidRDefault="002C259D" w:rsidP="00D24084">
            <w:r>
              <w:t>Atribút</w:t>
            </w:r>
          </w:p>
        </w:tc>
        <w:tc>
          <w:tcPr>
            <w:tcW w:w="7942" w:type="dxa"/>
            <w:tcMar>
              <w:top w:w="30" w:type="dxa"/>
              <w:left w:w="30" w:type="dxa"/>
              <w:bottom w:w="20" w:type="dxa"/>
              <w:right w:w="30" w:type="dxa"/>
            </w:tcMar>
          </w:tcPr>
          <w:p w14:paraId="2D2B9FCD" w14:textId="77777777" w:rsidR="00AD205C" w:rsidRDefault="002C259D" w:rsidP="00D24084">
            <w:r>
              <w:t>Platnosť od : Dátum a čas</w:t>
            </w:r>
          </w:p>
        </w:tc>
      </w:tr>
      <w:tr w:rsidR="00AD205C" w14:paraId="4BEAE1D9" w14:textId="77777777" w:rsidTr="00A0607D">
        <w:tc>
          <w:tcPr>
            <w:tcW w:w="1129" w:type="dxa"/>
            <w:tcMar>
              <w:top w:w="30" w:type="dxa"/>
              <w:left w:w="30" w:type="dxa"/>
              <w:bottom w:w="20" w:type="dxa"/>
              <w:right w:w="30" w:type="dxa"/>
            </w:tcMar>
          </w:tcPr>
          <w:p w14:paraId="3E023252" w14:textId="77777777" w:rsidR="00AD205C" w:rsidRDefault="002C259D" w:rsidP="00D24084">
            <w:r>
              <w:t>Opis</w:t>
            </w:r>
          </w:p>
        </w:tc>
        <w:tc>
          <w:tcPr>
            <w:tcW w:w="7942" w:type="dxa"/>
            <w:tcMar>
              <w:top w:w="30" w:type="dxa"/>
              <w:left w:w="30" w:type="dxa"/>
              <w:bottom w:w="20" w:type="dxa"/>
              <w:right w:w="30" w:type="dxa"/>
            </w:tcMar>
          </w:tcPr>
          <w:p w14:paraId="75515305" w14:textId="77777777" w:rsidR="00AD205C" w:rsidRDefault="002C259D" w:rsidP="00D24084">
            <w:r>
              <w:t>začiatok platnosti typu podania</w:t>
            </w:r>
          </w:p>
        </w:tc>
      </w:tr>
      <w:tr w:rsidR="00AD205C" w14:paraId="7459DC7C" w14:textId="77777777" w:rsidTr="00A0607D">
        <w:tc>
          <w:tcPr>
            <w:tcW w:w="1129" w:type="dxa"/>
            <w:tcMar>
              <w:top w:w="30" w:type="dxa"/>
              <w:left w:w="30" w:type="dxa"/>
              <w:bottom w:w="20" w:type="dxa"/>
              <w:right w:w="30" w:type="dxa"/>
            </w:tcMar>
          </w:tcPr>
          <w:p w14:paraId="0CE72591" w14:textId="77777777" w:rsidR="00AD205C" w:rsidRDefault="002C259D" w:rsidP="00D24084">
            <w:r>
              <w:t>Atribút</w:t>
            </w:r>
          </w:p>
        </w:tc>
        <w:tc>
          <w:tcPr>
            <w:tcW w:w="7942" w:type="dxa"/>
            <w:tcMar>
              <w:top w:w="30" w:type="dxa"/>
              <w:left w:w="30" w:type="dxa"/>
              <w:bottom w:w="20" w:type="dxa"/>
              <w:right w:w="30" w:type="dxa"/>
            </w:tcMar>
          </w:tcPr>
          <w:p w14:paraId="1A98D616" w14:textId="77777777" w:rsidR="00AD205C" w:rsidRDefault="002C259D" w:rsidP="00D24084">
            <w:r>
              <w:t>Platnosť do : Dátum a čas</w:t>
            </w:r>
          </w:p>
        </w:tc>
      </w:tr>
      <w:tr w:rsidR="00AD205C" w14:paraId="574562E3" w14:textId="77777777" w:rsidTr="00A0607D">
        <w:tc>
          <w:tcPr>
            <w:tcW w:w="1129" w:type="dxa"/>
            <w:tcMar>
              <w:top w:w="30" w:type="dxa"/>
              <w:left w:w="30" w:type="dxa"/>
              <w:bottom w:w="20" w:type="dxa"/>
              <w:right w:w="30" w:type="dxa"/>
            </w:tcMar>
          </w:tcPr>
          <w:p w14:paraId="366C80BA" w14:textId="77777777" w:rsidR="00AD205C" w:rsidRDefault="002C259D" w:rsidP="00D24084">
            <w:r>
              <w:t>Opis</w:t>
            </w:r>
          </w:p>
        </w:tc>
        <w:tc>
          <w:tcPr>
            <w:tcW w:w="7942" w:type="dxa"/>
            <w:tcMar>
              <w:top w:w="30" w:type="dxa"/>
              <w:left w:w="30" w:type="dxa"/>
              <w:bottom w:w="20" w:type="dxa"/>
              <w:right w:w="30" w:type="dxa"/>
            </w:tcMar>
          </w:tcPr>
          <w:p w14:paraId="7B9326D3" w14:textId="77777777" w:rsidR="00AD205C" w:rsidRDefault="002C259D" w:rsidP="00D24084">
            <w:r>
              <w:t>koniec platnosti typu podania</w:t>
            </w:r>
          </w:p>
        </w:tc>
      </w:tr>
      <w:tr w:rsidR="00AD205C" w14:paraId="69FB9CB0" w14:textId="77777777" w:rsidTr="00A0607D">
        <w:tc>
          <w:tcPr>
            <w:tcW w:w="1129" w:type="dxa"/>
            <w:tcMar>
              <w:top w:w="30" w:type="dxa"/>
              <w:left w:w="30" w:type="dxa"/>
              <w:bottom w:w="20" w:type="dxa"/>
              <w:right w:w="30" w:type="dxa"/>
            </w:tcMar>
          </w:tcPr>
          <w:p w14:paraId="1BEF9095" w14:textId="77777777" w:rsidR="00AD205C" w:rsidRDefault="002C259D" w:rsidP="00D24084">
            <w:r>
              <w:t>Atribút</w:t>
            </w:r>
          </w:p>
        </w:tc>
        <w:tc>
          <w:tcPr>
            <w:tcW w:w="7942" w:type="dxa"/>
            <w:tcMar>
              <w:top w:w="30" w:type="dxa"/>
              <w:left w:w="30" w:type="dxa"/>
              <w:bottom w:w="20" w:type="dxa"/>
              <w:right w:w="30" w:type="dxa"/>
            </w:tcMar>
          </w:tcPr>
          <w:p w14:paraId="508A701B" w14:textId="77777777" w:rsidR="00AD205C" w:rsidRDefault="002C259D" w:rsidP="00D24084">
            <w:r>
              <w:t>Smer pohybu - kód : n1</w:t>
            </w:r>
          </w:p>
        </w:tc>
      </w:tr>
      <w:tr w:rsidR="00AD205C" w14:paraId="4AD84AFA" w14:textId="77777777" w:rsidTr="00A0607D">
        <w:tc>
          <w:tcPr>
            <w:tcW w:w="1129" w:type="dxa"/>
            <w:tcMar>
              <w:top w:w="30" w:type="dxa"/>
              <w:left w:w="30" w:type="dxa"/>
              <w:bottom w:w="20" w:type="dxa"/>
              <w:right w:w="30" w:type="dxa"/>
            </w:tcMar>
          </w:tcPr>
          <w:p w14:paraId="74B706D1" w14:textId="77777777" w:rsidR="00AD205C" w:rsidRDefault="002C259D" w:rsidP="00D24084">
            <w:r>
              <w:t>Opis</w:t>
            </w:r>
          </w:p>
        </w:tc>
        <w:tc>
          <w:tcPr>
            <w:tcW w:w="7942" w:type="dxa"/>
            <w:tcMar>
              <w:top w:w="30" w:type="dxa"/>
              <w:left w:w="30" w:type="dxa"/>
              <w:bottom w:w="20" w:type="dxa"/>
              <w:right w:w="30" w:type="dxa"/>
            </w:tcMar>
          </w:tcPr>
          <w:p w14:paraId="2C8D7BEF" w14:textId="77777777" w:rsidR="00AD205C" w:rsidRDefault="002C259D" w:rsidP="00D24084">
            <w:r>
              <w:t>môže obsahovať hodnoty (kód-popis):</w:t>
            </w:r>
            <w:r>
              <w:br/>
              <w:t>1 - prijímaný</w:t>
            </w:r>
            <w:r>
              <w:br/>
              <w:t>2 - odosielaný</w:t>
            </w:r>
            <w:r>
              <w:br/>
              <w:t>3 - prijímaný aj odosielaný</w:t>
            </w:r>
          </w:p>
        </w:tc>
      </w:tr>
      <w:tr w:rsidR="00AD205C" w14:paraId="2B24642E" w14:textId="77777777" w:rsidTr="00A0607D">
        <w:tc>
          <w:tcPr>
            <w:tcW w:w="1129" w:type="dxa"/>
            <w:tcMar>
              <w:top w:w="30" w:type="dxa"/>
              <w:left w:w="30" w:type="dxa"/>
              <w:bottom w:w="20" w:type="dxa"/>
              <w:right w:w="30" w:type="dxa"/>
            </w:tcMar>
          </w:tcPr>
          <w:p w14:paraId="66C139C7" w14:textId="77777777" w:rsidR="00AD205C" w:rsidRDefault="002C259D" w:rsidP="00D24084">
            <w:r>
              <w:t>Atribút</w:t>
            </w:r>
          </w:p>
        </w:tc>
        <w:tc>
          <w:tcPr>
            <w:tcW w:w="7942" w:type="dxa"/>
            <w:tcMar>
              <w:top w:w="30" w:type="dxa"/>
              <w:left w:w="30" w:type="dxa"/>
              <w:bottom w:w="20" w:type="dxa"/>
              <w:right w:w="30" w:type="dxa"/>
            </w:tcMar>
          </w:tcPr>
          <w:p w14:paraId="1DD262C8" w14:textId="77777777" w:rsidR="00AD205C" w:rsidRDefault="002C259D" w:rsidP="00D24084">
            <w:r>
              <w:t>Smer pohybu - popis : an1_30</w:t>
            </w:r>
          </w:p>
        </w:tc>
      </w:tr>
      <w:tr w:rsidR="00AD205C" w14:paraId="153CCB94" w14:textId="77777777" w:rsidTr="00A0607D">
        <w:tc>
          <w:tcPr>
            <w:tcW w:w="1129" w:type="dxa"/>
            <w:tcMar>
              <w:top w:w="30" w:type="dxa"/>
              <w:left w:w="30" w:type="dxa"/>
              <w:bottom w:w="20" w:type="dxa"/>
              <w:right w:w="30" w:type="dxa"/>
            </w:tcMar>
          </w:tcPr>
          <w:p w14:paraId="2E24042A" w14:textId="77777777" w:rsidR="00AD205C" w:rsidRDefault="002C259D" w:rsidP="00D24084">
            <w:r>
              <w:t>Opis</w:t>
            </w:r>
          </w:p>
        </w:tc>
        <w:tc>
          <w:tcPr>
            <w:tcW w:w="7942" w:type="dxa"/>
            <w:tcMar>
              <w:top w:w="30" w:type="dxa"/>
              <w:left w:w="30" w:type="dxa"/>
              <w:bottom w:w="20" w:type="dxa"/>
              <w:right w:w="30" w:type="dxa"/>
            </w:tcMar>
          </w:tcPr>
          <w:p w14:paraId="36C095BA" w14:textId="77777777" w:rsidR="00AD205C" w:rsidRDefault="002C259D" w:rsidP="00D24084">
            <w:r>
              <w:t>môže obsahovať hodnoty (kód-popis):</w:t>
            </w:r>
            <w:r>
              <w:br/>
              <w:t>1 - prijímaný</w:t>
            </w:r>
            <w:r>
              <w:br/>
              <w:t>2 - odosielaný</w:t>
            </w:r>
            <w:r>
              <w:br/>
              <w:t>3 - prijímaný aj odosielaný</w:t>
            </w:r>
          </w:p>
        </w:tc>
      </w:tr>
    </w:tbl>
    <w:p w14:paraId="585A996C" w14:textId="77777777" w:rsidR="00AD205C" w:rsidRDefault="00AD205C" w:rsidP="00D24084"/>
    <w:p w14:paraId="26BCA7F7"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45D84BC" w14:textId="77777777" w:rsidTr="00A0607D">
        <w:tc>
          <w:tcPr>
            <w:tcW w:w="1129" w:type="dxa"/>
            <w:tcMar>
              <w:top w:w="30" w:type="dxa"/>
              <w:left w:w="30" w:type="dxa"/>
              <w:bottom w:w="20" w:type="dxa"/>
              <w:right w:w="30" w:type="dxa"/>
            </w:tcMar>
          </w:tcPr>
          <w:p w14:paraId="2E847F81" w14:textId="77777777" w:rsidR="00AD205C" w:rsidRDefault="002C259D" w:rsidP="00D24084">
            <w:r>
              <w:t>Atribút</w:t>
            </w:r>
          </w:p>
        </w:tc>
        <w:tc>
          <w:tcPr>
            <w:tcW w:w="7942" w:type="dxa"/>
            <w:tcMar>
              <w:top w:w="30" w:type="dxa"/>
              <w:left w:w="30" w:type="dxa"/>
              <w:bottom w:w="20" w:type="dxa"/>
              <w:right w:w="30" w:type="dxa"/>
            </w:tcMar>
          </w:tcPr>
          <w:p w14:paraId="2C1C4A5C" w14:textId="77777777" w:rsidR="00AD205C" w:rsidRDefault="002C259D" w:rsidP="00D24084">
            <w:r>
              <w:t>Kód : an1_10</w:t>
            </w:r>
          </w:p>
        </w:tc>
      </w:tr>
      <w:tr w:rsidR="00AD205C" w14:paraId="6F3FFC7D" w14:textId="77777777" w:rsidTr="00A0607D">
        <w:tc>
          <w:tcPr>
            <w:tcW w:w="1129" w:type="dxa"/>
            <w:tcMar>
              <w:top w:w="30" w:type="dxa"/>
              <w:left w:w="30" w:type="dxa"/>
              <w:bottom w:w="20" w:type="dxa"/>
              <w:right w:w="30" w:type="dxa"/>
            </w:tcMar>
          </w:tcPr>
          <w:p w14:paraId="22BA0DEB" w14:textId="77777777" w:rsidR="00AD205C" w:rsidRDefault="002C259D" w:rsidP="00D24084">
            <w:r>
              <w:t>Opis</w:t>
            </w:r>
          </w:p>
        </w:tc>
        <w:tc>
          <w:tcPr>
            <w:tcW w:w="7942" w:type="dxa"/>
            <w:tcMar>
              <w:top w:w="30" w:type="dxa"/>
              <w:left w:w="30" w:type="dxa"/>
              <w:bottom w:w="20" w:type="dxa"/>
              <w:right w:w="30" w:type="dxa"/>
            </w:tcMar>
          </w:tcPr>
          <w:p w14:paraId="56B4C03E" w14:textId="77777777" w:rsidR="00AD205C" w:rsidRDefault="002C259D" w:rsidP="00D24084">
            <w:r>
              <w:t>kód výsledku vykonania služby, pri úspešnom výsledku</w:t>
            </w:r>
            <w:r>
              <w:br/>
              <w:t>kód = 0</w:t>
            </w:r>
          </w:p>
        </w:tc>
      </w:tr>
      <w:tr w:rsidR="00AD205C" w14:paraId="27793AB6" w14:textId="77777777" w:rsidTr="00A0607D">
        <w:tc>
          <w:tcPr>
            <w:tcW w:w="1129" w:type="dxa"/>
            <w:tcMar>
              <w:top w:w="30" w:type="dxa"/>
              <w:left w:w="30" w:type="dxa"/>
              <w:bottom w:w="20" w:type="dxa"/>
              <w:right w:w="30" w:type="dxa"/>
            </w:tcMar>
          </w:tcPr>
          <w:p w14:paraId="04C62BD1" w14:textId="77777777" w:rsidR="00AD205C" w:rsidRDefault="002C259D" w:rsidP="00D24084">
            <w:r>
              <w:t>Atribút</w:t>
            </w:r>
          </w:p>
        </w:tc>
        <w:tc>
          <w:tcPr>
            <w:tcW w:w="7942" w:type="dxa"/>
            <w:tcMar>
              <w:top w:w="30" w:type="dxa"/>
              <w:left w:w="30" w:type="dxa"/>
              <w:bottom w:w="20" w:type="dxa"/>
              <w:right w:w="30" w:type="dxa"/>
            </w:tcMar>
          </w:tcPr>
          <w:p w14:paraId="418BB3B0" w14:textId="77777777" w:rsidR="00AD205C" w:rsidRDefault="002C259D" w:rsidP="00D24084">
            <w:r>
              <w:t>Popis : an1_255</w:t>
            </w:r>
          </w:p>
        </w:tc>
      </w:tr>
      <w:tr w:rsidR="00AD205C" w14:paraId="03069711" w14:textId="77777777" w:rsidTr="00A0607D">
        <w:tc>
          <w:tcPr>
            <w:tcW w:w="1129" w:type="dxa"/>
            <w:tcMar>
              <w:top w:w="30" w:type="dxa"/>
              <w:left w:w="30" w:type="dxa"/>
              <w:bottom w:w="20" w:type="dxa"/>
              <w:right w:w="30" w:type="dxa"/>
            </w:tcMar>
          </w:tcPr>
          <w:p w14:paraId="70CE0E70" w14:textId="77777777" w:rsidR="00AD205C" w:rsidRDefault="002C259D" w:rsidP="00D24084">
            <w:r>
              <w:t>Opis</w:t>
            </w:r>
          </w:p>
        </w:tc>
        <w:tc>
          <w:tcPr>
            <w:tcW w:w="7942" w:type="dxa"/>
            <w:tcMar>
              <w:top w:w="30" w:type="dxa"/>
              <w:left w:w="30" w:type="dxa"/>
              <w:bottom w:w="20" w:type="dxa"/>
              <w:right w:w="30" w:type="dxa"/>
            </w:tcMar>
          </w:tcPr>
          <w:p w14:paraId="2C0CD2FA" w14:textId="77777777" w:rsidR="00AD205C" w:rsidRDefault="002C259D" w:rsidP="00D24084">
            <w:r>
              <w:t>popis výsledku vykonania služby, bude vyplnený iba pri výnimke v spracovaní služby</w:t>
            </w:r>
          </w:p>
        </w:tc>
      </w:tr>
    </w:tbl>
    <w:p w14:paraId="2EDE1D46" w14:textId="76433E77" w:rsidR="00AD205C" w:rsidRDefault="002C259D" w:rsidP="00D24084">
      <w:pPr>
        <w:pStyle w:val="Nadpis3"/>
      </w:pPr>
      <w:bookmarkStart w:id="199" w:name="scroll-bookmark-150"/>
      <w:bookmarkStart w:id="200" w:name="_Toc101774406"/>
      <w:r>
        <w:t>Technické informácie</w:t>
      </w:r>
      <w:bookmarkEnd w:id="199"/>
      <w:bookmarkEnd w:id="200"/>
    </w:p>
    <w:p w14:paraId="1A15E5D2" w14:textId="0A6B60EB" w:rsidR="00AD205C" w:rsidRDefault="002C259D" w:rsidP="00D24084">
      <w:pPr>
        <w:pStyle w:val="Nadpis4"/>
      </w:pPr>
      <w:bookmarkStart w:id="201" w:name="scroll-bookmark-151"/>
      <w:r>
        <w:t>Technická špecifikácia poskytovanej webovej služby</w:t>
      </w:r>
      <w:bookmarkEnd w:id="201"/>
    </w:p>
    <w:tbl>
      <w:tblPr>
        <w:tblStyle w:val="ScrollTableNormal"/>
        <w:tblW w:w="0" w:type="auto"/>
        <w:tblLayout w:type="fixed"/>
        <w:tblLook w:val="0020" w:firstRow="1" w:lastRow="0" w:firstColumn="0" w:lastColumn="0" w:noHBand="0" w:noVBand="0"/>
      </w:tblPr>
      <w:tblGrid>
        <w:gridCol w:w="1361"/>
        <w:gridCol w:w="7710"/>
      </w:tblGrid>
      <w:tr w:rsidR="00AD205C" w14:paraId="07DCA84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51E562C" w14:textId="77777777" w:rsidR="00AD205C" w:rsidRDefault="002C259D" w:rsidP="00D24084">
            <w:r>
              <w:t>Testovacie prostredie</w:t>
            </w:r>
          </w:p>
        </w:tc>
      </w:tr>
      <w:tr w:rsidR="00AD205C" w14:paraId="68A6DE3D" w14:textId="77777777" w:rsidTr="00AD205C">
        <w:tc>
          <w:tcPr>
            <w:tcW w:w="1361" w:type="dxa"/>
            <w:tcMar>
              <w:top w:w="30" w:type="dxa"/>
              <w:left w:w="30" w:type="dxa"/>
              <w:bottom w:w="20" w:type="dxa"/>
              <w:right w:w="30" w:type="dxa"/>
            </w:tcMar>
          </w:tcPr>
          <w:p w14:paraId="372FB063" w14:textId="77777777" w:rsidR="00AD205C" w:rsidRDefault="002C259D" w:rsidP="00D24084">
            <w:r>
              <w:t>WSDL</w:t>
            </w:r>
          </w:p>
        </w:tc>
        <w:tc>
          <w:tcPr>
            <w:tcW w:w="7710" w:type="dxa"/>
            <w:tcMar>
              <w:top w:w="30" w:type="dxa"/>
              <w:left w:w="30" w:type="dxa"/>
              <w:bottom w:w="20" w:type="dxa"/>
              <w:right w:w="30" w:type="dxa"/>
            </w:tcMar>
          </w:tcPr>
          <w:p w14:paraId="3B8E9996" w14:textId="77777777" w:rsidR="00AD205C" w:rsidRDefault="00000814" w:rsidP="00D24084">
            <w:hyperlink r:id="rId411" w:history="1">
              <w:r w:rsidR="002C259D">
                <w:rPr>
                  <w:rStyle w:val="Hypertextovprepojenie"/>
                </w:rPr>
                <w:t>https://tcep.financnasprava.sk/tcep/procw/CEP.MRP.ElektronickeSluzby.Svc.Wcf/ElektronickeSluzbyService.svc?singlewsdl</w:t>
              </w:r>
            </w:hyperlink>
          </w:p>
        </w:tc>
      </w:tr>
      <w:tr w:rsidR="00AD205C" w14:paraId="2CAAD441" w14:textId="77777777" w:rsidTr="00AD205C">
        <w:tc>
          <w:tcPr>
            <w:tcW w:w="1361" w:type="dxa"/>
            <w:tcMar>
              <w:top w:w="30" w:type="dxa"/>
              <w:left w:w="30" w:type="dxa"/>
              <w:bottom w:w="20" w:type="dxa"/>
              <w:right w:w="30" w:type="dxa"/>
            </w:tcMar>
          </w:tcPr>
          <w:p w14:paraId="64A8C6B0" w14:textId="77777777" w:rsidR="00AD205C" w:rsidRDefault="002C259D" w:rsidP="00D24084">
            <w:r>
              <w:t>URL</w:t>
            </w:r>
          </w:p>
        </w:tc>
        <w:tc>
          <w:tcPr>
            <w:tcW w:w="7710" w:type="dxa"/>
            <w:tcMar>
              <w:top w:w="30" w:type="dxa"/>
              <w:left w:w="30" w:type="dxa"/>
              <w:bottom w:w="20" w:type="dxa"/>
              <w:right w:w="30" w:type="dxa"/>
            </w:tcMar>
          </w:tcPr>
          <w:p w14:paraId="39DB49CB" w14:textId="77777777" w:rsidR="00AD205C" w:rsidRDefault="00000814" w:rsidP="00D24084">
            <w:hyperlink r:id="rId412" w:history="1">
              <w:r w:rsidR="002C259D">
                <w:rPr>
                  <w:rStyle w:val="Hypertextovprepojenie"/>
                </w:rPr>
                <w:t>https://tcep.financnasprava.sk/tcep/procw/CEP.MRP.ElektronickeSluzby.Svc.Wcf/ElektronickeSluzbyService.svc</w:t>
              </w:r>
            </w:hyperlink>
          </w:p>
        </w:tc>
      </w:tr>
    </w:tbl>
    <w:p w14:paraId="309D7D7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DECAB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4E3B68B" w14:textId="77777777" w:rsidR="00AD205C" w:rsidRDefault="002C259D" w:rsidP="00D24084">
            <w:r>
              <w:t>Produkčné prostredie</w:t>
            </w:r>
          </w:p>
        </w:tc>
      </w:tr>
      <w:tr w:rsidR="00AD205C" w14:paraId="1A7D84D2" w14:textId="77777777" w:rsidTr="00AD205C">
        <w:tc>
          <w:tcPr>
            <w:tcW w:w="1361" w:type="dxa"/>
            <w:tcMar>
              <w:top w:w="30" w:type="dxa"/>
              <w:left w:w="30" w:type="dxa"/>
              <w:bottom w:w="20" w:type="dxa"/>
              <w:right w:w="30" w:type="dxa"/>
            </w:tcMar>
          </w:tcPr>
          <w:p w14:paraId="541293C2" w14:textId="77777777" w:rsidR="00AD205C" w:rsidRDefault="002C259D" w:rsidP="00D24084">
            <w:r>
              <w:t>WSDL</w:t>
            </w:r>
          </w:p>
        </w:tc>
        <w:tc>
          <w:tcPr>
            <w:tcW w:w="7710" w:type="dxa"/>
            <w:tcMar>
              <w:top w:w="30" w:type="dxa"/>
              <w:left w:w="30" w:type="dxa"/>
              <w:bottom w:w="20" w:type="dxa"/>
              <w:right w:w="30" w:type="dxa"/>
            </w:tcMar>
          </w:tcPr>
          <w:p w14:paraId="67BB60CD" w14:textId="77777777" w:rsidR="00AD205C" w:rsidRDefault="00000814" w:rsidP="00D24084">
            <w:hyperlink r:id="rId413" w:history="1">
              <w:r w:rsidR="002C259D">
                <w:rPr>
                  <w:rStyle w:val="Hypertextovprepojenie"/>
                </w:rPr>
                <w:t>https://www.cep.financnasprava.sk/cep/procw/CEP.MRP.ElektronickeSluzby.Svc.Wcf/ElektronickeSluzbyService.svc?singlewsdl</w:t>
              </w:r>
            </w:hyperlink>
          </w:p>
        </w:tc>
      </w:tr>
      <w:tr w:rsidR="00AD205C" w14:paraId="02805940" w14:textId="77777777" w:rsidTr="00AD205C">
        <w:tc>
          <w:tcPr>
            <w:tcW w:w="1361" w:type="dxa"/>
            <w:tcMar>
              <w:top w:w="30" w:type="dxa"/>
              <w:left w:w="30" w:type="dxa"/>
              <w:bottom w:w="20" w:type="dxa"/>
              <w:right w:w="30" w:type="dxa"/>
            </w:tcMar>
          </w:tcPr>
          <w:p w14:paraId="5C5D38CA" w14:textId="77777777" w:rsidR="00AD205C" w:rsidRDefault="002C259D" w:rsidP="00D24084">
            <w:r>
              <w:t>URL</w:t>
            </w:r>
          </w:p>
        </w:tc>
        <w:tc>
          <w:tcPr>
            <w:tcW w:w="7710" w:type="dxa"/>
            <w:tcMar>
              <w:top w:w="30" w:type="dxa"/>
              <w:left w:w="30" w:type="dxa"/>
              <w:bottom w:w="20" w:type="dxa"/>
              <w:right w:w="30" w:type="dxa"/>
            </w:tcMar>
          </w:tcPr>
          <w:p w14:paraId="7F5888AD" w14:textId="77777777" w:rsidR="00AD205C" w:rsidRDefault="00000814" w:rsidP="00D24084">
            <w:hyperlink r:id="rId414" w:history="1">
              <w:r w:rsidR="002C259D">
                <w:rPr>
                  <w:rStyle w:val="Hypertextovprepojenie"/>
                </w:rPr>
                <w:t>https://www.cep.financnasprava.sk/cep/procw/CEP.MRP.ElektronickeSluzby.Svc.Wcf/ElektronickeSluzbyService.svc</w:t>
              </w:r>
            </w:hyperlink>
          </w:p>
        </w:tc>
      </w:tr>
    </w:tbl>
    <w:p w14:paraId="10EC9E3B" w14:textId="4D553014" w:rsidR="00AD205C" w:rsidRDefault="002C259D" w:rsidP="00D24084">
      <w:pPr>
        <w:pStyle w:val="Nadpis4"/>
      </w:pPr>
      <w:bookmarkStart w:id="202" w:name="scroll-bookmark-152"/>
      <w:r>
        <w:t>Definícia dodatočných parametrov hlavičky správ (Header)</w:t>
      </w:r>
      <w:bookmarkEnd w:id="202"/>
    </w:p>
    <w:p w14:paraId="607EF6D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6" w:history="1">
        <w:r>
          <w:rPr>
            <w:rStyle w:val="Hypertextovprepojenie"/>
          </w:rPr>
          <w:t>kapitole 5</w:t>
        </w:r>
      </w:hyperlink>
      <w:r>
        <w:t>.</w:t>
      </w:r>
    </w:p>
    <w:p w14:paraId="01D0191B" w14:textId="2736502C" w:rsidR="00AD205C" w:rsidRDefault="002C259D" w:rsidP="00D24084">
      <w:pPr>
        <w:pStyle w:val="Nadpis4"/>
      </w:pPr>
      <w:bookmarkStart w:id="203" w:name="scroll-bookmark-153"/>
      <w:r>
        <w:t>Popis spôsobu zabezpečenia a autentifikácie pri volaní operácií služby</w:t>
      </w:r>
      <w:bookmarkEnd w:id="203"/>
    </w:p>
    <w:p w14:paraId="275FDE7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3E6B49C" w14:textId="77777777" w:rsidR="00AD205C" w:rsidRDefault="002C259D" w:rsidP="00D24084">
      <w:pPr>
        <w:pStyle w:val="Odsekzoznamu"/>
        <w:numPr>
          <w:ilvl w:val="0"/>
          <w:numId w:val="34"/>
        </w:numPr>
      </w:pPr>
      <w:r>
        <w:t>PrihlasenieMenomHeslom - prihlásenie používateľa menom a heslom,</w:t>
      </w:r>
    </w:p>
    <w:p w14:paraId="64AB7752" w14:textId="77777777" w:rsidR="00AD205C" w:rsidRDefault="002C259D" w:rsidP="00D24084">
      <w:pPr>
        <w:pStyle w:val="Odsekzoznamu"/>
        <w:numPr>
          <w:ilvl w:val="0"/>
          <w:numId w:val="34"/>
        </w:numPr>
      </w:pPr>
      <w:r>
        <w:t>PrihlasenieCertifikatom - prihlásenie používateľa certifikátom.</w:t>
      </w:r>
    </w:p>
    <w:p w14:paraId="210D7CE7" w14:textId="6A4DE426" w:rsidR="00AD205C" w:rsidRDefault="002C259D" w:rsidP="00D24084">
      <w:pPr>
        <w:pStyle w:val="Nadpis4"/>
      </w:pPr>
      <w:bookmarkStart w:id="204" w:name="scroll-bookmark-154"/>
      <w:r>
        <w:t>Testovacie scenáre a prípady</w:t>
      </w:r>
      <w:bookmarkEnd w:id="204"/>
    </w:p>
    <w:tbl>
      <w:tblPr>
        <w:tblStyle w:val="ScrollTableNormal"/>
        <w:tblW w:w="9071" w:type="dxa"/>
        <w:tblLayout w:type="fixed"/>
        <w:tblLook w:val="0020" w:firstRow="1" w:lastRow="0" w:firstColumn="0" w:lastColumn="0" w:noHBand="0" w:noVBand="0"/>
      </w:tblPr>
      <w:tblGrid>
        <w:gridCol w:w="562"/>
        <w:gridCol w:w="3520"/>
        <w:gridCol w:w="4989"/>
      </w:tblGrid>
      <w:tr w:rsidR="00AD205C" w14:paraId="2FC53837" w14:textId="77777777" w:rsidTr="00A0607D">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1D7D63EA" w14:textId="77777777" w:rsidR="00AD205C" w:rsidRDefault="002C259D" w:rsidP="00D24084">
            <w:r>
              <w:t>Krok</w:t>
            </w:r>
          </w:p>
        </w:tc>
        <w:tc>
          <w:tcPr>
            <w:tcW w:w="3520" w:type="dxa"/>
            <w:tcMar>
              <w:top w:w="30" w:type="dxa"/>
              <w:left w:w="30" w:type="dxa"/>
              <w:bottom w:w="20" w:type="dxa"/>
              <w:right w:w="30" w:type="dxa"/>
            </w:tcMar>
          </w:tcPr>
          <w:p w14:paraId="6E6ED21C" w14:textId="77777777" w:rsidR="00AD205C" w:rsidRDefault="002C259D" w:rsidP="00D24084">
            <w:r>
              <w:t>Akcia</w:t>
            </w:r>
          </w:p>
        </w:tc>
        <w:tc>
          <w:tcPr>
            <w:tcW w:w="4989" w:type="dxa"/>
            <w:tcMar>
              <w:top w:w="30" w:type="dxa"/>
              <w:left w:w="30" w:type="dxa"/>
              <w:bottom w:w="20" w:type="dxa"/>
              <w:right w:w="30" w:type="dxa"/>
            </w:tcMar>
          </w:tcPr>
          <w:p w14:paraId="2C7F6EAA" w14:textId="77777777" w:rsidR="00AD205C" w:rsidRDefault="002C259D" w:rsidP="00D24084">
            <w:r>
              <w:t>Očakávaný výsledok</w:t>
            </w:r>
          </w:p>
        </w:tc>
      </w:tr>
      <w:tr w:rsidR="00AD205C" w14:paraId="56DEC600" w14:textId="77777777" w:rsidTr="00A0607D">
        <w:tc>
          <w:tcPr>
            <w:tcW w:w="562" w:type="dxa"/>
            <w:tcMar>
              <w:top w:w="30" w:type="dxa"/>
              <w:left w:w="30" w:type="dxa"/>
              <w:bottom w:w="20" w:type="dxa"/>
              <w:right w:w="30" w:type="dxa"/>
            </w:tcMar>
          </w:tcPr>
          <w:p w14:paraId="3C0A6242" w14:textId="77777777" w:rsidR="00AD205C" w:rsidRDefault="002C259D" w:rsidP="00D24084">
            <w:r>
              <w:t>1.</w:t>
            </w:r>
          </w:p>
        </w:tc>
        <w:tc>
          <w:tcPr>
            <w:tcW w:w="3520" w:type="dxa"/>
            <w:tcMar>
              <w:top w:w="30" w:type="dxa"/>
              <w:left w:w="30" w:type="dxa"/>
              <w:bottom w:w="20" w:type="dxa"/>
              <w:right w:w="30" w:type="dxa"/>
            </w:tcMar>
          </w:tcPr>
          <w:p w14:paraId="7568545E" w14:textId="77777777" w:rsidR="00AD205C" w:rsidRDefault="002C259D" w:rsidP="00D24084">
            <w:r>
              <w:t>Používateľ zavolá sluzba_is_239 pre získanie obsahu číselníka IS CEP</w:t>
            </w:r>
          </w:p>
        </w:tc>
        <w:tc>
          <w:tcPr>
            <w:tcW w:w="4989" w:type="dxa"/>
            <w:tcMar>
              <w:top w:w="30" w:type="dxa"/>
              <w:left w:w="30" w:type="dxa"/>
              <w:bottom w:w="20" w:type="dxa"/>
              <w:right w:w="30" w:type="dxa"/>
            </w:tcMar>
          </w:tcPr>
          <w:p w14:paraId="3E79848C" w14:textId="77777777" w:rsidR="00AD205C" w:rsidRDefault="002C259D" w:rsidP="00D24084">
            <w:r>
              <w:t>Služba vráti zoznam položiek požadovaného číselníka platných k požadovanému dátumu</w:t>
            </w:r>
          </w:p>
        </w:tc>
      </w:tr>
    </w:tbl>
    <w:p w14:paraId="3B5ED15B" w14:textId="529C406A" w:rsidR="00AD205C" w:rsidRDefault="002C259D" w:rsidP="00D24084">
      <w:pPr>
        <w:pStyle w:val="Nadpis4"/>
      </w:pPr>
      <w:bookmarkStart w:id="205" w:name="scroll-bookmark-155"/>
      <w:r>
        <w:t>Technické operácie služby</w:t>
      </w:r>
      <w:bookmarkEnd w:id="205"/>
    </w:p>
    <w:tbl>
      <w:tblPr>
        <w:tblStyle w:val="ScrollTableNormal"/>
        <w:tblW w:w="0" w:type="auto"/>
        <w:tblLayout w:type="fixed"/>
        <w:tblLook w:val="0020" w:firstRow="1" w:lastRow="0" w:firstColumn="0" w:lastColumn="0" w:noHBand="0" w:noVBand="0"/>
      </w:tblPr>
      <w:tblGrid>
        <w:gridCol w:w="9071"/>
      </w:tblGrid>
      <w:tr w:rsidR="00AD205C" w14:paraId="6E20B7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F92645A" w14:textId="77777777" w:rsidR="00AD205C" w:rsidRDefault="002C259D" w:rsidP="00D24084">
            <w:r>
              <w:t>Názov metódy</w:t>
            </w:r>
          </w:p>
        </w:tc>
      </w:tr>
      <w:tr w:rsidR="00AD205C" w14:paraId="1347CE2A" w14:textId="77777777" w:rsidTr="00AD205C">
        <w:tc>
          <w:tcPr>
            <w:tcW w:w="9071" w:type="dxa"/>
            <w:tcMar>
              <w:top w:w="30" w:type="dxa"/>
              <w:left w:w="30" w:type="dxa"/>
              <w:bottom w:w="20" w:type="dxa"/>
              <w:right w:w="30" w:type="dxa"/>
            </w:tcMar>
          </w:tcPr>
          <w:p w14:paraId="7837E48C" w14:textId="77777777" w:rsidR="00AD205C" w:rsidRDefault="002C259D" w:rsidP="00D24084">
            <w:r>
              <w:t>NacitatTypyLicencie</w:t>
            </w:r>
          </w:p>
        </w:tc>
      </w:tr>
    </w:tbl>
    <w:p w14:paraId="44BCEC1C"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60060289"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EBAD99F" w14:textId="77777777" w:rsidR="00AD205C" w:rsidRDefault="002C259D" w:rsidP="00D24084">
            <w:r>
              <w:t>Vstupný parameter</w:t>
            </w:r>
          </w:p>
        </w:tc>
        <w:tc>
          <w:tcPr>
            <w:tcW w:w="7091" w:type="dxa"/>
            <w:tcMar>
              <w:top w:w="30" w:type="dxa"/>
              <w:left w:w="30" w:type="dxa"/>
              <w:bottom w:w="20" w:type="dxa"/>
              <w:right w:w="30" w:type="dxa"/>
            </w:tcMar>
          </w:tcPr>
          <w:p w14:paraId="013B6E60" w14:textId="77777777" w:rsidR="00AD205C" w:rsidRDefault="002C259D" w:rsidP="00D24084">
            <w:r>
              <w:t>Popis</w:t>
            </w:r>
          </w:p>
        </w:tc>
      </w:tr>
      <w:tr w:rsidR="00AD205C" w14:paraId="27CA8B03" w14:textId="77777777" w:rsidTr="00A0607D">
        <w:tc>
          <w:tcPr>
            <w:tcW w:w="1980" w:type="dxa"/>
            <w:tcMar>
              <w:top w:w="30" w:type="dxa"/>
              <w:left w:w="30" w:type="dxa"/>
              <w:bottom w:w="20" w:type="dxa"/>
              <w:right w:w="30" w:type="dxa"/>
            </w:tcMar>
          </w:tcPr>
          <w:p w14:paraId="619C1B4F" w14:textId="77777777" w:rsidR="00AD205C" w:rsidRDefault="002C259D" w:rsidP="00D24084">
            <w:r>
              <w:t>PlatnostKDatumu</w:t>
            </w:r>
          </w:p>
        </w:tc>
        <w:tc>
          <w:tcPr>
            <w:tcW w:w="7091" w:type="dxa"/>
            <w:tcMar>
              <w:top w:w="30" w:type="dxa"/>
              <w:left w:w="30" w:type="dxa"/>
              <w:bottom w:w="20" w:type="dxa"/>
              <w:right w:w="30" w:type="dxa"/>
            </w:tcMar>
          </w:tcPr>
          <w:p w14:paraId="3CD08D53" w14:textId="77777777" w:rsidR="00AD205C" w:rsidRDefault="002C259D" w:rsidP="00D24084">
            <w:r>
              <w:t>Dátum, ku ktorému požaduje používateľ služby získať platné data</w:t>
            </w:r>
          </w:p>
        </w:tc>
      </w:tr>
    </w:tbl>
    <w:p w14:paraId="2043AE1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13B7C04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7B2E9A" w14:textId="77777777" w:rsidR="00AD205C" w:rsidRPr="00A0607D" w:rsidRDefault="002C259D" w:rsidP="00D24084">
            <w:pPr>
              <w:rPr>
                <w:sz w:val="16"/>
                <w:szCs w:val="16"/>
              </w:rPr>
            </w:pPr>
            <w:r w:rsidRPr="00A0607D">
              <w:lastRenderedPageBreak/>
              <w:t>Request</w:t>
            </w:r>
          </w:p>
        </w:tc>
      </w:tr>
      <w:tr w:rsidR="00AD205C" w:rsidRPr="00A0607D" w14:paraId="356BB925" w14:textId="77777777" w:rsidTr="00AD205C">
        <w:tc>
          <w:tcPr>
            <w:tcW w:w="9071" w:type="dxa"/>
            <w:tcMar>
              <w:top w:w="30" w:type="dxa"/>
              <w:left w:w="30" w:type="dxa"/>
              <w:bottom w:w="20" w:type="dxa"/>
              <w:right w:w="30" w:type="dxa"/>
            </w:tcMar>
          </w:tcPr>
          <w:p w14:paraId="0B57768D" w14:textId="77777777" w:rsidR="00AD205C" w:rsidRPr="00A0607D" w:rsidRDefault="002C259D" w:rsidP="00D24084">
            <w:r w:rsidRPr="00A0607D">
              <w:t>&lt;soap:Envelope xmlns:soap="</w:t>
            </w:r>
            <w:hyperlink r:id="rId415" w:history="1">
              <w:r w:rsidRPr="00A0607D">
                <w:rPr>
                  <w:rStyle w:val="Hypertextovprepojenie"/>
                  <w:sz w:val="16"/>
                  <w:szCs w:val="16"/>
                </w:rPr>
                <w:t>http://www.w3.org/2003/05/soap-envelope</w:t>
              </w:r>
            </w:hyperlink>
            <w:r w:rsidRPr="00A0607D">
              <w:t>" xmlns:elek="</w:t>
            </w:r>
            <w:hyperlink r:id="rId416" w:history="1">
              <w:r w:rsidRPr="00A0607D">
                <w:rPr>
                  <w:rStyle w:val="Hypertextovprepojenie"/>
                  <w:sz w:val="16"/>
                  <w:szCs w:val="16"/>
                </w:rPr>
                <w:t>http://www.cep.financnasprava.sk/ElektronickeSluzby</w:t>
              </w:r>
            </w:hyperlink>
            <w:r w:rsidRPr="00A0607D">
              <w:t>" xmlns:nac="</w:t>
            </w:r>
            <w:hyperlink r:id="rId417" w:history="1">
              <w:r w:rsidRPr="00A0607D">
                <w:rPr>
                  <w:rStyle w:val="Hypertextovprepojenie"/>
                  <w:sz w:val="16"/>
                  <w:szCs w:val="16"/>
                </w:rPr>
                <w:t>http://www.cep.financnasprava.sk/ElektronickeSluzby/NacitatTypyLicencie</w:t>
              </w:r>
            </w:hyperlink>
            <w:r w:rsidRPr="00A0607D">
              <w:t>"&gt;</w:t>
            </w:r>
            <w:r w:rsidRPr="00A0607D">
              <w:br/>
              <w:t>    &lt;soap:Header/&gt;</w:t>
            </w:r>
            <w:r w:rsidRPr="00A0607D">
              <w:br/>
              <w:t>    &lt;soap:Body&gt;</w:t>
            </w:r>
            <w:r w:rsidRPr="00A0607D">
              <w:br/>
              <w:t>        &lt;elek:NacitatTypyLicencie&gt;</w:t>
            </w:r>
            <w:r w:rsidRPr="00A0607D">
              <w:br/>
              <w:t>            &lt;elek:typLicencieVstup&gt;</w:t>
            </w:r>
            <w:r w:rsidRPr="00A0607D">
              <w:br/>
              <w:t>                &lt;nac:PlatnostKDatumu&gt;2015-08-01T00:00:00&lt;/nac:PlatnostKDatumu&gt;</w:t>
            </w:r>
            <w:r w:rsidRPr="00A0607D">
              <w:br/>
              <w:t>            &lt;/elek:typLicencieVstup&gt;</w:t>
            </w:r>
            <w:r w:rsidRPr="00A0607D">
              <w:br/>
              <w:t>        &lt;/elek:NacitatTypyLicencie&gt;</w:t>
            </w:r>
            <w:r w:rsidRPr="00A0607D">
              <w:br/>
              <w:t>    &lt;/soap:Body&gt;</w:t>
            </w:r>
            <w:r w:rsidRPr="00A0607D">
              <w:br/>
              <w:t>&lt;/soap:Envelope&gt;</w:t>
            </w:r>
          </w:p>
        </w:tc>
      </w:tr>
    </w:tbl>
    <w:p w14:paraId="00AA83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4E0F82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869504" w14:textId="77777777" w:rsidR="00AD205C" w:rsidRPr="00A0607D" w:rsidRDefault="002C259D" w:rsidP="00D24084">
            <w:pPr>
              <w:rPr>
                <w:sz w:val="16"/>
                <w:szCs w:val="16"/>
              </w:rPr>
            </w:pPr>
            <w:r w:rsidRPr="00A0607D">
              <w:t>Response</w:t>
            </w:r>
          </w:p>
        </w:tc>
      </w:tr>
      <w:tr w:rsidR="00AD205C" w:rsidRPr="00A0607D" w14:paraId="26098EDC" w14:textId="77777777" w:rsidTr="00AD205C">
        <w:tc>
          <w:tcPr>
            <w:tcW w:w="9071" w:type="dxa"/>
            <w:tcMar>
              <w:top w:w="30" w:type="dxa"/>
              <w:left w:w="30" w:type="dxa"/>
              <w:bottom w:w="20" w:type="dxa"/>
              <w:right w:w="30" w:type="dxa"/>
            </w:tcMar>
          </w:tcPr>
          <w:p w14:paraId="440F9D12" w14:textId="77777777" w:rsidR="00AD205C" w:rsidRPr="00A0607D" w:rsidRDefault="002C259D" w:rsidP="00D24084">
            <w:r w:rsidRPr="00A0607D">
              <w:t>&lt;s:Envelope xmlns:s="</w:t>
            </w:r>
            <w:hyperlink r:id="rId418" w:history="1">
              <w:r w:rsidRPr="00A0607D">
                <w:rPr>
                  <w:rStyle w:val="Hypertextovprepojenie"/>
                  <w:sz w:val="16"/>
                  <w:szCs w:val="16"/>
                </w:rPr>
                <w:t>http://www.w3.org/2003/05/soap-envelope</w:t>
              </w:r>
            </w:hyperlink>
            <w:r w:rsidRPr="00A0607D">
              <w:t>" xmlns:a="</w:t>
            </w:r>
            <w:hyperlink r:id="rId419"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46" w:history="1">
              <w:r w:rsidRPr="00A0607D">
                <w:rPr>
                  <w:rStyle w:val="Hypertextovprepojenie"/>
                  <w:sz w:val="16"/>
                  <w:szCs w:val="16"/>
                </w:rPr>
                <w:t>http://www.cep.financnasprava.sk/ElektronickeSluzby/IElektronickeSluzby/NacitatTypyLicencieResponse&lt;/a:Action</w:t>
              </w:r>
            </w:hyperlink>
            <w:r w:rsidRPr="00A0607D">
              <w:t>&gt;</w:t>
            </w:r>
            <w:r w:rsidRPr="00A0607D">
              <w:br/>
              <w:t>    &lt;/s:Header&gt;</w:t>
            </w:r>
            <w:r w:rsidRPr="00A0607D">
              <w:br/>
              <w:t>    &lt;s:Body&gt;</w:t>
            </w:r>
            <w:r w:rsidRPr="00A0607D">
              <w:br/>
              <w:t>        &lt;NacitatTypyLicencieResponse xmlns="</w:t>
            </w:r>
            <w:hyperlink r:id="rId420" w:history="1">
              <w:r w:rsidRPr="00A0607D">
                <w:rPr>
                  <w:rStyle w:val="Hypertextovprepojenie"/>
                  <w:sz w:val="16"/>
                  <w:szCs w:val="16"/>
                </w:rPr>
                <w:t>http://www.cep.financnasprava.sk/ElektronickeSluzby</w:t>
              </w:r>
            </w:hyperlink>
            <w:r w:rsidRPr="00A0607D">
              <w:t>"&gt;</w:t>
            </w:r>
            <w:r w:rsidRPr="00A0607D">
              <w:br/>
              <w:t>            &lt;NacitatTypyLicencieResult xmlns:b="</w:t>
            </w:r>
            <w:hyperlink r:id="rId421" w:history="1">
              <w:r w:rsidRPr="00A0607D">
                <w:rPr>
                  <w:rStyle w:val="Hypertextovprepojenie"/>
                  <w:sz w:val="16"/>
                  <w:szCs w:val="16"/>
                </w:rPr>
                <w:t>http://www.cep.financnasprava.sk/ElektronickeSluzby/NacitatTypyLicencie</w:t>
              </w:r>
            </w:hyperlink>
            <w:r w:rsidRPr="00A0607D">
              <w:t>" xmlns:i="</w:t>
            </w:r>
            <w:hyperlink r:id="rId422" w:history="1">
              <w:r w:rsidRPr="00A0607D">
                <w:rPr>
                  <w:rStyle w:val="Hypertextovprepojenie"/>
                  <w:sz w:val="16"/>
                  <w:szCs w:val="16"/>
                </w:rPr>
                <w:t>http://www.w3.org/2001/XMLSchema-instance</w:t>
              </w:r>
            </w:hyperlink>
            <w:r w:rsidRPr="00A0607D">
              <w:t>"&gt;</w:t>
            </w:r>
            <w:r w:rsidRPr="00A0607D">
              <w:br/>
              <w:t>                &lt;NavratovaHodnota xmlns="</w:t>
            </w:r>
            <w:hyperlink r:id="rId423" w:history="1">
              <w:r w:rsidRPr="00A0607D">
                <w:rPr>
                  <w:rStyle w:val="Hypertextovprepojenie"/>
                  <w:sz w:val="16"/>
                  <w:szCs w:val="16"/>
                </w:rPr>
                <w:t>http://www.cep.financnasprava.sk/ElektronickeSluzby/OutputBase</w:t>
              </w:r>
            </w:hyperlink>
            <w:r w:rsidRPr="00A0607D">
              <w:t>" xmlns:c="</w:t>
            </w:r>
            <w:hyperlink r:id="rId424"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 i:nil="true"/&gt;</w:t>
            </w:r>
            <w:r w:rsidRPr="00A0607D">
              <w:br/>
              <w:t>                &lt;/NavratovaHodnota&gt;</w:t>
            </w:r>
            <w:r w:rsidRPr="00A0607D">
              <w:br/>
              <w:t>                &lt;b:TypLicencie&gt;</w:t>
            </w:r>
            <w:r w:rsidRPr="00A0607D">
              <w:br/>
              <w:t>                    &lt;b:NacitanieTypovLicencii_CisTypLicencie&gt;</w:t>
            </w:r>
            <w:r w:rsidRPr="00A0607D">
              <w:br/>
              <w:t>                        &lt;b:DruhLicencie&gt;časová&lt;/b:DruhLicencie&gt;</w:t>
            </w:r>
            <w:r w:rsidRPr="00A0607D">
              <w:br/>
              <w:t>                        &lt;b:ExternyKod&gt;L_MPRV_OOAS_5003_v1.0&lt;/b:ExternyKod&gt;</w:t>
            </w:r>
            <w:r w:rsidRPr="00A0607D">
              <w:br/>
              <w:t>                        &lt;b:Nazov&gt;Poverenie na vykonávanie poľných prehliadok / odberu vzoriek / laboratórneho skúšania&lt;/b:Nazov&gt;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&lt;b:DruhLicencie&gt;časová&lt;/b:DruhLicencie&gt;</w:t>
            </w:r>
            <w:r w:rsidRPr="00A0607D">
              <w:br/>
              <w:t>                        &lt;b:ExternyKod&gt;L_MPRV_UKSUP_1008_v1.0&lt;/b:ExternyKod&gt;</w:t>
            </w:r>
            <w:r w:rsidRPr="00A0607D">
              <w:br/>
              <w:t>                        &lt;b:Nazov&gt;Povolenie používania prípravku na ochranu rastlín na účely výskumu a vývoja&lt;/b:Nazov&gt;</w:t>
            </w:r>
            <w:r w:rsidRPr="00A0607D">
              <w:br/>
              <w:t>                        &lt;b:PlatnostDo i:nil="true"/&gt;</w:t>
            </w:r>
            <w:r w:rsidRPr="00A0607D">
              <w:br/>
              <w:t>                        &lt;b:PlatnostOd&gt;2015-02-11T00:00:00&lt;/b:PlatnostOd&gt;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&lt;b:ExternyKod&gt;L_SOPK_0102_v1.0&lt;/b:ExternyKod&gt;</w:t>
            </w:r>
            <w:r w:rsidRPr="00A0607D">
              <w:br/>
              <w:t>                        &lt;b:Nazov&gt;Certifikát o pôvode tovaru&lt;/b:Nazov&gt;</w:t>
            </w:r>
            <w:r w:rsidRPr="00A0607D">
              <w:br/>
              <w:t>                        &lt;b:PlatnostDo i:nil="true"/&gt;</w:t>
            </w:r>
            <w:r w:rsidRPr="00A0607D">
              <w:br/>
              <w:t>                        &lt;b:PlatnostOd&gt;2014-12-05T23:00:00&lt;/b:PlatnostOd&gt;</w:t>
            </w:r>
            <w:r w:rsidRPr="00A0607D">
              <w:br/>
              <w:t>                        &lt;b:SpravcaTypuLicencieKod&gt;SOPK&lt;/b:SpravcaTypuLicencieKod&gt;</w:t>
            </w:r>
            <w:r w:rsidRPr="00A0607D">
              <w:br/>
              <w:t>                        &lt;b:SpravcaTypuLicencieNazov&gt;Slovenská obchodná a priemyselná komora&lt;/b:SpravcaTypuLicencieNazov&gt;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&lt;b:ExternyKod&gt;L_UJD_OJM_0001_v1.0&lt;/b:ExternyKod&gt;</w:t>
            </w:r>
            <w:r w:rsidRPr="00A0607D">
              <w:br/>
              <w:t>                        &lt;b:Nazov&gt;Povolenie na dovoz alebo vývoz jadrového materiálu&lt;/b:Nazov&gt;</w:t>
            </w:r>
            <w:r w:rsidRPr="00A0607D">
              <w:br/>
              <w:t>                        &lt;b:PlatnostDo i:nil="true"/&gt;</w:t>
            </w:r>
            <w:r w:rsidRPr="00A0607D">
              <w:br/>
              <w:t>                        &lt;b:PlatnostOd&gt;2014-12-05T23:00:00&lt;/b:PlatnostOd&gt;</w:t>
            </w:r>
            <w:r w:rsidRPr="00A0607D">
              <w:br/>
              <w:t>                        &lt;b:SpravcaTypuLicencieKod&gt;ÚJD SR&lt;/b:SpravcaTypuLicencieKod&gt;</w:t>
            </w:r>
            <w:r w:rsidRPr="00A0607D">
              <w:br/>
              <w:t>                        &lt;b:SpravcaTypuLicencieNazov&gt;Úrad jadrového dozoru Slovenskej 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&lt;b:ExternyKod&gt;L_MPRV_USKVBL_0017_v1.0&lt;/b:ExternyKod&gt;</w:t>
            </w:r>
            <w:r w:rsidRPr="00A0607D">
              <w:br/>
              <w:t>                        &lt;b:Nazov&gt;Povolenie na súbežný dovoz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&lt;b:ExternyKod&gt;L_UJD_OJM_0002_v1.0&lt;/b:ExternyKod&gt;</w:t>
            </w:r>
            <w:r w:rsidRPr="00A0607D">
              <w:br/>
              <w:t>                        &lt;b:Nazov&gt;Povolenie na vývoz špeciálnych materiálov a zariadení&lt;/b:Nazov&gt;</w:t>
            </w:r>
            <w:r w:rsidRPr="00A0607D">
              <w:br/>
              <w:t>                        &lt;b:PlatnostDo i:nil="true"/&gt;</w:t>
            </w:r>
            <w:r w:rsidRPr="00A0607D">
              <w:br/>
              <w:t>                        &lt;b:PlatnostOd&gt;2014-12-05T23:00:00&lt;/b:PlatnostOd&gt;</w:t>
            </w:r>
            <w:r w:rsidRPr="00A0607D">
              <w:br/>
              <w:t>                        &lt;b:SpravcaTypuLicencieKod&gt;ÚJD SR&lt;/b:SpravcaTypuLicencieKod&gt;</w:t>
            </w:r>
            <w:r w:rsidRPr="00A0607D">
              <w:br/>
              <w:t xml:space="preserve">                        &lt;b:SpravcaTypuLicencieNazov&gt;Úrad jadrového dozoru Slovenskej </w:t>
            </w:r>
            <w:r w:rsidRPr="00A0607D">
              <w:lastRenderedPageBreak/>
              <w:t>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&lt;b:ExternyKod&gt;L_MPRV_OZPEP_4002_v1.0&lt;/b:ExternyKod&gt;</w:t>
            </w:r>
            <w:r w:rsidRPr="00A0607D">
              <w:br/>
              <w:t>                        &lt;b:Nazov&gt;Súhlas na dovoz tovaru z ekologického poľnohospodárstva&lt;/b:Nazov&gt;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&lt;b:ExternyKod&gt;L_MPRV_PPA_0102_v1.0&lt;/b:ExternyKod&gt;</w:t>
            </w:r>
            <w:r w:rsidRPr="00A0607D">
              <w:br/>
              <w:t>                        &lt;b:Nazov&gt;Certifikát s vopred stanovenou sadzbou náhrady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&lt;b:ExternyKod&gt;L_MPRV_PPA_0002_v1.0&lt;/b:ExternyKod&gt;</w:t>
            </w:r>
            <w:r w:rsidRPr="00A0607D">
              <w:br/>
              <w:t>                        &lt;b:Nazov&gt;Dovozná licencia AGRIM&lt;/b:Nazov&gt;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&lt;b:ExternyKod&gt;L_MZ_SFLP_0215_v1.0&lt;/b:ExternyKod&gt;</w:t>
            </w:r>
            <w:r w:rsidRPr="00A0607D">
              <w:br/>
              <w:t>                        &lt;b:Nazov&gt;Dovozné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r>
            <w:r w:rsidRPr="00A0607D">
              <w:lastRenderedPageBreak/>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&lt;b:ExternyKod&gt;L_MZ_SFLP_0218_v1.0&lt;/b:ExternyKod&gt;</w:t>
            </w:r>
            <w:r w:rsidRPr="00A0607D">
              <w:br/>
              <w:t>                        &lt;b:Nazov&gt;Povolenie na tranzit omamných a psychtropných látok&lt;/b:Nazov&gt;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&lt;b:ExternyKod&gt;L_MPRV_UKSUP_1002_v1.0&lt;/b:ExternyKod&gt;</w:t>
            </w:r>
            <w:r w:rsidRPr="00A0607D">
              <w:br/>
              <w:t>                        &lt;b:Nazov&gt;Povolenie paralelného obchodu s prípravkom na ochranu rastlín&lt;/b:Nazov&gt;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&lt;b:ExternyKod&gt;L_MPRV_PPA_0001_v1.0&lt;/b:ExternyKod&gt;</w:t>
            </w:r>
            <w:r w:rsidRPr="00A0607D">
              <w:br/>
              <w:t>                        &lt;b:Nazov&gt;Vývozná licencia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&lt;b:ExternyKod&gt;L_MZ_SFLP_0212_v1.0&lt;/b:ExternyKod&gt;</w:t>
            </w:r>
            <w:r w:rsidRPr="00A0607D">
              <w:br/>
              <w:t>                        &lt;b:Nazov&gt;Vývozné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r>
            <w:r w:rsidRPr="00A0607D">
              <w:lastRenderedPageBreak/>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&lt;b:ExternyKod&gt;L_MPRV_OPVR_3009_v1.0&lt;/b:ExternyKod&gt;</w:t>
            </w:r>
            <w:r w:rsidRPr="00A0607D">
              <w:br/>
              <w:t>                        &lt;b:Nazov&gt;Certifikát hnojiva&lt;/b:Nazov&gt;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&lt;b:VydavatelTypuLicencieKod&gt;OPVR&lt;/b:VydavatelTypuLicencieKod&gt;</w:t>
            </w:r>
            <w:r w:rsidRPr="00A0607D">
              <w:br/>
              <w:t>                        &lt;b:VydavatelTypuLicencieNazov&gt;Odbor pôdy a výživy rastlín&lt;/b:VydavatelTypuLicencieNazov&gt;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&lt;b:PlatnostOd&gt;2014-12-12T00:00:00&lt;/b:PlatnostOd&gt;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&lt;b:ExternyKod&gt;L_MK_SKD_0103_v1.0&lt;/b:ExternyKod&gt;</w:t>
            </w:r>
            <w:r w:rsidRPr="00A0607D">
              <w:br/>
              <w:t>                        &lt;b:Nazov&gt;Povolenie na dočasný vývoz národnej kultúrnej pamiatky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xml:space="preserve">                        &lt;b:SpravcaTypuLicencieNazov&gt;Ministerstvo kultúry Slovenskej </w:t>
            </w:r>
            <w:r w:rsidRPr="00A0607D">
              <w:lastRenderedPageBreak/>
              <w:t>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&lt;b:ExternyKod&gt;L_MK_SKD_0002_v1.0&lt;/b:ExternyKod&gt;</w:t>
            </w:r>
            <w:r w:rsidRPr="00A0607D">
              <w:br/>
              <w:t>                        &lt;b:Nazov&gt;Povolenie na dočasný vývoz národnej kultúrnej pamiatky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&lt;b:ExternyKod&gt;L_MK_SKD_0010_v1.0&lt;/b:ExternyKod&gt;</w:t>
            </w:r>
            <w:r w:rsidRPr="00A0607D">
              <w:br/>
              <w:t>                        &lt;b:Nazov&gt;Povolenie na dočasný vývoz zbierkového predmetu / súboru zbierkových predmetov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&lt;b:ExternyKod&gt;L_MPRV_USKVBL_0015_v1.0&lt;/b:ExternyKod&gt;</w:t>
            </w:r>
            <w:r w:rsidRPr="00A0607D">
              <w:br/>
              <w:t>                        &lt;b:Nazov&gt;Povolenie na dovoz neregistrovaného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&lt;b:ExternyKod&gt;L_MK_SKD_0030_v1.0&lt;/b:ExternyKod&gt;</w:t>
            </w:r>
            <w:r w:rsidRPr="00A0607D">
              <w:br/>
              <w:t>                        &lt;b:Nazov&gt;Povolenie na trvalý vývoz predmetov kultúrnej hodnoty mimo EÚ&lt;/b:Nazov&gt;</w:t>
            </w:r>
            <w:r w:rsidRPr="00A0607D">
              <w:br/>
              <w:t>                        &lt;b:PlatnostDo i:nil="true"/&gt;</w:t>
            </w:r>
            <w:r w:rsidRPr="00A0607D">
              <w:br/>
              <w:t>                        &lt;b:PlatnostOd&gt;2014-12-05T23:00:00&lt;/b:PlatnostOd&gt;</w:t>
            </w:r>
            <w:r w:rsidRPr="00A0607D">
              <w:br/>
            </w:r>
            <w:r w:rsidRPr="00A0607D">
              <w:lastRenderedPageBreak/>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&lt;b:ExternyKod&gt;L_MK_SKD_0123_v1.0&lt;/b:ExternyKod&gt;</w:t>
            </w:r>
            <w:r w:rsidRPr="00A0607D">
              <w:br/>
              <w:t>                        &lt;b:Nazov&gt;Povolenie na trvalý vývoz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&lt;b:ExternyKod&gt;L_MK_SKD_0006_v1.0&lt;/b:ExternyKod&gt;</w:t>
            </w:r>
            <w:r w:rsidRPr="00A0607D">
              <w:br/>
              <w:t>                        &lt;b:Nazov&gt;Povolenie na trvalý vývoz zbierkového predmetu / súboru zbierkových predmetov mimo EÚ - so súhlasom zriaďovateľa a MK SR&lt;/b:Nazov&gt;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&lt;b:ExternyKod&gt;L_MK_SKD_0106_v1.0&lt;/b:ExternyKod&gt;</w:t>
            </w:r>
            <w:r w:rsidRPr="00A0607D">
              <w:br/>
              <w:t>                        &lt;b:Nazov&gt;Povolenie na trvalý vývoz zbierkového predmetu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&lt;b:ExternyKod&gt;L_MK_SKD_0034_v1.0&lt;/b:ExternyKod&gt;</w:t>
            </w:r>
            <w:r w:rsidRPr="00A0607D">
              <w:br/>
              <w:t>                        &lt;b:Nazov&gt;Súhlas na dočasný vývoz predmetov kultúrnej hodnoty mimo EÚ&lt;/b:Nazov&gt;</w:t>
            </w:r>
            <w:r w:rsidRPr="00A0607D">
              <w:br/>
            </w:r>
            <w:r w:rsidRPr="00A0607D">
              <w:lastRenderedPageBreak/>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&lt;b:ExternyKod&gt;L_MPRV_SVPS_0017_v1.0&lt;/b:ExternyKod&gt;</w:t>
            </w:r>
            <w:r w:rsidRPr="00A0607D">
              <w:br/>
              <w:t>                        &lt;b:Nazov&gt;Vývozný certifikát (vývoz zvierat a produktov živočíšneho pôvodu)&lt;/b:Nazov&gt;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&lt;b:ExternyKod&gt;L_MPRV_SVPS_0010_v1.0&lt;/b:ExternyKod&gt;</w:t>
            </w:r>
            <w:r w:rsidRPr="00A0607D">
              <w:br/>
              <w:t>                        &lt;b:Nazov&gt;Doklad o registrácii chovu&lt;/b:Nazov&gt;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&lt;b:ExternyKod&gt;L_MPRV_OOAS_5047_v1.0&lt;/b:ExternyKod&gt;</w:t>
            </w:r>
            <w:r w:rsidRPr="00A0607D">
              <w:br/>
              <w:t>                        &lt;b:Nazov&gt;ISTA certifikát&lt;/b:Nazov&gt;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&lt;b:ExternyKod&gt;L_MPRV_OOAS_5038_v1.0&lt;/b:ExternyKod&gt;</w:t>
            </w:r>
            <w:r w:rsidRPr="00A0607D">
              <w:br/>
              <w:t>                        &lt;b:Nazov&gt;OECD certifikát (kukurica)&lt;/b:Nazov&gt;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&lt;b:ExternyKod&gt;L_MPRV_OOAS_5066_v1.0&lt;/b:ExternyKod&gt;</w:t>
            </w:r>
            <w:r w:rsidRPr="00A0607D">
              <w:br/>
              <w:t>                        &lt;b:Nazov&gt;OECD certifikát (poľné plodiny)&lt;/b:Nazov&gt;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&lt;b:ExternyKod&gt;L_MPRV_OOAS_5030_v1.0&lt;/b:ExternyKod&gt;</w:t>
            </w:r>
            <w:r w:rsidRPr="00A0607D">
              <w:br/>
              <w:t>                        &lt;b:Nazov&gt;OECD certifikát (repka olejka)&lt;/b:Nazov&gt;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&lt;b:ExternyKod&gt;L_MPRV_OOR_0125_v1.0&lt;/b:ExternyKod&gt;</w:t>
            </w:r>
            <w:r w:rsidRPr="00A0607D">
              <w:br/>
              <w:t>                        &lt;b:Nazov&gt;Oprávnenie na vydávanie rastlinných pasov&lt;/b:Nazov&gt;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&lt;b:ExternyKod&gt;L_MPRV_OKVZ_2003_v1.0&lt;/b:ExternyKod&gt;</w:t>
            </w:r>
            <w:r w:rsidRPr="00A0607D">
              <w:br/>
              <w:t>                        &lt;b:Nazov&gt;Osvedčenie o registrácii / schválení vývozcu / dovozcu krmív z tretích krajín&lt;/b:Nazov&gt;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&lt;b:ExternyKod&gt;L_MPRV_OOAS_5019_v1.0&lt;/b:ExternyKod&gt;</w:t>
            </w:r>
            <w:r w:rsidRPr="00A0607D">
              <w:br/>
              <w:t>                        &lt;b:Nazov&gt;Osvedčenie o uznaní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&lt;b:ExternyKod&gt;L_MPRV_OOAS_5024_v1.0&lt;/b:ExternyKod&gt;</w:t>
            </w:r>
            <w:r w:rsidRPr="00A0607D">
              <w:br/>
              <w:t>                        &lt;b:Nazov&gt;Osvedčenie o uznaní množiteľského porastu&lt;/b:Nazov&gt;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&lt;b:ExternyKod&gt;L_MPRV_OOAS_5040_v1.0&lt;/b:ExternyKod&gt;</w:t>
            </w:r>
            <w:r w:rsidRPr="00A0607D">
              <w:br/>
              <w:t>                        &lt;b:Nazov&gt;Osvedčenie o uznaní množiteľského porastu kukurice&lt;/b:Nazov&gt;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&lt;b:ExternyKod&gt;L_MPRV_OOAS_5062_v1.0&lt;/b:ExternyKod&gt;</w:t>
            </w:r>
            <w:r w:rsidRPr="00A0607D">
              <w:br/>
              <w:t>                        &lt;b:Nazov&gt;Osvedčenie o uznaní množiteľského porastu poľných plodín&lt;/b:Nazov&gt;</w:t>
            </w:r>
            <w:r w:rsidRPr="00A0607D">
              <w:br/>
              <w:t>                        &lt;b:PlatnostDo i:nil="true"/&gt;</w:t>
            </w:r>
            <w:r w:rsidRPr="00A0607D">
              <w:br/>
              <w:t>                        &lt;b:PlatnostOd&gt;2015-02-11T00:00:00&lt;/b:PlatnostOd&gt;</w:t>
            </w:r>
            <w:r w:rsidRPr="00A0607D">
              <w:br/>
              <w:t>                        &lt;b:SpravcaTypuLicencieKod&gt;ÚKSÚP&lt;/b:SpravcaTypuLicencieKod&gt;</w:t>
            </w:r>
            <w:r w:rsidRPr="00A0607D">
              <w:br/>
            </w:r>
            <w:r w:rsidRPr="00A0607D">
              <w:lastRenderedPageBreak/>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&lt;b:ExternyKod&gt;L_MPRV_OOAS_5032_v1.0&lt;/b:ExternyKod&gt;</w:t>
            </w:r>
            <w:r w:rsidRPr="00A0607D">
              <w:br/>
              <w:t>                        &lt;b:Nazov&gt;Osvedčenie o uznaní množiteľského porastu repky olejky&lt;/b:Nazov&gt;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&lt;b:ExternyKod&gt;L_MPRV_OOAS_5044_v1.0&lt;/b:ExternyKod&gt;</w:t>
            </w:r>
            <w:r w:rsidRPr="00A0607D">
              <w:br/>
              <w:t>                        &lt;b:Nazov&gt;Osvedčenie o uznaní porastu na nie konečne certifikované osivo&lt;/b:Nazov&gt;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&lt;b:ExternyKod&gt;L_MF_OC_1117_v1.0&lt;/b:ExternyKod&gt;</w:t>
            </w:r>
            <w:r w:rsidRPr="00A0607D">
              <w:br/>
              <w:t>                        &lt;b:Nazov&gt;Osvedčenie SHS (príloha 1C nk 2454/1993)&lt;/b:Nazov&gt;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&lt;b:VydavatelTypuLicencieKod&gt;6000&lt;/b:VydavatelTypuLicencieKod&gt;</w:t>
            </w:r>
            <w:r w:rsidRPr="00A0607D">
              <w:br/>
              <w:t>                        &lt;b:VydavatelTypuLicencieNazov&gt;Colný úrad Žilina&lt;/b:VydavatelTypuLicencieNazov&gt;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&lt;b:ExternyKod&gt;L_MPRV_OOAS_5012_v1.0&lt;/b:ExternyKod&gt;</w:t>
            </w:r>
            <w:r w:rsidRPr="00A0607D">
              <w:br/>
              <w:t>                        &lt;b:Nazov&gt;Povolenie na dovoz osív a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xml:space="preserve">                        &lt;b:SpravcaTypuLicencieNazov&gt;Ústredný kontrolný a skúšobný ústav </w:t>
            </w:r>
            <w:r w:rsidRPr="00A0607D">
              <w:lastRenderedPageBreak/>
              <w:t>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&lt;b:ExternyKod&gt;L_MPRV_USKVBL_0002_v1.0&lt;/b:ExternyKod&gt;</w:t>
            </w:r>
            <w:r w:rsidRPr="00A0607D">
              <w:br/>
              <w:t>                        &lt;b:Nazov&gt;Povolenie na veľkodistribúciu liekov&lt;/b:Nazov&gt;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&lt;b:ExternyKod&gt;L_MZ_SUKL_0302_v1.0&lt;/b:ExternyKod&gt;</w:t>
            </w:r>
            <w:r w:rsidRPr="00A0607D">
              <w:br/>
              <w:t>                        &lt;b:Nazov&gt;Povolenie na zaobchádzanie s humánnymi liekmi a zdravotníckymi pomôckami&lt;/b:Nazov&gt;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&lt;b:ExternyKod&gt;L_MZ_SFLP_0202_v1.0&lt;/b:ExternyKod&gt;</w:t>
            </w:r>
            <w:r w:rsidRPr="00A0607D">
              <w:br/>
              <w:t>                        &lt;b:Nazov&gt;Povolenie na zaobchádzanie s omamnými a psychotropnými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&lt;b:ExternyKod&gt;L_MZ_SUKL_0102_v1.0&lt;/b:ExternyKod&gt;</w:t>
            </w:r>
            <w:r w:rsidRPr="00A0607D">
              <w:br/>
              <w:t>                        &lt;b:Nazov&gt;Povolenie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r>
            <w:r w:rsidRPr="00A0607D">
              <w:lastRenderedPageBreak/>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&lt;b:ExternyKod&gt;L_MF_OC_1203_v1.0&lt;/b:ExternyKod&gt;</w:t>
            </w:r>
            <w:r w:rsidRPr="00A0607D">
              <w:br/>
              <w:t>                        &lt;b:Nazov&gt;Povolenie schváleného vývozcu&lt;/b:Nazov&gt;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&lt;b:ExternyKod&gt;L_MPRV_OOR_0116_v1.0&lt;/b:ExternyKod&gt;</w:t>
            </w:r>
            <w:r w:rsidRPr="00A0607D">
              <w:br/>
              <w:t>                        &lt;b:Nazov&gt;Rastlinný pas&lt;/b:Nazov&gt;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&lt;b:ExternyKod&gt;L_MPRV_OOR_0123_v1.0&lt;/b:ExternyKod&gt;</w:t>
            </w:r>
            <w:r w:rsidRPr="00A0607D">
              <w:br/>
              <w:t>                        &lt;b:Nazov&gt;Rastlinolekárske osvedčenie&lt;/b:Nazov&gt;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&lt;b:ExternyKod&gt;L_MH_CCHLP_0502_v1.0&lt;/b:ExternyKod&gt;</w:t>
            </w:r>
            <w:r w:rsidRPr="00A0607D">
              <w:br/>
              <w:t>                        &lt;b:Nazov&gt;Registrácia chemickej látky centrom pre chemické látky a prípravky&lt;/b:Nazov&gt;</w:t>
            </w:r>
            <w:r w:rsidRPr="00A0607D">
              <w:br/>
              <w:t>                        &lt;b:PlatnostDo i:nil="true"/&gt;</w:t>
            </w:r>
            <w:r w:rsidRPr="00A0607D">
              <w:br/>
              <w:t>                        &lt;b:PlatnostOd&gt;2014-12-05T23:00:00&lt;/b:PlatnostOd&gt;</w:t>
            </w:r>
            <w:r w:rsidRPr="00A0607D">
              <w:br/>
              <w:t>                        &lt;b:SpravcaTypuLicencieKod&gt;MH SR&lt;/b:SpravcaTypuLicencieKod&gt;</w:t>
            </w:r>
            <w:r w:rsidRPr="00A0607D">
              <w:br/>
              <w:t xml:space="preserve">                        &lt;b:SpravcaTypuLicencieNazov&gt;Ministerstvo hospodárstva Slovenskej </w:t>
            </w:r>
            <w:r w:rsidRPr="00A0607D">
              <w:lastRenderedPageBreak/>
              <w:t>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&lt;b:ExternyKod&gt;L_MPRV_OZPEP_4013_v1.0&lt;/b:ExternyKod&gt;</w:t>
            </w:r>
            <w:r w:rsidRPr="00A0607D">
              <w:br/>
              <w:t>                        &lt;b:Nazov&gt;Registrácia do ekologickej poľnohospodárskej výroby&lt;/b:Nazov&gt;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&lt;b:ExternyKod&gt;L_MZ_SUKL_0105_v1.0&lt;/b:ExternyKod&gt;</w:t>
            </w:r>
            <w:r w:rsidRPr="00A0607D">
              <w:br/>
              <w:t>                        &lt;b:Nazov&gt;Registrácia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&lt;b:ExternyKod&gt;L_MPRV_PPA_0131_v1.0&lt;/b:ExternyKod&gt;</w:t>
            </w:r>
            <w:r w:rsidRPr="00A0607D">
              <w:br/>
              <w:t>                        &lt;b:Nazov&gt;Registrácia receptúry&lt;/b:Nazov&gt;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&lt;b:ExternyKod&gt;L_MPRV_SVPS_0105_v1.0&lt;/b:ExternyKod&gt;</w:t>
            </w:r>
            <w:r w:rsidRPr="00A0607D">
              <w:br/>
              <w:t>                        &lt;b:Nazov&gt;Registrácia subjektu pre dovoz a vývoz neživočíšnych potravín&lt;/b:Nazov&gt;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r>
            <w:r w:rsidRPr="00A0607D">
              <w:lastRenderedPageBreak/>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&lt;b:ExternyKod&gt;L_MPRV_SVPS_0112_v1.0&lt;/b:ExternyKod&gt;</w:t>
            </w:r>
            <w:r w:rsidRPr="00A0607D">
              <w:br/>
              <w:t>                        &lt;b:Nazov&gt;Registrácia subjektu pre priamy predaj a dodávanie malého množstva produktov rastlinného pôvodu&lt;/b:Nazov&gt;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&lt;b:ExternyKod&gt;L_MPRV_PPA_0119_v1.0&lt;/b:ExternyKod&gt;</w:t>
            </w:r>
            <w:r w:rsidRPr="00A0607D">
              <w:br/>
              <w:t>                        &lt;b:Nazov&gt;Registrácia výrobcu - vývozcu&lt;/b:Nazov&gt;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&lt;b:ExternyKod&gt;L_MPRV_OOR_0102_v1.0&lt;/b:ExternyKod&gt;</w:t>
            </w:r>
            <w:r w:rsidRPr="00A0607D">
              <w:br/>
              <w:t>                        &lt;b:Nazov&gt;Registrácia výrobcu a dovozcu (rastlinný tovar)&lt;/b:Nazov&gt;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&lt;b:ExternyKod&gt;L_MPRV_SVPS_0116_v1.0&lt;/b:ExternyKod&gt;</w:t>
            </w:r>
            <w:r w:rsidRPr="00A0607D">
              <w:br/>
              <w:t>                        &lt;b:Nazov&gt;Registrácia výroby tabakových výrobkov a činností súvisiacich s ich umiestňovaním na trh&lt;/b:Nazov&gt;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r>
            <w:r w:rsidRPr="00A0607D">
              <w:lastRenderedPageBreak/>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&lt;b:ExternyKod&gt;L_MPRV_PPA_0003_v1.0&lt;/b:ExternyKod&gt;</w:t>
            </w:r>
            <w:r w:rsidRPr="00A0607D">
              <w:br/>
              <w:t>                        &lt;b:Nazov&gt;Registrácia vývozcu - dovozcu&lt;/b:Nazov&gt;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&lt;b:ExternyKod&gt;L_MPRV_OKVZ_2013_v1.0&lt;/b:ExternyKod&gt;</w:t>
            </w:r>
            <w:r w:rsidRPr="00A0607D">
              <w:br/>
              <w:t>                        &lt;b:Nazov&gt;Schválenie / registrácia výrobcu / sprostredkovateľa krmív (schválenie / registrovanie krmivárskeho podniku)&lt;/b:Nazov&gt;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&lt;b:ExternyKod&gt;L_MPRV_SVPS_0118_v1.0&lt;/b:ExternyKod&gt;</w:t>
            </w:r>
            <w:r w:rsidRPr="00A0607D">
              <w:br/>
              <w:t>                        &lt;b:Nazov&gt;Schválenie prevádzky produkujúcej klíčky&lt;/b:Nazov&gt;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&lt;b:ExternyKod&gt;L_UPVS_CCHLP_0001_v1.0&lt;/b:ExternyKod&gt;</w:t>
            </w:r>
            <w:r w:rsidRPr="00A0607D">
              <w:br/>
              <w:t>                        &lt;b:Nazov&gt;Typ licencie pre testy s ÚPVS&lt;/b:Nazov&gt;</w:t>
            </w:r>
            <w:r w:rsidRPr="00A0607D">
              <w:br/>
              <w:t>                        &lt;b:PlatnostDo i:nil="true"/&gt;</w:t>
            </w:r>
            <w:r w:rsidRPr="00A0607D">
              <w:br/>
              <w:t>                        &lt;b:PlatnostOd&gt;2014-12-12T00:00:00&lt;/b:PlatnostOd&gt;</w:t>
            </w:r>
            <w:r w:rsidRPr="00A0607D">
              <w:br/>
              <w:t>                        &lt;b:SpravcaTypuLicencieKod&gt;MH SR&lt;/b:SpravcaTypuLicencieKod&gt;</w:t>
            </w:r>
            <w:r w:rsidRPr="00A0607D">
              <w:br/>
              <w:t>                        &lt;b:SpravcaTypuLicencieNazov&gt;Ministerstvo hospodárstva Slovenskej 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r>
            <w:r w:rsidRPr="00A0607D">
              <w:lastRenderedPageBreak/>
              <w:t>                    &lt;/b:NacitanieTypovLicencii_CisTypLicencie&gt;</w:t>
            </w:r>
            <w:r w:rsidRPr="00A0607D">
              <w:br/>
              <w:t>                    &lt;b:NacitanieTypovLicencii_CisTypLicencie&gt;</w:t>
            </w:r>
            <w:r w:rsidRPr="00A0607D">
              <w:br/>
              <w:t>                        &lt;b:DruhLicencie&gt;neobmedzená&lt;/b:DruhLicencie&gt;</w:t>
            </w:r>
            <w:r w:rsidRPr="00A0607D">
              <w:br/>
              <w:t>                        &lt;b:ExternyKod&gt;L_MF_OC_1011_v1.0&lt;/b:ExternyKod&gt;</w:t>
            </w:r>
            <w:r w:rsidRPr="00A0607D">
              <w:br/>
              <w:t>                        &lt;b:Nazov&gt;Záväzná informácia o nomenklatúrnom zatriedení tovaru&lt;/b:Nazov&gt;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&lt;b:ExternyKod&gt;L_MF_OC_1017_v1.0&lt;/b:ExternyKod&gt;</w:t>
            </w:r>
            <w:r w:rsidRPr="00A0607D">
              <w:br/>
              <w:t>                        &lt;b:Nazov&gt;Záväzná informácia o pôvode&lt;/b:Nazov&gt;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&lt;/b:TypLicencie&gt;</w:t>
            </w:r>
            <w:r w:rsidRPr="00A0607D">
              <w:br/>
              <w:t>            &lt;/NacitatTypyLicencieResult&gt;</w:t>
            </w:r>
            <w:r w:rsidRPr="00A0607D">
              <w:br/>
              <w:t>        &lt;/NacitatTypyLicencieResponse&gt;</w:t>
            </w:r>
            <w:r w:rsidRPr="00A0607D">
              <w:br/>
              <w:t>    &lt;/s:Body&gt;</w:t>
            </w:r>
            <w:r w:rsidRPr="00A0607D">
              <w:br/>
              <w:t>&lt;/s:Envelope&gt;</w:t>
            </w:r>
          </w:p>
        </w:tc>
      </w:tr>
    </w:tbl>
    <w:p w14:paraId="57BA6729" w14:textId="7188BDC9" w:rsidR="00AD205C" w:rsidRDefault="002C259D" w:rsidP="00D24084">
      <w:pPr>
        <w:pStyle w:val="Nadpis4"/>
      </w:pPr>
      <w:bookmarkStart w:id="206" w:name="scroll-bookmark-156"/>
      <w:r>
        <w:lastRenderedPageBreak/>
        <w:t>Popis výnimiek</w:t>
      </w:r>
      <w:bookmarkEnd w:id="20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3F792148"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514768C" w14:textId="77777777" w:rsidR="00AD205C" w:rsidRDefault="002C259D" w:rsidP="00D24084">
            <w:r>
              <w:t>Kód</w:t>
            </w:r>
          </w:p>
        </w:tc>
        <w:tc>
          <w:tcPr>
            <w:tcW w:w="3628" w:type="dxa"/>
            <w:tcMar>
              <w:top w:w="30" w:type="dxa"/>
              <w:left w:w="30" w:type="dxa"/>
              <w:bottom w:w="20" w:type="dxa"/>
              <w:right w:w="30" w:type="dxa"/>
            </w:tcMar>
          </w:tcPr>
          <w:p w14:paraId="1D14ACDB" w14:textId="77777777" w:rsidR="00AD205C" w:rsidRDefault="002C259D" w:rsidP="00D24084">
            <w:r>
              <w:t>Popís</w:t>
            </w:r>
          </w:p>
        </w:tc>
        <w:tc>
          <w:tcPr>
            <w:tcW w:w="3628" w:type="dxa"/>
            <w:tcMar>
              <w:top w:w="30" w:type="dxa"/>
              <w:left w:w="30" w:type="dxa"/>
              <w:bottom w:w="20" w:type="dxa"/>
              <w:right w:w="30" w:type="dxa"/>
            </w:tcMar>
          </w:tcPr>
          <w:p w14:paraId="3D3818C9" w14:textId="77777777" w:rsidR="00AD205C" w:rsidRDefault="002C259D" w:rsidP="00D24084">
            <w:r>
              <w:t>Špecifikácia chyby</w:t>
            </w:r>
          </w:p>
        </w:tc>
        <w:tc>
          <w:tcPr>
            <w:tcW w:w="907" w:type="dxa"/>
            <w:tcMar>
              <w:top w:w="30" w:type="dxa"/>
              <w:left w:w="30" w:type="dxa"/>
              <w:bottom w:w="20" w:type="dxa"/>
              <w:right w:w="30" w:type="dxa"/>
            </w:tcMar>
          </w:tcPr>
          <w:p w14:paraId="2C1BBEF2" w14:textId="77777777" w:rsidR="00AD205C" w:rsidRDefault="002C259D" w:rsidP="00D24084">
            <w:r>
              <w:t>Typ chyby</w:t>
            </w:r>
          </w:p>
        </w:tc>
      </w:tr>
      <w:tr w:rsidR="00AD205C" w14:paraId="0FC32AC5" w14:textId="77777777" w:rsidTr="00AD205C">
        <w:tc>
          <w:tcPr>
            <w:tcW w:w="907" w:type="dxa"/>
            <w:tcMar>
              <w:top w:w="30" w:type="dxa"/>
              <w:left w:w="30" w:type="dxa"/>
              <w:bottom w:w="20" w:type="dxa"/>
              <w:right w:w="30" w:type="dxa"/>
            </w:tcMar>
          </w:tcPr>
          <w:p w14:paraId="24FE990E" w14:textId="77777777" w:rsidR="00AD205C" w:rsidRDefault="002C259D" w:rsidP="00D24084">
            <w:r>
              <w:t>-999</w:t>
            </w:r>
          </w:p>
        </w:tc>
        <w:tc>
          <w:tcPr>
            <w:tcW w:w="3628" w:type="dxa"/>
            <w:tcMar>
              <w:top w:w="30" w:type="dxa"/>
              <w:left w:w="30" w:type="dxa"/>
              <w:bottom w:w="20" w:type="dxa"/>
              <w:right w:w="30" w:type="dxa"/>
            </w:tcMar>
          </w:tcPr>
          <w:p w14:paraId="56427604" w14:textId="77777777" w:rsidR="00AD205C" w:rsidRDefault="002C259D" w:rsidP="00D24084">
            <w:r>
              <w:t>Neexistujúce oprávnenie na službu</w:t>
            </w:r>
          </w:p>
        </w:tc>
        <w:tc>
          <w:tcPr>
            <w:tcW w:w="3628" w:type="dxa"/>
            <w:tcMar>
              <w:top w:w="30" w:type="dxa"/>
              <w:left w:w="30" w:type="dxa"/>
              <w:bottom w:w="20" w:type="dxa"/>
              <w:right w:w="30" w:type="dxa"/>
            </w:tcMar>
          </w:tcPr>
          <w:p w14:paraId="4EB65FAE" w14:textId="77777777" w:rsidR="00AD205C" w:rsidRDefault="002C259D" w:rsidP="00D24084">
            <w:r>
              <w:t>Neexistujúce oprávnenie na službu</w:t>
            </w:r>
          </w:p>
        </w:tc>
        <w:tc>
          <w:tcPr>
            <w:tcW w:w="907" w:type="dxa"/>
            <w:tcMar>
              <w:top w:w="30" w:type="dxa"/>
              <w:left w:w="30" w:type="dxa"/>
              <w:bottom w:w="20" w:type="dxa"/>
              <w:right w:w="30" w:type="dxa"/>
            </w:tcMar>
          </w:tcPr>
          <w:p w14:paraId="45816316" w14:textId="77777777" w:rsidR="00AD205C" w:rsidRDefault="002C259D" w:rsidP="00D24084">
            <w:r>
              <w:t>Biznis</w:t>
            </w:r>
          </w:p>
        </w:tc>
      </w:tr>
    </w:tbl>
    <w:p w14:paraId="4D4C90FF" w14:textId="77777777" w:rsidR="00AD205C" w:rsidRDefault="00AD205C" w:rsidP="00D24084"/>
    <w:p w14:paraId="0D6360C7" w14:textId="77777777" w:rsidR="00AD205C" w:rsidRDefault="00AD205C" w:rsidP="00D24084"/>
    <w:p w14:paraId="3884797A" w14:textId="77777777" w:rsidR="005928AC" w:rsidRDefault="005928AC" w:rsidP="00D24084">
      <w:r>
        <w:br w:type="page"/>
      </w:r>
    </w:p>
    <w:p w14:paraId="4D35063A" w14:textId="5E37191E" w:rsidR="00AD205C" w:rsidRDefault="002C259D" w:rsidP="00D24084">
      <w:pPr>
        <w:pStyle w:val="Nadpis2"/>
      </w:pPr>
      <w:bookmarkStart w:id="207" w:name="scroll-bookmark-157"/>
      <w:bookmarkStart w:id="208" w:name="_Toc101774407"/>
      <w:r>
        <w:lastRenderedPageBreak/>
        <w:t>Získanie štatistických prehľadov o zahraničnoobchodných  transakciách</w:t>
      </w:r>
      <w:bookmarkEnd w:id="207"/>
      <w:bookmarkEnd w:id="208"/>
    </w:p>
    <w:tbl>
      <w:tblPr>
        <w:tblStyle w:val="ScrollTableNormal"/>
        <w:tblW w:w="0" w:type="auto"/>
        <w:tblLayout w:type="fixed"/>
        <w:tblLook w:val="0000" w:firstRow="0" w:lastRow="0" w:firstColumn="0" w:lastColumn="0" w:noHBand="0" w:noVBand="0"/>
      </w:tblPr>
      <w:tblGrid>
        <w:gridCol w:w="2268"/>
        <w:gridCol w:w="6803"/>
      </w:tblGrid>
      <w:tr w:rsidR="00AD205C" w14:paraId="6BBAE993" w14:textId="77777777" w:rsidTr="00A0607D">
        <w:tc>
          <w:tcPr>
            <w:tcW w:w="2268" w:type="dxa"/>
            <w:tcMar>
              <w:top w:w="30" w:type="dxa"/>
              <w:left w:w="30" w:type="dxa"/>
              <w:bottom w:w="20" w:type="dxa"/>
              <w:right w:w="30" w:type="dxa"/>
            </w:tcMar>
            <w:vAlign w:val="center"/>
          </w:tcPr>
          <w:p w14:paraId="063CAEC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10A85C6" w14:textId="77777777" w:rsidR="00AD205C" w:rsidRDefault="002C259D" w:rsidP="00D24084">
            <w:r>
              <w:t>sluzba_is_240</w:t>
            </w:r>
          </w:p>
        </w:tc>
      </w:tr>
      <w:tr w:rsidR="00AD205C" w14:paraId="64D1D849" w14:textId="77777777" w:rsidTr="00A0607D">
        <w:tc>
          <w:tcPr>
            <w:tcW w:w="2268" w:type="dxa"/>
            <w:tcMar>
              <w:top w:w="30" w:type="dxa"/>
              <w:left w:w="30" w:type="dxa"/>
              <w:bottom w:w="20" w:type="dxa"/>
              <w:right w:w="30" w:type="dxa"/>
            </w:tcMar>
            <w:vAlign w:val="center"/>
          </w:tcPr>
          <w:p w14:paraId="7C9F94C6" w14:textId="77777777" w:rsidR="00AD205C" w:rsidRDefault="002C259D" w:rsidP="00D24084">
            <w:r>
              <w:t>Verzia služby</w:t>
            </w:r>
          </w:p>
        </w:tc>
        <w:tc>
          <w:tcPr>
            <w:tcW w:w="6803" w:type="dxa"/>
            <w:tcMar>
              <w:top w:w="30" w:type="dxa"/>
              <w:left w:w="30" w:type="dxa"/>
              <w:bottom w:w="20" w:type="dxa"/>
              <w:right w:w="30" w:type="dxa"/>
            </w:tcMar>
            <w:vAlign w:val="center"/>
          </w:tcPr>
          <w:p w14:paraId="111B712F" w14:textId="77777777" w:rsidR="00AD205C" w:rsidRDefault="002C259D" w:rsidP="00D24084">
            <w:r>
              <w:t>1.0</w:t>
            </w:r>
          </w:p>
        </w:tc>
      </w:tr>
      <w:tr w:rsidR="00AD205C" w14:paraId="47309FD3" w14:textId="77777777" w:rsidTr="00A0607D">
        <w:tc>
          <w:tcPr>
            <w:tcW w:w="2268" w:type="dxa"/>
            <w:tcMar>
              <w:top w:w="30" w:type="dxa"/>
              <w:left w:w="30" w:type="dxa"/>
              <w:bottom w:w="20" w:type="dxa"/>
              <w:right w:w="30" w:type="dxa"/>
            </w:tcMar>
            <w:vAlign w:val="center"/>
          </w:tcPr>
          <w:p w14:paraId="61635BE8" w14:textId="77777777" w:rsidR="00AD205C" w:rsidRDefault="002C259D" w:rsidP="00D24084">
            <w:r>
              <w:t>Popis služby</w:t>
            </w:r>
          </w:p>
        </w:tc>
        <w:tc>
          <w:tcPr>
            <w:tcW w:w="6803" w:type="dxa"/>
            <w:tcMar>
              <w:top w:w="30" w:type="dxa"/>
              <w:left w:w="30" w:type="dxa"/>
              <w:bottom w:w="20" w:type="dxa"/>
              <w:right w:w="30" w:type="dxa"/>
            </w:tcMar>
            <w:vAlign w:val="center"/>
          </w:tcPr>
          <w:p w14:paraId="3BC9C8FF" w14:textId="77777777" w:rsidR="00AD205C" w:rsidRDefault="002C259D" w:rsidP="00D24084">
            <w:r>
              <w:t>Služba poskytne prostriedky na tvorbu používateľsky definovateľných štatistických prehľadov z údajovej základne IS CEP.</w:t>
            </w:r>
            <w:r>
              <w:br/>
              <w:t>Služba zároveň zabezpečí transport údajov pre potreby štatistiky.</w:t>
            </w:r>
            <w:r>
              <w:br/>
              <w:t>Služba patrí medzi všeobecné služby IS CEP.</w:t>
            </w:r>
            <w:r>
              <w:br/>
              <w:t>NP-A.1.1.20</w:t>
            </w:r>
          </w:p>
        </w:tc>
      </w:tr>
      <w:tr w:rsidR="00AD205C" w14:paraId="51BB1346" w14:textId="77777777" w:rsidTr="00A0607D">
        <w:tc>
          <w:tcPr>
            <w:tcW w:w="2268" w:type="dxa"/>
            <w:tcMar>
              <w:top w:w="30" w:type="dxa"/>
              <w:left w:w="30" w:type="dxa"/>
              <w:bottom w:w="20" w:type="dxa"/>
              <w:right w:w="30" w:type="dxa"/>
            </w:tcMar>
            <w:vAlign w:val="center"/>
          </w:tcPr>
          <w:p w14:paraId="2F703C8B" w14:textId="77777777" w:rsidR="00AD205C" w:rsidRDefault="002C259D" w:rsidP="00D24084">
            <w:r>
              <w:t>ISVS / Modul</w:t>
            </w:r>
          </w:p>
        </w:tc>
        <w:tc>
          <w:tcPr>
            <w:tcW w:w="6803" w:type="dxa"/>
            <w:tcMar>
              <w:top w:w="30" w:type="dxa"/>
              <w:left w:w="30" w:type="dxa"/>
              <w:bottom w:w="20" w:type="dxa"/>
              <w:right w:w="30" w:type="dxa"/>
            </w:tcMar>
            <w:vAlign w:val="center"/>
          </w:tcPr>
          <w:p w14:paraId="7FCF60A2" w14:textId="77777777" w:rsidR="00AD205C" w:rsidRDefault="002C259D" w:rsidP="00D24084">
            <w:r>
              <w:t>IS CEP</w:t>
            </w:r>
          </w:p>
        </w:tc>
      </w:tr>
    </w:tbl>
    <w:p w14:paraId="10DF37FA" w14:textId="5A85F38F" w:rsidR="00AD205C" w:rsidRDefault="002C259D" w:rsidP="00D24084">
      <w:pPr>
        <w:pStyle w:val="Nadpis3"/>
      </w:pPr>
      <w:bookmarkStart w:id="209" w:name="scroll-bookmark-158"/>
      <w:bookmarkStart w:id="210" w:name="_Toc101774408"/>
      <w:r>
        <w:t>Procesné/logické údaje</w:t>
      </w:r>
      <w:bookmarkEnd w:id="209"/>
      <w:bookmarkEnd w:id="210"/>
    </w:p>
    <w:p w14:paraId="5E73399A" w14:textId="4B079DF7" w:rsidR="00AD205C" w:rsidRDefault="002C259D" w:rsidP="00D24084">
      <w:pPr>
        <w:pStyle w:val="Nadpis4"/>
      </w:pPr>
      <w:bookmarkStart w:id="211" w:name="scroll-bookmark-159"/>
      <w:r>
        <w:t>Procesný tok / biznis logika služby</w:t>
      </w:r>
      <w:bookmarkEnd w:id="211"/>
    </w:p>
    <w:p w14:paraId="0575A33D" w14:textId="77777777" w:rsidR="00AD205C" w:rsidRDefault="002C259D" w:rsidP="00D24084">
      <w:r>
        <w:t>Služba poskytuje sadu reportov týkajúcich sa zahraničnoobchdných transakcií. Reporty sa generujú na základe vstupných parametrov, pričom samotná služba je realizovaná postupnosťou nasledujúcich krokov (operácií):</w:t>
      </w:r>
    </w:p>
    <w:p w14:paraId="0D0409EB" w14:textId="77777777" w:rsidR="00AD205C" w:rsidRDefault="002C259D" w:rsidP="00D24084">
      <w:pPr>
        <w:pStyle w:val="Odsekzoznamu"/>
        <w:numPr>
          <w:ilvl w:val="0"/>
          <w:numId w:val="35"/>
        </w:numPr>
      </w:pPr>
      <w:r>
        <w:t>Poskytnutie typov reportov</w:t>
      </w:r>
    </w:p>
    <w:p w14:paraId="6EFD3D08" w14:textId="77777777" w:rsidR="00AD205C" w:rsidRDefault="002C259D" w:rsidP="00D24084">
      <w:pPr>
        <w:pStyle w:val="Odsekzoznamu"/>
        <w:numPr>
          <w:ilvl w:val="0"/>
          <w:numId w:val="35"/>
        </w:numPr>
      </w:pPr>
      <w:r>
        <w:t>Poskytnutie detailu typu reportu</w:t>
      </w:r>
    </w:p>
    <w:p w14:paraId="041B52BF" w14:textId="77777777" w:rsidR="00AD205C" w:rsidRDefault="002C259D" w:rsidP="00D24084">
      <w:pPr>
        <w:pStyle w:val="Odsekzoznamu"/>
        <w:numPr>
          <w:ilvl w:val="0"/>
          <w:numId w:val="35"/>
        </w:numPr>
      </w:pPr>
      <w:r>
        <w:t>Prijatie a spracovanie požiadavky na report</w:t>
      </w:r>
    </w:p>
    <w:p w14:paraId="27422029" w14:textId="77777777" w:rsidR="00AD205C" w:rsidRDefault="002C259D" w:rsidP="00D24084">
      <w:pPr>
        <w:pStyle w:val="Odsekzoznamu"/>
        <w:numPr>
          <w:ilvl w:val="0"/>
          <w:numId w:val="35"/>
        </w:numPr>
      </w:pPr>
      <w:r>
        <w:t>Poskytnutie detailu požiadavky</w:t>
      </w:r>
    </w:p>
    <w:p w14:paraId="2ED89645" w14:textId="77777777" w:rsidR="00AD205C" w:rsidRDefault="002C259D" w:rsidP="00D24084">
      <w:pPr>
        <w:pStyle w:val="Odsekzoznamu"/>
        <w:numPr>
          <w:ilvl w:val="0"/>
          <w:numId w:val="35"/>
        </w:numPr>
      </w:pPr>
      <w:r>
        <w:t>Poskytnutie dát reportu</w:t>
      </w:r>
    </w:p>
    <w:p w14:paraId="46099295" w14:textId="77777777" w:rsidR="00AD205C" w:rsidRDefault="002C259D" w:rsidP="00D24084">
      <w:r>
        <w:t>Systém poskytuje reporty vo fomáte html, xml, pdf, excel, csv, rtf.</w:t>
      </w:r>
      <w:r>
        <w:br/>
        <w:t>Požadovaný formát reportu je potrebné zadať pri požiadavke na report.</w:t>
      </w:r>
    </w:p>
    <w:p w14:paraId="78493CD6" w14:textId="6D95785D" w:rsidR="00AD205C" w:rsidRDefault="002C259D" w:rsidP="00D24084">
      <w:pPr>
        <w:pStyle w:val="Nadpis4"/>
      </w:pPr>
      <w:bookmarkStart w:id="212" w:name="scroll-bookmark-160"/>
      <w:r>
        <w:t>Operácie poskytovanej služby</w:t>
      </w:r>
      <w:bookmarkEnd w:id="21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C0548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CAFCE5C" w14:textId="77777777" w:rsidR="00AD205C" w:rsidRDefault="002C259D" w:rsidP="00D24084">
            <w:r>
              <w:t>Názov operácie</w:t>
            </w:r>
          </w:p>
        </w:tc>
        <w:tc>
          <w:tcPr>
            <w:tcW w:w="3628" w:type="dxa"/>
            <w:tcMar>
              <w:top w:w="30" w:type="dxa"/>
              <w:left w:w="30" w:type="dxa"/>
              <w:bottom w:w="20" w:type="dxa"/>
              <w:right w:w="30" w:type="dxa"/>
            </w:tcMar>
          </w:tcPr>
          <w:p w14:paraId="6F8C798F" w14:textId="77777777" w:rsidR="00AD205C" w:rsidRDefault="002C259D" w:rsidP="00D24084">
            <w:r>
              <w:t>Popis operácie</w:t>
            </w:r>
          </w:p>
        </w:tc>
        <w:tc>
          <w:tcPr>
            <w:tcW w:w="907" w:type="dxa"/>
            <w:tcMar>
              <w:top w:w="30" w:type="dxa"/>
              <w:left w:w="30" w:type="dxa"/>
              <w:bottom w:w="20" w:type="dxa"/>
              <w:right w:w="30" w:type="dxa"/>
            </w:tcMar>
          </w:tcPr>
          <w:p w14:paraId="7B20507E" w14:textId="77777777" w:rsidR="00AD205C" w:rsidRDefault="002C259D" w:rsidP="00D24084">
            <w:r>
              <w:t>Poradie operácie</w:t>
            </w:r>
          </w:p>
        </w:tc>
        <w:tc>
          <w:tcPr>
            <w:tcW w:w="1361" w:type="dxa"/>
            <w:tcMar>
              <w:top w:w="30" w:type="dxa"/>
              <w:left w:w="30" w:type="dxa"/>
              <w:bottom w:w="20" w:type="dxa"/>
              <w:right w:w="30" w:type="dxa"/>
            </w:tcMar>
          </w:tcPr>
          <w:p w14:paraId="21BCE132" w14:textId="77777777" w:rsidR="00AD205C" w:rsidRDefault="002C259D" w:rsidP="00D24084">
            <w:r>
              <w:t>Vstupné parametre</w:t>
            </w:r>
          </w:p>
        </w:tc>
        <w:tc>
          <w:tcPr>
            <w:tcW w:w="1361" w:type="dxa"/>
            <w:tcMar>
              <w:top w:w="30" w:type="dxa"/>
              <w:left w:w="30" w:type="dxa"/>
              <w:bottom w:w="20" w:type="dxa"/>
              <w:right w:w="30" w:type="dxa"/>
            </w:tcMar>
          </w:tcPr>
          <w:p w14:paraId="6617F289" w14:textId="77777777" w:rsidR="00AD205C" w:rsidRDefault="002C259D" w:rsidP="00D24084">
            <w:r>
              <w:t>Vystupné parametre</w:t>
            </w:r>
          </w:p>
        </w:tc>
      </w:tr>
      <w:tr w:rsidR="00AD205C" w14:paraId="71C03C9A" w14:textId="77777777" w:rsidTr="00AD205C">
        <w:tc>
          <w:tcPr>
            <w:tcW w:w="1814" w:type="dxa"/>
            <w:tcMar>
              <w:top w:w="30" w:type="dxa"/>
              <w:left w:w="30" w:type="dxa"/>
              <w:bottom w:w="20" w:type="dxa"/>
              <w:right w:w="30" w:type="dxa"/>
            </w:tcMar>
          </w:tcPr>
          <w:p w14:paraId="507781F4" w14:textId="77777777" w:rsidR="00AD205C" w:rsidRDefault="002C259D" w:rsidP="00D24084">
            <w:r>
              <w:t>PoskytnutieTypovReportovISVS</w:t>
            </w:r>
          </w:p>
        </w:tc>
        <w:tc>
          <w:tcPr>
            <w:tcW w:w="3628" w:type="dxa"/>
            <w:tcMar>
              <w:top w:w="30" w:type="dxa"/>
              <w:left w:w="30" w:type="dxa"/>
              <w:bottom w:w="20" w:type="dxa"/>
              <w:right w:w="30" w:type="dxa"/>
            </w:tcMar>
          </w:tcPr>
          <w:p w14:paraId="13C14F5A" w14:textId="77777777" w:rsidR="00AD205C" w:rsidRDefault="002C259D" w:rsidP="00D24084">
            <w:r>
              <w:t>systém vráti dostupné typy reportov pre daného používateľa</w:t>
            </w:r>
          </w:p>
        </w:tc>
        <w:tc>
          <w:tcPr>
            <w:tcW w:w="907" w:type="dxa"/>
            <w:tcMar>
              <w:top w:w="30" w:type="dxa"/>
              <w:left w:w="30" w:type="dxa"/>
              <w:bottom w:w="20" w:type="dxa"/>
              <w:right w:w="30" w:type="dxa"/>
            </w:tcMar>
          </w:tcPr>
          <w:p w14:paraId="7A0DDDC6" w14:textId="77777777" w:rsidR="00AD205C" w:rsidRDefault="002C259D" w:rsidP="00D24084">
            <w:r>
              <w:t>1</w:t>
            </w:r>
          </w:p>
        </w:tc>
        <w:tc>
          <w:tcPr>
            <w:tcW w:w="1361" w:type="dxa"/>
            <w:tcMar>
              <w:top w:w="30" w:type="dxa"/>
              <w:left w:w="30" w:type="dxa"/>
              <w:bottom w:w="20" w:type="dxa"/>
              <w:right w:w="30" w:type="dxa"/>
            </w:tcMar>
          </w:tcPr>
          <w:p w14:paraId="0101E9F9" w14:textId="77777777" w:rsidR="00AD205C" w:rsidRDefault="002C259D" w:rsidP="00D24084">
            <w:r>
              <w:t>PoskytnutieTypovReportovZiadost</w:t>
            </w:r>
          </w:p>
        </w:tc>
        <w:tc>
          <w:tcPr>
            <w:tcW w:w="1361" w:type="dxa"/>
            <w:tcMar>
              <w:top w:w="30" w:type="dxa"/>
              <w:left w:w="30" w:type="dxa"/>
              <w:bottom w:w="20" w:type="dxa"/>
              <w:right w:w="30" w:type="dxa"/>
            </w:tcMar>
          </w:tcPr>
          <w:p w14:paraId="41799E71" w14:textId="77777777" w:rsidR="00AD205C" w:rsidRDefault="002C259D" w:rsidP="00D24084">
            <w:r>
              <w:t>TypyReportov</w:t>
            </w:r>
          </w:p>
        </w:tc>
      </w:tr>
      <w:tr w:rsidR="00AD205C" w14:paraId="4BA63467" w14:textId="77777777" w:rsidTr="00AD205C">
        <w:tc>
          <w:tcPr>
            <w:tcW w:w="1814" w:type="dxa"/>
            <w:tcMar>
              <w:top w:w="30" w:type="dxa"/>
              <w:left w:w="30" w:type="dxa"/>
              <w:bottom w:w="20" w:type="dxa"/>
              <w:right w:w="30" w:type="dxa"/>
            </w:tcMar>
          </w:tcPr>
          <w:p w14:paraId="76E1C64B" w14:textId="77777777" w:rsidR="00AD205C" w:rsidRDefault="002C259D" w:rsidP="00D24084">
            <w:r>
              <w:t>PoskytnutieDetailuTypuReportuISVS</w:t>
            </w:r>
          </w:p>
        </w:tc>
        <w:tc>
          <w:tcPr>
            <w:tcW w:w="3628" w:type="dxa"/>
            <w:tcMar>
              <w:top w:w="30" w:type="dxa"/>
              <w:left w:w="30" w:type="dxa"/>
              <w:bottom w:w="20" w:type="dxa"/>
              <w:right w:w="30" w:type="dxa"/>
            </w:tcMar>
          </w:tcPr>
          <w:p w14:paraId="4E81303E" w14:textId="77777777" w:rsidR="00AD205C" w:rsidRDefault="002C259D" w:rsidP="00D24084">
            <w:r>
              <w:t>systém vráti parametre typu reportu</w:t>
            </w:r>
          </w:p>
        </w:tc>
        <w:tc>
          <w:tcPr>
            <w:tcW w:w="907" w:type="dxa"/>
            <w:tcMar>
              <w:top w:w="30" w:type="dxa"/>
              <w:left w:w="30" w:type="dxa"/>
              <w:bottom w:w="20" w:type="dxa"/>
              <w:right w:w="30" w:type="dxa"/>
            </w:tcMar>
          </w:tcPr>
          <w:p w14:paraId="4D24A43F" w14:textId="77777777" w:rsidR="00AD205C" w:rsidRDefault="002C259D" w:rsidP="00D24084">
            <w:r>
              <w:t>2</w:t>
            </w:r>
          </w:p>
        </w:tc>
        <w:tc>
          <w:tcPr>
            <w:tcW w:w="1361" w:type="dxa"/>
            <w:tcMar>
              <w:top w:w="30" w:type="dxa"/>
              <w:left w:w="30" w:type="dxa"/>
              <w:bottom w:w="20" w:type="dxa"/>
              <w:right w:w="30" w:type="dxa"/>
            </w:tcMar>
          </w:tcPr>
          <w:p w14:paraId="11BDEA0B" w14:textId="77777777" w:rsidR="00AD205C" w:rsidRDefault="002C259D" w:rsidP="00D24084">
            <w:r>
              <w:t>PoskytnutieDetailuTypuReportuZiadost</w:t>
            </w:r>
          </w:p>
        </w:tc>
        <w:tc>
          <w:tcPr>
            <w:tcW w:w="1361" w:type="dxa"/>
            <w:tcMar>
              <w:top w:w="30" w:type="dxa"/>
              <w:left w:w="30" w:type="dxa"/>
              <w:bottom w:w="20" w:type="dxa"/>
              <w:right w:w="30" w:type="dxa"/>
            </w:tcMar>
          </w:tcPr>
          <w:p w14:paraId="3DC863B7" w14:textId="77777777" w:rsidR="00AD205C" w:rsidRDefault="002C259D" w:rsidP="00D24084">
            <w:r>
              <w:t>DetailTypuReportu</w:t>
            </w:r>
          </w:p>
        </w:tc>
      </w:tr>
      <w:tr w:rsidR="00AD205C" w14:paraId="1DD652E0" w14:textId="77777777" w:rsidTr="00AD205C">
        <w:tc>
          <w:tcPr>
            <w:tcW w:w="1814" w:type="dxa"/>
            <w:tcMar>
              <w:top w:w="30" w:type="dxa"/>
              <w:left w:w="30" w:type="dxa"/>
              <w:bottom w:w="20" w:type="dxa"/>
              <w:right w:w="30" w:type="dxa"/>
            </w:tcMar>
          </w:tcPr>
          <w:p w14:paraId="423533DA" w14:textId="77777777" w:rsidR="00AD205C" w:rsidRDefault="002C259D" w:rsidP="00D24084">
            <w:r>
              <w:t>PrijatieASpracovaniePoziadavkyNaReportISVS</w:t>
            </w:r>
          </w:p>
        </w:tc>
        <w:tc>
          <w:tcPr>
            <w:tcW w:w="3628" w:type="dxa"/>
            <w:tcMar>
              <w:top w:w="30" w:type="dxa"/>
              <w:left w:w="30" w:type="dxa"/>
              <w:bottom w:w="20" w:type="dxa"/>
              <w:right w:w="30" w:type="dxa"/>
            </w:tcMar>
          </w:tcPr>
          <w:p w14:paraId="0E130345" w14:textId="77777777" w:rsidR="00AD205C" w:rsidRDefault="002C259D" w:rsidP="00D24084">
            <w:r>
              <w:t>systém prijme požadované vstupné parametre a zaeviduje požiadavku na report</w:t>
            </w:r>
          </w:p>
        </w:tc>
        <w:tc>
          <w:tcPr>
            <w:tcW w:w="907" w:type="dxa"/>
            <w:tcMar>
              <w:top w:w="30" w:type="dxa"/>
              <w:left w:w="30" w:type="dxa"/>
              <w:bottom w:w="20" w:type="dxa"/>
              <w:right w:w="30" w:type="dxa"/>
            </w:tcMar>
          </w:tcPr>
          <w:p w14:paraId="0A713613" w14:textId="77777777" w:rsidR="00AD205C" w:rsidRDefault="002C259D" w:rsidP="00D24084">
            <w:r>
              <w:t>3</w:t>
            </w:r>
          </w:p>
        </w:tc>
        <w:tc>
          <w:tcPr>
            <w:tcW w:w="1361" w:type="dxa"/>
            <w:tcMar>
              <w:top w:w="30" w:type="dxa"/>
              <w:left w:w="30" w:type="dxa"/>
              <w:bottom w:w="20" w:type="dxa"/>
              <w:right w:w="30" w:type="dxa"/>
            </w:tcMar>
          </w:tcPr>
          <w:p w14:paraId="34343FBC" w14:textId="77777777" w:rsidR="00AD205C" w:rsidRDefault="002C259D" w:rsidP="00D24084">
            <w:r>
              <w:t>PrijatieASpracovaniePoziadavkyNaReportZiadostISVS</w:t>
            </w:r>
          </w:p>
        </w:tc>
        <w:tc>
          <w:tcPr>
            <w:tcW w:w="1361" w:type="dxa"/>
            <w:tcMar>
              <w:top w:w="30" w:type="dxa"/>
              <w:left w:w="30" w:type="dxa"/>
              <w:bottom w:w="20" w:type="dxa"/>
              <w:right w:w="30" w:type="dxa"/>
            </w:tcMar>
          </w:tcPr>
          <w:p w14:paraId="537DD80D" w14:textId="77777777" w:rsidR="00AD205C" w:rsidRDefault="002C259D" w:rsidP="00D24084">
            <w:r>
              <w:t>PrijatieASpracovaniePoziadavkyNaReport</w:t>
            </w:r>
          </w:p>
        </w:tc>
      </w:tr>
      <w:tr w:rsidR="00AD205C" w14:paraId="60C017E2" w14:textId="77777777" w:rsidTr="00AD205C">
        <w:tc>
          <w:tcPr>
            <w:tcW w:w="1814" w:type="dxa"/>
            <w:tcMar>
              <w:top w:w="30" w:type="dxa"/>
              <w:left w:w="30" w:type="dxa"/>
              <w:bottom w:w="20" w:type="dxa"/>
              <w:right w:w="30" w:type="dxa"/>
            </w:tcMar>
          </w:tcPr>
          <w:p w14:paraId="42362149" w14:textId="77777777" w:rsidR="00AD205C" w:rsidRDefault="002C259D" w:rsidP="00D24084">
            <w:r>
              <w:t>PoskytnutieDetailuPoziadavkyISVS</w:t>
            </w:r>
          </w:p>
        </w:tc>
        <w:tc>
          <w:tcPr>
            <w:tcW w:w="3628" w:type="dxa"/>
            <w:tcMar>
              <w:top w:w="30" w:type="dxa"/>
              <w:left w:w="30" w:type="dxa"/>
              <w:bottom w:w="20" w:type="dxa"/>
              <w:right w:w="30" w:type="dxa"/>
            </w:tcMar>
          </w:tcPr>
          <w:p w14:paraId="31A7B30E" w14:textId="77777777" w:rsidR="00AD205C" w:rsidRDefault="002C259D" w:rsidP="00D24084">
            <w:r>
              <w:t>systém vráti detail požiadavky na report a stav jej spracovania</w:t>
            </w:r>
          </w:p>
        </w:tc>
        <w:tc>
          <w:tcPr>
            <w:tcW w:w="907" w:type="dxa"/>
            <w:tcMar>
              <w:top w:w="30" w:type="dxa"/>
              <w:left w:w="30" w:type="dxa"/>
              <w:bottom w:w="20" w:type="dxa"/>
              <w:right w:w="30" w:type="dxa"/>
            </w:tcMar>
          </w:tcPr>
          <w:p w14:paraId="098CE925" w14:textId="77777777" w:rsidR="00AD205C" w:rsidRDefault="002C259D" w:rsidP="00D24084">
            <w:r>
              <w:t>4</w:t>
            </w:r>
          </w:p>
        </w:tc>
        <w:tc>
          <w:tcPr>
            <w:tcW w:w="1361" w:type="dxa"/>
            <w:tcMar>
              <w:top w:w="30" w:type="dxa"/>
              <w:left w:w="30" w:type="dxa"/>
              <w:bottom w:w="20" w:type="dxa"/>
              <w:right w:w="30" w:type="dxa"/>
            </w:tcMar>
          </w:tcPr>
          <w:p w14:paraId="7DD8E7BC" w14:textId="77777777" w:rsidR="00AD205C" w:rsidRDefault="002C259D" w:rsidP="00D24084">
            <w:r>
              <w:t>PoskytnutieDetailuPoziadavkyZiadost</w:t>
            </w:r>
          </w:p>
        </w:tc>
        <w:tc>
          <w:tcPr>
            <w:tcW w:w="1361" w:type="dxa"/>
            <w:tcMar>
              <w:top w:w="30" w:type="dxa"/>
              <w:left w:w="30" w:type="dxa"/>
              <w:bottom w:w="20" w:type="dxa"/>
              <w:right w:w="30" w:type="dxa"/>
            </w:tcMar>
          </w:tcPr>
          <w:p w14:paraId="053F1974" w14:textId="77777777" w:rsidR="00AD205C" w:rsidRDefault="002C259D" w:rsidP="00D24084">
            <w:r>
              <w:t>PoskytnutieDetailuPoziadavky</w:t>
            </w:r>
          </w:p>
        </w:tc>
      </w:tr>
      <w:tr w:rsidR="00AD205C" w14:paraId="1B09EB10" w14:textId="77777777" w:rsidTr="00AD205C">
        <w:tc>
          <w:tcPr>
            <w:tcW w:w="1814" w:type="dxa"/>
            <w:tcMar>
              <w:top w:w="30" w:type="dxa"/>
              <w:left w:w="30" w:type="dxa"/>
              <w:bottom w:w="20" w:type="dxa"/>
              <w:right w:w="30" w:type="dxa"/>
            </w:tcMar>
          </w:tcPr>
          <w:p w14:paraId="44612167" w14:textId="77777777" w:rsidR="00AD205C" w:rsidRDefault="002C259D" w:rsidP="00D24084">
            <w:r>
              <w:t>PoskytnutieDatReportuISVS</w:t>
            </w:r>
          </w:p>
        </w:tc>
        <w:tc>
          <w:tcPr>
            <w:tcW w:w="3628" w:type="dxa"/>
            <w:tcMar>
              <w:top w:w="30" w:type="dxa"/>
              <w:left w:w="30" w:type="dxa"/>
              <w:bottom w:w="20" w:type="dxa"/>
              <w:right w:w="30" w:type="dxa"/>
            </w:tcMar>
          </w:tcPr>
          <w:p w14:paraId="5D4B4043" w14:textId="77777777" w:rsidR="00AD205C" w:rsidRDefault="002C259D" w:rsidP="00D24084">
            <w:r>
              <w:t>systém vráti data požadovaného reportu</w:t>
            </w:r>
          </w:p>
        </w:tc>
        <w:tc>
          <w:tcPr>
            <w:tcW w:w="907" w:type="dxa"/>
            <w:tcMar>
              <w:top w:w="30" w:type="dxa"/>
              <w:left w:w="30" w:type="dxa"/>
              <w:bottom w:w="20" w:type="dxa"/>
              <w:right w:w="30" w:type="dxa"/>
            </w:tcMar>
          </w:tcPr>
          <w:p w14:paraId="2AED2DFF" w14:textId="77777777" w:rsidR="00AD205C" w:rsidRDefault="002C259D" w:rsidP="00D24084">
            <w:r>
              <w:t>5</w:t>
            </w:r>
          </w:p>
        </w:tc>
        <w:tc>
          <w:tcPr>
            <w:tcW w:w="1361" w:type="dxa"/>
            <w:tcMar>
              <w:top w:w="30" w:type="dxa"/>
              <w:left w:w="30" w:type="dxa"/>
              <w:bottom w:w="20" w:type="dxa"/>
              <w:right w:w="30" w:type="dxa"/>
            </w:tcMar>
          </w:tcPr>
          <w:p w14:paraId="680A5970" w14:textId="77777777" w:rsidR="00AD205C" w:rsidRDefault="002C259D" w:rsidP="00D24084">
            <w:r>
              <w:t>PoskytnutieDatReportuZiadost</w:t>
            </w:r>
          </w:p>
        </w:tc>
        <w:tc>
          <w:tcPr>
            <w:tcW w:w="1361" w:type="dxa"/>
            <w:tcMar>
              <w:top w:w="30" w:type="dxa"/>
              <w:left w:w="30" w:type="dxa"/>
              <w:bottom w:w="20" w:type="dxa"/>
              <w:right w:w="30" w:type="dxa"/>
            </w:tcMar>
          </w:tcPr>
          <w:p w14:paraId="70161AAA" w14:textId="77777777" w:rsidR="00AD205C" w:rsidRDefault="002C259D" w:rsidP="00D24084">
            <w:r>
              <w:t>PoskytnutieDatReportu</w:t>
            </w:r>
          </w:p>
        </w:tc>
      </w:tr>
    </w:tbl>
    <w:p w14:paraId="668B8FAA" w14:textId="77777777" w:rsidR="00AD205C" w:rsidRDefault="00AD205C" w:rsidP="00D24084"/>
    <w:p w14:paraId="13135835" w14:textId="77777777" w:rsidR="00A0607D" w:rsidRDefault="00A0607D" w:rsidP="00D24084"/>
    <w:p w14:paraId="682BAEDC" w14:textId="77777777" w:rsidR="00A0607D" w:rsidRDefault="00A0607D" w:rsidP="00D24084"/>
    <w:p w14:paraId="6EE0244E" w14:textId="77777777" w:rsidR="00A0607D" w:rsidRDefault="00A0607D" w:rsidP="00D24084"/>
    <w:p w14:paraId="27DDC43E" w14:textId="77777777" w:rsidR="00AD205C" w:rsidRDefault="002C259D" w:rsidP="00D24084">
      <w:r>
        <w:lastRenderedPageBreak/>
        <w:t>PoskytnutieTypovReportovZiadost</w:t>
      </w:r>
    </w:p>
    <w:p w14:paraId="01BE3467" w14:textId="77777777" w:rsidR="00AD205C" w:rsidRDefault="002C259D" w:rsidP="00D24084">
      <w:r>
        <w:rPr>
          <w:noProof/>
        </w:rPr>
        <w:drawing>
          <wp:inline distT="0" distB="0" distL="0" distR="0" wp14:anchorId="16D7E6DC" wp14:editId="73C031D4">
            <wp:extent cx="3571875" cy="1704975"/>
            <wp:effectExtent l="0" t="0" r="0" b="0"/>
            <wp:docPr id="100040" name="Picture 100040" descr="_scroll_external\attachments\worddav6be957c7a24ea97915d0235eb421d21a-9281fd13892d20aae7ee082111ce1c2fa709ac7766e94b75db9a5ed19051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2429" name=""/>
                    <pic:cNvPicPr>
                      <a:picLocks noChangeAspect="1"/>
                    </pic:cNvPicPr>
                  </pic:nvPicPr>
                  <pic:blipFill>
                    <a:blip r:embed="rId425"/>
                    <a:stretch>
                      <a:fillRect/>
                    </a:stretch>
                  </pic:blipFill>
                  <pic:spPr>
                    <a:xfrm>
                      <a:off x="0" y="0"/>
                      <a:ext cx="3571875" cy="1704975"/>
                    </a:xfrm>
                    <a:prstGeom prst="rect">
                      <a:avLst/>
                    </a:prstGeom>
                  </pic:spPr>
                </pic:pic>
              </a:graphicData>
            </a:graphic>
          </wp:inline>
        </w:drawing>
      </w:r>
    </w:p>
    <w:p w14:paraId="78ECF788" w14:textId="77777777" w:rsidR="00AD205C" w:rsidRDefault="00AD205C" w:rsidP="00D24084"/>
    <w:p w14:paraId="35E10B61" w14:textId="77777777" w:rsidR="00AD205C" w:rsidRDefault="002C259D" w:rsidP="00D24084">
      <w:r>
        <w:t>TypyReportov</w:t>
      </w:r>
    </w:p>
    <w:p w14:paraId="157E5318" w14:textId="77777777" w:rsidR="00AD205C" w:rsidRDefault="002C259D" w:rsidP="00D24084">
      <w:r>
        <w:rPr>
          <w:noProof/>
        </w:rPr>
        <w:drawing>
          <wp:inline distT="0" distB="0" distL="0" distR="0" wp14:anchorId="2F447CCA" wp14:editId="71742513">
            <wp:extent cx="4057650" cy="4029075"/>
            <wp:effectExtent l="0" t="0" r="0" b="0"/>
            <wp:docPr id="100041" name="Picture 100041" descr="_scroll_external\attachments\worddav846ac893a80d0070c0a0a9484d27ce05-829dafe9ad6247464fe534ccdd3eabcebf0cdbb92d5a7a48e02cf6a3fd068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7403" name=""/>
                    <pic:cNvPicPr>
                      <a:picLocks noChangeAspect="1"/>
                    </pic:cNvPicPr>
                  </pic:nvPicPr>
                  <pic:blipFill>
                    <a:blip r:embed="rId426"/>
                    <a:stretch>
                      <a:fillRect/>
                    </a:stretch>
                  </pic:blipFill>
                  <pic:spPr>
                    <a:xfrm>
                      <a:off x="0" y="0"/>
                      <a:ext cx="4057650" cy="4029075"/>
                    </a:xfrm>
                    <a:prstGeom prst="rect">
                      <a:avLst/>
                    </a:prstGeom>
                  </pic:spPr>
                </pic:pic>
              </a:graphicData>
            </a:graphic>
          </wp:inline>
        </w:drawing>
      </w:r>
    </w:p>
    <w:p w14:paraId="2A4684CE" w14:textId="77777777" w:rsidR="00AD205C" w:rsidRDefault="002C259D" w:rsidP="00D24084">
      <w:r>
        <w:br/>
      </w:r>
      <w:r>
        <w:b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04D02B3B" w14:textId="77777777" w:rsidTr="00A0607D">
        <w:tc>
          <w:tcPr>
            <w:tcW w:w="846" w:type="dxa"/>
            <w:tcMar>
              <w:top w:w="30" w:type="dxa"/>
              <w:left w:w="30" w:type="dxa"/>
              <w:bottom w:w="20" w:type="dxa"/>
              <w:right w:w="30" w:type="dxa"/>
            </w:tcMar>
          </w:tcPr>
          <w:p w14:paraId="6E619871" w14:textId="77777777" w:rsidR="00AD205C" w:rsidRDefault="002C259D" w:rsidP="00D24084">
            <w:r>
              <w:t>Atribút</w:t>
            </w:r>
          </w:p>
        </w:tc>
        <w:tc>
          <w:tcPr>
            <w:tcW w:w="8225" w:type="dxa"/>
            <w:tcMar>
              <w:top w:w="30" w:type="dxa"/>
              <w:left w:w="30" w:type="dxa"/>
              <w:bottom w:w="20" w:type="dxa"/>
              <w:right w:w="30" w:type="dxa"/>
            </w:tcMar>
          </w:tcPr>
          <w:p w14:paraId="31221D70" w14:textId="77777777" w:rsidR="00AD205C" w:rsidRDefault="002C259D" w:rsidP="00D24084">
            <w:r>
              <w:t>Externý kód : an1_50</w:t>
            </w:r>
          </w:p>
        </w:tc>
      </w:tr>
      <w:tr w:rsidR="00AD205C" w14:paraId="37534C6D" w14:textId="77777777" w:rsidTr="00A0607D">
        <w:tc>
          <w:tcPr>
            <w:tcW w:w="846" w:type="dxa"/>
            <w:tcMar>
              <w:top w:w="30" w:type="dxa"/>
              <w:left w:w="30" w:type="dxa"/>
              <w:bottom w:w="20" w:type="dxa"/>
              <w:right w:w="30" w:type="dxa"/>
            </w:tcMar>
          </w:tcPr>
          <w:p w14:paraId="41172C3B" w14:textId="77777777" w:rsidR="00AD205C" w:rsidRDefault="002C259D" w:rsidP="00D24084">
            <w:r>
              <w:t>Opis</w:t>
            </w:r>
          </w:p>
        </w:tc>
        <w:tc>
          <w:tcPr>
            <w:tcW w:w="8225" w:type="dxa"/>
            <w:tcMar>
              <w:top w:w="30" w:type="dxa"/>
              <w:left w:w="30" w:type="dxa"/>
              <w:bottom w:w="20" w:type="dxa"/>
              <w:right w:w="30" w:type="dxa"/>
            </w:tcMar>
          </w:tcPr>
          <w:p w14:paraId="3108BD4F" w14:textId="77777777" w:rsidR="00AD205C" w:rsidRDefault="002C259D" w:rsidP="00D24084">
            <w:r>
              <w:t>jedinečný business identifikátor typu reportu</w:t>
            </w:r>
          </w:p>
        </w:tc>
      </w:tr>
      <w:tr w:rsidR="00AD205C" w14:paraId="0C54F7D1" w14:textId="77777777" w:rsidTr="00A0607D">
        <w:tc>
          <w:tcPr>
            <w:tcW w:w="846" w:type="dxa"/>
            <w:tcMar>
              <w:top w:w="30" w:type="dxa"/>
              <w:left w:w="30" w:type="dxa"/>
              <w:bottom w:w="20" w:type="dxa"/>
              <w:right w:w="30" w:type="dxa"/>
            </w:tcMar>
          </w:tcPr>
          <w:p w14:paraId="11A7CB71" w14:textId="77777777" w:rsidR="00AD205C" w:rsidRDefault="002C259D" w:rsidP="00D24084">
            <w:r>
              <w:t>Atribút</w:t>
            </w:r>
          </w:p>
        </w:tc>
        <w:tc>
          <w:tcPr>
            <w:tcW w:w="8225" w:type="dxa"/>
            <w:tcMar>
              <w:top w:w="30" w:type="dxa"/>
              <w:left w:w="30" w:type="dxa"/>
              <w:bottom w:w="20" w:type="dxa"/>
              <w:right w:w="30" w:type="dxa"/>
            </w:tcMar>
          </w:tcPr>
          <w:p w14:paraId="6D34595B" w14:textId="77777777" w:rsidR="00AD205C" w:rsidRDefault="002C259D" w:rsidP="00D24084">
            <w:r>
              <w:t>Názov : an1_100</w:t>
            </w:r>
          </w:p>
        </w:tc>
      </w:tr>
      <w:tr w:rsidR="00AD205C" w14:paraId="137FF596" w14:textId="77777777" w:rsidTr="00A0607D">
        <w:tc>
          <w:tcPr>
            <w:tcW w:w="846" w:type="dxa"/>
            <w:tcMar>
              <w:top w:w="30" w:type="dxa"/>
              <w:left w:w="30" w:type="dxa"/>
              <w:bottom w:w="20" w:type="dxa"/>
              <w:right w:w="30" w:type="dxa"/>
            </w:tcMar>
          </w:tcPr>
          <w:p w14:paraId="32B3B4DD" w14:textId="77777777" w:rsidR="00AD205C" w:rsidRDefault="002C259D" w:rsidP="00D24084">
            <w:r>
              <w:t>Opis</w:t>
            </w:r>
          </w:p>
        </w:tc>
        <w:tc>
          <w:tcPr>
            <w:tcW w:w="8225" w:type="dxa"/>
            <w:tcMar>
              <w:top w:w="30" w:type="dxa"/>
              <w:left w:w="30" w:type="dxa"/>
              <w:bottom w:w="20" w:type="dxa"/>
              <w:right w:w="30" w:type="dxa"/>
            </w:tcMar>
          </w:tcPr>
          <w:p w14:paraId="332E5502" w14:textId="77777777" w:rsidR="00AD205C" w:rsidRDefault="002C259D" w:rsidP="00D24084">
            <w:r>
              <w:t>názov pre typ reportu</w:t>
            </w:r>
          </w:p>
        </w:tc>
      </w:tr>
      <w:tr w:rsidR="00AD205C" w14:paraId="2E8E78C5" w14:textId="77777777" w:rsidTr="00A0607D">
        <w:tc>
          <w:tcPr>
            <w:tcW w:w="846" w:type="dxa"/>
            <w:tcMar>
              <w:top w:w="30" w:type="dxa"/>
              <w:left w:w="30" w:type="dxa"/>
              <w:bottom w:w="20" w:type="dxa"/>
              <w:right w:w="30" w:type="dxa"/>
            </w:tcMar>
          </w:tcPr>
          <w:p w14:paraId="2EFD3663" w14:textId="77777777" w:rsidR="00AD205C" w:rsidRDefault="002C259D" w:rsidP="00D24084">
            <w:r>
              <w:t>Atribút</w:t>
            </w:r>
          </w:p>
        </w:tc>
        <w:tc>
          <w:tcPr>
            <w:tcW w:w="8225" w:type="dxa"/>
            <w:tcMar>
              <w:top w:w="30" w:type="dxa"/>
              <w:left w:w="30" w:type="dxa"/>
              <w:bottom w:w="20" w:type="dxa"/>
              <w:right w:w="30" w:type="dxa"/>
            </w:tcMar>
          </w:tcPr>
          <w:p w14:paraId="431C44F6" w14:textId="77777777" w:rsidR="00AD205C" w:rsidRDefault="002C259D" w:rsidP="00D24084">
            <w:r>
              <w:t>Popis : an1_1000</w:t>
            </w:r>
          </w:p>
        </w:tc>
      </w:tr>
      <w:tr w:rsidR="00AD205C" w14:paraId="305A7056" w14:textId="77777777" w:rsidTr="00A0607D">
        <w:tc>
          <w:tcPr>
            <w:tcW w:w="846" w:type="dxa"/>
            <w:tcMar>
              <w:top w:w="30" w:type="dxa"/>
              <w:left w:w="30" w:type="dxa"/>
              <w:bottom w:w="20" w:type="dxa"/>
              <w:right w:w="30" w:type="dxa"/>
            </w:tcMar>
          </w:tcPr>
          <w:p w14:paraId="2ABBEA85" w14:textId="77777777" w:rsidR="00AD205C" w:rsidRDefault="002C259D" w:rsidP="00D24084">
            <w:r>
              <w:t>Opis</w:t>
            </w:r>
          </w:p>
        </w:tc>
        <w:tc>
          <w:tcPr>
            <w:tcW w:w="8225" w:type="dxa"/>
            <w:tcMar>
              <w:top w:w="30" w:type="dxa"/>
              <w:left w:w="30" w:type="dxa"/>
              <w:bottom w:w="20" w:type="dxa"/>
              <w:right w:w="30" w:type="dxa"/>
            </w:tcMar>
          </w:tcPr>
          <w:p w14:paraId="0620B8B3" w14:textId="77777777" w:rsidR="00AD205C" w:rsidRDefault="002C259D" w:rsidP="00D24084">
            <w:r>
              <w:t>popis pre typ reportu</w:t>
            </w:r>
          </w:p>
        </w:tc>
      </w:tr>
    </w:tbl>
    <w:p w14:paraId="18946DC2" w14:textId="77777777" w:rsidR="00AD205C" w:rsidRDefault="00AD205C" w:rsidP="00D24084"/>
    <w:p w14:paraId="11436F24"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4A2C622A" w14:textId="77777777" w:rsidTr="00A0607D">
        <w:tc>
          <w:tcPr>
            <w:tcW w:w="846" w:type="dxa"/>
            <w:tcMar>
              <w:top w:w="30" w:type="dxa"/>
              <w:left w:w="30" w:type="dxa"/>
              <w:bottom w:w="20" w:type="dxa"/>
              <w:right w:w="30" w:type="dxa"/>
            </w:tcMar>
          </w:tcPr>
          <w:p w14:paraId="630B6C60" w14:textId="77777777" w:rsidR="00AD205C" w:rsidRDefault="002C259D" w:rsidP="00D24084">
            <w:r>
              <w:t>Atribút</w:t>
            </w:r>
          </w:p>
        </w:tc>
        <w:tc>
          <w:tcPr>
            <w:tcW w:w="8225" w:type="dxa"/>
            <w:tcMar>
              <w:top w:w="30" w:type="dxa"/>
              <w:left w:w="30" w:type="dxa"/>
              <w:bottom w:w="20" w:type="dxa"/>
              <w:right w:w="30" w:type="dxa"/>
            </w:tcMar>
          </w:tcPr>
          <w:p w14:paraId="484996D6" w14:textId="77777777" w:rsidR="00AD205C" w:rsidRDefault="002C259D" w:rsidP="00D24084">
            <w:r>
              <w:t>Kód : an1_10</w:t>
            </w:r>
          </w:p>
        </w:tc>
      </w:tr>
      <w:tr w:rsidR="00AD205C" w14:paraId="36D3AF70" w14:textId="77777777" w:rsidTr="00A0607D">
        <w:tc>
          <w:tcPr>
            <w:tcW w:w="846" w:type="dxa"/>
            <w:tcMar>
              <w:top w:w="30" w:type="dxa"/>
              <w:left w:w="30" w:type="dxa"/>
              <w:bottom w:w="20" w:type="dxa"/>
              <w:right w:w="30" w:type="dxa"/>
            </w:tcMar>
          </w:tcPr>
          <w:p w14:paraId="23BEB79B" w14:textId="77777777" w:rsidR="00AD205C" w:rsidRDefault="002C259D" w:rsidP="00D24084">
            <w:r>
              <w:t>Opis</w:t>
            </w:r>
          </w:p>
        </w:tc>
        <w:tc>
          <w:tcPr>
            <w:tcW w:w="8225" w:type="dxa"/>
            <w:tcMar>
              <w:top w:w="30" w:type="dxa"/>
              <w:left w:w="30" w:type="dxa"/>
              <w:bottom w:w="20" w:type="dxa"/>
              <w:right w:w="30" w:type="dxa"/>
            </w:tcMar>
          </w:tcPr>
          <w:p w14:paraId="669680AF" w14:textId="77777777" w:rsidR="00AD205C" w:rsidRDefault="002C259D" w:rsidP="00D24084">
            <w:r>
              <w:t>kód výsledku vykonania služby, pri úspešnom výsledku</w:t>
            </w:r>
            <w:r>
              <w:br/>
              <w:t>kód = 0</w:t>
            </w:r>
          </w:p>
        </w:tc>
      </w:tr>
      <w:tr w:rsidR="00AD205C" w14:paraId="7D551894" w14:textId="77777777" w:rsidTr="00A0607D">
        <w:tc>
          <w:tcPr>
            <w:tcW w:w="846" w:type="dxa"/>
            <w:tcMar>
              <w:top w:w="30" w:type="dxa"/>
              <w:left w:w="30" w:type="dxa"/>
              <w:bottom w:w="20" w:type="dxa"/>
              <w:right w:w="30" w:type="dxa"/>
            </w:tcMar>
          </w:tcPr>
          <w:p w14:paraId="71FE2ACF" w14:textId="77777777" w:rsidR="00AD205C" w:rsidRDefault="002C259D" w:rsidP="00D24084">
            <w:r>
              <w:t>Atribút</w:t>
            </w:r>
          </w:p>
        </w:tc>
        <w:tc>
          <w:tcPr>
            <w:tcW w:w="8225" w:type="dxa"/>
            <w:tcMar>
              <w:top w:w="30" w:type="dxa"/>
              <w:left w:w="30" w:type="dxa"/>
              <w:bottom w:w="20" w:type="dxa"/>
              <w:right w:w="30" w:type="dxa"/>
            </w:tcMar>
          </w:tcPr>
          <w:p w14:paraId="3EBD4035" w14:textId="77777777" w:rsidR="00AD205C" w:rsidRDefault="002C259D" w:rsidP="00D24084">
            <w:r>
              <w:t>Popis : an1_255</w:t>
            </w:r>
          </w:p>
        </w:tc>
      </w:tr>
      <w:tr w:rsidR="00AD205C" w14:paraId="4FF7574F" w14:textId="77777777" w:rsidTr="00A0607D">
        <w:tc>
          <w:tcPr>
            <w:tcW w:w="846" w:type="dxa"/>
            <w:tcMar>
              <w:top w:w="30" w:type="dxa"/>
              <w:left w:w="30" w:type="dxa"/>
              <w:bottom w:w="20" w:type="dxa"/>
              <w:right w:w="30" w:type="dxa"/>
            </w:tcMar>
          </w:tcPr>
          <w:p w14:paraId="449CD21D" w14:textId="77777777" w:rsidR="00AD205C" w:rsidRDefault="002C259D" w:rsidP="00D24084">
            <w:r>
              <w:t>Opis</w:t>
            </w:r>
          </w:p>
        </w:tc>
        <w:tc>
          <w:tcPr>
            <w:tcW w:w="8225" w:type="dxa"/>
            <w:tcMar>
              <w:top w:w="30" w:type="dxa"/>
              <w:left w:w="30" w:type="dxa"/>
              <w:bottom w:w="20" w:type="dxa"/>
              <w:right w:w="30" w:type="dxa"/>
            </w:tcMar>
          </w:tcPr>
          <w:p w14:paraId="4F356F30" w14:textId="77777777" w:rsidR="00AD205C" w:rsidRDefault="002C259D" w:rsidP="00D24084">
            <w:r>
              <w:t>popis výsledku vykonania služby, bude vyplnený iba pri výnimke v spracovaní služby</w:t>
            </w:r>
          </w:p>
        </w:tc>
      </w:tr>
    </w:tbl>
    <w:p w14:paraId="5EDD477E" w14:textId="77777777" w:rsidR="00AD205C" w:rsidRDefault="00AD205C" w:rsidP="00D24084"/>
    <w:p w14:paraId="6A0C85C9" w14:textId="77777777" w:rsidR="00AD205C" w:rsidRDefault="002C259D" w:rsidP="00D24084">
      <w:r>
        <w:t>PoskytnutieDetailuTypuReportuZiadost</w:t>
      </w:r>
      <w:r>
        <w:br/>
      </w:r>
      <w:r>
        <w:rPr>
          <w:noProof/>
        </w:rPr>
        <w:drawing>
          <wp:inline distT="0" distB="0" distL="0" distR="0" wp14:anchorId="0FBF45FD" wp14:editId="37ECA698">
            <wp:extent cx="3581400" cy="2486025"/>
            <wp:effectExtent l="0" t="0" r="0" b="0"/>
            <wp:docPr id="100042" name="Picture 100042" descr="_scroll_external\attachments\worddave14b8b7320ac2700fe0387f2932f01ff-10b1505f3a1bbb177d6f699b02c19bb910a6bf1d2126e1ff96507c74bf2fb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53679" name=""/>
                    <pic:cNvPicPr>
                      <a:picLocks noChangeAspect="1"/>
                    </pic:cNvPicPr>
                  </pic:nvPicPr>
                  <pic:blipFill>
                    <a:blip r:embed="rId427"/>
                    <a:stretch>
                      <a:fillRect/>
                    </a:stretch>
                  </pic:blipFill>
                  <pic:spPr>
                    <a:xfrm>
                      <a:off x="0" y="0"/>
                      <a:ext cx="3581400" cy="2486025"/>
                    </a:xfrm>
                    <a:prstGeom prst="rect">
                      <a:avLst/>
                    </a:prstGeom>
                  </pic:spPr>
                </pic:pic>
              </a:graphicData>
            </a:graphic>
          </wp:inline>
        </w:drawing>
      </w:r>
    </w:p>
    <w:p w14:paraId="7D756820" w14:textId="77777777" w:rsidR="00AD205C" w:rsidRDefault="002C259D" w:rsidP="00D24084">
      <w:r>
        <w:t>Pre typ reportu</w:t>
      </w:r>
    </w:p>
    <w:tbl>
      <w:tblPr>
        <w:tblStyle w:val="ScrollTableNormal"/>
        <w:tblW w:w="9071" w:type="dxa"/>
        <w:tblLayout w:type="fixed"/>
        <w:tblLook w:val="0000" w:firstRow="0" w:lastRow="0" w:firstColumn="0" w:lastColumn="0" w:noHBand="0" w:noVBand="0"/>
      </w:tblPr>
      <w:tblGrid>
        <w:gridCol w:w="846"/>
        <w:gridCol w:w="8225"/>
      </w:tblGrid>
      <w:tr w:rsidR="00AD205C" w14:paraId="4FF3DE8E" w14:textId="77777777" w:rsidTr="00A0607D">
        <w:tc>
          <w:tcPr>
            <w:tcW w:w="846" w:type="dxa"/>
            <w:tcMar>
              <w:top w:w="30" w:type="dxa"/>
              <w:left w:w="30" w:type="dxa"/>
              <w:bottom w:w="20" w:type="dxa"/>
              <w:right w:w="30" w:type="dxa"/>
            </w:tcMar>
          </w:tcPr>
          <w:p w14:paraId="1C289A59" w14:textId="77777777" w:rsidR="00AD205C" w:rsidRDefault="002C259D" w:rsidP="00D24084">
            <w:r>
              <w:t>Atribút</w:t>
            </w:r>
          </w:p>
        </w:tc>
        <w:tc>
          <w:tcPr>
            <w:tcW w:w="8225" w:type="dxa"/>
            <w:tcMar>
              <w:top w:w="30" w:type="dxa"/>
              <w:left w:w="30" w:type="dxa"/>
              <w:bottom w:w="20" w:type="dxa"/>
              <w:right w:w="30" w:type="dxa"/>
            </w:tcMar>
          </w:tcPr>
          <w:p w14:paraId="5CB61296" w14:textId="77777777" w:rsidR="00AD205C" w:rsidRDefault="002C259D" w:rsidP="00D24084">
            <w:r>
              <w:t>Externý kód : an1_50</w:t>
            </w:r>
          </w:p>
        </w:tc>
      </w:tr>
      <w:tr w:rsidR="00AD205C" w14:paraId="3196EBDF" w14:textId="77777777" w:rsidTr="00A0607D">
        <w:tc>
          <w:tcPr>
            <w:tcW w:w="846" w:type="dxa"/>
            <w:tcMar>
              <w:top w:w="30" w:type="dxa"/>
              <w:left w:w="30" w:type="dxa"/>
              <w:bottom w:w="20" w:type="dxa"/>
              <w:right w:w="30" w:type="dxa"/>
            </w:tcMar>
          </w:tcPr>
          <w:p w14:paraId="59ADD429" w14:textId="77777777" w:rsidR="00AD205C" w:rsidRDefault="002C259D" w:rsidP="00D24084">
            <w:r>
              <w:t>Opis</w:t>
            </w:r>
          </w:p>
        </w:tc>
        <w:tc>
          <w:tcPr>
            <w:tcW w:w="8225" w:type="dxa"/>
            <w:tcMar>
              <w:top w:w="30" w:type="dxa"/>
              <w:left w:w="30" w:type="dxa"/>
              <w:bottom w:w="20" w:type="dxa"/>
              <w:right w:w="30" w:type="dxa"/>
            </w:tcMar>
          </w:tcPr>
          <w:p w14:paraId="7CB11C48" w14:textId="77777777" w:rsidR="00AD205C" w:rsidRDefault="002C259D" w:rsidP="00D24084">
            <w:r>
              <w:t>jedinečný business identifikátor typu reportu</w:t>
            </w:r>
          </w:p>
        </w:tc>
      </w:tr>
    </w:tbl>
    <w:p w14:paraId="05E38B47" w14:textId="77777777" w:rsidR="00AD205C" w:rsidRDefault="00AD205C" w:rsidP="00D24084"/>
    <w:p w14:paraId="0562DE4A" w14:textId="77777777" w:rsidR="00A0607D" w:rsidRDefault="00A0607D" w:rsidP="00D24084"/>
    <w:p w14:paraId="3CF678E7" w14:textId="77777777" w:rsidR="00A0607D" w:rsidRDefault="00A0607D" w:rsidP="00D24084"/>
    <w:p w14:paraId="5688FC59" w14:textId="77777777" w:rsidR="00A0607D" w:rsidRDefault="00A0607D" w:rsidP="00D24084"/>
    <w:p w14:paraId="6045D8A4" w14:textId="77777777" w:rsidR="00A0607D" w:rsidRDefault="00A0607D" w:rsidP="00D24084"/>
    <w:p w14:paraId="72950482" w14:textId="77777777" w:rsidR="00A0607D" w:rsidRDefault="00A0607D" w:rsidP="00D24084"/>
    <w:p w14:paraId="59DAF5DF" w14:textId="77777777" w:rsidR="00A0607D" w:rsidRDefault="00A0607D" w:rsidP="00D24084"/>
    <w:p w14:paraId="40175596" w14:textId="77777777" w:rsidR="00A0607D" w:rsidRDefault="00A0607D" w:rsidP="00D24084"/>
    <w:p w14:paraId="5A3B32B5" w14:textId="77777777" w:rsidR="00A0607D" w:rsidRDefault="00A0607D" w:rsidP="00D24084"/>
    <w:p w14:paraId="2C153414" w14:textId="77777777" w:rsidR="00A0607D" w:rsidRDefault="00A0607D" w:rsidP="00D24084"/>
    <w:p w14:paraId="447BB370" w14:textId="77777777" w:rsidR="00A0607D" w:rsidRDefault="00A0607D" w:rsidP="00D24084"/>
    <w:p w14:paraId="589FB72A" w14:textId="77777777" w:rsidR="00A0607D" w:rsidRDefault="00A0607D" w:rsidP="00D24084"/>
    <w:p w14:paraId="02429A2E" w14:textId="77777777" w:rsidR="00A0607D" w:rsidRDefault="00A0607D" w:rsidP="00D24084"/>
    <w:p w14:paraId="50219AF8" w14:textId="77777777" w:rsidR="00A0607D" w:rsidRDefault="00A0607D" w:rsidP="00D24084"/>
    <w:p w14:paraId="34430825" w14:textId="77777777" w:rsidR="00A0607D" w:rsidRDefault="00A0607D" w:rsidP="00D24084"/>
    <w:p w14:paraId="0A9C3B14" w14:textId="77777777" w:rsidR="00A0607D" w:rsidRDefault="00A0607D" w:rsidP="00D24084"/>
    <w:p w14:paraId="26931442" w14:textId="77777777" w:rsidR="00A0607D" w:rsidRDefault="00A0607D" w:rsidP="00D24084"/>
    <w:p w14:paraId="737CDEF9" w14:textId="77777777" w:rsidR="00A0607D" w:rsidRDefault="00A0607D" w:rsidP="00D24084"/>
    <w:p w14:paraId="1882DCBD" w14:textId="77777777" w:rsidR="00A0607D" w:rsidRDefault="00A0607D" w:rsidP="00D24084"/>
    <w:p w14:paraId="6F5AEFE3" w14:textId="77777777" w:rsidR="00A0607D" w:rsidRDefault="00A0607D" w:rsidP="00D24084"/>
    <w:p w14:paraId="0EB1BE45" w14:textId="77777777" w:rsidR="00A0607D" w:rsidRDefault="00A0607D" w:rsidP="00D24084"/>
    <w:p w14:paraId="53DD18A2" w14:textId="77777777" w:rsidR="00A0607D" w:rsidRDefault="00A0607D" w:rsidP="00D24084"/>
    <w:p w14:paraId="6406E833" w14:textId="77777777" w:rsidR="00A0607D" w:rsidRDefault="00A0607D" w:rsidP="00D24084"/>
    <w:p w14:paraId="7806D533" w14:textId="77777777" w:rsidR="00A0607D" w:rsidRDefault="00A0607D" w:rsidP="00D24084"/>
    <w:p w14:paraId="392DFC37" w14:textId="77777777" w:rsidR="00AD205C" w:rsidRDefault="002C259D" w:rsidP="00D24084">
      <w:r>
        <w:lastRenderedPageBreak/>
        <w:t>DetailTypuReportu</w:t>
      </w:r>
      <w:r>
        <w:br/>
      </w:r>
    </w:p>
    <w:p w14:paraId="34319908" w14:textId="77777777" w:rsidR="00AD205C" w:rsidRDefault="002C259D" w:rsidP="00D24084">
      <w:r>
        <w:rPr>
          <w:noProof/>
        </w:rPr>
        <w:drawing>
          <wp:inline distT="0" distB="0" distL="0" distR="0" wp14:anchorId="0CBFEB17" wp14:editId="39AA8AFA">
            <wp:extent cx="3352800" cy="6505575"/>
            <wp:effectExtent l="0" t="0" r="0" b="0"/>
            <wp:docPr id="100043" name="Picture 100043" descr="_scroll_external\attachments\worddav9657c8f70eebea1c281d986ec43da2e0-e80490a804a6361a97cfd28865313d295d4264adf787120eb62e83e552cb4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592" name=""/>
                    <pic:cNvPicPr>
                      <a:picLocks noChangeAspect="1"/>
                    </pic:cNvPicPr>
                  </pic:nvPicPr>
                  <pic:blipFill>
                    <a:blip r:embed="rId428"/>
                    <a:stretch>
                      <a:fillRect/>
                    </a:stretch>
                  </pic:blipFill>
                  <pic:spPr>
                    <a:xfrm>
                      <a:off x="0" y="0"/>
                      <a:ext cx="3352800" cy="6505575"/>
                    </a:xfrm>
                    <a:prstGeom prst="rect">
                      <a:avLst/>
                    </a:prstGeom>
                  </pic:spPr>
                </pic:pic>
              </a:graphicData>
            </a:graphic>
          </wp:inline>
        </w:drawing>
      </w:r>
    </w:p>
    <w:p w14:paraId="6DC89395" w14:textId="77777777" w:rsidR="00AD205C" w:rsidRDefault="002C259D" w:rsidP="00D24084">
      <w:r>
        <w:t>Typ parametra</w:t>
      </w:r>
    </w:p>
    <w:tbl>
      <w:tblPr>
        <w:tblStyle w:val="ScrollTableNormal"/>
        <w:tblW w:w="9071" w:type="dxa"/>
        <w:tblLayout w:type="fixed"/>
        <w:tblLook w:val="0000" w:firstRow="0" w:lastRow="0" w:firstColumn="0" w:lastColumn="0" w:noHBand="0" w:noVBand="0"/>
      </w:tblPr>
      <w:tblGrid>
        <w:gridCol w:w="846"/>
        <w:gridCol w:w="8225"/>
      </w:tblGrid>
      <w:tr w:rsidR="00AD205C" w14:paraId="0E8E45E2" w14:textId="77777777" w:rsidTr="00A0607D">
        <w:tc>
          <w:tcPr>
            <w:tcW w:w="846" w:type="dxa"/>
            <w:tcMar>
              <w:top w:w="30" w:type="dxa"/>
              <w:left w:w="30" w:type="dxa"/>
              <w:bottom w:w="20" w:type="dxa"/>
              <w:right w:w="30" w:type="dxa"/>
            </w:tcMar>
          </w:tcPr>
          <w:p w14:paraId="42D2A680" w14:textId="77777777" w:rsidR="00AD205C" w:rsidRDefault="002C259D" w:rsidP="00D24084">
            <w:r>
              <w:t>Atribút</w:t>
            </w:r>
          </w:p>
        </w:tc>
        <w:tc>
          <w:tcPr>
            <w:tcW w:w="8225" w:type="dxa"/>
            <w:tcMar>
              <w:top w:w="30" w:type="dxa"/>
              <w:left w:w="30" w:type="dxa"/>
              <w:bottom w:w="20" w:type="dxa"/>
              <w:right w:w="30" w:type="dxa"/>
            </w:tcMar>
          </w:tcPr>
          <w:p w14:paraId="264A6195" w14:textId="77777777" w:rsidR="00AD205C" w:rsidRDefault="002C259D" w:rsidP="00D24084">
            <w:r>
              <w:t>Externý kód : an1_50</w:t>
            </w:r>
          </w:p>
        </w:tc>
      </w:tr>
      <w:tr w:rsidR="00AD205C" w14:paraId="4C5FFE14" w14:textId="77777777" w:rsidTr="00A0607D">
        <w:tc>
          <w:tcPr>
            <w:tcW w:w="846" w:type="dxa"/>
            <w:tcMar>
              <w:top w:w="30" w:type="dxa"/>
              <w:left w:w="30" w:type="dxa"/>
              <w:bottom w:w="20" w:type="dxa"/>
              <w:right w:w="30" w:type="dxa"/>
            </w:tcMar>
          </w:tcPr>
          <w:p w14:paraId="031B9DC9" w14:textId="77777777" w:rsidR="00AD205C" w:rsidRDefault="002C259D" w:rsidP="00D24084">
            <w:r>
              <w:t>Opis</w:t>
            </w:r>
          </w:p>
        </w:tc>
        <w:tc>
          <w:tcPr>
            <w:tcW w:w="8225" w:type="dxa"/>
            <w:tcMar>
              <w:top w:w="30" w:type="dxa"/>
              <w:left w:w="30" w:type="dxa"/>
              <w:bottom w:w="20" w:type="dxa"/>
              <w:right w:w="30" w:type="dxa"/>
            </w:tcMar>
          </w:tcPr>
          <w:p w14:paraId="5580E1B7" w14:textId="77777777" w:rsidR="00AD205C" w:rsidRDefault="002C259D" w:rsidP="00D24084">
            <w:r>
              <w:t>jedinenčný business identifikátor pre typ parametra</w:t>
            </w:r>
          </w:p>
        </w:tc>
      </w:tr>
      <w:tr w:rsidR="00AD205C" w14:paraId="42CE6A71" w14:textId="77777777" w:rsidTr="00A0607D">
        <w:tc>
          <w:tcPr>
            <w:tcW w:w="846" w:type="dxa"/>
            <w:tcMar>
              <w:top w:w="30" w:type="dxa"/>
              <w:left w:w="30" w:type="dxa"/>
              <w:bottom w:w="20" w:type="dxa"/>
              <w:right w:w="30" w:type="dxa"/>
            </w:tcMar>
          </w:tcPr>
          <w:p w14:paraId="19A31285" w14:textId="77777777" w:rsidR="00AD205C" w:rsidRDefault="002C259D" w:rsidP="00D24084">
            <w:r>
              <w:t>Atribút</w:t>
            </w:r>
          </w:p>
        </w:tc>
        <w:tc>
          <w:tcPr>
            <w:tcW w:w="8225" w:type="dxa"/>
            <w:tcMar>
              <w:top w:w="30" w:type="dxa"/>
              <w:left w:w="30" w:type="dxa"/>
              <w:bottom w:w="20" w:type="dxa"/>
              <w:right w:w="30" w:type="dxa"/>
            </w:tcMar>
          </w:tcPr>
          <w:p w14:paraId="200A3636" w14:textId="77777777" w:rsidR="00AD205C" w:rsidRDefault="002C259D" w:rsidP="00D24084">
            <w:r>
              <w:t>Popis : an1_255</w:t>
            </w:r>
          </w:p>
        </w:tc>
      </w:tr>
      <w:tr w:rsidR="00AD205C" w14:paraId="6075ACB8" w14:textId="77777777" w:rsidTr="00A0607D">
        <w:tc>
          <w:tcPr>
            <w:tcW w:w="846" w:type="dxa"/>
            <w:tcMar>
              <w:top w:w="30" w:type="dxa"/>
              <w:left w:w="30" w:type="dxa"/>
              <w:bottom w:w="20" w:type="dxa"/>
              <w:right w:w="30" w:type="dxa"/>
            </w:tcMar>
          </w:tcPr>
          <w:p w14:paraId="03D64D11" w14:textId="77777777" w:rsidR="00AD205C" w:rsidRDefault="002C259D" w:rsidP="00D24084">
            <w:r>
              <w:t>Opis</w:t>
            </w:r>
          </w:p>
        </w:tc>
        <w:tc>
          <w:tcPr>
            <w:tcW w:w="8225" w:type="dxa"/>
            <w:tcMar>
              <w:top w:w="30" w:type="dxa"/>
              <w:left w:w="30" w:type="dxa"/>
              <w:bottom w:w="20" w:type="dxa"/>
              <w:right w:w="30" w:type="dxa"/>
            </w:tcMar>
          </w:tcPr>
          <w:p w14:paraId="4F573AC0" w14:textId="77777777" w:rsidR="00AD205C" w:rsidRDefault="002C259D" w:rsidP="00D24084">
            <w:r>
              <w:t>popis pre typ parametra</w:t>
            </w:r>
          </w:p>
        </w:tc>
      </w:tr>
      <w:tr w:rsidR="00AD205C" w14:paraId="484C4E5F" w14:textId="77777777" w:rsidTr="00A0607D">
        <w:tc>
          <w:tcPr>
            <w:tcW w:w="846" w:type="dxa"/>
            <w:tcMar>
              <w:top w:w="30" w:type="dxa"/>
              <w:left w:w="30" w:type="dxa"/>
              <w:bottom w:w="20" w:type="dxa"/>
              <w:right w:w="30" w:type="dxa"/>
            </w:tcMar>
          </w:tcPr>
          <w:p w14:paraId="1D6FE7F0" w14:textId="77777777" w:rsidR="00AD205C" w:rsidRDefault="002C259D" w:rsidP="00D24084">
            <w:r>
              <w:t>Atribút</w:t>
            </w:r>
          </w:p>
        </w:tc>
        <w:tc>
          <w:tcPr>
            <w:tcW w:w="8225" w:type="dxa"/>
            <w:tcMar>
              <w:top w:w="30" w:type="dxa"/>
              <w:left w:w="30" w:type="dxa"/>
              <w:bottom w:w="20" w:type="dxa"/>
              <w:right w:w="30" w:type="dxa"/>
            </w:tcMar>
          </w:tcPr>
          <w:p w14:paraId="6921948A" w14:textId="77777777" w:rsidR="00AD205C" w:rsidRDefault="002C259D" w:rsidP="00D24084">
            <w:r>
              <w:t>Viditeľný : Logická hodnota</w:t>
            </w:r>
          </w:p>
        </w:tc>
      </w:tr>
      <w:tr w:rsidR="00AD205C" w14:paraId="0ECA45F5" w14:textId="77777777" w:rsidTr="00A0607D">
        <w:tc>
          <w:tcPr>
            <w:tcW w:w="846" w:type="dxa"/>
            <w:tcMar>
              <w:top w:w="30" w:type="dxa"/>
              <w:left w:w="30" w:type="dxa"/>
              <w:bottom w:w="20" w:type="dxa"/>
              <w:right w:w="30" w:type="dxa"/>
            </w:tcMar>
          </w:tcPr>
          <w:p w14:paraId="32675CFE" w14:textId="77777777" w:rsidR="00AD205C" w:rsidRDefault="002C259D" w:rsidP="00D24084">
            <w:r>
              <w:lastRenderedPageBreak/>
              <w:t>Opis</w:t>
            </w:r>
          </w:p>
        </w:tc>
        <w:tc>
          <w:tcPr>
            <w:tcW w:w="8225" w:type="dxa"/>
            <w:tcMar>
              <w:top w:w="30" w:type="dxa"/>
              <w:left w:w="30" w:type="dxa"/>
              <w:bottom w:w="20" w:type="dxa"/>
              <w:right w:w="30" w:type="dxa"/>
            </w:tcMar>
          </w:tcPr>
          <w:p w14:paraId="426744E1" w14:textId="77777777" w:rsidR="00AD205C" w:rsidRDefault="002C259D" w:rsidP="00D24084">
            <w:r>
              <w:t>príznak či typ parametra má byť viditeľný pre používateľa</w:t>
            </w:r>
          </w:p>
        </w:tc>
      </w:tr>
      <w:tr w:rsidR="00AD205C" w14:paraId="7FF5C881" w14:textId="77777777" w:rsidTr="00A0607D">
        <w:tc>
          <w:tcPr>
            <w:tcW w:w="846" w:type="dxa"/>
            <w:tcMar>
              <w:top w:w="30" w:type="dxa"/>
              <w:left w:w="30" w:type="dxa"/>
              <w:bottom w:w="20" w:type="dxa"/>
              <w:right w:w="30" w:type="dxa"/>
            </w:tcMar>
          </w:tcPr>
          <w:p w14:paraId="00EA6FCC" w14:textId="77777777" w:rsidR="00AD205C" w:rsidRDefault="002C259D" w:rsidP="00D24084">
            <w:r>
              <w:t>Atribút</w:t>
            </w:r>
          </w:p>
        </w:tc>
        <w:tc>
          <w:tcPr>
            <w:tcW w:w="8225" w:type="dxa"/>
            <w:tcMar>
              <w:top w:w="30" w:type="dxa"/>
              <w:left w:w="30" w:type="dxa"/>
              <w:bottom w:w="20" w:type="dxa"/>
              <w:right w:w="30" w:type="dxa"/>
            </w:tcMar>
          </w:tcPr>
          <w:p w14:paraId="3CCF8388" w14:textId="77777777" w:rsidR="00AD205C" w:rsidRDefault="002C259D" w:rsidP="00D24084">
            <w:r>
              <w:t>Povinný : Logická hodnota</w:t>
            </w:r>
          </w:p>
        </w:tc>
      </w:tr>
      <w:tr w:rsidR="00AD205C" w14:paraId="5B7FFD9D" w14:textId="77777777" w:rsidTr="00A0607D">
        <w:tc>
          <w:tcPr>
            <w:tcW w:w="846" w:type="dxa"/>
            <w:tcMar>
              <w:top w:w="30" w:type="dxa"/>
              <w:left w:w="30" w:type="dxa"/>
              <w:bottom w:w="20" w:type="dxa"/>
              <w:right w:w="30" w:type="dxa"/>
            </w:tcMar>
          </w:tcPr>
          <w:p w14:paraId="1319E8D7" w14:textId="77777777" w:rsidR="00AD205C" w:rsidRDefault="002C259D" w:rsidP="00D24084">
            <w:r>
              <w:t>Opis</w:t>
            </w:r>
          </w:p>
        </w:tc>
        <w:tc>
          <w:tcPr>
            <w:tcW w:w="8225" w:type="dxa"/>
            <w:tcMar>
              <w:top w:w="30" w:type="dxa"/>
              <w:left w:w="30" w:type="dxa"/>
              <w:bottom w:w="20" w:type="dxa"/>
              <w:right w:w="30" w:type="dxa"/>
            </w:tcMar>
          </w:tcPr>
          <w:p w14:paraId="640629D7" w14:textId="77777777" w:rsidR="00AD205C" w:rsidRDefault="002C259D" w:rsidP="00D24084">
            <w:r>
              <w:t>príznak či typ parametra má byť povinný</w:t>
            </w:r>
          </w:p>
        </w:tc>
      </w:tr>
      <w:tr w:rsidR="00AD205C" w14:paraId="1F980060" w14:textId="77777777" w:rsidTr="00A0607D">
        <w:tc>
          <w:tcPr>
            <w:tcW w:w="846" w:type="dxa"/>
            <w:tcMar>
              <w:top w:w="30" w:type="dxa"/>
              <w:left w:w="30" w:type="dxa"/>
              <w:bottom w:w="20" w:type="dxa"/>
              <w:right w:w="30" w:type="dxa"/>
            </w:tcMar>
          </w:tcPr>
          <w:p w14:paraId="58314813" w14:textId="77777777" w:rsidR="00AD205C" w:rsidRDefault="002C259D" w:rsidP="00D24084">
            <w:r>
              <w:t>Atribút</w:t>
            </w:r>
          </w:p>
        </w:tc>
        <w:tc>
          <w:tcPr>
            <w:tcW w:w="8225" w:type="dxa"/>
            <w:tcMar>
              <w:top w:w="30" w:type="dxa"/>
              <w:left w:w="30" w:type="dxa"/>
              <w:bottom w:w="20" w:type="dxa"/>
              <w:right w:w="30" w:type="dxa"/>
            </w:tcMar>
          </w:tcPr>
          <w:p w14:paraId="75A6EB26" w14:textId="77777777" w:rsidR="00AD205C" w:rsidRDefault="002C259D" w:rsidP="00D24084">
            <w:r>
              <w:t>Multivalue : Logická hodnota</w:t>
            </w:r>
          </w:p>
        </w:tc>
      </w:tr>
      <w:tr w:rsidR="00AD205C" w14:paraId="702DFD83" w14:textId="77777777" w:rsidTr="00A0607D">
        <w:tc>
          <w:tcPr>
            <w:tcW w:w="846" w:type="dxa"/>
            <w:tcMar>
              <w:top w:w="30" w:type="dxa"/>
              <w:left w:w="30" w:type="dxa"/>
              <w:bottom w:w="20" w:type="dxa"/>
              <w:right w:w="30" w:type="dxa"/>
            </w:tcMar>
          </w:tcPr>
          <w:p w14:paraId="25532830" w14:textId="77777777" w:rsidR="00AD205C" w:rsidRDefault="002C259D" w:rsidP="00D24084">
            <w:r>
              <w:t>Opis</w:t>
            </w:r>
          </w:p>
        </w:tc>
        <w:tc>
          <w:tcPr>
            <w:tcW w:w="8225" w:type="dxa"/>
            <w:tcMar>
              <w:top w:w="30" w:type="dxa"/>
              <w:left w:w="30" w:type="dxa"/>
              <w:bottom w:w="20" w:type="dxa"/>
              <w:right w:w="30" w:type="dxa"/>
            </w:tcMar>
          </w:tcPr>
          <w:p w14:paraId="02396D97" w14:textId="77777777" w:rsidR="00AD205C" w:rsidRDefault="002C259D" w:rsidP="00D24084">
            <w:r>
              <w:t>príznak či typ parametra má obsahovať viacej hodnôt</w:t>
            </w:r>
          </w:p>
        </w:tc>
      </w:tr>
      <w:tr w:rsidR="00AD205C" w14:paraId="4D654A3A" w14:textId="77777777" w:rsidTr="00A0607D">
        <w:tc>
          <w:tcPr>
            <w:tcW w:w="846" w:type="dxa"/>
            <w:tcMar>
              <w:top w:w="30" w:type="dxa"/>
              <w:left w:w="30" w:type="dxa"/>
              <w:bottom w:w="20" w:type="dxa"/>
              <w:right w:w="30" w:type="dxa"/>
            </w:tcMar>
          </w:tcPr>
          <w:p w14:paraId="2F638B9F" w14:textId="77777777" w:rsidR="00AD205C" w:rsidRDefault="002C259D" w:rsidP="00D24084">
            <w:r>
              <w:t>Atribút</w:t>
            </w:r>
          </w:p>
        </w:tc>
        <w:tc>
          <w:tcPr>
            <w:tcW w:w="8225" w:type="dxa"/>
            <w:tcMar>
              <w:top w:w="30" w:type="dxa"/>
              <w:left w:w="30" w:type="dxa"/>
              <w:bottom w:w="20" w:type="dxa"/>
              <w:right w:w="30" w:type="dxa"/>
            </w:tcMar>
          </w:tcPr>
          <w:p w14:paraId="18F01513" w14:textId="77777777" w:rsidR="00AD205C" w:rsidRDefault="002C259D" w:rsidP="00D24084">
            <w:r>
              <w:t>Dátový typ : n2</w:t>
            </w:r>
          </w:p>
        </w:tc>
      </w:tr>
      <w:tr w:rsidR="00AD205C" w14:paraId="4D52848F" w14:textId="77777777" w:rsidTr="00A0607D">
        <w:tc>
          <w:tcPr>
            <w:tcW w:w="846" w:type="dxa"/>
            <w:tcMar>
              <w:top w:w="30" w:type="dxa"/>
              <w:left w:w="30" w:type="dxa"/>
              <w:bottom w:w="20" w:type="dxa"/>
              <w:right w:w="30" w:type="dxa"/>
            </w:tcMar>
          </w:tcPr>
          <w:p w14:paraId="41DD621F" w14:textId="77777777" w:rsidR="00AD205C" w:rsidRDefault="002C259D" w:rsidP="00D24084">
            <w:r>
              <w:t>Opis</w:t>
            </w:r>
          </w:p>
        </w:tc>
        <w:tc>
          <w:tcPr>
            <w:tcW w:w="8225" w:type="dxa"/>
            <w:tcMar>
              <w:top w:w="30" w:type="dxa"/>
              <w:left w:w="30" w:type="dxa"/>
              <w:bottom w:w="20" w:type="dxa"/>
              <w:right w:w="30" w:type="dxa"/>
            </w:tcMar>
          </w:tcPr>
          <w:p w14:paraId="650A0AF0" w14:textId="77777777" w:rsidR="00AD205C" w:rsidRDefault="002C259D" w:rsidP="00D24084">
            <w:r>
              <w:t>môže obsahovať hodnoty (kód - popis):</w:t>
            </w:r>
            <w:r>
              <w:br/>
              <w:t>1 - dátum</w:t>
            </w:r>
            <w:r>
              <w:br/>
              <w:t>2 - reťazec</w:t>
            </w:r>
            <w:r>
              <w:br/>
              <w:t>3 - celé číslo</w:t>
            </w:r>
            <w:r>
              <w:br/>
              <w:t>4 - desatinné číslo</w:t>
            </w:r>
            <w:r>
              <w:br/>
              <w:t>5 - logická hodnota</w:t>
            </w:r>
            <w:r>
              <w:br/>
              <w:t>6 - GUID</w:t>
            </w:r>
            <w:r>
              <w:br/>
              <w:t>7 - dlhý reťazec</w:t>
            </w:r>
          </w:p>
        </w:tc>
      </w:tr>
      <w:tr w:rsidR="00AD205C" w14:paraId="692D4242" w14:textId="77777777" w:rsidTr="00A0607D">
        <w:tc>
          <w:tcPr>
            <w:tcW w:w="846" w:type="dxa"/>
            <w:tcMar>
              <w:top w:w="30" w:type="dxa"/>
              <w:left w:w="30" w:type="dxa"/>
              <w:bottom w:w="20" w:type="dxa"/>
              <w:right w:w="30" w:type="dxa"/>
            </w:tcMar>
          </w:tcPr>
          <w:p w14:paraId="71B446F3" w14:textId="77777777" w:rsidR="00AD205C" w:rsidRDefault="002C259D" w:rsidP="00D24084">
            <w:r>
              <w:t>Atribút</w:t>
            </w:r>
          </w:p>
        </w:tc>
        <w:tc>
          <w:tcPr>
            <w:tcW w:w="8225" w:type="dxa"/>
            <w:tcMar>
              <w:top w:w="30" w:type="dxa"/>
              <w:left w:w="30" w:type="dxa"/>
              <w:bottom w:w="20" w:type="dxa"/>
              <w:right w:w="30" w:type="dxa"/>
            </w:tcMar>
          </w:tcPr>
          <w:p w14:paraId="2C12D2C9" w14:textId="77777777" w:rsidR="00AD205C" w:rsidRDefault="002C259D" w:rsidP="00D24084">
            <w:r>
              <w:t>Zdroj dát : n2</w:t>
            </w:r>
          </w:p>
        </w:tc>
      </w:tr>
      <w:tr w:rsidR="00AD205C" w14:paraId="113CE847" w14:textId="77777777" w:rsidTr="00A0607D">
        <w:tc>
          <w:tcPr>
            <w:tcW w:w="846" w:type="dxa"/>
            <w:tcMar>
              <w:top w:w="30" w:type="dxa"/>
              <w:left w:w="30" w:type="dxa"/>
              <w:bottom w:w="20" w:type="dxa"/>
              <w:right w:w="30" w:type="dxa"/>
            </w:tcMar>
          </w:tcPr>
          <w:p w14:paraId="0853C4A2" w14:textId="77777777" w:rsidR="00AD205C" w:rsidRDefault="002C259D" w:rsidP="00D24084">
            <w:r>
              <w:t>Opis</w:t>
            </w:r>
          </w:p>
        </w:tc>
        <w:tc>
          <w:tcPr>
            <w:tcW w:w="8225" w:type="dxa"/>
            <w:tcMar>
              <w:top w:w="30" w:type="dxa"/>
              <w:left w:w="30" w:type="dxa"/>
              <w:bottom w:w="20" w:type="dxa"/>
              <w:right w:w="30" w:type="dxa"/>
            </w:tcMar>
          </w:tcPr>
          <w:p w14:paraId="10AB287C" w14:textId="77777777" w:rsidR="00AD205C" w:rsidRDefault="002C259D" w:rsidP="00D24084">
            <w:r>
              <w:t>pre el. služby kanálom WS sa parameter nebude využívať</w:t>
            </w:r>
          </w:p>
        </w:tc>
      </w:tr>
    </w:tbl>
    <w:p w14:paraId="68A7AD5A" w14:textId="77777777" w:rsidR="00A0607D" w:rsidRDefault="00A0607D" w:rsidP="00D24084"/>
    <w:p w14:paraId="03B2536E" w14:textId="77777777" w:rsidR="00AD205C" w:rsidRDefault="002C259D" w:rsidP="00D24084">
      <w: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63804266" w14:textId="77777777" w:rsidTr="00A0607D">
        <w:tc>
          <w:tcPr>
            <w:tcW w:w="846" w:type="dxa"/>
            <w:tcMar>
              <w:top w:w="30" w:type="dxa"/>
              <w:left w:w="30" w:type="dxa"/>
              <w:bottom w:w="20" w:type="dxa"/>
              <w:right w:w="30" w:type="dxa"/>
            </w:tcMar>
          </w:tcPr>
          <w:p w14:paraId="6B374E7E" w14:textId="77777777" w:rsidR="00AD205C" w:rsidRDefault="002C259D" w:rsidP="00D24084">
            <w:r>
              <w:t>Atribút</w:t>
            </w:r>
          </w:p>
        </w:tc>
        <w:tc>
          <w:tcPr>
            <w:tcW w:w="8225" w:type="dxa"/>
            <w:tcMar>
              <w:top w:w="30" w:type="dxa"/>
              <w:left w:w="30" w:type="dxa"/>
              <w:bottom w:w="20" w:type="dxa"/>
              <w:right w:w="30" w:type="dxa"/>
            </w:tcMar>
          </w:tcPr>
          <w:p w14:paraId="43CB2611" w14:textId="77777777" w:rsidR="00AD205C" w:rsidRDefault="002C259D" w:rsidP="00D24084">
            <w:r>
              <w:t>Externý kód : an1_50</w:t>
            </w:r>
          </w:p>
        </w:tc>
      </w:tr>
      <w:tr w:rsidR="00AD205C" w14:paraId="78D9869B" w14:textId="77777777" w:rsidTr="00A0607D">
        <w:tc>
          <w:tcPr>
            <w:tcW w:w="846" w:type="dxa"/>
            <w:tcMar>
              <w:top w:w="30" w:type="dxa"/>
              <w:left w:w="30" w:type="dxa"/>
              <w:bottom w:w="20" w:type="dxa"/>
              <w:right w:w="30" w:type="dxa"/>
            </w:tcMar>
          </w:tcPr>
          <w:p w14:paraId="4A80364B" w14:textId="77777777" w:rsidR="00AD205C" w:rsidRDefault="002C259D" w:rsidP="00D24084">
            <w:r>
              <w:t>Opis</w:t>
            </w:r>
          </w:p>
        </w:tc>
        <w:tc>
          <w:tcPr>
            <w:tcW w:w="8225" w:type="dxa"/>
            <w:tcMar>
              <w:top w:w="30" w:type="dxa"/>
              <w:left w:w="30" w:type="dxa"/>
              <w:bottom w:w="20" w:type="dxa"/>
              <w:right w:w="30" w:type="dxa"/>
            </w:tcMar>
          </w:tcPr>
          <w:p w14:paraId="33AFC306" w14:textId="77777777" w:rsidR="00AD205C" w:rsidRDefault="002C259D" w:rsidP="00D24084">
            <w:r>
              <w:t>jedinečný business identifikátor typu reportu</w:t>
            </w:r>
          </w:p>
        </w:tc>
      </w:tr>
      <w:tr w:rsidR="00AD205C" w14:paraId="13425A2A" w14:textId="77777777" w:rsidTr="00A0607D">
        <w:tc>
          <w:tcPr>
            <w:tcW w:w="846" w:type="dxa"/>
            <w:tcMar>
              <w:top w:w="30" w:type="dxa"/>
              <w:left w:w="30" w:type="dxa"/>
              <w:bottom w:w="20" w:type="dxa"/>
              <w:right w:w="30" w:type="dxa"/>
            </w:tcMar>
          </w:tcPr>
          <w:p w14:paraId="4C0DE8CF" w14:textId="77777777" w:rsidR="00AD205C" w:rsidRDefault="002C259D" w:rsidP="00D24084">
            <w:r>
              <w:t>Atribút</w:t>
            </w:r>
          </w:p>
        </w:tc>
        <w:tc>
          <w:tcPr>
            <w:tcW w:w="8225" w:type="dxa"/>
            <w:tcMar>
              <w:top w:w="30" w:type="dxa"/>
              <w:left w:w="30" w:type="dxa"/>
              <w:bottom w:w="20" w:type="dxa"/>
              <w:right w:w="30" w:type="dxa"/>
            </w:tcMar>
          </w:tcPr>
          <w:p w14:paraId="4CA93AD2" w14:textId="77777777" w:rsidR="00AD205C" w:rsidRDefault="002C259D" w:rsidP="00D24084">
            <w:r>
              <w:t>Názov : an1_100</w:t>
            </w:r>
          </w:p>
        </w:tc>
      </w:tr>
      <w:tr w:rsidR="00AD205C" w14:paraId="71404D46" w14:textId="77777777" w:rsidTr="00A0607D">
        <w:tc>
          <w:tcPr>
            <w:tcW w:w="846" w:type="dxa"/>
            <w:tcMar>
              <w:top w:w="30" w:type="dxa"/>
              <w:left w:w="30" w:type="dxa"/>
              <w:bottom w:w="20" w:type="dxa"/>
              <w:right w:w="30" w:type="dxa"/>
            </w:tcMar>
          </w:tcPr>
          <w:p w14:paraId="7389C8DC" w14:textId="77777777" w:rsidR="00AD205C" w:rsidRDefault="002C259D" w:rsidP="00D24084">
            <w:r>
              <w:t>Opis</w:t>
            </w:r>
          </w:p>
        </w:tc>
        <w:tc>
          <w:tcPr>
            <w:tcW w:w="8225" w:type="dxa"/>
            <w:tcMar>
              <w:top w:w="30" w:type="dxa"/>
              <w:left w:w="30" w:type="dxa"/>
              <w:bottom w:w="20" w:type="dxa"/>
              <w:right w:w="30" w:type="dxa"/>
            </w:tcMar>
          </w:tcPr>
          <w:p w14:paraId="07EB8454" w14:textId="77777777" w:rsidR="00AD205C" w:rsidRDefault="002C259D" w:rsidP="00D24084">
            <w:r>
              <w:t>názov pre typ reportu</w:t>
            </w:r>
          </w:p>
        </w:tc>
      </w:tr>
      <w:tr w:rsidR="00AD205C" w14:paraId="5E0C8AAA" w14:textId="77777777" w:rsidTr="00A0607D">
        <w:tc>
          <w:tcPr>
            <w:tcW w:w="846" w:type="dxa"/>
            <w:tcMar>
              <w:top w:w="30" w:type="dxa"/>
              <w:left w:w="30" w:type="dxa"/>
              <w:bottom w:w="20" w:type="dxa"/>
              <w:right w:w="30" w:type="dxa"/>
            </w:tcMar>
          </w:tcPr>
          <w:p w14:paraId="4AE17090" w14:textId="77777777" w:rsidR="00AD205C" w:rsidRDefault="002C259D" w:rsidP="00D24084">
            <w:r>
              <w:t>Atribút</w:t>
            </w:r>
          </w:p>
        </w:tc>
        <w:tc>
          <w:tcPr>
            <w:tcW w:w="8225" w:type="dxa"/>
            <w:tcMar>
              <w:top w:w="30" w:type="dxa"/>
              <w:left w:w="30" w:type="dxa"/>
              <w:bottom w:w="20" w:type="dxa"/>
              <w:right w:w="30" w:type="dxa"/>
            </w:tcMar>
          </w:tcPr>
          <w:p w14:paraId="45A82126" w14:textId="77777777" w:rsidR="00AD205C" w:rsidRDefault="002C259D" w:rsidP="00D24084">
            <w:r>
              <w:t>Popis : an1_1000</w:t>
            </w:r>
          </w:p>
        </w:tc>
      </w:tr>
      <w:tr w:rsidR="00AD205C" w14:paraId="2C38444D" w14:textId="77777777" w:rsidTr="00A0607D">
        <w:tc>
          <w:tcPr>
            <w:tcW w:w="846" w:type="dxa"/>
            <w:tcMar>
              <w:top w:w="30" w:type="dxa"/>
              <w:left w:w="30" w:type="dxa"/>
              <w:bottom w:w="20" w:type="dxa"/>
              <w:right w:w="30" w:type="dxa"/>
            </w:tcMar>
          </w:tcPr>
          <w:p w14:paraId="22309020" w14:textId="77777777" w:rsidR="00AD205C" w:rsidRDefault="002C259D" w:rsidP="00D24084">
            <w:r>
              <w:t>Opis</w:t>
            </w:r>
          </w:p>
        </w:tc>
        <w:tc>
          <w:tcPr>
            <w:tcW w:w="8225" w:type="dxa"/>
            <w:tcMar>
              <w:top w:w="30" w:type="dxa"/>
              <w:left w:w="30" w:type="dxa"/>
              <w:bottom w:w="20" w:type="dxa"/>
              <w:right w:w="30" w:type="dxa"/>
            </w:tcMar>
          </w:tcPr>
          <w:p w14:paraId="3C15D279" w14:textId="77777777" w:rsidR="00AD205C" w:rsidRDefault="002C259D" w:rsidP="00D24084">
            <w:r>
              <w:t>popis pre typ reportu</w:t>
            </w:r>
          </w:p>
        </w:tc>
      </w:tr>
    </w:tbl>
    <w:p w14:paraId="05A0F75F" w14:textId="77777777" w:rsidR="00AD205C" w:rsidRDefault="002C259D" w:rsidP="00D24084">
      <w:r>
        <w:br/>
      </w:r>
    </w:p>
    <w:p w14:paraId="0B3EB03C"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56128D0" w14:textId="77777777" w:rsidTr="00A0607D">
        <w:tc>
          <w:tcPr>
            <w:tcW w:w="846" w:type="dxa"/>
            <w:tcMar>
              <w:top w:w="30" w:type="dxa"/>
              <w:left w:w="30" w:type="dxa"/>
              <w:bottom w:w="20" w:type="dxa"/>
              <w:right w:w="30" w:type="dxa"/>
            </w:tcMar>
          </w:tcPr>
          <w:p w14:paraId="7EFBB487" w14:textId="77777777" w:rsidR="00AD205C" w:rsidRDefault="002C259D" w:rsidP="00D24084">
            <w:r>
              <w:t>Atribút</w:t>
            </w:r>
          </w:p>
        </w:tc>
        <w:tc>
          <w:tcPr>
            <w:tcW w:w="8225" w:type="dxa"/>
            <w:tcMar>
              <w:top w:w="30" w:type="dxa"/>
              <w:left w:w="30" w:type="dxa"/>
              <w:bottom w:w="20" w:type="dxa"/>
              <w:right w:w="30" w:type="dxa"/>
            </w:tcMar>
          </w:tcPr>
          <w:p w14:paraId="19498ADE" w14:textId="77777777" w:rsidR="00AD205C" w:rsidRDefault="002C259D" w:rsidP="00D24084">
            <w:r>
              <w:t>Kód : an1_10</w:t>
            </w:r>
          </w:p>
        </w:tc>
      </w:tr>
      <w:tr w:rsidR="00AD205C" w14:paraId="4C49260B" w14:textId="77777777" w:rsidTr="00A0607D">
        <w:tc>
          <w:tcPr>
            <w:tcW w:w="846" w:type="dxa"/>
            <w:tcMar>
              <w:top w:w="30" w:type="dxa"/>
              <w:left w:w="30" w:type="dxa"/>
              <w:bottom w:w="20" w:type="dxa"/>
              <w:right w:w="30" w:type="dxa"/>
            </w:tcMar>
          </w:tcPr>
          <w:p w14:paraId="6B6775F2" w14:textId="77777777" w:rsidR="00AD205C" w:rsidRDefault="002C259D" w:rsidP="00D24084">
            <w:r>
              <w:t>Opis</w:t>
            </w:r>
          </w:p>
        </w:tc>
        <w:tc>
          <w:tcPr>
            <w:tcW w:w="8225" w:type="dxa"/>
            <w:tcMar>
              <w:top w:w="30" w:type="dxa"/>
              <w:left w:w="30" w:type="dxa"/>
              <w:bottom w:w="20" w:type="dxa"/>
              <w:right w:w="30" w:type="dxa"/>
            </w:tcMar>
          </w:tcPr>
          <w:p w14:paraId="7B24C291" w14:textId="77777777" w:rsidR="00AD205C" w:rsidRDefault="002C259D" w:rsidP="00D24084">
            <w:r>
              <w:t>kód výsledku vykonania služby, pri úspešnom výsledku</w:t>
            </w:r>
            <w:r>
              <w:br/>
              <w:t>kód = 0</w:t>
            </w:r>
          </w:p>
        </w:tc>
      </w:tr>
      <w:tr w:rsidR="00AD205C" w14:paraId="079E6DBE" w14:textId="77777777" w:rsidTr="00A0607D">
        <w:tc>
          <w:tcPr>
            <w:tcW w:w="846" w:type="dxa"/>
            <w:tcMar>
              <w:top w:w="30" w:type="dxa"/>
              <w:left w:w="30" w:type="dxa"/>
              <w:bottom w:w="20" w:type="dxa"/>
              <w:right w:w="30" w:type="dxa"/>
            </w:tcMar>
          </w:tcPr>
          <w:p w14:paraId="2D454718" w14:textId="77777777" w:rsidR="00AD205C" w:rsidRDefault="002C259D" w:rsidP="00D24084">
            <w:r>
              <w:t>Atribút</w:t>
            </w:r>
          </w:p>
        </w:tc>
        <w:tc>
          <w:tcPr>
            <w:tcW w:w="8225" w:type="dxa"/>
            <w:tcMar>
              <w:top w:w="30" w:type="dxa"/>
              <w:left w:w="30" w:type="dxa"/>
              <w:bottom w:w="20" w:type="dxa"/>
              <w:right w:w="30" w:type="dxa"/>
            </w:tcMar>
          </w:tcPr>
          <w:p w14:paraId="55C5280D" w14:textId="77777777" w:rsidR="00AD205C" w:rsidRDefault="002C259D" w:rsidP="00D24084">
            <w:r>
              <w:t>Popis : an1_255</w:t>
            </w:r>
          </w:p>
        </w:tc>
      </w:tr>
      <w:tr w:rsidR="00AD205C" w14:paraId="752EA68A" w14:textId="77777777" w:rsidTr="00A0607D">
        <w:tc>
          <w:tcPr>
            <w:tcW w:w="846" w:type="dxa"/>
            <w:tcMar>
              <w:top w:w="30" w:type="dxa"/>
              <w:left w:w="30" w:type="dxa"/>
              <w:bottom w:w="20" w:type="dxa"/>
              <w:right w:w="30" w:type="dxa"/>
            </w:tcMar>
          </w:tcPr>
          <w:p w14:paraId="63E4BE87" w14:textId="77777777" w:rsidR="00AD205C" w:rsidRDefault="002C259D" w:rsidP="00D24084">
            <w:r>
              <w:t>Opis</w:t>
            </w:r>
          </w:p>
        </w:tc>
        <w:tc>
          <w:tcPr>
            <w:tcW w:w="8225" w:type="dxa"/>
            <w:tcMar>
              <w:top w:w="30" w:type="dxa"/>
              <w:left w:w="30" w:type="dxa"/>
              <w:bottom w:w="20" w:type="dxa"/>
              <w:right w:w="30" w:type="dxa"/>
            </w:tcMar>
          </w:tcPr>
          <w:p w14:paraId="596E3D33" w14:textId="77777777" w:rsidR="00AD205C" w:rsidRDefault="002C259D" w:rsidP="00D24084">
            <w:r>
              <w:t>popis výsledku vykonania služby, bude vyplnený iba pri výnimke v spracovaní služby</w:t>
            </w:r>
          </w:p>
        </w:tc>
      </w:tr>
    </w:tbl>
    <w:p w14:paraId="19B7F43F" w14:textId="77777777" w:rsidR="00AD205C" w:rsidRDefault="00AD205C" w:rsidP="00D24084"/>
    <w:p w14:paraId="4121CEF5" w14:textId="77777777" w:rsidR="00A0607D" w:rsidRDefault="00A0607D" w:rsidP="00D24084"/>
    <w:p w14:paraId="490D5E13" w14:textId="77777777" w:rsidR="00A0607D" w:rsidRDefault="00A0607D" w:rsidP="00D24084"/>
    <w:p w14:paraId="20DEED46" w14:textId="77777777" w:rsidR="00A0607D" w:rsidRDefault="00A0607D" w:rsidP="00D24084"/>
    <w:p w14:paraId="23415F43" w14:textId="77777777" w:rsidR="00A0607D" w:rsidRDefault="00A0607D" w:rsidP="00D24084"/>
    <w:p w14:paraId="1DF05619" w14:textId="77777777" w:rsidR="00A0607D" w:rsidRDefault="00A0607D" w:rsidP="00D24084"/>
    <w:p w14:paraId="2823BEDF" w14:textId="77777777" w:rsidR="00A0607D" w:rsidRDefault="00A0607D" w:rsidP="00D24084"/>
    <w:p w14:paraId="7E5E36EB" w14:textId="77777777" w:rsidR="00A0607D" w:rsidRDefault="00A0607D" w:rsidP="00D24084"/>
    <w:p w14:paraId="7F6DC144" w14:textId="77777777" w:rsidR="00A0607D" w:rsidRDefault="00A0607D" w:rsidP="00D24084"/>
    <w:p w14:paraId="309C3D1F" w14:textId="77777777" w:rsidR="00A0607D" w:rsidRDefault="00A0607D" w:rsidP="00D24084"/>
    <w:p w14:paraId="74E1ABFE" w14:textId="77777777" w:rsidR="00A0607D" w:rsidRDefault="00A0607D" w:rsidP="00D24084"/>
    <w:p w14:paraId="10903865" w14:textId="77777777" w:rsidR="00A0607D" w:rsidRDefault="00A0607D" w:rsidP="00D24084"/>
    <w:p w14:paraId="07D03DC2" w14:textId="77777777" w:rsidR="00A0607D" w:rsidRDefault="00A0607D" w:rsidP="00D24084"/>
    <w:p w14:paraId="5ADDDE64" w14:textId="77777777" w:rsidR="00A0607D" w:rsidRDefault="00A0607D" w:rsidP="00D24084"/>
    <w:p w14:paraId="0CA994E6" w14:textId="77777777" w:rsidR="00A0607D" w:rsidRDefault="00A0607D" w:rsidP="00D24084"/>
    <w:p w14:paraId="60C1E49D" w14:textId="77777777" w:rsidR="00A0607D" w:rsidRDefault="00A0607D" w:rsidP="00D24084"/>
    <w:p w14:paraId="096C498F" w14:textId="77777777" w:rsidR="00A0607D" w:rsidRDefault="00A0607D" w:rsidP="00D24084"/>
    <w:p w14:paraId="1A4EA35B" w14:textId="77777777" w:rsidR="00AD205C" w:rsidRDefault="002C259D" w:rsidP="00D24084">
      <w:r>
        <w:lastRenderedPageBreak/>
        <w:t>PrijatieASpracovaniePoziadavkyNaReportZiadostISVS</w:t>
      </w:r>
      <w:r>
        <w:br/>
      </w:r>
      <w:r>
        <w:rPr>
          <w:noProof/>
        </w:rPr>
        <w:drawing>
          <wp:inline distT="0" distB="0" distL="0" distR="0" wp14:anchorId="5EA26672" wp14:editId="17410426">
            <wp:extent cx="5010150" cy="5153025"/>
            <wp:effectExtent l="0" t="0" r="0" b="0"/>
            <wp:docPr id="100044" name="Picture 100044" descr="_scroll_external\attachments\worddav167389ff0197eec111d3e754e1a7b13d-a91fb657b34507181e6f44b26c00e9dfe9de9e981b7a23e9adcba32ed59c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3675" name=""/>
                    <pic:cNvPicPr>
                      <a:picLocks noChangeAspect="1"/>
                    </pic:cNvPicPr>
                  </pic:nvPicPr>
                  <pic:blipFill>
                    <a:blip r:embed="rId429"/>
                    <a:stretch>
                      <a:fillRect/>
                    </a:stretch>
                  </pic:blipFill>
                  <pic:spPr>
                    <a:xfrm>
                      <a:off x="0" y="0"/>
                      <a:ext cx="5010150" cy="5153025"/>
                    </a:xfrm>
                    <a:prstGeom prst="rect">
                      <a:avLst/>
                    </a:prstGeom>
                  </pic:spPr>
                </pic:pic>
              </a:graphicData>
            </a:graphic>
          </wp:inline>
        </w:drawing>
      </w:r>
    </w:p>
    <w:p w14:paraId="55DD9A92"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846"/>
        <w:gridCol w:w="8225"/>
      </w:tblGrid>
      <w:tr w:rsidR="00AD205C" w14:paraId="6BDD8A8E" w14:textId="77777777" w:rsidTr="00A0607D">
        <w:tc>
          <w:tcPr>
            <w:tcW w:w="846" w:type="dxa"/>
            <w:tcMar>
              <w:top w:w="30" w:type="dxa"/>
              <w:left w:w="30" w:type="dxa"/>
              <w:bottom w:w="20" w:type="dxa"/>
              <w:right w:w="30" w:type="dxa"/>
            </w:tcMar>
          </w:tcPr>
          <w:p w14:paraId="317FBBF1" w14:textId="77777777" w:rsidR="00AD205C" w:rsidRDefault="002C259D" w:rsidP="00D24084">
            <w:r>
              <w:t>Atribút</w:t>
            </w:r>
          </w:p>
        </w:tc>
        <w:tc>
          <w:tcPr>
            <w:tcW w:w="8225" w:type="dxa"/>
            <w:tcMar>
              <w:top w:w="30" w:type="dxa"/>
              <w:left w:w="30" w:type="dxa"/>
              <w:bottom w:w="20" w:type="dxa"/>
              <w:right w:w="30" w:type="dxa"/>
            </w:tcMar>
          </w:tcPr>
          <w:p w14:paraId="0C59CB6B" w14:textId="77777777" w:rsidR="00AD205C" w:rsidRDefault="002C259D" w:rsidP="00D24084">
            <w:r>
              <w:t>Názov reportu : an1_100</w:t>
            </w:r>
          </w:p>
        </w:tc>
      </w:tr>
      <w:tr w:rsidR="00AD205C" w14:paraId="6DBFA55E" w14:textId="77777777" w:rsidTr="00A0607D">
        <w:tc>
          <w:tcPr>
            <w:tcW w:w="846" w:type="dxa"/>
            <w:tcMar>
              <w:top w:w="30" w:type="dxa"/>
              <w:left w:w="30" w:type="dxa"/>
              <w:bottom w:w="20" w:type="dxa"/>
              <w:right w:w="30" w:type="dxa"/>
            </w:tcMar>
          </w:tcPr>
          <w:p w14:paraId="2D195CC1" w14:textId="77777777" w:rsidR="00AD205C" w:rsidRDefault="002C259D" w:rsidP="00D24084">
            <w:r>
              <w:t>Opis</w:t>
            </w:r>
          </w:p>
        </w:tc>
        <w:tc>
          <w:tcPr>
            <w:tcW w:w="8225" w:type="dxa"/>
            <w:tcMar>
              <w:top w:w="30" w:type="dxa"/>
              <w:left w:w="30" w:type="dxa"/>
              <w:bottom w:w="20" w:type="dxa"/>
              <w:right w:w="30" w:type="dxa"/>
            </w:tcMar>
          </w:tcPr>
          <w:p w14:paraId="410812A2" w14:textId="77777777" w:rsidR="00AD205C" w:rsidRDefault="002C259D" w:rsidP="00D24084">
            <w:r>
              <w:t>používateľom zadaný názov pre report</w:t>
            </w:r>
          </w:p>
        </w:tc>
      </w:tr>
      <w:tr w:rsidR="00AD205C" w14:paraId="4A017A9B" w14:textId="77777777" w:rsidTr="00A0607D">
        <w:tc>
          <w:tcPr>
            <w:tcW w:w="846" w:type="dxa"/>
            <w:tcMar>
              <w:top w:w="30" w:type="dxa"/>
              <w:left w:w="30" w:type="dxa"/>
              <w:bottom w:w="20" w:type="dxa"/>
              <w:right w:w="30" w:type="dxa"/>
            </w:tcMar>
          </w:tcPr>
          <w:p w14:paraId="6C380327" w14:textId="77777777" w:rsidR="00AD205C" w:rsidRDefault="002C259D" w:rsidP="00D24084">
            <w:r>
              <w:t>Atribút</w:t>
            </w:r>
          </w:p>
        </w:tc>
        <w:tc>
          <w:tcPr>
            <w:tcW w:w="8225" w:type="dxa"/>
            <w:tcMar>
              <w:top w:w="30" w:type="dxa"/>
              <w:left w:w="30" w:type="dxa"/>
              <w:bottom w:w="20" w:type="dxa"/>
              <w:right w:w="30" w:type="dxa"/>
            </w:tcMar>
          </w:tcPr>
          <w:p w14:paraId="3BDDE0AF" w14:textId="77777777" w:rsidR="00AD205C" w:rsidRDefault="002C259D" w:rsidP="00D24084">
            <w:r>
              <w:t>Externý kód typu reportu : an1_50</w:t>
            </w:r>
          </w:p>
        </w:tc>
      </w:tr>
      <w:tr w:rsidR="00AD205C" w14:paraId="3F5B6023" w14:textId="77777777" w:rsidTr="00A0607D">
        <w:tc>
          <w:tcPr>
            <w:tcW w:w="846" w:type="dxa"/>
            <w:tcMar>
              <w:top w:w="30" w:type="dxa"/>
              <w:left w:w="30" w:type="dxa"/>
              <w:bottom w:w="20" w:type="dxa"/>
              <w:right w:w="30" w:type="dxa"/>
            </w:tcMar>
          </w:tcPr>
          <w:p w14:paraId="35C96EC4" w14:textId="77777777" w:rsidR="00AD205C" w:rsidRDefault="002C259D" w:rsidP="00D24084">
            <w:r>
              <w:t>Opis</w:t>
            </w:r>
          </w:p>
        </w:tc>
        <w:tc>
          <w:tcPr>
            <w:tcW w:w="8225" w:type="dxa"/>
            <w:tcMar>
              <w:top w:w="30" w:type="dxa"/>
              <w:left w:w="30" w:type="dxa"/>
              <w:bottom w:w="20" w:type="dxa"/>
              <w:right w:w="30" w:type="dxa"/>
            </w:tcMar>
          </w:tcPr>
          <w:p w14:paraId="0BAB229C" w14:textId="77777777" w:rsidR="00AD205C" w:rsidRDefault="002C259D" w:rsidP="00D24084">
            <w:r>
              <w:t>jedinečný business identifikátor typu reportu</w:t>
            </w:r>
          </w:p>
        </w:tc>
      </w:tr>
      <w:tr w:rsidR="00AD205C" w14:paraId="29977C6D" w14:textId="77777777" w:rsidTr="00A0607D">
        <w:tc>
          <w:tcPr>
            <w:tcW w:w="846" w:type="dxa"/>
            <w:tcMar>
              <w:top w:w="30" w:type="dxa"/>
              <w:left w:w="30" w:type="dxa"/>
              <w:bottom w:w="20" w:type="dxa"/>
              <w:right w:w="30" w:type="dxa"/>
            </w:tcMar>
          </w:tcPr>
          <w:p w14:paraId="2F83F1A9" w14:textId="77777777" w:rsidR="00AD205C" w:rsidRDefault="002C259D" w:rsidP="00D24084">
            <w:r>
              <w:t>Atribút</w:t>
            </w:r>
          </w:p>
        </w:tc>
        <w:tc>
          <w:tcPr>
            <w:tcW w:w="8225" w:type="dxa"/>
            <w:tcMar>
              <w:top w:w="30" w:type="dxa"/>
              <w:left w:w="30" w:type="dxa"/>
              <w:bottom w:w="20" w:type="dxa"/>
              <w:right w:w="30" w:type="dxa"/>
            </w:tcMar>
          </w:tcPr>
          <w:p w14:paraId="73DABD27" w14:textId="77777777" w:rsidR="00AD205C" w:rsidRDefault="002C259D" w:rsidP="00D24084">
            <w:r>
              <w:t>Kód formátu reportu : an1_20</w:t>
            </w:r>
          </w:p>
        </w:tc>
      </w:tr>
      <w:tr w:rsidR="00AD205C" w14:paraId="2D1BB6F7" w14:textId="77777777" w:rsidTr="00A0607D">
        <w:tc>
          <w:tcPr>
            <w:tcW w:w="846" w:type="dxa"/>
            <w:tcMar>
              <w:top w:w="30" w:type="dxa"/>
              <w:left w:w="30" w:type="dxa"/>
              <w:bottom w:w="20" w:type="dxa"/>
              <w:right w:w="30" w:type="dxa"/>
            </w:tcMar>
          </w:tcPr>
          <w:p w14:paraId="338D33CC" w14:textId="77777777" w:rsidR="00AD205C" w:rsidRDefault="002C259D" w:rsidP="00D24084">
            <w:r>
              <w:t>Opis</w:t>
            </w:r>
          </w:p>
        </w:tc>
        <w:tc>
          <w:tcPr>
            <w:tcW w:w="8225" w:type="dxa"/>
            <w:tcMar>
              <w:top w:w="30" w:type="dxa"/>
              <w:left w:w="30" w:type="dxa"/>
              <w:bottom w:w="20" w:type="dxa"/>
              <w:right w:w="30" w:type="dxa"/>
            </w:tcMar>
          </w:tcPr>
          <w:p w14:paraId="4B08D68D" w14:textId="77777777" w:rsidR="00AD205C" w:rsidRDefault="002C259D" w:rsidP="00D24084">
            <w:r>
              <w:t>može obsahovať hodnoty:</w:t>
            </w:r>
            <w:r>
              <w:br/>
              <w:t>html</w:t>
            </w:r>
            <w:r>
              <w:br/>
              <w:t>xml</w:t>
            </w:r>
            <w:r>
              <w:br/>
              <w:t>pdf</w:t>
            </w:r>
            <w:r>
              <w:br/>
              <w:t>excel</w:t>
            </w:r>
            <w:r>
              <w:br/>
              <w:t>csv</w:t>
            </w:r>
            <w:r>
              <w:br/>
              <w:t>rtf</w:t>
            </w:r>
          </w:p>
        </w:tc>
      </w:tr>
    </w:tbl>
    <w:p w14:paraId="1B46F01C" w14:textId="77777777" w:rsidR="00AD205C" w:rsidRDefault="002C259D" w:rsidP="00D24084">
      <w:r>
        <w:br/>
      </w:r>
    </w:p>
    <w:p w14:paraId="0B761580"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846"/>
        <w:gridCol w:w="8225"/>
      </w:tblGrid>
      <w:tr w:rsidR="00AD205C" w14:paraId="699EB76F" w14:textId="77777777" w:rsidTr="00A0607D">
        <w:tc>
          <w:tcPr>
            <w:tcW w:w="846" w:type="dxa"/>
            <w:tcMar>
              <w:top w:w="30" w:type="dxa"/>
              <w:left w:w="30" w:type="dxa"/>
              <w:bottom w:w="20" w:type="dxa"/>
              <w:right w:w="30" w:type="dxa"/>
            </w:tcMar>
          </w:tcPr>
          <w:p w14:paraId="4C23933C" w14:textId="77777777" w:rsidR="00AD205C" w:rsidRDefault="002C259D" w:rsidP="00D24084">
            <w:r>
              <w:lastRenderedPageBreak/>
              <w:t>Atribút</w:t>
            </w:r>
          </w:p>
        </w:tc>
        <w:tc>
          <w:tcPr>
            <w:tcW w:w="8225" w:type="dxa"/>
            <w:tcMar>
              <w:top w:w="30" w:type="dxa"/>
              <w:left w:w="30" w:type="dxa"/>
              <w:bottom w:w="20" w:type="dxa"/>
              <w:right w:w="30" w:type="dxa"/>
            </w:tcMar>
          </w:tcPr>
          <w:p w14:paraId="0BD4466F" w14:textId="77777777" w:rsidR="00AD205C" w:rsidRDefault="002C259D" w:rsidP="00D24084">
            <w:r>
              <w:t>Externý kód : an1_50</w:t>
            </w:r>
          </w:p>
        </w:tc>
      </w:tr>
      <w:tr w:rsidR="00AD205C" w14:paraId="4D068526" w14:textId="77777777" w:rsidTr="00A0607D">
        <w:tc>
          <w:tcPr>
            <w:tcW w:w="846" w:type="dxa"/>
            <w:tcMar>
              <w:top w:w="30" w:type="dxa"/>
              <w:left w:w="30" w:type="dxa"/>
              <w:bottom w:w="20" w:type="dxa"/>
              <w:right w:w="30" w:type="dxa"/>
            </w:tcMar>
          </w:tcPr>
          <w:p w14:paraId="08F0167D" w14:textId="77777777" w:rsidR="00AD205C" w:rsidRDefault="002C259D" w:rsidP="00D24084">
            <w:r>
              <w:t>Opis</w:t>
            </w:r>
          </w:p>
        </w:tc>
        <w:tc>
          <w:tcPr>
            <w:tcW w:w="8225" w:type="dxa"/>
            <w:tcMar>
              <w:top w:w="30" w:type="dxa"/>
              <w:left w:w="30" w:type="dxa"/>
              <w:bottom w:w="20" w:type="dxa"/>
              <w:right w:w="30" w:type="dxa"/>
            </w:tcMar>
          </w:tcPr>
          <w:p w14:paraId="7D9B61DE" w14:textId="77777777" w:rsidR="00AD205C" w:rsidRDefault="002C259D" w:rsidP="00D24084">
            <w:r>
              <w:t>jedinenčný business identifikátor pre typ parametra</w:t>
            </w:r>
          </w:p>
        </w:tc>
      </w:tr>
      <w:tr w:rsidR="00AD205C" w14:paraId="2AD247AC" w14:textId="77777777" w:rsidTr="00A0607D">
        <w:tc>
          <w:tcPr>
            <w:tcW w:w="846" w:type="dxa"/>
            <w:tcMar>
              <w:top w:w="30" w:type="dxa"/>
              <w:left w:w="30" w:type="dxa"/>
              <w:bottom w:w="20" w:type="dxa"/>
              <w:right w:w="30" w:type="dxa"/>
            </w:tcMar>
          </w:tcPr>
          <w:p w14:paraId="0E2ED441" w14:textId="77777777" w:rsidR="00AD205C" w:rsidRDefault="002C259D" w:rsidP="00D24084">
            <w:r>
              <w:t>Atribút</w:t>
            </w:r>
          </w:p>
        </w:tc>
        <w:tc>
          <w:tcPr>
            <w:tcW w:w="8225" w:type="dxa"/>
            <w:tcMar>
              <w:top w:w="30" w:type="dxa"/>
              <w:left w:w="30" w:type="dxa"/>
              <w:bottom w:w="20" w:type="dxa"/>
              <w:right w:w="30" w:type="dxa"/>
            </w:tcMar>
          </w:tcPr>
          <w:p w14:paraId="35918619" w14:textId="77777777" w:rsidR="00AD205C" w:rsidRDefault="002C259D" w:rsidP="00D24084">
            <w:r>
              <w:t>Hodnota : an1_100</w:t>
            </w:r>
          </w:p>
        </w:tc>
      </w:tr>
      <w:tr w:rsidR="00AD205C" w14:paraId="1930203D" w14:textId="77777777" w:rsidTr="00A0607D">
        <w:tc>
          <w:tcPr>
            <w:tcW w:w="846" w:type="dxa"/>
            <w:tcMar>
              <w:top w:w="30" w:type="dxa"/>
              <w:left w:w="30" w:type="dxa"/>
              <w:bottom w:w="20" w:type="dxa"/>
              <w:right w:w="30" w:type="dxa"/>
            </w:tcMar>
          </w:tcPr>
          <w:p w14:paraId="60145C1C" w14:textId="77777777" w:rsidR="00AD205C" w:rsidRDefault="002C259D" w:rsidP="00D24084">
            <w:r>
              <w:t>Opis</w:t>
            </w:r>
          </w:p>
        </w:tc>
        <w:tc>
          <w:tcPr>
            <w:tcW w:w="8225" w:type="dxa"/>
            <w:tcMar>
              <w:top w:w="30" w:type="dxa"/>
              <w:left w:w="30" w:type="dxa"/>
              <w:bottom w:w="20" w:type="dxa"/>
              <w:right w:w="30" w:type="dxa"/>
            </w:tcMar>
          </w:tcPr>
          <w:p w14:paraId="081E9B15" w14:textId="77777777" w:rsidR="00AD205C" w:rsidRDefault="002C259D" w:rsidP="00D24084">
            <w:r>
              <w:t>hodnota pre daný typ parametra</w:t>
            </w:r>
          </w:p>
        </w:tc>
      </w:tr>
    </w:tbl>
    <w:p w14:paraId="6651930F" w14:textId="77777777" w:rsidR="00AD205C" w:rsidRDefault="00AD205C" w:rsidP="00D24084"/>
    <w:p w14:paraId="62838A8D"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846"/>
        <w:gridCol w:w="8225"/>
      </w:tblGrid>
      <w:tr w:rsidR="00AD205C" w14:paraId="77CD78F9" w14:textId="77777777" w:rsidTr="00A0607D">
        <w:tc>
          <w:tcPr>
            <w:tcW w:w="846" w:type="dxa"/>
            <w:tcMar>
              <w:top w:w="30" w:type="dxa"/>
              <w:left w:w="30" w:type="dxa"/>
              <w:bottom w:w="20" w:type="dxa"/>
              <w:right w:w="30" w:type="dxa"/>
            </w:tcMar>
          </w:tcPr>
          <w:p w14:paraId="6B6736D6" w14:textId="77777777" w:rsidR="00AD205C" w:rsidRDefault="002C259D" w:rsidP="00D24084">
            <w:r>
              <w:t>Atribút</w:t>
            </w:r>
          </w:p>
        </w:tc>
        <w:tc>
          <w:tcPr>
            <w:tcW w:w="8225" w:type="dxa"/>
            <w:tcMar>
              <w:top w:w="30" w:type="dxa"/>
              <w:left w:w="30" w:type="dxa"/>
              <w:bottom w:w="20" w:type="dxa"/>
              <w:right w:w="30" w:type="dxa"/>
            </w:tcMar>
          </w:tcPr>
          <w:p w14:paraId="71AF93FE" w14:textId="77777777" w:rsidR="00AD205C" w:rsidRDefault="002C259D" w:rsidP="00D24084">
            <w:r>
              <w:t>Meno : an1_50</w:t>
            </w:r>
          </w:p>
        </w:tc>
      </w:tr>
      <w:tr w:rsidR="00AD205C" w14:paraId="14556ECD" w14:textId="77777777" w:rsidTr="00A0607D">
        <w:tc>
          <w:tcPr>
            <w:tcW w:w="846" w:type="dxa"/>
            <w:tcMar>
              <w:top w:w="30" w:type="dxa"/>
              <w:left w:w="30" w:type="dxa"/>
              <w:bottom w:w="20" w:type="dxa"/>
              <w:right w:w="30" w:type="dxa"/>
            </w:tcMar>
          </w:tcPr>
          <w:p w14:paraId="20A6D27C" w14:textId="77777777" w:rsidR="00AD205C" w:rsidRDefault="002C259D" w:rsidP="00D24084">
            <w:r>
              <w:t>Opis</w:t>
            </w:r>
          </w:p>
        </w:tc>
        <w:tc>
          <w:tcPr>
            <w:tcW w:w="8225" w:type="dxa"/>
            <w:tcMar>
              <w:top w:w="30" w:type="dxa"/>
              <w:left w:w="30" w:type="dxa"/>
              <w:bottom w:w="20" w:type="dxa"/>
              <w:right w:w="30" w:type="dxa"/>
            </w:tcMar>
          </w:tcPr>
          <w:p w14:paraId="3AE5936C" w14:textId="77777777" w:rsidR="00AD205C" w:rsidRDefault="002C259D" w:rsidP="00D24084">
            <w:r>
              <w:t>meno fyzickej osoby</w:t>
            </w:r>
          </w:p>
        </w:tc>
      </w:tr>
      <w:tr w:rsidR="00AD205C" w14:paraId="06FEF087" w14:textId="77777777" w:rsidTr="00A0607D">
        <w:tc>
          <w:tcPr>
            <w:tcW w:w="846" w:type="dxa"/>
            <w:tcMar>
              <w:top w:w="30" w:type="dxa"/>
              <w:left w:w="30" w:type="dxa"/>
              <w:bottom w:w="20" w:type="dxa"/>
              <w:right w:w="30" w:type="dxa"/>
            </w:tcMar>
          </w:tcPr>
          <w:p w14:paraId="2C887CC6" w14:textId="77777777" w:rsidR="00AD205C" w:rsidRDefault="002C259D" w:rsidP="00D24084">
            <w:r>
              <w:t>Atribút</w:t>
            </w:r>
          </w:p>
        </w:tc>
        <w:tc>
          <w:tcPr>
            <w:tcW w:w="8225" w:type="dxa"/>
            <w:tcMar>
              <w:top w:w="30" w:type="dxa"/>
              <w:left w:w="30" w:type="dxa"/>
              <w:bottom w:w="20" w:type="dxa"/>
              <w:right w:w="30" w:type="dxa"/>
            </w:tcMar>
          </w:tcPr>
          <w:p w14:paraId="0B278AA7" w14:textId="77777777" w:rsidR="00AD205C" w:rsidRDefault="002C259D" w:rsidP="00D24084">
            <w:r>
              <w:t>Priezvisko : an1_100</w:t>
            </w:r>
          </w:p>
        </w:tc>
      </w:tr>
      <w:tr w:rsidR="00AD205C" w14:paraId="44B8A78D" w14:textId="77777777" w:rsidTr="00A0607D">
        <w:tc>
          <w:tcPr>
            <w:tcW w:w="846" w:type="dxa"/>
            <w:tcMar>
              <w:top w:w="30" w:type="dxa"/>
              <w:left w:w="30" w:type="dxa"/>
              <w:bottom w:w="20" w:type="dxa"/>
              <w:right w:w="30" w:type="dxa"/>
            </w:tcMar>
          </w:tcPr>
          <w:p w14:paraId="7D5E25EF" w14:textId="77777777" w:rsidR="00AD205C" w:rsidRDefault="002C259D" w:rsidP="00D24084">
            <w:r>
              <w:t>Opis</w:t>
            </w:r>
          </w:p>
        </w:tc>
        <w:tc>
          <w:tcPr>
            <w:tcW w:w="8225" w:type="dxa"/>
            <w:tcMar>
              <w:top w:w="30" w:type="dxa"/>
              <w:left w:w="30" w:type="dxa"/>
              <w:bottom w:w="20" w:type="dxa"/>
              <w:right w:w="30" w:type="dxa"/>
            </w:tcMar>
          </w:tcPr>
          <w:p w14:paraId="1FE23930" w14:textId="77777777" w:rsidR="00AD205C" w:rsidRDefault="002C259D" w:rsidP="00D24084">
            <w:r>
              <w:t>priezvisko fyzickej osoby</w:t>
            </w:r>
          </w:p>
        </w:tc>
      </w:tr>
      <w:tr w:rsidR="00AD205C" w14:paraId="12261227" w14:textId="77777777" w:rsidTr="00A0607D">
        <w:tc>
          <w:tcPr>
            <w:tcW w:w="846" w:type="dxa"/>
            <w:tcMar>
              <w:top w:w="30" w:type="dxa"/>
              <w:left w:w="30" w:type="dxa"/>
              <w:bottom w:w="20" w:type="dxa"/>
              <w:right w:w="30" w:type="dxa"/>
            </w:tcMar>
          </w:tcPr>
          <w:p w14:paraId="7B00A024" w14:textId="77777777" w:rsidR="00AD205C" w:rsidRDefault="002C259D" w:rsidP="00D24084">
            <w:r>
              <w:t>Atribút</w:t>
            </w:r>
          </w:p>
        </w:tc>
        <w:tc>
          <w:tcPr>
            <w:tcW w:w="8225" w:type="dxa"/>
            <w:tcMar>
              <w:top w:w="30" w:type="dxa"/>
              <w:left w:w="30" w:type="dxa"/>
              <w:bottom w:w="20" w:type="dxa"/>
              <w:right w:w="30" w:type="dxa"/>
            </w:tcMar>
          </w:tcPr>
          <w:p w14:paraId="620C6FB3" w14:textId="77777777" w:rsidR="00AD205C" w:rsidRDefault="002C259D" w:rsidP="00D24084">
            <w:r>
              <w:t>Identifikátor : an1_50</w:t>
            </w:r>
          </w:p>
        </w:tc>
      </w:tr>
      <w:tr w:rsidR="00AD205C" w14:paraId="51871C69" w14:textId="77777777" w:rsidTr="00A0607D">
        <w:tc>
          <w:tcPr>
            <w:tcW w:w="846" w:type="dxa"/>
            <w:tcMar>
              <w:top w:w="30" w:type="dxa"/>
              <w:left w:w="30" w:type="dxa"/>
              <w:bottom w:w="20" w:type="dxa"/>
              <w:right w:w="30" w:type="dxa"/>
            </w:tcMar>
          </w:tcPr>
          <w:p w14:paraId="599319C3" w14:textId="77777777" w:rsidR="00AD205C" w:rsidRDefault="002C259D" w:rsidP="00D24084">
            <w:r>
              <w:t>Opis</w:t>
            </w:r>
          </w:p>
        </w:tc>
        <w:tc>
          <w:tcPr>
            <w:tcW w:w="8225" w:type="dxa"/>
            <w:tcMar>
              <w:top w:w="30" w:type="dxa"/>
              <w:left w:w="30" w:type="dxa"/>
              <w:bottom w:w="20" w:type="dxa"/>
              <w:right w:w="30" w:type="dxa"/>
            </w:tcMar>
          </w:tcPr>
          <w:p w14:paraId="7B50457F"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778A8A9C" w14:textId="77777777" w:rsidTr="00A0607D">
        <w:tc>
          <w:tcPr>
            <w:tcW w:w="846" w:type="dxa"/>
            <w:tcMar>
              <w:top w:w="30" w:type="dxa"/>
              <w:left w:w="30" w:type="dxa"/>
              <w:bottom w:w="20" w:type="dxa"/>
              <w:right w:w="30" w:type="dxa"/>
            </w:tcMar>
          </w:tcPr>
          <w:p w14:paraId="4759CAFA" w14:textId="77777777" w:rsidR="00AD205C" w:rsidRDefault="002C259D" w:rsidP="00D24084">
            <w:r>
              <w:t>Atribút</w:t>
            </w:r>
          </w:p>
        </w:tc>
        <w:tc>
          <w:tcPr>
            <w:tcW w:w="8225" w:type="dxa"/>
            <w:tcMar>
              <w:top w:w="30" w:type="dxa"/>
              <w:left w:w="30" w:type="dxa"/>
              <w:bottom w:w="20" w:type="dxa"/>
              <w:right w:w="30" w:type="dxa"/>
            </w:tcMar>
          </w:tcPr>
          <w:p w14:paraId="5ACCA2B3" w14:textId="77777777" w:rsidR="00AD205C" w:rsidRDefault="002C259D" w:rsidP="00D24084">
            <w:r>
              <w:t>Typ subjektu : n1</w:t>
            </w:r>
          </w:p>
        </w:tc>
      </w:tr>
      <w:tr w:rsidR="00AD205C" w14:paraId="1B20F814" w14:textId="77777777" w:rsidTr="00A0607D">
        <w:tc>
          <w:tcPr>
            <w:tcW w:w="846" w:type="dxa"/>
            <w:tcMar>
              <w:top w:w="30" w:type="dxa"/>
              <w:left w:w="30" w:type="dxa"/>
              <w:bottom w:w="20" w:type="dxa"/>
              <w:right w:w="30" w:type="dxa"/>
            </w:tcMar>
          </w:tcPr>
          <w:p w14:paraId="18F47DDB" w14:textId="77777777" w:rsidR="00AD205C" w:rsidRDefault="002C259D" w:rsidP="00D24084">
            <w:r>
              <w:t>Opis</w:t>
            </w:r>
          </w:p>
        </w:tc>
        <w:tc>
          <w:tcPr>
            <w:tcW w:w="8225" w:type="dxa"/>
            <w:tcMar>
              <w:top w:w="30" w:type="dxa"/>
              <w:left w:w="30" w:type="dxa"/>
              <w:bottom w:w="20" w:type="dxa"/>
              <w:right w:w="30" w:type="dxa"/>
            </w:tcMar>
          </w:tcPr>
          <w:p w14:paraId="768D05B5" w14:textId="77777777" w:rsidR="00AD205C" w:rsidRDefault="002C259D" w:rsidP="00D24084">
            <w:r>
              <w:t>Typ subjektu = 1 pre Fyzickú osobu</w:t>
            </w:r>
            <w:r>
              <w:br/>
              <w:t>Typ subjektu = 2 pre Právnická osoba/Podnikateľ</w:t>
            </w:r>
          </w:p>
        </w:tc>
      </w:tr>
    </w:tbl>
    <w:p w14:paraId="5AD9CC8A" w14:textId="77777777" w:rsidR="00AD205C" w:rsidRDefault="00AD205C" w:rsidP="00D24084"/>
    <w:p w14:paraId="7088A997" w14:textId="77777777" w:rsidR="00AD205C" w:rsidRDefault="00AD205C" w:rsidP="00D24084"/>
    <w:p w14:paraId="45DEEF6E" w14:textId="77777777" w:rsidR="00A0607D" w:rsidRDefault="00A0607D" w:rsidP="00D24084"/>
    <w:p w14:paraId="14942641" w14:textId="77777777" w:rsidR="00A0607D" w:rsidRDefault="00A0607D" w:rsidP="00D24084"/>
    <w:p w14:paraId="128C568B" w14:textId="77777777" w:rsidR="00A0607D" w:rsidRDefault="00A0607D" w:rsidP="00D24084"/>
    <w:p w14:paraId="2CE0DE8D" w14:textId="77777777" w:rsidR="00A0607D" w:rsidRDefault="00A0607D" w:rsidP="00D24084"/>
    <w:p w14:paraId="49C688B6" w14:textId="77777777" w:rsidR="00A0607D" w:rsidRDefault="00A0607D" w:rsidP="00D24084"/>
    <w:p w14:paraId="60777E83" w14:textId="77777777" w:rsidR="00A0607D" w:rsidRDefault="00A0607D" w:rsidP="00D24084"/>
    <w:p w14:paraId="633D63F8" w14:textId="77777777" w:rsidR="00A0607D" w:rsidRDefault="00A0607D" w:rsidP="00D24084"/>
    <w:p w14:paraId="45310F03" w14:textId="77777777" w:rsidR="00A0607D" w:rsidRDefault="00A0607D" w:rsidP="00D24084"/>
    <w:p w14:paraId="0619D1D7" w14:textId="77777777" w:rsidR="00A0607D" w:rsidRDefault="00A0607D" w:rsidP="00D24084"/>
    <w:p w14:paraId="2793E03A" w14:textId="77777777" w:rsidR="00A0607D" w:rsidRDefault="00A0607D" w:rsidP="00D24084"/>
    <w:p w14:paraId="6F0DD09B" w14:textId="77777777" w:rsidR="00A0607D" w:rsidRDefault="00A0607D" w:rsidP="00D24084"/>
    <w:p w14:paraId="0008CBB7" w14:textId="77777777" w:rsidR="00A0607D" w:rsidRDefault="00A0607D" w:rsidP="00D24084"/>
    <w:p w14:paraId="6C7BD344" w14:textId="77777777" w:rsidR="00A0607D" w:rsidRDefault="00A0607D" w:rsidP="00D24084"/>
    <w:p w14:paraId="6564C2DA" w14:textId="77777777" w:rsidR="00A0607D" w:rsidRDefault="00A0607D" w:rsidP="00D24084"/>
    <w:p w14:paraId="65940314" w14:textId="77777777" w:rsidR="00A0607D" w:rsidRDefault="00A0607D" w:rsidP="00D24084"/>
    <w:p w14:paraId="7A4706F4" w14:textId="77777777" w:rsidR="00A0607D" w:rsidRDefault="00A0607D" w:rsidP="00D24084"/>
    <w:p w14:paraId="11E2C60A" w14:textId="77777777" w:rsidR="00A0607D" w:rsidRDefault="00A0607D" w:rsidP="00D24084"/>
    <w:p w14:paraId="43D429CD" w14:textId="77777777" w:rsidR="00A0607D" w:rsidRDefault="00A0607D" w:rsidP="00D24084"/>
    <w:p w14:paraId="3D5471D8" w14:textId="77777777" w:rsidR="00A0607D" w:rsidRDefault="00A0607D" w:rsidP="00D24084"/>
    <w:p w14:paraId="6BA0332C" w14:textId="77777777" w:rsidR="00A0607D" w:rsidRDefault="00A0607D" w:rsidP="00D24084"/>
    <w:p w14:paraId="7BD818AA" w14:textId="77777777" w:rsidR="00A0607D" w:rsidRDefault="00A0607D" w:rsidP="00D24084"/>
    <w:p w14:paraId="2C37315D" w14:textId="77777777" w:rsidR="00A0607D" w:rsidRDefault="00A0607D" w:rsidP="00D24084"/>
    <w:p w14:paraId="5C6D7D26" w14:textId="77777777" w:rsidR="00A0607D" w:rsidRDefault="00A0607D" w:rsidP="00D24084"/>
    <w:p w14:paraId="6F66F5C4" w14:textId="77777777" w:rsidR="00A0607D" w:rsidRDefault="00A0607D" w:rsidP="00D24084"/>
    <w:p w14:paraId="5BEF4DAC" w14:textId="77777777" w:rsidR="00A0607D" w:rsidRDefault="00A0607D" w:rsidP="00D24084"/>
    <w:p w14:paraId="0683A7DD" w14:textId="77777777" w:rsidR="00AD205C" w:rsidRDefault="002C259D" w:rsidP="00D24084">
      <w:r>
        <w:lastRenderedPageBreak/>
        <w:t xml:space="preserve">PrijatieASpracovaniePoziadavkyNaReport </w:t>
      </w:r>
      <w:r>
        <w:br/>
      </w:r>
    </w:p>
    <w:p w14:paraId="03CB7DBD" w14:textId="77777777" w:rsidR="00AD205C" w:rsidRDefault="002C259D" w:rsidP="00D24084">
      <w:r>
        <w:rPr>
          <w:noProof/>
        </w:rPr>
        <w:drawing>
          <wp:inline distT="0" distB="0" distL="0" distR="0" wp14:anchorId="3448EC63" wp14:editId="6CA16FD9">
            <wp:extent cx="3848100" cy="3990975"/>
            <wp:effectExtent l="0" t="0" r="0" b="0"/>
            <wp:docPr id="100045" name="Picture 100045" descr="_scroll_external\attachments\worddav9be780116bddf5c00f59f1dbbd0b35f5-d245b9c50374a59da49a47e7f93490beb88a8ceba9c24060ea9c75204d92f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409" name=""/>
                    <pic:cNvPicPr>
                      <a:picLocks noChangeAspect="1"/>
                    </pic:cNvPicPr>
                  </pic:nvPicPr>
                  <pic:blipFill>
                    <a:blip r:embed="rId430"/>
                    <a:stretch>
                      <a:fillRect/>
                    </a:stretch>
                  </pic:blipFill>
                  <pic:spPr>
                    <a:xfrm>
                      <a:off x="0" y="0"/>
                      <a:ext cx="3848100" cy="3990975"/>
                    </a:xfrm>
                    <a:prstGeom prst="rect">
                      <a:avLst/>
                    </a:prstGeom>
                  </pic:spPr>
                </pic:pic>
              </a:graphicData>
            </a:graphic>
          </wp:inline>
        </w:drawing>
      </w:r>
    </w:p>
    <w:p w14:paraId="30A374D5"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0B28EB2" w14:textId="77777777" w:rsidTr="00A0607D">
        <w:tc>
          <w:tcPr>
            <w:tcW w:w="988" w:type="dxa"/>
            <w:tcMar>
              <w:top w:w="30" w:type="dxa"/>
              <w:left w:w="30" w:type="dxa"/>
              <w:bottom w:w="20" w:type="dxa"/>
              <w:right w:w="30" w:type="dxa"/>
            </w:tcMar>
          </w:tcPr>
          <w:p w14:paraId="09C5D990" w14:textId="77777777" w:rsidR="00AD205C" w:rsidRDefault="002C259D" w:rsidP="00D24084">
            <w:r>
              <w:t>Atribút</w:t>
            </w:r>
          </w:p>
        </w:tc>
        <w:tc>
          <w:tcPr>
            <w:tcW w:w="8083" w:type="dxa"/>
            <w:tcMar>
              <w:top w:w="30" w:type="dxa"/>
              <w:left w:w="30" w:type="dxa"/>
              <w:bottom w:w="20" w:type="dxa"/>
              <w:right w:w="30" w:type="dxa"/>
            </w:tcMar>
          </w:tcPr>
          <w:p w14:paraId="0638160C" w14:textId="77777777" w:rsidR="00AD205C" w:rsidRDefault="002C259D" w:rsidP="00D24084">
            <w:r>
              <w:t>Kód : an1_10</w:t>
            </w:r>
          </w:p>
        </w:tc>
      </w:tr>
      <w:tr w:rsidR="00AD205C" w14:paraId="616D5E67" w14:textId="77777777" w:rsidTr="00A0607D">
        <w:tc>
          <w:tcPr>
            <w:tcW w:w="988" w:type="dxa"/>
            <w:tcMar>
              <w:top w:w="30" w:type="dxa"/>
              <w:left w:w="30" w:type="dxa"/>
              <w:bottom w:w="20" w:type="dxa"/>
              <w:right w:w="30" w:type="dxa"/>
            </w:tcMar>
          </w:tcPr>
          <w:p w14:paraId="4D190F51" w14:textId="77777777" w:rsidR="00AD205C" w:rsidRDefault="002C259D" w:rsidP="00D24084">
            <w:r>
              <w:t>Opis</w:t>
            </w:r>
          </w:p>
        </w:tc>
        <w:tc>
          <w:tcPr>
            <w:tcW w:w="8083" w:type="dxa"/>
            <w:tcMar>
              <w:top w:w="30" w:type="dxa"/>
              <w:left w:w="30" w:type="dxa"/>
              <w:bottom w:w="20" w:type="dxa"/>
              <w:right w:w="30" w:type="dxa"/>
            </w:tcMar>
          </w:tcPr>
          <w:p w14:paraId="556D694C" w14:textId="77777777" w:rsidR="00AD205C" w:rsidRDefault="002C259D" w:rsidP="00D24084">
            <w:r>
              <w:t>kód výsledku vykonania služby, pri úspešnom výsledku</w:t>
            </w:r>
            <w:r>
              <w:br/>
              <w:t>kód = 0</w:t>
            </w:r>
          </w:p>
        </w:tc>
      </w:tr>
      <w:tr w:rsidR="00AD205C" w14:paraId="08EA14E7" w14:textId="77777777" w:rsidTr="00A0607D">
        <w:tc>
          <w:tcPr>
            <w:tcW w:w="988" w:type="dxa"/>
            <w:tcMar>
              <w:top w:w="30" w:type="dxa"/>
              <w:left w:w="30" w:type="dxa"/>
              <w:bottom w:w="20" w:type="dxa"/>
              <w:right w:w="30" w:type="dxa"/>
            </w:tcMar>
          </w:tcPr>
          <w:p w14:paraId="3BCB6E6F" w14:textId="77777777" w:rsidR="00AD205C" w:rsidRDefault="002C259D" w:rsidP="00D24084">
            <w:r>
              <w:t>Atribút</w:t>
            </w:r>
          </w:p>
        </w:tc>
        <w:tc>
          <w:tcPr>
            <w:tcW w:w="8083" w:type="dxa"/>
            <w:tcMar>
              <w:top w:w="30" w:type="dxa"/>
              <w:left w:w="30" w:type="dxa"/>
              <w:bottom w:w="20" w:type="dxa"/>
              <w:right w:w="30" w:type="dxa"/>
            </w:tcMar>
          </w:tcPr>
          <w:p w14:paraId="06586A13" w14:textId="77777777" w:rsidR="00AD205C" w:rsidRDefault="002C259D" w:rsidP="00D24084">
            <w:r>
              <w:t>Popis : an1_255</w:t>
            </w:r>
          </w:p>
        </w:tc>
      </w:tr>
      <w:tr w:rsidR="00AD205C" w14:paraId="62DD8D22" w14:textId="77777777" w:rsidTr="00A0607D">
        <w:tc>
          <w:tcPr>
            <w:tcW w:w="988" w:type="dxa"/>
            <w:tcMar>
              <w:top w:w="30" w:type="dxa"/>
              <w:left w:w="30" w:type="dxa"/>
              <w:bottom w:w="20" w:type="dxa"/>
              <w:right w:w="30" w:type="dxa"/>
            </w:tcMar>
          </w:tcPr>
          <w:p w14:paraId="173085A9" w14:textId="77777777" w:rsidR="00AD205C" w:rsidRDefault="002C259D" w:rsidP="00D24084">
            <w:r>
              <w:t>Opis</w:t>
            </w:r>
          </w:p>
        </w:tc>
        <w:tc>
          <w:tcPr>
            <w:tcW w:w="8083" w:type="dxa"/>
            <w:tcMar>
              <w:top w:w="30" w:type="dxa"/>
              <w:left w:w="30" w:type="dxa"/>
              <w:bottom w:w="20" w:type="dxa"/>
              <w:right w:w="30" w:type="dxa"/>
            </w:tcMar>
          </w:tcPr>
          <w:p w14:paraId="3B847086" w14:textId="77777777" w:rsidR="00AD205C" w:rsidRDefault="002C259D" w:rsidP="00D24084">
            <w:r>
              <w:t>popis výsledku vykonania služby, bude vyplnený iba pri výnimke v spracovaní služby</w:t>
            </w:r>
          </w:p>
        </w:tc>
      </w:tr>
    </w:tbl>
    <w:p w14:paraId="687C43FD" w14:textId="77777777" w:rsidR="00AD205C" w:rsidRDefault="00AD205C" w:rsidP="00D24084"/>
    <w:p w14:paraId="02493DAB" w14:textId="77777777" w:rsidR="00AD205C" w:rsidRDefault="00AD205C" w:rsidP="00D24084"/>
    <w:p w14:paraId="4ECF8D28"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988"/>
        <w:gridCol w:w="8083"/>
      </w:tblGrid>
      <w:tr w:rsidR="00AD205C" w14:paraId="3400E7B3" w14:textId="77777777" w:rsidTr="00A0607D">
        <w:tc>
          <w:tcPr>
            <w:tcW w:w="988" w:type="dxa"/>
            <w:tcMar>
              <w:top w:w="30" w:type="dxa"/>
              <w:left w:w="30" w:type="dxa"/>
              <w:bottom w:w="20" w:type="dxa"/>
              <w:right w:w="30" w:type="dxa"/>
            </w:tcMar>
          </w:tcPr>
          <w:p w14:paraId="0B670EAE" w14:textId="77777777" w:rsidR="00AD205C" w:rsidRDefault="002C259D" w:rsidP="00D24084">
            <w:r>
              <w:t>Atribút</w:t>
            </w:r>
          </w:p>
        </w:tc>
        <w:tc>
          <w:tcPr>
            <w:tcW w:w="8083" w:type="dxa"/>
            <w:tcMar>
              <w:top w:w="30" w:type="dxa"/>
              <w:left w:w="30" w:type="dxa"/>
              <w:bottom w:w="20" w:type="dxa"/>
              <w:right w:w="30" w:type="dxa"/>
            </w:tcMar>
          </w:tcPr>
          <w:p w14:paraId="0BAAD6D9" w14:textId="77777777" w:rsidR="00AD205C" w:rsidRDefault="002C259D" w:rsidP="00D24084">
            <w:r>
              <w:t>ID požiadavky</w:t>
            </w:r>
          </w:p>
        </w:tc>
      </w:tr>
      <w:tr w:rsidR="00AD205C" w14:paraId="4E9BAB9A" w14:textId="77777777" w:rsidTr="00A0607D">
        <w:tc>
          <w:tcPr>
            <w:tcW w:w="988" w:type="dxa"/>
            <w:tcMar>
              <w:top w:w="30" w:type="dxa"/>
              <w:left w:w="30" w:type="dxa"/>
              <w:bottom w:w="20" w:type="dxa"/>
              <w:right w:w="30" w:type="dxa"/>
            </w:tcMar>
          </w:tcPr>
          <w:p w14:paraId="21C57F97" w14:textId="77777777" w:rsidR="00AD205C" w:rsidRDefault="002C259D" w:rsidP="00D24084">
            <w:r>
              <w:t>Opis</w:t>
            </w:r>
          </w:p>
        </w:tc>
        <w:tc>
          <w:tcPr>
            <w:tcW w:w="8083" w:type="dxa"/>
            <w:tcMar>
              <w:top w:w="30" w:type="dxa"/>
              <w:left w:w="30" w:type="dxa"/>
              <w:bottom w:w="20" w:type="dxa"/>
              <w:right w:w="30" w:type="dxa"/>
            </w:tcMar>
          </w:tcPr>
          <w:p w14:paraId="30BC9B39" w14:textId="77777777" w:rsidR="00AD205C" w:rsidRDefault="002C259D" w:rsidP="00D24084">
            <w:r>
              <w:t>jednoznačný identfikátor požiadavky na report</w:t>
            </w:r>
          </w:p>
        </w:tc>
      </w:tr>
    </w:tbl>
    <w:p w14:paraId="4513213D" w14:textId="77777777" w:rsidR="00AD205C" w:rsidRDefault="00AD205C" w:rsidP="00D24084"/>
    <w:p w14:paraId="09EF0964" w14:textId="77777777" w:rsidR="00AD205C" w:rsidRDefault="00AD205C" w:rsidP="00D24084"/>
    <w:p w14:paraId="3247E7D8" w14:textId="77777777" w:rsidR="00AD205C" w:rsidRDefault="00AD205C" w:rsidP="00D24084"/>
    <w:p w14:paraId="0B960AE2" w14:textId="77777777" w:rsidR="00A0607D" w:rsidRDefault="00A0607D" w:rsidP="00D24084"/>
    <w:p w14:paraId="162C4989" w14:textId="77777777" w:rsidR="00A0607D" w:rsidRDefault="00A0607D" w:rsidP="00D24084"/>
    <w:p w14:paraId="3C0DC08C" w14:textId="77777777" w:rsidR="00A0607D" w:rsidRDefault="00A0607D" w:rsidP="00D24084"/>
    <w:p w14:paraId="76A0820A" w14:textId="77777777" w:rsidR="00A0607D" w:rsidRDefault="00A0607D" w:rsidP="00D24084"/>
    <w:p w14:paraId="06A9A8E8" w14:textId="77777777" w:rsidR="00A0607D" w:rsidRDefault="00A0607D" w:rsidP="00D24084"/>
    <w:p w14:paraId="35C175B8" w14:textId="77777777" w:rsidR="00A0607D" w:rsidRDefault="00A0607D" w:rsidP="00D24084"/>
    <w:p w14:paraId="59CDD87A" w14:textId="77777777" w:rsidR="00A0607D" w:rsidRDefault="00A0607D" w:rsidP="00D24084"/>
    <w:p w14:paraId="48F6A8D8" w14:textId="77777777" w:rsidR="00AD205C" w:rsidRDefault="002C259D" w:rsidP="00D24084">
      <w:r>
        <w:lastRenderedPageBreak/>
        <w:t xml:space="preserve">PoskytnutieDetailuPoziadavkyZiadost </w:t>
      </w:r>
      <w:r>
        <w:br/>
      </w:r>
    </w:p>
    <w:p w14:paraId="39B84F38" w14:textId="77777777" w:rsidR="00AD205C" w:rsidRDefault="002C259D" w:rsidP="00D24084">
      <w:r>
        <w:rPr>
          <w:noProof/>
        </w:rPr>
        <w:drawing>
          <wp:inline distT="0" distB="0" distL="0" distR="0" wp14:anchorId="084CC887" wp14:editId="04B59DB7">
            <wp:extent cx="3667125" cy="2466975"/>
            <wp:effectExtent l="0" t="0" r="0" b="0"/>
            <wp:docPr id="100046" name="Picture 100046" descr="_scroll_external\attachments\worddavac42b552f1b36040a75e0bed00f4c8ce-e7e78cd5bea14821281f4083d3ed9c12d5a8eeb0aa2c7ec4c2fbff70ae908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1612" name=""/>
                    <pic:cNvPicPr>
                      <a:picLocks noChangeAspect="1"/>
                    </pic:cNvPicPr>
                  </pic:nvPicPr>
                  <pic:blipFill>
                    <a:blip r:embed="rId431"/>
                    <a:stretch>
                      <a:fillRect/>
                    </a:stretch>
                  </pic:blipFill>
                  <pic:spPr>
                    <a:xfrm>
                      <a:off x="0" y="0"/>
                      <a:ext cx="3667125" cy="2466975"/>
                    </a:xfrm>
                    <a:prstGeom prst="rect">
                      <a:avLst/>
                    </a:prstGeom>
                  </pic:spPr>
                </pic:pic>
              </a:graphicData>
            </a:graphic>
          </wp:inline>
        </w:drawing>
      </w:r>
    </w:p>
    <w:p w14:paraId="6EC3EEA2" w14:textId="77777777" w:rsidR="00AD205C" w:rsidRDefault="002C259D" w:rsidP="00D24084">
      <w:r>
        <w:t>Pre požiadavku</w:t>
      </w:r>
    </w:p>
    <w:tbl>
      <w:tblPr>
        <w:tblStyle w:val="ScrollTableNormal"/>
        <w:tblW w:w="9071" w:type="dxa"/>
        <w:tblLayout w:type="fixed"/>
        <w:tblLook w:val="0000" w:firstRow="0" w:lastRow="0" w:firstColumn="0" w:lastColumn="0" w:noHBand="0" w:noVBand="0"/>
      </w:tblPr>
      <w:tblGrid>
        <w:gridCol w:w="988"/>
        <w:gridCol w:w="8083"/>
      </w:tblGrid>
      <w:tr w:rsidR="00AD205C" w14:paraId="220802B3" w14:textId="77777777" w:rsidTr="00A0607D">
        <w:tc>
          <w:tcPr>
            <w:tcW w:w="988" w:type="dxa"/>
            <w:tcMar>
              <w:top w:w="30" w:type="dxa"/>
              <w:left w:w="30" w:type="dxa"/>
              <w:bottom w:w="20" w:type="dxa"/>
              <w:right w:w="30" w:type="dxa"/>
            </w:tcMar>
          </w:tcPr>
          <w:p w14:paraId="6DA6AE24" w14:textId="77777777" w:rsidR="00AD205C" w:rsidRDefault="002C259D" w:rsidP="00D24084">
            <w:r>
              <w:t>Atribút</w:t>
            </w:r>
          </w:p>
        </w:tc>
        <w:tc>
          <w:tcPr>
            <w:tcW w:w="8083" w:type="dxa"/>
            <w:tcMar>
              <w:top w:w="30" w:type="dxa"/>
              <w:left w:w="30" w:type="dxa"/>
              <w:bottom w:w="20" w:type="dxa"/>
              <w:right w:w="30" w:type="dxa"/>
            </w:tcMar>
          </w:tcPr>
          <w:p w14:paraId="2E738D7F" w14:textId="77777777" w:rsidR="00AD205C" w:rsidRDefault="002C259D" w:rsidP="00D24084">
            <w:r>
              <w:t>ID požiadavky</w:t>
            </w:r>
          </w:p>
        </w:tc>
      </w:tr>
      <w:tr w:rsidR="00AD205C" w14:paraId="1CE190CA" w14:textId="77777777" w:rsidTr="00A0607D">
        <w:tc>
          <w:tcPr>
            <w:tcW w:w="988" w:type="dxa"/>
            <w:tcMar>
              <w:top w:w="30" w:type="dxa"/>
              <w:left w:w="30" w:type="dxa"/>
              <w:bottom w:w="20" w:type="dxa"/>
              <w:right w:w="30" w:type="dxa"/>
            </w:tcMar>
          </w:tcPr>
          <w:p w14:paraId="285C6465" w14:textId="77777777" w:rsidR="00AD205C" w:rsidRDefault="002C259D" w:rsidP="00D24084">
            <w:r>
              <w:t>Opis</w:t>
            </w:r>
          </w:p>
        </w:tc>
        <w:tc>
          <w:tcPr>
            <w:tcW w:w="8083" w:type="dxa"/>
            <w:tcMar>
              <w:top w:w="30" w:type="dxa"/>
              <w:left w:w="30" w:type="dxa"/>
              <w:bottom w:w="20" w:type="dxa"/>
              <w:right w:w="30" w:type="dxa"/>
            </w:tcMar>
          </w:tcPr>
          <w:p w14:paraId="7B844896" w14:textId="77777777" w:rsidR="00AD205C" w:rsidRDefault="002C259D" w:rsidP="00D24084">
            <w:r>
              <w:t>jednoznačný identfikátor požiadavky na report</w:t>
            </w:r>
          </w:p>
        </w:tc>
      </w:tr>
    </w:tbl>
    <w:p w14:paraId="147C573F" w14:textId="77777777" w:rsidR="00AD205C" w:rsidRDefault="00AD205C" w:rsidP="00D24084"/>
    <w:p w14:paraId="012BD8C4" w14:textId="77777777" w:rsidR="00AD205C" w:rsidRDefault="00AD205C" w:rsidP="00D24084"/>
    <w:p w14:paraId="0A27989E" w14:textId="77777777" w:rsidR="00AD205C" w:rsidRDefault="00AD205C" w:rsidP="00D24084"/>
    <w:p w14:paraId="2C16AED5" w14:textId="77777777" w:rsidR="00A0607D" w:rsidRDefault="00A0607D" w:rsidP="00D24084"/>
    <w:p w14:paraId="7D3DE0A7" w14:textId="77777777" w:rsidR="00A0607D" w:rsidRDefault="00A0607D" w:rsidP="00D24084"/>
    <w:p w14:paraId="49E062DD" w14:textId="77777777" w:rsidR="00A0607D" w:rsidRDefault="00A0607D" w:rsidP="00D24084"/>
    <w:p w14:paraId="403D81A4" w14:textId="77777777" w:rsidR="00A0607D" w:rsidRDefault="00A0607D" w:rsidP="00D24084"/>
    <w:p w14:paraId="12A343C0" w14:textId="77777777" w:rsidR="00A0607D" w:rsidRDefault="00A0607D" w:rsidP="00D24084"/>
    <w:p w14:paraId="1C6AE80E" w14:textId="77777777" w:rsidR="00A0607D" w:rsidRDefault="00A0607D" w:rsidP="00D24084"/>
    <w:p w14:paraId="4C55299E" w14:textId="77777777" w:rsidR="00A0607D" w:rsidRDefault="00A0607D" w:rsidP="00D24084"/>
    <w:p w14:paraId="7A2A65A4" w14:textId="77777777" w:rsidR="00A0607D" w:rsidRDefault="00A0607D" w:rsidP="00D24084"/>
    <w:p w14:paraId="478A3D36" w14:textId="77777777" w:rsidR="00A0607D" w:rsidRDefault="00A0607D" w:rsidP="00D24084"/>
    <w:p w14:paraId="1D5B2B8B" w14:textId="77777777" w:rsidR="00A0607D" w:rsidRDefault="00A0607D" w:rsidP="00D24084"/>
    <w:p w14:paraId="4DA22EB0" w14:textId="77777777" w:rsidR="00A0607D" w:rsidRDefault="00A0607D" w:rsidP="00D24084"/>
    <w:p w14:paraId="61E602CE" w14:textId="77777777" w:rsidR="00A0607D" w:rsidRDefault="00A0607D" w:rsidP="00D24084"/>
    <w:p w14:paraId="5006961E" w14:textId="77777777" w:rsidR="00A0607D" w:rsidRDefault="00A0607D" w:rsidP="00D24084"/>
    <w:p w14:paraId="27B9CB5A" w14:textId="77777777" w:rsidR="00A0607D" w:rsidRDefault="00A0607D" w:rsidP="00D24084"/>
    <w:p w14:paraId="1DBAF5FE" w14:textId="77777777" w:rsidR="00A0607D" w:rsidRDefault="00A0607D" w:rsidP="00D24084"/>
    <w:p w14:paraId="287BD0E4" w14:textId="77777777" w:rsidR="00A0607D" w:rsidRDefault="00A0607D" w:rsidP="00D24084"/>
    <w:p w14:paraId="31097679" w14:textId="77777777" w:rsidR="00A0607D" w:rsidRDefault="00A0607D" w:rsidP="00D24084"/>
    <w:p w14:paraId="5312C9E9" w14:textId="77777777" w:rsidR="00A0607D" w:rsidRDefault="00A0607D" w:rsidP="00D24084"/>
    <w:p w14:paraId="12D8D434" w14:textId="77777777" w:rsidR="00A0607D" w:rsidRDefault="00A0607D" w:rsidP="00D24084"/>
    <w:p w14:paraId="2351793A" w14:textId="77777777" w:rsidR="00A0607D" w:rsidRDefault="00A0607D" w:rsidP="00D24084"/>
    <w:p w14:paraId="07A4719A" w14:textId="77777777" w:rsidR="00A0607D" w:rsidRDefault="00A0607D" w:rsidP="00D24084"/>
    <w:p w14:paraId="4AA6D804" w14:textId="77777777" w:rsidR="00A0607D" w:rsidRDefault="00A0607D" w:rsidP="00D24084"/>
    <w:p w14:paraId="7DB9FEB2" w14:textId="77777777" w:rsidR="00A0607D" w:rsidRDefault="00A0607D" w:rsidP="00D24084"/>
    <w:p w14:paraId="636CEC6C" w14:textId="77777777" w:rsidR="00A0607D" w:rsidRDefault="00A0607D" w:rsidP="00D24084"/>
    <w:p w14:paraId="64B6CB84" w14:textId="77777777" w:rsidR="00A0607D" w:rsidRDefault="00A0607D" w:rsidP="00D24084"/>
    <w:p w14:paraId="53AA7074" w14:textId="77777777" w:rsidR="00A0607D" w:rsidRDefault="00A0607D" w:rsidP="00D24084"/>
    <w:p w14:paraId="4CA8E263" w14:textId="77777777" w:rsidR="00A0607D" w:rsidRDefault="00A0607D" w:rsidP="00D24084"/>
    <w:p w14:paraId="0601DE6A" w14:textId="77777777" w:rsidR="00A0607D" w:rsidRDefault="00A0607D" w:rsidP="00D24084"/>
    <w:p w14:paraId="10BE31F2" w14:textId="77777777" w:rsidR="00AD205C" w:rsidRDefault="002C259D" w:rsidP="00D24084">
      <w:r>
        <w:lastRenderedPageBreak/>
        <w:t xml:space="preserve">PoskytnutieDetailuPoziadavky </w:t>
      </w:r>
      <w:r>
        <w:br/>
      </w:r>
      <w:r>
        <w:rPr>
          <w:noProof/>
        </w:rPr>
        <w:drawing>
          <wp:inline distT="0" distB="0" distL="0" distR="0" wp14:anchorId="46703193" wp14:editId="592AA1CD">
            <wp:extent cx="5324475" cy="6153150"/>
            <wp:effectExtent l="0" t="0" r="0" b="0"/>
            <wp:docPr id="100047" name="Picture 100047" descr="_scroll_external\attachments\worddav6b36eaec4dbc5e89cedd8901479bce19-fec70652111775d0fbf93beb4d52889ccf6c5808cc980404bf72b99e0b38f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2917" name=""/>
                    <pic:cNvPicPr>
                      <a:picLocks noChangeAspect="1"/>
                    </pic:cNvPicPr>
                  </pic:nvPicPr>
                  <pic:blipFill>
                    <a:blip r:embed="rId432"/>
                    <a:stretch>
                      <a:fillRect/>
                    </a:stretch>
                  </pic:blipFill>
                  <pic:spPr>
                    <a:xfrm>
                      <a:off x="0" y="0"/>
                      <a:ext cx="5324475" cy="6153150"/>
                    </a:xfrm>
                    <a:prstGeom prst="rect">
                      <a:avLst/>
                    </a:prstGeom>
                  </pic:spPr>
                </pic:pic>
              </a:graphicData>
            </a:graphic>
          </wp:inline>
        </w:drawing>
      </w:r>
    </w:p>
    <w:p w14:paraId="6B8ED58C"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988"/>
        <w:gridCol w:w="8083"/>
      </w:tblGrid>
      <w:tr w:rsidR="00AD205C" w14:paraId="7B17CFDB" w14:textId="77777777" w:rsidTr="00A0607D">
        <w:tc>
          <w:tcPr>
            <w:tcW w:w="988" w:type="dxa"/>
            <w:tcMar>
              <w:top w:w="30" w:type="dxa"/>
              <w:left w:w="30" w:type="dxa"/>
              <w:bottom w:w="20" w:type="dxa"/>
              <w:right w:w="30" w:type="dxa"/>
            </w:tcMar>
          </w:tcPr>
          <w:p w14:paraId="61A34462" w14:textId="77777777" w:rsidR="00AD205C" w:rsidRDefault="002C259D" w:rsidP="00D24084">
            <w:r>
              <w:t>Atribút</w:t>
            </w:r>
          </w:p>
        </w:tc>
        <w:tc>
          <w:tcPr>
            <w:tcW w:w="8083" w:type="dxa"/>
            <w:tcMar>
              <w:top w:w="30" w:type="dxa"/>
              <w:left w:w="30" w:type="dxa"/>
              <w:bottom w:w="20" w:type="dxa"/>
              <w:right w:w="30" w:type="dxa"/>
            </w:tcMar>
          </w:tcPr>
          <w:p w14:paraId="4F834C6D" w14:textId="77777777" w:rsidR="00AD205C" w:rsidRDefault="002C259D" w:rsidP="00D24084">
            <w:r>
              <w:t>ID požiadavky</w:t>
            </w:r>
          </w:p>
        </w:tc>
      </w:tr>
      <w:tr w:rsidR="00AD205C" w14:paraId="047D10A0" w14:textId="77777777" w:rsidTr="00A0607D">
        <w:tc>
          <w:tcPr>
            <w:tcW w:w="988" w:type="dxa"/>
            <w:tcMar>
              <w:top w:w="30" w:type="dxa"/>
              <w:left w:w="30" w:type="dxa"/>
              <w:bottom w:w="20" w:type="dxa"/>
              <w:right w:w="30" w:type="dxa"/>
            </w:tcMar>
          </w:tcPr>
          <w:p w14:paraId="5B8DF1BA" w14:textId="77777777" w:rsidR="00AD205C" w:rsidRDefault="002C259D" w:rsidP="00D24084">
            <w:r>
              <w:t>Opis</w:t>
            </w:r>
          </w:p>
        </w:tc>
        <w:tc>
          <w:tcPr>
            <w:tcW w:w="8083" w:type="dxa"/>
            <w:tcMar>
              <w:top w:w="30" w:type="dxa"/>
              <w:left w:w="30" w:type="dxa"/>
              <w:bottom w:w="20" w:type="dxa"/>
              <w:right w:w="30" w:type="dxa"/>
            </w:tcMar>
          </w:tcPr>
          <w:p w14:paraId="6F7F5F6F" w14:textId="77777777" w:rsidR="00AD205C" w:rsidRDefault="002C259D" w:rsidP="00D24084">
            <w:r>
              <w:t>jednoznačný identfikátor požiadavky na report</w:t>
            </w:r>
          </w:p>
        </w:tc>
      </w:tr>
      <w:tr w:rsidR="00AD205C" w14:paraId="5C0A06AA" w14:textId="77777777" w:rsidTr="00A0607D">
        <w:tc>
          <w:tcPr>
            <w:tcW w:w="988" w:type="dxa"/>
            <w:tcMar>
              <w:top w:w="30" w:type="dxa"/>
              <w:left w:w="30" w:type="dxa"/>
              <w:bottom w:w="20" w:type="dxa"/>
              <w:right w:w="30" w:type="dxa"/>
            </w:tcMar>
          </w:tcPr>
          <w:p w14:paraId="4CF381CC" w14:textId="77777777" w:rsidR="00AD205C" w:rsidRDefault="002C259D" w:rsidP="00D24084">
            <w:r>
              <w:t>Atribút</w:t>
            </w:r>
          </w:p>
        </w:tc>
        <w:tc>
          <w:tcPr>
            <w:tcW w:w="8083" w:type="dxa"/>
            <w:tcMar>
              <w:top w:w="30" w:type="dxa"/>
              <w:left w:w="30" w:type="dxa"/>
              <w:bottom w:w="20" w:type="dxa"/>
              <w:right w:w="30" w:type="dxa"/>
            </w:tcMar>
          </w:tcPr>
          <w:p w14:paraId="34C74760" w14:textId="77777777" w:rsidR="00AD205C" w:rsidRDefault="002C259D" w:rsidP="00D24084">
            <w:r>
              <w:t>Dátum a čas prijatia požiadavky : Dátum a čas</w:t>
            </w:r>
          </w:p>
        </w:tc>
      </w:tr>
      <w:tr w:rsidR="00AD205C" w14:paraId="3A0EF756" w14:textId="77777777" w:rsidTr="00A0607D">
        <w:tc>
          <w:tcPr>
            <w:tcW w:w="988" w:type="dxa"/>
            <w:tcMar>
              <w:top w:w="30" w:type="dxa"/>
              <w:left w:w="30" w:type="dxa"/>
              <w:bottom w:w="20" w:type="dxa"/>
              <w:right w:w="30" w:type="dxa"/>
            </w:tcMar>
          </w:tcPr>
          <w:p w14:paraId="07AE8AF7" w14:textId="77777777" w:rsidR="00AD205C" w:rsidRDefault="002C259D" w:rsidP="00D24084">
            <w:r>
              <w:t>Opis</w:t>
            </w:r>
          </w:p>
        </w:tc>
        <w:tc>
          <w:tcPr>
            <w:tcW w:w="8083" w:type="dxa"/>
            <w:tcMar>
              <w:top w:w="30" w:type="dxa"/>
              <w:left w:w="30" w:type="dxa"/>
              <w:bottom w:w="20" w:type="dxa"/>
              <w:right w:w="30" w:type="dxa"/>
            </w:tcMar>
          </w:tcPr>
          <w:p w14:paraId="4E15EC16" w14:textId="77777777" w:rsidR="00AD205C" w:rsidRDefault="002C259D" w:rsidP="00D24084">
            <w:r>
              <w:t>definuje dátuma a čas kedy bola požiadavka prijatá</w:t>
            </w:r>
          </w:p>
        </w:tc>
      </w:tr>
      <w:tr w:rsidR="00AD205C" w14:paraId="6A02F6F4" w14:textId="77777777" w:rsidTr="00A0607D">
        <w:tc>
          <w:tcPr>
            <w:tcW w:w="988" w:type="dxa"/>
            <w:tcMar>
              <w:top w:w="30" w:type="dxa"/>
              <w:left w:w="30" w:type="dxa"/>
              <w:bottom w:w="20" w:type="dxa"/>
              <w:right w:w="30" w:type="dxa"/>
            </w:tcMar>
          </w:tcPr>
          <w:p w14:paraId="6B3374EF" w14:textId="77777777" w:rsidR="00AD205C" w:rsidRDefault="002C259D" w:rsidP="00D24084">
            <w:r>
              <w:t>Atribút</w:t>
            </w:r>
          </w:p>
        </w:tc>
        <w:tc>
          <w:tcPr>
            <w:tcW w:w="8083" w:type="dxa"/>
            <w:tcMar>
              <w:top w:w="30" w:type="dxa"/>
              <w:left w:w="30" w:type="dxa"/>
              <w:bottom w:w="20" w:type="dxa"/>
              <w:right w:w="30" w:type="dxa"/>
            </w:tcMar>
          </w:tcPr>
          <w:p w14:paraId="3019D4BC" w14:textId="77777777" w:rsidR="00AD205C" w:rsidRDefault="002C259D" w:rsidP="00D24084">
            <w:r>
              <w:t>Kód stavu požiadavky : n2</w:t>
            </w:r>
          </w:p>
        </w:tc>
      </w:tr>
      <w:tr w:rsidR="00AD205C" w14:paraId="7AB0925F" w14:textId="77777777" w:rsidTr="00A0607D">
        <w:tc>
          <w:tcPr>
            <w:tcW w:w="988" w:type="dxa"/>
            <w:tcMar>
              <w:top w:w="30" w:type="dxa"/>
              <w:left w:w="30" w:type="dxa"/>
              <w:bottom w:w="20" w:type="dxa"/>
              <w:right w:w="30" w:type="dxa"/>
            </w:tcMar>
          </w:tcPr>
          <w:p w14:paraId="0EC8D37F" w14:textId="77777777" w:rsidR="00AD205C" w:rsidRDefault="002C259D" w:rsidP="00D24084">
            <w:r>
              <w:t>Opis</w:t>
            </w:r>
          </w:p>
        </w:tc>
        <w:tc>
          <w:tcPr>
            <w:tcW w:w="8083" w:type="dxa"/>
            <w:tcMar>
              <w:top w:w="30" w:type="dxa"/>
              <w:left w:w="30" w:type="dxa"/>
              <w:bottom w:w="20" w:type="dxa"/>
              <w:right w:w="30" w:type="dxa"/>
            </w:tcMar>
          </w:tcPr>
          <w:p w14:paraId="49667558" w14:textId="77777777" w:rsidR="00AD205C" w:rsidRDefault="002C259D" w:rsidP="00D24084">
            <w:r>
              <w:t>môže obsahovať hodnoty (kód-názov):</w:t>
            </w:r>
            <w:r>
              <w:br/>
              <w:t>1 - Prijatá</w:t>
            </w:r>
            <w:r>
              <w:br/>
              <w:t>2 - Spracovávaná</w:t>
            </w:r>
            <w:r>
              <w:br/>
              <w:t>3 - Vybavená</w:t>
            </w:r>
            <w:r>
              <w:br/>
            </w:r>
            <w:r>
              <w:lastRenderedPageBreak/>
              <w:t>4 - Ukončená chybou</w:t>
            </w:r>
            <w:r>
              <w:br/>
              <w:t>5 - Zmazaná</w:t>
            </w:r>
          </w:p>
        </w:tc>
      </w:tr>
      <w:tr w:rsidR="00AD205C" w14:paraId="11CD2DFF" w14:textId="77777777" w:rsidTr="00A0607D">
        <w:tc>
          <w:tcPr>
            <w:tcW w:w="988" w:type="dxa"/>
            <w:tcMar>
              <w:top w:w="30" w:type="dxa"/>
              <w:left w:w="30" w:type="dxa"/>
              <w:bottom w:w="20" w:type="dxa"/>
              <w:right w:w="30" w:type="dxa"/>
            </w:tcMar>
          </w:tcPr>
          <w:p w14:paraId="62EC4BCF" w14:textId="77777777" w:rsidR="00AD205C" w:rsidRDefault="002C259D" w:rsidP="00D24084">
            <w:r>
              <w:lastRenderedPageBreak/>
              <w:t>Atribút</w:t>
            </w:r>
          </w:p>
        </w:tc>
        <w:tc>
          <w:tcPr>
            <w:tcW w:w="8083" w:type="dxa"/>
            <w:tcMar>
              <w:top w:w="30" w:type="dxa"/>
              <w:left w:w="30" w:type="dxa"/>
              <w:bottom w:w="20" w:type="dxa"/>
              <w:right w:w="30" w:type="dxa"/>
            </w:tcMar>
          </w:tcPr>
          <w:p w14:paraId="1E25236F" w14:textId="77777777" w:rsidR="00AD205C" w:rsidRDefault="002C259D" w:rsidP="00D24084">
            <w:r>
              <w:t>Názov stavu požiadavky : an1_30</w:t>
            </w:r>
          </w:p>
        </w:tc>
      </w:tr>
      <w:tr w:rsidR="00AD205C" w14:paraId="3F346D6E" w14:textId="77777777" w:rsidTr="00A0607D">
        <w:tc>
          <w:tcPr>
            <w:tcW w:w="988" w:type="dxa"/>
            <w:tcMar>
              <w:top w:w="30" w:type="dxa"/>
              <w:left w:w="30" w:type="dxa"/>
              <w:bottom w:w="20" w:type="dxa"/>
              <w:right w:w="30" w:type="dxa"/>
            </w:tcMar>
          </w:tcPr>
          <w:p w14:paraId="076A4CDB" w14:textId="77777777" w:rsidR="00AD205C" w:rsidRDefault="002C259D" w:rsidP="00D24084">
            <w:r>
              <w:t>Opis</w:t>
            </w:r>
          </w:p>
        </w:tc>
        <w:tc>
          <w:tcPr>
            <w:tcW w:w="8083" w:type="dxa"/>
            <w:tcMar>
              <w:top w:w="30" w:type="dxa"/>
              <w:left w:w="30" w:type="dxa"/>
              <w:bottom w:w="20" w:type="dxa"/>
              <w:right w:w="30" w:type="dxa"/>
            </w:tcMar>
          </w:tcPr>
          <w:p w14:paraId="14133066" w14:textId="77777777" w:rsidR="00AD205C" w:rsidRDefault="002C259D" w:rsidP="00D24084">
            <w:r>
              <w:t>môže obsahovať hodnoty (kód-názov):</w:t>
            </w:r>
            <w:r>
              <w:br/>
              <w:t>1 - Prijatá</w:t>
            </w:r>
            <w:r>
              <w:br/>
              <w:t>2 - Spracovávaná</w:t>
            </w:r>
            <w:r>
              <w:br/>
              <w:t>3 - Vybavená</w:t>
            </w:r>
            <w:r>
              <w:br/>
              <w:t>4 - Ukončená chybou</w:t>
            </w:r>
            <w:r>
              <w:br/>
              <w:t>5 - Zmazaná</w:t>
            </w:r>
          </w:p>
        </w:tc>
      </w:tr>
      <w:tr w:rsidR="00AD205C" w14:paraId="02A95CB2" w14:textId="77777777" w:rsidTr="00A0607D">
        <w:tc>
          <w:tcPr>
            <w:tcW w:w="988" w:type="dxa"/>
            <w:tcMar>
              <w:top w:w="30" w:type="dxa"/>
              <w:left w:w="30" w:type="dxa"/>
              <w:bottom w:w="20" w:type="dxa"/>
              <w:right w:w="30" w:type="dxa"/>
            </w:tcMar>
          </w:tcPr>
          <w:p w14:paraId="5956ED86" w14:textId="77777777" w:rsidR="00AD205C" w:rsidRDefault="002C259D" w:rsidP="00D24084">
            <w:r>
              <w:t>Atribút</w:t>
            </w:r>
          </w:p>
        </w:tc>
        <w:tc>
          <w:tcPr>
            <w:tcW w:w="8083" w:type="dxa"/>
            <w:tcMar>
              <w:top w:w="30" w:type="dxa"/>
              <w:left w:w="30" w:type="dxa"/>
              <w:bottom w:w="20" w:type="dxa"/>
              <w:right w:w="30" w:type="dxa"/>
            </w:tcMar>
          </w:tcPr>
          <w:p w14:paraId="76E32257" w14:textId="77777777" w:rsidR="00AD205C" w:rsidRDefault="002C259D" w:rsidP="00D24084">
            <w:r>
              <w:t>Názov reportu : an1_100</w:t>
            </w:r>
          </w:p>
        </w:tc>
      </w:tr>
      <w:tr w:rsidR="00AD205C" w14:paraId="77C13A61" w14:textId="77777777" w:rsidTr="00A0607D">
        <w:tc>
          <w:tcPr>
            <w:tcW w:w="988" w:type="dxa"/>
            <w:tcMar>
              <w:top w:w="30" w:type="dxa"/>
              <w:left w:w="30" w:type="dxa"/>
              <w:bottom w:w="20" w:type="dxa"/>
              <w:right w:w="30" w:type="dxa"/>
            </w:tcMar>
          </w:tcPr>
          <w:p w14:paraId="3655BA28" w14:textId="77777777" w:rsidR="00AD205C" w:rsidRDefault="002C259D" w:rsidP="00D24084">
            <w:r>
              <w:t>Opis</w:t>
            </w:r>
          </w:p>
        </w:tc>
        <w:tc>
          <w:tcPr>
            <w:tcW w:w="8083" w:type="dxa"/>
            <w:tcMar>
              <w:top w:w="30" w:type="dxa"/>
              <w:left w:w="30" w:type="dxa"/>
              <w:bottom w:w="20" w:type="dxa"/>
              <w:right w:w="30" w:type="dxa"/>
            </w:tcMar>
          </w:tcPr>
          <w:p w14:paraId="11D371CB" w14:textId="77777777" w:rsidR="00AD205C" w:rsidRDefault="002C259D" w:rsidP="00D24084">
            <w:r>
              <w:t>používateľom zadaný názov pre report</w:t>
            </w:r>
          </w:p>
        </w:tc>
      </w:tr>
      <w:tr w:rsidR="00AD205C" w14:paraId="25D4B6E9" w14:textId="77777777" w:rsidTr="00A0607D">
        <w:tc>
          <w:tcPr>
            <w:tcW w:w="988" w:type="dxa"/>
            <w:tcMar>
              <w:top w:w="30" w:type="dxa"/>
              <w:left w:w="30" w:type="dxa"/>
              <w:bottom w:w="20" w:type="dxa"/>
              <w:right w:w="30" w:type="dxa"/>
            </w:tcMar>
          </w:tcPr>
          <w:p w14:paraId="4AE99FF0" w14:textId="77777777" w:rsidR="00AD205C" w:rsidRDefault="002C259D" w:rsidP="00D24084">
            <w:r>
              <w:t>Atribút</w:t>
            </w:r>
          </w:p>
        </w:tc>
        <w:tc>
          <w:tcPr>
            <w:tcW w:w="8083" w:type="dxa"/>
            <w:tcMar>
              <w:top w:w="30" w:type="dxa"/>
              <w:left w:w="30" w:type="dxa"/>
              <w:bottom w:w="20" w:type="dxa"/>
              <w:right w:w="30" w:type="dxa"/>
            </w:tcMar>
          </w:tcPr>
          <w:p w14:paraId="7FA98809" w14:textId="77777777" w:rsidR="00AD205C" w:rsidRDefault="002C259D" w:rsidP="00D24084">
            <w:r>
              <w:t>Kód formátu reportu : an1_20</w:t>
            </w:r>
          </w:p>
        </w:tc>
      </w:tr>
      <w:tr w:rsidR="00AD205C" w14:paraId="78BB324D" w14:textId="77777777" w:rsidTr="00A0607D">
        <w:tc>
          <w:tcPr>
            <w:tcW w:w="988" w:type="dxa"/>
            <w:tcMar>
              <w:top w:w="30" w:type="dxa"/>
              <w:left w:w="30" w:type="dxa"/>
              <w:bottom w:w="20" w:type="dxa"/>
              <w:right w:w="30" w:type="dxa"/>
            </w:tcMar>
          </w:tcPr>
          <w:p w14:paraId="6C79C303" w14:textId="77777777" w:rsidR="00AD205C" w:rsidRDefault="002C259D" w:rsidP="00D24084">
            <w:r>
              <w:t>Opis</w:t>
            </w:r>
          </w:p>
        </w:tc>
        <w:tc>
          <w:tcPr>
            <w:tcW w:w="8083" w:type="dxa"/>
            <w:tcMar>
              <w:top w:w="30" w:type="dxa"/>
              <w:left w:w="30" w:type="dxa"/>
              <w:bottom w:w="20" w:type="dxa"/>
              <w:right w:w="30" w:type="dxa"/>
            </w:tcMar>
          </w:tcPr>
          <w:p w14:paraId="163B370A" w14:textId="77777777" w:rsidR="00AD205C" w:rsidRDefault="002C259D" w:rsidP="00D24084">
            <w:r>
              <w:t>može obsahovať hodnoty:</w:t>
            </w:r>
            <w:r>
              <w:br/>
              <w:t>html</w:t>
            </w:r>
            <w:r>
              <w:br/>
              <w:t>xml</w:t>
            </w:r>
            <w:r>
              <w:br/>
              <w:t>pdf</w:t>
            </w:r>
            <w:r>
              <w:br/>
              <w:t>excel</w:t>
            </w:r>
            <w:r>
              <w:br/>
              <w:t>csv</w:t>
            </w:r>
            <w:r>
              <w:br/>
              <w:t>rtf</w:t>
            </w:r>
          </w:p>
        </w:tc>
      </w:tr>
      <w:tr w:rsidR="00AD205C" w14:paraId="77A64D3D" w14:textId="77777777" w:rsidTr="00A0607D">
        <w:tc>
          <w:tcPr>
            <w:tcW w:w="988" w:type="dxa"/>
            <w:tcMar>
              <w:top w:w="30" w:type="dxa"/>
              <w:left w:w="30" w:type="dxa"/>
              <w:bottom w:w="20" w:type="dxa"/>
              <w:right w:w="30" w:type="dxa"/>
            </w:tcMar>
          </w:tcPr>
          <w:p w14:paraId="4085B29A" w14:textId="77777777" w:rsidR="00AD205C" w:rsidRDefault="002C259D" w:rsidP="00D24084">
            <w:r>
              <w:t>Atribút</w:t>
            </w:r>
          </w:p>
        </w:tc>
        <w:tc>
          <w:tcPr>
            <w:tcW w:w="8083" w:type="dxa"/>
            <w:tcMar>
              <w:top w:w="30" w:type="dxa"/>
              <w:left w:w="30" w:type="dxa"/>
              <w:bottom w:w="20" w:type="dxa"/>
              <w:right w:w="30" w:type="dxa"/>
            </w:tcMar>
          </w:tcPr>
          <w:p w14:paraId="642196E2" w14:textId="77777777" w:rsidR="00AD205C" w:rsidRDefault="002C259D" w:rsidP="00D24084">
            <w:r>
              <w:t>Externý kód typu reportu : an1_50</w:t>
            </w:r>
          </w:p>
        </w:tc>
      </w:tr>
      <w:tr w:rsidR="00AD205C" w14:paraId="49EBE03D" w14:textId="77777777" w:rsidTr="00A0607D">
        <w:tc>
          <w:tcPr>
            <w:tcW w:w="988" w:type="dxa"/>
            <w:tcMar>
              <w:top w:w="30" w:type="dxa"/>
              <w:left w:w="30" w:type="dxa"/>
              <w:bottom w:w="20" w:type="dxa"/>
              <w:right w:w="30" w:type="dxa"/>
            </w:tcMar>
          </w:tcPr>
          <w:p w14:paraId="41EE2801" w14:textId="77777777" w:rsidR="00AD205C" w:rsidRDefault="002C259D" w:rsidP="00D24084">
            <w:r>
              <w:t>Opis</w:t>
            </w:r>
          </w:p>
        </w:tc>
        <w:tc>
          <w:tcPr>
            <w:tcW w:w="8083" w:type="dxa"/>
            <w:tcMar>
              <w:top w:w="30" w:type="dxa"/>
              <w:left w:w="30" w:type="dxa"/>
              <w:bottom w:w="20" w:type="dxa"/>
              <w:right w:w="30" w:type="dxa"/>
            </w:tcMar>
          </w:tcPr>
          <w:p w14:paraId="6881782A" w14:textId="77777777" w:rsidR="00AD205C" w:rsidRDefault="002C259D" w:rsidP="00D24084">
            <w:r>
              <w:t>jedinečný business identifikátor typu reportu</w:t>
            </w:r>
          </w:p>
        </w:tc>
      </w:tr>
      <w:tr w:rsidR="00AD205C" w14:paraId="05ED6457" w14:textId="77777777" w:rsidTr="00A0607D">
        <w:tc>
          <w:tcPr>
            <w:tcW w:w="988" w:type="dxa"/>
            <w:tcMar>
              <w:top w:w="30" w:type="dxa"/>
              <w:left w:w="30" w:type="dxa"/>
              <w:bottom w:w="20" w:type="dxa"/>
              <w:right w:w="30" w:type="dxa"/>
            </w:tcMar>
          </w:tcPr>
          <w:p w14:paraId="79065D19" w14:textId="77777777" w:rsidR="00AD205C" w:rsidRDefault="002C259D" w:rsidP="00D24084">
            <w:r>
              <w:t>Atribút</w:t>
            </w:r>
          </w:p>
        </w:tc>
        <w:tc>
          <w:tcPr>
            <w:tcW w:w="8083" w:type="dxa"/>
            <w:tcMar>
              <w:top w:w="30" w:type="dxa"/>
              <w:left w:w="30" w:type="dxa"/>
              <w:bottom w:w="20" w:type="dxa"/>
              <w:right w:w="30" w:type="dxa"/>
            </w:tcMar>
          </w:tcPr>
          <w:p w14:paraId="042E793A" w14:textId="77777777" w:rsidR="00AD205C" w:rsidRDefault="002C259D" w:rsidP="00D24084">
            <w:r>
              <w:t>Názov typu reportu : an1_100</w:t>
            </w:r>
          </w:p>
        </w:tc>
      </w:tr>
      <w:tr w:rsidR="00AD205C" w14:paraId="1B16789C" w14:textId="77777777" w:rsidTr="00A0607D">
        <w:tc>
          <w:tcPr>
            <w:tcW w:w="988" w:type="dxa"/>
            <w:tcMar>
              <w:top w:w="30" w:type="dxa"/>
              <w:left w:w="30" w:type="dxa"/>
              <w:bottom w:w="20" w:type="dxa"/>
              <w:right w:w="30" w:type="dxa"/>
            </w:tcMar>
          </w:tcPr>
          <w:p w14:paraId="7F2F0EE8" w14:textId="77777777" w:rsidR="00AD205C" w:rsidRDefault="002C259D" w:rsidP="00D24084">
            <w:r>
              <w:t>Opis</w:t>
            </w:r>
          </w:p>
        </w:tc>
        <w:tc>
          <w:tcPr>
            <w:tcW w:w="8083" w:type="dxa"/>
            <w:tcMar>
              <w:top w:w="30" w:type="dxa"/>
              <w:left w:w="30" w:type="dxa"/>
              <w:bottom w:w="20" w:type="dxa"/>
              <w:right w:w="30" w:type="dxa"/>
            </w:tcMar>
          </w:tcPr>
          <w:p w14:paraId="4B5BC80D" w14:textId="77777777" w:rsidR="00AD205C" w:rsidRDefault="002C259D" w:rsidP="00D24084">
            <w:r>
              <w:t>názov pre typ reportu</w:t>
            </w:r>
          </w:p>
        </w:tc>
      </w:tr>
      <w:tr w:rsidR="00AD205C" w14:paraId="6D76ED5C" w14:textId="77777777" w:rsidTr="00A0607D">
        <w:tc>
          <w:tcPr>
            <w:tcW w:w="988" w:type="dxa"/>
            <w:tcMar>
              <w:top w:w="30" w:type="dxa"/>
              <w:left w:w="30" w:type="dxa"/>
              <w:bottom w:w="20" w:type="dxa"/>
              <w:right w:w="30" w:type="dxa"/>
            </w:tcMar>
          </w:tcPr>
          <w:p w14:paraId="481DC300" w14:textId="77777777" w:rsidR="00AD205C" w:rsidRDefault="002C259D" w:rsidP="00D24084">
            <w:r>
              <w:t>Atribút</w:t>
            </w:r>
          </w:p>
        </w:tc>
        <w:tc>
          <w:tcPr>
            <w:tcW w:w="8083" w:type="dxa"/>
            <w:tcMar>
              <w:top w:w="30" w:type="dxa"/>
              <w:left w:w="30" w:type="dxa"/>
              <w:bottom w:w="20" w:type="dxa"/>
              <w:right w:w="30" w:type="dxa"/>
            </w:tcMar>
          </w:tcPr>
          <w:p w14:paraId="38CEB808" w14:textId="77777777" w:rsidR="00AD205C" w:rsidRDefault="002C259D" w:rsidP="00D24084">
            <w:r>
              <w:t>Na požiadanie : Logická hodnota</w:t>
            </w:r>
          </w:p>
        </w:tc>
      </w:tr>
      <w:tr w:rsidR="00AD205C" w14:paraId="54ECD285" w14:textId="77777777" w:rsidTr="00A0607D">
        <w:tc>
          <w:tcPr>
            <w:tcW w:w="988" w:type="dxa"/>
            <w:tcMar>
              <w:top w:w="30" w:type="dxa"/>
              <w:left w:w="30" w:type="dxa"/>
              <w:bottom w:w="20" w:type="dxa"/>
              <w:right w:w="30" w:type="dxa"/>
            </w:tcMar>
          </w:tcPr>
          <w:p w14:paraId="067CD631" w14:textId="77777777" w:rsidR="00AD205C" w:rsidRDefault="002C259D" w:rsidP="00D24084">
            <w:r>
              <w:t>Opis</w:t>
            </w:r>
          </w:p>
        </w:tc>
        <w:tc>
          <w:tcPr>
            <w:tcW w:w="8083" w:type="dxa"/>
            <w:tcMar>
              <w:top w:w="30" w:type="dxa"/>
              <w:left w:w="30" w:type="dxa"/>
              <w:bottom w:w="20" w:type="dxa"/>
              <w:right w:w="30" w:type="dxa"/>
            </w:tcMar>
          </w:tcPr>
          <w:p w14:paraId="7E31BB56" w14:textId="77777777" w:rsidR="00AD205C" w:rsidRDefault="002C259D" w:rsidP="00D24084">
            <w:r>
              <w:t>atribút určuje, či je typ reportu určený na požiadanie pracovníkom, alebo sa generuje plánovanou úlohou (napr. pre náročnosť spracovania).</w:t>
            </w:r>
            <w:r>
              <w:br/>
              <w:t>áno = požiadavka bola vytvorená na vyžiadanie</w:t>
            </w:r>
            <w:r>
              <w:br/>
              <w:t>nie = scheduled report</w:t>
            </w:r>
          </w:p>
        </w:tc>
      </w:tr>
    </w:tbl>
    <w:p w14:paraId="1C5510F6" w14:textId="77777777" w:rsidR="00AD205C" w:rsidRDefault="00AD205C" w:rsidP="00D24084"/>
    <w:p w14:paraId="06785C47"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988"/>
        <w:gridCol w:w="8083"/>
      </w:tblGrid>
      <w:tr w:rsidR="00AD205C" w14:paraId="2B08C374" w14:textId="77777777" w:rsidTr="00A0607D">
        <w:tc>
          <w:tcPr>
            <w:tcW w:w="988" w:type="dxa"/>
            <w:tcMar>
              <w:top w:w="30" w:type="dxa"/>
              <w:left w:w="30" w:type="dxa"/>
              <w:bottom w:w="20" w:type="dxa"/>
              <w:right w:w="30" w:type="dxa"/>
            </w:tcMar>
          </w:tcPr>
          <w:p w14:paraId="5278B807" w14:textId="77777777" w:rsidR="00AD205C" w:rsidRDefault="002C259D" w:rsidP="00D24084">
            <w:r>
              <w:t>Atribút</w:t>
            </w:r>
          </w:p>
        </w:tc>
        <w:tc>
          <w:tcPr>
            <w:tcW w:w="8083" w:type="dxa"/>
            <w:tcMar>
              <w:top w:w="30" w:type="dxa"/>
              <w:left w:w="30" w:type="dxa"/>
              <w:bottom w:w="20" w:type="dxa"/>
              <w:right w:w="30" w:type="dxa"/>
            </w:tcMar>
          </w:tcPr>
          <w:p w14:paraId="7C38D322" w14:textId="77777777" w:rsidR="00AD205C" w:rsidRDefault="002C259D" w:rsidP="00D24084">
            <w:r>
              <w:t>Externý kód : an1_50</w:t>
            </w:r>
          </w:p>
        </w:tc>
      </w:tr>
      <w:tr w:rsidR="00AD205C" w14:paraId="26D09DCF" w14:textId="77777777" w:rsidTr="00A0607D">
        <w:tc>
          <w:tcPr>
            <w:tcW w:w="988" w:type="dxa"/>
            <w:tcMar>
              <w:top w:w="30" w:type="dxa"/>
              <w:left w:w="30" w:type="dxa"/>
              <w:bottom w:w="20" w:type="dxa"/>
              <w:right w:w="30" w:type="dxa"/>
            </w:tcMar>
          </w:tcPr>
          <w:p w14:paraId="0A3EF59D" w14:textId="77777777" w:rsidR="00AD205C" w:rsidRDefault="002C259D" w:rsidP="00D24084">
            <w:r>
              <w:t>Opis</w:t>
            </w:r>
          </w:p>
        </w:tc>
        <w:tc>
          <w:tcPr>
            <w:tcW w:w="8083" w:type="dxa"/>
            <w:tcMar>
              <w:top w:w="30" w:type="dxa"/>
              <w:left w:w="30" w:type="dxa"/>
              <w:bottom w:w="20" w:type="dxa"/>
              <w:right w:w="30" w:type="dxa"/>
            </w:tcMar>
          </w:tcPr>
          <w:p w14:paraId="2C612B8D" w14:textId="77777777" w:rsidR="00AD205C" w:rsidRDefault="002C259D" w:rsidP="00D24084">
            <w:r>
              <w:t>jedinenčný business identifikátor pre typ parametra</w:t>
            </w:r>
          </w:p>
        </w:tc>
      </w:tr>
      <w:tr w:rsidR="00AD205C" w14:paraId="70B4680C" w14:textId="77777777" w:rsidTr="00A0607D">
        <w:tc>
          <w:tcPr>
            <w:tcW w:w="988" w:type="dxa"/>
            <w:tcMar>
              <w:top w:w="30" w:type="dxa"/>
              <w:left w:w="30" w:type="dxa"/>
              <w:bottom w:w="20" w:type="dxa"/>
              <w:right w:w="30" w:type="dxa"/>
            </w:tcMar>
          </w:tcPr>
          <w:p w14:paraId="2C42E305" w14:textId="77777777" w:rsidR="00AD205C" w:rsidRDefault="002C259D" w:rsidP="00D24084">
            <w:r>
              <w:t>Atribút</w:t>
            </w:r>
          </w:p>
        </w:tc>
        <w:tc>
          <w:tcPr>
            <w:tcW w:w="8083" w:type="dxa"/>
            <w:tcMar>
              <w:top w:w="30" w:type="dxa"/>
              <w:left w:w="30" w:type="dxa"/>
              <w:bottom w:w="20" w:type="dxa"/>
              <w:right w:w="30" w:type="dxa"/>
            </w:tcMar>
          </w:tcPr>
          <w:p w14:paraId="1D0C01F9" w14:textId="77777777" w:rsidR="00AD205C" w:rsidRDefault="002C259D" w:rsidP="00D24084">
            <w:r>
              <w:t>Popis : an1_255</w:t>
            </w:r>
          </w:p>
        </w:tc>
      </w:tr>
      <w:tr w:rsidR="00AD205C" w14:paraId="47BF7B67" w14:textId="77777777" w:rsidTr="00A0607D">
        <w:tc>
          <w:tcPr>
            <w:tcW w:w="988" w:type="dxa"/>
            <w:tcMar>
              <w:top w:w="30" w:type="dxa"/>
              <w:left w:w="30" w:type="dxa"/>
              <w:bottom w:w="20" w:type="dxa"/>
              <w:right w:w="30" w:type="dxa"/>
            </w:tcMar>
          </w:tcPr>
          <w:p w14:paraId="54089636" w14:textId="77777777" w:rsidR="00AD205C" w:rsidRDefault="002C259D" w:rsidP="00D24084">
            <w:r>
              <w:t>Opis</w:t>
            </w:r>
          </w:p>
        </w:tc>
        <w:tc>
          <w:tcPr>
            <w:tcW w:w="8083" w:type="dxa"/>
            <w:tcMar>
              <w:top w:w="30" w:type="dxa"/>
              <w:left w:w="30" w:type="dxa"/>
              <w:bottom w:w="20" w:type="dxa"/>
              <w:right w:w="30" w:type="dxa"/>
            </w:tcMar>
          </w:tcPr>
          <w:p w14:paraId="68776736" w14:textId="77777777" w:rsidR="00AD205C" w:rsidRDefault="002C259D" w:rsidP="00D24084">
            <w:r>
              <w:t>popis pre typ parametra</w:t>
            </w:r>
          </w:p>
        </w:tc>
      </w:tr>
      <w:tr w:rsidR="00AD205C" w14:paraId="3FB1D5A1" w14:textId="77777777" w:rsidTr="00A0607D">
        <w:tc>
          <w:tcPr>
            <w:tcW w:w="988" w:type="dxa"/>
            <w:tcMar>
              <w:top w:w="30" w:type="dxa"/>
              <w:left w:w="30" w:type="dxa"/>
              <w:bottom w:w="20" w:type="dxa"/>
              <w:right w:w="30" w:type="dxa"/>
            </w:tcMar>
          </w:tcPr>
          <w:p w14:paraId="17EDF0C4" w14:textId="77777777" w:rsidR="00AD205C" w:rsidRDefault="002C259D" w:rsidP="00D24084">
            <w:r>
              <w:t>Atribút</w:t>
            </w:r>
          </w:p>
        </w:tc>
        <w:tc>
          <w:tcPr>
            <w:tcW w:w="8083" w:type="dxa"/>
            <w:tcMar>
              <w:top w:w="30" w:type="dxa"/>
              <w:left w:w="30" w:type="dxa"/>
              <w:bottom w:w="20" w:type="dxa"/>
              <w:right w:w="30" w:type="dxa"/>
            </w:tcMar>
          </w:tcPr>
          <w:p w14:paraId="1E3A5A95" w14:textId="77777777" w:rsidR="00AD205C" w:rsidRDefault="002C259D" w:rsidP="00D24084">
            <w:r>
              <w:t>Hodnota : an1_100</w:t>
            </w:r>
          </w:p>
        </w:tc>
      </w:tr>
      <w:tr w:rsidR="00AD205C" w14:paraId="7DE51F75" w14:textId="77777777" w:rsidTr="00A0607D">
        <w:tc>
          <w:tcPr>
            <w:tcW w:w="988" w:type="dxa"/>
            <w:tcMar>
              <w:top w:w="30" w:type="dxa"/>
              <w:left w:w="30" w:type="dxa"/>
              <w:bottom w:w="20" w:type="dxa"/>
              <w:right w:w="30" w:type="dxa"/>
            </w:tcMar>
          </w:tcPr>
          <w:p w14:paraId="245D509D" w14:textId="77777777" w:rsidR="00AD205C" w:rsidRDefault="002C259D" w:rsidP="00D24084">
            <w:r>
              <w:t>Opis</w:t>
            </w:r>
          </w:p>
        </w:tc>
        <w:tc>
          <w:tcPr>
            <w:tcW w:w="8083" w:type="dxa"/>
            <w:tcMar>
              <w:top w:w="30" w:type="dxa"/>
              <w:left w:w="30" w:type="dxa"/>
              <w:bottom w:w="20" w:type="dxa"/>
              <w:right w:w="30" w:type="dxa"/>
            </w:tcMar>
          </w:tcPr>
          <w:p w14:paraId="2AEA69AF" w14:textId="77777777" w:rsidR="00AD205C" w:rsidRDefault="002C259D" w:rsidP="00D24084">
            <w:r>
              <w:t>hodnota pre typ parametra</w:t>
            </w:r>
          </w:p>
        </w:tc>
      </w:tr>
    </w:tbl>
    <w:p w14:paraId="59F4D73E" w14:textId="77777777" w:rsidR="00AD205C" w:rsidRDefault="00AD205C" w:rsidP="00D24084"/>
    <w:p w14:paraId="20F25C96" w14:textId="77777777" w:rsidR="00AD205C" w:rsidRDefault="00AD205C" w:rsidP="00D24084"/>
    <w:p w14:paraId="0CD6B206"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68C08E88" w14:textId="77777777" w:rsidTr="00A0607D">
        <w:tc>
          <w:tcPr>
            <w:tcW w:w="988" w:type="dxa"/>
            <w:tcMar>
              <w:top w:w="30" w:type="dxa"/>
              <w:left w:w="30" w:type="dxa"/>
              <w:bottom w:w="20" w:type="dxa"/>
              <w:right w:w="30" w:type="dxa"/>
            </w:tcMar>
          </w:tcPr>
          <w:p w14:paraId="23784741" w14:textId="77777777" w:rsidR="00AD205C" w:rsidRDefault="002C259D" w:rsidP="00D24084">
            <w:r>
              <w:t>Atribút</w:t>
            </w:r>
          </w:p>
        </w:tc>
        <w:tc>
          <w:tcPr>
            <w:tcW w:w="8083" w:type="dxa"/>
            <w:tcMar>
              <w:top w:w="30" w:type="dxa"/>
              <w:left w:w="30" w:type="dxa"/>
              <w:bottom w:w="20" w:type="dxa"/>
              <w:right w:w="30" w:type="dxa"/>
            </w:tcMar>
          </w:tcPr>
          <w:p w14:paraId="58524F7F" w14:textId="77777777" w:rsidR="00AD205C" w:rsidRDefault="002C259D" w:rsidP="00D24084">
            <w:r>
              <w:t>Kód : an1_10</w:t>
            </w:r>
          </w:p>
        </w:tc>
      </w:tr>
      <w:tr w:rsidR="00AD205C" w14:paraId="3CBE830C" w14:textId="77777777" w:rsidTr="00A0607D">
        <w:tc>
          <w:tcPr>
            <w:tcW w:w="988" w:type="dxa"/>
            <w:tcMar>
              <w:top w:w="30" w:type="dxa"/>
              <w:left w:w="30" w:type="dxa"/>
              <w:bottom w:w="20" w:type="dxa"/>
              <w:right w:w="30" w:type="dxa"/>
            </w:tcMar>
          </w:tcPr>
          <w:p w14:paraId="3E28D79D" w14:textId="77777777" w:rsidR="00AD205C" w:rsidRDefault="002C259D" w:rsidP="00D24084">
            <w:r>
              <w:t>Opis</w:t>
            </w:r>
          </w:p>
        </w:tc>
        <w:tc>
          <w:tcPr>
            <w:tcW w:w="8083" w:type="dxa"/>
            <w:tcMar>
              <w:top w:w="30" w:type="dxa"/>
              <w:left w:w="30" w:type="dxa"/>
              <w:bottom w:w="20" w:type="dxa"/>
              <w:right w:w="30" w:type="dxa"/>
            </w:tcMar>
          </w:tcPr>
          <w:p w14:paraId="3FE48491" w14:textId="77777777" w:rsidR="00AD205C" w:rsidRDefault="002C259D" w:rsidP="00D24084">
            <w:r>
              <w:t>kód výsledku vykonania služby, pri úspešnom výsledku</w:t>
            </w:r>
            <w:r>
              <w:br/>
              <w:t>kód = 0</w:t>
            </w:r>
          </w:p>
        </w:tc>
      </w:tr>
      <w:tr w:rsidR="00AD205C" w14:paraId="24962761" w14:textId="77777777" w:rsidTr="00A0607D">
        <w:tc>
          <w:tcPr>
            <w:tcW w:w="988" w:type="dxa"/>
            <w:tcMar>
              <w:top w:w="30" w:type="dxa"/>
              <w:left w:w="30" w:type="dxa"/>
              <w:bottom w:w="20" w:type="dxa"/>
              <w:right w:w="30" w:type="dxa"/>
            </w:tcMar>
          </w:tcPr>
          <w:p w14:paraId="73B62B10" w14:textId="77777777" w:rsidR="00AD205C" w:rsidRDefault="002C259D" w:rsidP="00D24084">
            <w:r>
              <w:t>Atribút</w:t>
            </w:r>
          </w:p>
        </w:tc>
        <w:tc>
          <w:tcPr>
            <w:tcW w:w="8083" w:type="dxa"/>
            <w:tcMar>
              <w:top w:w="30" w:type="dxa"/>
              <w:left w:w="30" w:type="dxa"/>
              <w:bottom w:w="20" w:type="dxa"/>
              <w:right w:w="30" w:type="dxa"/>
            </w:tcMar>
          </w:tcPr>
          <w:p w14:paraId="2E9EFE7F" w14:textId="77777777" w:rsidR="00AD205C" w:rsidRDefault="002C259D" w:rsidP="00D24084">
            <w:r>
              <w:t>Popis : an1_255</w:t>
            </w:r>
          </w:p>
        </w:tc>
      </w:tr>
      <w:tr w:rsidR="00AD205C" w14:paraId="6D02D1DC" w14:textId="77777777" w:rsidTr="00A0607D">
        <w:tc>
          <w:tcPr>
            <w:tcW w:w="988" w:type="dxa"/>
            <w:tcMar>
              <w:top w:w="30" w:type="dxa"/>
              <w:left w:w="30" w:type="dxa"/>
              <w:bottom w:w="20" w:type="dxa"/>
              <w:right w:w="30" w:type="dxa"/>
            </w:tcMar>
          </w:tcPr>
          <w:p w14:paraId="2F717487" w14:textId="77777777" w:rsidR="00AD205C" w:rsidRDefault="002C259D" w:rsidP="00D24084">
            <w:r>
              <w:t>Opis</w:t>
            </w:r>
          </w:p>
        </w:tc>
        <w:tc>
          <w:tcPr>
            <w:tcW w:w="8083" w:type="dxa"/>
            <w:tcMar>
              <w:top w:w="30" w:type="dxa"/>
              <w:left w:w="30" w:type="dxa"/>
              <w:bottom w:w="20" w:type="dxa"/>
              <w:right w:w="30" w:type="dxa"/>
            </w:tcMar>
          </w:tcPr>
          <w:p w14:paraId="2E90330A" w14:textId="77777777" w:rsidR="00AD205C" w:rsidRDefault="002C259D" w:rsidP="00D24084">
            <w:r>
              <w:t>popis výsledku vykonania služby, bude vyplnený iba pri výnimke v spracovaní služby</w:t>
            </w:r>
          </w:p>
        </w:tc>
      </w:tr>
    </w:tbl>
    <w:p w14:paraId="2039CCDA" w14:textId="77777777" w:rsidR="00AD205C" w:rsidRDefault="00AD205C" w:rsidP="00D24084"/>
    <w:p w14:paraId="64747845" w14:textId="77777777" w:rsidR="00AD205C" w:rsidRDefault="00AD205C" w:rsidP="00D24084"/>
    <w:p w14:paraId="6336EE4B" w14:textId="77777777" w:rsidR="00A0607D" w:rsidRDefault="00A0607D" w:rsidP="00D24084"/>
    <w:p w14:paraId="4D609D6B" w14:textId="77777777" w:rsidR="00AD205C" w:rsidRDefault="002C259D" w:rsidP="00D24084">
      <w:r>
        <w:lastRenderedPageBreak/>
        <w:t xml:space="preserve">PoskytnutieDatReportuZiadost </w:t>
      </w:r>
      <w:r>
        <w:br/>
      </w:r>
    </w:p>
    <w:p w14:paraId="0E83FA79" w14:textId="77777777" w:rsidR="00AD205C" w:rsidRDefault="002C259D" w:rsidP="00D24084">
      <w:r>
        <w:rPr>
          <w:noProof/>
        </w:rPr>
        <w:drawing>
          <wp:inline distT="0" distB="0" distL="0" distR="0" wp14:anchorId="538E27AA" wp14:editId="0F9477B5">
            <wp:extent cx="3857625" cy="2466975"/>
            <wp:effectExtent l="0" t="0" r="0" b="0"/>
            <wp:docPr id="100048" name="Picture 100048" descr="_scroll_external\attachments\worddav31e89f25111710b7b93e7e724ec36423-0aa1b4c277d8231517709c151c35e46aff4a054d1ea70b9241a4c4bc4b04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2042" name=""/>
                    <pic:cNvPicPr>
                      <a:picLocks noChangeAspect="1"/>
                    </pic:cNvPicPr>
                  </pic:nvPicPr>
                  <pic:blipFill>
                    <a:blip r:embed="rId433"/>
                    <a:stretch>
                      <a:fillRect/>
                    </a:stretch>
                  </pic:blipFill>
                  <pic:spPr>
                    <a:xfrm>
                      <a:off x="0" y="0"/>
                      <a:ext cx="3857625" cy="2466975"/>
                    </a:xfrm>
                    <a:prstGeom prst="rect">
                      <a:avLst/>
                    </a:prstGeom>
                  </pic:spPr>
                </pic:pic>
              </a:graphicData>
            </a:graphic>
          </wp:inline>
        </w:drawing>
      </w:r>
    </w:p>
    <w:p w14:paraId="782CBD4F"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096973B9" w14:textId="77777777" w:rsidTr="00A0607D">
        <w:tc>
          <w:tcPr>
            <w:tcW w:w="846" w:type="dxa"/>
            <w:tcMar>
              <w:top w:w="30" w:type="dxa"/>
              <w:left w:w="30" w:type="dxa"/>
              <w:bottom w:w="20" w:type="dxa"/>
              <w:right w:w="30" w:type="dxa"/>
            </w:tcMar>
          </w:tcPr>
          <w:p w14:paraId="6767793B" w14:textId="77777777" w:rsidR="00AD205C" w:rsidRDefault="002C259D" w:rsidP="00D24084">
            <w:r>
              <w:t>Atribút</w:t>
            </w:r>
          </w:p>
        </w:tc>
        <w:tc>
          <w:tcPr>
            <w:tcW w:w="8225" w:type="dxa"/>
            <w:tcMar>
              <w:top w:w="30" w:type="dxa"/>
              <w:left w:w="30" w:type="dxa"/>
              <w:bottom w:w="20" w:type="dxa"/>
              <w:right w:w="30" w:type="dxa"/>
            </w:tcMar>
          </w:tcPr>
          <w:p w14:paraId="07A2BE41" w14:textId="77777777" w:rsidR="00AD205C" w:rsidRDefault="002C259D" w:rsidP="00D24084">
            <w:r>
              <w:t>ID požiadavky</w:t>
            </w:r>
          </w:p>
        </w:tc>
      </w:tr>
      <w:tr w:rsidR="00AD205C" w14:paraId="11D16DEE" w14:textId="77777777" w:rsidTr="00A0607D">
        <w:tc>
          <w:tcPr>
            <w:tcW w:w="846" w:type="dxa"/>
            <w:tcMar>
              <w:top w:w="30" w:type="dxa"/>
              <w:left w:w="30" w:type="dxa"/>
              <w:bottom w:w="20" w:type="dxa"/>
              <w:right w:w="30" w:type="dxa"/>
            </w:tcMar>
          </w:tcPr>
          <w:p w14:paraId="2D8924D9" w14:textId="77777777" w:rsidR="00AD205C" w:rsidRDefault="002C259D" w:rsidP="00D24084">
            <w:r>
              <w:t>Opis</w:t>
            </w:r>
          </w:p>
        </w:tc>
        <w:tc>
          <w:tcPr>
            <w:tcW w:w="8225" w:type="dxa"/>
            <w:tcMar>
              <w:top w:w="30" w:type="dxa"/>
              <w:left w:w="30" w:type="dxa"/>
              <w:bottom w:w="20" w:type="dxa"/>
              <w:right w:w="30" w:type="dxa"/>
            </w:tcMar>
          </w:tcPr>
          <w:p w14:paraId="01576BDB" w14:textId="77777777" w:rsidR="00AD205C" w:rsidRDefault="002C259D" w:rsidP="00D24084">
            <w:r>
              <w:t>jednoznačný identfikátor požiadavky na report</w:t>
            </w:r>
          </w:p>
        </w:tc>
      </w:tr>
    </w:tbl>
    <w:p w14:paraId="2A72EDE0" w14:textId="77777777" w:rsidR="00AD205C" w:rsidRDefault="00AD205C" w:rsidP="00D24084"/>
    <w:p w14:paraId="161C6203" w14:textId="77777777" w:rsidR="00AD205C" w:rsidRDefault="00AD205C" w:rsidP="00D24084"/>
    <w:p w14:paraId="59E8CEB0" w14:textId="77777777" w:rsidR="00A0607D" w:rsidRDefault="00A0607D" w:rsidP="00D24084"/>
    <w:p w14:paraId="534E23F8" w14:textId="77777777" w:rsidR="00A0607D" w:rsidRDefault="00A0607D" w:rsidP="00D24084"/>
    <w:p w14:paraId="77C6C425" w14:textId="77777777" w:rsidR="00A0607D" w:rsidRDefault="00A0607D" w:rsidP="00D24084"/>
    <w:p w14:paraId="1F5FC497" w14:textId="77777777" w:rsidR="00A0607D" w:rsidRDefault="00A0607D" w:rsidP="00D24084"/>
    <w:p w14:paraId="3805A627" w14:textId="77777777" w:rsidR="00A0607D" w:rsidRDefault="00A0607D" w:rsidP="00D24084"/>
    <w:p w14:paraId="4BC40314" w14:textId="77777777" w:rsidR="00A0607D" w:rsidRDefault="00A0607D" w:rsidP="00D24084"/>
    <w:p w14:paraId="39B6F919" w14:textId="77777777" w:rsidR="00A0607D" w:rsidRDefault="00A0607D" w:rsidP="00D24084"/>
    <w:p w14:paraId="3B7EFDF6" w14:textId="77777777" w:rsidR="00A0607D" w:rsidRDefault="00A0607D" w:rsidP="00D24084"/>
    <w:p w14:paraId="11E1A3F5" w14:textId="77777777" w:rsidR="00A0607D" w:rsidRDefault="00A0607D" w:rsidP="00D24084"/>
    <w:p w14:paraId="185B9C76" w14:textId="77777777" w:rsidR="00A0607D" w:rsidRDefault="00A0607D" w:rsidP="00D24084"/>
    <w:p w14:paraId="0D8E2606" w14:textId="77777777" w:rsidR="00A0607D" w:rsidRDefault="00A0607D" w:rsidP="00D24084"/>
    <w:p w14:paraId="21556EC7" w14:textId="77777777" w:rsidR="00A0607D" w:rsidRDefault="00A0607D" w:rsidP="00D24084"/>
    <w:p w14:paraId="65877D6A" w14:textId="77777777" w:rsidR="00A0607D" w:rsidRDefault="00A0607D" w:rsidP="00D24084"/>
    <w:p w14:paraId="19E34365" w14:textId="77777777" w:rsidR="00A0607D" w:rsidRDefault="00A0607D" w:rsidP="00D24084"/>
    <w:p w14:paraId="3E9D4525" w14:textId="77777777" w:rsidR="00A0607D" w:rsidRDefault="00A0607D" w:rsidP="00D24084"/>
    <w:p w14:paraId="327272E9" w14:textId="77777777" w:rsidR="00A0607D" w:rsidRDefault="00A0607D" w:rsidP="00D24084"/>
    <w:p w14:paraId="6BAF1FA5" w14:textId="77777777" w:rsidR="00A0607D" w:rsidRDefault="00A0607D" w:rsidP="00D24084"/>
    <w:p w14:paraId="385DF653" w14:textId="77777777" w:rsidR="00A0607D" w:rsidRDefault="00A0607D" w:rsidP="00D24084"/>
    <w:p w14:paraId="07BFB1E3" w14:textId="77777777" w:rsidR="00A0607D" w:rsidRDefault="00A0607D" w:rsidP="00D24084"/>
    <w:p w14:paraId="6017FBDF" w14:textId="77777777" w:rsidR="00A0607D" w:rsidRDefault="00A0607D" w:rsidP="00D24084"/>
    <w:p w14:paraId="132692E0" w14:textId="77777777" w:rsidR="00A0607D" w:rsidRDefault="00A0607D" w:rsidP="00D24084"/>
    <w:p w14:paraId="49DD4E53" w14:textId="77777777" w:rsidR="00A0607D" w:rsidRDefault="00A0607D" w:rsidP="00D24084"/>
    <w:p w14:paraId="4A12B3C6" w14:textId="77777777" w:rsidR="00A0607D" w:rsidRDefault="00A0607D" w:rsidP="00D24084"/>
    <w:p w14:paraId="4A8782CE" w14:textId="77777777" w:rsidR="00A0607D" w:rsidRDefault="00A0607D" w:rsidP="00D24084"/>
    <w:p w14:paraId="4BB1E470" w14:textId="77777777" w:rsidR="00A0607D" w:rsidRDefault="00A0607D" w:rsidP="00D24084"/>
    <w:p w14:paraId="02958118" w14:textId="77777777" w:rsidR="00A0607D" w:rsidRDefault="00A0607D" w:rsidP="00D24084"/>
    <w:p w14:paraId="3C86387B" w14:textId="77777777" w:rsidR="00A0607D" w:rsidRDefault="00A0607D" w:rsidP="00D24084"/>
    <w:p w14:paraId="04319A76" w14:textId="77777777" w:rsidR="00A0607D" w:rsidRDefault="00A0607D" w:rsidP="00D24084"/>
    <w:p w14:paraId="7DFF47D4" w14:textId="77777777" w:rsidR="00A0607D" w:rsidRDefault="00A0607D" w:rsidP="00D24084"/>
    <w:p w14:paraId="45737B3D" w14:textId="77777777" w:rsidR="00A0607D" w:rsidRDefault="00A0607D" w:rsidP="00D24084"/>
    <w:p w14:paraId="7A4BAA4C" w14:textId="77777777" w:rsidR="00AD205C" w:rsidRDefault="002C259D" w:rsidP="00D24084">
      <w:r>
        <w:lastRenderedPageBreak/>
        <w:t>PoskytnutieDatReportu</w:t>
      </w:r>
      <w:r>
        <w:br/>
      </w:r>
      <w:r>
        <w:rPr>
          <w:noProof/>
        </w:rPr>
        <w:drawing>
          <wp:inline distT="0" distB="0" distL="0" distR="0" wp14:anchorId="4DC11127" wp14:editId="02BBDA11">
            <wp:extent cx="4229100" cy="4152900"/>
            <wp:effectExtent l="0" t="0" r="0" b="0"/>
            <wp:docPr id="100049" name="Picture 100049" descr="_scroll_external\attachments\worddav9f9bcc8d4e00f10cae301bd23123ca70-63764252324b378eda6c262ec46bd46b255e19ad40e10710d6c00ef86b44c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35010" name=""/>
                    <pic:cNvPicPr>
                      <a:picLocks noChangeAspect="1"/>
                    </pic:cNvPicPr>
                  </pic:nvPicPr>
                  <pic:blipFill>
                    <a:blip r:embed="rId434"/>
                    <a:stretch>
                      <a:fillRect/>
                    </a:stretch>
                  </pic:blipFill>
                  <pic:spPr>
                    <a:xfrm>
                      <a:off x="0" y="0"/>
                      <a:ext cx="4229100" cy="4152900"/>
                    </a:xfrm>
                    <a:prstGeom prst="rect">
                      <a:avLst/>
                    </a:prstGeom>
                  </pic:spPr>
                </pic:pic>
              </a:graphicData>
            </a:graphic>
          </wp:inline>
        </w:drawing>
      </w:r>
    </w:p>
    <w:p w14:paraId="43D12F54"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78A61631" w14:textId="77777777" w:rsidTr="00A0607D">
        <w:tc>
          <w:tcPr>
            <w:tcW w:w="846" w:type="dxa"/>
            <w:tcMar>
              <w:top w:w="30" w:type="dxa"/>
              <w:left w:w="30" w:type="dxa"/>
              <w:bottom w:w="20" w:type="dxa"/>
              <w:right w:w="30" w:type="dxa"/>
            </w:tcMar>
          </w:tcPr>
          <w:p w14:paraId="4B117DF6" w14:textId="77777777" w:rsidR="00AD205C" w:rsidRDefault="002C259D" w:rsidP="00D24084">
            <w:r>
              <w:t>Atribút</w:t>
            </w:r>
          </w:p>
        </w:tc>
        <w:tc>
          <w:tcPr>
            <w:tcW w:w="8225" w:type="dxa"/>
            <w:tcMar>
              <w:top w:w="30" w:type="dxa"/>
              <w:left w:w="30" w:type="dxa"/>
              <w:bottom w:w="20" w:type="dxa"/>
              <w:right w:w="30" w:type="dxa"/>
            </w:tcMar>
          </w:tcPr>
          <w:p w14:paraId="791A150A" w14:textId="77777777" w:rsidR="00AD205C" w:rsidRDefault="002C259D" w:rsidP="00D24084">
            <w:r>
              <w:t>ID požiadavky</w:t>
            </w:r>
          </w:p>
        </w:tc>
      </w:tr>
      <w:tr w:rsidR="00AD205C" w14:paraId="2D69DCC0" w14:textId="77777777" w:rsidTr="00A0607D">
        <w:tc>
          <w:tcPr>
            <w:tcW w:w="846" w:type="dxa"/>
            <w:tcMar>
              <w:top w:w="30" w:type="dxa"/>
              <w:left w:w="30" w:type="dxa"/>
              <w:bottom w:w="20" w:type="dxa"/>
              <w:right w:w="30" w:type="dxa"/>
            </w:tcMar>
          </w:tcPr>
          <w:p w14:paraId="16AE55DB" w14:textId="77777777" w:rsidR="00AD205C" w:rsidRDefault="002C259D" w:rsidP="00D24084">
            <w:r>
              <w:t>Opis</w:t>
            </w:r>
          </w:p>
        </w:tc>
        <w:tc>
          <w:tcPr>
            <w:tcW w:w="8225" w:type="dxa"/>
            <w:tcMar>
              <w:top w:w="30" w:type="dxa"/>
              <w:left w:w="30" w:type="dxa"/>
              <w:bottom w:w="20" w:type="dxa"/>
              <w:right w:w="30" w:type="dxa"/>
            </w:tcMar>
          </w:tcPr>
          <w:p w14:paraId="3920765F" w14:textId="77777777" w:rsidR="00AD205C" w:rsidRDefault="002C259D" w:rsidP="00D24084">
            <w:r>
              <w:t>jednoznačný identfikátor požiadavky na report</w:t>
            </w:r>
          </w:p>
        </w:tc>
      </w:tr>
    </w:tbl>
    <w:p w14:paraId="51467B1B" w14:textId="77777777" w:rsidR="00AD205C" w:rsidRDefault="00AD205C" w:rsidP="00D24084"/>
    <w:p w14:paraId="17ED8DFB" w14:textId="77777777" w:rsidR="00AD205C" w:rsidRDefault="00AD205C" w:rsidP="00D24084"/>
    <w:p w14:paraId="0F6CA17D" w14:textId="77777777" w:rsidR="00AD205C" w:rsidRDefault="002C259D" w:rsidP="00D24084">
      <w:r>
        <w:t>Data reportu</w:t>
      </w:r>
    </w:p>
    <w:tbl>
      <w:tblPr>
        <w:tblStyle w:val="ScrollTableNormal"/>
        <w:tblW w:w="9071" w:type="dxa"/>
        <w:tblLayout w:type="fixed"/>
        <w:tblLook w:val="0000" w:firstRow="0" w:lastRow="0" w:firstColumn="0" w:lastColumn="0" w:noHBand="0" w:noVBand="0"/>
      </w:tblPr>
      <w:tblGrid>
        <w:gridCol w:w="846"/>
        <w:gridCol w:w="8225"/>
      </w:tblGrid>
      <w:tr w:rsidR="00AD205C" w14:paraId="69EE9461" w14:textId="77777777" w:rsidTr="00A0607D">
        <w:tc>
          <w:tcPr>
            <w:tcW w:w="846" w:type="dxa"/>
            <w:tcMar>
              <w:top w:w="30" w:type="dxa"/>
              <w:left w:w="30" w:type="dxa"/>
              <w:bottom w:w="20" w:type="dxa"/>
              <w:right w:w="30" w:type="dxa"/>
            </w:tcMar>
          </w:tcPr>
          <w:p w14:paraId="557C00F1" w14:textId="77777777" w:rsidR="00AD205C" w:rsidRDefault="002C259D" w:rsidP="00D24084">
            <w:r>
              <w:t>Atribút</w:t>
            </w:r>
          </w:p>
        </w:tc>
        <w:tc>
          <w:tcPr>
            <w:tcW w:w="8225" w:type="dxa"/>
            <w:tcMar>
              <w:top w:w="30" w:type="dxa"/>
              <w:left w:w="30" w:type="dxa"/>
              <w:bottom w:w="20" w:type="dxa"/>
              <w:right w:w="30" w:type="dxa"/>
            </w:tcMar>
          </w:tcPr>
          <w:p w14:paraId="113CF0CD" w14:textId="77777777" w:rsidR="00AD205C" w:rsidRDefault="002C259D" w:rsidP="00D24084">
            <w:r>
              <w:t>Data reportu : Binárny záznam</w:t>
            </w:r>
          </w:p>
        </w:tc>
      </w:tr>
      <w:tr w:rsidR="00AD205C" w14:paraId="71D97ADE" w14:textId="77777777" w:rsidTr="00A0607D">
        <w:tc>
          <w:tcPr>
            <w:tcW w:w="846" w:type="dxa"/>
            <w:tcMar>
              <w:top w:w="30" w:type="dxa"/>
              <w:left w:w="30" w:type="dxa"/>
              <w:bottom w:w="20" w:type="dxa"/>
              <w:right w:w="30" w:type="dxa"/>
            </w:tcMar>
          </w:tcPr>
          <w:p w14:paraId="00BF3804" w14:textId="77777777" w:rsidR="00AD205C" w:rsidRDefault="002C259D" w:rsidP="00D24084">
            <w:r>
              <w:t>Opis</w:t>
            </w:r>
          </w:p>
        </w:tc>
        <w:tc>
          <w:tcPr>
            <w:tcW w:w="8225" w:type="dxa"/>
            <w:tcMar>
              <w:top w:w="30" w:type="dxa"/>
              <w:left w:w="30" w:type="dxa"/>
              <w:bottom w:w="20" w:type="dxa"/>
              <w:right w:w="30" w:type="dxa"/>
            </w:tcMar>
          </w:tcPr>
          <w:p w14:paraId="42D49EB6" w14:textId="77777777" w:rsidR="00AD205C" w:rsidRDefault="002C259D" w:rsidP="00D24084">
            <w:r>
              <w:t>data reportu v požadovanom formáte</w:t>
            </w:r>
          </w:p>
        </w:tc>
      </w:tr>
    </w:tbl>
    <w:p w14:paraId="3F4B7848" w14:textId="77777777" w:rsidR="00AD205C" w:rsidRDefault="00AD205C" w:rsidP="00D24084"/>
    <w:p w14:paraId="4D522FB5" w14:textId="77777777" w:rsidR="00AD205C" w:rsidRDefault="00AD205C" w:rsidP="00D24084"/>
    <w:p w14:paraId="64FD0C84"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7EF0EA5D" w14:textId="77777777" w:rsidTr="00A0607D">
        <w:tc>
          <w:tcPr>
            <w:tcW w:w="846" w:type="dxa"/>
            <w:tcMar>
              <w:top w:w="30" w:type="dxa"/>
              <w:left w:w="30" w:type="dxa"/>
              <w:bottom w:w="20" w:type="dxa"/>
              <w:right w:w="30" w:type="dxa"/>
            </w:tcMar>
          </w:tcPr>
          <w:p w14:paraId="5AD61505" w14:textId="77777777" w:rsidR="00AD205C" w:rsidRDefault="002C259D" w:rsidP="00D24084">
            <w:r>
              <w:t>Atribút</w:t>
            </w:r>
          </w:p>
        </w:tc>
        <w:tc>
          <w:tcPr>
            <w:tcW w:w="8225" w:type="dxa"/>
            <w:tcMar>
              <w:top w:w="30" w:type="dxa"/>
              <w:left w:w="30" w:type="dxa"/>
              <w:bottom w:w="20" w:type="dxa"/>
              <w:right w:w="30" w:type="dxa"/>
            </w:tcMar>
          </w:tcPr>
          <w:p w14:paraId="61F13E53" w14:textId="77777777" w:rsidR="00AD205C" w:rsidRDefault="002C259D" w:rsidP="00D24084">
            <w:r>
              <w:t>Kód : an1_10</w:t>
            </w:r>
          </w:p>
        </w:tc>
      </w:tr>
      <w:tr w:rsidR="00AD205C" w14:paraId="52ADC2C0" w14:textId="77777777" w:rsidTr="00A0607D">
        <w:tc>
          <w:tcPr>
            <w:tcW w:w="846" w:type="dxa"/>
            <w:tcMar>
              <w:top w:w="30" w:type="dxa"/>
              <w:left w:w="30" w:type="dxa"/>
              <w:bottom w:w="20" w:type="dxa"/>
              <w:right w:w="30" w:type="dxa"/>
            </w:tcMar>
          </w:tcPr>
          <w:p w14:paraId="7B5BE76B" w14:textId="77777777" w:rsidR="00AD205C" w:rsidRDefault="002C259D" w:rsidP="00D24084">
            <w:r>
              <w:t>Opis</w:t>
            </w:r>
          </w:p>
        </w:tc>
        <w:tc>
          <w:tcPr>
            <w:tcW w:w="8225" w:type="dxa"/>
            <w:tcMar>
              <w:top w:w="30" w:type="dxa"/>
              <w:left w:w="30" w:type="dxa"/>
              <w:bottom w:w="20" w:type="dxa"/>
              <w:right w:w="30" w:type="dxa"/>
            </w:tcMar>
          </w:tcPr>
          <w:p w14:paraId="0FC9FAF8" w14:textId="77777777" w:rsidR="00AD205C" w:rsidRDefault="002C259D" w:rsidP="00D24084">
            <w:r>
              <w:t>kód výsledku vykonania služby, pri úspešnom výsledku</w:t>
            </w:r>
            <w:r>
              <w:br/>
              <w:t>kód = 0</w:t>
            </w:r>
          </w:p>
        </w:tc>
      </w:tr>
      <w:tr w:rsidR="00AD205C" w14:paraId="7E61ED6E" w14:textId="77777777" w:rsidTr="00A0607D">
        <w:tc>
          <w:tcPr>
            <w:tcW w:w="846" w:type="dxa"/>
            <w:tcMar>
              <w:top w:w="30" w:type="dxa"/>
              <w:left w:w="30" w:type="dxa"/>
              <w:bottom w:w="20" w:type="dxa"/>
              <w:right w:w="30" w:type="dxa"/>
            </w:tcMar>
          </w:tcPr>
          <w:p w14:paraId="6F15249A" w14:textId="77777777" w:rsidR="00AD205C" w:rsidRDefault="002C259D" w:rsidP="00D24084">
            <w:r>
              <w:t>Atribút</w:t>
            </w:r>
          </w:p>
        </w:tc>
        <w:tc>
          <w:tcPr>
            <w:tcW w:w="8225" w:type="dxa"/>
            <w:tcMar>
              <w:top w:w="30" w:type="dxa"/>
              <w:left w:w="30" w:type="dxa"/>
              <w:bottom w:w="20" w:type="dxa"/>
              <w:right w:w="30" w:type="dxa"/>
            </w:tcMar>
          </w:tcPr>
          <w:p w14:paraId="192A1485" w14:textId="77777777" w:rsidR="00AD205C" w:rsidRDefault="002C259D" w:rsidP="00D24084">
            <w:r>
              <w:t>Popis : an1_255</w:t>
            </w:r>
          </w:p>
        </w:tc>
      </w:tr>
      <w:tr w:rsidR="00AD205C" w14:paraId="04564540" w14:textId="77777777" w:rsidTr="00A0607D">
        <w:tc>
          <w:tcPr>
            <w:tcW w:w="846" w:type="dxa"/>
            <w:tcMar>
              <w:top w:w="30" w:type="dxa"/>
              <w:left w:w="30" w:type="dxa"/>
              <w:bottom w:w="20" w:type="dxa"/>
              <w:right w:w="30" w:type="dxa"/>
            </w:tcMar>
          </w:tcPr>
          <w:p w14:paraId="0DDEA13B" w14:textId="77777777" w:rsidR="00AD205C" w:rsidRDefault="002C259D" w:rsidP="00D24084">
            <w:r>
              <w:t>Opis</w:t>
            </w:r>
          </w:p>
        </w:tc>
        <w:tc>
          <w:tcPr>
            <w:tcW w:w="8225" w:type="dxa"/>
            <w:tcMar>
              <w:top w:w="30" w:type="dxa"/>
              <w:left w:w="30" w:type="dxa"/>
              <w:bottom w:w="20" w:type="dxa"/>
              <w:right w:w="30" w:type="dxa"/>
            </w:tcMar>
          </w:tcPr>
          <w:p w14:paraId="30DC091C" w14:textId="77777777" w:rsidR="00AD205C" w:rsidRDefault="002C259D" w:rsidP="00D24084">
            <w:r>
              <w:t>popis výsledku vykonania služby, bude vyplnený iba pri výnimke v spracovaní služby</w:t>
            </w:r>
          </w:p>
        </w:tc>
      </w:tr>
    </w:tbl>
    <w:p w14:paraId="7CAB6610" w14:textId="1A897A50" w:rsidR="00AD205C" w:rsidRDefault="002C259D" w:rsidP="00D24084">
      <w:pPr>
        <w:pStyle w:val="Nadpis3"/>
      </w:pPr>
      <w:bookmarkStart w:id="213" w:name="scroll-bookmark-161"/>
      <w:bookmarkStart w:id="214" w:name="_Toc101774409"/>
      <w:r>
        <w:lastRenderedPageBreak/>
        <w:t>Technické informácie</w:t>
      </w:r>
      <w:bookmarkEnd w:id="213"/>
      <w:bookmarkEnd w:id="214"/>
    </w:p>
    <w:p w14:paraId="56776E65" w14:textId="7BE9E553" w:rsidR="00AD205C" w:rsidRDefault="002C259D" w:rsidP="00D24084">
      <w:pPr>
        <w:pStyle w:val="Nadpis4"/>
      </w:pPr>
      <w:bookmarkStart w:id="215" w:name="scroll-bookmark-162"/>
      <w:r>
        <w:t>Technická špecifikácia poskytovanej webovej služby</w:t>
      </w:r>
      <w:bookmarkEnd w:id="215"/>
    </w:p>
    <w:tbl>
      <w:tblPr>
        <w:tblStyle w:val="ScrollTableNormal"/>
        <w:tblW w:w="0" w:type="auto"/>
        <w:tblLayout w:type="fixed"/>
        <w:tblLook w:val="0020" w:firstRow="1" w:lastRow="0" w:firstColumn="0" w:lastColumn="0" w:noHBand="0" w:noVBand="0"/>
      </w:tblPr>
      <w:tblGrid>
        <w:gridCol w:w="1361"/>
        <w:gridCol w:w="7710"/>
      </w:tblGrid>
      <w:tr w:rsidR="00AD205C" w14:paraId="3EA0923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ED2F8D3" w14:textId="77777777" w:rsidR="00AD205C" w:rsidRDefault="002C259D" w:rsidP="00D24084">
            <w:r>
              <w:t>Testovacie prostredie</w:t>
            </w:r>
          </w:p>
        </w:tc>
      </w:tr>
      <w:tr w:rsidR="00AD205C" w14:paraId="4BE7B2B9" w14:textId="77777777" w:rsidTr="00AD205C">
        <w:tc>
          <w:tcPr>
            <w:tcW w:w="1361" w:type="dxa"/>
            <w:tcMar>
              <w:top w:w="30" w:type="dxa"/>
              <w:left w:w="30" w:type="dxa"/>
              <w:bottom w:w="20" w:type="dxa"/>
              <w:right w:w="30" w:type="dxa"/>
            </w:tcMar>
          </w:tcPr>
          <w:p w14:paraId="31162079" w14:textId="77777777" w:rsidR="00AD205C" w:rsidRDefault="002C259D" w:rsidP="00D24084">
            <w:r>
              <w:t>WSDL</w:t>
            </w:r>
          </w:p>
        </w:tc>
        <w:tc>
          <w:tcPr>
            <w:tcW w:w="7710" w:type="dxa"/>
            <w:tcMar>
              <w:top w:w="30" w:type="dxa"/>
              <w:left w:w="30" w:type="dxa"/>
              <w:bottom w:w="20" w:type="dxa"/>
              <w:right w:w="30" w:type="dxa"/>
            </w:tcMar>
          </w:tcPr>
          <w:p w14:paraId="38E8894A" w14:textId="77777777" w:rsidR="00AD205C" w:rsidRDefault="00000814" w:rsidP="00D24084">
            <w:hyperlink r:id="rId435" w:history="1">
              <w:r w:rsidR="002C259D">
                <w:rPr>
                  <w:rStyle w:val="Hypertextovprepojenie"/>
                </w:rPr>
                <w:t>https://tcep.financnasprava.sk/tcep/procw/CEP.MRP.ElektronickeSluzby.Svc.Wcf/ElektronickeSluzbyService.svc?singlewsdl</w:t>
              </w:r>
            </w:hyperlink>
          </w:p>
        </w:tc>
      </w:tr>
      <w:tr w:rsidR="00AD205C" w14:paraId="473AC81A" w14:textId="77777777" w:rsidTr="00AD205C">
        <w:tc>
          <w:tcPr>
            <w:tcW w:w="1361" w:type="dxa"/>
            <w:tcMar>
              <w:top w:w="30" w:type="dxa"/>
              <w:left w:w="30" w:type="dxa"/>
              <w:bottom w:w="20" w:type="dxa"/>
              <w:right w:w="30" w:type="dxa"/>
            </w:tcMar>
          </w:tcPr>
          <w:p w14:paraId="12C0510E" w14:textId="77777777" w:rsidR="00AD205C" w:rsidRDefault="002C259D" w:rsidP="00D24084">
            <w:r>
              <w:t>URL</w:t>
            </w:r>
          </w:p>
        </w:tc>
        <w:tc>
          <w:tcPr>
            <w:tcW w:w="7710" w:type="dxa"/>
            <w:tcMar>
              <w:top w:w="30" w:type="dxa"/>
              <w:left w:w="30" w:type="dxa"/>
              <w:bottom w:w="20" w:type="dxa"/>
              <w:right w:w="30" w:type="dxa"/>
            </w:tcMar>
          </w:tcPr>
          <w:p w14:paraId="76F24480" w14:textId="77777777" w:rsidR="00AD205C" w:rsidRDefault="00000814" w:rsidP="00D24084">
            <w:hyperlink r:id="rId436" w:history="1">
              <w:r w:rsidR="002C259D">
                <w:rPr>
                  <w:rStyle w:val="Hypertextovprepojenie"/>
                </w:rPr>
                <w:t>https://tcep.financnasprava.sk/tcep/procw/CEP.MRP.ElektronickeSluzby.Svc.Wcf/ElektronickeSluzbyService.svc</w:t>
              </w:r>
            </w:hyperlink>
          </w:p>
        </w:tc>
      </w:tr>
    </w:tbl>
    <w:p w14:paraId="351B72F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2F911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9169903" w14:textId="77777777" w:rsidR="00AD205C" w:rsidRDefault="002C259D" w:rsidP="00D24084">
            <w:r>
              <w:t>Produkčné prostredie</w:t>
            </w:r>
          </w:p>
        </w:tc>
      </w:tr>
      <w:tr w:rsidR="00AD205C" w14:paraId="70CC3EC0" w14:textId="77777777" w:rsidTr="00AD205C">
        <w:tc>
          <w:tcPr>
            <w:tcW w:w="1361" w:type="dxa"/>
            <w:tcMar>
              <w:top w:w="30" w:type="dxa"/>
              <w:left w:w="30" w:type="dxa"/>
              <w:bottom w:w="20" w:type="dxa"/>
              <w:right w:w="30" w:type="dxa"/>
            </w:tcMar>
          </w:tcPr>
          <w:p w14:paraId="581327BB" w14:textId="77777777" w:rsidR="00AD205C" w:rsidRDefault="002C259D" w:rsidP="00D24084">
            <w:r>
              <w:t>WSDL</w:t>
            </w:r>
          </w:p>
        </w:tc>
        <w:tc>
          <w:tcPr>
            <w:tcW w:w="7710" w:type="dxa"/>
            <w:tcMar>
              <w:top w:w="30" w:type="dxa"/>
              <w:left w:w="30" w:type="dxa"/>
              <w:bottom w:w="20" w:type="dxa"/>
              <w:right w:w="30" w:type="dxa"/>
            </w:tcMar>
          </w:tcPr>
          <w:p w14:paraId="71E81DCD" w14:textId="77777777" w:rsidR="00AD205C" w:rsidRDefault="00000814" w:rsidP="00D24084">
            <w:hyperlink r:id="rId437" w:history="1">
              <w:r w:rsidR="002C259D">
                <w:rPr>
                  <w:rStyle w:val="Hypertextovprepojenie"/>
                </w:rPr>
                <w:t>https://www.cep.financnasprava.sk/cep/procw/CEP.MRP.ElektronickeSluzby.Svc.Wcf/ElektronickeSluzbyService.svc?singlewsdl</w:t>
              </w:r>
            </w:hyperlink>
          </w:p>
        </w:tc>
      </w:tr>
      <w:tr w:rsidR="00AD205C" w14:paraId="5A7353F1" w14:textId="77777777" w:rsidTr="00AD205C">
        <w:tc>
          <w:tcPr>
            <w:tcW w:w="1361" w:type="dxa"/>
            <w:tcMar>
              <w:top w:w="30" w:type="dxa"/>
              <w:left w:w="30" w:type="dxa"/>
              <w:bottom w:w="20" w:type="dxa"/>
              <w:right w:w="30" w:type="dxa"/>
            </w:tcMar>
          </w:tcPr>
          <w:p w14:paraId="66904090" w14:textId="77777777" w:rsidR="00AD205C" w:rsidRDefault="002C259D" w:rsidP="00D24084">
            <w:r>
              <w:t>URL</w:t>
            </w:r>
          </w:p>
        </w:tc>
        <w:tc>
          <w:tcPr>
            <w:tcW w:w="7710" w:type="dxa"/>
            <w:tcMar>
              <w:top w:w="30" w:type="dxa"/>
              <w:left w:w="30" w:type="dxa"/>
              <w:bottom w:w="20" w:type="dxa"/>
              <w:right w:w="30" w:type="dxa"/>
            </w:tcMar>
          </w:tcPr>
          <w:p w14:paraId="4709B50B" w14:textId="77777777" w:rsidR="00AD205C" w:rsidRDefault="00000814" w:rsidP="00D24084">
            <w:hyperlink r:id="rId438" w:history="1">
              <w:r w:rsidR="002C259D">
                <w:rPr>
                  <w:rStyle w:val="Hypertextovprepojenie"/>
                </w:rPr>
                <w:t>https://www.cep.financnasprava.sk/cep/procw/CEP.MRP.ElektronickeSluzby.Svc.Wcf/ElektronickeSluzbyService.svc</w:t>
              </w:r>
            </w:hyperlink>
          </w:p>
        </w:tc>
      </w:tr>
    </w:tbl>
    <w:p w14:paraId="15682270" w14:textId="044DC696" w:rsidR="00AD205C" w:rsidRDefault="002C259D" w:rsidP="00D24084">
      <w:pPr>
        <w:pStyle w:val="Nadpis4"/>
      </w:pPr>
      <w:bookmarkStart w:id="216" w:name="scroll-bookmark-163"/>
      <w:r>
        <w:t>Definícia dodatočných parametrov hlavičky správ (Header)</w:t>
      </w:r>
      <w:bookmarkEnd w:id="216"/>
    </w:p>
    <w:p w14:paraId="56FDED0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57" w:history="1">
        <w:r>
          <w:rPr>
            <w:rStyle w:val="Hypertextovprepojenie"/>
          </w:rPr>
          <w:t>kapitole 5</w:t>
        </w:r>
      </w:hyperlink>
      <w:r>
        <w:t>.</w:t>
      </w:r>
    </w:p>
    <w:p w14:paraId="667A937C" w14:textId="58F1E9DF" w:rsidR="00AD205C" w:rsidRDefault="002C259D" w:rsidP="00D24084">
      <w:pPr>
        <w:pStyle w:val="Nadpis4"/>
      </w:pPr>
      <w:bookmarkStart w:id="217" w:name="scroll-bookmark-164"/>
      <w:r>
        <w:t>Popis spôsobu zabezpečenia a autentifikácie pri volaní operácií služby</w:t>
      </w:r>
      <w:bookmarkEnd w:id="217"/>
    </w:p>
    <w:p w14:paraId="0778DE8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42FCC844" w14:textId="77777777" w:rsidR="00AD205C" w:rsidRDefault="002C259D" w:rsidP="00D24084">
      <w:pPr>
        <w:pStyle w:val="Odsekzoznamu"/>
        <w:numPr>
          <w:ilvl w:val="0"/>
          <w:numId w:val="36"/>
        </w:numPr>
      </w:pPr>
      <w:r>
        <w:t>PrihlasenieMenomHeslom - prihlásenie používateľa menom a heslom,</w:t>
      </w:r>
    </w:p>
    <w:p w14:paraId="769BA487" w14:textId="77777777" w:rsidR="00AD205C" w:rsidRDefault="002C259D" w:rsidP="00D24084">
      <w:pPr>
        <w:pStyle w:val="Odsekzoznamu"/>
        <w:numPr>
          <w:ilvl w:val="0"/>
          <w:numId w:val="36"/>
        </w:numPr>
      </w:pPr>
      <w:r>
        <w:t>PrihlasenieCertifikatom - prihlásenie používateľa certifikátom.</w:t>
      </w:r>
    </w:p>
    <w:p w14:paraId="4C03C85A" w14:textId="23B27589" w:rsidR="00AD205C" w:rsidRDefault="002C259D" w:rsidP="00D24084">
      <w:pPr>
        <w:pStyle w:val="Nadpis4"/>
      </w:pPr>
      <w:bookmarkStart w:id="218" w:name="scroll-bookmark-165"/>
      <w:r>
        <w:t>Testovacie scenáre a prípady</w:t>
      </w:r>
      <w:bookmarkEnd w:id="218"/>
    </w:p>
    <w:tbl>
      <w:tblPr>
        <w:tblStyle w:val="ScrollTableNormal"/>
        <w:tblW w:w="0" w:type="auto"/>
        <w:tblLayout w:type="fixed"/>
        <w:tblLook w:val="0020" w:firstRow="1" w:lastRow="0" w:firstColumn="0" w:lastColumn="0" w:noHBand="0" w:noVBand="0"/>
      </w:tblPr>
      <w:tblGrid>
        <w:gridCol w:w="907"/>
        <w:gridCol w:w="3628"/>
        <w:gridCol w:w="4536"/>
      </w:tblGrid>
      <w:tr w:rsidR="00AD205C" w14:paraId="48B1C46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2A0188" w14:textId="77777777" w:rsidR="00AD205C" w:rsidRDefault="002C259D" w:rsidP="00D24084">
            <w:r>
              <w:t>Krok</w:t>
            </w:r>
          </w:p>
        </w:tc>
        <w:tc>
          <w:tcPr>
            <w:tcW w:w="3628" w:type="dxa"/>
            <w:tcMar>
              <w:top w:w="30" w:type="dxa"/>
              <w:left w:w="30" w:type="dxa"/>
              <w:bottom w:w="20" w:type="dxa"/>
              <w:right w:w="30" w:type="dxa"/>
            </w:tcMar>
          </w:tcPr>
          <w:p w14:paraId="0E899A46" w14:textId="77777777" w:rsidR="00AD205C" w:rsidRDefault="002C259D" w:rsidP="00D24084">
            <w:r>
              <w:t>Akcia</w:t>
            </w:r>
          </w:p>
        </w:tc>
        <w:tc>
          <w:tcPr>
            <w:tcW w:w="4536" w:type="dxa"/>
            <w:tcMar>
              <w:top w:w="30" w:type="dxa"/>
              <w:left w:w="30" w:type="dxa"/>
              <w:bottom w:w="20" w:type="dxa"/>
              <w:right w:w="30" w:type="dxa"/>
            </w:tcMar>
          </w:tcPr>
          <w:p w14:paraId="4FF01711" w14:textId="77777777" w:rsidR="00AD205C" w:rsidRDefault="002C259D" w:rsidP="00D24084">
            <w:r>
              <w:t>Očakávaný výsledok</w:t>
            </w:r>
          </w:p>
        </w:tc>
      </w:tr>
      <w:tr w:rsidR="00AD205C" w14:paraId="2AE15A92" w14:textId="77777777" w:rsidTr="00AD205C">
        <w:tc>
          <w:tcPr>
            <w:tcW w:w="907" w:type="dxa"/>
            <w:tcMar>
              <w:top w:w="30" w:type="dxa"/>
              <w:left w:w="30" w:type="dxa"/>
              <w:bottom w:w="20" w:type="dxa"/>
              <w:right w:w="30" w:type="dxa"/>
            </w:tcMar>
          </w:tcPr>
          <w:p w14:paraId="66C7E24E" w14:textId="77777777" w:rsidR="00AD205C" w:rsidRDefault="002C259D" w:rsidP="00D24084">
            <w:r>
              <w:t>1.</w:t>
            </w:r>
          </w:p>
        </w:tc>
        <w:tc>
          <w:tcPr>
            <w:tcW w:w="3628" w:type="dxa"/>
            <w:tcMar>
              <w:top w:w="30" w:type="dxa"/>
              <w:left w:w="30" w:type="dxa"/>
              <w:bottom w:w="20" w:type="dxa"/>
              <w:right w:w="30" w:type="dxa"/>
            </w:tcMar>
          </w:tcPr>
          <w:p w14:paraId="1D41AA19" w14:textId="77777777" w:rsidR="00AD205C" w:rsidRDefault="002C259D" w:rsidP="00D24084">
            <w:r>
              <w:t>Používateľ zavolá operáciu pre získanie typov reportov</w:t>
            </w:r>
          </w:p>
        </w:tc>
        <w:tc>
          <w:tcPr>
            <w:tcW w:w="4536" w:type="dxa"/>
            <w:tcMar>
              <w:top w:w="30" w:type="dxa"/>
              <w:left w:w="30" w:type="dxa"/>
              <w:bottom w:w="20" w:type="dxa"/>
              <w:right w:w="30" w:type="dxa"/>
            </w:tcMar>
          </w:tcPr>
          <w:p w14:paraId="7B2739CD" w14:textId="77777777" w:rsidR="00AD205C" w:rsidRDefault="002C259D" w:rsidP="00D24084">
            <w:r>
              <w:t>Systém vráti zoznam dostupných typov reportov pre daného používateľa</w:t>
            </w:r>
          </w:p>
        </w:tc>
      </w:tr>
      <w:tr w:rsidR="00AD205C" w14:paraId="7F68ECD7" w14:textId="77777777" w:rsidTr="00AD205C">
        <w:tc>
          <w:tcPr>
            <w:tcW w:w="907" w:type="dxa"/>
            <w:tcMar>
              <w:top w:w="30" w:type="dxa"/>
              <w:left w:w="30" w:type="dxa"/>
              <w:bottom w:w="20" w:type="dxa"/>
              <w:right w:w="30" w:type="dxa"/>
            </w:tcMar>
          </w:tcPr>
          <w:p w14:paraId="225C5880" w14:textId="77777777" w:rsidR="00AD205C" w:rsidRDefault="002C259D" w:rsidP="00D24084">
            <w:r>
              <w:t>2.</w:t>
            </w:r>
          </w:p>
        </w:tc>
        <w:tc>
          <w:tcPr>
            <w:tcW w:w="3628" w:type="dxa"/>
            <w:tcMar>
              <w:top w:w="30" w:type="dxa"/>
              <w:left w:w="30" w:type="dxa"/>
              <w:bottom w:w="20" w:type="dxa"/>
              <w:right w:w="30" w:type="dxa"/>
            </w:tcMar>
          </w:tcPr>
          <w:p w14:paraId="4BBBE896" w14:textId="77777777" w:rsidR="00AD205C" w:rsidRDefault="002C259D" w:rsidP="00D24084">
            <w:r>
              <w:t>Používateľ zavolá operáciu pre získanie detailu typu reportu</w:t>
            </w:r>
          </w:p>
        </w:tc>
        <w:tc>
          <w:tcPr>
            <w:tcW w:w="4536" w:type="dxa"/>
            <w:tcMar>
              <w:top w:w="30" w:type="dxa"/>
              <w:left w:w="30" w:type="dxa"/>
              <w:bottom w:w="20" w:type="dxa"/>
              <w:right w:w="30" w:type="dxa"/>
            </w:tcMar>
          </w:tcPr>
          <w:p w14:paraId="02D6A447" w14:textId="77777777" w:rsidR="00AD205C" w:rsidRDefault="002C259D" w:rsidP="00D24084">
            <w:r>
              <w:t>Systém vráti detailné informácie o zozname parametrov pre požadovaný typ reportu</w:t>
            </w:r>
          </w:p>
        </w:tc>
      </w:tr>
      <w:tr w:rsidR="00AD205C" w14:paraId="286AAC16" w14:textId="77777777" w:rsidTr="00AD205C">
        <w:tc>
          <w:tcPr>
            <w:tcW w:w="907" w:type="dxa"/>
            <w:tcMar>
              <w:top w:w="30" w:type="dxa"/>
              <w:left w:w="30" w:type="dxa"/>
              <w:bottom w:w="20" w:type="dxa"/>
              <w:right w:w="30" w:type="dxa"/>
            </w:tcMar>
          </w:tcPr>
          <w:p w14:paraId="7752E506" w14:textId="77777777" w:rsidR="00AD205C" w:rsidRDefault="002C259D" w:rsidP="00D24084">
            <w:r>
              <w:t>3.</w:t>
            </w:r>
          </w:p>
        </w:tc>
        <w:tc>
          <w:tcPr>
            <w:tcW w:w="3628" w:type="dxa"/>
            <w:tcMar>
              <w:top w:w="30" w:type="dxa"/>
              <w:left w:w="30" w:type="dxa"/>
              <w:bottom w:w="20" w:type="dxa"/>
              <w:right w:w="30" w:type="dxa"/>
            </w:tcMar>
          </w:tcPr>
          <w:p w14:paraId="4228FDC2" w14:textId="77777777" w:rsidR="00AD205C" w:rsidRDefault="002C259D" w:rsidP="00D24084">
            <w:r>
              <w:t>Používateľ zavolá operáciu pre prijatie a spracovanie požiadavky na report</w:t>
            </w:r>
          </w:p>
        </w:tc>
        <w:tc>
          <w:tcPr>
            <w:tcW w:w="4536" w:type="dxa"/>
            <w:tcMar>
              <w:top w:w="30" w:type="dxa"/>
              <w:left w:w="30" w:type="dxa"/>
              <w:bottom w:w="20" w:type="dxa"/>
              <w:right w:w="30" w:type="dxa"/>
            </w:tcMar>
          </w:tcPr>
          <w:p w14:paraId="399BC894" w14:textId="77777777" w:rsidR="00AD205C" w:rsidRDefault="002C259D" w:rsidP="00D24084">
            <w:r>
              <w:t>Systém vráti informáciu o prijatí/zamietnutí požiadavky na report</w:t>
            </w:r>
          </w:p>
        </w:tc>
      </w:tr>
      <w:tr w:rsidR="00AD205C" w14:paraId="1D6D7EE7" w14:textId="77777777" w:rsidTr="00AD205C">
        <w:tc>
          <w:tcPr>
            <w:tcW w:w="907" w:type="dxa"/>
            <w:tcMar>
              <w:top w:w="30" w:type="dxa"/>
              <w:left w:w="30" w:type="dxa"/>
              <w:bottom w:w="20" w:type="dxa"/>
              <w:right w:w="30" w:type="dxa"/>
            </w:tcMar>
          </w:tcPr>
          <w:p w14:paraId="1F588510" w14:textId="77777777" w:rsidR="00AD205C" w:rsidRDefault="002C259D" w:rsidP="00D24084">
            <w:r>
              <w:t>4.</w:t>
            </w:r>
          </w:p>
        </w:tc>
        <w:tc>
          <w:tcPr>
            <w:tcW w:w="3628" w:type="dxa"/>
            <w:tcMar>
              <w:top w:w="30" w:type="dxa"/>
              <w:left w:w="30" w:type="dxa"/>
              <w:bottom w:w="20" w:type="dxa"/>
              <w:right w:w="30" w:type="dxa"/>
            </w:tcMar>
          </w:tcPr>
          <w:p w14:paraId="21F56BB7" w14:textId="77777777" w:rsidR="00AD205C" w:rsidRDefault="002C259D" w:rsidP="00D24084">
            <w:r>
              <w:t>Používateľ zavolá operáciu pre poskytnutie detailu požiadavky na report</w:t>
            </w:r>
          </w:p>
        </w:tc>
        <w:tc>
          <w:tcPr>
            <w:tcW w:w="4536" w:type="dxa"/>
            <w:tcMar>
              <w:top w:w="30" w:type="dxa"/>
              <w:left w:w="30" w:type="dxa"/>
              <w:bottom w:w="20" w:type="dxa"/>
              <w:right w:w="30" w:type="dxa"/>
            </w:tcMar>
          </w:tcPr>
          <w:p w14:paraId="5F320819" w14:textId="77777777" w:rsidR="00AD205C" w:rsidRDefault="002C259D" w:rsidP="00D24084">
            <w:r>
              <w:t>Systém vráti informáciu o stave spracovania požiadavky na report</w:t>
            </w:r>
          </w:p>
        </w:tc>
      </w:tr>
      <w:tr w:rsidR="00AD205C" w14:paraId="3622CC7C" w14:textId="77777777" w:rsidTr="00AD205C">
        <w:tc>
          <w:tcPr>
            <w:tcW w:w="907" w:type="dxa"/>
            <w:tcMar>
              <w:top w:w="30" w:type="dxa"/>
              <w:left w:w="30" w:type="dxa"/>
              <w:bottom w:w="20" w:type="dxa"/>
              <w:right w:w="30" w:type="dxa"/>
            </w:tcMar>
          </w:tcPr>
          <w:p w14:paraId="0CAA12E7" w14:textId="77777777" w:rsidR="00AD205C" w:rsidRDefault="002C259D" w:rsidP="00D24084">
            <w:r>
              <w:t>5.</w:t>
            </w:r>
          </w:p>
        </w:tc>
        <w:tc>
          <w:tcPr>
            <w:tcW w:w="3628" w:type="dxa"/>
            <w:tcMar>
              <w:top w:w="30" w:type="dxa"/>
              <w:left w:w="30" w:type="dxa"/>
              <w:bottom w:w="20" w:type="dxa"/>
              <w:right w:w="30" w:type="dxa"/>
            </w:tcMar>
          </w:tcPr>
          <w:p w14:paraId="73A3D71F" w14:textId="77777777" w:rsidR="00AD205C" w:rsidRDefault="002C259D" w:rsidP="00D24084">
            <w:r>
              <w:t>Používateľ zavolá operáciu pre poskytnutie dát reportu</w:t>
            </w:r>
          </w:p>
        </w:tc>
        <w:tc>
          <w:tcPr>
            <w:tcW w:w="4536" w:type="dxa"/>
            <w:tcMar>
              <w:top w:w="30" w:type="dxa"/>
              <w:left w:w="30" w:type="dxa"/>
              <w:bottom w:w="20" w:type="dxa"/>
              <w:right w:w="30" w:type="dxa"/>
            </w:tcMar>
          </w:tcPr>
          <w:p w14:paraId="6F80AABB" w14:textId="77777777" w:rsidR="00AD205C" w:rsidRDefault="002C259D" w:rsidP="00D24084">
            <w:r>
              <w:t>Systém vráti data požadovaného reportu</w:t>
            </w:r>
          </w:p>
        </w:tc>
      </w:tr>
    </w:tbl>
    <w:p w14:paraId="700B70F5" w14:textId="0B4413D0" w:rsidR="00AD205C" w:rsidRDefault="002C259D" w:rsidP="00D24084">
      <w:pPr>
        <w:pStyle w:val="Nadpis4"/>
      </w:pPr>
      <w:bookmarkStart w:id="219" w:name="scroll-bookmark-166"/>
      <w:r>
        <w:t>Technické operácie služby</w:t>
      </w:r>
      <w:bookmarkEnd w:id="219"/>
    </w:p>
    <w:p w14:paraId="01F964E3"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32DCE3E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A011EF" w14:textId="77777777" w:rsidR="00AD205C" w:rsidRDefault="002C259D" w:rsidP="00D24084">
            <w:r>
              <w:t>Názov metódy</w:t>
            </w:r>
          </w:p>
        </w:tc>
      </w:tr>
      <w:tr w:rsidR="00AD205C" w14:paraId="449047D3" w14:textId="77777777" w:rsidTr="00AD205C">
        <w:tc>
          <w:tcPr>
            <w:tcW w:w="9071" w:type="dxa"/>
            <w:tcMar>
              <w:top w:w="30" w:type="dxa"/>
              <w:left w:w="30" w:type="dxa"/>
              <w:bottom w:w="20" w:type="dxa"/>
              <w:right w:w="30" w:type="dxa"/>
            </w:tcMar>
          </w:tcPr>
          <w:p w14:paraId="5F1F085A" w14:textId="77777777" w:rsidR="00AD205C" w:rsidRDefault="002C259D" w:rsidP="00D24084">
            <w:r>
              <w:t>PoskytnutieTypovReportovISVS</w:t>
            </w:r>
          </w:p>
        </w:tc>
      </w:tr>
    </w:tbl>
    <w:p w14:paraId="6E204F6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CBAD2C" w14:textId="77777777" w:rsidTr="00AD205C">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14:paraId="689315E1" w14:textId="77777777" w:rsidR="00AD205C" w:rsidRDefault="002C259D" w:rsidP="00D24084">
            <w:r>
              <w:lastRenderedPageBreak/>
              <w:t>Vstupný parameter</w:t>
            </w:r>
          </w:p>
        </w:tc>
        <w:tc>
          <w:tcPr>
            <w:tcW w:w="7710" w:type="dxa"/>
            <w:tcMar>
              <w:top w:w="30" w:type="dxa"/>
              <w:left w:w="30" w:type="dxa"/>
              <w:bottom w:w="20" w:type="dxa"/>
              <w:right w:w="30" w:type="dxa"/>
            </w:tcMar>
          </w:tcPr>
          <w:p w14:paraId="6DBB557E" w14:textId="77777777" w:rsidR="00AD205C" w:rsidRDefault="002C259D" w:rsidP="00D24084">
            <w:r>
              <w:t>Popis</w:t>
            </w:r>
          </w:p>
        </w:tc>
      </w:tr>
      <w:tr w:rsidR="00AD205C" w14:paraId="14CA2F7B" w14:textId="77777777" w:rsidTr="00AD205C">
        <w:tc>
          <w:tcPr>
            <w:tcW w:w="1361" w:type="dxa"/>
            <w:tcMar>
              <w:top w:w="30" w:type="dxa"/>
              <w:left w:w="30" w:type="dxa"/>
              <w:bottom w:w="20" w:type="dxa"/>
              <w:right w:w="30" w:type="dxa"/>
            </w:tcMar>
          </w:tcPr>
          <w:p w14:paraId="0EBF4821" w14:textId="77777777" w:rsidR="00AD205C" w:rsidRDefault="002C259D" w:rsidP="00D24084">
            <w:r>
              <w:t>-</w:t>
            </w:r>
          </w:p>
        </w:tc>
        <w:tc>
          <w:tcPr>
            <w:tcW w:w="7710" w:type="dxa"/>
            <w:tcMar>
              <w:top w:w="30" w:type="dxa"/>
              <w:left w:w="30" w:type="dxa"/>
              <w:bottom w:w="20" w:type="dxa"/>
              <w:right w:w="30" w:type="dxa"/>
            </w:tcMar>
          </w:tcPr>
          <w:p w14:paraId="5B3ED6FB" w14:textId="77777777" w:rsidR="00AD205C" w:rsidRDefault="002C259D" w:rsidP="00D24084">
            <w:r>
              <w:t>-</w:t>
            </w:r>
          </w:p>
        </w:tc>
      </w:tr>
    </w:tbl>
    <w:p w14:paraId="2B8C42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F6FC5B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DD00AD" w14:textId="77777777" w:rsidR="00AD205C" w:rsidRPr="00A0607D" w:rsidRDefault="002C259D" w:rsidP="00D24084">
            <w:pPr>
              <w:rPr>
                <w:sz w:val="16"/>
                <w:szCs w:val="16"/>
              </w:rPr>
            </w:pPr>
            <w:r w:rsidRPr="00A0607D">
              <w:t>Request</w:t>
            </w:r>
          </w:p>
        </w:tc>
      </w:tr>
      <w:tr w:rsidR="00AD205C" w:rsidRPr="00A0607D" w14:paraId="3E041C7C" w14:textId="77777777" w:rsidTr="00AD205C">
        <w:tc>
          <w:tcPr>
            <w:tcW w:w="9071" w:type="dxa"/>
            <w:tcMar>
              <w:top w:w="30" w:type="dxa"/>
              <w:left w:w="30" w:type="dxa"/>
              <w:bottom w:w="20" w:type="dxa"/>
              <w:right w:w="30" w:type="dxa"/>
            </w:tcMar>
          </w:tcPr>
          <w:p w14:paraId="3E00C14B" w14:textId="77777777" w:rsidR="00AD205C" w:rsidRPr="00A0607D" w:rsidRDefault="002C259D" w:rsidP="00D24084">
            <w:r w:rsidRPr="00A0607D">
              <w:t>&lt;soap:Envelope xmlns:soap="</w:t>
            </w:r>
            <w:hyperlink r:id="rId439" w:history="1">
              <w:r w:rsidRPr="00A0607D">
                <w:rPr>
                  <w:rStyle w:val="Hypertextovprepojenie"/>
                  <w:sz w:val="16"/>
                  <w:szCs w:val="16"/>
                </w:rPr>
                <w:t>http://www.w3.org/2003/05/soap-envelope</w:t>
              </w:r>
            </w:hyperlink>
            <w:r w:rsidRPr="00A0607D">
              <w:t>" xmlns:elek="</w:t>
            </w:r>
            <w:hyperlink r:id="rId440" w:history="1">
              <w:r w:rsidRPr="00A0607D">
                <w:rPr>
                  <w:rStyle w:val="Hypertextovprepojenie"/>
                  <w:sz w:val="16"/>
                  <w:szCs w:val="16"/>
                </w:rPr>
                <w:t>http://www.cep.financnasprava.sk/ElektronickeSluzby</w:t>
              </w:r>
            </w:hyperlink>
            <w:r w:rsidRPr="00A0607D">
              <w:t>"&gt;</w:t>
            </w:r>
            <w:r w:rsidRPr="00A0607D">
              <w:br/>
              <w:t>    &lt;soap:Header/&gt;</w:t>
            </w:r>
            <w:r w:rsidRPr="00A0607D">
              <w:br/>
              <w:t>    &lt;soap:Body&gt;</w:t>
            </w:r>
            <w:r w:rsidRPr="00A0607D">
              <w:br/>
              <w:t>        &lt;elek:PoskytnutieTypovReportovISVS/&gt;</w:t>
            </w:r>
            <w:r w:rsidRPr="00A0607D">
              <w:br/>
              <w:t>    &lt;/soap:Body&gt;</w:t>
            </w:r>
            <w:r w:rsidRPr="00A0607D">
              <w:br/>
              <w:t>&lt;/soap:Envelope&gt;</w:t>
            </w:r>
          </w:p>
        </w:tc>
      </w:tr>
    </w:tbl>
    <w:p w14:paraId="3EC58A6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C2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5B6497" w14:textId="77777777" w:rsidR="00AD205C" w:rsidRPr="00A0607D" w:rsidRDefault="002C259D" w:rsidP="00D24084">
            <w:pPr>
              <w:rPr>
                <w:sz w:val="16"/>
                <w:szCs w:val="16"/>
              </w:rPr>
            </w:pPr>
            <w:r w:rsidRPr="00A0607D">
              <w:t>Response</w:t>
            </w:r>
          </w:p>
        </w:tc>
      </w:tr>
      <w:tr w:rsidR="00AD205C" w:rsidRPr="00A0607D" w14:paraId="44A001D8" w14:textId="77777777" w:rsidTr="00AD205C">
        <w:tc>
          <w:tcPr>
            <w:tcW w:w="9071" w:type="dxa"/>
            <w:tcMar>
              <w:top w:w="30" w:type="dxa"/>
              <w:left w:w="30" w:type="dxa"/>
              <w:bottom w:w="20" w:type="dxa"/>
              <w:right w:w="30" w:type="dxa"/>
            </w:tcMar>
          </w:tcPr>
          <w:p w14:paraId="688EAD6C" w14:textId="77777777" w:rsidR="00AD205C" w:rsidRPr="00A0607D" w:rsidRDefault="002C259D" w:rsidP="00D24084">
            <w:r w:rsidRPr="00A0607D">
              <w:t>&lt;s:Envelope xmlns:s="</w:t>
            </w:r>
            <w:hyperlink r:id="rId441" w:history="1">
              <w:r w:rsidRPr="00A0607D">
                <w:rPr>
                  <w:rStyle w:val="Hypertextovprepojenie"/>
                  <w:sz w:val="16"/>
                  <w:szCs w:val="16"/>
                </w:rPr>
                <w:t>http://www.w3.org/2003/05/soap-envelope</w:t>
              </w:r>
            </w:hyperlink>
            <w:r w:rsidRPr="00A0607D">
              <w:t>" xmlns:a="</w:t>
            </w:r>
            <w:hyperlink r:id="rId442"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57" w:history="1">
              <w:r w:rsidRPr="00A0607D">
                <w:rPr>
                  <w:rStyle w:val="Hypertextovprepojenie"/>
                  <w:sz w:val="16"/>
                  <w:szCs w:val="16"/>
                </w:rPr>
                <w:t>http://www.cep.financnasprava.sk/ElektronickeSluzby/IElektronickeSluzby/PoskytnutieTypovReportovISVSResponse&lt;/a:Action</w:t>
              </w:r>
            </w:hyperlink>
            <w:r w:rsidRPr="00A0607D">
              <w:t>&gt;</w:t>
            </w:r>
            <w:r w:rsidRPr="00A0607D">
              <w:br/>
              <w:t>    &lt;/s:Header&gt;</w:t>
            </w:r>
            <w:r w:rsidRPr="00A0607D">
              <w:br/>
              <w:t>    &lt;s:Body&gt;</w:t>
            </w:r>
            <w:r w:rsidRPr="00A0607D">
              <w:br/>
              <w:t>        &lt;PoskytnutieTypovReportovISVSResponse xmlns="</w:t>
            </w:r>
            <w:hyperlink r:id="rId443" w:history="1">
              <w:r w:rsidRPr="00A0607D">
                <w:rPr>
                  <w:rStyle w:val="Hypertextovprepojenie"/>
                  <w:sz w:val="16"/>
                  <w:szCs w:val="16"/>
                </w:rPr>
                <w:t>http://www.cep.financnasprava.sk/ElektronickeSluzby</w:t>
              </w:r>
            </w:hyperlink>
            <w:r w:rsidRPr="00A0607D">
              <w:t>"&gt;</w:t>
            </w:r>
            <w:r w:rsidRPr="00A0607D">
              <w:br/>
              <w:t>            &lt;PoskytnutieTypovReportovISVSResult xmlns:b="</w:t>
            </w:r>
            <w:hyperlink r:id="rId444" w:history="1">
              <w:r w:rsidRPr="00A0607D">
                <w:rPr>
                  <w:rStyle w:val="Hypertextovprepojenie"/>
                  <w:sz w:val="16"/>
                  <w:szCs w:val="16"/>
                </w:rPr>
                <w:t>http://www.cep.financnasprava.sk/ElektronickeSluzby/PoskytnutieTypovReportovISVS</w:t>
              </w:r>
            </w:hyperlink>
            <w:r w:rsidRPr="00A0607D">
              <w:t>" xmlns:i="</w:t>
            </w:r>
            <w:hyperlink r:id="rId445" w:history="1">
              <w:r w:rsidRPr="00A0607D">
                <w:rPr>
                  <w:rStyle w:val="Hypertextovprepojenie"/>
                  <w:sz w:val="16"/>
                  <w:szCs w:val="16"/>
                </w:rPr>
                <w:t>http://www.w3.org/2001/XMLSchema-instance</w:t>
              </w:r>
            </w:hyperlink>
            <w:r w:rsidRPr="00A0607D">
              <w:t>"&gt;</w:t>
            </w:r>
            <w:r w:rsidRPr="00A0607D">
              <w:br/>
              <w:t>                &lt;NavratovaHodnota xmlns="</w:t>
            </w:r>
            <w:hyperlink r:id="rId446" w:history="1">
              <w:r w:rsidRPr="00A0607D">
                <w:rPr>
                  <w:rStyle w:val="Hypertextovprepojenie"/>
                  <w:sz w:val="16"/>
                  <w:szCs w:val="16"/>
                </w:rPr>
                <w:t>http://www.cep.financnasprava.sk/ElektronickeSluzby/OutputBase</w:t>
              </w:r>
            </w:hyperlink>
            <w:r w:rsidRPr="00A0607D">
              <w:t>" xmlns:c="</w:t>
            </w:r>
            <w:hyperlink r:id="rId447"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&lt;b:TypReportu&gt;</w:t>
            </w:r>
            <w:r w:rsidRPr="00A0607D">
              <w:br/>
              <w:t>                    &lt;b:PoskytnutieTypovReportovISVS_TypReportu&gt;</w:t>
            </w:r>
            <w:r w:rsidRPr="00A0607D">
              <w:br/>
              <w:t>                        &lt;b:ExternyKod&gt;R_LIC_003_ORGA&lt;/b:ExternyKod&gt;</w:t>
            </w:r>
            <w:r w:rsidRPr="00A0607D">
              <w:br/>
              <w:t>                        &lt;b:Nazov&gt;Vydané licencie rezortu&lt;/b:Nazov&gt;</w:t>
            </w:r>
            <w:r w:rsidRPr="00A0607D">
              <w:br/>
              <w:t>                        &lt;b:Popis&gt;Report zobrazuje licencie sumárne za organizáciu.&lt;/b:Popis&gt;</w:t>
            </w:r>
            <w:r w:rsidRPr="00A0607D">
              <w:br/>
              <w:t>                    &lt;/b:PoskytnutieTypovReportovISVS_TypReportu&gt;</w:t>
            </w:r>
            <w:r w:rsidRPr="00A0607D">
              <w:br/>
              <w:t>                    &lt;b:PoskytnutieTypovReportovISVS_TypReportu&gt;</w:t>
            </w:r>
            <w:r w:rsidRPr="00A0607D">
              <w:br/>
              <w:t>                        &lt;b:ExternyKod&gt;R_LIC_007_ORGA&lt;/b:ExternyKod&gt;</w:t>
            </w:r>
            <w:r w:rsidRPr="00A0607D">
              <w:br/>
              <w:t>                        &lt;b:Nazov&gt;Zamietnuté licencie rezortu&lt;/b:Nazov&gt;</w:t>
            </w:r>
            <w:r w:rsidRPr="00A0607D">
              <w:br/>
              <w:t>                        &lt;b:Popis&gt;Report zobrazuje zamietnuté licencie sumárne za organizáciu.&lt;/b:Popis&gt;</w:t>
            </w:r>
            <w:r w:rsidRPr="00A0607D">
              <w:br/>
              <w:t>                    &lt;/b:PoskytnutieTypovReportovISVS_TypReportu&gt;</w:t>
            </w:r>
            <w:r w:rsidRPr="00A0607D">
              <w:br/>
              <w:t>                    &lt;b:PoskytnutieTypovReportovISVS_TypReportu&gt;</w:t>
            </w:r>
            <w:r w:rsidRPr="00A0607D">
              <w:br/>
              <w:t>                        &lt;b:ExternyKod&gt;R_POD_003_ORGA&lt;/b:ExternyKod&gt;</w:t>
            </w:r>
            <w:r w:rsidRPr="00A0607D">
              <w:br/>
              <w:t>                        &lt;b:Nazov&gt;Prijaté podania za rezort&lt;/b:Nazov&gt;</w:t>
            </w:r>
            <w:r w:rsidRPr="00A0607D">
              <w:br/>
              <w:t>                        &lt;b:Popis&gt;Report zobrazuje štatistiku prijatých podaní podriadených organizačných zložiek sumárne za organizáciu&lt;/b:Popis&gt;</w:t>
            </w:r>
            <w:r w:rsidRPr="00A0607D">
              <w:br/>
              <w:t>                    &lt;/b:PoskytnutieTypovReportovISVS_TypReportu&gt;</w:t>
            </w:r>
            <w:r w:rsidRPr="00A0607D">
              <w:br/>
              <w:t>                    &lt;b:PoskytnutieTypovReportovISVS_TypReportu&gt;</w:t>
            </w:r>
            <w:r w:rsidRPr="00A0607D">
              <w:br/>
              <w:t>                        &lt;b:ExternyKod&gt;R_STAT_001_ORGA&lt;/b:ExternyKod&gt;</w:t>
            </w:r>
            <w:r w:rsidRPr="00A0607D">
              <w:br/>
              <w:t>                        &lt;b:Nazov&gt;Priemerná doba reakcie na podanie za rezort&lt;/b:Nazov&gt;</w:t>
            </w:r>
            <w:r w:rsidRPr="00A0607D">
              <w:br/>
              <w:t>                        &lt;b:Popis&gt;Report zobrazuje priemernú reakčnú dobu na podanie za organizáciu.&lt;/b:Popis&gt;</w:t>
            </w:r>
            <w:r w:rsidRPr="00A0607D">
              <w:br/>
            </w:r>
            <w:r w:rsidRPr="00A0607D">
              <w:lastRenderedPageBreak/>
              <w:t>                    &lt;/b:PoskytnutieTypovReportovISVS_TypReportu&gt;</w:t>
            </w:r>
            <w:r w:rsidRPr="00A0607D">
              <w:br/>
              <w:t>                    &lt;b:PoskytnutieTypovReportovISVS_TypReportu&gt;</w:t>
            </w:r>
            <w:r w:rsidRPr="00A0607D">
              <w:br/>
              <w:t>                        &lt;b:ExternyKod&gt;R_VYM_008_ORGA&lt;/b:ExternyKod&gt;</w:t>
            </w:r>
            <w:r w:rsidRPr="00A0607D">
              <w:br/>
              <w:t>                        &lt;b:Nazov&gt;Platobné výmery po splatnosti v zadanom období&lt;/b:Nazov&gt;</w:t>
            </w:r>
            <w:r w:rsidRPr="00A0607D">
              <w:br/>
              <w:t>                        &lt;b:Popis&gt;Report zobrazuje platobné výmery organizačnej zložky používateľa, ktoré boli splatné v zadanom období a neboli uhradené v dobe svojej splatnosti.&lt;/b:Popis&gt;</w:t>
            </w:r>
            <w:r w:rsidRPr="00A0607D">
              <w:br/>
              <w:t>                    &lt;/b:PoskytnutieTypovReportovISVS_TypReportu&gt;</w:t>
            </w:r>
            <w:r w:rsidRPr="00A0607D">
              <w:br/>
              <w:t>                    &lt;b:PoskytnutieTypovReportovISVS_TypReportu&gt;</w:t>
            </w:r>
            <w:r w:rsidRPr="00A0607D">
              <w:br/>
              <w:t>                        &lt;b:ExternyKod&gt;R_VYM_009_ORGA&lt;/b:ExternyKod&gt;</w:t>
            </w:r>
            <w:r w:rsidRPr="00A0607D">
              <w:br/>
              <w:t>                        &lt;b:Nazov&gt;Platobné výmery vystavené za rezort&lt;/b:Nazov&gt;</w:t>
            </w:r>
            <w:r w:rsidRPr="00A0607D">
              <w:br/>
              <w:t>                        &lt;b:Popis&gt;Report zobrazuje štatistiku vystavených platobných výmerov organizačných zložiek organizácie.&lt;/b:Popis&gt;</w:t>
            </w:r>
            <w:r w:rsidRPr="00A0607D">
              <w:br/>
              <w:t>                    &lt;/b:PoskytnutieTypovReportovISVS_TypReportu&gt;</w:t>
            </w:r>
            <w:r w:rsidRPr="00A0607D">
              <w:br/>
              <w:t>                    &lt;b:PoskytnutieTypovReportovISVS_TypReportu&gt;</w:t>
            </w:r>
            <w:r w:rsidRPr="00A0607D">
              <w:br/>
              <w:t>                        &lt;b:ExternyKod&gt;R_VYM_010_ORGA&lt;/b:ExternyKod&gt;</w:t>
            </w:r>
            <w:r w:rsidRPr="00A0607D">
              <w:br/>
              <w:t>                        &lt;b:Nazov&gt;Platobné výmery po splatnosti za rezort&lt;/b:Nazov&gt;</w:t>
            </w:r>
            <w:r w:rsidRPr="00A0607D">
              <w:br/>
              <w:t>                        &lt;b:Popis&gt;Report zobrazuje štatistiku platobných výmerov organizačných zložiek organizácie, ktoré sú po splatnosti.&lt;/b:Popis&gt;</w:t>
            </w:r>
            <w:r w:rsidRPr="00A0607D">
              <w:br/>
              <w:t>                    &lt;/b:PoskytnutieTypovReportovISVS_TypReportu&gt;</w:t>
            </w:r>
            <w:r w:rsidRPr="00A0607D">
              <w:br/>
              <w:t>                    &lt;b:PoskytnutieTypovReportovISVS_TypReportu&gt;</w:t>
            </w:r>
            <w:r w:rsidRPr="00A0607D">
              <w:br/>
              <w:t>                        &lt;b:ExternyKod&gt;R_ZAS_003_ORGA&lt;/b:ExternyKod&gt;</w:t>
            </w:r>
            <w:r w:rsidRPr="00A0607D">
              <w:br/>
              <w:t>                        &lt;b:Nazov&gt;Odoslané zásielky za rezort&lt;/b:Nazov&gt;</w:t>
            </w:r>
            <w:r w:rsidRPr="00A0607D">
              <w:br/>
              <w:t>                        &lt;b:Popis&gt;Report zobrazuje štatistiky odoslaných zásielok podriadených organizačných zložiek sumárne za organizáciu.&lt;/b:Popis&gt;</w:t>
            </w:r>
            <w:r w:rsidRPr="00A0607D">
              <w:br/>
              <w:t>                    &lt;/b:PoskytnutieTypovReportovISVS_TypReportu&gt;</w:t>
            </w:r>
            <w:r w:rsidRPr="00A0607D">
              <w:br/>
              <w:t>                &lt;/b:TypReportu&gt;</w:t>
            </w:r>
            <w:r w:rsidRPr="00A0607D">
              <w:br/>
              <w:t>            &lt;/PoskytnutieTypovReportovISVSResult&gt;</w:t>
            </w:r>
            <w:r w:rsidRPr="00A0607D">
              <w:br/>
              <w:t>        &lt;/PoskytnutieTypovReportovISVSResponse&gt;</w:t>
            </w:r>
            <w:r w:rsidRPr="00A0607D">
              <w:br/>
              <w:t>    &lt;/s:Body&gt;</w:t>
            </w:r>
            <w:r w:rsidRPr="00A0607D">
              <w:br/>
              <w:t>&lt;/s:Envelope&gt;</w:t>
            </w:r>
          </w:p>
        </w:tc>
      </w:tr>
    </w:tbl>
    <w:p w14:paraId="49738DBD" w14:textId="77777777" w:rsidR="00AD205C" w:rsidRDefault="00AD205C" w:rsidP="00D24084"/>
    <w:p w14:paraId="7111766E" w14:textId="77777777" w:rsidR="00AD205C" w:rsidRDefault="00AD205C" w:rsidP="00D24084"/>
    <w:p w14:paraId="45F953F2"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4AF04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91639AB" w14:textId="77777777" w:rsidR="00AD205C" w:rsidRDefault="002C259D" w:rsidP="00D24084">
            <w:r>
              <w:t>Názov metódy</w:t>
            </w:r>
          </w:p>
        </w:tc>
      </w:tr>
      <w:tr w:rsidR="00AD205C" w14:paraId="3847FD5C" w14:textId="77777777" w:rsidTr="00AD205C">
        <w:tc>
          <w:tcPr>
            <w:tcW w:w="9071" w:type="dxa"/>
            <w:tcMar>
              <w:top w:w="30" w:type="dxa"/>
              <w:left w:w="30" w:type="dxa"/>
              <w:bottom w:w="20" w:type="dxa"/>
              <w:right w:w="30" w:type="dxa"/>
            </w:tcMar>
          </w:tcPr>
          <w:p w14:paraId="395CCD97" w14:textId="77777777" w:rsidR="00AD205C" w:rsidRDefault="002C259D" w:rsidP="00D24084">
            <w:r>
              <w:t>PoskytnutieDetailuTypuReportuISVS</w:t>
            </w:r>
          </w:p>
        </w:tc>
      </w:tr>
    </w:tbl>
    <w:p w14:paraId="3CCF94A7"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5C6B679F"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286A988" w14:textId="77777777" w:rsidR="00AD205C" w:rsidRDefault="002C259D" w:rsidP="00D24084">
            <w:r>
              <w:t>Vstupný parameter</w:t>
            </w:r>
          </w:p>
        </w:tc>
        <w:tc>
          <w:tcPr>
            <w:tcW w:w="7091" w:type="dxa"/>
            <w:tcMar>
              <w:top w:w="30" w:type="dxa"/>
              <w:left w:w="30" w:type="dxa"/>
              <w:bottom w:w="20" w:type="dxa"/>
              <w:right w:w="30" w:type="dxa"/>
            </w:tcMar>
          </w:tcPr>
          <w:p w14:paraId="0322783D" w14:textId="77777777" w:rsidR="00AD205C" w:rsidRDefault="002C259D" w:rsidP="00D24084">
            <w:r>
              <w:t>Popis</w:t>
            </w:r>
          </w:p>
        </w:tc>
      </w:tr>
      <w:tr w:rsidR="00AD205C" w14:paraId="117D47EE" w14:textId="77777777" w:rsidTr="00F52ADD">
        <w:tc>
          <w:tcPr>
            <w:tcW w:w="1980" w:type="dxa"/>
            <w:tcMar>
              <w:top w:w="30" w:type="dxa"/>
              <w:left w:w="30" w:type="dxa"/>
              <w:bottom w:w="20" w:type="dxa"/>
              <w:right w:w="30" w:type="dxa"/>
            </w:tcMar>
          </w:tcPr>
          <w:p w14:paraId="1F7316BA" w14:textId="77777777" w:rsidR="00AD205C" w:rsidRDefault="002C259D" w:rsidP="00D24084">
            <w:r>
              <w:t>ExternyKod</w:t>
            </w:r>
          </w:p>
        </w:tc>
        <w:tc>
          <w:tcPr>
            <w:tcW w:w="7091" w:type="dxa"/>
            <w:tcMar>
              <w:top w:w="30" w:type="dxa"/>
              <w:left w:w="30" w:type="dxa"/>
              <w:bottom w:w="20" w:type="dxa"/>
              <w:right w:w="30" w:type="dxa"/>
            </w:tcMar>
          </w:tcPr>
          <w:p w14:paraId="1D3B92D9" w14:textId="77777777" w:rsidR="00AD205C" w:rsidRDefault="002C259D" w:rsidP="00D24084">
            <w:r>
              <w:t>Parameter sa získa volaním operácie pre poskytnutie dostupných typov reportov pre daného používateľa</w:t>
            </w:r>
          </w:p>
        </w:tc>
      </w:tr>
    </w:tbl>
    <w:p w14:paraId="0E3D38A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BE5BE5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B3F5B3" w14:textId="77777777" w:rsidR="00AD205C" w:rsidRPr="00F52ADD" w:rsidRDefault="002C259D" w:rsidP="00D24084">
            <w:pPr>
              <w:rPr>
                <w:sz w:val="16"/>
                <w:szCs w:val="16"/>
              </w:rPr>
            </w:pPr>
            <w:r w:rsidRPr="00F52ADD">
              <w:t>Request</w:t>
            </w:r>
          </w:p>
        </w:tc>
      </w:tr>
      <w:tr w:rsidR="00AD205C" w:rsidRPr="00F52ADD" w14:paraId="61ABF61F" w14:textId="77777777" w:rsidTr="00AD205C">
        <w:tc>
          <w:tcPr>
            <w:tcW w:w="9071" w:type="dxa"/>
            <w:tcMar>
              <w:top w:w="30" w:type="dxa"/>
              <w:left w:w="30" w:type="dxa"/>
              <w:bottom w:w="20" w:type="dxa"/>
              <w:right w:w="30" w:type="dxa"/>
            </w:tcMar>
          </w:tcPr>
          <w:p w14:paraId="17C452DF" w14:textId="77777777" w:rsidR="00AD205C" w:rsidRPr="00F52ADD" w:rsidRDefault="002C259D" w:rsidP="00D24084">
            <w:r w:rsidRPr="00F52ADD">
              <w:t>&lt;soap:Envelope xmlns:soap="</w:t>
            </w:r>
            <w:hyperlink r:id="rId448" w:history="1">
              <w:r w:rsidRPr="00F52ADD">
                <w:rPr>
                  <w:rStyle w:val="Hypertextovprepojenie"/>
                  <w:sz w:val="16"/>
                  <w:szCs w:val="16"/>
                </w:rPr>
                <w:t>http://www.w3.org/2003/05/soap-envelope</w:t>
              </w:r>
            </w:hyperlink>
            <w:r w:rsidRPr="00F52ADD">
              <w:t>" xmlns:elek="</w:t>
            </w:r>
            <w:hyperlink r:id="rId449" w:history="1">
              <w:r w:rsidRPr="00F52ADD">
                <w:rPr>
                  <w:rStyle w:val="Hypertextovprepojenie"/>
                  <w:sz w:val="16"/>
                  <w:szCs w:val="16"/>
                </w:rPr>
                <w:t>http://www.cep.financnasprava.sk/ElektronickeSluzby</w:t>
              </w:r>
            </w:hyperlink>
            <w:r w:rsidRPr="00F52ADD">
              <w:t>" xmlns:pos="</w:t>
            </w:r>
            <w:hyperlink r:id="rId450" w:history="1">
              <w:r w:rsidRPr="00F52ADD">
                <w:rPr>
                  <w:rStyle w:val="Hypertextovprepojenie"/>
                  <w:sz w:val="16"/>
                  <w:szCs w:val="16"/>
                </w:rPr>
                <w:t>http://www.cep.financnasprava.sk/ElektronickeSluzby/PoskytnutieDetailuTypuReportuISVS</w:t>
              </w:r>
            </w:hyperlink>
            <w:r w:rsidRPr="00F52ADD">
              <w:t>"&gt;</w:t>
            </w:r>
            <w:r w:rsidRPr="00F52ADD">
              <w:br/>
              <w:t>    &lt;soap:Header/&gt;</w:t>
            </w:r>
            <w:r w:rsidRPr="00F52ADD">
              <w:br/>
              <w:t>    &lt;soap:Body&gt;</w:t>
            </w:r>
            <w:r w:rsidRPr="00F52ADD">
              <w:br/>
              <w:t>        &lt;elek:PoskytnutieDetailuTypuReportuISVS&gt;</w:t>
            </w:r>
            <w:r w:rsidRPr="00F52ADD">
              <w:br/>
              <w:t>            &lt;elek:poskytnutieDetailuTypuReportuISVSVstup&gt;</w:t>
            </w:r>
            <w:r w:rsidRPr="00F52ADD">
              <w:br/>
              <w:t>                &lt;pos:ExternyKod&gt;R_POD_003_ORGA&lt;/pos:ExternyKod&gt;</w:t>
            </w:r>
            <w:r w:rsidRPr="00F52ADD">
              <w:br/>
              <w:t>            &lt;/elek:poskytnutieDetailuTypuReportuISVSVstup&gt;</w:t>
            </w:r>
            <w:r w:rsidRPr="00F52ADD">
              <w:br/>
              <w:t>        &lt;/elek:PoskytnutieDetailuTypuReportuISVS&gt;</w:t>
            </w:r>
            <w:r w:rsidRPr="00F52ADD">
              <w:br/>
            </w:r>
            <w:r w:rsidRPr="00F52ADD">
              <w:lastRenderedPageBreak/>
              <w:t>    &lt;/soap:Body&gt;</w:t>
            </w:r>
            <w:r w:rsidRPr="00F52ADD">
              <w:br/>
              <w:t>&lt;/soap:Envelope&gt;</w:t>
            </w:r>
          </w:p>
        </w:tc>
      </w:tr>
    </w:tbl>
    <w:p w14:paraId="1D0DFD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7272F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C4A81F" w14:textId="77777777" w:rsidR="00AD205C" w:rsidRPr="00F52ADD" w:rsidRDefault="002C259D" w:rsidP="00D24084">
            <w:pPr>
              <w:rPr>
                <w:sz w:val="16"/>
                <w:szCs w:val="16"/>
              </w:rPr>
            </w:pPr>
            <w:r w:rsidRPr="00F52ADD">
              <w:t>Response</w:t>
            </w:r>
          </w:p>
        </w:tc>
      </w:tr>
      <w:tr w:rsidR="00AD205C" w:rsidRPr="00F52ADD" w14:paraId="42E78DB3" w14:textId="77777777" w:rsidTr="00AD205C">
        <w:tc>
          <w:tcPr>
            <w:tcW w:w="9071" w:type="dxa"/>
            <w:tcMar>
              <w:top w:w="30" w:type="dxa"/>
              <w:left w:w="30" w:type="dxa"/>
              <w:bottom w:w="20" w:type="dxa"/>
              <w:right w:w="30" w:type="dxa"/>
            </w:tcMar>
          </w:tcPr>
          <w:p w14:paraId="44B084E8" w14:textId="77777777" w:rsidR="00AD205C" w:rsidRPr="00F52ADD" w:rsidRDefault="002C259D" w:rsidP="00D24084">
            <w:r w:rsidRPr="00F52ADD">
              <w:t>&lt;s:Envelope xmlns:s="</w:t>
            </w:r>
            <w:hyperlink r:id="rId451" w:history="1">
              <w:r w:rsidRPr="00F52ADD">
                <w:rPr>
                  <w:rStyle w:val="Hypertextovprepojenie"/>
                  <w:sz w:val="16"/>
                  <w:szCs w:val="16"/>
                </w:rPr>
                <w:t>http://www.w3.org/2003/05/soap-envelope</w:t>
              </w:r>
            </w:hyperlink>
            <w:r w:rsidRPr="00F52ADD">
              <w:t>" xmlns:a="</w:t>
            </w:r>
            <w:hyperlink r:id="rId45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http://www.cep.financnasprava.sk/ElektronickeSluzby/IElektronickeSluzby/PoskytnutieDetailuTypuReportuISVSResponse&lt;/a:Action</w:t>
              </w:r>
            </w:hyperlink>
            <w:r w:rsidRPr="00F52ADD">
              <w:t>&gt;</w:t>
            </w:r>
            <w:r w:rsidRPr="00F52ADD">
              <w:br/>
              <w:t>    &lt;/s:Header&gt;</w:t>
            </w:r>
            <w:r w:rsidRPr="00F52ADD">
              <w:br/>
              <w:t>    &lt;s:Body&gt;</w:t>
            </w:r>
            <w:r w:rsidRPr="00F52ADD">
              <w:br/>
              <w:t>        &lt;PoskytnutieDetailuTypuReportuISVSResponse xmlns="</w:t>
            </w:r>
            <w:hyperlink r:id="rId453" w:history="1">
              <w:r w:rsidRPr="00F52ADD">
                <w:rPr>
                  <w:rStyle w:val="Hypertextovprepojenie"/>
                  <w:sz w:val="16"/>
                  <w:szCs w:val="16"/>
                </w:rPr>
                <w:t>http://www.cep.financnasprava.sk/ElektronickeSluzby</w:t>
              </w:r>
            </w:hyperlink>
            <w:r w:rsidRPr="00F52ADD">
              <w:t>"&gt;</w:t>
            </w:r>
            <w:r w:rsidRPr="00F52ADD">
              <w:br/>
              <w:t>            &lt;PoskytnutieDetailuTypuReportuISVSResult xmlns:b="</w:t>
            </w:r>
            <w:hyperlink r:id="rId454" w:history="1">
              <w:r w:rsidRPr="00F52ADD">
                <w:rPr>
                  <w:rStyle w:val="Hypertextovprepojenie"/>
                  <w:sz w:val="16"/>
                  <w:szCs w:val="16"/>
                </w:rPr>
                <w:t>http://www.cep.financnasprava.sk/ElektronickeSluzby/PoskytnutieDetailuTypuReportuISVS</w:t>
              </w:r>
            </w:hyperlink>
            <w:r w:rsidRPr="00F52ADD">
              <w:t>" xmlns:i="</w:t>
            </w:r>
            <w:hyperlink r:id="rId455" w:history="1">
              <w:r w:rsidRPr="00F52ADD">
                <w:rPr>
                  <w:rStyle w:val="Hypertextovprepojenie"/>
                  <w:sz w:val="16"/>
                  <w:szCs w:val="16"/>
                </w:rPr>
                <w:t>http://www.w3.org/2001/XMLSchema-instance</w:t>
              </w:r>
            </w:hyperlink>
            <w:r w:rsidRPr="00F52ADD">
              <w:t>"&gt;</w:t>
            </w:r>
            <w:r w:rsidRPr="00F52ADD">
              <w:br/>
              <w:t>                &lt;NavratovaHodnota xmlns="</w:t>
            </w:r>
            <w:hyperlink r:id="rId456" w:history="1">
              <w:r w:rsidRPr="00F52ADD">
                <w:rPr>
                  <w:rStyle w:val="Hypertextovprepojenie"/>
                  <w:sz w:val="16"/>
                  <w:szCs w:val="16"/>
                </w:rPr>
                <w:t>http://www.cep.financnasprava.sk/ElektronickeSluzby/OutputBase</w:t>
              </w:r>
            </w:hyperlink>
            <w:r w:rsidRPr="00F52ADD">
              <w:t>" xmlns:c="</w:t>
            </w:r>
            <w:hyperlink r:id="rId45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&lt;b:ExternyKod&gt;R_LIC_003_ORGA&lt;/b:ExternyKod&gt;</w:t>
            </w:r>
            <w:r w:rsidRPr="00F52ADD">
              <w:br/>
              <w:t>                &lt;b:Nazov&gt;Vydané licencie rezortu&lt;/b:Nazov&gt;</w:t>
            </w:r>
            <w:r w:rsidRPr="00F52ADD">
              <w:br/>
              <w:t>                &lt;b:Popis&gt;Report zobrazuje licencie sumárne za organizáciu.&lt;/b:Popis&gt;</w:t>
            </w:r>
            <w:r w:rsidRPr="00F52ADD">
              <w:br/>
              <w:t>                &lt;b:TypParametra&gt;</w:t>
            </w:r>
            <w:r w:rsidRPr="00F52ADD">
              <w:br/>
              <w:t>                    &lt;b:PoskytnutieDetailuTypuReportuISVS_TypParametra&gt;</w:t>
            </w:r>
            <w:r w:rsidRPr="00F52ADD">
              <w:br/>
              <w:t>                        &lt;b:DatovyTyp&gt;6&lt;/b:DatovyTyp&gt;</w:t>
            </w:r>
            <w:r w:rsidRPr="00F52ADD">
              <w:br/>
              <w:t>                        &lt;b:ExternyKod&gt;OrganizacnaZlozkaID&lt;/b:ExternyKod&gt;</w:t>
            </w:r>
            <w:r w:rsidRPr="00F52ADD">
              <w:br/>
              <w:t>                        &lt;b:MultiValue&gt;false&lt;/b:MultiValue&gt;</w:t>
            </w:r>
            <w:r w:rsidRPr="00F52ADD">
              <w:br/>
              <w:t>                        &lt;b:Popis&gt;Organizačná zložka&lt;/b:Popis&gt;</w:t>
            </w:r>
            <w:r w:rsidRPr="00F52ADD">
              <w:br/>
              <w:t>                        &lt;b:Povinny&gt;true&lt;/b:Povinny&gt;</w:t>
            </w:r>
            <w:r w:rsidRPr="00F52ADD">
              <w:br/>
              <w:t>                        &lt;b:Viditelny&gt;true&lt;/b:Viditelny&gt;</w:t>
            </w:r>
            <w:r w:rsidRPr="00F52ADD">
              <w:br/>
              <w:t>                        &lt;b:ZdrojDat&gt;1&lt;/b:ZdrojDat&gt;</w:t>
            </w:r>
            <w:r w:rsidRPr="00F52ADD">
              <w:br/>
              <w:t>                    &lt;/b:PoskytnutieDetailuTypuReportuISVS_TypParametra&gt;</w:t>
            </w:r>
            <w:r w:rsidRPr="00F52ADD">
              <w:br/>
              <w:t>                    &lt;b:PoskytnutieDetailuTypuReportuISVS_TypParametra&gt;</w:t>
            </w:r>
            <w:r w:rsidRPr="00F52ADD">
              <w:br/>
              <w:t>                        &lt;b:DatovyTyp&gt;6&lt;/b:DatovyTyp&gt;</w:t>
            </w:r>
            <w:r w:rsidRPr="00F52ADD">
              <w:br/>
              <w:t>                        &lt;b:ExternyKod&gt;SubjektID&lt;/b:ExternyKod&gt;</w:t>
            </w:r>
            <w:r w:rsidRPr="00F52ADD">
              <w:br/>
              <w:t>                        &lt;b:MultiValue&gt;false&lt;/b:MultiValue&gt;</w:t>
            </w:r>
            <w:r w:rsidRPr="00F52ADD">
              <w:br/>
              <w:t>                        &lt;b:Popis&gt;Subjekt&lt;/b:Popis&gt;</w:t>
            </w:r>
            <w:r w:rsidRPr="00F52ADD">
              <w:br/>
              <w:t>                        &lt;b:Povinny&gt;false&lt;/b:Povinny&gt;</w:t>
            </w:r>
            <w:r w:rsidRPr="00F52ADD">
              <w:br/>
              <w:t>                        &lt;b:Viditelny&gt;true&lt;/b:Viditelny&gt;</w:t>
            </w:r>
            <w:r w:rsidRPr="00F52ADD">
              <w:br/>
              <w:t>                        &lt;b:ZdrojDat&gt;2&lt;/b:ZdrojDat&gt;</w:t>
            </w:r>
            <w:r w:rsidRPr="00F52ADD">
              <w:br/>
              <w:t>                    &lt;/b:PoskytnutieDetailuTypuReportuISVS_TypParametra&gt;</w:t>
            </w:r>
            <w:r w:rsidRPr="00F52ADD">
              <w:br/>
              <w:t>                    &lt;b:PoskytnutieDetailuTypuReportuISVS_TypParametra&gt;</w:t>
            </w:r>
            <w:r w:rsidRPr="00F52ADD">
              <w:br/>
              <w:t>                        &lt;b:DatovyTyp&gt;1&lt;/b:DatovyTyp&gt;</w:t>
            </w:r>
            <w:r w:rsidRPr="00F52ADD">
              <w:br/>
              <w:t>                        &lt;b:ExternyKod&gt;LicenciaDatumVydaniaOd&lt;/b:ExternyKod&gt;</w:t>
            </w:r>
            <w:r w:rsidRPr="00F52ADD">
              <w:br/>
              <w:t>                        &lt;b:MultiValue&gt;false&lt;/b:MultiValue&gt;</w:t>
            </w:r>
            <w:r w:rsidRPr="00F52ADD">
              <w:br/>
              <w:t>                        &lt;b:Popis&gt;Dátum vydania licencie od&lt;/b:Popis&gt;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r>
            <w:r w:rsidRPr="00F52ADD">
              <w:lastRenderedPageBreak/>
              <w:t>                    &lt;b:PoskytnutieDetailuTypuReportuISVS_TypParametra&gt;</w:t>
            </w:r>
            <w:r w:rsidRPr="00F52ADD">
              <w:br/>
              <w:t>                        &lt;b:DatovyTyp&gt;1&lt;/b:DatovyTyp&gt;</w:t>
            </w:r>
            <w:r w:rsidRPr="00F52ADD">
              <w:br/>
              <w:t>                        &lt;b:ExternyKod&gt;LicenciaDatumVydaniaDo&lt;/b:ExternyKod&gt;</w:t>
            </w:r>
            <w:r w:rsidRPr="00F52ADD">
              <w:br/>
              <w:t>                        &lt;b:MultiValue&gt;false&lt;/b:MultiValue&gt;</w:t>
            </w:r>
            <w:r w:rsidRPr="00F52ADD">
              <w:br/>
              <w:t>                        &lt;b:Popis&gt;Dátum vydania licencie do&lt;/b:Popis&gt;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t>                &lt;/b:TypParametra&gt;</w:t>
            </w:r>
            <w:r w:rsidRPr="00F52ADD">
              <w:br/>
              <w:t>            &lt;/PoskytnutieDetailuTypuReportuISVSResult&gt;</w:t>
            </w:r>
            <w:r w:rsidRPr="00F52ADD">
              <w:br/>
              <w:t>        &lt;/PoskytnutieDetailuTypuReportuISVSResponse&gt;</w:t>
            </w:r>
            <w:r w:rsidRPr="00F52ADD">
              <w:br/>
              <w:t>    &lt;/s:Body&gt;</w:t>
            </w:r>
            <w:r w:rsidRPr="00F52ADD">
              <w:br/>
              <w:t>&lt;/s:Envelope&gt;</w:t>
            </w:r>
          </w:p>
        </w:tc>
      </w:tr>
    </w:tbl>
    <w:p w14:paraId="4833E890" w14:textId="77777777" w:rsidR="00AD205C" w:rsidRDefault="002C259D" w:rsidP="00D24084">
      <w:r>
        <w:lastRenderedPageBreak/>
        <w:br/>
      </w:r>
    </w:p>
    <w:p w14:paraId="0A6DC2AB" w14:textId="77777777" w:rsidR="00AD205C" w:rsidRDefault="002C259D" w:rsidP="00D24084">
      <w:r>
        <w:t>Krok 3</w:t>
      </w:r>
    </w:p>
    <w:tbl>
      <w:tblPr>
        <w:tblStyle w:val="ScrollTableNormal"/>
        <w:tblW w:w="0" w:type="auto"/>
        <w:tblLayout w:type="fixed"/>
        <w:tblLook w:val="0020" w:firstRow="1" w:lastRow="0" w:firstColumn="0" w:lastColumn="0" w:noHBand="0" w:noVBand="0"/>
      </w:tblPr>
      <w:tblGrid>
        <w:gridCol w:w="9071"/>
      </w:tblGrid>
      <w:tr w:rsidR="00AD205C" w14:paraId="1F7B703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D1D23E" w14:textId="77777777" w:rsidR="00AD205C" w:rsidRDefault="002C259D" w:rsidP="00D24084">
            <w:r>
              <w:t>Názov metódy</w:t>
            </w:r>
          </w:p>
        </w:tc>
      </w:tr>
      <w:tr w:rsidR="00AD205C" w14:paraId="1B7C342A" w14:textId="77777777" w:rsidTr="00AD205C">
        <w:tc>
          <w:tcPr>
            <w:tcW w:w="9071" w:type="dxa"/>
            <w:tcMar>
              <w:top w:w="30" w:type="dxa"/>
              <w:left w:w="30" w:type="dxa"/>
              <w:bottom w:w="20" w:type="dxa"/>
              <w:right w:w="30" w:type="dxa"/>
            </w:tcMar>
          </w:tcPr>
          <w:p w14:paraId="5D8D9439" w14:textId="77777777" w:rsidR="00AD205C" w:rsidRDefault="002C259D" w:rsidP="00D24084">
            <w:r>
              <w:t>PrijatieASpracovaniePoziadavkyNaReportISVS</w:t>
            </w:r>
          </w:p>
        </w:tc>
      </w:tr>
    </w:tbl>
    <w:p w14:paraId="06E9E07D"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7FE4232F" w14:textId="77777777" w:rsidTr="00F52ADD">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tcPr>
          <w:p w14:paraId="5555DBD9" w14:textId="77777777" w:rsidR="00AD205C" w:rsidRDefault="002C259D" w:rsidP="00D24084">
            <w:r>
              <w:t>Vstupný parameter</w:t>
            </w:r>
          </w:p>
        </w:tc>
        <w:tc>
          <w:tcPr>
            <w:tcW w:w="5815" w:type="dxa"/>
            <w:tcMar>
              <w:top w:w="30" w:type="dxa"/>
              <w:left w:w="30" w:type="dxa"/>
              <w:bottom w:w="20" w:type="dxa"/>
              <w:right w:w="30" w:type="dxa"/>
            </w:tcMar>
          </w:tcPr>
          <w:p w14:paraId="59DFF5C3" w14:textId="77777777" w:rsidR="00AD205C" w:rsidRDefault="002C259D" w:rsidP="00D24084">
            <w:r>
              <w:t>Popis</w:t>
            </w:r>
          </w:p>
        </w:tc>
      </w:tr>
      <w:tr w:rsidR="00AD205C" w14:paraId="102347EC" w14:textId="77777777" w:rsidTr="00F52ADD">
        <w:tc>
          <w:tcPr>
            <w:tcW w:w="3256" w:type="dxa"/>
            <w:tcMar>
              <w:top w:w="30" w:type="dxa"/>
              <w:left w:w="30" w:type="dxa"/>
              <w:bottom w:w="20" w:type="dxa"/>
              <w:right w:w="30" w:type="dxa"/>
            </w:tcMar>
          </w:tcPr>
          <w:p w14:paraId="6E26D11C" w14:textId="77777777" w:rsidR="00AD205C" w:rsidRDefault="002C259D" w:rsidP="00D24084">
            <w:r>
              <w:t>ExternyKodTypuReportu</w:t>
            </w:r>
          </w:p>
        </w:tc>
        <w:tc>
          <w:tcPr>
            <w:tcW w:w="5815" w:type="dxa"/>
            <w:tcMar>
              <w:top w:w="30" w:type="dxa"/>
              <w:left w:w="30" w:type="dxa"/>
              <w:bottom w:w="20" w:type="dxa"/>
              <w:right w:w="30" w:type="dxa"/>
            </w:tcMar>
          </w:tcPr>
          <w:p w14:paraId="623115EE" w14:textId="77777777" w:rsidR="00AD205C" w:rsidRDefault="002C259D" w:rsidP="00D24084">
            <w:r>
              <w:t>Parameter sa získa volaním operácie pre poskytnutie dostupných typov reportov pre daného používateľa</w:t>
            </w:r>
          </w:p>
        </w:tc>
      </w:tr>
      <w:tr w:rsidR="00AD205C" w14:paraId="6A30DBC8" w14:textId="77777777" w:rsidTr="00F52ADD">
        <w:tc>
          <w:tcPr>
            <w:tcW w:w="3256" w:type="dxa"/>
            <w:tcMar>
              <w:top w:w="30" w:type="dxa"/>
              <w:left w:w="30" w:type="dxa"/>
              <w:bottom w:w="20" w:type="dxa"/>
              <w:right w:w="30" w:type="dxa"/>
            </w:tcMar>
          </w:tcPr>
          <w:p w14:paraId="348AD0E6" w14:textId="77777777" w:rsidR="00AD205C" w:rsidRDefault="002C259D" w:rsidP="00D24084">
            <w:r>
              <w:t>IdentifikaciaSubjektu. Identifikator</w:t>
            </w:r>
          </w:p>
        </w:tc>
        <w:tc>
          <w:tcPr>
            <w:tcW w:w="5815" w:type="dxa"/>
            <w:tcMar>
              <w:top w:w="30" w:type="dxa"/>
              <w:left w:w="30" w:type="dxa"/>
              <w:bottom w:w="20" w:type="dxa"/>
              <w:right w:w="30" w:type="dxa"/>
            </w:tcMar>
          </w:tcPr>
          <w:p w14:paraId="4C7CC8D1" w14:textId="77777777" w:rsidR="00AD205C" w:rsidRDefault="002C259D" w:rsidP="00D24084">
            <w:r>
              <w:t>Identifikátor FO / PO</w:t>
            </w:r>
          </w:p>
        </w:tc>
      </w:tr>
      <w:tr w:rsidR="00AD205C" w14:paraId="2A040420" w14:textId="77777777" w:rsidTr="00F52ADD">
        <w:tc>
          <w:tcPr>
            <w:tcW w:w="3256" w:type="dxa"/>
            <w:tcMar>
              <w:top w:w="30" w:type="dxa"/>
              <w:left w:w="30" w:type="dxa"/>
              <w:bottom w:w="20" w:type="dxa"/>
              <w:right w:w="30" w:type="dxa"/>
            </w:tcMar>
          </w:tcPr>
          <w:p w14:paraId="6F6C6A09" w14:textId="77777777" w:rsidR="00AD205C" w:rsidRDefault="002C259D" w:rsidP="00D24084">
            <w:r>
              <w:t>IdentifikaciaSubjektu. Meno</w:t>
            </w:r>
          </w:p>
        </w:tc>
        <w:tc>
          <w:tcPr>
            <w:tcW w:w="5815" w:type="dxa"/>
            <w:tcMar>
              <w:top w:w="30" w:type="dxa"/>
              <w:left w:w="30" w:type="dxa"/>
              <w:bottom w:w="20" w:type="dxa"/>
              <w:right w:w="30" w:type="dxa"/>
            </w:tcMar>
          </w:tcPr>
          <w:p w14:paraId="2D2CC811" w14:textId="77777777" w:rsidR="00AD205C" w:rsidRDefault="002C259D" w:rsidP="00D24084">
            <w:r>
              <w:t>Meno fyzickej osoby</w:t>
            </w:r>
          </w:p>
        </w:tc>
      </w:tr>
      <w:tr w:rsidR="00AD205C" w14:paraId="5D2746FD" w14:textId="77777777" w:rsidTr="00F52ADD">
        <w:tc>
          <w:tcPr>
            <w:tcW w:w="3256" w:type="dxa"/>
            <w:tcMar>
              <w:top w:w="30" w:type="dxa"/>
              <w:left w:w="30" w:type="dxa"/>
              <w:bottom w:w="20" w:type="dxa"/>
              <w:right w:w="30" w:type="dxa"/>
            </w:tcMar>
          </w:tcPr>
          <w:p w14:paraId="771F1231" w14:textId="77777777" w:rsidR="00AD205C" w:rsidRDefault="002C259D" w:rsidP="00D24084">
            <w:r>
              <w:t>IdentifikaciaSubjektu. Priezvisko</w:t>
            </w:r>
          </w:p>
        </w:tc>
        <w:tc>
          <w:tcPr>
            <w:tcW w:w="5815" w:type="dxa"/>
            <w:tcMar>
              <w:top w:w="30" w:type="dxa"/>
              <w:left w:w="30" w:type="dxa"/>
              <w:bottom w:w="20" w:type="dxa"/>
              <w:right w:w="30" w:type="dxa"/>
            </w:tcMar>
          </w:tcPr>
          <w:p w14:paraId="7E09E872" w14:textId="77777777" w:rsidR="00AD205C" w:rsidRDefault="002C259D" w:rsidP="00D24084">
            <w:r>
              <w:t>Priezvisko fyzickej osoby</w:t>
            </w:r>
          </w:p>
        </w:tc>
      </w:tr>
      <w:tr w:rsidR="00AD205C" w14:paraId="048F4C58" w14:textId="77777777" w:rsidTr="00F52ADD">
        <w:tc>
          <w:tcPr>
            <w:tcW w:w="3256" w:type="dxa"/>
            <w:tcMar>
              <w:top w:w="30" w:type="dxa"/>
              <w:left w:w="30" w:type="dxa"/>
              <w:bottom w:w="20" w:type="dxa"/>
              <w:right w:w="30" w:type="dxa"/>
            </w:tcMar>
          </w:tcPr>
          <w:p w14:paraId="46DB2F34" w14:textId="77777777" w:rsidR="00AD205C" w:rsidRDefault="002C259D" w:rsidP="00D24084">
            <w:r>
              <w:t>IdentifikaciaSubjektu. TypSubjektu</w:t>
            </w:r>
          </w:p>
        </w:tc>
        <w:tc>
          <w:tcPr>
            <w:tcW w:w="5815" w:type="dxa"/>
            <w:tcMar>
              <w:top w:w="30" w:type="dxa"/>
              <w:left w:w="30" w:type="dxa"/>
              <w:bottom w:w="20" w:type="dxa"/>
              <w:right w:w="30" w:type="dxa"/>
            </w:tcMar>
          </w:tcPr>
          <w:p w14:paraId="61AEA8D1" w14:textId="77777777" w:rsidR="00AD205C" w:rsidRDefault="002C259D" w:rsidP="00D24084">
            <w:r>
              <w:t>Typ subjektu = 1 pre Fyzickú osobu</w:t>
            </w:r>
            <w:r>
              <w:br/>
              <w:t>Typ subjektu = 2 pre Právnická osoba/Podnikateľ</w:t>
            </w:r>
          </w:p>
        </w:tc>
      </w:tr>
      <w:tr w:rsidR="00AD205C" w14:paraId="61BD20EF" w14:textId="77777777" w:rsidTr="00F52ADD">
        <w:tc>
          <w:tcPr>
            <w:tcW w:w="3256" w:type="dxa"/>
            <w:tcMar>
              <w:top w:w="30" w:type="dxa"/>
              <w:left w:w="30" w:type="dxa"/>
              <w:bottom w:w="20" w:type="dxa"/>
              <w:right w:w="30" w:type="dxa"/>
            </w:tcMar>
          </w:tcPr>
          <w:p w14:paraId="08708D76" w14:textId="77777777" w:rsidR="00AD205C" w:rsidRDefault="002C259D" w:rsidP="00D24084">
            <w:r>
              <w:t>KodFormatuReportu</w:t>
            </w:r>
          </w:p>
        </w:tc>
        <w:tc>
          <w:tcPr>
            <w:tcW w:w="5815" w:type="dxa"/>
            <w:tcMar>
              <w:top w:w="30" w:type="dxa"/>
              <w:left w:w="30" w:type="dxa"/>
              <w:bottom w:w="20" w:type="dxa"/>
              <w:right w:w="30" w:type="dxa"/>
            </w:tcMar>
          </w:tcPr>
          <w:p w14:paraId="60EF91E6" w14:textId="77777777" w:rsidR="00AD205C" w:rsidRDefault="002C259D" w:rsidP="00D24084">
            <w:r>
              <w:t>može obsahovať hodnoty: html, xml, pdf, excel, csv, rtf</w:t>
            </w:r>
          </w:p>
        </w:tc>
      </w:tr>
      <w:tr w:rsidR="00AD205C" w14:paraId="3F48890C" w14:textId="77777777" w:rsidTr="00F52ADD">
        <w:tc>
          <w:tcPr>
            <w:tcW w:w="3256" w:type="dxa"/>
            <w:tcMar>
              <w:top w:w="30" w:type="dxa"/>
              <w:left w:w="30" w:type="dxa"/>
              <w:bottom w:w="20" w:type="dxa"/>
              <w:right w:w="30" w:type="dxa"/>
            </w:tcMar>
          </w:tcPr>
          <w:p w14:paraId="2FA55EBF" w14:textId="77777777" w:rsidR="00AD205C" w:rsidRDefault="002C259D" w:rsidP="00D24084">
            <w:r>
              <w:t>NazovReportu</w:t>
            </w:r>
          </w:p>
        </w:tc>
        <w:tc>
          <w:tcPr>
            <w:tcW w:w="5815" w:type="dxa"/>
            <w:tcMar>
              <w:top w:w="30" w:type="dxa"/>
              <w:left w:w="30" w:type="dxa"/>
              <w:bottom w:w="20" w:type="dxa"/>
              <w:right w:w="30" w:type="dxa"/>
            </w:tcMar>
          </w:tcPr>
          <w:p w14:paraId="76308AC4" w14:textId="77777777" w:rsidR="00AD205C" w:rsidRDefault="002C259D" w:rsidP="00D24084">
            <w:r>
              <w:t>Používateľom zadaný názov pre report</w:t>
            </w:r>
          </w:p>
        </w:tc>
      </w:tr>
      <w:tr w:rsidR="00AD205C" w14:paraId="7F176133" w14:textId="77777777" w:rsidTr="00F52ADD">
        <w:tc>
          <w:tcPr>
            <w:tcW w:w="3256" w:type="dxa"/>
            <w:tcMar>
              <w:top w:w="30" w:type="dxa"/>
              <w:left w:w="30" w:type="dxa"/>
              <w:bottom w:w="20" w:type="dxa"/>
              <w:right w:w="30" w:type="dxa"/>
            </w:tcMar>
          </w:tcPr>
          <w:p w14:paraId="5CBE7756" w14:textId="77777777" w:rsidR="00AD205C" w:rsidRDefault="002C259D" w:rsidP="00D24084">
            <w:r>
              <w:t>Parametre.ExternyKod</w:t>
            </w:r>
          </w:p>
        </w:tc>
        <w:tc>
          <w:tcPr>
            <w:tcW w:w="5815" w:type="dxa"/>
            <w:tcMar>
              <w:top w:w="30" w:type="dxa"/>
              <w:left w:w="30" w:type="dxa"/>
              <w:bottom w:w="20" w:type="dxa"/>
              <w:right w:w="30" w:type="dxa"/>
            </w:tcMar>
          </w:tcPr>
          <w:p w14:paraId="11F50040" w14:textId="77777777" w:rsidR="00AD205C" w:rsidRDefault="002C259D" w:rsidP="00D24084">
            <w:r>
              <w:t>Jedinenčný business identifikátor pre typ parametra</w:t>
            </w:r>
          </w:p>
        </w:tc>
      </w:tr>
      <w:tr w:rsidR="00AD205C" w14:paraId="30C4BDCE" w14:textId="77777777" w:rsidTr="00F52ADD">
        <w:tc>
          <w:tcPr>
            <w:tcW w:w="3256" w:type="dxa"/>
            <w:tcMar>
              <w:top w:w="30" w:type="dxa"/>
              <w:left w:w="30" w:type="dxa"/>
              <w:bottom w:w="20" w:type="dxa"/>
              <w:right w:w="30" w:type="dxa"/>
            </w:tcMar>
          </w:tcPr>
          <w:p w14:paraId="3EF8EC72" w14:textId="77777777" w:rsidR="00AD205C" w:rsidRDefault="002C259D" w:rsidP="00D24084">
            <w:r>
              <w:t>Parametre.Hodnota</w:t>
            </w:r>
          </w:p>
        </w:tc>
        <w:tc>
          <w:tcPr>
            <w:tcW w:w="5815" w:type="dxa"/>
            <w:tcMar>
              <w:top w:w="30" w:type="dxa"/>
              <w:left w:w="30" w:type="dxa"/>
              <w:bottom w:w="20" w:type="dxa"/>
              <w:right w:w="30" w:type="dxa"/>
            </w:tcMar>
          </w:tcPr>
          <w:p w14:paraId="6E93A242" w14:textId="77777777" w:rsidR="00AD205C" w:rsidRDefault="002C259D" w:rsidP="00D24084">
            <w:r>
              <w:t>Hodnota pre daný typ parametra</w:t>
            </w:r>
          </w:p>
        </w:tc>
      </w:tr>
    </w:tbl>
    <w:p w14:paraId="06B25D2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292254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AD8348" w14:textId="77777777" w:rsidR="00AD205C" w:rsidRPr="00F52ADD" w:rsidRDefault="002C259D" w:rsidP="00D24084">
            <w:pPr>
              <w:rPr>
                <w:sz w:val="16"/>
                <w:szCs w:val="16"/>
              </w:rPr>
            </w:pPr>
            <w:r w:rsidRPr="00F52ADD">
              <w:t>Request</w:t>
            </w:r>
          </w:p>
        </w:tc>
      </w:tr>
      <w:tr w:rsidR="00AD205C" w:rsidRPr="00F52ADD" w14:paraId="13B02DCD" w14:textId="77777777" w:rsidTr="00AD205C">
        <w:tc>
          <w:tcPr>
            <w:tcW w:w="9071" w:type="dxa"/>
            <w:tcMar>
              <w:top w:w="30" w:type="dxa"/>
              <w:left w:w="30" w:type="dxa"/>
              <w:bottom w:w="20" w:type="dxa"/>
              <w:right w:w="30" w:type="dxa"/>
            </w:tcMar>
          </w:tcPr>
          <w:p w14:paraId="2BAC7FD1" w14:textId="77777777" w:rsidR="00AD205C" w:rsidRPr="00F52ADD" w:rsidRDefault="002C259D" w:rsidP="00D24084">
            <w:r w:rsidRPr="00F52ADD">
              <w:t>&lt;soap:Envelope xmlns:soap="</w:t>
            </w:r>
            <w:hyperlink r:id="rId458" w:history="1">
              <w:r w:rsidRPr="00F52ADD">
                <w:rPr>
                  <w:rStyle w:val="Hypertextovprepojenie"/>
                  <w:sz w:val="16"/>
                  <w:szCs w:val="16"/>
                </w:rPr>
                <w:t>http://www.w3.org/2003/05/soap-envelope</w:t>
              </w:r>
            </w:hyperlink>
            <w:r w:rsidRPr="00F52ADD">
              <w:t>" xmlns:elek="</w:t>
            </w:r>
            <w:hyperlink r:id="rId459" w:history="1">
              <w:r w:rsidRPr="00F52ADD">
                <w:rPr>
                  <w:rStyle w:val="Hypertextovprepojenie"/>
                  <w:sz w:val="16"/>
                  <w:szCs w:val="16"/>
                </w:rPr>
                <w:t>http://www.cep.financnasprava.sk/ElektronickeSluzby</w:t>
              </w:r>
            </w:hyperlink>
            <w:r w:rsidRPr="00F52ADD">
              <w:t>" xmlns:prij="</w:t>
            </w:r>
            <w:hyperlink r:id="rId460" w:history="1">
              <w:r w:rsidRPr="00F52ADD">
                <w:rPr>
                  <w:rStyle w:val="Hypertextovprepojenie"/>
                  <w:sz w:val="16"/>
                  <w:szCs w:val="16"/>
                </w:rPr>
                <w:t>http://www.cep.financnasprava.sk/ElektronickeSluzby/PrijatieASpracovaniePoziadavkyNaReportISVS</w:t>
              </w:r>
            </w:hyperlink>
            <w:r w:rsidRPr="00F52ADD">
              <w:t>"&gt;</w:t>
            </w:r>
            <w:r w:rsidRPr="00F52ADD">
              <w:br/>
              <w:t>    &lt;soap:Header/&gt;</w:t>
            </w:r>
            <w:r w:rsidRPr="00F52ADD">
              <w:br/>
              <w:t>    &lt;soap:Body&gt;</w:t>
            </w:r>
            <w:r w:rsidRPr="00F52ADD">
              <w:br/>
              <w:t>        &lt;elek:PrijatieASpracovaniePoziadavkyNaReportISVS&gt;</w:t>
            </w:r>
            <w:r w:rsidRPr="00F52ADD">
              <w:br/>
              <w:t>            &lt;elek:prijatieASpracovaniePoziadavkyNaReportISVSVstup&gt;</w:t>
            </w:r>
            <w:r w:rsidRPr="00F52ADD">
              <w:br/>
              <w:t>                &lt;prij:ExternyKodTypuReportu&gt;R_LIC_003_ORGA&lt;/prij:ExternyKodTypuReportu&gt;</w:t>
            </w:r>
            <w:r w:rsidRPr="00F52ADD">
              <w:br/>
              <w:t>                &lt;prij:IdentifikaciaSubjektu&gt;</w:t>
            </w:r>
            <w:r w:rsidRPr="00F52ADD">
              <w:br/>
              <w:t>                    &lt;prij:Identifikator&gt;43771530&lt;/prij:Identifikator&gt;</w:t>
            </w:r>
            <w:r w:rsidRPr="00F52ADD">
              <w:br/>
              <w:t>                    &lt;prij:Meno i:nil="true" /&gt;</w:t>
            </w:r>
            <w:r w:rsidRPr="00F52ADD">
              <w:br/>
              <w:t>                    &lt;prij:Priezvisko i:nil="true" /&gt;</w:t>
            </w:r>
            <w:r w:rsidRPr="00F52ADD">
              <w:br/>
              <w:t>                    &lt;prij:TypSubjektu&gt;2&lt;/prij:TypSubjektu&gt;</w:t>
            </w:r>
            <w:r w:rsidRPr="00F52ADD">
              <w:br/>
              <w:t>                &lt;/prij:IdentifikaciaSubjektu&gt;</w:t>
            </w:r>
            <w:r w:rsidRPr="00F52ADD">
              <w:br/>
              <w:t>                &lt;prij:KodFormatuReportu&gt;pdf&lt;/prij:KodFormatuReportu&gt;</w:t>
            </w:r>
            <w:r w:rsidRPr="00F52ADD">
              <w:br/>
            </w:r>
            <w:r w:rsidRPr="00F52ADD">
              <w:lastRenderedPageBreak/>
              <w:t>                &lt;prij:NazovReportu&gt;Report1 MPRV&lt;/prij:NazovReportu&gt;</w:t>
            </w:r>
            <w:r w:rsidRPr="00F52ADD">
              <w:br/>
              <w:t>                &lt;prij:Parametre&gt;</w:t>
            </w:r>
            <w:r w:rsidRPr="00F52ADD">
              <w:br/>
              <w:t>                    &lt;prij:PrijatieASpracovaniePoziadavkyNaReportISVS_Parameter&gt;</w:t>
            </w:r>
            <w:r w:rsidRPr="00F52ADD">
              <w:br/>
              <w:t>                        &lt;prij:ExternyKod&gt;OrganizacnaZlozkaID&lt;/prij:ExternyKod&gt;</w:t>
            </w:r>
            <w:r w:rsidRPr="00F52ADD">
              <w:br/>
              <w:t>                        &lt;prij:Hodnota&gt;9af85e81-b06c-5049-a0f6-45b79461d85c&lt;/prij:Hodnota&gt;</w:t>
            </w:r>
            <w:r w:rsidRPr="00F52ADD">
              <w:br/>
              <w:t>                    &lt;/prij:PrijatieASpracovaniePoziadavkyNaReportISVS_Parameter&gt;</w:t>
            </w:r>
            <w:r w:rsidRPr="00F52ADD">
              <w:br/>
              <w:t>                &lt;/prij:Parametre&gt;</w:t>
            </w:r>
            <w:r w:rsidRPr="00F52ADD">
              <w:br/>
              <w:t>            &lt;/elek:prijatieASpracovaniePoziadavkyNaReportISVSVstup&gt;</w:t>
            </w:r>
            <w:r w:rsidRPr="00F52ADD">
              <w:br/>
              <w:t>        &lt;/elek:PrijatieASpracovaniePoziadavkyNaReportISVS&gt;</w:t>
            </w:r>
            <w:r w:rsidRPr="00F52ADD">
              <w:br/>
              <w:t>    &lt;/soap:Body&gt;</w:t>
            </w:r>
            <w:r w:rsidRPr="00F52ADD">
              <w:br/>
              <w:t>&lt;/soap:Envelope&gt;</w:t>
            </w:r>
          </w:p>
        </w:tc>
      </w:tr>
    </w:tbl>
    <w:p w14:paraId="68D9BFC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668A0C3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9F18E0" w14:textId="77777777" w:rsidR="00AD205C" w:rsidRPr="00F52ADD" w:rsidRDefault="002C259D" w:rsidP="00D24084">
            <w:pPr>
              <w:rPr>
                <w:sz w:val="16"/>
                <w:szCs w:val="16"/>
              </w:rPr>
            </w:pPr>
            <w:r w:rsidRPr="00F52ADD">
              <w:t>Response</w:t>
            </w:r>
          </w:p>
        </w:tc>
      </w:tr>
      <w:tr w:rsidR="00AD205C" w:rsidRPr="00F52ADD" w14:paraId="6EE1D19F" w14:textId="77777777" w:rsidTr="00AD205C">
        <w:tc>
          <w:tcPr>
            <w:tcW w:w="9071" w:type="dxa"/>
            <w:tcMar>
              <w:top w:w="30" w:type="dxa"/>
              <w:left w:w="30" w:type="dxa"/>
              <w:bottom w:w="20" w:type="dxa"/>
              <w:right w:w="30" w:type="dxa"/>
            </w:tcMar>
          </w:tcPr>
          <w:p w14:paraId="59034E5B" w14:textId="77777777" w:rsidR="00AD205C" w:rsidRPr="00F52ADD" w:rsidRDefault="002C259D" w:rsidP="00D24084">
            <w:r w:rsidRPr="00F52ADD">
              <w:t>&lt;s:Envelope xmlns:s="</w:t>
            </w:r>
            <w:hyperlink r:id="rId461" w:history="1">
              <w:r w:rsidRPr="00F52ADD">
                <w:rPr>
                  <w:rStyle w:val="Hypertextovprepojenie"/>
                  <w:sz w:val="16"/>
                  <w:szCs w:val="16"/>
                </w:rPr>
                <w:t>http://www.w3.org/2003/05/soap-envelope</w:t>
              </w:r>
            </w:hyperlink>
            <w:r w:rsidRPr="00F52ADD">
              <w:t>" xmlns:a="</w:t>
            </w:r>
            <w:hyperlink r:id="rId46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http://www.cep.financnasprava.sk/ElektronickeSluzby/IElektronickeSluzby/PrijatieASpracovaniePoziadavkyNaReportISVSResponse&lt;/a:Action</w:t>
              </w:r>
            </w:hyperlink>
            <w:r w:rsidRPr="00F52ADD">
              <w:t>&gt;</w:t>
            </w:r>
            <w:r w:rsidRPr="00F52ADD">
              <w:br/>
              <w:t>    &lt;/s:Header&gt;</w:t>
            </w:r>
            <w:r w:rsidRPr="00F52ADD">
              <w:br/>
              <w:t>    &lt;s:Body&gt;</w:t>
            </w:r>
            <w:r w:rsidRPr="00F52ADD">
              <w:br/>
              <w:t>        &lt;PrijatieASpracovaniePoziadavkyNaReportISVSResponse xmlns="</w:t>
            </w:r>
            <w:hyperlink r:id="rId463" w:history="1">
              <w:r w:rsidRPr="00F52ADD">
                <w:rPr>
                  <w:rStyle w:val="Hypertextovprepojenie"/>
                  <w:sz w:val="16"/>
                  <w:szCs w:val="16"/>
                </w:rPr>
                <w:t>http://www.cep.financnasprava.sk/ElektronickeSluzby</w:t>
              </w:r>
            </w:hyperlink>
            <w:r w:rsidRPr="00F52ADD">
              <w:t>"&gt;</w:t>
            </w:r>
            <w:r w:rsidRPr="00F52ADD">
              <w:br/>
              <w:t>            &lt;PrijatieASpracovaniePoziadavkyNaReportISVSResult xmlns:b="</w:t>
            </w:r>
            <w:hyperlink r:id="rId464" w:history="1">
              <w:r w:rsidRPr="00F52ADD">
                <w:rPr>
                  <w:rStyle w:val="Hypertextovprepojenie"/>
                  <w:sz w:val="16"/>
                  <w:szCs w:val="16"/>
                </w:rPr>
                <w:t>http://www.cep.financnasprava.sk/ElektronickeSluzby/PrijatieASpracovaniePoziadavkyNaReportISVS</w:t>
              </w:r>
            </w:hyperlink>
            <w:r w:rsidRPr="00F52ADD">
              <w:t>" xmlns:i="</w:t>
            </w:r>
            <w:hyperlink r:id="rId465" w:history="1">
              <w:r w:rsidRPr="00F52ADD">
                <w:rPr>
                  <w:rStyle w:val="Hypertextovprepojenie"/>
                  <w:sz w:val="16"/>
                  <w:szCs w:val="16"/>
                </w:rPr>
                <w:t>http://www.w3.org/2001/XMLSchema-instance</w:t>
              </w:r>
            </w:hyperlink>
            <w:r w:rsidRPr="00F52ADD">
              <w:t>"&gt;</w:t>
            </w:r>
            <w:r w:rsidRPr="00F52ADD">
              <w:br/>
              <w:t>                &lt;NavratovaHodnota xmlns="</w:t>
            </w:r>
            <w:hyperlink r:id="rId466" w:history="1">
              <w:r w:rsidRPr="00F52ADD">
                <w:rPr>
                  <w:rStyle w:val="Hypertextovprepojenie"/>
                  <w:sz w:val="16"/>
                  <w:szCs w:val="16"/>
                </w:rPr>
                <w:t>http://www.cep.financnasprava.sk/ElektronickeSluzby/OutputBase</w:t>
              </w:r>
            </w:hyperlink>
            <w:r w:rsidRPr="00F52ADD">
              <w:t>" xmlns:c="</w:t>
            </w:r>
            <w:hyperlink r:id="rId46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&lt;b:IDPoziadavky&gt;ac5c8ef8-fc49-f449-a0ad-a1f74a8ffa1a&lt;/b:IDPoziadavky&gt;</w:t>
            </w:r>
            <w:r w:rsidRPr="00F52ADD">
              <w:br/>
              <w:t>            &lt;/PrijatieASpracovaniePoziadavkyNaReportISVSResult&gt;</w:t>
            </w:r>
            <w:r w:rsidRPr="00F52ADD">
              <w:br/>
              <w:t>        &lt;/PrijatieASpracovaniePoziadavkyNaReportISVSResponse&gt;</w:t>
            </w:r>
            <w:r w:rsidRPr="00F52ADD">
              <w:br/>
              <w:t>    &lt;/s:Body&gt;</w:t>
            </w:r>
            <w:r w:rsidRPr="00F52ADD">
              <w:br/>
              <w:t>&lt;/s:Envelope&gt;</w:t>
            </w:r>
          </w:p>
        </w:tc>
      </w:tr>
    </w:tbl>
    <w:p w14:paraId="6833B56C" w14:textId="77777777" w:rsidR="00AD205C" w:rsidRDefault="002C259D" w:rsidP="00D24084">
      <w:r>
        <w:br/>
      </w:r>
    </w:p>
    <w:p w14:paraId="22C3E965" w14:textId="77777777" w:rsidR="00AD205C" w:rsidRDefault="002C259D" w:rsidP="00D24084">
      <w:r>
        <w:br/>
      </w:r>
    </w:p>
    <w:p w14:paraId="50DD9684" w14:textId="77777777" w:rsidR="00F52ADD" w:rsidRDefault="00F52ADD" w:rsidP="00D24084"/>
    <w:p w14:paraId="5FE42316" w14:textId="77777777" w:rsidR="00F52ADD" w:rsidRDefault="00F52ADD" w:rsidP="00D24084"/>
    <w:p w14:paraId="4E22FABA" w14:textId="77777777" w:rsidR="00F52ADD" w:rsidRDefault="00F52ADD" w:rsidP="00D24084"/>
    <w:p w14:paraId="2EF99573" w14:textId="77777777" w:rsidR="00AD205C" w:rsidRDefault="002C259D" w:rsidP="00D24084">
      <w:r>
        <w:t>Krok 4</w:t>
      </w:r>
    </w:p>
    <w:tbl>
      <w:tblPr>
        <w:tblStyle w:val="ScrollTableNormal"/>
        <w:tblW w:w="0" w:type="auto"/>
        <w:tblLayout w:type="fixed"/>
        <w:tblLook w:val="0020" w:firstRow="1" w:lastRow="0" w:firstColumn="0" w:lastColumn="0" w:noHBand="0" w:noVBand="0"/>
      </w:tblPr>
      <w:tblGrid>
        <w:gridCol w:w="9071"/>
      </w:tblGrid>
      <w:tr w:rsidR="00AD205C" w14:paraId="3CE1F4A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7E73B7D" w14:textId="77777777" w:rsidR="00AD205C" w:rsidRDefault="002C259D" w:rsidP="00D24084">
            <w:r>
              <w:t>Názov metódy</w:t>
            </w:r>
          </w:p>
        </w:tc>
      </w:tr>
      <w:tr w:rsidR="00AD205C" w14:paraId="52F719DD" w14:textId="77777777" w:rsidTr="00AD205C">
        <w:tc>
          <w:tcPr>
            <w:tcW w:w="9071" w:type="dxa"/>
            <w:tcMar>
              <w:top w:w="30" w:type="dxa"/>
              <w:left w:w="30" w:type="dxa"/>
              <w:bottom w:w="20" w:type="dxa"/>
              <w:right w:w="30" w:type="dxa"/>
            </w:tcMar>
          </w:tcPr>
          <w:p w14:paraId="4373F7D2" w14:textId="77777777" w:rsidR="00AD205C" w:rsidRDefault="002C259D" w:rsidP="00D24084">
            <w:r>
              <w:t>PoskytnutieDetailuPoziadavkyISVS</w:t>
            </w:r>
          </w:p>
        </w:tc>
      </w:tr>
    </w:tbl>
    <w:p w14:paraId="6CA826AC"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5C0323C" w14:textId="77777777" w:rsidTr="00F52AD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09E08A33" w14:textId="77777777" w:rsidR="00AD205C" w:rsidRDefault="002C259D" w:rsidP="00D24084">
            <w:r>
              <w:t>Vstupný parameter</w:t>
            </w:r>
          </w:p>
        </w:tc>
        <w:tc>
          <w:tcPr>
            <w:tcW w:w="6949" w:type="dxa"/>
            <w:tcMar>
              <w:top w:w="30" w:type="dxa"/>
              <w:left w:w="30" w:type="dxa"/>
              <w:bottom w:w="20" w:type="dxa"/>
              <w:right w:w="30" w:type="dxa"/>
            </w:tcMar>
          </w:tcPr>
          <w:p w14:paraId="062287CB" w14:textId="77777777" w:rsidR="00AD205C" w:rsidRDefault="002C259D" w:rsidP="00D24084">
            <w:r>
              <w:t>Popis</w:t>
            </w:r>
          </w:p>
        </w:tc>
      </w:tr>
      <w:tr w:rsidR="00AD205C" w14:paraId="1DCDFC48" w14:textId="77777777" w:rsidTr="00F52ADD">
        <w:tc>
          <w:tcPr>
            <w:tcW w:w="2122" w:type="dxa"/>
            <w:tcMar>
              <w:top w:w="30" w:type="dxa"/>
              <w:left w:w="30" w:type="dxa"/>
              <w:bottom w:w="20" w:type="dxa"/>
              <w:right w:w="30" w:type="dxa"/>
            </w:tcMar>
          </w:tcPr>
          <w:p w14:paraId="6954308A" w14:textId="77777777" w:rsidR="00AD205C" w:rsidRDefault="002C259D" w:rsidP="00D24084">
            <w:r>
              <w:t>IDPoziadavky</w:t>
            </w:r>
          </w:p>
        </w:tc>
        <w:tc>
          <w:tcPr>
            <w:tcW w:w="6949" w:type="dxa"/>
            <w:tcMar>
              <w:top w:w="30" w:type="dxa"/>
              <w:left w:w="30" w:type="dxa"/>
              <w:bottom w:w="20" w:type="dxa"/>
              <w:right w:w="30" w:type="dxa"/>
            </w:tcMar>
          </w:tcPr>
          <w:p w14:paraId="5DD70B01" w14:textId="77777777" w:rsidR="00AD205C" w:rsidRDefault="002C259D" w:rsidP="00D24084">
            <w:r>
              <w:t>Parameter sa získa volaním operácie pre prijatie a spracovanie požiadavky na report</w:t>
            </w:r>
          </w:p>
        </w:tc>
      </w:tr>
    </w:tbl>
    <w:p w14:paraId="025424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1CF9FB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10D2EF7" w14:textId="77777777" w:rsidR="00AD205C" w:rsidRPr="00F52ADD" w:rsidRDefault="002C259D" w:rsidP="00D24084">
            <w:pPr>
              <w:rPr>
                <w:sz w:val="16"/>
                <w:szCs w:val="16"/>
              </w:rPr>
            </w:pPr>
            <w:r w:rsidRPr="00F52ADD">
              <w:lastRenderedPageBreak/>
              <w:t>Request</w:t>
            </w:r>
          </w:p>
        </w:tc>
      </w:tr>
      <w:tr w:rsidR="00AD205C" w:rsidRPr="00F52ADD" w14:paraId="61B1AF17" w14:textId="77777777" w:rsidTr="00AD205C">
        <w:tc>
          <w:tcPr>
            <w:tcW w:w="9071" w:type="dxa"/>
            <w:tcMar>
              <w:top w:w="30" w:type="dxa"/>
              <w:left w:w="30" w:type="dxa"/>
              <w:bottom w:w="20" w:type="dxa"/>
              <w:right w:w="30" w:type="dxa"/>
            </w:tcMar>
          </w:tcPr>
          <w:p w14:paraId="352EDBC4" w14:textId="77777777" w:rsidR="00AD205C" w:rsidRPr="00F52ADD" w:rsidRDefault="002C259D" w:rsidP="00D24084">
            <w:r w:rsidRPr="00F52ADD">
              <w:t>&lt;soap:Envelope xmlns:soap="</w:t>
            </w:r>
            <w:hyperlink r:id="rId468" w:history="1">
              <w:r w:rsidRPr="00F52ADD">
                <w:rPr>
                  <w:rStyle w:val="Hypertextovprepojenie"/>
                  <w:sz w:val="16"/>
                  <w:szCs w:val="16"/>
                </w:rPr>
                <w:t>http://www.w3.org/2003/05/soap-envelope</w:t>
              </w:r>
            </w:hyperlink>
            <w:r w:rsidRPr="00F52ADD">
              <w:t>" xmlns:elek="</w:t>
            </w:r>
            <w:hyperlink r:id="rId469" w:history="1">
              <w:r w:rsidRPr="00F52ADD">
                <w:rPr>
                  <w:rStyle w:val="Hypertextovprepojenie"/>
                  <w:sz w:val="16"/>
                  <w:szCs w:val="16"/>
                </w:rPr>
                <w:t>http://www.cep.financnasprava.sk/ElektronickeSluzby</w:t>
              </w:r>
            </w:hyperlink>
            <w:r w:rsidRPr="00F52ADD">
              <w:t>" xmlns:pos="</w:t>
            </w:r>
            <w:hyperlink r:id="rId470" w:history="1">
              <w:r w:rsidRPr="00F52ADD">
                <w:rPr>
                  <w:rStyle w:val="Hypertextovprepojenie"/>
                  <w:sz w:val="16"/>
                  <w:szCs w:val="16"/>
                </w:rPr>
                <w:t>http://www.cep.financnasprava.sk/ElektronickeSluzby/PoskytnutieDetailuPoziadavkyISVS</w:t>
              </w:r>
            </w:hyperlink>
            <w:r w:rsidRPr="00F52ADD">
              <w:t>"&gt;</w:t>
            </w:r>
            <w:r w:rsidRPr="00F52ADD">
              <w:br/>
              <w:t>    &lt;soap:Header/&gt;</w:t>
            </w:r>
            <w:r w:rsidRPr="00F52ADD">
              <w:br/>
              <w:t>    &lt;soap:Body&gt;</w:t>
            </w:r>
            <w:r w:rsidRPr="00F52ADD">
              <w:br/>
              <w:t>        &lt;elek:PoskytnutieDetailuPoziadavkyISVS&gt;</w:t>
            </w:r>
            <w:r w:rsidRPr="00F52ADD">
              <w:br/>
              <w:t>            &lt;!--Optional:--&gt;</w:t>
            </w:r>
            <w:r w:rsidRPr="00F52ADD">
              <w:br/>
              <w:t>            &lt;elek:poskytnutieDetailuPoziadavkyISVSVstup&gt;</w:t>
            </w:r>
            <w:r w:rsidRPr="00F52ADD">
              <w:br/>
              <w:t>                &lt;pos:IDPoziadavky&gt;ac5c8ef8-fc49-f449-a0ad-a1f74a8ffa1a&lt;/pos:IDPoziadavky&gt;</w:t>
            </w:r>
            <w:r w:rsidRPr="00F52ADD">
              <w:br/>
              <w:t>            &lt;/elek:poskytnutieDetailuPoziadavkyISVSVstup&gt;</w:t>
            </w:r>
            <w:r w:rsidRPr="00F52ADD">
              <w:br/>
              <w:t>        &lt;/elek:PoskytnutieDetailuPoziadavkyISVS&gt;</w:t>
            </w:r>
            <w:r w:rsidRPr="00F52ADD">
              <w:br/>
              <w:t>    &lt;/soap:Body&gt;</w:t>
            </w:r>
            <w:r w:rsidRPr="00F52ADD">
              <w:br/>
              <w:t>&lt;/soap:Envelope&gt;</w:t>
            </w:r>
          </w:p>
        </w:tc>
      </w:tr>
    </w:tbl>
    <w:p w14:paraId="7896EAB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DBB68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B7FEEB" w14:textId="77777777" w:rsidR="00AD205C" w:rsidRPr="00F52ADD" w:rsidRDefault="002C259D" w:rsidP="00D24084">
            <w:pPr>
              <w:rPr>
                <w:sz w:val="16"/>
                <w:szCs w:val="16"/>
              </w:rPr>
            </w:pPr>
            <w:r w:rsidRPr="00F52ADD">
              <w:t>Response</w:t>
            </w:r>
          </w:p>
        </w:tc>
      </w:tr>
      <w:tr w:rsidR="00AD205C" w:rsidRPr="00F52ADD" w14:paraId="734F3357" w14:textId="77777777" w:rsidTr="00AD205C">
        <w:tc>
          <w:tcPr>
            <w:tcW w:w="9071" w:type="dxa"/>
            <w:tcMar>
              <w:top w:w="30" w:type="dxa"/>
              <w:left w:w="30" w:type="dxa"/>
              <w:bottom w:w="20" w:type="dxa"/>
              <w:right w:w="30" w:type="dxa"/>
            </w:tcMar>
          </w:tcPr>
          <w:p w14:paraId="599CE6CD" w14:textId="77777777" w:rsidR="00AD205C" w:rsidRPr="00F52ADD" w:rsidRDefault="002C259D" w:rsidP="00D24084">
            <w:r w:rsidRPr="00F52ADD">
              <w:t>&lt;s:Envelope xmlns:s="</w:t>
            </w:r>
            <w:hyperlink r:id="rId471" w:history="1">
              <w:r w:rsidRPr="00F52ADD">
                <w:rPr>
                  <w:rStyle w:val="Hypertextovprepojenie"/>
                  <w:sz w:val="16"/>
                  <w:szCs w:val="16"/>
                </w:rPr>
                <w:t>http://www.w3.org/2003/05/soap-envelope</w:t>
              </w:r>
            </w:hyperlink>
            <w:r w:rsidRPr="00F52ADD">
              <w:t>" xmlns:a="</w:t>
            </w:r>
            <w:hyperlink r:id="rId47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http://www.cep.financnasprava.sk/ElektronickeSluzby/IElektronickeSluzby/PoskytnutieDetailuPoziadavkyISVSResponse&lt;/a:Action</w:t>
              </w:r>
            </w:hyperlink>
            <w:r w:rsidRPr="00F52ADD">
              <w:t>&gt;</w:t>
            </w:r>
            <w:r w:rsidRPr="00F52ADD">
              <w:br/>
              <w:t>    &lt;/s:Header&gt;</w:t>
            </w:r>
            <w:r w:rsidRPr="00F52ADD">
              <w:br/>
              <w:t>    &lt;s:Body&gt;</w:t>
            </w:r>
            <w:r w:rsidRPr="00F52ADD">
              <w:br/>
              <w:t>        &lt;PoskytnutieDetailuPoziadavkyISVSResponse xmlns="</w:t>
            </w:r>
            <w:hyperlink r:id="rId473" w:history="1">
              <w:r w:rsidRPr="00F52ADD">
                <w:rPr>
                  <w:rStyle w:val="Hypertextovprepojenie"/>
                  <w:sz w:val="16"/>
                  <w:szCs w:val="16"/>
                </w:rPr>
                <w:t>http://www.cep.financnasprava.sk/ElektronickeSluzby</w:t>
              </w:r>
            </w:hyperlink>
            <w:r w:rsidRPr="00F52ADD">
              <w:t>"&gt;</w:t>
            </w:r>
            <w:r w:rsidRPr="00F52ADD">
              <w:br/>
              <w:t>            &lt;PoskytnutieDetailuPoziadavkyISVSResult xmlns:b="</w:t>
            </w:r>
            <w:hyperlink r:id="rId474" w:history="1">
              <w:r w:rsidRPr="00F52ADD">
                <w:rPr>
                  <w:rStyle w:val="Hypertextovprepojenie"/>
                  <w:sz w:val="16"/>
                  <w:szCs w:val="16"/>
                </w:rPr>
                <w:t>http://www.cep.financnasprava.sk/ElektronickeSluzby/PoskytnutieDetailuPoziadavkyISVS</w:t>
              </w:r>
            </w:hyperlink>
            <w:r w:rsidRPr="00F52ADD">
              <w:t>" xmlns:i="</w:t>
            </w:r>
            <w:hyperlink r:id="rId475" w:history="1">
              <w:r w:rsidRPr="00F52ADD">
                <w:rPr>
                  <w:rStyle w:val="Hypertextovprepojenie"/>
                  <w:sz w:val="16"/>
                  <w:szCs w:val="16"/>
                </w:rPr>
                <w:t>http://www.w3.org/2001/XMLSchema-instance</w:t>
              </w:r>
            </w:hyperlink>
            <w:r w:rsidRPr="00F52ADD">
              <w:t>"&gt;</w:t>
            </w:r>
            <w:r w:rsidRPr="00F52ADD">
              <w:br/>
              <w:t>                &lt;NavratovaHodnota xmlns="</w:t>
            </w:r>
            <w:hyperlink r:id="rId476" w:history="1">
              <w:r w:rsidRPr="00F52ADD">
                <w:rPr>
                  <w:rStyle w:val="Hypertextovprepojenie"/>
                  <w:sz w:val="16"/>
                  <w:szCs w:val="16"/>
                </w:rPr>
                <w:t>http://www.cep.financnasprava.sk/ElektronickeSluzby/OutputBase</w:t>
              </w:r>
            </w:hyperlink>
            <w:r w:rsidRPr="00F52ADD">
              <w:t>" xmlns:c="</w:t>
            </w:r>
            <w:hyperlink r:id="rId47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&lt;b:DatumACasPrijatejPoziadavky&gt;2015-01-20T08:05:58&lt;/b:DatumACasPrijatejPoziadavky&gt;</w:t>
            </w:r>
            <w:r w:rsidRPr="00F52ADD">
              <w:br/>
              <w:t>                &lt;b:ExternyKodTypuReportu&gt;R_LIC_003_ORGA&lt;/b:ExternyKodTypuReportu&gt;</w:t>
            </w:r>
            <w:r w:rsidRPr="00F52ADD">
              <w:br/>
              <w:t>                &lt;b:IdPoziadavky&gt;ac5c8ef8-fc49-f449-a0ad-a1f74a8ffa1a&lt;/b:IdPoziadavky&gt;</w:t>
            </w:r>
            <w:r w:rsidRPr="00F52ADD">
              <w:br/>
              <w:t>                &lt;b:KodFormatuReportu&gt;pdf&lt;/b:KodFormatuReportu&gt;</w:t>
            </w:r>
            <w:r w:rsidRPr="00F52ADD">
              <w:br/>
              <w:t>                &lt;b:KodStavuPoziadavky&gt;3&lt;/b:KodStavuPoziadavky&gt;</w:t>
            </w:r>
            <w:r w:rsidRPr="00F52ADD">
              <w:br/>
              <w:t>                &lt;b:NaPoziadanie&gt;true&lt;/b:NaPoziadanie&gt;</w:t>
            </w:r>
            <w:r w:rsidRPr="00F52ADD">
              <w:br/>
              <w:t>                &lt;b:NazovReportu&gt;Report1 MPRV&lt;/b:NazovReportu&gt;</w:t>
            </w:r>
            <w:r w:rsidRPr="00F52ADD">
              <w:br/>
              <w:t>                &lt;b:NazovStavuPoziadavky&gt;Vybavená&lt;/b:NazovStavuPoziadavky&gt;</w:t>
            </w:r>
            <w:r w:rsidRPr="00F52ADD">
              <w:br/>
              <w:t>                &lt;b:NazovTypuReportu i:nil="true"/&gt;</w:t>
            </w:r>
            <w:r w:rsidRPr="00F52ADD">
              <w:br/>
              <w:t>                &lt;b:Parametre&gt;</w:t>
            </w:r>
            <w:r w:rsidRPr="00F52ADD">
              <w:br/>
              <w:t>                    &lt;b:PoskytnutieDetailuPoziadavkyISVS_Parameter&gt;</w:t>
            </w:r>
            <w:r w:rsidRPr="00F52ADD">
              <w:br/>
              <w:t>                        &lt;b:ExternyKod&gt;OrganizacnaZlozkaID&lt;/b:ExternyKod&gt;</w:t>
            </w:r>
            <w:r w:rsidRPr="00F52ADD">
              <w:br/>
              <w:t>                        &lt;b:Hodnota&gt;9af85e81-b06c-5049-a0f6-45b79461d85c&lt;/b:Hodnota&gt;</w:t>
            </w:r>
            <w:r w:rsidRPr="00F52ADD">
              <w:br/>
              <w:t>                        &lt;b:Popis i:nil="true"/&gt;</w:t>
            </w:r>
            <w:r w:rsidRPr="00F52ADD">
              <w:br/>
              <w:t>                    &lt;/b:PoskytnutieDetailuPoziadavkyISVS_Parameter&gt;</w:t>
            </w:r>
            <w:r w:rsidRPr="00F52ADD">
              <w:br/>
              <w:t>                &lt;/b:Parametre&gt;</w:t>
            </w:r>
            <w:r w:rsidRPr="00F52ADD">
              <w:br/>
              <w:t>            &lt;/PoskytnutieDetailuPoziadavkyISVSResult&gt;</w:t>
            </w:r>
            <w:r w:rsidRPr="00F52ADD">
              <w:br/>
              <w:t>        &lt;/PoskytnutieDetailuPoziadavkyISVSResponse&gt;</w:t>
            </w:r>
            <w:r w:rsidRPr="00F52ADD">
              <w:br/>
            </w:r>
            <w:r w:rsidRPr="00F52ADD">
              <w:lastRenderedPageBreak/>
              <w:t>    &lt;/s:Body&gt;</w:t>
            </w:r>
            <w:r w:rsidRPr="00F52ADD">
              <w:br/>
              <w:t>&lt;/s:Envelope&gt;</w:t>
            </w:r>
          </w:p>
        </w:tc>
      </w:tr>
    </w:tbl>
    <w:p w14:paraId="40718DE3" w14:textId="77777777" w:rsidR="00AD205C" w:rsidRDefault="002C259D" w:rsidP="00D24084">
      <w:r>
        <w:lastRenderedPageBreak/>
        <w:br/>
      </w:r>
    </w:p>
    <w:p w14:paraId="5F5D0BEA" w14:textId="77777777" w:rsidR="00AD205C" w:rsidRDefault="002C259D" w:rsidP="00D24084">
      <w:r>
        <w:br/>
      </w:r>
    </w:p>
    <w:p w14:paraId="0F9EF0AB" w14:textId="77777777" w:rsidR="00AD205C" w:rsidRDefault="002C259D" w:rsidP="00D24084">
      <w:r>
        <w:t>Krok 5</w:t>
      </w:r>
    </w:p>
    <w:tbl>
      <w:tblPr>
        <w:tblStyle w:val="ScrollTableNormal"/>
        <w:tblW w:w="0" w:type="auto"/>
        <w:tblLayout w:type="fixed"/>
        <w:tblLook w:val="0020" w:firstRow="1" w:lastRow="0" w:firstColumn="0" w:lastColumn="0" w:noHBand="0" w:noVBand="0"/>
      </w:tblPr>
      <w:tblGrid>
        <w:gridCol w:w="9071"/>
      </w:tblGrid>
      <w:tr w:rsidR="00AD205C" w14:paraId="552E014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838FBC" w14:textId="77777777" w:rsidR="00AD205C" w:rsidRDefault="002C259D" w:rsidP="00D24084">
            <w:r>
              <w:t>Názov metódy</w:t>
            </w:r>
          </w:p>
        </w:tc>
      </w:tr>
      <w:tr w:rsidR="00AD205C" w14:paraId="2BF41670" w14:textId="77777777" w:rsidTr="00AD205C">
        <w:tc>
          <w:tcPr>
            <w:tcW w:w="9071" w:type="dxa"/>
            <w:tcMar>
              <w:top w:w="30" w:type="dxa"/>
              <w:left w:w="30" w:type="dxa"/>
              <w:bottom w:w="20" w:type="dxa"/>
              <w:right w:w="30" w:type="dxa"/>
            </w:tcMar>
          </w:tcPr>
          <w:p w14:paraId="60F4D74A" w14:textId="77777777" w:rsidR="00AD205C" w:rsidRDefault="002C259D" w:rsidP="00D24084">
            <w:r>
              <w:t>PoskytnutieDatReportuISVS</w:t>
            </w:r>
          </w:p>
        </w:tc>
      </w:tr>
    </w:tbl>
    <w:p w14:paraId="4E0D976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2C19D94"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7A757C7D" w14:textId="77777777" w:rsidR="00AD205C" w:rsidRDefault="002C259D" w:rsidP="00D24084">
            <w:r>
              <w:t>Vstupný parameter</w:t>
            </w:r>
          </w:p>
        </w:tc>
        <w:tc>
          <w:tcPr>
            <w:tcW w:w="7091" w:type="dxa"/>
            <w:tcMar>
              <w:top w:w="30" w:type="dxa"/>
              <w:left w:w="30" w:type="dxa"/>
              <w:bottom w:w="20" w:type="dxa"/>
              <w:right w:w="30" w:type="dxa"/>
            </w:tcMar>
          </w:tcPr>
          <w:p w14:paraId="0835CB36" w14:textId="77777777" w:rsidR="00AD205C" w:rsidRDefault="002C259D" w:rsidP="00D24084">
            <w:r>
              <w:t>Popis</w:t>
            </w:r>
          </w:p>
        </w:tc>
      </w:tr>
      <w:tr w:rsidR="00AD205C" w14:paraId="332122CA" w14:textId="77777777" w:rsidTr="00F52ADD">
        <w:tc>
          <w:tcPr>
            <w:tcW w:w="1980" w:type="dxa"/>
            <w:tcMar>
              <w:top w:w="30" w:type="dxa"/>
              <w:left w:w="30" w:type="dxa"/>
              <w:bottom w:w="20" w:type="dxa"/>
              <w:right w:w="30" w:type="dxa"/>
            </w:tcMar>
          </w:tcPr>
          <w:p w14:paraId="28C6EAC5" w14:textId="77777777" w:rsidR="00AD205C" w:rsidRDefault="002C259D" w:rsidP="00D24084">
            <w:r>
              <w:t>IDPoziadavky</w:t>
            </w:r>
          </w:p>
        </w:tc>
        <w:tc>
          <w:tcPr>
            <w:tcW w:w="7091" w:type="dxa"/>
            <w:tcMar>
              <w:top w:w="30" w:type="dxa"/>
              <w:left w:w="30" w:type="dxa"/>
              <w:bottom w:w="20" w:type="dxa"/>
              <w:right w:w="30" w:type="dxa"/>
            </w:tcMar>
          </w:tcPr>
          <w:p w14:paraId="72293D4A" w14:textId="77777777" w:rsidR="00AD205C" w:rsidRDefault="002C259D" w:rsidP="00D24084">
            <w:r>
              <w:t>Parameter sa získa volaním operácie pre prijatie a spracovanie požiadavky na report</w:t>
            </w:r>
          </w:p>
        </w:tc>
      </w:tr>
    </w:tbl>
    <w:p w14:paraId="194070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0782C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1E60E6" w14:textId="77777777" w:rsidR="00AD205C" w:rsidRPr="00F52ADD" w:rsidRDefault="002C259D" w:rsidP="00D24084">
            <w:pPr>
              <w:rPr>
                <w:sz w:val="16"/>
                <w:szCs w:val="16"/>
              </w:rPr>
            </w:pPr>
            <w:r w:rsidRPr="00F52ADD">
              <w:t>Request</w:t>
            </w:r>
          </w:p>
        </w:tc>
      </w:tr>
      <w:tr w:rsidR="00AD205C" w:rsidRPr="00F52ADD" w14:paraId="2EF840F4" w14:textId="77777777" w:rsidTr="00AD205C">
        <w:tc>
          <w:tcPr>
            <w:tcW w:w="9071" w:type="dxa"/>
            <w:tcMar>
              <w:top w:w="30" w:type="dxa"/>
              <w:left w:w="30" w:type="dxa"/>
              <w:bottom w:w="20" w:type="dxa"/>
              <w:right w:w="30" w:type="dxa"/>
            </w:tcMar>
          </w:tcPr>
          <w:p w14:paraId="3D598962" w14:textId="77777777" w:rsidR="00AD205C" w:rsidRPr="00F52ADD" w:rsidRDefault="002C259D" w:rsidP="00D24084">
            <w:r w:rsidRPr="00F52ADD">
              <w:t>&lt;soap:Envelope xmlns:soap="</w:t>
            </w:r>
            <w:hyperlink r:id="rId478" w:history="1">
              <w:r w:rsidRPr="00F52ADD">
                <w:rPr>
                  <w:rStyle w:val="Hypertextovprepojenie"/>
                  <w:sz w:val="16"/>
                  <w:szCs w:val="16"/>
                </w:rPr>
                <w:t>http://www.w3.org/2003/05/soap-envelope</w:t>
              </w:r>
            </w:hyperlink>
            <w:r w:rsidRPr="00F52ADD">
              <w:t>" xmlns:elek="</w:t>
            </w:r>
            <w:hyperlink r:id="rId479" w:history="1">
              <w:r w:rsidRPr="00F52ADD">
                <w:rPr>
                  <w:rStyle w:val="Hypertextovprepojenie"/>
                  <w:sz w:val="16"/>
                  <w:szCs w:val="16"/>
                </w:rPr>
                <w:t>http://www.cep.financnasprava.sk/ElektronickeSluzby</w:t>
              </w:r>
            </w:hyperlink>
            <w:r w:rsidRPr="00F52ADD">
              <w:t>" xmlns:pos="</w:t>
            </w:r>
            <w:hyperlink r:id="rId480" w:history="1">
              <w:r w:rsidRPr="00F52ADD">
                <w:rPr>
                  <w:rStyle w:val="Hypertextovprepojenie"/>
                  <w:sz w:val="16"/>
                  <w:szCs w:val="16"/>
                </w:rPr>
                <w:t>http://www.cep.financnasprava.sk/ElektronickeSluzby/PoskytnutieDatReportuISVS</w:t>
              </w:r>
            </w:hyperlink>
            <w:r w:rsidRPr="00F52ADD">
              <w:t>"&gt;</w:t>
            </w:r>
            <w:r w:rsidRPr="00F52ADD">
              <w:br/>
              <w:t>    &lt;soap:Header/&gt;</w:t>
            </w:r>
            <w:r w:rsidRPr="00F52ADD">
              <w:br/>
              <w:t>    &lt;soap:Body&gt;</w:t>
            </w:r>
            <w:r w:rsidRPr="00F52ADD">
              <w:br/>
              <w:t>        &lt;elek:PoskytnutieDatReportuISVS&gt;</w:t>
            </w:r>
            <w:r w:rsidRPr="00F52ADD">
              <w:br/>
              <w:t>            &lt;!--Optional:--&gt;</w:t>
            </w:r>
            <w:r w:rsidRPr="00F52ADD">
              <w:br/>
              <w:t>            &lt;elek:poskytnutieDatReportuISVSVstup&gt;</w:t>
            </w:r>
            <w:r w:rsidRPr="00F52ADD">
              <w:br/>
              <w:t>                &lt;pos:IDPoziadavky&gt;ac5c8ef8-fc49-f449-a0ad-a1f74a8ffa1a&lt;/pos:IDPoziadavky&gt;</w:t>
            </w:r>
            <w:r w:rsidRPr="00F52ADD">
              <w:br/>
              <w:t>            &lt;/elek:poskytnutieDatReportuISVSVstup&gt;</w:t>
            </w:r>
            <w:r w:rsidRPr="00F52ADD">
              <w:br/>
              <w:t>        &lt;/elek:PoskytnutieDatReportuISVS&gt;</w:t>
            </w:r>
            <w:r w:rsidRPr="00F52ADD">
              <w:br/>
              <w:t>    &lt;/soap:Body&gt;</w:t>
            </w:r>
            <w:r w:rsidRPr="00F52ADD">
              <w:br/>
              <w:t>&lt;/soap:Envelope&gt;</w:t>
            </w:r>
          </w:p>
        </w:tc>
      </w:tr>
    </w:tbl>
    <w:p w14:paraId="04E0AE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C9A7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801C47" w14:textId="77777777" w:rsidR="00AD205C" w:rsidRPr="00F52ADD" w:rsidRDefault="002C259D" w:rsidP="00D24084">
            <w:pPr>
              <w:rPr>
                <w:sz w:val="16"/>
                <w:szCs w:val="16"/>
              </w:rPr>
            </w:pPr>
            <w:r w:rsidRPr="00F52ADD">
              <w:t>Response</w:t>
            </w:r>
          </w:p>
        </w:tc>
      </w:tr>
      <w:tr w:rsidR="00AD205C" w:rsidRPr="00F52ADD" w14:paraId="4CBE8475" w14:textId="77777777" w:rsidTr="00AD205C">
        <w:tc>
          <w:tcPr>
            <w:tcW w:w="9071" w:type="dxa"/>
            <w:tcMar>
              <w:top w:w="30" w:type="dxa"/>
              <w:left w:w="30" w:type="dxa"/>
              <w:bottom w:w="20" w:type="dxa"/>
              <w:right w:w="30" w:type="dxa"/>
            </w:tcMar>
          </w:tcPr>
          <w:p w14:paraId="56246188" w14:textId="77777777" w:rsidR="00AD205C" w:rsidRPr="00F52ADD" w:rsidRDefault="002C259D" w:rsidP="00D24084">
            <w:r w:rsidRPr="00F52ADD">
              <w:t>&lt;s:Envelope xmlns:s="</w:t>
            </w:r>
            <w:hyperlink r:id="rId481" w:history="1">
              <w:r w:rsidRPr="00F52ADD">
                <w:rPr>
                  <w:rStyle w:val="Hypertextovprepojenie"/>
                  <w:sz w:val="16"/>
                  <w:szCs w:val="16"/>
                </w:rPr>
                <w:t>http://www.w3.org/2003/05/soap-envelope</w:t>
              </w:r>
            </w:hyperlink>
            <w:r w:rsidRPr="00F52ADD">
              <w:t>" xmlns:a="</w:t>
            </w:r>
            <w:hyperlink r:id="rId48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http://www.cep.financnasprava.sk/ElektronickeSluzby/IElektronickeSluzby/PoskytnutieDatReportuISVSResponse&lt;/a:Action</w:t>
              </w:r>
            </w:hyperlink>
            <w:r w:rsidRPr="00F52ADD">
              <w:t>&gt;</w:t>
            </w:r>
            <w:r w:rsidRPr="00F52ADD">
              <w:br/>
              <w:t>    &lt;/s:Header&gt;</w:t>
            </w:r>
            <w:r w:rsidRPr="00F52ADD">
              <w:br/>
              <w:t>    &lt;s:Body&gt;</w:t>
            </w:r>
            <w:r w:rsidRPr="00F52ADD">
              <w:br/>
              <w:t>        &lt;PoskytnutieDatReportuISVSResponse xmlns="</w:t>
            </w:r>
            <w:hyperlink r:id="rId483" w:history="1">
              <w:r w:rsidRPr="00F52ADD">
                <w:rPr>
                  <w:rStyle w:val="Hypertextovprepojenie"/>
                  <w:sz w:val="16"/>
                  <w:szCs w:val="16"/>
                </w:rPr>
                <w:t>http://www.cep.financnasprava.sk/ElektronickeSluzby</w:t>
              </w:r>
            </w:hyperlink>
            <w:r w:rsidRPr="00F52ADD">
              <w:t>"&gt;</w:t>
            </w:r>
            <w:r w:rsidRPr="00F52ADD">
              <w:br/>
              <w:t>            &lt;PoskytnutieDatReportuISVSResult xmlns:b="</w:t>
            </w:r>
            <w:hyperlink r:id="rId484" w:history="1">
              <w:r w:rsidRPr="00F52ADD">
                <w:rPr>
                  <w:rStyle w:val="Hypertextovprepojenie"/>
                  <w:sz w:val="16"/>
                  <w:szCs w:val="16"/>
                </w:rPr>
                <w:t>http://www.cep.financnasprava.sk/ElektronickeSluzby/PoskytnutieDatReportuISVS</w:t>
              </w:r>
            </w:hyperlink>
            <w:r w:rsidRPr="00F52ADD">
              <w:t>" xmlns:i="</w:t>
            </w:r>
            <w:hyperlink r:id="rId485" w:history="1">
              <w:r w:rsidRPr="00F52ADD">
                <w:rPr>
                  <w:rStyle w:val="Hypertextovprepojenie"/>
                  <w:sz w:val="16"/>
                  <w:szCs w:val="16"/>
                </w:rPr>
                <w:t>http://www.w3.org/2001/XMLSchema-instance</w:t>
              </w:r>
            </w:hyperlink>
            <w:r w:rsidRPr="00F52ADD">
              <w:t>"&gt;</w:t>
            </w:r>
            <w:r w:rsidRPr="00F52ADD">
              <w:br/>
              <w:t>                &lt;NavratovaHodnota xmlns="</w:t>
            </w:r>
            <w:hyperlink r:id="rId486" w:history="1">
              <w:r w:rsidRPr="00F52ADD">
                <w:rPr>
                  <w:rStyle w:val="Hypertextovprepojenie"/>
                  <w:sz w:val="16"/>
                  <w:szCs w:val="16"/>
                </w:rPr>
                <w:t>http://www.cep.financnasprava.sk/ElektronickeSluzby/OutputBase</w:t>
              </w:r>
            </w:hyperlink>
            <w:r w:rsidRPr="00F52ADD">
              <w:t>" xmlns:c="</w:t>
            </w:r>
            <w:hyperlink r:id="rId48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&lt;b:DataReportu&gt;JVBERi0xLjYNCjYgMCBvYmoNCjw8IC9MZW5ndGggMjYyMyAvRmls.....&lt;/b:DataReportu&gt;</w:t>
            </w:r>
            <w:r w:rsidRPr="00F52ADD">
              <w:br/>
              <w:t>                &lt;b:IDPoziadavky&gt;ac5c8ef8-fc49-f449-a0ad-a1f74a8ffa1a&lt;/b:IDPoziadavky&gt;</w:t>
            </w:r>
            <w:r w:rsidRPr="00F52ADD">
              <w:br/>
              <w:t>            &lt;/PoskytnutieDatReportuISVSResult&gt;</w:t>
            </w:r>
            <w:r w:rsidRPr="00F52ADD">
              <w:br/>
              <w:t>        &lt;/PoskytnutieDatReportuISVSResponse&gt;</w:t>
            </w:r>
            <w:r w:rsidRPr="00F52ADD">
              <w:br/>
            </w:r>
            <w:r w:rsidRPr="00F52ADD">
              <w:lastRenderedPageBreak/>
              <w:t>    &lt;/s:Body&gt;</w:t>
            </w:r>
            <w:r w:rsidRPr="00F52ADD">
              <w:br/>
              <w:t>&lt;/s:Envelope&gt;</w:t>
            </w:r>
          </w:p>
        </w:tc>
      </w:tr>
    </w:tbl>
    <w:p w14:paraId="43EC657B" w14:textId="541A4472" w:rsidR="00AD205C" w:rsidRDefault="002C259D" w:rsidP="00D24084">
      <w:pPr>
        <w:pStyle w:val="Nadpis4"/>
      </w:pPr>
      <w:bookmarkStart w:id="220" w:name="scroll-bookmark-167"/>
      <w:r>
        <w:lastRenderedPageBreak/>
        <w:t>Popis výnimiek</w:t>
      </w:r>
      <w:bookmarkEnd w:id="220"/>
    </w:p>
    <w:tbl>
      <w:tblPr>
        <w:tblStyle w:val="ScrollTableNormal"/>
        <w:tblW w:w="9070" w:type="dxa"/>
        <w:tblLayout w:type="fixed"/>
        <w:tblLook w:val="0020" w:firstRow="1" w:lastRow="0" w:firstColumn="0" w:lastColumn="0" w:noHBand="0" w:noVBand="0"/>
      </w:tblPr>
      <w:tblGrid>
        <w:gridCol w:w="704"/>
        <w:gridCol w:w="3686"/>
        <w:gridCol w:w="3543"/>
        <w:gridCol w:w="1137"/>
      </w:tblGrid>
      <w:tr w:rsidR="00AD205C" w14:paraId="77114F92" w14:textId="77777777" w:rsidTr="00F52AD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EFDE584" w14:textId="77777777" w:rsidR="00AD205C" w:rsidRDefault="002C259D" w:rsidP="00D24084">
            <w:r>
              <w:t>Kód</w:t>
            </w:r>
          </w:p>
        </w:tc>
        <w:tc>
          <w:tcPr>
            <w:tcW w:w="3686" w:type="dxa"/>
            <w:tcMar>
              <w:top w:w="30" w:type="dxa"/>
              <w:left w:w="30" w:type="dxa"/>
              <w:bottom w:w="20" w:type="dxa"/>
              <w:right w:w="30" w:type="dxa"/>
            </w:tcMar>
          </w:tcPr>
          <w:p w14:paraId="4D5ADDE2" w14:textId="77777777" w:rsidR="00AD205C" w:rsidRDefault="002C259D" w:rsidP="00D24084">
            <w:r>
              <w:t>Popís</w:t>
            </w:r>
          </w:p>
        </w:tc>
        <w:tc>
          <w:tcPr>
            <w:tcW w:w="3543" w:type="dxa"/>
            <w:tcMar>
              <w:top w:w="30" w:type="dxa"/>
              <w:left w:w="30" w:type="dxa"/>
              <w:bottom w:w="20" w:type="dxa"/>
              <w:right w:w="30" w:type="dxa"/>
            </w:tcMar>
          </w:tcPr>
          <w:p w14:paraId="31FEF447" w14:textId="77777777" w:rsidR="00AD205C" w:rsidRDefault="002C259D" w:rsidP="00D24084">
            <w:r>
              <w:t>Špecifikácia chyby</w:t>
            </w:r>
          </w:p>
        </w:tc>
        <w:tc>
          <w:tcPr>
            <w:tcW w:w="1137" w:type="dxa"/>
            <w:tcMar>
              <w:top w:w="30" w:type="dxa"/>
              <w:left w:w="30" w:type="dxa"/>
              <w:bottom w:w="20" w:type="dxa"/>
              <w:right w:w="30" w:type="dxa"/>
            </w:tcMar>
          </w:tcPr>
          <w:p w14:paraId="1CEE2515" w14:textId="77777777" w:rsidR="00AD205C" w:rsidRDefault="002C259D" w:rsidP="00D24084">
            <w:r>
              <w:t>Typ chyby</w:t>
            </w:r>
          </w:p>
        </w:tc>
      </w:tr>
      <w:tr w:rsidR="00AD205C" w14:paraId="1ADF326B" w14:textId="77777777" w:rsidTr="00F52ADD">
        <w:tc>
          <w:tcPr>
            <w:tcW w:w="704" w:type="dxa"/>
            <w:tcMar>
              <w:top w:w="30" w:type="dxa"/>
              <w:left w:w="30" w:type="dxa"/>
              <w:bottom w:w="20" w:type="dxa"/>
              <w:right w:w="30" w:type="dxa"/>
            </w:tcMar>
          </w:tcPr>
          <w:p w14:paraId="6E26960A" w14:textId="77777777" w:rsidR="00AD205C" w:rsidRDefault="002C259D" w:rsidP="00D24084">
            <w:r>
              <w:t>-999</w:t>
            </w:r>
          </w:p>
        </w:tc>
        <w:tc>
          <w:tcPr>
            <w:tcW w:w="3686" w:type="dxa"/>
            <w:tcMar>
              <w:top w:w="30" w:type="dxa"/>
              <w:left w:w="30" w:type="dxa"/>
              <w:bottom w:w="20" w:type="dxa"/>
              <w:right w:w="30" w:type="dxa"/>
            </w:tcMar>
          </w:tcPr>
          <w:p w14:paraId="5956DD2A" w14:textId="77777777" w:rsidR="00AD205C" w:rsidRDefault="002C259D" w:rsidP="00D24084">
            <w:r>
              <w:t>Neexistujúce oprávnenie na službu</w:t>
            </w:r>
          </w:p>
        </w:tc>
        <w:tc>
          <w:tcPr>
            <w:tcW w:w="3543" w:type="dxa"/>
            <w:tcMar>
              <w:top w:w="30" w:type="dxa"/>
              <w:left w:w="30" w:type="dxa"/>
              <w:bottom w:w="20" w:type="dxa"/>
              <w:right w:w="30" w:type="dxa"/>
            </w:tcMar>
          </w:tcPr>
          <w:p w14:paraId="746F84DF" w14:textId="77777777" w:rsidR="00AD205C" w:rsidRDefault="002C259D" w:rsidP="00D24084">
            <w:r>
              <w:t>Neexistujúce oprávnenie na službu</w:t>
            </w:r>
          </w:p>
        </w:tc>
        <w:tc>
          <w:tcPr>
            <w:tcW w:w="1137" w:type="dxa"/>
            <w:tcMar>
              <w:top w:w="30" w:type="dxa"/>
              <w:left w:w="30" w:type="dxa"/>
              <w:bottom w:w="20" w:type="dxa"/>
              <w:right w:w="30" w:type="dxa"/>
            </w:tcMar>
          </w:tcPr>
          <w:p w14:paraId="75495F70" w14:textId="77777777" w:rsidR="00AD205C" w:rsidRDefault="002C259D" w:rsidP="00D24084">
            <w:r>
              <w:t>Biznis</w:t>
            </w:r>
          </w:p>
        </w:tc>
      </w:tr>
      <w:tr w:rsidR="00AD205C" w14:paraId="6E25760A" w14:textId="77777777" w:rsidTr="00F52ADD">
        <w:tc>
          <w:tcPr>
            <w:tcW w:w="704" w:type="dxa"/>
            <w:tcMar>
              <w:top w:w="30" w:type="dxa"/>
              <w:left w:w="30" w:type="dxa"/>
              <w:bottom w:w="20" w:type="dxa"/>
              <w:right w:w="30" w:type="dxa"/>
            </w:tcMar>
          </w:tcPr>
          <w:p w14:paraId="7F9DE78B" w14:textId="77777777" w:rsidR="00AD205C" w:rsidRDefault="002C259D" w:rsidP="00D24084">
            <w:r>
              <w:t>4</w:t>
            </w:r>
          </w:p>
        </w:tc>
        <w:tc>
          <w:tcPr>
            <w:tcW w:w="3686" w:type="dxa"/>
            <w:tcMar>
              <w:top w:w="30" w:type="dxa"/>
              <w:left w:w="30" w:type="dxa"/>
              <w:bottom w:w="20" w:type="dxa"/>
              <w:right w:w="30" w:type="dxa"/>
            </w:tcMar>
          </w:tcPr>
          <w:p w14:paraId="67C8B3EF" w14:textId="77777777" w:rsidR="00AD205C" w:rsidRDefault="002C259D" w:rsidP="00D24084">
            <w:r>
              <w:t>Identifikácia subjektu typu Fyzická osoba musí obsahovať meno a priezvisko</w:t>
            </w:r>
          </w:p>
        </w:tc>
        <w:tc>
          <w:tcPr>
            <w:tcW w:w="3543" w:type="dxa"/>
            <w:tcMar>
              <w:top w:w="30" w:type="dxa"/>
              <w:left w:w="30" w:type="dxa"/>
              <w:bottom w:w="20" w:type="dxa"/>
              <w:right w:w="30" w:type="dxa"/>
            </w:tcMar>
          </w:tcPr>
          <w:p w14:paraId="19ABBC28"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6C5E0652" w14:textId="77777777" w:rsidR="00AD205C" w:rsidRDefault="002C259D" w:rsidP="00D24084">
            <w:r>
              <w:t>Biznis</w:t>
            </w:r>
          </w:p>
        </w:tc>
      </w:tr>
      <w:tr w:rsidR="00AD205C" w14:paraId="1658EF29" w14:textId="77777777" w:rsidTr="00F52ADD">
        <w:tc>
          <w:tcPr>
            <w:tcW w:w="704" w:type="dxa"/>
            <w:tcMar>
              <w:top w:w="30" w:type="dxa"/>
              <w:left w:w="30" w:type="dxa"/>
              <w:bottom w:w="20" w:type="dxa"/>
              <w:right w:w="30" w:type="dxa"/>
            </w:tcMar>
          </w:tcPr>
          <w:p w14:paraId="2E2E6062" w14:textId="77777777" w:rsidR="00AD205C" w:rsidRDefault="002C259D" w:rsidP="00D24084">
            <w:r>
              <w:t>2</w:t>
            </w:r>
          </w:p>
        </w:tc>
        <w:tc>
          <w:tcPr>
            <w:tcW w:w="3686" w:type="dxa"/>
            <w:tcMar>
              <w:top w:w="30" w:type="dxa"/>
              <w:left w:w="30" w:type="dxa"/>
              <w:bottom w:w="20" w:type="dxa"/>
              <w:right w:w="30" w:type="dxa"/>
            </w:tcMar>
          </w:tcPr>
          <w:p w14:paraId="44346818" w14:textId="77777777" w:rsidR="00AD205C" w:rsidRDefault="002C259D" w:rsidP="00D24084">
            <w:r>
              <w:t>Požadovaný subjekt v systéme neexistuje</w:t>
            </w:r>
          </w:p>
        </w:tc>
        <w:tc>
          <w:tcPr>
            <w:tcW w:w="3543" w:type="dxa"/>
            <w:tcMar>
              <w:top w:w="30" w:type="dxa"/>
              <w:left w:w="30" w:type="dxa"/>
              <w:bottom w:w="20" w:type="dxa"/>
              <w:right w:w="30" w:type="dxa"/>
            </w:tcMar>
          </w:tcPr>
          <w:p w14:paraId="298A280D" w14:textId="77777777" w:rsidR="00AD205C" w:rsidRDefault="002C259D" w:rsidP="00D24084">
            <w:r>
              <w:t>Požadovaný subjekt v systéme neexistuje</w:t>
            </w:r>
          </w:p>
        </w:tc>
        <w:tc>
          <w:tcPr>
            <w:tcW w:w="1137" w:type="dxa"/>
            <w:tcMar>
              <w:top w:w="30" w:type="dxa"/>
              <w:left w:w="30" w:type="dxa"/>
              <w:bottom w:w="20" w:type="dxa"/>
              <w:right w:w="30" w:type="dxa"/>
            </w:tcMar>
          </w:tcPr>
          <w:p w14:paraId="342F5191" w14:textId="77777777" w:rsidR="00AD205C" w:rsidRDefault="002C259D" w:rsidP="00D24084">
            <w:r>
              <w:t>Biznis</w:t>
            </w:r>
          </w:p>
        </w:tc>
      </w:tr>
      <w:tr w:rsidR="00AD205C" w14:paraId="2CB94422" w14:textId="77777777" w:rsidTr="00F52ADD">
        <w:tc>
          <w:tcPr>
            <w:tcW w:w="704" w:type="dxa"/>
            <w:tcMar>
              <w:top w:w="30" w:type="dxa"/>
              <w:left w:w="30" w:type="dxa"/>
              <w:bottom w:w="20" w:type="dxa"/>
              <w:right w:w="30" w:type="dxa"/>
            </w:tcMar>
          </w:tcPr>
          <w:p w14:paraId="6CDBB64F" w14:textId="77777777" w:rsidR="00AD205C" w:rsidRDefault="002C259D" w:rsidP="00D24084">
            <w:r>
              <w:t>22</w:t>
            </w:r>
          </w:p>
        </w:tc>
        <w:tc>
          <w:tcPr>
            <w:tcW w:w="3686" w:type="dxa"/>
            <w:tcMar>
              <w:top w:w="30" w:type="dxa"/>
              <w:left w:w="30" w:type="dxa"/>
              <w:bottom w:w="20" w:type="dxa"/>
              <w:right w:w="30" w:type="dxa"/>
            </w:tcMar>
          </w:tcPr>
          <w:p w14:paraId="43EDDA4D" w14:textId="77777777" w:rsidR="00AD205C" w:rsidRDefault="002C259D" w:rsidP="00D24084">
            <w:r>
              <w:t>Požiadavka na report bola zamietnutá</w:t>
            </w:r>
          </w:p>
        </w:tc>
        <w:tc>
          <w:tcPr>
            <w:tcW w:w="3543" w:type="dxa"/>
            <w:tcMar>
              <w:top w:w="30" w:type="dxa"/>
              <w:left w:w="30" w:type="dxa"/>
              <w:bottom w:w="20" w:type="dxa"/>
              <w:right w:w="30" w:type="dxa"/>
            </w:tcMar>
          </w:tcPr>
          <w:p w14:paraId="16DCA181" w14:textId="77777777" w:rsidR="00AD205C" w:rsidRDefault="002C259D" w:rsidP="00D24084">
            <w:r>
              <w:t>Požiadavka na report bola zamietnutá</w:t>
            </w:r>
          </w:p>
        </w:tc>
        <w:tc>
          <w:tcPr>
            <w:tcW w:w="1137" w:type="dxa"/>
            <w:tcMar>
              <w:top w:w="30" w:type="dxa"/>
              <w:left w:w="30" w:type="dxa"/>
              <w:bottom w:w="20" w:type="dxa"/>
              <w:right w:w="30" w:type="dxa"/>
            </w:tcMar>
          </w:tcPr>
          <w:p w14:paraId="292C8A10" w14:textId="77777777" w:rsidR="00AD205C" w:rsidRDefault="002C259D" w:rsidP="00D24084">
            <w:r>
              <w:t>Biznis</w:t>
            </w:r>
          </w:p>
        </w:tc>
      </w:tr>
      <w:tr w:rsidR="00AD205C" w14:paraId="41D10779" w14:textId="77777777" w:rsidTr="00F52ADD">
        <w:tc>
          <w:tcPr>
            <w:tcW w:w="704" w:type="dxa"/>
            <w:tcMar>
              <w:top w:w="30" w:type="dxa"/>
              <w:left w:w="30" w:type="dxa"/>
              <w:bottom w:w="20" w:type="dxa"/>
              <w:right w:w="30" w:type="dxa"/>
            </w:tcMar>
          </w:tcPr>
          <w:p w14:paraId="5A77884B" w14:textId="77777777" w:rsidR="00AD205C" w:rsidRDefault="002C259D" w:rsidP="00D24084">
            <w:r>
              <w:t>23</w:t>
            </w:r>
          </w:p>
        </w:tc>
        <w:tc>
          <w:tcPr>
            <w:tcW w:w="3686" w:type="dxa"/>
            <w:tcMar>
              <w:top w:w="30" w:type="dxa"/>
              <w:left w:w="30" w:type="dxa"/>
              <w:bottom w:w="20" w:type="dxa"/>
              <w:right w:w="30" w:type="dxa"/>
            </w:tcMar>
          </w:tcPr>
          <w:p w14:paraId="36B48B13" w14:textId="77777777" w:rsidR="00AD205C" w:rsidRDefault="002C259D" w:rsidP="00D24084">
            <w:r>
              <w:t>Požiadavka na report v systéme neexistuje</w:t>
            </w:r>
          </w:p>
        </w:tc>
        <w:tc>
          <w:tcPr>
            <w:tcW w:w="3543" w:type="dxa"/>
            <w:tcMar>
              <w:top w:w="30" w:type="dxa"/>
              <w:left w:w="30" w:type="dxa"/>
              <w:bottom w:w="20" w:type="dxa"/>
              <w:right w:w="30" w:type="dxa"/>
            </w:tcMar>
          </w:tcPr>
          <w:p w14:paraId="47482BF9" w14:textId="77777777" w:rsidR="00AD205C" w:rsidRDefault="002C259D" w:rsidP="00D24084">
            <w:r>
              <w:t>Požiadavka na report v systéme neexistuje</w:t>
            </w:r>
          </w:p>
        </w:tc>
        <w:tc>
          <w:tcPr>
            <w:tcW w:w="1137" w:type="dxa"/>
            <w:tcMar>
              <w:top w:w="30" w:type="dxa"/>
              <w:left w:w="30" w:type="dxa"/>
              <w:bottom w:w="20" w:type="dxa"/>
              <w:right w:w="30" w:type="dxa"/>
            </w:tcMar>
          </w:tcPr>
          <w:p w14:paraId="36CBC1A7" w14:textId="77777777" w:rsidR="00AD205C" w:rsidRDefault="002C259D" w:rsidP="00D24084">
            <w:r>
              <w:t>Biznis</w:t>
            </w:r>
          </w:p>
        </w:tc>
      </w:tr>
      <w:tr w:rsidR="00AD205C" w14:paraId="337EE0EA" w14:textId="77777777" w:rsidTr="00F52ADD">
        <w:tc>
          <w:tcPr>
            <w:tcW w:w="704" w:type="dxa"/>
            <w:tcMar>
              <w:top w:w="30" w:type="dxa"/>
              <w:left w:w="30" w:type="dxa"/>
              <w:bottom w:w="20" w:type="dxa"/>
              <w:right w:w="30" w:type="dxa"/>
            </w:tcMar>
          </w:tcPr>
          <w:p w14:paraId="0B1884B4" w14:textId="77777777" w:rsidR="00AD205C" w:rsidRDefault="002C259D" w:rsidP="00D24084">
            <w:r>
              <w:t>24</w:t>
            </w:r>
          </w:p>
        </w:tc>
        <w:tc>
          <w:tcPr>
            <w:tcW w:w="3686" w:type="dxa"/>
            <w:tcMar>
              <w:top w:w="30" w:type="dxa"/>
              <w:left w:w="30" w:type="dxa"/>
              <w:bottom w:w="20" w:type="dxa"/>
              <w:right w:w="30" w:type="dxa"/>
            </w:tcMar>
          </w:tcPr>
          <w:p w14:paraId="46A79567" w14:textId="77777777" w:rsidR="00AD205C" w:rsidRDefault="002C259D" w:rsidP="00D24084">
            <w:r>
              <w:t>Požadovaný report v systéme neexistuje</w:t>
            </w:r>
          </w:p>
        </w:tc>
        <w:tc>
          <w:tcPr>
            <w:tcW w:w="3543" w:type="dxa"/>
            <w:tcMar>
              <w:top w:w="30" w:type="dxa"/>
              <w:left w:w="30" w:type="dxa"/>
              <w:bottom w:w="20" w:type="dxa"/>
              <w:right w:w="30" w:type="dxa"/>
            </w:tcMar>
          </w:tcPr>
          <w:p w14:paraId="261B6A1C" w14:textId="77777777" w:rsidR="00AD205C" w:rsidRDefault="002C259D" w:rsidP="00D24084">
            <w:r>
              <w:t>Požadovaný report v systéme neexistuje</w:t>
            </w:r>
          </w:p>
        </w:tc>
        <w:tc>
          <w:tcPr>
            <w:tcW w:w="1137" w:type="dxa"/>
            <w:tcMar>
              <w:top w:w="30" w:type="dxa"/>
              <w:left w:w="30" w:type="dxa"/>
              <w:bottom w:w="20" w:type="dxa"/>
              <w:right w:w="30" w:type="dxa"/>
            </w:tcMar>
          </w:tcPr>
          <w:p w14:paraId="04C277E9" w14:textId="77777777" w:rsidR="00AD205C" w:rsidRDefault="002C259D" w:rsidP="00D24084">
            <w:r>
              <w:t>Biznis</w:t>
            </w:r>
          </w:p>
        </w:tc>
      </w:tr>
    </w:tbl>
    <w:p w14:paraId="25873E7C" w14:textId="77777777" w:rsidR="00AD205C" w:rsidRDefault="00AD205C" w:rsidP="00D24084"/>
    <w:p w14:paraId="5074EDD8" w14:textId="77777777" w:rsidR="005928AC" w:rsidRDefault="005928AC" w:rsidP="00D24084">
      <w:r>
        <w:br w:type="page"/>
      </w:r>
    </w:p>
    <w:p w14:paraId="30D5464B" w14:textId="442EC170" w:rsidR="00AD205C" w:rsidRDefault="002C259D" w:rsidP="00D24084">
      <w:pPr>
        <w:pStyle w:val="Nadpis2"/>
      </w:pPr>
      <w:bookmarkStart w:id="221" w:name="scroll-bookmark-168"/>
      <w:bookmarkStart w:id="222" w:name="_Toc101774410"/>
      <w:r>
        <w:lastRenderedPageBreak/>
        <w:t>Podanie dokumentov do informačného systému Centrálneho elektronického priečinka  cez elektronickú podateľňu</w:t>
      </w:r>
      <w:bookmarkEnd w:id="221"/>
      <w:bookmarkEnd w:id="222"/>
    </w:p>
    <w:tbl>
      <w:tblPr>
        <w:tblStyle w:val="ScrollTableNormal"/>
        <w:tblW w:w="0" w:type="auto"/>
        <w:tblLayout w:type="fixed"/>
        <w:tblLook w:val="0000" w:firstRow="0" w:lastRow="0" w:firstColumn="0" w:lastColumn="0" w:noHBand="0" w:noVBand="0"/>
      </w:tblPr>
      <w:tblGrid>
        <w:gridCol w:w="2268"/>
        <w:gridCol w:w="6803"/>
      </w:tblGrid>
      <w:tr w:rsidR="00AD205C" w14:paraId="45287C56" w14:textId="77777777" w:rsidTr="00AC6F83">
        <w:tc>
          <w:tcPr>
            <w:tcW w:w="2268" w:type="dxa"/>
            <w:tcMar>
              <w:top w:w="30" w:type="dxa"/>
              <w:left w:w="30" w:type="dxa"/>
              <w:bottom w:w="20" w:type="dxa"/>
              <w:right w:w="30" w:type="dxa"/>
            </w:tcMar>
            <w:vAlign w:val="center"/>
          </w:tcPr>
          <w:p w14:paraId="00F68863"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CDAE8FA" w14:textId="77777777" w:rsidR="00AD205C" w:rsidRDefault="002C259D" w:rsidP="00D24084">
            <w:r>
              <w:t>sluzba_is_242</w:t>
            </w:r>
          </w:p>
        </w:tc>
      </w:tr>
      <w:tr w:rsidR="00AD205C" w14:paraId="670FE089" w14:textId="77777777" w:rsidTr="00AC6F83">
        <w:tc>
          <w:tcPr>
            <w:tcW w:w="2268" w:type="dxa"/>
            <w:tcMar>
              <w:top w:w="30" w:type="dxa"/>
              <w:left w:w="30" w:type="dxa"/>
              <w:bottom w:w="20" w:type="dxa"/>
              <w:right w:w="30" w:type="dxa"/>
            </w:tcMar>
            <w:vAlign w:val="center"/>
          </w:tcPr>
          <w:p w14:paraId="3D36D974" w14:textId="77777777" w:rsidR="00AD205C" w:rsidRDefault="002C259D" w:rsidP="00D24084">
            <w:r>
              <w:t>Verzia služby</w:t>
            </w:r>
          </w:p>
        </w:tc>
        <w:tc>
          <w:tcPr>
            <w:tcW w:w="6803" w:type="dxa"/>
            <w:tcMar>
              <w:top w:w="30" w:type="dxa"/>
              <w:left w:w="30" w:type="dxa"/>
              <w:bottom w:w="20" w:type="dxa"/>
              <w:right w:w="30" w:type="dxa"/>
            </w:tcMar>
            <w:vAlign w:val="center"/>
          </w:tcPr>
          <w:p w14:paraId="7C411001" w14:textId="77777777" w:rsidR="00AD205C" w:rsidRDefault="002C259D" w:rsidP="00D24084">
            <w:r>
              <w:t>1.0</w:t>
            </w:r>
          </w:p>
        </w:tc>
      </w:tr>
      <w:tr w:rsidR="00AD205C" w14:paraId="7C43A2B5" w14:textId="77777777" w:rsidTr="00AC6F83">
        <w:tc>
          <w:tcPr>
            <w:tcW w:w="2268" w:type="dxa"/>
            <w:tcMar>
              <w:top w:w="30" w:type="dxa"/>
              <w:left w:w="30" w:type="dxa"/>
              <w:bottom w:w="20" w:type="dxa"/>
              <w:right w:w="30" w:type="dxa"/>
            </w:tcMar>
            <w:vAlign w:val="center"/>
          </w:tcPr>
          <w:p w14:paraId="6725D071" w14:textId="77777777" w:rsidR="00AD205C" w:rsidRDefault="002C259D" w:rsidP="00D24084">
            <w:r>
              <w:t>Popis služby</w:t>
            </w:r>
          </w:p>
        </w:tc>
        <w:tc>
          <w:tcPr>
            <w:tcW w:w="6803" w:type="dxa"/>
            <w:tcMar>
              <w:top w:w="30" w:type="dxa"/>
              <w:left w:w="30" w:type="dxa"/>
              <w:bottom w:w="20" w:type="dxa"/>
              <w:right w:w="30" w:type="dxa"/>
            </w:tcMar>
            <w:vAlign w:val="center"/>
          </w:tcPr>
          <w:p w14:paraId="30BA75BD" w14:textId="77777777" w:rsidR="00AD205C" w:rsidRDefault="002C259D" w:rsidP="00D24084">
            <w:r>
              <w:t>Služba poskytne prostriedky elektronickej podateľne pre tie orgány štátnej správy, ktoré využívajú služby IS CEP a nemajú implementovanú vlastnú elektronickú podateľňu.</w:t>
            </w:r>
            <w:r>
              <w:br/>
              <w:t>Služba patrí medzi všeobecné služby IS CEP.</w:t>
            </w:r>
            <w:r>
              <w:br/>
              <w:t>NP-A.1.1.22</w:t>
            </w:r>
          </w:p>
        </w:tc>
      </w:tr>
      <w:tr w:rsidR="00AD205C" w14:paraId="48A441A5" w14:textId="77777777" w:rsidTr="00AC6F83">
        <w:tc>
          <w:tcPr>
            <w:tcW w:w="2268" w:type="dxa"/>
            <w:tcMar>
              <w:top w:w="30" w:type="dxa"/>
              <w:left w:w="30" w:type="dxa"/>
              <w:bottom w:w="20" w:type="dxa"/>
              <w:right w:w="30" w:type="dxa"/>
            </w:tcMar>
            <w:vAlign w:val="center"/>
          </w:tcPr>
          <w:p w14:paraId="49C5EBCB" w14:textId="77777777" w:rsidR="00AD205C" w:rsidRDefault="002C259D" w:rsidP="00D24084">
            <w:r>
              <w:t>ISVS / Modul</w:t>
            </w:r>
          </w:p>
        </w:tc>
        <w:tc>
          <w:tcPr>
            <w:tcW w:w="6803" w:type="dxa"/>
            <w:tcMar>
              <w:top w:w="30" w:type="dxa"/>
              <w:left w:w="30" w:type="dxa"/>
              <w:bottom w:w="20" w:type="dxa"/>
              <w:right w:w="30" w:type="dxa"/>
            </w:tcMar>
            <w:vAlign w:val="center"/>
          </w:tcPr>
          <w:p w14:paraId="48F3B645" w14:textId="77777777" w:rsidR="00AD205C" w:rsidRDefault="002C259D" w:rsidP="00D24084">
            <w:r>
              <w:t>IS CEP</w:t>
            </w:r>
          </w:p>
        </w:tc>
      </w:tr>
    </w:tbl>
    <w:p w14:paraId="607722D8" w14:textId="2D814449" w:rsidR="00AD205C" w:rsidRDefault="002C259D" w:rsidP="00D24084">
      <w:pPr>
        <w:pStyle w:val="Nadpis3"/>
      </w:pPr>
      <w:bookmarkStart w:id="223" w:name="scroll-bookmark-169"/>
      <w:bookmarkStart w:id="224" w:name="_Toc101774411"/>
      <w:r>
        <w:t>Procesné/logické údaje</w:t>
      </w:r>
      <w:bookmarkEnd w:id="223"/>
      <w:bookmarkEnd w:id="224"/>
    </w:p>
    <w:p w14:paraId="55809262" w14:textId="65D95DC2" w:rsidR="00AD205C" w:rsidRDefault="002C259D" w:rsidP="00D24084">
      <w:pPr>
        <w:pStyle w:val="Nadpis4"/>
      </w:pPr>
      <w:bookmarkStart w:id="225" w:name="scroll-bookmark-170"/>
      <w:r>
        <w:t>Procesný tok / biznis logika služby</w:t>
      </w:r>
      <w:bookmarkEnd w:id="225"/>
    </w:p>
    <w:p w14:paraId="407C923E" w14:textId="77777777" w:rsidR="00AD205C" w:rsidRDefault="002C259D" w:rsidP="00D24084">
      <w:r>
        <w:t>Služba poskytuje rozhranie pre prijatie podania z externého systému.</w:t>
      </w:r>
      <w:r>
        <w:br/>
        <w:t>Služba je synchrónna a je určená pre IS VS.</w:t>
      </w:r>
    </w:p>
    <w:p w14:paraId="060329CC" w14:textId="258BC012" w:rsidR="00AD205C" w:rsidRDefault="002C259D" w:rsidP="00D24084">
      <w:pPr>
        <w:pStyle w:val="Nadpis4"/>
      </w:pPr>
      <w:bookmarkStart w:id="226" w:name="scroll-bookmark-171"/>
      <w:r>
        <w:t>Operácie poskytovanej služby</w:t>
      </w:r>
      <w:bookmarkEnd w:id="226"/>
    </w:p>
    <w:tbl>
      <w:tblPr>
        <w:tblStyle w:val="ScrollTableNormal"/>
        <w:tblW w:w="9071" w:type="dxa"/>
        <w:tblLayout w:type="fixed"/>
        <w:tblLook w:val="0020" w:firstRow="1" w:lastRow="0" w:firstColumn="0" w:lastColumn="0" w:noHBand="0" w:noVBand="0"/>
      </w:tblPr>
      <w:tblGrid>
        <w:gridCol w:w="1814"/>
        <w:gridCol w:w="2859"/>
        <w:gridCol w:w="851"/>
        <w:gridCol w:w="1701"/>
        <w:gridCol w:w="1846"/>
      </w:tblGrid>
      <w:tr w:rsidR="00AD205C" w14:paraId="362D55FB" w14:textId="77777777" w:rsidTr="00AC6F83">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2671F59" w14:textId="77777777" w:rsidR="00AD205C" w:rsidRDefault="002C259D" w:rsidP="00D24084">
            <w:r>
              <w:t>Názov operácie</w:t>
            </w:r>
          </w:p>
        </w:tc>
        <w:tc>
          <w:tcPr>
            <w:tcW w:w="2859" w:type="dxa"/>
            <w:tcMar>
              <w:top w:w="30" w:type="dxa"/>
              <w:left w:w="30" w:type="dxa"/>
              <w:bottom w:w="20" w:type="dxa"/>
              <w:right w:w="30" w:type="dxa"/>
            </w:tcMar>
          </w:tcPr>
          <w:p w14:paraId="092A6191" w14:textId="77777777" w:rsidR="00AD205C" w:rsidRDefault="002C259D" w:rsidP="00D24084">
            <w:r>
              <w:t>Popis operácie</w:t>
            </w:r>
          </w:p>
        </w:tc>
        <w:tc>
          <w:tcPr>
            <w:tcW w:w="851" w:type="dxa"/>
            <w:tcMar>
              <w:top w:w="30" w:type="dxa"/>
              <w:left w:w="30" w:type="dxa"/>
              <w:bottom w:w="20" w:type="dxa"/>
              <w:right w:w="30" w:type="dxa"/>
            </w:tcMar>
          </w:tcPr>
          <w:p w14:paraId="39EDAF0C" w14:textId="77777777" w:rsidR="00AD205C" w:rsidRDefault="002C259D" w:rsidP="00D24084">
            <w:r>
              <w:t>Poradie</w:t>
            </w:r>
          </w:p>
        </w:tc>
        <w:tc>
          <w:tcPr>
            <w:tcW w:w="1701" w:type="dxa"/>
            <w:tcMar>
              <w:top w:w="30" w:type="dxa"/>
              <w:left w:w="30" w:type="dxa"/>
              <w:bottom w:w="20" w:type="dxa"/>
              <w:right w:w="30" w:type="dxa"/>
            </w:tcMar>
          </w:tcPr>
          <w:p w14:paraId="6E61421D" w14:textId="77777777" w:rsidR="00AD205C" w:rsidRDefault="002C259D" w:rsidP="00D24084">
            <w:r>
              <w:t>Vstupné parametre</w:t>
            </w:r>
          </w:p>
        </w:tc>
        <w:tc>
          <w:tcPr>
            <w:tcW w:w="1846" w:type="dxa"/>
            <w:tcMar>
              <w:top w:w="30" w:type="dxa"/>
              <w:left w:w="30" w:type="dxa"/>
              <w:bottom w:w="20" w:type="dxa"/>
              <w:right w:w="30" w:type="dxa"/>
            </w:tcMar>
          </w:tcPr>
          <w:p w14:paraId="24323BD0" w14:textId="77777777" w:rsidR="00AD205C" w:rsidRDefault="002C259D" w:rsidP="00D24084">
            <w:r>
              <w:t>Vystupné parametre</w:t>
            </w:r>
          </w:p>
        </w:tc>
      </w:tr>
      <w:tr w:rsidR="00AD205C" w14:paraId="3F743777" w14:textId="77777777" w:rsidTr="00AC6F83">
        <w:tc>
          <w:tcPr>
            <w:tcW w:w="1814" w:type="dxa"/>
            <w:tcMar>
              <w:top w:w="30" w:type="dxa"/>
              <w:left w:w="30" w:type="dxa"/>
              <w:bottom w:w="20" w:type="dxa"/>
              <w:right w:w="30" w:type="dxa"/>
            </w:tcMar>
          </w:tcPr>
          <w:p w14:paraId="0448599A" w14:textId="77777777" w:rsidR="00AD205C" w:rsidRDefault="002C259D" w:rsidP="00D24084">
            <w:r>
              <w:t>RecieveMessageFromExternalSystem</w:t>
            </w:r>
          </w:p>
        </w:tc>
        <w:tc>
          <w:tcPr>
            <w:tcW w:w="2859" w:type="dxa"/>
            <w:tcMar>
              <w:top w:w="30" w:type="dxa"/>
              <w:left w:w="30" w:type="dxa"/>
              <w:bottom w:w="20" w:type="dxa"/>
              <w:right w:w="30" w:type="dxa"/>
            </w:tcMar>
          </w:tcPr>
          <w:p w14:paraId="66A20D22"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tcPr>
          <w:p w14:paraId="71DEC749" w14:textId="77777777" w:rsidR="00AD205C" w:rsidRDefault="002C259D" w:rsidP="00D24084">
            <w:r>
              <w:t>1</w:t>
            </w:r>
          </w:p>
        </w:tc>
        <w:tc>
          <w:tcPr>
            <w:tcW w:w="1701" w:type="dxa"/>
            <w:tcMar>
              <w:top w:w="30" w:type="dxa"/>
              <w:left w:w="30" w:type="dxa"/>
              <w:bottom w:w="20" w:type="dxa"/>
              <w:right w:w="30" w:type="dxa"/>
            </w:tcMar>
          </w:tcPr>
          <w:p w14:paraId="0A9037FB" w14:textId="77777777" w:rsidR="00AD205C" w:rsidRDefault="002C259D" w:rsidP="00D24084">
            <w:r>
              <w:t>PrijatiePodaniaZExternehoSystemu</w:t>
            </w:r>
          </w:p>
        </w:tc>
        <w:tc>
          <w:tcPr>
            <w:tcW w:w="1846" w:type="dxa"/>
            <w:tcMar>
              <w:top w:w="30" w:type="dxa"/>
              <w:left w:w="30" w:type="dxa"/>
              <w:bottom w:w="20" w:type="dxa"/>
              <w:right w:w="30" w:type="dxa"/>
            </w:tcMar>
          </w:tcPr>
          <w:p w14:paraId="59C0406B" w14:textId="77777777" w:rsidR="00AD205C" w:rsidRDefault="002C259D" w:rsidP="00D24084">
            <w:r>
              <w:t>XML Potvrdenie o prevzatí podania</w:t>
            </w:r>
            <w:r>
              <w:br/>
              <w:t>XML Informácia o odmietnutí podania</w:t>
            </w:r>
          </w:p>
        </w:tc>
      </w:tr>
    </w:tbl>
    <w:p w14:paraId="6880ADF7" w14:textId="77777777" w:rsidR="00AC6F83" w:rsidRDefault="00AC6F83" w:rsidP="00D24084"/>
    <w:p w14:paraId="2B9EBF7D" w14:textId="77777777" w:rsidR="00AC6F83" w:rsidRDefault="00AC6F83" w:rsidP="00D24084"/>
    <w:p w14:paraId="0424E153" w14:textId="77777777" w:rsidR="00AC6F83" w:rsidRDefault="00AC6F83" w:rsidP="00D24084"/>
    <w:p w14:paraId="15E4E880" w14:textId="77777777" w:rsidR="00AC6F83" w:rsidRDefault="00AC6F83" w:rsidP="00D24084"/>
    <w:p w14:paraId="09B82496" w14:textId="77777777" w:rsidR="00AC6F83" w:rsidRDefault="00AC6F83" w:rsidP="00D24084"/>
    <w:p w14:paraId="786036CD" w14:textId="77777777" w:rsidR="00AC6F83" w:rsidRDefault="00AC6F83" w:rsidP="00D24084"/>
    <w:p w14:paraId="1E234C0A" w14:textId="77777777" w:rsidR="00AC6F83" w:rsidRDefault="00AC6F83" w:rsidP="00D24084"/>
    <w:p w14:paraId="4B28CEF5" w14:textId="77777777" w:rsidR="00AC6F83" w:rsidRDefault="00AC6F83" w:rsidP="00D24084"/>
    <w:p w14:paraId="77987719" w14:textId="77777777" w:rsidR="00AC6F83" w:rsidRDefault="00AC6F83" w:rsidP="00D24084"/>
    <w:p w14:paraId="2F1E0214" w14:textId="77777777" w:rsidR="00AC6F83" w:rsidRDefault="00AC6F83" w:rsidP="00D24084"/>
    <w:p w14:paraId="2D4286D1" w14:textId="77777777" w:rsidR="00AC6F83" w:rsidRDefault="00AC6F83" w:rsidP="00D24084"/>
    <w:p w14:paraId="6C3AD9B0" w14:textId="77777777" w:rsidR="00AC6F83" w:rsidRDefault="00AC6F83" w:rsidP="00D24084"/>
    <w:p w14:paraId="28BE2602" w14:textId="77777777" w:rsidR="00AC6F83" w:rsidRDefault="00AC6F83" w:rsidP="00D24084"/>
    <w:p w14:paraId="21C4D1F3" w14:textId="77777777" w:rsidR="00AC6F83" w:rsidRDefault="00AC6F83" w:rsidP="00D24084"/>
    <w:p w14:paraId="16B72C19" w14:textId="77777777" w:rsidR="00AC6F83" w:rsidRDefault="00AC6F83" w:rsidP="00D24084"/>
    <w:p w14:paraId="0C23863D" w14:textId="77777777" w:rsidR="00AC6F83" w:rsidRDefault="00AC6F83" w:rsidP="00D24084"/>
    <w:p w14:paraId="49E18CC1" w14:textId="77777777" w:rsidR="00AC6F83" w:rsidRDefault="00AC6F83" w:rsidP="00D24084"/>
    <w:p w14:paraId="6CE1A399" w14:textId="77777777" w:rsidR="00AC6F83" w:rsidRDefault="00AC6F83" w:rsidP="00D24084"/>
    <w:p w14:paraId="274E1C78" w14:textId="77777777" w:rsidR="00AC6F83" w:rsidRDefault="00AC6F83" w:rsidP="00D24084"/>
    <w:p w14:paraId="7AA6F30B" w14:textId="77777777" w:rsidR="00AC6F83" w:rsidRDefault="00AC6F83" w:rsidP="00D24084"/>
    <w:p w14:paraId="71C6E9D3" w14:textId="77777777" w:rsidR="00AC6F83" w:rsidRDefault="00AC6F83" w:rsidP="00D24084"/>
    <w:p w14:paraId="7705352A" w14:textId="77777777" w:rsidR="00AC6F83" w:rsidRDefault="00AC6F83" w:rsidP="00D24084"/>
    <w:p w14:paraId="1DD593A8" w14:textId="77777777" w:rsidR="00AC6F83" w:rsidRDefault="00AC6F83" w:rsidP="00D24084"/>
    <w:p w14:paraId="258E5033" w14:textId="77777777" w:rsidR="00AD205C" w:rsidRDefault="002C259D" w:rsidP="00D24084">
      <w:r>
        <w:lastRenderedPageBreak/>
        <w:t>PrijatiePodaniaZExternehoSystemu</w:t>
      </w:r>
      <w:r>
        <w:br/>
      </w:r>
    </w:p>
    <w:p w14:paraId="5FA788E5" w14:textId="77777777" w:rsidR="00AD205C" w:rsidRDefault="002C259D" w:rsidP="00D24084">
      <w:r>
        <w:rPr>
          <w:noProof/>
        </w:rPr>
        <w:drawing>
          <wp:inline distT="0" distB="0" distL="0" distR="0" wp14:anchorId="7BA969EE" wp14:editId="2D51D2AA">
            <wp:extent cx="5505450" cy="4010025"/>
            <wp:effectExtent l="0" t="0" r="0" b="0"/>
            <wp:docPr id="100050" name="Picture 100050" descr="_scroll_external\attachments\worddav4400eaeb923768654af2aa8d329c0c6a-961b98c0a40b055058e3f8d2c5fbaaa5591da110adcc27a8658458197de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0423" name=""/>
                    <pic:cNvPicPr>
                      <a:picLocks noChangeAspect="1"/>
                    </pic:cNvPicPr>
                  </pic:nvPicPr>
                  <pic:blipFill>
                    <a:blip r:embed="rId35"/>
                    <a:stretch>
                      <a:fillRect/>
                    </a:stretch>
                  </pic:blipFill>
                  <pic:spPr>
                    <a:xfrm>
                      <a:off x="0" y="0"/>
                      <a:ext cx="5505450" cy="4010025"/>
                    </a:xfrm>
                    <a:prstGeom prst="rect">
                      <a:avLst/>
                    </a:prstGeom>
                  </pic:spPr>
                </pic:pic>
              </a:graphicData>
            </a:graphic>
          </wp:inline>
        </w:drawing>
      </w:r>
    </w:p>
    <w:p w14:paraId="393BA743" w14:textId="77777777" w:rsidR="00AD205C" w:rsidRDefault="002C259D" w:rsidP="00D24084">
      <w:pPr>
        <w:pStyle w:val="Odsekzoznamu"/>
        <w:numPr>
          <w:ilvl w:val="0"/>
          <w:numId w:val="37"/>
        </w:numPr>
      </w:pPr>
      <w:r>
        <w:t xml:space="preserve">schéma pre XML podanie -&gt; </w:t>
      </w:r>
      <w:hyperlink r:id="rId488" w:history="1">
        <w:r>
          <w:rPr>
            <w:rStyle w:val="Hypertextovprepojenie"/>
          </w:rPr>
          <w:t>http://www.ditec.sk/ekr/registration/v1.0/</w:t>
        </w:r>
      </w:hyperlink>
    </w:p>
    <w:p w14:paraId="408C88A9" w14:textId="77777777" w:rsidR="00AD205C" w:rsidRDefault="002C259D" w:rsidP="00D24084">
      <w:pPr>
        <w:pStyle w:val="Odsekzoznamu"/>
        <w:numPr>
          <w:ilvl w:val="0"/>
          <w:numId w:val="37"/>
        </w:numPr>
      </w:pPr>
      <w:r>
        <w:t xml:space="preserve">zložený elektronický podpis (schéma a dokumentácia) -&gt; </w:t>
      </w:r>
      <w:hyperlink r:id="rId489" w:history="1">
        <w:r>
          <w:rPr>
            <w:rStyle w:val="Hypertextovprepojenie"/>
          </w:rPr>
          <w:t>http://www.ditec.sk/ep/signature_formats/xades_zep_data_signatures/v1.1/</w:t>
        </w:r>
      </w:hyperlink>
    </w:p>
    <w:p w14:paraId="6A6394A2" w14:textId="77777777" w:rsidR="00AC6F83" w:rsidRDefault="00AC6F83" w:rsidP="00D24084"/>
    <w:p w14:paraId="0949F182" w14:textId="77777777" w:rsidR="00AD205C" w:rsidRDefault="002C259D" w:rsidP="00D24084">
      <w:r>
        <w:t>V rámci schémy pre podanie sa vyhradili atribúty pre ZOT:</w:t>
      </w:r>
    </w:p>
    <w:p w14:paraId="74C2B5DB" w14:textId="77777777" w:rsidR="00AD205C" w:rsidRDefault="002C259D" w:rsidP="00D24084">
      <w:pPr>
        <w:pStyle w:val="Odsekzoznamu"/>
        <w:numPr>
          <w:ilvl w:val="0"/>
          <w:numId w:val="60"/>
        </w:numPr>
      </w:pPr>
      <w:r>
        <w:t>BusinessIdentifier = Evidenčné čislo ZOT (v prípade požiadavky na vytvorenie nového ZOT nebude uvedené)</w:t>
      </w:r>
    </w:p>
    <w:p w14:paraId="6CC78426" w14:textId="77777777" w:rsidR="00AD205C" w:rsidRDefault="002C259D" w:rsidP="00D24084">
      <w:pPr>
        <w:pStyle w:val="Odsekzoznamu"/>
        <w:numPr>
          <w:ilvl w:val="0"/>
          <w:numId w:val="60"/>
        </w:numPr>
      </w:pPr>
      <w:r>
        <w:t>Description = Značka obchodníka (povinné)</w:t>
      </w:r>
    </w:p>
    <w:p w14:paraId="3D258DBB" w14:textId="77777777" w:rsidR="00AD205C" w:rsidRDefault="00AD205C" w:rsidP="00D24084"/>
    <w:p w14:paraId="64BB165F" w14:textId="77777777" w:rsidR="00AD205C" w:rsidRDefault="00AD205C" w:rsidP="00D24084"/>
    <w:p w14:paraId="785639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5BB32668" w14:textId="77777777" w:rsidTr="00AC6F83">
        <w:tc>
          <w:tcPr>
            <w:tcW w:w="988" w:type="dxa"/>
            <w:tcMar>
              <w:top w:w="30" w:type="dxa"/>
              <w:left w:w="30" w:type="dxa"/>
              <w:bottom w:w="20" w:type="dxa"/>
              <w:right w:w="30" w:type="dxa"/>
            </w:tcMar>
          </w:tcPr>
          <w:p w14:paraId="1EF1F1D6" w14:textId="77777777" w:rsidR="00AD205C" w:rsidRDefault="002C259D" w:rsidP="00D24084">
            <w:r>
              <w:t>Atribút</w:t>
            </w:r>
          </w:p>
        </w:tc>
        <w:tc>
          <w:tcPr>
            <w:tcW w:w="8083" w:type="dxa"/>
            <w:tcMar>
              <w:top w:w="30" w:type="dxa"/>
              <w:left w:w="30" w:type="dxa"/>
              <w:bottom w:w="20" w:type="dxa"/>
              <w:right w:w="30" w:type="dxa"/>
            </w:tcMar>
          </w:tcPr>
          <w:p w14:paraId="42D7610E" w14:textId="77777777" w:rsidR="00AD205C" w:rsidRDefault="002C259D" w:rsidP="00D24084">
            <w:r>
              <w:t>ID Subjektu : an1_255</w:t>
            </w:r>
          </w:p>
        </w:tc>
      </w:tr>
      <w:tr w:rsidR="00AD205C" w14:paraId="1799897C" w14:textId="77777777" w:rsidTr="00AC6F83">
        <w:tc>
          <w:tcPr>
            <w:tcW w:w="988" w:type="dxa"/>
            <w:tcMar>
              <w:top w:w="30" w:type="dxa"/>
              <w:left w:w="30" w:type="dxa"/>
              <w:bottom w:w="20" w:type="dxa"/>
              <w:right w:w="30" w:type="dxa"/>
            </w:tcMar>
          </w:tcPr>
          <w:p w14:paraId="02D55933" w14:textId="77777777" w:rsidR="00AD205C" w:rsidRDefault="002C259D" w:rsidP="00D24084">
            <w:r>
              <w:t>Opis</w:t>
            </w:r>
          </w:p>
        </w:tc>
        <w:tc>
          <w:tcPr>
            <w:tcW w:w="8083" w:type="dxa"/>
            <w:tcMar>
              <w:top w:w="30" w:type="dxa"/>
              <w:left w:w="30" w:type="dxa"/>
              <w:bottom w:w="20" w:type="dxa"/>
              <w:right w:w="30" w:type="dxa"/>
            </w:tcMar>
          </w:tcPr>
          <w:p w14:paraId="4DCB9ED7" w14:textId="77777777" w:rsidR="00AD205C" w:rsidRDefault="002C259D" w:rsidP="00D24084">
            <w:r>
              <w:t>identifikátor subjektu pre komunikáciu s IS CEP</w:t>
            </w:r>
          </w:p>
        </w:tc>
      </w:tr>
      <w:tr w:rsidR="00AD205C" w14:paraId="2889EF5C" w14:textId="77777777" w:rsidTr="00AC6F83">
        <w:tc>
          <w:tcPr>
            <w:tcW w:w="988" w:type="dxa"/>
            <w:tcMar>
              <w:top w:w="30" w:type="dxa"/>
              <w:left w:w="30" w:type="dxa"/>
              <w:bottom w:w="20" w:type="dxa"/>
              <w:right w:w="30" w:type="dxa"/>
            </w:tcMar>
          </w:tcPr>
          <w:p w14:paraId="783C0953" w14:textId="77777777" w:rsidR="00AD205C" w:rsidRDefault="002C259D" w:rsidP="00D24084">
            <w:r>
              <w:t>Atribút</w:t>
            </w:r>
          </w:p>
        </w:tc>
        <w:tc>
          <w:tcPr>
            <w:tcW w:w="8083" w:type="dxa"/>
            <w:tcMar>
              <w:top w:w="30" w:type="dxa"/>
              <w:left w:w="30" w:type="dxa"/>
              <w:bottom w:w="20" w:type="dxa"/>
              <w:right w:w="30" w:type="dxa"/>
            </w:tcMar>
          </w:tcPr>
          <w:p w14:paraId="323EA698" w14:textId="77777777" w:rsidR="00AD205C" w:rsidRDefault="002C259D" w:rsidP="00D24084">
            <w:r>
              <w:t>Typ subjektu : logicka hodnota</w:t>
            </w:r>
          </w:p>
        </w:tc>
      </w:tr>
      <w:tr w:rsidR="00AD205C" w14:paraId="2E30DFB5" w14:textId="77777777" w:rsidTr="00AC6F83">
        <w:tc>
          <w:tcPr>
            <w:tcW w:w="988" w:type="dxa"/>
            <w:tcMar>
              <w:top w:w="30" w:type="dxa"/>
              <w:left w:w="30" w:type="dxa"/>
              <w:bottom w:w="20" w:type="dxa"/>
              <w:right w:w="30" w:type="dxa"/>
            </w:tcMar>
          </w:tcPr>
          <w:p w14:paraId="4EB0639A" w14:textId="77777777" w:rsidR="00AD205C" w:rsidRDefault="002C259D" w:rsidP="00D24084">
            <w:r>
              <w:t>Opis</w:t>
            </w:r>
          </w:p>
        </w:tc>
        <w:tc>
          <w:tcPr>
            <w:tcW w:w="8083" w:type="dxa"/>
            <w:tcMar>
              <w:top w:w="30" w:type="dxa"/>
              <w:left w:w="30" w:type="dxa"/>
              <w:bottom w:w="20" w:type="dxa"/>
              <w:right w:w="30" w:type="dxa"/>
            </w:tcMar>
          </w:tcPr>
          <w:p w14:paraId="5FE9FA36" w14:textId="77777777" w:rsidR="00AD205C" w:rsidRDefault="002C259D" w:rsidP="00D24084">
            <w:r>
              <w:t>0 = subjekt</w:t>
            </w:r>
            <w:r>
              <w:br/>
              <w:t>1 = OVM</w:t>
            </w:r>
          </w:p>
        </w:tc>
      </w:tr>
      <w:tr w:rsidR="00AD205C" w14:paraId="46A59154" w14:textId="77777777" w:rsidTr="00AC6F83">
        <w:tc>
          <w:tcPr>
            <w:tcW w:w="988" w:type="dxa"/>
            <w:tcMar>
              <w:top w:w="30" w:type="dxa"/>
              <w:left w:w="30" w:type="dxa"/>
              <w:bottom w:w="20" w:type="dxa"/>
              <w:right w:w="30" w:type="dxa"/>
            </w:tcMar>
          </w:tcPr>
          <w:p w14:paraId="2402E06C" w14:textId="77777777" w:rsidR="00AD205C" w:rsidRDefault="002C259D" w:rsidP="00D24084">
            <w:r>
              <w:t>Atribút</w:t>
            </w:r>
          </w:p>
        </w:tc>
        <w:tc>
          <w:tcPr>
            <w:tcW w:w="8083" w:type="dxa"/>
            <w:tcMar>
              <w:top w:w="30" w:type="dxa"/>
              <w:left w:w="30" w:type="dxa"/>
              <w:bottom w:w="20" w:type="dxa"/>
              <w:right w:w="30" w:type="dxa"/>
            </w:tcMar>
          </w:tcPr>
          <w:p w14:paraId="1D685585" w14:textId="77777777" w:rsidR="00AD205C" w:rsidRDefault="002C259D" w:rsidP="00D24084">
            <w:r>
              <w:t>XML Podanie</w:t>
            </w:r>
          </w:p>
        </w:tc>
      </w:tr>
      <w:tr w:rsidR="00AD205C" w14:paraId="56BD28E7" w14:textId="77777777" w:rsidTr="00AC6F83">
        <w:tc>
          <w:tcPr>
            <w:tcW w:w="988" w:type="dxa"/>
            <w:tcMar>
              <w:top w:w="30" w:type="dxa"/>
              <w:left w:w="30" w:type="dxa"/>
              <w:bottom w:w="20" w:type="dxa"/>
              <w:right w:w="30" w:type="dxa"/>
            </w:tcMar>
          </w:tcPr>
          <w:p w14:paraId="58C51E54" w14:textId="77777777" w:rsidR="00AD205C" w:rsidRDefault="002C259D" w:rsidP="00D24084">
            <w:r>
              <w:t>Opis</w:t>
            </w:r>
          </w:p>
        </w:tc>
        <w:tc>
          <w:tcPr>
            <w:tcW w:w="8083" w:type="dxa"/>
            <w:tcMar>
              <w:top w:w="30" w:type="dxa"/>
              <w:left w:w="30" w:type="dxa"/>
              <w:bottom w:w="20" w:type="dxa"/>
              <w:right w:w="30" w:type="dxa"/>
            </w:tcMar>
          </w:tcPr>
          <w:p w14:paraId="1D295C0D" w14:textId="77777777" w:rsidR="00AD205C" w:rsidRDefault="002C259D" w:rsidP="00D24084">
            <w:r>
              <w:t>xml data podania</w:t>
            </w:r>
          </w:p>
        </w:tc>
      </w:tr>
      <w:tr w:rsidR="00AD205C" w14:paraId="09725C0A" w14:textId="77777777" w:rsidTr="00AC6F83">
        <w:tc>
          <w:tcPr>
            <w:tcW w:w="988" w:type="dxa"/>
            <w:tcMar>
              <w:top w:w="30" w:type="dxa"/>
              <w:left w:w="30" w:type="dxa"/>
              <w:bottom w:w="20" w:type="dxa"/>
              <w:right w:w="30" w:type="dxa"/>
            </w:tcMar>
          </w:tcPr>
          <w:p w14:paraId="31D6F904" w14:textId="77777777" w:rsidR="00AD205C" w:rsidRDefault="002C259D" w:rsidP="00D24084">
            <w:r>
              <w:t>Atribút</w:t>
            </w:r>
          </w:p>
        </w:tc>
        <w:tc>
          <w:tcPr>
            <w:tcW w:w="8083" w:type="dxa"/>
            <w:tcMar>
              <w:top w:w="30" w:type="dxa"/>
              <w:left w:w="30" w:type="dxa"/>
              <w:bottom w:w="20" w:type="dxa"/>
              <w:right w:w="30" w:type="dxa"/>
            </w:tcMar>
          </w:tcPr>
          <w:p w14:paraId="1F1BD2CA" w14:textId="77777777" w:rsidR="00AD205C" w:rsidRDefault="002C259D" w:rsidP="00D24084">
            <w:r>
              <w:t>Typ podania : an1_50</w:t>
            </w:r>
          </w:p>
        </w:tc>
      </w:tr>
      <w:tr w:rsidR="00AD205C" w14:paraId="0921AE08" w14:textId="77777777" w:rsidTr="00AC6F83">
        <w:tc>
          <w:tcPr>
            <w:tcW w:w="988" w:type="dxa"/>
            <w:tcMar>
              <w:top w:w="30" w:type="dxa"/>
              <w:left w:w="30" w:type="dxa"/>
              <w:bottom w:w="20" w:type="dxa"/>
              <w:right w:w="30" w:type="dxa"/>
            </w:tcMar>
          </w:tcPr>
          <w:p w14:paraId="03419825" w14:textId="77777777" w:rsidR="00AD205C" w:rsidRDefault="002C259D" w:rsidP="00D24084">
            <w:r>
              <w:t>Opis</w:t>
            </w:r>
          </w:p>
        </w:tc>
        <w:tc>
          <w:tcPr>
            <w:tcW w:w="8083" w:type="dxa"/>
            <w:tcMar>
              <w:top w:w="30" w:type="dxa"/>
              <w:left w:w="30" w:type="dxa"/>
              <w:bottom w:w="20" w:type="dxa"/>
              <w:right w:w="30" w:type="dxa"/>
            </w:tcMar>
          </w:tcPr>
          <w:p w14:paraId="067672E0" w14:textId="77777777" w:rsidR="00AD205C" w:rsidRDefault="002C259D" w:rsidP="00D24084">
            <w:r>
              <w:t>jedinečný business identifikátor typu podania</w:t>
            </w:r>
          </w:p>
        </w:tc>
      </w:tr>
      <w:tr w:rsidR="00AD205C" w14:paraId="367EB2D6" w14:textId="77777777" w:rsidTr="00AC6F83">
        <w:tc>
          <w:tcPr>
            <w:tcW w:w="988" w:type="dxa"/>
            <w:tcMar>
              <w:top w:w="30" w:type="dxa"/>
              <w:left w:w="30" w:type="dxa"/>
              <w:bottom w:w="20" w:type="dxa"/>
              <w:right w:w="30" w:type="dxa"/>
            </w:tcMar>
          </w:tcPr>
          <w:p w14:paraId="6C1E2B48" w14:textId="77777777" w:rsidR="00AD205C" w:rsidRDefault="002C259D" w:rsidP="00D24084">
            <w:r>
              <w:t>Atribút</w:t>
            </w:r>
          </w:p>
        </w:tc>
        <w:tc>
          <w:tcPr>
            <w:tcW w:w="8083" w:type="dxa"/>
            <w:tcMar>
              <w:top w:w="30" w:type="dxa"/>
              <w:left w:w="30" w:type="dxa"/>
              <w:bottom w:w="20" w:type="dxa"/>
              <w:right w:w="30" w:type="dxa"/>
            </w:tcMar>
          </w:tcPr>
          <w:p w14:paraId="5C6F578D" w14:textId="77777777" w:rsidR="00AD205C" w:rsidRDefault="002C259D" w:rsidP="00D24084">
            <w:r>
              <w:t>Identifikátor podateľne : n1</w:t>
            </w:r>
          </w:p>
        </w:tc>
      </w:tr>
      <w:tr w:rsidR="00AD205C" w14:paraId="2D8AF7C7" w14:textId="77777777" w:rsidTr="00AC6F83">
        <w:tc>
          <w:tcPr>
            <w:tcW w:w="988" w:type="dxa"/>
            <w:tcMar>
              <w:top w:w="30" w:type="dxa"/>
              <w:left w:w="30" w:type="dxa"/>
              <w:bottom w:w="20" w:type="dxa"/>
              <w:right w:w="30" w:type="dxa"/>
            </w:tcMar>
          </w:tcPr>
          <w:p w14:paraId="359F83D3" w14:textId="77777777" w:rsidR="00AD205C" w:rsidRDefault="002C259D" w:rsidP="00D24084">
            <w:r>
              <w:t>Opis</w:t>
            </w:r>
          </w:p>
        </w:tc>
        <w:tc>
          <w:tcPr>
            <w:tcW w:w="8083" w:type="dxa"/>
            <w:tcMar>
              <w:top w:w="30" w:type="dxa"/>
              <w:left w:w="30" w:type="dxa"/>
              <w:bottom w:w="20" w:type="dxa"/>
              <w:right w:w="30" w:type="dxa"/>
            </w:tcMar>
          </w:tcPr>
          <w:p w14:paraId="43910573" w14:textId="77777777" w:rsidR="00AD205C" w:rsidRDefault="002C259D" w:rsidP="00D24084">
            <w:r>
              <w:t>bude obsahovať hodnotu 2 (podateľňa CEP)</w:t>
            </w:r>
          </w:p>
        </w:tc>
      </w:tr>
      <w:tr w:rsidR="00AD205C" w14:paraId="2D8CEB1F" w14:textId="77777777" w:rsidTr="00AC6F83">
        <w:tc>
          <w:tcPr>
            <w:tcW w:w="988" w:type="dxa"/>
            <w:tcMar>
              <w:top w:w="30" w:type="dxa"/>
              <w:left w:w="30" w:type="dxa"/>
              <w:bottom w:w="20" w:type="dxa"/>
              <w:right w:w="30" w:type="dxa"/>
            </w:tcMar>
          </w:tcPr>
          <w:p w14:paraId="47504F74" w14:textId="77777777" w:rsidR="00AD205C" w:rsidRDefault="002C259D" w:rsidP="00D24084">
            <w:r>
              <w:lastRenderedPageBreak/>
              <w:t>Atribút</w:t>
            </w:r>
          </w:p>
        </w:tc>
        <w:tc>
          <w:tcPr>
            <w:tcW w:w="8083" w:type="dxa"/>
            <w:tcMar>
              <w:top w:w="30" w:type="dxa"/>
              <w:left w:w="30" w:type="dxa"/>
              <w:bottom w:w="20" w:type="dxa"/>
              <w:right w:w="30" w:type="dxa"/>
            </w:tcMar>
          </w:tcPr>
          <w:p w14:paraId="6F04FDE3" w14:textId="77777777" w:rsidR="00AD205C" w:rsidRDefault="002C259D" w:rsidP="00D24084">
            <w:r>
              <w:t>TokenID</w:t>
            </w:r>
          </w:p>
        </w:tc>
      </w:tr>
      <w:tr w:rsidR="00AD205C" w14:paraId="39B03AF0" w14:textId="77777777" w:rsidTr="00AC6F83">
        <w:tc>
          <w:tcPr>
            <w:tcW w:w="988" w:type="dxa"/>
            <w:tcMar>
              <w:top w:w="30" w:type="dxa"/>
              <w:left w:w="30" w:type="dxa"/>
              <w:bottom w:w="20" w:type="dxa"/>
              <w:right w:w="30" w:type="dxa"/>
            </w:tcMar>
          </w:tcPr>
          <w:p w14:paraId="1224CF45" w14:textId="77777777" w:rsidR="00AD205C" w:rsidRDefault="002C259D" w:rsidP="00D24084">
            <w:r>
              <w:t>Opis</w:t>
            </w:r>
          </w:p>
        </w:tc>
        <w:tc>
          <w:tcPr>
            <w:tcW w:w="8083" w:type="dxa"/>
            <w:tcMar>
              <w:top w:w="30" w:type="dxa"/>
              <w:left w:w="30" w:type="dxa"/>
              <w:bottom w:w="20" w:type="dxa"/>
              <w:right w:w="30" w:type="dxa"/>
            </w:tcMar>
          </w:tcPr>
          <w:p w14:paraId="293036BA" w14:textId="77777777" w:rsidR="00AD205C" w:rsidRDefault="002C259D" w:rsidP="00D24084">
            <w:r>
              <w:t>identifikácia používateľa, získa sa po prihlásení do IS CEP</w:t>
            </w:r>
          </w:p>
        </w:tc>
      </w:tr>
      <w:tr w:rsidR="00AD205C" w14:paraId="4D2CEB99" w14:textId="77777777" w:rsidTr="00AC6F83">
        <w:tc>
          <w:tcPr>
            <w:tcW w:w="988" w:type="dxa"/>
            <w:tcMar>
              <w:top w:w="30" w:type="dxa"/>
              <w:left w:w="30" w:type="dxa"/>
              <w:bottom w:w="20" w:type="dxa"/>
              <w:right w:w="30" w:type="dxa"/>
            </w:tcMar>
          </w:tcPr>
          <w:p w14:paraId="38D1D9F6" w14:textId="77777777" w:rsidR="00AD205C" w:rsidRDefault="002C259D" w:rsidP="00D24084">
            <w:r>
              <w:t>Atribút</w:t>
            </w:r>
          </w:p>
        </w:tc>
        <w:tc>
          <w:tcPr>
            <w:tcW w:w="8083" w:type="dxa"/>
            <w:tcMar>
              <w:top w:w="30" w:type="dxa"/>
              <w:left w:w="30" w:type="dxa"/>
              <w:bottom w:w="20" w:type="dxa"/>
              <w:right w:w="30" w:type="dxa"/>
            </w:tcMar>
          </w:tcPr>
          <w:p w14:paraId="65A384DC" w14:textId="77777777" w:rsidR="00AD205C" w:rsidRDefault="002C259D" w:rsidP="00D24084">
            <w:r>
              <w:t>Predchádzajúce podanie/zásielka</w:t>
            </w:r>
          </w:p>
        </w:tc>
      </w:tr>
      <w:tr w:rsidR="00AD205C" w14:paraId="77D0A6CD" w14:textId="77777777" w:rsidTr="00AC6F83">
        <w:tc>
          <w:tcPr>
            <w:tcW w:w="988" w:type="dxa"/>
            <w:tcMar>
              <w:top w:w="30" w:type="dxa"/>
              <w:left w:w="30" w:type="dxa"/>
              <w:bottom w:w="20" w:type="dxa"/>
              <w:right w:w="30" w:type="dxa"/>
            </w:tcMar>
          </w:tcPr>
          <w:p w14:paraId="4F573A34" w14:textId="77777777" w:rsidR="00AD205C" w:rsidRDefault="002C259D" w:rsidP="00D24084">
            <w:r>
              <w:t>Opis</w:t>
            </w:r>
          </w:p>
        </w:tc>
        <w:tc>
          <w:tcPr>
            <w:tcW w:w="8083" w:type="dxa"/>
            <w:tcMar>
              <w:top w:w="30" w:type="dxa"/>
              <w:left w:w="30" w:type="dxa"/>
              <w:bottom w:w="20" w:type="dxa"/>
              <w:right w:w="30" w:type="dxa"/>
            </w:tcMar>
          </w:tcPr>
          <w:p w14:paraId="6060ACC3" w14:textId="77777777" w:rsidR="00AD205C" w:rsidRDefault="002C259D" w:rsidP="00D24084">
            <w:r>
              <w:t>identifikátor predchádzajúceho podania/zásielky ktorého sa týka dané podanie/zásielka</w:t>
            </w:r>
          </w:p>
        </w:tc>
      </w:tr>
      <w:tr w:rsidR="00AD205C" w14:paraId="041ED64B" w14:textId="77777777" w:rsidTr="00AC6F83">
        <w:tc>
          <w:tcPr>
            <w:tcW w:w="988" w:type="dxa"/>
            <w:tcMar>
              <w:top w:w="30" w:type="dxa"/>
              <w:left w:w="30" w:type="dxa"/>
              <w:bottom w:w="20" w:type="dxa"/>
              <w:right w:w="30" w:type="dxa"/>
            </w:tcMar>
          </w:tcPr>
          <w:p w14:paraId="1A9C113E" w14:textId="77777777" w:rsidR="00AD205C" w:rsidRDefault="002C259D" w:rsidP="00D24084">
            <w:r>
              <w:t>Atribút</w:t>
            </w:r>
          </w:p>
        </w:tc>
        <w:tc>
          <w:tcPr>
            <w:tcW w:w="8083" w:type="dxa"/>
            <w:tcMar>
              <w:top w:w="30" w:type="dxa"/>
              <w:left w:w="30" w:type="dxa"/>
              <w:bottom w:w="20" w:type="dxa"/>
              <w:right w:w="30" w:type="dxa"/>
            </w:tcMar>
          </w:tcPr>
          <w:p w14:paraId="704E3A48" w14:textId="77777777" w:rsidR="00AD205C" w:rsidRDefault="002C259D" w:rsidP="00D24084">
            <w:r>
              <w:t>Názov : an1_255</w:t>
            </w:r>
          </w:p>
        </w:tc>
      </w:tr>
      <w:tr w:rsidR="00AD205C" w14:paraId="482ADCC1" w14:textId="77777777" w:rsidTr="00AC6F83">
        <w:tc>
          <w:tcPr>
            <w:tcW w:w="988" w:type="dxa"/>
            <w:tcMar>
              <w:top w:w="30" w:type="dxa"/>
              <w:left w:w="30" w:type="dxa"/>
              <w:bottom w:w="20" w:type="dxa"/>
              <w:right w:w="30" w:type="dxa"/>
            </w:tcMar>
          </w:tcPr>
          <w:p w14:paraId="2E0FB1B8" w14:textId="77777777" w:rsidR="00AD205C" w:rsidRDefault="002C259D" w:rsidP="00D24084">
            <w:r>
              <w:t>Opis</w:t>
            </w:r>
          </w:p>
        </w:tc>
        <w:tc>
          <w:tcPr>
            <w:tcW w:w="8083" w:type="dxa"/>
            <w:tcMar>
              <w:top w:w="30" w:type="dxa"/>
              <w:left w:w="30" w:type="dxa"/>
              <w:bottom w:w="20" w:type="dxa"/>
              <w:right w:w="30" w:type="dxa"/>
            </w:tcMar>
          </w:tcPr>
          <w:p w14:paraId="2B21BBB5" w14:textId="77777777" w:rsidR="00AD205C" w:rsidRDefault="002C259D" w:rsidP="00D24084">
            <w:r>
              <w:t>používateľom zadaný názov pre podanie</w:t>
            </w:r>
          </w:p>
        </w:tc>
      </w:tr>
    </w:tbl>
    <w:p w14:paraId="2F63B553" w14:textId="77777777" w:rsidR="00AD205C" w:rsidRDefault="00AD205C" w:rsidP="00D24084"/>
    <w:p w14:paraId="1F30097F" w14:textId="77777777" w:rsidR="00AD205C" w:rsidRDefault="00AD205C" w:rsidP="00D24084"/>
    <w:p w14:paraId="10E90689" w14:textId="77777777" w:rsidR="00AD205C" w:rsidRDefault="002C259D" w:rsidP="00D24084">
      <w:r>
        <w:t>Informácia o prijatí/odmietnutí podania</w:t>
      </w:r>
    </w:p>
    <w:p w14:paraId="56AC6E7D" w14:textId="77777777" w:rsidR="00AD205C" w:rsidRDefault="002C259D" w:rsidP="00D24084">
      <w:r>
        <w:rPr>
          <w:noProof/>
        </w:rPr>
        <w:drawing>
          <wp:inline distT="0" distB="0" distL="0" distR="0" wp14:anchorId="370B9043" wp14:editId="51AA1F46">
            <wp:extent cx="2943225" cy="2486025"/>
            <wp:effectExtent l="0" t="0" r="0" b="0"/>
            <wp:docPr id="100051" name="Picture 100051" descr="_scroll_external\attachments\worddav637aae04a09a11a8e5e6a1493cc04f0b-738addd633f3398be8d3142b7cc76d8f7d89f8cc1e333c5027d5e97a0b2cd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563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30179E82" w14:textId="77777777" w:rsidR="00AD205C" w:rsidRDefault="002C259D" w:rsidP="00D24084">
      <w:r>
        <w:br/>
      </w:r>
    </w:p>
    <w:p w14:paraId="1528A6B0" w14:textId="77777777" w:rsidR="00AD205C" w:rsidRDefault="002C259D" w:rsidP="00D24084">
      <w: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0C0BF3C8" w14:textId="77777777" w:rsidTr="00AC6F83">
        <w:tc>
          <w:tcPr>
            <w:tcW w:w="988" w:type="dxa"/>
            <w:tcMar>
              <w:top w:w="30" w:type="dxa"/>
              <w:left w:w="30" w:type="dxa"/>
              <w:bottom w:w="20" w:type="dxa"/>
              <w:right w:w="30" w:type="dxa"/>
            </w:tcMar>
          </w:tcPr>
          <w:p w14:paraId="538F7006" w14:textId="77777777" w:rsidR="00AD205C" w:rsidRDefault="002C259D" w:rsidP="00D24084">
            <w:r>
              <w:t>Atribút</w:t>
            </w:r>
          </w:p>
        </w:tc>
        <w:tc>
          <w:tcPr>
            <w:tcW w:w="8083" w:type="dxa"/>
            <w:tcMar>
              <w:top w:w="30" w:type="dxa"/>
              <w:left w:w="30" w:type="dxa"/>
              <w:bottom w:w="20" w:type="dxa"/>
              <w:right w:w="30" w:type="dxa"/>
            </w:tcMar>
          </w:tcPr>
          <w:p w14:paraId="40C977F6" w14:textId="77777777" w:rsidR="00AD205C" w:rsidRDefault="002C259D" w:rsidP="00D24084">
            <w:r>
              <w:t>Dátum a čas odmietnutia : Dátum a čas</w:t>
            </w:r>
          </w:p>
        </w:tc>
      </w:tr>
      <w:tr w:rsidR="00AD205C" w14:paraId="4A93F2E5" w14:textId="77777777" w:rsidTr="00AC6F83">
        <w:tc>
          <w:tcPr>
            <w:tcW w:w="988" w:type="dxa"/>
            <w:tcMar>
              <w:top w:w="30" w:type="dxa"/>
              <w:left w:w="30" w:type="dxa"/>
              <w:bottom w:w="20" w:type="dxa"/>
              <w:right w:w="30" w:type="dxa"/>
            </w:tcMar>
          </w:tcPr>
          <w:p w14:paraId="41940A36" w14:textId="77777777" w:rsidR="00AD205C" w:rsidRDefault="002C259D" w:rsidP="00D24084">
            <w:r>
              <w:t>Opis</w:t>
            </w:r>
          </w:p>
        </w:tc>
        <w:tc>
          <w:tcPr>
            <w:tcW w:w="8083" w:type="dxa"/>
            <w:tcMar>
              <w:top w:w="30" w:type="dxa"/>
              <w:left w:w="30" w:type="dxa"/>
              <w:bottom w:w="20" w:type="dxa"/>
              <w:right w:w="30" w:type="dxa"/>
            </w:tcMar>
          </w:tcPr>
          <w:p w14:paraId="67588930" w14:textId="77777777" w:rsidR="00AD205C" w:rsidRDefault="002C259D" w:rsidP="00D24084">
            <w:r>
              <w:t>dátum a čas kedy bolo podanie odmietnuté</w:t>
            </w:r>
          </w:p>
        </w:tc>
      </w:tr>
      <w:tr w:rsidR="00AD205C" w14:paraId="380582AA" w14:textId="77777777" w:rsidTr="00AC6F83">
        <w:tc>
          <w:tcPr>
            <w:tcW w:w="988" w:type="dxa"/>
            <w:tcMar>
              <w:top w:w="30" w:type="dxa"/>
              <w:left w:w="30" w:type="dxa"/>
              <w:bottom w:w="20" w:type="dxa"/>
              <w:right w:w="30" w:type="dxa"/>
            </w:tcMar>
          </w:tcPr>
          <w:p w14:paraId="28DA09B8" w14:textId="77777777" w:rsidR="00AD205C" w:rsidRDefault="002C259D" w:rsidP="00D24084">
            <w:r>
              <w:t>Atribút</w:t>
            </w:r>
          </w:p>
        </w:tc>
        <w:tc>
          <w:tcPr>
            <w:tcW w:w="8083" w:type="dxa"/>
            <w:tcMar>
              <w:top w:w="30" w:type="dxa"/>
              <w:left w:w="30" w:type="dxa"/>
              <w:bottom w:w="20" w:type="dxa"/>
              <w:right w:w="30" w:type="dxa"/>
            </w:tcMar>
          </w:tcPr>
          <w:p w14:paraId="4FB3991B" w14:textId="77777777" w:rsidR="00AD205C" w:rsidRDefault="002C259D" w:rsidP="00D24084">
            <w:r>
              <w:t>Dátum a čas vytvorenia : Dátum a čas</w:t>
            </w:r>
          </w:p>
        </w:tc>
      </w:tr>
      <w:tr w:rsidR="00AD205C" w14:paraId="75D1D689" w14:textId="77777777" w:rsidTr="00AC6F83">
        <w:tc>
          <w:tcPr>
            <w:tcW w:w="988" w:type="dxa"/>
            <w:tcMar>
              <w:top w:w="30" w:type="dxa"/>
              <w:left w:w="30" w:type="dxa"/>
              <w:bottom w:w="20" w:type="dxa"/>
              <w:right w:w="30" w:type="dxa"/>
            </w:tcMar>
          </w:tcPr>
          <w:p w14:paraId="46729623" w14:textId="77777777" w:rsidR="00AD205C" w:rsidRDefault="002C259D" w:rsidP="00D24084">
            <w:r>
              <w:t>Opis</w:t>
            </w:r>
          </w:p>
        </w:tc>
        <w:tc>
          <w:tcPr>
            <w:tcW w:w="8083" w:type="dxa"/>
            <w:tcMar>
              <w:top w:w="30" w:type="dxa"/>
              <w:left w:w="30" w:type="dxa"/>
              <w:bottom w:w="20" w:type="dxa"/>
              <w:right w:w="30" w:type="dxa"/>
            </w:tcMar>
          </w:tcPr>
          <w:p w14:paraId="34F6A983" w14:textId="77777777" w:rsidR="00AD205C" w:rsidRDefault="002C259D" w:rsidP="00D24084">
            <w:r>
              <w:t>dátum a čas kedy bolo podanie vytvorené</w:t>
            </w:r>
          </w:p>
        </w:tc>
      </w:tr>
      <w:tr w:rsidR="00AD205C" w14:paraId="09F2F2BA" w14:textId="77777777" w:rsidTr="00AC6F83">
        <w:tc>
          <w:tcPr>
            <w:tcW w:w="988" w:type="dxa"/>
            <w:tcMar>
              <w:top w:w="30" w:type="dxa"/>
              <w:left w:w="30" w:type="dxa"/>
              <w:bottom w:w="20" w:type="dxa"/>
              <w:right w:w="30" w:type="dxa"/>
            </w:tcMar>
          </w:tcPr>
          <w:p w14:paraId="0E203EB5" w14:textId="77777777" w:rsidR="00AD205C" w:rsidRDefault="002C259D" w:rsidP="00D24084">
            <w:r>
              <w:t>Atribút</w:t>
            </w:r>
          </w:p>
        </w:tc>
        <w:tc>
          <w:tcPr>
            <w:tcW w:w="8083" w:type="dxa"/>
            <w:tcMar>
              <w:top w:w="30" w:type="dxa"/>
              <w:left w:w="30" w:type="dxa"/>
              <w:bottom w:w="20" w:type="dxa"/>
              <w:right w:w="30" w:type="dxa"/>
            </w:tcMar>
          </w:tcPr>
          <w:p w14:paraId="06125FD4" w14:textId="77777777" w:rsidR="00AD205C" w:rsidRDefault="002C259D" w:rsidP="00D24084">
            <w:r>
              <w:t>Typ odmietnutého podania : an1_200</w:t>
            </w:r>
          </w:p>
        </w:tc>
      </w:tr>
      <w:tr w:rsidR="00AD205C" w14:paraId="0B5FED57" w14:textId="77777777" w:rsidTr="00AC6F83">
        <w:tc>
          <w:tcPr>
            <w:tcW w:w="988" w:type="dxa"/>
            <w:tcMar>
              <w:top w:w="30" w:type="dxa"/>
              <w:left w:w="30" w:type="dxa"/>
              <w:bottom w:w="20" w:type="dxa"/>
              <w:right w:w="30" w:type="dxa"/>
            </w:tcMar>
          </w:tcPr>
          <w:p w14:paraId="48569194" w14:textId="77777777" w:rsidR="00AD205C" w:rsidRDefault="002C259D" w:rsidP="00D24084">
            <w:r>
              <w:t>Opis</w:t>
            </w:r>
          </w:p>
        </w:tc>
        <w:tc>
          <w:tcPr>
            <w:tcW w:w="8083" w:type="dxa"/>
            <w:tcMar>
              <w:top w:w="30" w:type="dxa"/>
              <w:left w:w="30" w:type="dxa"/>
              <w:bottom w:w="20" w:type="dxa"/>
              <w:right w:w="30" w:type="dxa"/>
            </w:tcMar>
          </w:tcPr>
          <w:p w14:paraId="3C1BA399" w14:textId="77777777" w:rsidR="00AD205C" w:rsidRDefault="002C259D" w:rsidP="00D24084">
            <w:r>
              <w:t>jedinečný business identifikátor typu podania</w:t>
            </w:r>
          </w:p>
        </w:tc>
      </w:tr>
      <w:tr w:rsidR="00AD205C" w14:paraId="60DE258D" w14:textId="77777777" w:rsidTr="00AC6F83">
        <w:tc>
          <w:tcPr>
            <w:tcW w:w="988" w:type="dxa"/>
            <w:tcMar>
              <w:top w:w="30" w:type="dxa"/>
              <w:left w:w="30" w:type="dxa"/>
              <w:bottom w:w="20" w:type="dxa"/>
              <w:right w:w="30" w:type="dxa"/>
            </w:tcMar>
          </w:tcPr>
          <w:p w14:paraId="7A20E464" w14:textId="77777777" w:rsidR="00AD205C" w:rsidRDefault="002C259D" w:rsidP="00D24084">
            <w:r>
              <w:t>Atribút</w:t>
            </w:r>
          </w:p>
        </w:tc>
        <w:tc>
          <w:tcPr>
            <w:tcW w:w="8083" w:type="dxa"/>
            <w:tcMar>
              <w:top w:w="30" w:type="dxa"/>
              <w:left w:w="30" w:type="dxa"/>
              <w:bottom w:w="20" w:type="dxa"/>
              <w:right w:w="30" w:type="dxa"/>
            </w:tcMar>
          </w:tcPr>
          <w:p w14:paraId="5AE6BC99" w14:textId="77777777" w:rsidR="00AD205C" w:rsidRDefault="002C259D" w:rsidP="00D24084">
            <w:r>
              <w:t>Identifikátor : Číslo</w:t>
            </w:r>
          </w:p>
        </w:tc>
      </w:tr>
      <w:tr w:rsidR="00AD205C" w14:paraId="69D7CDC7" w14:textId="77777777" w:rsidTr="00AC6F83">
        <w:tc>
          <w:tcPr>
            <w:tcW w:w="988" w:type="dxa"/>
            <w:tcMar>
              <w:top w:w="30" w:type="dxa"/>
              <w:left w:w="30" w:type="dxa"/>
              <w:bottom w:w="20" w:type="dxa"/>
              <w:right w:w="30" w:type="dxa"/>
            </w:tcMar>
          </w:tcPr>
          <w:p w14:paraId="4553889C" w14:textId="77777777" w:rsidR="00AD205C" w:rsidRDefault="002C259D" w:rsidP="00D24084">
            <w:r>
              <w:t>Opis</w:t>
            </w:r>
          </w:p>
        </w:tc>
        <w:tc>
          <w:tcPr>
            <w:tcW w:w="8083" w:type="dxa"/>
            <w:tcMar>
              <w:top w:w="30" w:type="dxa"/>
              <w:left w:w="30" w:type="dxa"/>
              <w:bottom w:w="20" w:type="dxa"/>
              <w:right w:w="30" w:type="dxa"/>
            </w:tcMar>
          </w:tcPr>
          <w:p w14:paraId="30ACA236" w14:textId="77777777" w:rsidR="00AD205C" w:rsidRDefault="002C259D" w:rsidP="00D24084">
            <w:r>
              <w:t>identifikátor podania</w:t>
            </w:r>
          </w:p>
        </w:tc>
      </w:tr>
      <w:tr w:rsidR="00AD205C" w14:paraId="1204532D" w14:textId="77777777" w:rsidTr="00AC6F83">
        <w:tc>
          <w:tcPr>
            <w:tcW w:w="988" w:type="dxa"/>
            <w:tcMar>
              <w:top w:w="30" w:type="dxa"/>
              <w:left w:w="30" w:type="dxa"/>
              <w:bottom w:w="20" w:type="dxa"/>
              <w:right w:w="30" w:type="dxa"/>
            </w:tcMar>
          </w:tcPr>
          <w:p w14:paraId="16FE352B" w14:textId="77777777" w:rsidR="00AD205C" w:rsidRDefault="002C259D" w:rsidP="00D24084">
            <w:r>
              <w:t>Atribút</w:t>
            </w:r>
          </w:p>
        </w:tc>
        <w:tc>
          <w:tcPr>
            <w:tcW w:w="8083" w:type="dxa"/>
            <w:tcMar>
              <w:top w:w="30" w:type="dxa"/>
              <w:left w:w="30" w:type="dxa"/>
              <w:bottom w:w="20" w:type="dxa"/>
              <w:right w:w="30" w:type="dxa"/>
            </w:tcMar>
          </w:tcPr>
          <w:p w14:paraId="314A7F59" w14:textId="77777777" w:rsidR="00AD205C" w:rsidRDefault="002C259D" w:rsidP="00D24084">
            <w:r>
              <w:t>Kód dôvodu : Číslo</w:t>
            </w:r>
          </w:p>
        </w:tc>
      </w:tr>
      <w:tr w:rsidR="00AD205C" w14:paraId="2E813B76" w14:textId="77777777" w:rsidTr="00AC6F83">
        <w:tc>
          <w:tcPr>
            <w:tcW w:w="988" w:type="dxa"/>
            <w:tcMar>
              <w:top w:w="30" w:type="dxa"/>
              <w:left w:w="30" w:type="dxa"/>
              <w:bottom w:w="20" w:type="dxa"/>
              <w:right w:w="30" w:type="dxa"/>
            </w:tcMar>
          </w:tcPr>
          <w:p w14:paraId="4AF790A8" w14:textId="77777777" w:rsidR="00AD205C" w:rsidRDefault="002C259D" w:rsidP="00D24084">
            <w:r>
              <w:t>Opis</w:t>
            </w:r>
          </w:p>
        </w:tc>
        <w:tc>
          <w:tcPr>
            <w:tcW w:w="8083" w:type="dxa"/>
            <w:tcMar>
              <w:top w:w="30" w:type="dxa"/>
              <w:left w:w="30" w:type="dxa"/>
              <w:bottom w:w="20" w:type="dxa"/>
              <w:right w:w="30" w:type="dxa"/>
            </w:tcMar>
          </w:tcPr>
          <w:p w14:paraId="1675566C" w14:textId="77777777" w:rsidR="00AD205C" w:rsidRDefault="002C259D" w:rsidP="00D24084">
            <w:r>
              <w:t>viď. kapitola Popis výnimiek</w:t>
            </w:r>
          </w:p>
        </w:tc>
      </w:tr>
      <w:tr w:rsidR="00AD205C" w14:paraId="37AEE78B" w14:textId="77777777" w:rsidTr="00AC6F83">
        <w:tc>
          <w:tcPr>
            <w:tcW w:w="988" w:type="dxa"/>
            <w:tcMar>
              <w:top w:w="30" w:type="dxa"/>
              <w:left w:w="30" w:type="dxa"/>
              <w:bottom w:w="20" w:type="dxa"/>
              <w:right w:w="30" w:type="dxa"/>
            </w:tcMar>
          </w:tcPr>
          <w:p w14:paraId="2ED2E99F" w14:textId="77777777" w:rsidR="00AD205C" w:rsidRDefault="002C259D" w:rsidP="00D24084">
            <w:r>
              <w:t>Atribút</w:t>
            </w:r>
          </w:p>
        </w:tc>
        <w:tc>
          <w:tcPr>
            <w:tcW w:w="8083" w:type="dxa"/>
            <w:tcMar>
              <w:top w:w="30" w:type="dxa"/>
              <w:left w:w="30" w:type="dxa"/>
              <w:bottom w:w="20" w:type="dxa"/>
              <w:right w:w="30" w:type="dxa"/>
            </w:tcMar>
          </w:tcPr>
          <w:p w14:paraId="6C5944BD" w14:textId="77777777" w:rsidR="00AD205C" w:rsidRDefault="002C259D" w:rsidP="00D24084">
            <w:r>
              <w:t>Popis : an1_250</w:t>
            </w:r>
          </w:p>
        </w:tc>
      </w:tr>
      <w:tr w:rsidR="00AD205C" w14:paraId="39C77B0D" w14:textId="77777777" w:rsidTr="00AC6F83">
        <w:tc>
          <w:tcPr>
            <w:tcW w:w="988" w:type="dxa"/>
            <w:tcMar>
              <w:top w:w="30" w:type="dxa"/>
              <w:left w:w="30" w:type="dxa"/>
              <w:bottom w:w="20" w:type="dxa"/>
              <w:right w:w="30" w:type="dxa"/>
            </w:tcMar>
          </w:tcPr>
          <w:p w14:paraId="4BF59417" w14:textId="77777777" w:rsidR="00AD205C" w:rsidRDefault="002C259D" w:rsidP="00D24084">
            <w:r>
              <w:t>Opis</w:t>
            </w:r>
          </w:p>
        </w:tc>
        <w:tc>
          <w:tcPr>
            <w:tcW w:w="8083" w:type="dxa"/>
            <w:tcMar>
              <w:top w:w="30" w:type="dxa"/>
              <w:left w:w="30" w:type="dxa"/>
              <w:bottom w:w="20" w:type="dxa"/>
              <w:right w:w="30" w:type="dxa"/>
            </w:tcMar>
          </w:tcPr>
          <w:p w14:paraId="273F12F8" w14:textId="77777777" w:rsidR="00AD205C" w:rsidRDefault="002C259D" w:rsidP="00D24084">
            <w:r>
              <w:t>viď. kapitola Popis výnimiek</w:t>
            </w:r>
          </w:p>
        </w:tc>
      </w:tr>
      <w:tr w:rsidR="00AD205C" w14:paraId="4ED3C62C" w14:textId="77777777" w:rsidTr="00AC6F83">
        <w:tc>
          <w:tcPr>
            <w:tcW w:w="988" w:type="dxa"/>
            <w:tcMar>
              <w:top w:w="30" w:type="dxa"/>
              <w:left w:w="30" w:type="dxa"/>
              <w:bottom w:w="20" w:type="dxa"/>
              <w:right w:w="30" w:type="dxa"/>
            </w:tcMar>
          </w:tcPr>
          <w:p w14:paraId="34C87C16" w14:textId="77777777" w:rsidR="00AD205C" w:rsidRDefault="002C259D" w:rsidP="00D24084">
            <w:r>
              <w:t>Atribút</w:t>
            </w:r>
          </w:p>
        </w:tc>
        <w:tc>
          <w:tcPr>
            <w:tcW w:w="8083" w:type="dxa"/>
            <w:tcMar>
              <w:top w:w="30" w:type="dxa"/>
              <w:left w:w="30" w:type="dxa"/>
              <w:bottom w:w="20" w:type="dxa"/>
              <w:right w:w="30" w:type="dxa"/>
            </w:tcMar>
          </w:tcPr>
          <w:p w14:paraId="0A4D3415" w14:textId="77777777" w:rsidR="00AD205C" w:rsidRDefault="002C259D" w:rsidP="00D24084">
            <w:r>
              <w:t>Identifikátor odmietnutého podania : Číslo</w:t>
            </w:r>
          </w:p>
        </w:tc>
      </w:tr>
      <w:tr w:rsidR="00AD205C" w14:paraId="7C5FEDA9" w14:textId="77777777" w:rsidTr="00AC6F83">
        <w:tc>
          <w:tcPr>
            <w:tcW w:w="988" w:type="dxa"/>
            <w:tcMar>
              <w:top w:w="30" w:type="dxa"/>
              <w:left w:w="30" w:type="dxa"/>
              <w:bottom w:w="20" w:type="dxa"/>
              <w:right w:w="30" w:type="dxa"/>
            </w:tcMar>
          </w:tcPr>
          <w:p w14:paraId="2D6656D5" w14:textId="77777777" w:rsidR="00AD205C" w:rsidRDefault="002C259D" w:rsidP="00D24084">
            <w:r>
              <w:t>Opis</w:t>
            </w:r>
          </w:p>
        </w:tc>
        <w:tc>
          <w:tcPr>
            <w:tcW w:w="8083" w:type="dxa"/>
            <w:tcMar>
              <w:top w:w="30" w:type="dxa"/>
              <w:left w:w="30" w:type="dxa"/>
              <w:bottom w:w="20" w:type="dxa"/>
              <w:right w:w="30" w:type="dxa"/>
            </w:tcMar>
          </w:tcPr>
          <w:p w14:paraId="4A1E02D8" w14:textId="77777777" w:rsidR="00AD205C" w:rsidRDefault="002C259D" w:rsidP="00D24084">
            <w:r>
              <w:t>identifikátor podania</w:t>
            </w:r>
          </w:p>
        </w:tc>
      </w:tr>
    </w:tbl>
    <w:p w14:paraId="072D5A65" w14:textId="77777777" w:rsidR="00AD205C" w:rsidRDefault="00AD205C" w:rsidP="00D24084"/>
    <w:p w14:paraId="71F17AAD" w14:textId="77777777" w:rsidR="00AD205C" w:rsidRDefault="00AD205C" w:rsidP="00D24084"/>
    <w:p w14:paraId="57FC4292" w14:textId="77777777" w:rsidR="00AC6F83" w:rsidRDefault="00AC6F83" w:rsidP="00D24084"/>
    <w:p w14:paraId="0392C178" w14:textId="77777777" w:rsidR="00AC6F83" w:rsidRDefault="00AC6F83" w:rsidP="00D24084"/>
    <w:p w14:paraId="3014D7AF" w14:textId="77777777" w:rsidR="00AC6F83" w:rsidRDefault="00AC6F83" w:rsidP="00D24084"/>
    <w:p w14:paraId="2AA32C2B" w14:textId="77777777" w:rsidR="00AD205C" w:rsidRDefault="002C259D" w:rsidP="00D24084">
      <w:r>
        <w:lastRenderedPageBreak/>
        <w:t>Potvrdenie o prevzatí podania</w:t>
      </w:r>
      <w:r>
        <w:br/>
      </w:r>
    </w:p>
    <w:p w14:paraId="50E22E0F" w14:textId="77777777" w:rsidR="00AD205C" w:rsidRDefault="002C259D" w:rsidP="00D24084">
      <w:r>
        <w:rPr>
          <w:noProof/>
        </w:rPr>
        <w:drawing>
          <wp:inline distT="0" distB="0" distL="0" distR="0" wp14:anchorId="067E9E78" wp14:editId="4292137F">
            <wp:extent cx="3276600" cy="2200275"/>
            <wp:effectExtent l="0" t="0" r="0" b="0"/>
            <wp:docPr id="100052" name="Picture 100052" descr="_scroll_external\attachments\worddav8279c4e90b0edfd7fc04c3224a19b99d-36b78f780b599304e01b476b886d449d03d99839d9df3135500b5ca176597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8546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100DD762" w14:textId="77777777" w:rsidR="00AD205C" w:rsidRDefault="002C259D" w:rsidP="00D24084">
      <w: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2693EE05" w14:textId="77777777" w:rsidTr="00AC6F83">
        <w:tc>
          <w:tcPr>
            <w:tcW w:w="988" w:type="dxa"/>
            <w:tcMar>
              <w:top w:w="30" w:type="dxa"/>
              <w:left w:w="30" w:type="dxa"/>
              <w:bottom w:w="20" w:type="dxa"/>
              <w:right w:w="30" w:type="dxa"/>
            </w:tcMar>
          </w:tcPr>
          <w:p w14:paraId="7E0C8D96" w14:textId="77777777" w:rsidR="00AD205C" w:rsidRDefault="002C259D" w:rsidP="00D24084">
            <w:r>
              <w:t>Atribút</w:t>
            </w:r>
          </w:p>
        </w:tc>
        <w:tc>
          <w:tcPr>
            <w:tcW w:w="8083" w:type="dxa"/>
            <w:tcMar>
              <w:top w:w="30" w:type="dxa"/>
              <w:left w:w="30" w:type="dxa"/>
              <w:bottom w:w="20" w:type="dxa"/>
              <w:right w:w="30" w:type="dxa"/>
            </w:tcMar>
          </w:tcPr>
          <w:p w14:paraId="42A09C2B" w14:textId="77777777" w:rsidR="00AD205C" w:rsidRDefault="002C259D" w:rsidP="00D24084">
            <w:r>
              <w:t>Dátum a čas prevzatia : Dátum a čas</w:t>
            </w:r>
          </w:p>
        </w:tc>
      </w:tr>
      <w:tr w:rsidR="00AD205C" w14:paraId="0F17C75C" w14:textId="77777777" w:rsidTr="00AC6F83">
        <w:tc>
          <w:tcPr>
            <w:tcW w:w="988" w:type="dxa"/>
            <w:tcMar>
              <w:top w:w="30" w:type="dxa"/>
              <w:left w:w="30" w:type="dxa"/>
              <w:bottom w:w="20" w:type="dxa"/>
              <w:right w:w="30" w:type="dxa"/>
            </w:tcMar>
          </w:tcPr>
          <w:p w14:paraId="141F0BD6" w14:textId="77777777" w:rsidR="00AD205C" w:rsidRDefault="002C259D" w:rsidP="00D24084">
            <w:r>
              <w:t>Opis</w:t>
            </w:r>
          </w:p>
        </w:tc>
        <w:tc>
          <w:tcPr>
            <w:tcW w:w="8083" w:type="dxa"/>
            <w:tcMar>
              <w:top w:w="30" w:type="dxa"/>
              <w:left w:w="30" w:type="dxa"/>
              <w:bottom w:w="20" w:type="dxa"/>
              <w:right w:w="30" w:type="dxa"/>
            </w:tcMar>
          </w:tcPr>
          <w:p w14:paraId="0615D84D" w14:textId="77777777" w:rsidR="00AD205C" w:rsidRDefault="002C259D" w:rsidP="00D24084">
            <w:r>
              <w:t>dátum a čas kedy bolo podanie prevzaté</w:t>
            </w:r>
          </w:p>
        </w:tc>
      </w:tr>
      <w:tr w:rsidR="00AD205C" w14:paraId="2D6D7F4F" w14:textId="77777777" w:rsidTr="00AC6F83">
        <w:tc>
          <w:tcPr>
            <w:tcW w:w="988" w:type="dxa"/>
            <w:tcMar>
              <w:top w:w="30" w:type="dxa"/>
              <w:left w:w="30" w:type="dxa"/>
              <w:bottom w:w="20" w:type="dxa"/>
              <w:right w:w="30" w:type="dxa"/>
            </w:tcMar>
          </w:tcPr>
          <w:p w14:paraId="1E47CF8B" w14:textId="77777777" w:rsidR="00AD205C" w:rsidRDefault="002C259D" w:rsidP="00D24084">
            <w:r>
              <w:t>Atribút</w:t>
            </w:r>
          </w:p>
        </w:tc>
        <w:tc>
          <w:tcPr>
            <w:tcW w:w="8083" w:type="dxa"/>
            <w:tcMar>
              <w:top w:w="30" w:type="dxa"/>
              <w:left w:w="30" w:type="dxa"/>
              <w:bottom w:w="20" w:type="dxa"/>
              <w:right w:w="30" w:type="dxa"/>
            </w:tcMar>
          </w:tcPr>
          <w:p w14:paraId="43F1C709" w14:textId="77777777" w:rsidR="00AD205C" w:rsidRDefault="002C259D" w:rsidP="00D24084">
            <w:r>
              <w:t>Dátum a čas vytvorenia : Dátum a čas</w:t>
            </w:r>
          </w:p>
        </w:tc>
      </w:tr>
      <w:tr w:rsidR="00AD205C" w14:paraId="39AF9564" w14:textId="77777777" w:rsidTr="00AC6F83">
        <w:tc>
          <w:tcPr>
            <w:tcW w:w="988" w:type="dxa"/>
            <w:tcMar>
              <w:top w:w="30" w:type="dxa"/>
              <w:left w:w="30" w:type="dxa"/>
              <w:bottom w:w="20" w:type="dxa"/>
              <w:right w:w="30" w:type="dxa"/>
            </w:tcMar>
          </w:tcPr>
          <w:p w14:paraId="5CB9C7C6" w14:textId="77777777" w:rsidR="00AD205C" w:rsidRDefault="002C259D" w:rsidP="00D24084">
            <w:r>
              <w:t>Opis</w:t>
            </w:r>
          </w:p>
        </w:tc>
        <w:tc>
          <w:tcPr>
            <w:tcW w:w="8083" w:type="dxa"/>
            <w:tcMar>
              <w:top w:w="30" w:type="dxa"/>
              <w:left w:w="30" w:type="dxa"/>
              <w:bottom w:w="20" w:type="dxa"/>
              <w:right w:w="30" w:type="dxa"/>
            </w:tcMar>
          </w:tcPr>
          <w:p w14:paraId="5E31DB1B" w14:textId="77777777" w:rsidR="00AD205C" w:rsidRDefault="002C259D" w:rsidP="00D24084">
            <w:r>
              <w:t>dátum a čas kedy bolo podanie vytvorené</w:t>
            </w:r>
          </w:p>
        </w:tc>
      </w:tr>
      <w:tr w:rsidR="00AD205C" w14:paraId="17D31B74" w14:textId="77777777" w:rsidTr="00AC6F83">
        <w:tc>
          <w:tcPr>
            <w:tcW w:w="988" w:type="dxa"/>
            <w:tcMar>
              <w:top w:w="30" w:type="dxa"/>
              <w:left w:w="30" w:type="dxa"/>
              <w:bottom w:w="20" w:type="dxa"/>
              <w:right w:w="30" w:type="dxa"/>
            </w:tcMar>
          </w:tcPr>
          <w:p w14:paraId="2002FD77" w14:textId="77777777" w:rsidR="00AD205C" w:rsidRDefault="002C259D" w:rsidP="00D24084">
            <w:r>
              <w:t>Atribút</w:t>
            </w:r>
          </w:p>
        </w:tc>
        <w:tc>
          <w:tcPr>
            <w:tcW w:w="8083" w:type="dxa"/>
            <w:tcMar>
              <w:top w:w="30" w:type="dxa"/>
              <w:left w:w="30" w:type="dxa"/>
              <w:bottom w:w="20" w:type="dxa"/>
              <w:right w:w="30" w:type="dxa"/>
            </w:tcMar>
          </w:tcPr>
          <w:p w14:paraId="2DC2736E" w14:textId="77777777" w:rsidR="00AD205C" w:rsidRDefault="002C259D" w:rsidP="00D24084">
            <w:r>
              <w:t>Typ prevzatého podania : an1_200</w:t>
            </w:r>
          </w:p>
        </w:tc>
      </w:tr>
      <w:tr w:rsidR="00AD205C" w14:paraId="59664FF4" w14:textId="77777777" w:rsidTr="00AC6F83">
        <w:tc>
          <w:tcPr>
            <w:tcW w:w="988" w:type="dxa"/>
            <w:tcMar>
              <w:top w:w="30" w:type="dxa"/>
              <w:left w:w="30" w:type="dxa"/>
              <w:bottom w:w="20" w:type="dxa"/>
              <w:right w:w="30" w:type="dxa"/>
            </w:tcMar>
          </w:tcPr>
          <w:p w14:paraId="18D0F87A" w14:textId="77777777" w:rsidR="00AD205C" w:rsidRDefault="002C259D" w:rsidP="00D24084">
            <w:r>
              <w:t>Opis</w:t>
            </w:r>
          </w:p>
        </w:tc>
        <w:tc>
          <w:tcPr>
            <w:tcW w:w="8083" w:type="dxa"/>
            <w:tcMar>
              <w:top w:w="30" w:type="dxa"/>
              <w:left w:w="30" w:type="dxa"/>
              <w:bottom w:w="20" w:type="dxa"/>
              <w:right w:w="30" w:type="dxa"/>
            </w:tcMar>
          </w:tcPr>
          <w:p w14:paraId="23D910CD" w14:textId="77777777" w:rsidR="00AD205C" w:rsidRDefault="002C259D" w:rsidP="00D24084">
            <w:r>
              <w:t>jedinečný business identifikátor typu podania</w:t>
            </w:r>
          </w:p>
        </w:tc>
      </w:tr>
      <w:tr w:rsidR="00AD205C" w14:paraId="31E2E57C" w14:textId="77777777" w:rsidTr="00AC6F83">
        <w:tc>
          <w:tcPr>
            <w:tcW w:w="988" w:type="dxa"/>
            <w:tcMar>
              <w:top w:w="30" w:type="dxa"/>
              <w:left w:w="30" w:type="dxa"/>
              <w:bottom w:w="20" w:type="dxa"/>
              <w:right w:w="30" w:type="dxa"/>
            </w:tcMar>
          </w:tcPr>
          <w:p w14:paraId="4516286B" w14:textId="77777777" w:rsidR="00AD205C" w:rsidRDefault="002C259D" w:rsidP="00D24084">
            <w:r>
              <w:t>Atribút</w:t>
            </w:r>
          </w:p>
        </w:tc>
        <w:tc>
          <w:tcPr>
            <w:tcW w:w="8083" w:type="dxa"/>
            <w:tcMar>
              <w:top w:w="30" w:type="dxa"/>
              <w:left w:w="30" w:type="dxa"/>
              <w:bottom w:w="20" w:type="dxa"/>
              <w:right w:w="30" w:type="dxa"/>
            </w:tcMar>
          </w:tcPr>
          <w:p w14:paraId="7E197678" w14:textId="77777777" w:rsidR="00AD205C" w:rsidRDefault="002C259D" w:rsidP="00D24084">
            <w:r>
              <w:t>Identifikátor : Číslo</w:t>
            </w:r>
          </w:p>
        </w:tc>
      </w:tr>
      <w:tr w:rsidR="00AD205C" w14:paraId="0DAE261C" w14:textId="77777777" w:rsidTr="00AC6F83">
        <w:tc>
          <w:tcPr>
            <w:tcW w:w="988" w:type="dxa"/>
            <w:tcMar>
              <w:top w:w="30" w:type="dxa"/>
              <w:left w:w="30" w:type="dxa"/>
              <w:bottom w:w="20" w:type="dxa"/>
              <w:right w:w="30" w:type="dxa"/>
            </w:tcMar>
          </w:tcPr>
          <w:p w14:paraId="688AA4AE" w14:textId="77777777" w:rsidR="00AD205C" w:rsidRDefault="002C259D" w:rsidP="00D24084">
            <w:r>
              <w:t>Opis</w:t>
            </w:r>
          </w:p>
        </w:tc>
        <w:tc>
          <w:tcPr>
            <w:tcW w:w="8083" w:type="dxa"/>
            <w:tcMar>
              <w:top w:w="30" w:type="dxa"/>
              <w:left w:w="30" w:type="dxa"/>
              <w:bottom w:w="20" w:type="dxa"/>
              <w:right w:w="30" w:type="dxa"/>
            </w:tcMar>
          </w:tcPr>
          <w:p w14:paraId="29DC90DD" w14:textId="77777777" w:rsidR="00AD205C" w:rsidRDefault="002C259D" w:rsidP="00D24084">
            <w:r>
              <w:t>identifikátor podania</w:t>
            </w:r>
          </w:p>
        </w:tc>
      </w:tr>
      <w:tr w:rsidR="00AD205C" w14:paraId="5BF7683E" w14:textId="77777777" w:rsidTr="00AC6F83">
        <w:tc>
          <w:tcPr>
            <w:tcW w:w="988" w:type="dxa"/>
            <w:tcMar>
              <w:top w:w="30" w:type="dxa"/>
              <w:left w:w="30" w:type="dxa"/>
              <w:bottom w:w="20" w:type="dxa"/>
              <w:right w:w="30" w:type="dxa"/>
            </w:tcMar>
          </w:tcPr>
          <w:p w14:paraId="6CF8C002" w14:textId="77777777" w:rsidR="00AD205C" w:rsidRDefault="002C259D" w:rsidP="00D24084">
            <w:r>
              <w:t>Atribút</w:t>
            </w:r>
          </w:p>
        </w:tc>
        <w:tc>
          <w:tcPr>
            <w:tcW w:w="8083" w:type="dxa"/>
            <w:tcMar>
              <w:top w:w="30" w:type="dxa"/>
              <w:left w:w="30" w:type="dxa"/>
              <w:bottom w:w="20" w:type="dxa"/>
              <w:right w:w="30" w:type="dxa"/>
            </w:tcMar>
          </w:tcPr>
          <w:p w14:paraId="1DEB03A4" w14:textId="77777777" w:rsidR="00AD205C" w:rsidRDefault="002C259D" w:rsidP="00D24084">
            <w:r>
              <w:t>Identifikátor prijatého podania : Číslo</w:t>
            </w:r>
          </w:p>
        </w:tc>
      </w:tr>
      <w:tr w:rsidR="00AD205C" w14:paraId="51919D73" w14:textId="77777777" w:rsidTr="00AC6F83">
        <w:tc>
          <w:tcPr>
            <w:tcW w:w="988" w:type="dxa"/>
            <w:tcMar>
              <w:top w:w="30" w:type="dxa"/>
              <w:left w:w="30" w:type="dxa"/>
              <w:bottom w:w="20" w:type="dxa"/>
              <w:right w:w="30" w:type="dxa"/>
            </w:tcMar>
          </w:tcPr>
          <w:p w14:paraId="3D66FF2C" w14:textId="77777777" w:rsidR="00AD205C" w:rsidRDefault="002C259D" w:rsidP="00D24084">
            <w:r>
              <w:t>Opis</w:t>
            </w:r>
          </w:p>
        </w:tc>
        <w:tc>
          <w:tcPr>
            <w:tcW w:w="8083" w:type="dxa"/>
            <w:tcMar>
              <w:top w:w="30" w:type="dxa"/>
              <w:left w:w="30" w:type="dxa"/>
              <w:bottom w:w="20" w:type="dxa"/>
              <w:right w:w="30" w:type="dxa"/>
            </w:tcMar>
          </w:tcPr>
          <w:p w14:paraId="3357FCFF" w14:textId="77777777" w:rsidR="00AD205C" w:rsidRDefault="002C259D" w:rsidP="00D24084">
            <w:r>
              <w:t>identifikátor podania</w:t>
            </w:r>
          </w:p>
        </w:tc>
      </w:tr>
    </w:tbl>
    <w:p w14:paraId="5A52244F" w14:textId="1D8D7E04" w:rsidR="00AD205C" w:rsidRDefault="002C259D" w:rsidP="00D24084">
      <w:pPr>
        <w:pStyle w:val="Nadpis3"/>
      </w:pPr>
      <w:bookmarkStart w:id="227" w:name="scroll-bookmark-172"/>
      <w:bookmarkStart w:id="228" w:name="_Toc101774412"/>
      <w:r>
        <w:t>Technické informácie</w:t>
      </w:r>
      <w:bookmarkEnd w:id="227"/>
      <w:bookmarkEnd w:id="228"/>
    </w:p>
    <w:p w14:paraId="1C47DB3E" w14:textId="43F9E072" w:rsidR="00AD205C" w:rsidRDefault="002C259D" w:rsidP="00D24084">
      <w:pPr>
        <w:pStyle w:val="Nadpis4"/>
      </w:pPr>
      <w:bookmarkStart w:id="229" w:name="scroll-bookmark-173"/>
      <w:r>
        <w:t>Technická špecifikácia poskytovanej webovej služby</w:t>
      </w:r>
      <w:bookmarkEnd w:id="229"/>
    </w:p>
    <w:tbl>
      <w:tblPr>
        <w:tblStyle w:val="ScrollTableNormal"/>
        <w:tblW w:w="0" w:type="auto"/>
        <w:tblLayout w:type="fixed"/>
        <w:tblLook w:val="0020" w:firstRow="1" w:lastRow="0" w:firstColumn="0" w:lastColumn="0" w:noHBand="0" w:noVBand="0"/>
      </w:tblPr>
      <w:tblGrid>
        <w:gridCol w:w="1361"/>
        <w:gridCol w:w="7710"/>
      </w:tblGrid>
      <w:tr w:rsidR="00AD205C" w14:paraId="6095141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BB2AC9F" w14:textId="77777777" w:rsidR="00AD205C" w:rsidRDefault="002C259D" w:rsidP="00D24084">
            <w:r>
              <w:t>Testovacie prostredie</w:t>
            </w:r>
          </w:p>
        </w:tc>
      </w:tr>
      <w:tr w:rsidR="00AD205C" w14:paraId="10F7716B" w14:textId="77777777" w:rsidTr="00AD205C">
        <w:tc>
          <w:tcPr>
            <w:tcW w:w="1361" w:type="dxa"/>
            <w:tcMar>
              <w:top w:w="30" w:type="dxa"/>
              <w:left w:w="30" w:type="dxa"/>
              <w:bottom w:w="20" w:type="dxa"/>
              <w:right w:w="30" w:type="dxa"/>
            </w:tcMar>
          </w:tcPr>
          <w:p w14:paraId="5230CFBC" w14:textId="77777777" w:rsidR="00AD205C" w:rsidRDefault="002C259D" w:rsidP="00D24084">
            <w:r>
              <w:t>WSDL</w:t>
            </w:r>
          </w:p>
        </w:tc>
        <w:tc>
          <w:tcPr>
            <w:tcW w:w="7710" w:type="dxa"/>
            <w:tcMar>
              <w:top w:w="30" w:type="dxa"/>
              <w:left w:w="30" w:type="dxa"/>
              <w:bottom w:w="20" w:type="dxa"/>
              <w:right w:w="30" w:type="dxa"/>
            </w:tcMar>
          </w:tcPr>
          <w:p w14:paraId="359E322B" w14:textId="77777777" w:rsidR="00AD205C" w:rsidRDefault="00000814" w:rsidP="00D24084">
            <w:hyperlink r:id="rId490" w:history="1">
              <w:r w:rsidR="002C259D">
                <w:rPr>
                  <w:rStyle w:val="Hypertextovprepojenie"/>
                </w:rPr>
                <w:t>https://tcep.financnasprava.sk/tcep/procw/cep.ekr.web.ws/ReceiverExtSystem.asmx?wsdl</w:t>
              </w:r>
            </w:hyperlink>
          </w:p>
        </w:tc>
      </w:tr>
      <w:tr w:rsidR="00AD205C" w14:paraId="24EFCC08" w14:textId="77777777" w:rsidTr="00AD205C">
        <w:tc>
          <w:tcPr>
            <w:tcW w:w="1361" w:type="dxa"/>
            <w:tcMar>
              <w:top w:w="30" w:type="dxa"/>
              <w:left w:w="30" w:type="dxa"/>
              <w:bottom w:w="20" w:type="dxa"/>
              <w:right w:w="30" w:type="dxa"/>
            </w:tcMar>
          </w:tcPr>
          <w:p w14:paraId="7FC6C885" w14:textId="77777777" w:rsidR="00AD205C" w:rsidRDefault="002C259D" w:rsidP="00D24084">
            <w:r>
              <w:t>URL</w:t>
            </w:r>
          </w:p>
        </w:tc>
        <w:tc>
          <w:tcPr>
            <w:tcW w:w="7710" w:type="dxa"/>
            <w:tcMar>
              <w:top w:w="30" w:type="dxa"/>
              <w:left w:w="30" w:type="dxa"/>
              <w:bottom w:w="20" w:type="dxa"/>
              <w:right w:w="30" w:type="dxa"/>
            </w:tcMar>
          </w:tcPr>
          <w:p w14:paraId="08078E6E" w14:textId="77777777" w:rsidR="00AD205C" w:rsidRDefault="00000814" w:rsidP="00D24084">
            <w:hyperlink r:id="rId491" w:history="1">
              <w:r w:rsidR="002C259D">
                <w:rPr>
                  <w:rStyle w:val="Hypertextovprepojenie"/>
                </w:rPr>
                <w:t>https://tcep.financnasprava.sk/tcep/procw/cep.ekr.web.ws/ReceiverExtSystem.asmx</w:t>
              </w:r>
            </w:hyperlink>
          </w:p>
        </w:tc>
      </w:tr>
    </w:tbl>
    <w:p w14:paraId="1E731FF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EA728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19EA831" w14:textId="77777777" w:rsidR="00AD205C" w:rsidRDefault="002C259D" w:rsidP="00D24084">
            <w:r>
              <w:t>Produkčné prostredie</w:t>
            </w:r>
          </w:p>
        </w:tc>
      </w:tr>
      <w:tr w:rsidR="00AD205C" w14:paraId="39FD3DB9" w14:textId="77777777" w:rsidTr="00AD205C">
        <w:tc>
          <w:tcPr>
            <w:tcW w:w="1361" w:type="dxa"/>
            <w:tcMar>
              <w:top w:w="30" w:type="dxa"/>
              <w:left w:w="30" w:type="dxa"/>
              <w:bottom w:w="20" w:type="dxa"/>
              <w:right w:w="30" w:type="dxa"/>
            </w:tcMar>
          </w:tcPr>
          <w:p w14:paraId="6DCE979B" w14:textId="77777777" w:rsidR="00AD205C" w:rsidRDefault="002C259D" w:rsidP="00D24084">
            <w:r>
              <w:t>WSDL</w:t>
            </w:r>
          </w:p>
        </w:tc>
        <w:tc>
          <w:tcPr>
            <w:tcW w:w="7710" w:type="dxa"/>
            <w:tcMar>
              <w:top w:w="30" w:type="dxa"/>
              <w:left w:w="30" w:type="dxa"/>
              <w:bottom w:w="20" w:type="dxa"/>
              <w:right w:w="30" w:type="dxa"/>
            </w:tcMar>
          </w:tcPr>
          <w:p w14:paraId="299AFD89" w14:textId="77777777" w:rsidR="00AD205C" w:rsidRDefault="00000814" w:rsidP="00D24084">
            <w:hyperlink r:id="rId492" w:history="1">
              <w:r w:rsidR="002C259D">
                <w:rPr>
                  <w:rStyle w:val="Hypertextovprepojenie"/>
                </w:rPr>
                <w:t>https://www.cep.financnasprava.sk/cep/procw/cep.ekr.web.ws/ReceiverExtSystem.asmx?wsdl</w:t>
              </w:r>
            </w:hyperlink>
          </w:p>
        </w:tc>
      </w:tr>
      <w:tr w:rsidR="00AD205C" w14:paraId="71B7ADC5" w14:textId="77777777" w:rsidTr="00AD205C">
        <w:tc>
          <w:tcPr>
            <w:tcW w:w="1361" w:type="dxa"/>
            <w:tcMar>
              <w:top w:w="30" w:type="dxa"/>
              <w:left w:w="30" w:type="dxa"/>
              <w:bottom w:w="20" w:type="dxa"/>
              <w:right w:w="30" w:type="dxa"/>
            </w:tcMar>
          </w:tcPr>
          <w:p w14:paraId="4335AA97" w14:textId="77777777" w:rsidR="00AD205C" w:rsidRDefault="002C259D" w:rsidP="00D24084">
            <w:r>
              <w:t>URL</w:t>
            </w:r>
          </w:p>
        </w:tc>
        <w:tc>
          <w:tcPr>
            <w:tcW w:w="7710" w:type="dxa"/>
            <w:tcMar>
              <w:top w:w="30" w:type="dxa"/>
              <w:left w:w="30" w:type="dxa"/>
              <w:bottom w:w="20" w:type="dxa"/>
              <w:right w:w="30" w:type="dxa"/>
            </w:tcMar>
          </w:tcPr>
          <w:p w14:paraId="7CDE2829" w14:textId="77777777" w:rsidR="00AD205C" w:rsidRDefault="00000814" w:rsidP="00D24084">
            <w:hyperlink r:id="rId493" w:history="1">
              <w:r w:rsidR="002C259D">
                <w:rPr>
                  <w:rStyle w:val="Hypertextovprepojenie"/>
                </w:rPr>
                <w:t>https://www.cep.financnasprava.sk/cep/procw/cep.ekr.web.ws/ReceiverExtSystem.asmx</w:t>
              </w:r>
            </w:hyperlink>
          </w:p>
        </w:tc>
      </w:tr>
    </w:tbl>
    <w:p w14:paraId="2E924897" w14:textId="1AFBDD02" w:rsidR="00AD205C" w:rsidRDefault="002C259D" w:rsidP="00D24084">
      <w:pPr>
        <w:pStyle w:val="Nadpis4"/>
      </w:pPr>
      <w:bookmarkStart w:id="230" w:name="scroll-bookmark-174"/>
      <w:r>
        <w:t>Definícia dodatočných parametrov hlavičky správ (Header)</w:t>
      </w:r>
      <w:bookmarkEnd w:id="230"/>
    </w:p>
    <w:p w14:paraId="3CF7A3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68" w:history="1">
        <w:r>
          <w:rPr>
            <w:rStyle w:val="Hypertextovprepojenie"/>
          </w:rPr>
          <w:t>kapitole 5</w:t>
        </w:r>
      </w:hyperlink>
      <w:r>
        <w:t>.</w:t>
      </w:r>
    </w:p>
    <w:p w14:paraId="034BD6CA" w14:textId="4D026ACA" w:rsidR="00AD205C" w:rsidRDefault="002C259D" w:rsidP="00D24084">
      <w:pPr>
        <w:pStyle w:val="Nadpis4"/>
      </w:pPr>
      <w:bookmarkStart w:id="231" w:name="scroll-bookmark-175"/>
      <w:r>
        <w:lastRenderedPageBreak/>
        <w:t>Popis spôsobu zabezpečenia a autentifikácie pri volaní operácií služby</w:t>
      </w:r>
      <w:bookmarkEnd w:id="231"/>
    </w:p>
    <w:p w14:paraId="0F7BAB5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6683B84" w14:textId="77777777" w:rsidR="00AD205C" w:rsidRDefault="002C259D" w:rsidP="00D24084">
      <w:pPr>
        <w:pStyle w:val="Odsekzoznamu"/>
        <w:numPr>
          <w:ilvl w:val="0"/>
          <w:numId w:val="38"/>
        </w:numPr>
      </w:pPr>
      <w:r>
        <w:t>PrihlasenieMenomHeslom - prihlásenie používateľa menom a heslom,</w:t>
      </w:r>
    </w:p>
    <w:p w14:paraId="37BFEF73" w14:textId="77777777" w:rsidR="00AD205C" w:rsidRDefault="002C259D" w:rsidP="00D24084">
      <w:pPr>
        <w:pStyle w:val="Odsekzoznamu"/>
        <w:numPr>
          <w:ilvl w:val="0"/>
          <w:numId w:val="38"/>
        </w:numPr>
      </w:pPr>
      <w:r>
        <w:t>PrihlasenieCertifikatom - prihlásenie používateľa certifikátom.</w:t>
      </w:r>
    </w:p>
    <w:p w14:paraId="5951E6F7" w14:textId="2BC39C7B" w:rsidR="00AD205C" w:rsidRDefault="002C259D" w:rsidP="00D24084">
      <w:pPr>
        <w:pStyle w:val="Nadpis4"/>
      </w:pPr>
      <w:bookmarkStart w:id="232" w:name="scroll-bookmark-176"/>
      <w:r>
        <w:t>Testovacie scenáre a prípady</w:t>
      </w:r>
      <w:bookmarkEnd w:id="232"/>
    </w:p>
    <w:tbl>
      <w:tblPr>
        <w:tblStyle w:val="ScrollTableNormal"/>
        <w:tblW w:w="9071" w:type="dxa"/>
        <w:tblLayout w:type="fixed"/>
        <w:tblLook w:val="0020" w:firstRow="1" w:lastRow="0" w:firstColumn="0" w:lastColumn="0" w:noHBand="0" w:noVBand="0"/>
      </w:tblPr>
      <w:tblGrid>
        <w:gridCol w:w="704"/>
        <w:gridCol w:w="4394"/>
        <w:gridCol w:w="3973"/>
      </w:tblGrid>
      <w:tr w:rsidR="00AD205C" w14:paraId="21B84793"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361689EB" w14:textId="77777777" w:rsidR="00AD205C" w:rsidRDefault="002C259D" w:rsidP="00D24084">
            <w:r>
              <w:t>Krok</w:t>
            </w:r>
          </w:p>
        </w:tc>
        <w:tc>
          <w:tcPr>
            <w:tcW w:w="4394" w:type="dxa"/>
            <w:tcMar>
              <w:top w:w="30" w:type="dxa"/>
              <w:left w:w="30" w:type="dxa"/>
              <w:bottom w:w="20" w:type="dxa"/>
              <w:right w:w="30" w:type="dxa"/>
            </w:tcMar>
          </w:tcPr>
          <w:p w14:paraId="19B5BD56" w14:textId="77777777" w:rsidR="00AD205C" w:rsidRDefault="002C259D" w:rsidP="00D24084">
            <w:r>
              <w:t>Akcia</w:t>
            </w:r>
          </w:p>
        </w:tc>
        <w:tc>
          <w:tcPr>
            <w:tcW w:w="3973" w:type="dxa"/>
            <w:tcMar>
              <w:top w:w="30" w:type="dxa"/>
              <w:left w:w="30" w:type="dxa"/>
              <w:bottom w:w="20" w:type="dxa"/>
              <w:right w:w="30" w:type="dxa"/>
            </w:tcMar>
          </w:tcPr>
          <w:p w14:paraId="6C2D5239" w14:textId="77777777" w:rsidR="00AD205C" w:rsidRDefault="002C259D" w:rsidP="00D24084">
            <w:r>
              <w:t>Očakávaný výsledok</w:t>
            </w:r>
          </w:p>
        </w:tc>
      </w:tr>
      <w:tr w:rsidR="00AD205C" w14:paraId="2311F072" w14:textId="77777777" w:rsidTr="00AC6F83">
        <w:tc>
          <w:tcPr>
            <w:tcW w:w="704" w:type="dxa"/>
            <w:tcMar>
              <w:top w:w="30" w:type="dxa"/>
              <w:left w:w="30" w:type="dxa"/>
              <w:bottom w:w="20" w:type="dxa"/>
              <w:right w:w="30" w:type="dxa"/>
            </w:tcMar>
          </w:tcPr>
          <w:p w14:paraId="359E976A" w14:textId="77777777" w:rsidR="00AD205C" w:rsidRDefault="002C259D" w:rsidP="00D24084">
            <w:r>
              <w:t>1.</w:t>
            </w:r>
          </w:p>
        </w:tc>
        <w:tc>
          <w:tcPr>
            <w:tcW w:w="4394" w:type="dxa"/>
            <w:tcMar>
              <w:top w:w="30" w:type="dxa"/>
              <w:left w:w="30" w:type="dxa"/>
              <w:bottom w:w="20" w:type="dxa"/>
              <w:right w:w="30" w:type="dxa"/>
            </w:tcMar>
          </w:tcPr>
          <w:p w14:paraId="20237C2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0C5E91F4" w14:textId="77777777" w:rsidR="00AD205C" w:rsidRDefault="002C259D" w:rsidP="00D24084">
            <w:r>
              <w:t>Služba vráti typ podania</w:t>
            </w:r>
          </w:p>
        </w:tc>
      </w:tr>
      <w:tr w:rsidR="00AD205C" w14:paraId="4115BEDF" w14:textId="77777777" w:rsidTr="00AC6F83">
        <w:tc>
          <w:tcPr>
            <w:tcW w:w="704" w:type="dxa"/>
            <w:tcMar>
              <w:top w:w="30" w:type="dxa"/>
              <w:left w:w="30" w:type="dxa"/>
              <w:bottom w:w="20" w:type="dxa"/>
              <w:right w:w="30" w:type="dxa"/>
            </w:tcMar>
          </w:tcPr>
          <w:p w14:paraId="0241FEBD" w14:textId="77777777" w:rsidR="00AD205C" w:rsidRDefault="002C259D" w:rsidP="00D24084">
            <w:r>
              <w:t>2.</w:t>
            </w:r>
          </w:p>
        </w:tc>
        <w:tc>
          <w:tcPr>
            <w:tcW w:w="4394" w:type="dxa"/>
            <w:tcMar>
              <w:top w:w="30" w:type="dxa"/>
              <w:left w:w="30" w:type="dxa"/>
              <w:bottom w:w="20" w:type="dxa"/>
              <w:right w:w="30" w:type="dxa"/>
            </w:tcMar>
          </w:tcPr>
          <w:p w14:paraId="38D64A6A"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0FF18F5E" w14:textId="77777777" w:rsidR="00AD205C" w:rsidRDefault="002C259D" w:rsidP="00D24084">
            <w:r>
              <w:t>Služba vráti pre požadovaný typ podania kontext pre vytvorenie podania daného typu</w:t>
            </w:r>
          </w:p>
        </w:tc>
      </w:tr>
      <w:tr w:rsidR="00AD205C" w14:paraId="2CD3CA44" w14:textId="77777777" w:rsidTr="00AC6F83">
        <w:tc>
          <w:tcPr>
            <w:tcW w:w="704" w:type="dxa"/>
            <w:tcMar>
              <w:top w:w="30" w:type="dxa"/>
              <w:left w:w="30" w:type="dxa"/>
              <w:bottom w:w="20" w:type="dxa"/>
              <w:right w:w="30" w:type="dxa"/>
            </w:tcMar>
          </w:tcPr>
          <w:p w14:paraId="7A4853EA" w14:textId="77777777" w:rsidR="00AD205C" w:rsidRDefault="002C259D" w:rsidP="00D24084">
            <w:r>
              <w:t>3.</w:t>
            </w:r>
          </w:p>
        </w:tc>
        <w:tc>
          <w:tcPr>
            <w:tcW w:w="4394" w:type="dxa"/>
            <w:tcMar>
              <w:top w:w="30" w:type="dxa"/>
              <w:left w:w="30" w:type="dxa"/>
              <w:bottom w:w="20" w:type="dxa"/>
              <w:right w:w="30" w:type="dxa"/>
            </w:tcMar>
          </w:tcPr>
          <w:p w14:paraId="43C82F38" w14:textId="77777777" w:rsidR="00AD205C" w:rsidRDefault="002C259D" w:rsidP="00D24084">
            <w:r>
              <w:t>Používateľ zavolá sluzba_is_242 pre podanie dokumentov do IS CEP</w:t>
            </w:r>
          </w:p>
        </w:tc>
        <w:tc>
          <w:tcPr>
            <w:tcW w:w="3973" w:type="dxa"/>
            <w:tcMar>
              <w:top w:w="30" w:type="dxa"/>
              <w:left w:w="30" w:type="dxa"/>
              <w:bottom w:w="20" w:type="dxa"/>
              <w:right w:w="30" w:type="dxa"/>
            </w:tcMar>
          </w:tcPr>
          <w:p w14:paraId="71C850E1" w14:textId="77777777" w:rsidR="00AD205C" w:rsidRDefault="002C259D" w:rsidP="00D24084">
            <w:r>
              <w:t>Služba prijme/odmietne dané podanie</w:t>
            </w:r>
          </w:p>
        </w:tc>
      </w:tr>
    </w:tbl>
    <w:p w14:paraId="5403565D" w14:textId="27DD1C44" w:rsidR="00AD205C" w:rsidRDefault="002C259D" w:rsidP="00D24084">
      <w:pPr>
        <w:pStyle w:val="Nadpis4"/>
      </w:pPr>
      <w:bookmarkStart w:id="233" w:name="scroll-bookmark-177"/>
      <w:r>
        <w:t>Technické operácie služby</w:t>
      </w:r>
      <w:bookmarkEnd w:id="233"/>
    </w:p>
    <w:tbl>
      <w:tblPr>
        <w:tblStyle w:val="ScrollTableNormal"/>
        <w:tblW w:w="0" w:type="auto"/>
        <w:tblLayout w:type="fixed"/>
        <w:tblLook w:val="0020" w:firstRow="1" w:lastRow="0" w:firstColumn="0" w:lastColumn="0" w:noHBand="0" w:noVBand="0"/>
      </w:tblPr>
      <w:tblGrid>
        <w:gridCol w:w="9071"/>
      </w:tblGrid>
      <w:tr w:rsidR="00AD205C" w14:paraId="04F1F56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F150873" w14:textId="77777777" w:rsidR="00AD205C" w:rsidRDefault="002C259D" w:rsidP="00D24084">
            <w:r>
              <w:t>Názov metódy</w:t>
            </w:r>
          </w:p>
        </w:tc>
      </w:tr>
      <w:tr w:rsidR="00AD205C" w14:paraId="4CB2D3F5" w14:textId="77777777" w:rsidTr="00AD205C">
        <w:tc>
          <w:tcPr>
            <w:tcW w:w="9071" w:type="dxa"/>
            <w:tcMar>
              <w:top w:w="30" w:type="dxa"/>
              <w:left w:w="30" w:type="dxa"/>
              <w:bottom w:w="20" w:type="dxa"/>
              <w:right w:w="30" w:type="dxa"/>
            </w:tcMar>
          </w:tcPr>
          <w:p w14:paraId="515F364C" w14:textId="77777777" w:rsidR="00AD205C" w:rsidRDefault="002C259D" w:rsidP="00D24084">
            <w:r>
              <w:t>RecieveMessageFromExternalSystem</w:t>
            </w:r>
          </w:p>
        </w:tc>
      </w:tr>
    </w:tbl>
    <w:p w14:paraId="037A2963"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DB09BB1" w14:textId="77777777" w:rsidTr="00AC6F83">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092641B" w14:textId="77777777" w:rsidR="00AD205C" w:rsidRDefault="002C259D" w:rsidP="00D24084">
            <w:r>
              <w:t>Vstupný parameter</w:t>
            </w:r>
          </w:p>
        </w:tc>
        <w:tc>
          <w:tcPr>
            <w:tcW w:w="5957" w:type="dxa"/>
            <w:tcMar>
              <w:top w:w="30" w:type="dxa"/>
              <w:left w:w="30" w:type="dxa"/>
              <w:bottom w:w="20" w:type="dxa"/>
              <w:right w:w="30" w:type="dxa"/>
            </w:tcMar>
          </w:tcPr>
          <w:p w14:paraId="0B170893" w14:textId="77777777" w:rsidR="00AD205C" w:rsidRDefault="002C259D" w:rsidP="00D24084">
            <w:r>
              <w:t>Popis</w:t>
            </w:r>
          </w:p>
        </w:tc>
      </w:tr>
      <w:tr w:rsidR="00AD205C" w14:paraId="47ED9CC8" w14:textId="77777777" w:rsidTr="00AC6F83">
        <w:tc>
          <w:tcPr>
            <w:tcW w:w="3114" w:type="dxa"/>
            <w:tcMar>
              <w:top w:w="30" w:type="dxa"/>
              <w:left w:w="30" w:type="dxa"/>
              <w:bottom w:w="20" w:type="dxa"/>
              <w:right w:w="30" w:type="dxa"/>
            </w:tcMar>
          </w:tcPr>
          <w:p w14:paraId="4B517B54" w14:textId="77777777" w:rsidR="00AD205C" w:rsidRDefault="002C259D" w:rsidP="00D24084">
            <w:r>
              <w:t>idSubjektu</w:t>
            </w:r>
          </w:p>
        </w:tc>
        <w:tc>
          <w:tcPr>
            <w:tcW w:w="5957" w:type="dxa"/>
            <w:tcMar>
              <w:top w:w="30" w:type="dxa"/>
              <w:left w:w="30" w:type="dxa"/>
              <w:bottom w:w="20" w:type="dxa"/>
              <w:right w:w="30" w:type="dxa"/>
            </w:tcMar>
          </w:tcPr>
          <w:p w14:paraId="0FF5132F" w14:textId="77777777" w:rsidR="00AD205C" w:rsidRDefault="002C259D" w:rsidP="00D24084">
            <w:r>
              <w:t>identifikátor subjektu pre komunikáciu s IS CEP</w:t>
            </w:r>
          </w:p>
        </w:tc>
      </w:tr>
      <w:tr w:rsidR="00AD205C" w14:paraId="747DF7A1" w14:textId="77777777" w:rsidTr="00AC6F83">
        <w:tc>
          <w:tcPr>
            <w:tcW w:w="3114" w:type="dxa"/>
            <w:tcMar>
              <w:top w:w="30" w:type="dxa"/>
              <w:left w:w="30" w:type="dxa"/>
              <w:bottom w:w="20" w:type="dxa"/>
              <w:right w:w="30" w:type="dxa"/>
            </w:tcMar>
          </w:tcPr>
          <w:p w14:paraId="01A49308" w14:textId="77777777" w:rsidR="00AD205C" w:rsidRDefault="002C259D" w:rsidP="00D24084">
            <w:r>
              <w:t>typSubjektu</w:t>
            </w:r>
          </w:p>
        </w:tc>
        <w:tc>
          <w:tcPr>
            <w:tcW w:w="5957" w:type="dxa"/>
            <w:tcMar>
              <w:top w:w="30" w:type="dxa"/>
              <w:left w:w="30" w:type="dxa"/>
              <w:bottom w:w="20" w:type="dxa"/>
              <w:right w:w="30" w:type="dxa"/>
            </w:tcMar>
          </w:tcPr>
          <w:p w14:paraId="21A93C60" w14:textId="77777777" w:rsidR="00AD205C" w:rsidRDefault="002C259D" w:rsidP="00D24084">
            <w:r>
              <w:t>0 = subjekt</w:t>
            </w:r>
            <w:r>
              <w:br/>
              <w:t>1 = OVM</w:t>
            </w:r>
          </w:p>
        </w:tc>
      </w:tr>
      <w:tr w:rsidR="00AD205C" w14:paraId="0589DF1A" w14:textId="77777777" w:rsidTr="00AC6F83">
        <w:tc>
          <w:tcPr>
            <w:tcW w:w="3114" w:type="dxa"/>
            <w:tcMar>
              <w:top w:w="30" w:type="dxa"/>
              <w:left w:w="30" w:type="dxa"/>
              <w:bottom w:w="20" w:type="dxa"/>
              <w:right w:w="30" w:type="dxa"/>
            </w:tcMar>
          </w:tcPr>
          <w:p w14:paraId="1F91CF24" w14:textId="77777777" w:rsidR="00AD205C" w:rsidRDefault="002C259D" w:rsidP="00D24084">
            <w:r>
              <w:t>xmlPodanieB64</w:t>
            </w:r>
          </w:p>
        </w:tc>
        <w:tc>
          <w:tcPr>
            <w:tcW w:w="5957" w:type="dxa"/>
            <w:tcMar>
              <w:top w:w="30" w:type="dxa"/>
              <w:left w:w="30" w:type="dxa"/>
              <w:bottom w:w="20" w:type="dxa"/>
              <w:right w:w="30" w:type="dxa"/>
            </w:tcMar>
          </w:tcPr>
          <w:p w14:paraId="37C46CAC" w14:textId="77777777" w:rsidR="00AD205C" w:rsidRDefault="002C259D" w:rsidP="00D24084">
            <w:r>
              <w:t>Xml v Base64 (UTF-8)</w:t>
            </w:r>
            <w:r>
              <w:br/>
              <w:t>IS VS vytvorí na základe poskytnutia kontextu typu podania – volaním IS služby 49216 pre získanie kontextu typu podania</w:t>
            </w:r>
          </w:p>
        </w:tc>
      </w:tr>
      <w:tr w:rsidR="00AD205C" w14:paraId="1C6FF8BA" w14:textId="77777777" w:rsidTr="00AC6F83">
        <w:tc>
          <w:tcPr>
            <w:tcW w:w="3114" w:type="dxa"/>
            <w:tcMar>
              <w:top w:w="30" w:type="dxa"/>
              <w:left w:w="30" w:type="dxa"/>
              <w:bottom w:w="20" w:type="dxa"/>
              <w:right w:w="30" w:type="dxa"/>
            </w:tcMar>
          </w:tcPr>
          <w:p w14:paraId="1540890B" w14:textId="77777777" w:rsidR="00AD205C" w:rsidRDefault="002C259D" w:rsidP="00D24084">
            <w:r>
              <w:t>typPodania</w:t>
            </w:r>
          </w:p>
        </w:tc>
        <w:tc>
          <w:tcPr>
            <w:tcW w:w="5957" w:type="dxa"/>
            <w:tcMar>
              <w:top w:w="30" w:type="dxa"/>
              <w:left w:w="30" w:type="dxa"/>
              <w:bottom w:w="20" w:type="dxa"/>
              <w:right w:w="30" w:type="dxa"/>
            </w:tcMar>
          </w:tcPr>
          <w:p w14:paraId="67D61EF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1E6BC211" w14:textId="77777777" w:rsidTr="00AC6F83">
        <w:tc>
          <w:tcPr>
            <w:tcW w:w="3114" w:type="dxa"/>
            <w:tcMar>
              <w:top w:w="30" w:type="dxa"/>
              <w:left w:w="30" w:type="dxa"/>
              <w:bottom w:w="20" w:type="dxa"/>
              <w:right w:w="30" w:type="dxa"/>
            </w:tcMar>
          </w:tcPr>
          <w:p w14:paraId="0EA5B41E" w14:textId="77777777" w:rsidR="00AD205C" w:rsidRDefault="002C259D" w:rsidP="00D24084">
            <w:r>
              <w:t>podatelnaIdentifikator</w:t>
            </w:r>
          </w:p>
        </w:tc>
        <w:tc>
          <w:tcPr>
            <w:tcW w:w="5957" w:type="dxa"/>
            <w:tcMar>
              <w:top w:w="30" w:type="dxa"/>
              <w:left w:w="30" w:type="dxa"/>
              <w:bottom w:w="20" w:type="dxa"/>
              <w:right w:w="30" w:type="dxa"/>
            </w:tcMar>
          </w:tcPr>
          <w:p w14:paraId="05FB8D63" w14:textId="77777777" w:rsidR="00AD205C" w:rsidRDefault="002C259D" w:rsidP="00D24084">
            <w:r>
              <w:t>bude obsahovať hodnotu 2 (podateľňa CEP)</w:t>
            </w:r>
          </w:p>
        </w:tc>
      </w:tr>
      <w:tr w:rsidR="00AD205C" w14:paraId="1CD5BECC" w14:textId="77777777" w:rsidTr="00AC6F83">
        <w:tc>
          <w:tcPr>
            <w:tcW w:w="3114" w:type="dxa"/>
            <w:tcMar>
              <w:top w:w="30" w:type="dxa"/>
              <w:left w:w="30" w:type="dxa"/>
              <w:bottom w:w="20" w:type="dxa"/>
              <w:right w:w="30" w:type="dxa"/>
            </w:tcMar>
          </w:tcPr>
          <w:p w14:paraId="2700DB5F" w14:textId="77777777" w:rsidR="00AD205C" w:rsidRDefault="002C259D" w:rsidP="00D24084">
            <w:r>
              <w:t>predchadzajucePodanieZasielka</w:t>
            </w:r>
          </w:p>
        </w:tc>
        <w:tc>
          <w:tcPr>
            <w:tcW w:w="5957" w:type="dxa"/>
            <w:tcMar>
              <w:top w:w="30" w:type="dxa"/>
              <w:left w:w="30" w:type="dxa"/>
              <w:bottom w:w="20" w:type="dxa"/>
              <w:right w:w="30" w:type="dxa"/>
            </w:tcMar>
          </w:tcPr>
          <w:p w14:paraId="66EC9324" w14:textId="77777777" w:rsidR="00AD205C" w:rsidRDefault="002C259D" w:rsidP="00D24084">
            <w:r>
              <w:t>identifikátor predchádzajúceho podania/zásielky ktorého sa týka dané podanie/zásielka</w:t>
            </w:r>
          </w:p>
        </w:tc>
      </w:tr>
      <w:tr w:rsidR="00AD205C" w14:paraId="5BA21482" w14:textId="77777777" w:rsidTr="00AC6F83">
        <w:tc>
          <w:tcPr>
            <w:tcW w:w="3114" w:type="dxa"/>
            <w:tcMar>
              <w:top w:w="30" w:type="dxa"/>
              <w:left w:w="30" w:type="dxa"/>
              <w:bottom w:w="20" w:type="dxa"/>
              <w:right w:w="30" w:type="dxa"/>
            </w:tcMar>
          </w:tcPr>
          <w:p w14:paraId="4F054F1B" w14:textId="77777777" w:rsidR="00AD205C" w:rsidRDefault="002C259D" w:rsidP="00D24084">
            <w:r>
              <w:t>nazov</w:t>
            </w:r>
          </w:p>
        </w:tc>
        <w:tc>
          <w:tcPr>
            <w:tcW w:w="5957" w:type="dxa"/>
            <w:tcMar>
              <w:top w:w="30" w:type="dxa"/>
              <w:left w:w="30" w:type="dxa"/>
              <w:bottom w:w="20" w:type="dxa"/>
              <w:right w:w="30" w:type="dxa"/>
            </w:tcMar>
          </w:tcPr>
          <w:p w14:paraId="19B8A517" w14:textId="77777777" w:rsidR="00AD205C" w:rsidRDefault="002C259D" w:rsidP="00D24084">
            <w:r>
              <w:t>používateľom zadaný názov pre podanie</w:t>
            </w:r>
          </w:p>
        </w:tc>
      </w:tr>
      <w:tr w:rsidR="00AD205C" w14:paraId="297F5FA0" w14:textId="77777777" w:rsidTr="00AC6F83">
        <w:tc>
          <w:tcPr>
            <w:tcW w:w="3114" w:type="dxa"/>
            <w:tcMar>
              <w:top w:w="30" w:type="dxa"/>
              <w:left w:w="30" w:type="dxa"/>
              <w:bottom w:w="20" w:type="dxa"/>
              <w:right w:w="30" w:type="dxa"/>
            </w:tcMar>
          </w:tcPr>
          <w:p w14:paraId="73F99F0F" w14:textId="77777777" w:rsidR="00AD205C" w:rsidRDefault="002C259D" w:rsidP="00D24084">
            <w:r>
              <w:t>tokenDescriptor. TokenId</w:t>
            </w:r>
          </w:p>
        </w:tc>
        <w:tc>
          <w:tcPr>
            <w:tcW w:w="5957" w:type="dxa"/>
            <w:tcMar>
              <w:top w:w="30" w:type="dxa"/>
              <w:left w:w="30" w:type="dxa"/>
              <w:bottom w:w="20" w:type="dxa"/>
              <w:right w:w="30" w:type="dxa"/>
            </w:tcMar>
          </w:tcPr>
          <w:p w14:paraId="4A57E880" w14:textId="77777777" w:rsidR="00AD205C" w:rsidRDefault="002C259D" w:rsidP="00D24084">
            <w:r>
              <w:t>TokenId z prihlásenia</w:t>
            </w:r>
          </w:p>
        </w:tc>
      </w:tr>
      <w:tr w:rsidR="00AD205C" w14:paraId="08F2AEAB" w14:textId="77777777" w:rsidTr="00AC6F83">
        <w:tc>
          <w:tcPr>
            <w:tcW w:w="3114" w:type="dxa"/>
            <w:tcMar>
              <w:top w:w="30" w:type="dxa"/>
              <w:left w:w="30" w:type="dxa"/>
              <w:bottom w:w="20" w:type="dxa"/>
              <w:right w:w="30" w:type="dxa"/>
            </w:tcMar>
          </w:tcPr>
          <w:p w14:paraId="168450E6" w14:textId="77777777" w:rsidR="00AD205C" w:rsidRDefault="002C259D" w:rsidP="00D24084">
            <w:r>
              <w:t>tokenDescriptor. TokenCheck</w:t>
            </w:r>
          </w:p>
        </w:tc>
        <w:tc>
          <w:tcPr>
            <w:tcW w:w="5957" w:type="dxa"/>
            <w:tcMar>
              <w:top w:w="30" w:type="dxa"/>
              <w:left w:w="30" w:type="dxa"/>
              <w:bottom w:w="20" w:type="dxa"/>
              <w:right w:w="30" w:type="dxa"/>
            </w:tcMar>
          </w:tcPr>
          <w:p w14:paraId="6D203DE0" w14:textId="77777777" w:rsidR="00AD205C" w:rsidRDefault="002C259D" w:rsidP="00D24084">
            <w:r>
              <w:t>TokenCheck z prihlásenia</w:t>
            </w:r>
          </w:p>
        </w:tc>
      </w:tr>
    </w:tbl>
    <w:p w14:paraId="612386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5044B0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D88A77" w14:textId="77777777" w:rsidR="00AD205C" w:rsidRPr="00AC6F83" w:rsidRDefault="002C259D" w:rsidP="00D24084">
            <w:r w:rsidRPr="00AC6F83">
              <w:lastRenderedPageBreak/>
              <w:t>Request</w:t>
            </w:r>
          </w:p>
        </w:tc>
      </w:tr>
      <w:tr w:rsidR="00AD205C" w:rsidRPr="00AC6F83" w14:paraId="542BD1E5" w14:textId="77777777" w:rsidTr="00AD205C">
        <w:tc>
          <w:tcPr>
            <w:tcW w:w="9071" w:type="dxa"/>
            <w:tcMar>
              <w:top w:w="30" w:type="dxa"/>
              <w:left w:w="30" w:type="dxa"/>
              <w:bottom w:w="20" w:type="dxa"/>
              <w:right w:w="30" w:type="dxa"/>
            </w:tcMar>
          </w:tcPr>
          <w:p w14:paraId="762A69DA" w14:textId="77777777" w:rsidR="00AD205C" w:rsidRPr="00AC6F83" w:rsidRDefault="002C259D" w:rsidP="00D24084">
            <w:r w:rsidRPr="00AC6F83">
              <w:t>&lt;soap:Envelope xmlns:soap="</w:t>
            </w:r>
            <w:hyperlink r:id="rId494" w:history="1">
              <w:r w:rsidRPr="00AC6F83">
                <w:rPr>
                  <w:rStyle w:val="Hypertextovprepojenie"/>
                  <w:sz w:val="16"/>
                  <w:szCs w:val="16"/>
                </w:rPr>
                <w:t>http://www.w3.org/2003/05/soap-envelope</w:t>
              </w:r>
            </w:hyperlink>
            <w:r w:rsidRPr="00AC6F83">
              <w:t>" xmlns:cep="</w:t>
            </w:r>
            <w:hyperlink r:id="rId495" w:history="1">
              <w:r w:rsidRPr="00AC6F83">
                <w:rPr>
                  <w:rStyle w:val="Hypertextovprepojenie"/>
                  <w:sz w:val="16"/>
                  <w:szCs w:val="16"/>
                </w:rPr>
                <w:t>http://www.ditec.sk/CEPEkr</w:t>
              </w:r>
            </w:hyperlink>
            <w:r w:rsidRPr="00AC6F83">
              <w:t>"&gt;</w:t>
            </w:r>
            <w:r w:rsidRPr="00AC6F83">
              <w:br/>
              <w:t>    &lt;soap:Header/&gt;</w:t>
            </w:r>
            <w:r w:rsidRPr="00AC6F83">
              <w:br/>
              <w:t>    &lt;soap:Body&gt;</w:t>
            </w:r>
            <w:r w:rsidRPr="00AC6F83">
              <w:br/>
              <w:t>        &lt;cep:RecieveMessageFromExternalSystem&gt;</w:t>
            </w:r>
            <w:r w:rsidRPr="00AC6F83">
              <w:br/>
              <w:t>            &lt;cep:idSubjektu&gt;39644922&lt;/cep:idSubjektu&gt;</w:t>
            </w:r>
            <w:r w:rsidRPr="00AC6F83">
              <w:br/>
              <w:t>            &lt;cep:typSubjektu&gt;0&lt;/cep:typSubjektu&gt;</w:t>
            </w:r>
            <w:r w:rsidRPr="00AC6F83">
              <w:br/>
              <w:t>            &lt;cep:xmlPodanieB64&gt;PHh6ZXA6RGF0YUVudmVsb3BlIHhtbG5zOnh6ZXA9I.....&lt;/cep:xmlPodanieB64&gt;</w:t>
            </w:r>
            <w:r w:rsidRPr="00AC6F83">
              <w:br/>
              <w:t>            &lt;cep:typPodania&gt;P_MF_OC_0015_v4.0&lt;/cep:typPodania&gt;</w:t>
            </w:r>
            <w:r w:rsidRPr="00AC6F83">
              <w:br/>
              <w:t>            &lt;cep:podatelnaIdentifikator&gt;2&lt;/cep:podatelnaIdentifikator&gt;</w:t>
            </w:r>
            <w:r w:rsidRPr="00AC6F83">
              <w:br/>
              <w:t>            &lt;cep:predchadzajucePodanieZasielka/&gt;</w:t>
            </w:r>
            <w:r w:rsidRPr="00AC6F83">
              <w:br/>
              <w:t>            &lt;cep:nazov&gt;45-167839-18-2-CT-01M&lt;/cep:nazov&gt;</w:t>
            </w:r>
            <w:r w:rsidRPr="00AC6F83">
              <w:br/>
              <w:t>            &lt;cep:tokenDescriptor&gt;</w:t>
            </w:r>
            <w:r w:rsidRPr="00AC6F83">
              <w:br/>
              <w:t>                &lt;cep:TokenId&gt;c51ed4f5-c14b-8749-96c7-58867453c3e5&lt;/cep:TokenId&gt;</w:t>
            </w:r>
            <w:r w:rsidRPr="00AC6F83">
              <w:br/>
              <w:t>                &lt;cep:TokenCheck&gt;h26rlzy+pVCoz4h9D5vAg5ymi7w=&lt;/cep:TokenCheck&gt;</w:t>
            </w:r>
            <w:r w:rsidRPr="00AC6F83">
              <w:br/>
              <w:t>            &lt;/cep:tokenDescriptor&gt;</w:t>
            </w:r>
            <w:r w:rsidRPr="00AC6F83">
              <w:br/>
              <w:t>        &lt;/cep:RecieveMessageFromExternalSystem&gt;</w:t>
            </w:r>
            <w:r w:rsidRPr="00AC6F83">
              <w:br/>
              <w:t>    &lt;/soap:Body&gt;</w:t>
            </w:r>
            <w:r w:rsidRPr="00AC6F83">
              <w:br/>
              <w:t>&lt;/soap:Envelope&gt;</w:t>
            </w:r>
          </w:p>
        </w:tc>
      </w:tr>
    </w:tbl>
    <w:p w14:paraId="3020283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7226AB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B3A0A4" w14:textId="77777777" w:rsidR="00AD205C" w:rsidRPr="00AC6F83" w:rsidRDefault="002C259D" w:rsidP="00D24084">
            <w:pPr>
              <w:rPr>
                <w:sz w:val="16"/>
                <w:szCs w:val="16"/>
              </w:rPr>
            </w:pPr>
            <w:r w:rsidRPr="00AC6F83">
              <w:t>Response</w:t>
            </w:r>
          </w:p>
        </w:tc>
      </w:tr>
      <w:tr w:rsidR="00AD205C" w:rsidRPr="00AC6F83" w14:paraId="30E8DCEF" w14:textId="77777777" w:rsidTr="00AD205C">
        <w:tc>
          <w:tcPr>
            <w:tcW w:w="9071" w:type="dxa"/>
            <w:tcMar>
              <w:top w:w="30" w:type="dxa"/>
              <w:left w:w="30" w:type="dxa"/>
              <w:bottom w:w="20" w:type="dxa"/>
              <w:right w:w="30" w:type="dxa"/>
            </w:tcMar>
          </w:tcPr>
          <w:p w14:paraId="508F9F8E" w14:textId="77777777" w:rsidR="00AD205C" w:rsidRPr="00AC6F83" w:rsidRDefault="002C259D" w:rsidP="00D24084">
            <w:r w:rsidRPr="00AC6F83">
              <w:t>&lt;soap:Envelope xmlns:soap="</w:t>
            </w:r>
            <w:hyperlink r:id="rId496" w:history="1">
              <w:r w:rsidRPr="00AC6F83">
                <w:rPr>
                  <w:rStyle w:val="Hypertextovprepojenie"/>
                  <w:sz w:val="16"/>
                  <w:szCs w:val="16"/>
                </w:rPr>
                <w:t>http://www.w3.org/2003/05/soap-envelope</w:t>
              </w:r>
            </w:hyperlink>
            <w:r w:rsidRPr="00AC6F83">
              <w:t>" xmlns:xsi="</w:t>
            </w:r>
            <w:hyperlink r:id="rId497" w:history="1">
              <w:r w:rsidRPr="00AC6F83">
                <w:rPr>
                  <w:rStyle w:val="Hypertextovprepojenie"/>
                  <w:sz w:val="16"/>
                  <w:szCs w:val="16"/>
                </w:rPr>
                <w:t>http://www.w3.org/2001/XMLSchema-instance</w:t>
              </w:r>
            </w:hyperlink>
            <w:r w:rsidRPr="00AC6F83">
              <w:t>" xmlns:xsd="</w:t>
            </w:r>
            <w:hyperlink r:id="rId498" w:history="1">
              <w:r w:rsidRPr="00AC6F83">
                <w:rPr>
                  <w:rStyle w:val="Hypertextovprepojenie"/>
                  <w:sz w:val="16"/>
                  <w:szCs w:val="16"/>
                </w:rPr>
                <w:t>http://www.w3.org/2001/XMLSchema</w:t>
              </w:r>
            </w:hyperlink>
            <w:r w:rsidRPr="00AC6F83">
              <w:t>"&gt;</w:t>
            </w:r>
            <w:r w:rsidRPr="00AC6F83">
              <w:br/>
              <w:t>    &lt;soap:Body&gt;</w:t>
            </w:r>
            <w:r w:rsidRPr="00AC6F83">
              <w:br/>
              <w:t>        &lt;RecieveMessageFromExternalSystemResponse xmlns="</w:t>
            </w:r>
            <w:hyperlink r:id="rId499" w:history="1">
              <w:r w:rsidRPr="00AC6F83">
                <w:rPr>
                  <w:rStyle w:val="Hypertextovprepojenie"/>
                  <w:sz w:val="16"/>
                  <w:szCs w:val="16"/>
                </w:rPr>
                <w:t>http://www.ditec.sk/CEPEkr</w:t>
              </w:r>
            </w:hyperlink>
            <w:r w:rsidRPr="00AC6F83">
              <w:t>"&gt;</w:t>
            </w:r>
            <w:r w:rsidRPr="00AC6F83">
              <w:br/>
              <w:t>            &lt;RecieveMessageFromExternalSystemResult&gt;</w:t>
            </w:r>
            <w:r w:rsidRPr="00AC6F83">
              <w:br/>
              <w:t>                &lt;Code&gt;0&lt;/Code&gt;</w:t>
            </w:r>
            <w:r w:rsidRPr="00AC6F83">
              <w:br/>
              <w:t>                &lt;Description/&gt;</w:t>
            </w:r>
            <w:r w:rsidRPr="00AC6F83">
              <w:br/>
              <w:t>            &lt;/RecieveMessageFromExternalSystemResult&gt;</w:t>
            </w:r>
            <w:r w:rsidRPr="00AC6F83">
              <w:br/>
              <w:t>        &lt;/RecieveMessageFromExternalSystemResponse&gt;</w:t>
            </w:r>
            <w:r w:rsidRPr="00AC6F83">
              <w:br/>
              <w:t>    &lt;/soap:Body&gt;</w:t>
            </w:r>
            <w:r w:rsidRPr="00AC6F83">
              <w:br/>
              <w:t>&lt;/soap:Envelope&gt;</w:t>
            </w:r>
          </w:p>
        </w:tc>
      </w:tr>
    </w:tbl>
    <w:p w14:paraId="70708833" w14:textId="69154CED" w:rsidR="00AD205C" w:rsidRDefault="002C259D" w:rsidP="00D24084">
      <w:pPr>
        <w:pStyle w:val="Nadpis4"/>
      </w:pPr>
      <w:bookmarkStart w:id="234" w:name="scroll-bookmark-178"/>
      <w:r>
        <w:t>Popis výnimiek</w:t>
      </w:r>
      <w:bookmarkEnd w:id="23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3FC27A6"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8260264" w14:textId="77777777" w:rsidR="00AD205C" w:rsidRDefault="002C259D" w:rsidP="00D24084">
            <w:r>
              <w:t>Kód</w:t>
            </w:r>
          </w:p>
        </w:tc>
        <w:tc>
          <w:tcPr>
            <w:tcW w:w="3628" w:type="dxa"/>
            <w:tcMar>
              <w:top w:w="30" w:type="dxa"/>
              <w:left w:w="30" w:type="dxa"/>
              <w:bottom w:w="20" w:type="dxa"/>
              <w:right w:w="30" w:type="dxa"/>
            </w:tcMar>
          </w:tcPr>
          <w:p w14:paraId="55368587" w14:textId="77777777" w:rsidR="00AD205C" w:rsidRDefault="002C259D" w:rsidP="00D24084">
            <w:r>
              <w:t>Popís</w:t>
            </w:r>
          </w:p>
        </w:tc>
        <w:tc>
          <w:tcPr>
            <w:tcW w:w="3628" w:type="dxa"/>
            <w:tcMar>
              <w:top w:w="30" w:type="dxa"/>
              <w:left w:w="30" w:type="dxa"/>
              <w:bottom w:w="20" w:type="dxa"/>
              <w:right w:w="30" w:type="dxa"/>
            </w:tcMar>
          </w:tcPr>
          <w:p w14:paraId="27AD65A9" w14:textId="77777777" w:rsidR="00AD205C" w:rsidRDefault="002C259D" w:rsidP="00D24084">
            <w:r>
              <w:t>Špecifikácia chyby</w:t>
            </w:r>
          </w:p>
        </w:tc>
        <w:tc>
          <w:tcPr>
            <w:tcW w:w="907" w:type="dxa"/>
            <w:tcMar>
              <w:top w:w="30" w:type="dxa"/>
              <w:left w:w="30" w:type="dxa"/>
              <w:bottom w:w="20" w:type="dxa"/>
              <w:right w:w="30" w:type="dxa"/>
            </w:tcMar>
          </w:tcPr>
          <w:p w14:paraId="4221C129" w14:textId="77777777" w:rsidR="00AD205C" w:rsidRDefault="002C259D" w:rsidP="00D24084">
            <w:r>
              <w:t>Typ chyby</w:t>
            </w:r>
          </w:p>
        </w:tc>
      </w:tr>
      <w:tr w:rsidR="00AD205C" w14:paraId="5F6B402D" w14:textId="77777777" w:rsidTr="00AD205C">
        <w:tc>
          <w:tcPr>
            <w:tcW w:w="907" w:type="dxa"/>
            <w:tcMar>
              <w:top w:w="30" w:type="dxa"/>
              <w:left w:w="30" w:type="dxa"/>
              <w:bottom w:w="20" w:type="dxa"/>
              <w:right w:w="30" w:type="dxa"/>
            </w:tcMar>
          </w:tcPr>
          <w:p w14:paraId="1B89D869" w14:textId="77777777" w:rsidR="00AD205C" w:rsidRDefault="002C259D" w:rsidP="00D24084">
            <w:r>
              <w:t>-220</w:t>
            </w:r>
          </w:p>
        </w:tc>
        <w:tc>
          <w:tcPr>
            <w:tcW w:w="3628" w:type="dxa"/>
            <w:tcMar>
              <w:top w:w="30" w:type="dxa"/>
              <w:left w:w="30" w:type="dxa"/>
              <w:bottom w:w="20" w:type="dxa"/>
              <w:right w:w="30" w:type="dxa"/>
            </w:tcMar>
          </w:tcPr>
          <w:p w14:paraId="123FE41A" w14:textId="77777777" w:rsidR="00AD205C" w:rsidRDefault="002C259D" w:rsidP="00D24084">
            <w:r>
              <w:t>Zamietnuté podanie. Neplatný adresát.</w:t>
            </w:r>
          </w:p>
        </w:tc>
        <w:tc>
          <w:tcPr>
            <w:tcW w:w="3628" w:type="dxa"/>
            <w:tcMar>
              <w:top w:w="30" w:type="dxa"/>
              <w:left w:w="30" w:type="dxa"/>
              <w:bottom w:w="20" w:type="dxa"/>
              <w:right w:w="30" w:type="dxa"/>
            </w:tcMar>
          </w:tcPr>
          <w:p w14:paraId="381E7683" w14:textId="77777777" w:rsidR="00AD205C" w:rsidRDefault="002C259D" w:rsidP="00D24084">
            <w:r>
              <w:t>Zamietnuté podanie. Neplatný adresát.</w:t>
            </w:r>
          </w:p>
        </w:tc>
        <w:tc>
          <w:tcPr>
            <w:tcW w:w="907" w:type="dxa"/>
            <w:tcMar>
              <w:top w:w="30" w:type="dxa"/>
              <w:left w:w="30" w:type="dxa"/>
              <w:bottom w:w="20" w:type="dxa"/>
              <w:right w:w="30" w:type="dxa"/>
            </w:tcMar>
          </w:tcPr>
          <w:p w14:paraId="03B55ADB" w14:textId="77777777" w:rsidR="00AD205C" w:rsidRDefault="002C259D" w:rsidP="00D24084">
            <w:r>
              <w:t>Biznis</w:t>
            </w:r>
          </w:p>
        </w:tc>
      </w:tr>
      <w:tr w:rsidR="00AD205C" w14:paraId="21E266ED" w14:textId="77777777" w:rsidTr="00AD205C">
        <w:tc>
          <w:tcPr>
            <w:tcW w:w="907" w:type="dxa"/>
            <w:tcMar>
              <w:top w:w="30" w:type="dxa"/>
              <w:left w:w="30" w:type="dxa"/>
              <w:bottom w:w="20" w:type="dxa"/>
              <w:right w:w="30" w:type="dxa"/>
            </w:tcMar>
          </w:tcPr>
          <w:p w14:paraId="3089D62A" w14:textId="77777777" w:rsidR="00AD205C" w:rsidRDefault="002C259D" w:rsidP="00D24084">
            <w:r>
              <w:t>-213</w:t>
            </w:r>
          </w:p>
        </w:tc>
        <w:tc>
          <w:tcPr>
            <w:tcW w:w="3628" w:type="dxa"/>
            <w:tcMar>
              <w:top w:w="30" w:type="dxa"/>
              <w:left w:w="30" w:type="dxa"/>
              <w:bottom w:w="20" w:type="dxa"/>
              <w:right w:w="30" w:type="dxa"/>
            </w:tcMar>
          </w:tcPr>
          <w:p w14:paraId="32E9DE9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510D8F8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10477F11" w14:textId="77777777" w:rsidR="00AD205C" w:rsidRDefault="002C259D" w:rsidP="00D24084">
            <w:r>
              <w:t>Biznis</w:t>
            </w:r>
          </w:p>
        </w:tc>
      </w:tr>
      <w:tr w:rsidR="00AD205C" w14:paraId="0FADB327" w14:textId="77777777" w:rsidTr="00AD205C">
        <w:tc>
          <w:tcPr>
            <w:tcW w:w="907" w:type="dxa"/>
            <w:tcMar>
              <w:top w:w="30" w:type="dxa"/>
              <w:left w:w="30" w:type="dxa"/>
              <w:bottom w:w="20" w:type="dxa"/>
              <w:right w:w="30" w:type="dxa"/>
            </w:tcMar>
          </w:tcPr>
          <w:p w14:paraId="05934AF9" w14:textId="77777777" w:rsidR="00AD205C" w:rsidRDefault="002C259D" w:rsidP="00D24084">
            <w:r>
              <w:t>-210</w:t>
            </w:r>
          </w:p>
        </w:tc>
        <w:tc>
          <w:tcPr>
            <w:tcW w:w="3628" w:type="dxa"/>
            <w:tcMar>
              <w:top w:w="30" w:type="dxa"/>
              <w:left w:w="30" w:type="dxa"/>
              <w:bottom w:w="20" w:type="dxa"/>
              <w:right w:w="30" w:type="dxa"/>
            </w:tcMar>
          </w:tcPr>
          <w:p w14:paraId="7EAFE0C2"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3C4E7C6C"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2A07FE26" w14:textId="77777777" w:rsidR="00AD205C" w:rsidRDefault="002C259D" w:rsidP="00D24084">
            <w:r>
              <w:t>Biznis</w:t>
            </w:r>
          </w:p>
        </w:tc>
      </w:tr>
      <w:tr w:rsidR="00AD205C" w14:paraId="4FCDD7D6" w14:textId="77777777" w:rsidTr="00AD205C">
        <w:tc>
          <w:tcPr>
            <w:tcW w:w="907" w:type="dxa"/>
            <w:tcMar>
              <w:top w:w="30" w:type="dxa"/>
              <w:left w:w="30" w:type="dxa"/>
              <w:bottom w:w="20" w:type="dxa"/>
              <w:right w:w="30" w:type="dxa"/>
            </w:tcMar>
          </w:tcPr>
          <w:p w14:paraId="15BE8D40" w14:textId="77777777" w:rsidR="00AD205C" w:rsidRDefault="002C259D" w:rsidP="00D24084">
            <w:r>
              <w:t>-209</w:t>
            </w:r>
          </w:p>
        </w:tc>
        <w:tc>
          <w:tcPr>
            <w:tcW w:w="3628" w:type="dxa"/>
            <w:tcMar>
              <w:top w:w="30" w:type="dxa"/>
              <w:left w:w="30" w:type="dxa"/>
              <w:bottom w:w="20" w:type="dxa"/>
              <w:right w:w="30" w:type="dxa"/>
            </w:tcMar>
          </w:tcPr>
          <w:p w14:paraId="4A3D9EED" w14:textId="77777777" w:rsidR="00AD205C" w:rsidRDefault="002C259D" w:rsidP="00D24084">
            <w:r>
              <w:t>Neznámy typ dokumentu.</w:t>
            </w:r>
          </w:p>
        </w:tc>
        <w:tc>
          <w:tcPr>
            <w:tcW w:w="3628" w:type="dxa"/>
            <w:tcMar>
              <w:top w:w="30" w:type="dxa"/>
              <w:left w:w="30" w:type="dxa"/>
              <w:bottom w:w="20" w:type="dxa"/>
              <w:right w:w="30" w:type="dxa"/>
            </w:tcMar>
          </w:tcPr>
          <w:p w14:paraId="3906B94C" w14:textId="77777777" w:rsidR="00AD205C" w:rsidRDefault="002C259D" w:rsidP="00D24084">
            <w:r>
              <w:t>Neznámy typ dokumentu.</w:t>
            </w:r>
          </w:p>
        </w:tc>
        <w:tc>
          <w:tcPr>
            <w:tcW w:w="907" w:type="dxa"/>
            <w:tcMar>
              <w:top w:w="30" w:type="dxa"/>
              <w:left w:w="30" w:type="dxa"/>
              <w:bottom w:w="20" w:type="dxa"/>
              <w:right w:w="30" w:type="dxa"/>
            </w:tcMar>
          </w:tcPr>
          <w:p w14:paraId="51FF7239" w14:textId="77777777" w:rsidR="00AD205C" w:rsidRDefault="002C259D" w:rsidP="00D24084">
            <w:r>
              <w:t>Biznis</w:t>
            </w:r>
          </w:p>
        </w:tc>
      </w:tr>
      <w:tr w:rsidR="00AD205C" w14:paraId="63436503" w14:textId="77777777" w:rsidTr="00AD205C">
        <w:tc>
          <w:tcPr>
            <w:tcW w:w="907" w:type="dxa"/>
            <w:tcMar>
              <w:top w:w="30" w:type="dxa"/>
              <w:left w:w="30" w:type="dxa"/>
              <w:bottom w:w="20" w:type="dxa"/>
              <w:right w:w="30" w:type="dxa"/>
            </w:tcMar>
          </w:tcPr>
          <w:p w14:paraId="26DE127F" w14:textId="77777777" w:rsidR="00AD205C" w:rsidRDefault="002C259D" w:rsidP="00D24084">
            <w:r>
              <w:t>-208</w:t>
            </w:r>
          </w:p>
        </w:tc>
        <w:tc>
          <w:tcPr>
            <w:tcW w:w="3628" w:type="dxa"/>
            <w:tcMar>
              <w:top w:w="30" w:type="dxa"/>
              <w:left w:w="30" w:type="dxa"/>
              <w:bottom w:w="20" w:type="dxa"/>
              <w:right w:w="30" w:type="dxa"/>
            </w:tcMar>
          </w:tcPr>
          <w:p w14:paraId="30785F3D" w14:textId="77777777" w:rsidR="00AD205C" w:rsidRDefault="002C259D" w:rsidP="00D24084">
            <w:r>
              <w:t>Neznámy formát dokumentu.</w:t>
            </w:r>
          </w:p>
        </w:tc>
        <w:tc>
          <w:tcPr>
            <w:tcW w:w="3628" w:type="dxa"/>
            <w:tcMar>
              <w:top w:w="30" w:type="dxa"/>
              <w:left w:w="30" w:type="dxa"/>
              <w:bottom w:w="20" w:type="dxa"/>
              <w:right w:w="30" w:type="dxa"/>
            </w:tcMar>
          </w:tcPr>
          <w:p w14:paraId="14EA7D7B" w14:textId="77777777" w:rsidR="00AD205C" w:rsidRDefault="002C259D" w:rsidP="00D24084">
            <w:r>
              <w:t>Neznámy formát dokumentu.</w:t>
            </w:r>
          </w:p>
        </w:tc>
        <w:tc>
          <w:tcPr>
            <w:tcW w:w="907" w:type="dxa"/>
            <w:tcMar>
              <w:top w:w="30" w:type="dxa"/>
              <w:left w:w="30" w:type="dxa"/>
              <w:bottom w:w="20" w:type="dxa"/>
              <w:right w:w="30" w:type="dxa"/>
            </w:tcMar>
          </w:tcPr>
          <w:p w14:paraId="02DC94C1" w14:textId="77777777" w:rsidR="00AD205C" w:rsidRDefault="002C259D" w:rsidP="00D24084">
            <w:r>
              <w:t>Biznis</w:t>
            </w:r>
          </w:p>
        </w:tc>
      </w:tr>
      <w:tr w:rsidR="00AD205C" w14:paraId="1BA4F103" w14:textId="77777777" w:rsidTr="00AD205C">
        <w:tc>
          <w:tcPr>
            <w:tcW w:w="907" w:type="dxa"/>
            <w:tcMar>
              <w:top w:w="30" w:type="dxa"/>
              <w:left w:w="30" w:type="dxa"/>
              <w:bottom w:w="20" w:type="dxa"/>
              <w:right w:w="30" w:type="dxa"/>
            </w:tcMar>
          </w:tcPr>
          <w:p w14:paraId="2B870713" w14:textId="77777777" w:rsidR="00AD205C" w:rsidRDefault="002C259D" w:rsidP="00D24084">
            <w:r>
              <w:t>-207</w:t>
            </w:r>
          </w:p>
        </w:tc>
        <w:tc>
          <w:tcPr>
            <w:tcW w:w="3628" w:type="dxa"/>
            <w:tcMar>
              <w:top w:w="30" w:type="dxa"/>
              <w:left w:w="30" w:type="dxa"/>
              <w:bottom w:w="20" w:type="dxa"/>
              <w:right w:w="30" w:type="dxa"/>
            </w:tcMar>
          </w:tcPr>
          <w:p w14:paraId="76272C5B" w14:textId="77777777" w:rsidR="00AD205C" w:rsidRDefault="002C259D" w:rsidP="00D24084">
            <w:r>
              <w:t>Neznámy formát podania.</w:t>
            </w:r>
          </w:p>
        </w:tc>
        <w:tc>
          <w:tcPr>
            <w:tcW w:w="3628" w:type="dxa"/>
            <w:tcMar>
              <w:top w:w="30" w:type="dxa"/>
              <w:left w:w="30" w:type="dxa"/>
              <w:bottom w:w="20" w:type="dxa"/>
              <w:right w:w="30" w:type="dxa"/>
            </w:tcMar>
          </w:tcPr>
          <w:p w14:paraId="57DD91B3" w14:textId="77777777" w:rsidR="00AD205C" w:rsidRDefault="002C259D" w:rsidP="00D24084">
            <w:r>
              <w:t>Neznámy formát podania.</w:t>
            </w:r>
          </w:p>
        </w:tc>
        <w:tc>
          <w:tcPr>
            <w:tcW w:w="907" w:type="dxa"/>
            <w:tcMar>
              <w:top w:w="30" w:type="dxa"/>
              <w:left w:w="30" w:type="dxa"/>
              <w:bottom w:w="20" w:type="dxa"/>
              <w:right w:w="30" w:type="dxa"/>
            </w:tcMar>
          </w:tcPr>
          <w:p w14:paraId="6A2B5691" w14:textId="77777777" w:rsidR="00AD205C" w:rsidRDefault="002C259D" w:rsidP="00D24084">
            <w:r>
              <w:t>Biznis</w:t>
            </w:r>
          </w:p>
        </w:tc>
      </w:tr>
      <w:tr w:rsidR="00AD205C" w14:paraId="33D82821" w14:textId="77777777" w:rsidTr="00AD205C">
        <w:tc>
          <w:tcPr>
            <w:tcW w:w="907" w:type="dxa"/>
            <w:tcMar>
              <w:top w:w="30" w:type="dxa"/>
              <w:left w:w="30" w:type="dxa"/>
              <w:bottom w:w="20" w:type="dxa"/>
              <w:right w:w="30" w:type="dxa"/>
            </w:tcMar>
          </w:tcPr>
          <w:p w14:paraId="21BECEFE" w14:textId="77777777" w:rsidR="00AD205C" w:rsidRDefault="002C259D" w:rsidP="00D24084">
            <w:r>
              <w:t>-205</w:t>
            </w:r>
          </w:p>
        </w:tc>
        <w:tc>
          <w:tcPr>
            <w:tcW w:w="3628" w:type="dxa"/>
            <w:tcMar>
              <w:top w:w="30" w:type="dxa"/>
              <w:left w:w="30" w:type="dxa"/>
              <w:bottom w:w="20" w:type="dxa"/>
              <w:right w:w="30" w:type="dxa"/>
            </w:tcMar>
          </w:tcPr>
          <w:p w14:paraId="3017A404" w14:textId="77777777" w:rsidR="00AD205C" w:rsidRDefault="002C259D" w:rsidP="00D24084">
            <w:r>
              <w:t>Neplatný typ podania.</w:t>
            </w:r>
          </w:p>
        </w:tc>
        <w:tc>
          <w:tcPr>
            <w:tcW w:w="3628" w:type="dxa"/>
            <w:tcMar>
              <w:top w:w="30" w:type="dxa"/>
              <w:left w:w="30" w:type="dxa"/>
              <w:bottom w:w="20" w:type="dxa"/>
              <w:right w:w="30" w:type="dxa"/>
            </w:tcMar>
          </w:tcPr>
          <w:p w14:paraId="15FBFAB5" w14:textId="77777777" w:rsidR="00AD205C" w:rsidRDefault="002C259D" w:rsidP="00D24084">
            <w:r>
              <w:t>Neplatný typ podania.</w:t>
            </w:r>
          </w:p>
        </w:tc>
        <w:tc>
          <w:tcPr>
            <w:tcW w:w="907" w:type="dxa"/>
            <w:tcMar>
              <w:top w:w="30" w:type="dxa"/>
              <w:left w:w="30" w:type="dxa"/>
              <w:bottom w:w="20" w:type="dxa"/>
              <w:right w:w="30" w:type="dxa"/>
            </w:tcMar>
          </w:tcPr>
          <w:p w14:paraId="7ECDAFA4" w14:textId="77777777" w:rsidR="00AD205C" w:rsidRDefault="002C259D" w:rsidP="00D24084">
            <w:r>
              <w:t>Biznis</w:t>
            </w:r>
          </w:p>
        </w:tc>
      </w:tr>
      <w:tr w:rsidR="00AD205C" w14:paraId="5AB447D8" w14:textId="77777777" w:rsidTr="00AD205C">
        <w:tc>
          <w:tcPr>
            <w:tcW w:w="907" w:type="dxa"/>
            <w:tcMar>
              <w:top w:w="30" w:type="dxa"/>
              <w:left w:w="30" w:type="dxa"/>
              <w:bottom w:w="20" w:type="dxa"/>
              <w:right w:w="30" w:type="dxa"/>
            </w:tcMar>
          </w:tcPr>
          <w:p w14:paraId="06885614" w14:textId="77777777" w:rsidR="00AD205C" w:rsidRDefault="002C259D" w:rsidP="00D24084">
            <w:r>
              <w:t>-204</w:t>
            </w:r>
          </w:p>
        </w:tc>
        <w:tc>
          <w:tcPr>
            <w:tcW w:w="3628" w:type="dxa"/>
            <w:tcMar>
              <w:top w:w="30" w:type="dxa"/>
              <w:left w:w="30" w:type="dxa"/>
              <w:bottom w:w="20" w:type="dxa"/>
              <w:right w:w="30" w:type="dxa"/>
            </w:tcMar>
          </w:tcPr>
          <w:p w14:paraId="375AF9CF"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82E4B0C"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1E4D2" w14:textId="77777777" w:rsidR="00AD205C" w:rsidRDefault="002C259D" w:rsidP="00D24084">
            <w:r>
              <w:t>Biznis</w:t>
            </w:r>
          </w:p>
        </w:tc>
      </w:tr>
      <w:tr w:rsidR="00AD205C" w14:paraId="3158D932" w14:textId="77777777" w:rsidTr="00AD205C">
        <w:tc>
          <w:tcPr>
            <w:tcW w:w="907" w:type="dxa"/>
            <w:tcMar>
              <w:top w:w="30" w:type="dxa"/>
              <w:left w:w="30" w:type="dxa"/>
              <w:bottom w:w="20" w:type="dxa"/>
              <w:right w:w="30" w:type="dxa"/>
            </w:tcMar>
          </w:tcPr>
          <w:p w14:paraId="51351776" w14:textId="77777777" w:rsidR="00AD205C" w:rsidRDefault="002C259D" w:rsidP="00D24084">
            <w:r>
              <w:t>-1</w:t>
            </w:r>
          </w:p>
        </w:tc>
        <w:tc>
          <w:tcPr>
            <w:tcW w:w="3628" w:type="dxa"/>
            <w:tcMar>
              <w:top w:w="30" w:type="dxa"/>
              <w:left w:w="30" w:type="dxa"/>
              <w:bottom w:w="20" w:type="dxa"/>
              <w:right w:w="30" w:type="dxa"/>
            </w:tcMar>
          </w:tcPr>
          <w:p w14:paraId="7CD1FC94" w14:textId="77777777" w:rsidR="00AD205C" w:rsidRDefault="002C259D" w:rsidP="00D24084">
            <w:r>
              <w:t>Interná chyba.</w:t>
            </w:r>
          </w:p>
        </w:tc>
        <w:tc>
          <w:tcPr>
            <w:tcW w:w="3628" w:type="dxa"/>
            <w:tcMar>
              <w:top w:w="30" w:type="dxa"/>
              <w:left w:w="30" w:type="dxa"/>
              <w:bottom w:w="20" w:type="dxa"/>
              <w:right w:w="30" w:type="dxa"/>
            </w:tcMar>
          </w:tcPr>
          <w:p w14:paraId="1ED3BD7E" w14:textId="77777777" w:rsidR="00AD205C" w:rsidRDefault="002C259D" w:rsidP="00D24084">
            <w:r>
              <w:t>Interná chyba.</w:t>
            </w:r>
          </w:p>
        </w:tc>
        <w:tc>
          <w:tcPr>
            <w:tcW w:w="907" w:type="dxa"/>
            <w:tcMar>
              <w:top w:w="30" w:type="dxa"/>
              <w:left w:w="30" w:type="dxa"/>
              <w:bottom w:w="20" w:type="dxa"/>
              <w:right w:w="30" w:type="dxa"/>
            </w:tcMar>
          </w:tcPr>
          <w:p w14:paraId="3C194AD6" w14:textId="77777777" w:rsidR="00AD205C" w:rsidRDefault="002C259D" w:rsidP="00D24084">
            <w:r>
              <w:t>Systém</w:t>
            </w:r>
          </w:p>
        </w:tc>
      </w:tr>
    </w:tbl>
    <w:p w14:paraId="38912AC2" w14:textId="77777777" w:rsidR="005928AC" w:rsidRDefault="005928AC" w:rsidP="00D24084"/>
    <w:p w14:paraId="342214EA" w14:textId="77777777" w:rsidR="005928AC" w:rsidRDefault="005928AC" w:rsidP="00D24084">
      <w:r>
        <w:br w:type="page"/>
      </w:r>
    </w:p>
    <w:p w14:paraId="1A8936F1" w14:textId="259725B4" w:rsidR="00AD205C" w:rsidRDefault="002C259D" w:rsidP="00D24084">
      <w:pPr>
        <w:pStyle w:val="Nadpis2"/>
      </w:pPr>
      <w:bookmarkStart w:id="235" w:name="scroll-bookmark-179"/>
      <w:bookmarkStart w:id="236" w:name="_Toc101774413"/>
      <w:r>
        <w:lastRenderedPageBreak/>
        <w:t>Poskytnutie kontextu reakcie na elektronický dokument prijatý z informačného systému  Centrálny elektronický priečinok</w:t>
      </w:r>
      <w:bookmarkEnd w:id="235"/>
      <w:bookmarkEnd w:id="236"/>
    </w:p>
    <w:tbl>
      <w:tblPr>
        <w:tblStyle w:val="ScrollTableNormal"/>
        <w:tblW w:w="0" w:type="auto"/>
        <w:tblLayout w:type="fixed"/>
        <w:tblLook w:val="0000" w:firstRow="0" w:lastRow="0" w:firstColumn="0" w:lastColumn="0" w:noHBand="0" w:noVBand="0"/>
      </w:tblPr>
      <w:tblGrid>
        <w:gridCol w:w="2268"/>
        <w:gridCol w:w="6803"/>
      </w:tblGrid>
      <w:tr w:rsidR="00AD205C" w14:paraId="348183BD" w14:textId="77777777" w:rsidTr="00AC6F83">
        <w:tc>
          <w:tcPr>
            <w:tcW w:w="2268" w:type="dxa"/>
            <w:tcMar>
              <w:top w:w="30" w:type="dxa"/>
              <w:left w:w="30" w:type="dxa"/>
              <w:bottom w:w="20" w:type="dxa"/>
              <w:right w:w="30" w:type="dxa"/>
            </w:tcMar>
            <w:vAlign w:val="center"/>
          </w:tcPr>
          <w:p w14:paraId="1D0D7E8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9BC3672" w14:textId="77777777" w:rsidR="00AD205C" w:rsidRDefault="002C259D" w:rsidP="00D24084">
            <w:r>
              <w:t>sluzba_is_49217</w:t>
            </w:r>
          </w:p>
        </w:tc>
      </w:tr>
      <w:tr w:rsidR="00AD205C" w14:paraId="68C6FC1E" w14:textId="77777777" w:rsidTr="00AC6F83">
        <w:tc>
          <w:tcPr>
            <w:tcW w:w="2268" w:type="dxa"/>
            <w:tcMar>
              <w:top w:w="30" w:type="dxa"/>
              <w:left w:w="30" w:type="dxa"/>
              <w:bottom w:w="20" w:type="dxa"/>
              <w:right w:w="30" w:type="dxa"/>
            </w:tcMar>
            <w:vAlign w:val="center"/>
          </w:tcPr>
          <w:p w14:paraId="67A7B8B5" w14:textId="77777777" w:rsidR="00AD205C" w:rsidRDefault="002C259D" w:rsidP="00D24084">
            <w:r>
              <w:t>Verzia služby</w:t>
            </w:r>
          </w:p>
        </w:tc>
        <w:tc>
          <w:tcPr>
            <w:tcW w:w="6803" w:type="dxa"/>
            <w:tcMar>
              <w:top w:w="30" w:type="dxa"/>
              <w:left w:w="30" w:type="dxa"/>
              <w:bottom w:w="20" w:type="dxa"/>
              <w:right w:w="30" w:type="dxa"/>
            </w:tcMar>
            <w:vAlign w:val="center"/>
          </w:tcPr>
          <w:p w14:paraId="2865E9CC" w14:textId="77777777" w:rsidR="00AD205C" w:rsidRDefault="002C259D" w:rsidP="00D24084">
            <w:r>
              <w:t>1.0</w:t>
            </w:r>
          </w:p>
        </w:tc>
      </w:tr>
      <w:tr w:rsidR="00AD205C" w14:paraId="2EB84FFB" w14:textId="77777777" w:rsidTr="00AC6F83">
        <w:tc>
          <w:tcPr>
            <w:tcW w:w="2268" w:type="dxa"/>
            <w:tcMar>
              <w:top w:w="30" w:type="dxa"/>
              <w:left w:w="30" w:type="dxa"/>
              <w:bottom w:w="20" w:type="dxa"/>
              <w:right w:w="30" w:type="dxa"/>
            </w:tcMar>
            <w:vAlign w:val="center"/>
          </w:tcPr>
          <w:p w14:paraId="34C2EFE7" w14:textId="77777777" w:rsidR="00AD205C" w:rsidRDefault="002C259D" w:rsidP="00D24084">
            <w:r>
              <w:t>Popis služby</w:t>
            </w:r>
          </w:p>
        </w:tc>
        <w:tc>
          <w:tcPr>
            <w:tcW w:w="6803" w:type="dxa"/>
            <w:tcMar>
              <w:top w:w="30" w:type="dxa"/>
              <w:left w:w="30" w:type="dxa"/>
              <w:bottom w:w="20" w:type="dxa"/>
              <w:right w:w="30" w:type="dxa"/>
            </w:tcMar>
            <w:vAlign w:val="center"/>
          </w:tcPr>
          <w:p w14:paraId="357A4510" w14:textId="77777777" w:rsidR="00AD205C" w:rsidRDefault="002C259D" w:rsidP="00D24084">
            <w:r>
              <w:t>Podporná služba v procese elektronickej komunikácie externého subjektu s OVM.</w:t>
            </w:r>
            <w:r>
              <w:br/>
              <w:t>Služba poskytuje možné reakcie na predchádzajúci elektronický dokument.</w:t>
            </w:r>
          </w:p>
        </w:tc>
      </w:tr>
      <w:tr w:rsidR="00AD205C" w14:paraId="6EBF7509" w14:textId="77777777" w:rsidTr="00AC6F83">
        <w:tc>
          <w:tcPr>
            <w:tcW w:w="2268" w:type="dxa"/>
            <w:tcMar>
              <w:top w:w="30" w:type="dxa"/>
              <w:left w:w="30" w:type="dxa"/>
              <w:bottom w:w="20" w:type="dxa"/>
              <w:right w:w="30" w:type="dxa"/>
            </w:tcMar>
            <w:vAlign w:val="center"/>
          </w:tcPr>
          <w:p w14:paraId="6FE10980" w14:textId="77777777" w:rsidR="00AD205C" w:rsidRDefault="002C259D" w:rsidP="00D24084">
            <w:r>
              <w:t>ISVS / Modul</w:t>
            </w:r>
          </w:p>
        </w:tc>
        <w:tc>
          <w:tcPr>
            <w:tcW w:w="6803" w:type="dxa"/>
            <w:tcMar>
              <w:top w:w="30" w:type="dxa"/>
              <w:left w:w="30" w:type="dxa"/>
              <w:bottom w:w="20" w:type="dxa"/>
              <w:right w:w="30" w:type="dxa"/>
            </w:tcMar>
            <w:vAlign w:val="center"/>
          </w:tcPr>
          <w:p w14:paraId="273671FB" w14:textId="77777777" w:rsidR="00AD205C" w:rsidRDefault="002C259D" w:rsidP="00D24084">
            <w:r>
              <w:t>IS CEP</w:t>
            </w:r>
          </w:p>
        </w:tc>
      </w:tr>
    </w:tbl>
    <w:p w14:paraId="41F9C5B8" w14:textId="0DF934EA" w:rsidR="00AD205C" w:rsidRDefault="002C259D" w:rsidP="00D24084">
      <w:pPr>
        <w:pStyle w:val="Nadpis3"/>
      </w:pPr>
      <w:bookmarkStart w:id="237" w:name="scroll-bookmark-180"/>
      <w:bookmarkStart w:id="238" w:name="_Toc101774414"/>
      <w:r>
        <w:t>Procesné/logické údaje</w:t>
      </w:r>
      <w:bookmarkEnd w:id="237"/>
      <w:bookmarkEnd w:id="238"/>
    </w:p>
    <w:p w14:paraId="2622E99B" w14:textId="6312CD84" w:rsidR="00AD205C" w:rsidRDefault="002C259D" w:rsidP="00D24084">
      <w:pPr>
        <w:pStyle w:val="Nadpis4"/>
      </w:pPr>
      <w:bookmarkStart w:id="239" w:name="scroll-bookmark-181"/>
      <w:r>
        <w:t>Procesný tok / biznis logika služby</w:t>
      </w:r>
      <w:bookmarkEnd w:id="239"/>
    </w:p>
    <w:p w14:paraId="246896E8" w14:textId="77777777" w:rsidR="00AD205C" w:rsidRDefault="002C259D" w:rsidP="00D24084">
      <w:r>
        <w:t>Služba na základe vstupných parametrov poskytne možné typy reakcií na dané podanie.</w:t>
      </w:r>
      <w:r>
        <w:br/>
        <w:t>Služba je synchrónna a je určená pre IS VS.</w:t>
      </w:r>
    </w:p>
    <w:p w14:paraId="5B721394" w14:textId="181CF52C" w:rsidR="00AD205C" w:rsidRDefault="002C259D" w:rsidP="00D24084">
      <w:pPr>
        <w:pStyle w:val="Nadpis4"/>
      </w:pPr>
      <w:bookmarkStart w:id="240" w:name="scroll-bookmark-182"/>
      <w:r>
        <w:t>Operácie poskytovanej služby</w:t>
      </w:r>
      <w:bookmarkEnd w:id="240"/>
    </w:p>
    <w:tbl>
      <w:tblPr>
        <w:tblStyle w:val="ScrollTableNormal"/>
        <w:tblW w:w="9071" w:type="dxa"/>
        <w:tblLayout w:type="fixed"/>
        <w:tblLook w:val="0020" w:firstRow="1" w:lastRow="0" w:firstColumn="0" w:lastColumn="0" w:noHBand="0" w:noVBand="0"/>
      </w:tblPr>
      <w:tblGrid>
        <w:gridCol w:w="1980"/>
        <w:gridCol w:w="2410"/>
        <w:gridCol w:w="992"/>
        <w:gridCol w:w="1843"/>
        <w:gridCol w:w="1846"/>
      </w:tblGrid>
      <w:tr w:rsidR="00AD205C" w14:paraId="51B14589" w14:textId="77777777" w:rsidTr="00AC6F8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265F1AD" w14:textId="77777777" w:rsidR="00AD205C" w:rsidRDefault="002C259D" w:rsidP="00D24084">
            <w:r>
              <w:t>Názov operácie</w:t>
            </w:r>
          </w:p>
        </w:tc>
        <w:tc>
          <w:tcPr>
            <w:tcW w:w="2410" w:type="dxa"/>
            <w:tcMar>
              <w:top w:w="30" w:type="dxa"/>
              <w:left w:w="30" w:type="dxa"/>
              <w:bottom w:w="20" w:type="dxa"/>
              <w:right w:w="30" w:type="dxa"/>
            </w:tcMar>
          </w:tcPr>
          <w:p w14:paraId="5BF55CAD" w14:textId="77777777" w:rsidR="00AD205C" w:rsidRDefault="002C259D" w:rsidP="00D24084">
            <w:r>
              <w:t>Popis operácie</w:t>
            </w:r>
          </w:p>
        </w:tc>
        <w:tc>
          <w:tcPr>
            <w:tcW w:w="992" w:type="dxa"/>
            <w:tcMar>
              <w:top w:w="30" w:type="dxa"/>
              <w:left w:w="30" w:type="dxa"/>
              <w:bottom w:w="20" w:type="dxa"/>
              <w:right w:w="30" w:type="dxa"/>
            </w:tcMar>
          </w:tcPr>
          <w:p w14:paraId="6EF14916" w14:textId="77777777" w:rsidR="00AD205C" w:rsidRDefault="002C259D" w:rsidP="00D24084">
            <w:r>
              <w:t>Poradie operácie</w:t>
            </w:r>
          </w:p>
        </w:tc>
        <w:tc>
          <w:tcPr>
            <w:tcW w:w="1843" w:type="dxa"/>
            <w:tcMar>
              <w:top w:w="30" w:type="dxa"/>
              <w:left w:w="30" w:type="dxa"/>
              <w:bottom w:w="20" w:type="dxa"/>
              <w:right w:w="30" w:type="dxa"/>
            </w:tcMar>
          </w:tcPr>
          <w:p w14:paraId="398DD4F1" w14:textId="77777777" w:rsidR="00AD205C" w:rsidRDefault="002C259D" w:rsidP="00D24084">
            <w:r>
              <w:t>Vstupné parametre</w:t>
            </w:r>
          </w:p>
        </w:tc>
        <w:tc>
          <w:tcPr>
            <w:tcW w:w="1846" w:type="dxa"/>
            <w:tcMar>
              <w:top w:w="30" w:type="dxa"/>
              <w:left w:w="30" w:type="dxa"/>
              <w:bottom w:w="20" w:type="dxa"/>
              <w:right w:w="30" w:type="dxa"/>
            </w:tcMar>
          </w:tcPr>
          <w:p w14:paraId="112EF673" w14:textId="77777777" w:rsidR="00AD205C" w:rsidRDefault="002C259D" w:rsidP="00D24084">
            <w:r>
              <w:t>Vystupné parametre</w:t>
            </w:r>
          </w:p>
        </w:tc>
      </w:tr>
      <w:tr w:rsidR="00AD205C" w14:paraId="1E5413B0" w14:textId="77777777" w:rsidTr="00AC6F83">
        <w:tc>
          <w:tcPr>
            <w:tcW w:w="1980" w:type="dxa"/>
            <w:tcMar>
              <w:top w:w="30" w:type="dxa"/>
              <w:left w:w="30" w:type="dxa"/>
              <w:bottom w:w="20" w:type="dxa"/>
              <w:right w:w="30" w:type="dxa"/>
            </w:tcMar>
          </w:tcPr>
          <w:p w14:paraId="18C5759C" w14:textId="77777777" w:rsidR="00AD205C" w:rsidRDefault="002C259D" w:rsidP="00D24084">
            <w:r>
              <w:t>PoskytnutieKontextuReakcieNaPodanie</w:t>
            </w:r>
          </w:p>
        </w:tc>
        <w:tc>
          <w:tcPr>
            <w:tcW w:w="2410" w:type="dxa"/>
            <w:tcMar>
              <w:top w:w="30" w:type="dxa"/>
              <w:left w:w="30" w:type="dxa"/>
              <w:bottom w:w="20" w:type="dxa"/>
              <w:right w:w="30" w:type="dxa"/>
            </w:tcMar>
          </w:tcPr>
          <w:p w14:paraId="6A3D972B" w14:textId="77777777" w:rsidR="00AD205C" w:rsidRDefault="002C259D" w:rsidP="00D24084">
            <w:r>
              <w:t>Na základe vstupných parametrov poskytne možné typy reakcií na dané podanie.</w:t>
            </w:r>
          </w:p>
        </w:tc>
        <w:tc>
          <w:tcPr>
            <w:tcW w:w="992" w:type="dxa"/>
            <w:tcMar>
              <w:top w:w="30" w:type="dxa"/>
              <w:left w:w="30" w:type="dxa"/>
              <w:bottom w:w="20" w:type="dxa"/>
              <w:right w:w="30" w:type="dxa"/>
            </w:tcMar>
          </w:tcPr>
          <w:p w14:paraId="57DD40FC" w14:textId="77777777" w:rsidR="00AD205C" w:rsidRDefault="002C259D" w:rsidP="00D24084">
            <w:r>
              <w:t>1</w:t>
            </w:r>
          </w:p>
        </w:tc>
        <w:tc>
          <w:tcPr>
            <w:tcW w:w="1843" w:type="dxa"/>
            <w:tcMar>
              <w:top w:w="30" w:type="dxa"/>
              <w:left w:w="30" w:type="dxa"/>
              <w:bottom w:w="20" w:type="dxa"/>
              <w:right w:w="30" w:type="dxa"/>
            </w:tcMar>
          </w:tcPr>
          <w:p w14:paraId="5E12E0C2" w14:textId="77777777" w:rsidR="00AD205C" w:rsidRDefault="002C259D" w:rsidP="00D24084">
            <w:r>
              <w:t>RPPoskytnutieKontextuReakcieNaPodanieZiadost</w:t>
            </w:r>
          </w:p>
        </w:tc>
        <w:tc>
          <w:tcPr>
            <w:tcW w:w="1846" w:type="dxa"/>
            <w:tcMar>
              <w:top w:w="30" w:type="dxa"/>
              <w:left w:w="30" w:type="dxa"/>
              <w:bottom w:w="20" w:type="dxa"/>
              <w:right w:w="30" w:type="dxa"/>
            </w:tcMar>
          </w:tcPr>
          <w:p w14:paraId="15454AD2" w14:textId="77777777" w:rsidR="00AD205C" w:rsidRDefault="002C259D" w:rsidP="00D24084">
            <w:r>
              <w:t>PoskytnutieKontextuReakcieNaPodanie</w:t>
            </w:r>
          </w:p>
        </w:tc>
      </w:tr>
    </w:tbl>
    <w:p w14:paraId="1A83FFA9" w14:textId="77777777" w:rsidR="00AD205C" w:rsidRDefault="00AD205C" w:rsidP="00D24084"/>
    <w:p w14:paraId="54F3BD20" w14:textId="77777777" w:rsidR="00AD205C" w:rsidRDefault="002C259D" w:rsidP="00D24084">
      <w:r>
        <w:t>RPPoskytnutieKontextuReakcieNaPodanieZiadost</w:t>
      </w:r>
      <w:r>
        <w:br/>
      </w:r>
    </w:p>
    <w:p w14:paraId="25AB6073" w14:textId="77777777" w:rsidR="00AD205C" w:rsidRDefault="002C259D" w:rsidP="00D24084">
      <w:r>
        <w:rPr>
          <w:noProof/>
        </w:rPr>
        <w:drawing>
          <wp:inline distT="0" distB="0" distL="0" distR="0" wp14:anchorId="7902C7EC" wp14:editId="7ABCB24D">
            <wp:extent cx="3971925" cy="2133600"/>
            <wp:effectExtent l="0" t="0" r="0" b="0"/>
            <wp:docPr id="100053" name="Picture 100053" descr="_scroll_external\attachments\worddaved0438918c9f83eadfc939a02dc69131-1923ccfacdd6af2ebed7ee9649c06839dab2c87fbaeaf92384f66409efeed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9309" name=""/>
                    <pic:cNvPicPr>
                      <a:picLocks noChangeAspect="1"/>
                    </pic:cNvPicPr>
                  </pic:nvPicPr>
                  <pic:blipFill>
                    <a:blip r:embed="rId500"/>
                    <a:stretch>
                      <a:fillRect/>
                    </a:stretch>
                  </pic:blipFill>
                  <pic:spPr>
                    <a:xfrm>
                      <a:off x="0" y="0"/>
                      <a:ext cx="3971925" cy="2133600"/>
                    </a:xfrm>
                    <a:prstGeom prst="rect">
                      <a:avLst/>
                    </a:prstGeom>
                  </pic:spPr>
                </pic:pic>
              </a:graphicData>
            </a:graphic>
          </wp:inline>
        </w:drawing>
      </w:r>
    </w:p>
    <w:p w14:paraId="3A9FDDDD"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EB2769" w14:textId="77777777" w:rsidTr="00AC6F83">
        <w:tc>
          <w:tcPr>
            <w:tcW w:w="988" w:type="dxa"/>
            <w:tcMar>
              <w:top w:w="30" w:type="dxa"/>
              <w:left w:w="30" w:type="dxa"/>
              <w:bottom w:w="20" w:type="dxa"/>
              <w:right w:w="30" w:type="dxa"/>
            </w:tcMar>
          </w:tcPr>
          <w:p w14:paraId="220F4912" w14:textId="77777777" w:rsidR="00AD205C" w:rsidRDefault="002C259D" w:rsidP="00D24084">
            <w:r>
              <w:t>Atribút</w:t>
            </w:r>
          </w:p>
        </w:tc>
        <w:tc>
          <w:tcPr>
            <w:tcW w:w="8083" w:type="dxa"/>
            <w:tcMar>
              <w:top w:w="30" w:type="dxa"/>
              <w:left w:w="30" w:type="dxa"/>
              <w:bottom w:w="20" w:type="dxa"/>
              <w:right w:w="30" w:type="dxa"/>
            </w:tcMar>
          </w:tcPr>
          <w:p w14:paraId="3F72EC97" w14:textId="77777777" w:rsidR="00AD205C" w:rsidRDefault="002C259D" w:rsidP="00D24084">
            <w:r>
              <w:t>Externý kód typu podania : an1_50</w:t>
            </w:r>
          </w:p>
        </w:tc>
      </w:tr>
      <w:tr w:rsidR="00AD205C" w14:paraId="776673C9" w14:textId="77777777" w:rsidTr="00AC6F83">
        <w:tc>
          <w:tcPr>
            <w:tcW w:w="988" w:type="dxa"/>
            <w:tcMar>
              <w:top w:w="30" w:type="dxa"/>
              <w:left w:w="30" w:type="dxa"/>
              <w:bottom w:w="20" w:type="dxa"/>
              <w:right w:w="30" w:type="dxa"/>
            </w:tcMar>
          </w:tcPr>
          <w:p w14:paraId="7653B6B7" w14:textId="77777777" w:rsidR="00AD205C" w:rsidRDefault="002C259D" w:rsidP="00D24084">
            <w:r>
              <w:t>Opis</w:t>
            </w:r>
          </w:p>
        </w:tc>
        <w:tc>
          <w:tcPr>
            <w:tcW w:w="8083" w:type="dxa"/>
            <w:tcMar>
              <w:top w:w="30" w:type="dxa"/>
              <w:left w:w="30" w:type="dxa"/>
              <w:bottom w:w="20" w:type="dxa"/>
              <w:right w:w="30" w:type="dxa"/>
            </w:tcMar>
          </w:tcPr>
          <w:p w14:paraId="049586F1" w14:textId="77777777" w:rsidR="00AD205C" w:rsidRDefault="002C259D" w:rsidP="00D24084">
            <w:r>
              <w:t>jedinečný business identifikátor pre typ podania</w:t>
            </w:r>
          </w:p>
        </w:tc>
      </w:tr>
    </w:tbl>
    <w:p w14:paraId="3074D49D" w14:textId="77777777" w:rsidR="00AD205C" w:rsidRDefault="00AD205C" w:rsidP="00D24084"/>
    <w:p w14:paraId="0D0D68C6" w14:textId="77777777" w:rsidR="00AD205C" w:rsidRDefault="002C259D" w:rsidP="00D24084">
      <w:r>
        <w:t xml:space="preserve">PoskytnutieKontextuReakcieNaPodanie </w:t>
      </w:r>
      <w:r>
        <w:br/>
      </w:r>
    </w:p>
    <w:p w14:paraId="56793052" w14:textId="77777777" w:rsidR="00AD205C" w:rsidRDefault="002C259D" w:rsidP="00D24084">
      <w:r>
        <w:rPr>
          <w:noProof/>
        </w:rPr>
        <w:lastRenderedPageBreak/>
        <w:drawing>
          <wp:inline distT="0" distB="0" distL="0" distR="0" wp14:anchorId="341120B2" wp14:editId="102015B9">
            <wp:extent cx="4448175" cy="4200525"/>
            <wp:effectExtent l="0" t="0" r="0" b="0"/>
            <wp:docPr id="100054" name="Picture 100054" descr="_scroll_external\attachments\worddav4010b73c41538068941f43b7ae8fd0a1-508e318886964eabc5b95fed61dcb420b24d7e9aadc159a584688a112917f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318" name=""/>
                    <pic:cNvPicPr>
                      <a:picLocks noChangeAspect="1"/>
                    </pic:cNvPicPr>
                  </pic:nvPicPr>
                  <pic:blipFill>
                    <a:blip r:embed="rId501"/>
                    <a:stretch>
                      <a:fillRect/>
                    </a:stretch>
                  </pic:blipFill>
                  <pic:spPr>
                    <a:xfrm>
                      <a:off x="0" y="0"/>
                      <a:ext cx="4448175" cy="4200525"/>
                    </a:xfrm>
                    <a:prstGeom prst="rect">
                      <a:avLst/>
                    </a:prstGeom>
                  </pic:spPr>
                </pic:pic>
              </a:graphicData>
            </a:graphic>
          </wp:inline>
        </w:drawing>
      </w:r>
    </w:p>
    <w:p w14:paraId="023FA311" w14:textId="77777777" w:rsidR="00AD205C" w:rsidRDefault="002C259D" w:rsidP="00D24084">
      <w:r>
        <w:br/>
      </w:r>
    </w:p>
    <w:p w14:paraId="5E5F7E84"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40216273" w14:textId="77777777" w:rsidTr="00AC6F83">
        <w:tc>
          <w:tcPr>
            <w:tcW w:w="1129" w:type="dxa"/>
            <w:tcMar>
              <w:top w:w="30" w:type="dxa"/>
              <w:left w:w="30" w:type="dxa"/>
              <w:bottom w:w="20" w:type="dxa"/>
              <w:right w:w="30" w:type="dxa"/>
            </w:tcMar>
          </w:tcPr>
          <w:p w14:paraId="108588C4" w14:textId="77777777" w:rsidR="00AD205C" w:rsidRDefault="002C259D" w:rsidP="00D24084">
            <w:r>
              <w:t>Atribút</w:t>
            </w:r>
          </w:p>
        </w:tc>
        <w:tc>
          <w:tcPr>
            <w:tcW w:w="7942" w:type="dxa"/>
            <w:tcMar>
              <w:top w:w="30" w:type="dxa"/>
              <w:left w:w="30" w:type="dxa"/>
              <w:bottom w:w="20" w:type="dxa"/>
              <w:right w:w="30" w:type="dxa"/>
            </w:tcMar>
          </w:tcPr>
          <w:p w14:paraId="6DDC8684" w14:textId="77777777" w:rsidR="00AD205C" w:rsidRDefault="002C259D" w:rsidP="00D24084">
            <w:r>
              <w:t>Externý kód typu podania : an1_50</w:t>
            </w:r>
          </w:p>
        </w:tc>
      </w:tr>
      <w:tr w:rsidR="00AD205C" w14:paraId="1AB5650E" w14:textId="77777777" w:rsidTr="00AC6F83">
        <w:tc>
          <w:tcPr>
            <w:tcW w:w="1129" w:type="dxa"/>
            <w:tcMar>
              <w:top w:w="30" w:type="dxa"/>
              <w:left w:w="30" w:type="dxa"/>
              <w:bottom w:w="20" w:type="dxa"/>
              <w:right w:w="30" w:type="dxa"/>
            </w:tcMar>
          </w:tcPr>
          <w:p w14:paraId="5BCAB037" w14:textId="77777777" w:rsidR="00AD205C" w:rsidRDefault="002C259D" w:rsidP="00D24084">
            <w:r>
              <w:t>Opis</w:t>
            </w:r>
          </w:p>
        </w:tc>
        <w:tc>
          <w:tcPr>
            <w:tcW w:w="7942" w:type="dxa"/>
            <w:tcMar>
              <w:top w:w="30" w:type="dxa"/>
              <w:left w:w="30" w:type="dxa"/>
              <w:bottom w:w="20" w:type="dxa"/>
              <w:right w:w="30" w:type="dxa"/>
            </w:tcMar>
          </w:tcPr>
          <w:p w14:paraId="09D7110A" w14:textId="77777777" w:rsidR="00AD205C" w:rsidRDefault="002C259D" w:rsidP="00D24084">
            <w:r>
              <w:t>jedinečný business identifikátor pre typ podania</w:t>
            </w:r>
          </w:p>
        </w:tc>
      </w:tr>
      <w:tr w:rsidR="00AD205C" w14:paraId="6F8EA987" w14:textId="77777777" w:rsidTr="00AC6F83">
        <w:tc>
          <w:tcPr>
            <w:tcW w:w="1129" w:type="dxa"/>
            <w:tcMar>
              <w:top w:w="30" w:type="dxa"/>
              <w:left w:w="30" w:type="dxa"/>
              <w:bottom w:w="20" w:type="dxa"/>
              <w:right w:w="30" w:type="dxa"/>
            </w:tcMar>
          </w:tcPr>
          <w:p w14:paraId="3BF29B4F" w14:textId="77777777" w:rsidR="00AD205C" w:rsidRDefault="002C259D" w:rsidP="00D24084">
            <w:r>
              <w:t>Atribút</w:t>
            </w:r>
          </w:p>
        </w:tc>
        <w:tc>
          <w:tcPr>
            <w:tcW w:w="7942" w:type="dxa"/>
            <w:tcMar>
              <w:top w:w="30" w:type="dxa"/>
              <w:left w:w="30" w:type="dxa"/>
              <w:bottom w:w="20" w:type="dxa"/>
              <w:right w:w="30" w:type="dxa"/>
            </w:tcMar>
          </w:tcPr>
          <w:p w14:paraId="653CFBA4" w14:textId="77777777" w:rsidR="00AD205C" w:rsidRDefault="002C259D" w:rsidP="00D24084">
            <w:r>
              <w:t>Názov : an1_200</w:t>
            </w:r>
          </w:p>
        </w:tc>
      </w:tr>
      <w:tr w:rsidR="00AD205C" w14:paraId="1F88950C" w14:textId="77777777" w:rsidTr="00AC6F83">
        <w:tc>
          <w:tcPr>
            <w:tcW w:w="1129" w:type="dxa"/>
            <w:tcMar>
              <w:top w:w="30" w:type="dxa"/>
              <w:left w:w="30" w:type="dxa"/>
              <w:bottom w:w="20" w:type="dxa"/>
              <w:right w:w="30" w:type="dxa"/>
            </w:tcMar>
          </w:tcPr>
          <w:p w14:paraId="4F0A8FE9" w14:textId="77777777" w:rsidR="00AD205C" w:rsidRDefault="002C259D" w:rsidP="00D24084">
            <w:r>
              <w:t>Opis</w:t>
            </w:r>
          </w:p>
        </w:tc>
        <w:tc>
          <w:tcPr>
            <w:tcW w:w="7942" w:type="dxa"/>
            <w:tcMar>
              <w:top w:w="30" w:type="dxa"/>
              <w:left w:w="30" w:type="dxa"/>
              <w:bottom w:w="20" w:type="dxa"/>
              <w:right w:w="30" w:type="dxa"/>
            </w:tcMar>
          </w:tcPr>
          <w:p w14:paraId="633FBED3" w14:textId="77777777" w:rsidR="00AD205C" w:rsidRDefault="002C259D" w:rsidP="00D24084">
            <w:r>
              <w:t>názov typu podania</w:t>
            </w:r>
          </w:p>
        </w:tc>
      </w:tr>
      <w:tr w:rsidR="00AD205C" w14:paraId="213E7119" w14:textId="77777777" w:rsidTr="00AC6F83">
        <w:tc>
          <w:tcPr>
            <w:tcW w:w="1129" w:type="dxa"/>
            <w:tcMar>
              <w:top w:w="30" w:type="dxa"/>
              <w:left w:w="30" w:type="dxa"/>
              <w:bottom w:w="20" w:type="dxa"/>
              <w:right w:w="30" w:type="dxa"/>
            </w:tcMar>
          </w:tcPr>
          <w:p w14:paraId="55CAB284" w14:textId="77777777" w:rsidR="00AD205C" w:rsidRDefault="002C259D" w:rsidP="00D24084">
            <w:r>
              <w:t>Atribút</w:t>
            </w:r>
          </w:p>
        </w:tc>
        <w:tc>
          <w:tcPr>
            <w:tcW w:w="7942" w:type="dxa"/>
            <w:tcMar>
              <w:top w:w="30" w:type="dxa"/>
              <w:left w:w="30" w:type="dxa"/>
              <w:bottom w:w="20" w:type="dxa"/>
              <w:right w:w="30" w:type="dxa"/>
            </w:tcMar>
          </w:tcPr>
          <w:p w14:paraId="5C2F64E4" w14:textId="77777777" w:rsidR="00AD205C" w:rsidRDefault="002C259D" w:rsidP="00D24084">
            <w:r>
              <w:t>Platnosť od : Dátum a čas</w:t>
            </w:r>
          </w:p>
        </w:tc>
      </w:tr>
      <w:tr w:rsidR="00AD205C" w14:paraId="7DC9B11D" w14:textId="77777777" w:rsidTr="00AC6F83">
        <w:tc>
          <w:tcPr>
            <w:tcW w:w="1129" w:type="dxa"/>
            <w:tcMar>
              <w:top w:w="30" w:type="dxa"/>
              <w:left w:w="30" w:type="dxa"/>
              <w:bottom w:w="20" w:type="dxa"/>
              <w:right w:w="30" w:type="dxa"/>
            </w:tcMar>
          </w:tcPr>
          <w:p w14:paraId="73857FA1" w14:textId="77777777" w:rsidR="00AD205C" w:rsidRDefault="002C259D" w:rsidP="00D24084">
            <w:r>
              <w:t>Opis</w:t>
            </w:r>
          </w:p>
        </w:tc>
        <w:tc>
          <w:tcPr>
            <w:tcW w:w="7942" w:type="dxa"/>
            <w:tcMar>
              <w:top w:w="30" w:type="dxa"/>
              <w:left w:w="30" w:type="dxa"/>
              <w:bottom w:w="20" w:type="dxa"/>
              <w:right w:w="30" w:type="dxa"/>
            </w:tcMar>
          </w:tcPr>
          <w:p w14:paraId="637E427D" w14:textId="77777777" w:rsidR="00AD205C" w:rsidRDefault="002C259D" w:rsidP="00D24084">
            <w:r>
              <w:t>začiatok platnosti typu podania</w:t>
            </w:r>
          </w:p>
        </w:tc>
      </w:tr>
      <w:tr w:rsidR="00AD205C" w14:paraId="278A633E" w14:textId="77777777" w:rsidTr="00AC6F83">
        <w:tc>
          <w:tcPr>
            <w:tcW w:w="1129" w:type="dxa"/>
            <w:tcMar>
              <w:top w:w="30" w:type="dxa"/>
              <w:left w:w="30" w:type="dxa"/>
              <w:bottom w:w="20" w:type="dxa"/>
              <w:right w:w="30" w:type="dxa"/>
            </w:tcMar>
          </w:tcPr>
          <w:p w14:paraId="3D9CA178" w14:textId="77777777" w:rsidR="00AD205C" w:rsidRDefault="002C259D" w:rsidP="00D24084">
            <w:r>
              <w:t>Atribút</w:t>
            </w:r>
          </w:p>
        </w:tc>
        <w:tc>
          <w:tcPr>
            <w:tcW w:w="7942" w:type="dxa"/>
            <w:tcMar>
              <w:top w:w="30" w:type="dxa"/>
              <w:left w:w="30" w:type="dxa"/>
              <w:bottom w:w="20" w:type="dxa"/>
              <w:right w:w="30" w:type="dxa"/>
            </w:tcMar>
          </w:tcPr>
          <w:p w14:paraId="3CEB3CDB" w14:textId="77777777" w:rsidR="00AD205C" w:rsidRDefault="002C259D" w:rsidP="00D24084">
            <w:r>
              <w:t>Platnosť do : Dátum a čas</w:t>
            </w:r>
          </w:p>
        </w:tc>
      </w:tr>
      <w:tr w:rsidR="00AD205C" w14:paraId="030AFA0E" w14:textId="77777777" w:rsidTr="00AC6F83">
        <w:tc>
          <w:tcPr>
            <w:tcW w:w="1129" w:type="dxa"/>
            <w:tcMar>
              <w:top w:w="30" w:type="dxa"/>
              <w:left w:w="30" w:type="dxa"/>
              <w:bottom w:w="20" w:type="dxa"/>
              <w:right w:w="30" w:type="dxa"/>
            </w:tcMar>
          </w:tcPr>
          <w:p w14:paraId="030E1885" w14:textId="77777777" w:rsidR="00AD205C" w:rsidRDefault="002C259D" w:rsidP="00D24084">
            <w:r>
              <w:t>Opis</w:t>
            </w:r>
          </w:p>
        </w:tc>
        <w:tc>
          <w:tcPr>
            <w:tcW w:w="7942" w:type="dxa"/>
            <w:tcMar>
              <w:top w:w="30" w:type="dxa"/>
              <w:left w:w="30" w:type="dxa"/>
              <w:bottom w:w="20" w:type="dxa"/>
              <w:right w:w="30" w:type="dxa"/>
            </w:tcMar>
          </w:tcPr>
          <w:p w14:paraId="4ECF555F" w14:textId="77777777" w:rsidR="00AD205C" w:rsidRDefault="002C259D" w:rsidP="00D24084">
            <w:r>
              <w:t>koniec platnosti typu podania</w:t>
            </w:r>
          </w:p>
        </w:tc>
      </w:tr>
      <w:tr w:rsidR="00AD205C" w14:paraId="42FCBB18" w14:textId="77777777" w:rsidTr="00AC6F83">
        <w:tc>
          <w:tcPr>
            <w:tcW w:w="1129" w:type="dxa"/>
            <w:tcMar>
              <w:top w:w="30" w:type="dxa"/>
              <w:left w:w="30" w:type="dxa"/>
              <w:bottom w:w="20" w:type="dxa"/>
              <w:right w:w="30" w:type="dxa"/>
            </w:tcMar>
          </w:tcPr>
          <w:p w14:paraId="57279BB7" w14:textId="77777777" w:rsidR="00AD205C" w:rsidRDefault="002C259D" w:rsidP="00D24084">
            <w:r>
              <w:t>Atribút</w:t>
            </w:r>
          </w:p>
        </w:tc>
        <w:tc>
          <w:tcPr>
            <w:tcW w:w="7942" w:type="dxa"/>
            <w:tcMar>
              <w:top w:w="30" w:type="dxa"/>
              <w:left w:w="30" w:type="dxa"/>
              <w:bottom w:w="20" w:type="dxa"/>
              <w:right w:w="30" w:type="dxa"/>
            </w:tcMar>
          </w:tcPr>
          <w:p w14:paraId="258D90E7" w14:textId="77777777" w:rsidR="00AD205C" w:rsidRDefault="002C259D" w:rsidP="00D24084">
            <w:r>
              <w:t>Smer pohybu - kód : n1</w:t>
            </w:r>
          </w:p>
        </w:tc>
      </w:tr>
      <w:tr w:rsidR="00AD205C" w14:paraId="30B1C01F" w14:textId="77777777" w:rsidTr="00AC6F83">
        <w:tc>
          <w:tcPr>
            <w:tcW w:w="1129" w:type="dxa"/>
            <w:tcMar>
              <w:top w:w="30" w:type="dxa"/>
              <w:left w:w="30" w:type="dxa"/>
              <w:bottom w:w="20" w:type="dxa"/>
              <w:right w:w="30" w:type="dxa"/>
            </w:tcMar>
          </w:tcPr>
          <w:p w14:paraId="74A26500" w14:textId="77777777" w:rsidR="00AD205C" w:rsidRDefault="002C259D" w:rsidP="00D24084">
            <w:r>
              <w:t>Opis</w:t>
            </w:r>
          </w:p>
        </w:tc>
        <w:tc>
          <w:tcPr>
            <w:tcW w:w="7942" w:type="dxa"/>
            <w:tcMar>
              <w:top w:w="30" w:type="dxa"/>
              <w:left w:w="30" w:type="dxa"/>
              <w:bottom w:w="20" w:type="dxa"/>
              <w:right w:w="30" w:type="dxa"/>
            </w:tcMar>
          </w:tcPr>
          <w:p w14:paraId="1509B6AD" w14:textId="77777777" w:rsidR="00AD205C" w:rsidRDefault="002C259D" w:rsidP="00D24084">
            <w:r>
              <w:t>môže obsahovať hodnoty (kód-popis):</w:t>
            </w:r>
            <w:r>
              <w:br/>
              <w:t>1 - prijímaný</w:t>
            </w:r>
            <w:r>
              <w:br/>
              <w:t>2 - odosielaný</w:t>
            </w:r>
            <w:r>
              <w:br/>
              <w:t>3 - prijímaný aj odosielaný</w:t>
            </w:r>
          </w:p>
        </w:tc>
      </w:tr>
      <w:tr w:rsidR="00AD205C" w14:paraId="37E75017" w14:textId="77777777" w:rsidTr="00AC6F83">
        <w:tc>
          <w:tcPr>
            <w:tcW w:w="1129" w:type="dxa"/>
            <w:tcMar>
              <w:top w:w="30" w:type="dxa"/>
              <w:left w:w="30" w:type="dxa"/>
              <w:bottom w:w="20" w:type="dxa"/>
              <w:right w:w="30" w:type="dxa"/>
            </w:tcMar>
          </w:tcPr>
          <w:p w14:paraId="2E2444B9" w14:textId="77777777" w:rsidR="00AD205C" w:rsidRDefault="002C259D" w:rsidP="00D24084">
            <w:r>
              <w:t>Atribút</w:t>
            </w:r>
          </w:p>
        </w:tc>
        <w:tc>
          <w:tcPr>
            <w:tcW w:w="7942" w:type="dxa"/>
            <w:tcMar>
              <w:top w:w="30" w:type="dxa"/>
              <w:left w:w="30" w:type="dxa"/>
              <w:bottom w:w="20" w:type="dxa"/>
              <w:right w:w="30" w:type="dxa"/>
            </w:tcMar>
          </w:tcPr>
          <w:p w14:paraId="406D306B" w14:textId="77777777" w:rsidR="00AD205C" w:rsidRDefault="002C259D" w:rsidP="00D24084">
            <w:r>
              <w:t>Smer pohybu - popis : an1_30</w:t>
            </w:r>
          </w:p>
        </w:tc>
      </w:tr>
      <w:tr w:rsidR="00AD205C" w14:paraId="66E3120E" w14:textId="77777777" w:rsidTr="00AC6F83">
        <w:tc>
          <w:tcPr>
            <w:tcW w:w="1129" w:type="dxa"/>
            <w:tcMar>
              <w:top w:w="30" w:type="dxa"/>
              <w:left w:w="30" w:type="dxa"/>
              <w:bottom w:w="20" w:type="dxa"/>
              <w:right w:w="30" w:type="dxa"/>
            </w:tcMar>
          </w:tcPr>
          <w:p w14:paraId="3FF84651" w14:textId="77777777" w:rsidR="00AD205C" w:rsidRDefault="002C259D" w:rsidP="00D24084">
            <w:r>
              <w:t>Opis</w:t>
            </w:r>
          </w:p>
        </w:tc>
        <w:tc>
          <w:tcPr>
            <w:tcW w:w="7942" w:type="dxa"/>
            <w:tcMar>
              <w:top w:w="30" w:type="dxa"/>
              <w:left w:w="30" w:type="dxa"/>
              <w:bottom w:w="20" w:type="dxa"/>
              <w:right w:w="30" w:type="dxa"/>
            </w:tcMar>
          </w:tcPr>
          <w:p w14:paraId="32AE619A" w14:textId="77777777" w:rsidR="00AD205C" w:rsidRDefault="002C259D" w:rsidP="00D24084">
            <w:r>
              <w:t>môže obsahovať hodnoty (kód-popis):</w:t>
            </w:r>
            <w:r>
              <w:br/>
              <w:t>1 - prijímaný</w:t>
            </w:r>
            <w:r>
              <w:br/>
              <w:t>2 - odosielaný</w:t>
            </w:r>
            <w:r>
              <w:br/>
              <w:t>3 - prijímaný aj odosielaný</w:t>
            </w:r>
          </w:p>
        </w:tc>
      </w:tr>
    </w:tbl>
    <w:p w14:paraId="30389D5F" w14:textId="77777777" w:rsidR="00AC6F83" w:rsidRDefault="00AC6F83" w:rsidP="00D24084"/>
    <w:p w14:paraId="06FA09C6"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AE1EDF6" w14:textId="77777777" w:rsidTr="00AC6F83">
        <w:tc>
          <w:tcPr>
            <w:tcW w:w="846" w:type="dxa"/>
            <w:tcMar>
              <w:top w:w="30" w:type="dxa"/>
              <w:left w:w="30" w:type="dxa"/>
              <w:bottom w:w="20" w:type="dxa"/>
              <w:right w:w="30" w:type="dxa"/>
            </w:tcMar>
          </w:tcPr>
          <w:p w14:paraId="4155B69D" w14:textId="77777777" w:rsidR="00AD205C" w:rsidRDefault="002C259D" w:rsidP="00D24084">
            <w:r>
              <w:t>Atribút</w:t>
            </w:r>
          </w:p>
        </w:tc>
        <w:tc>
          <w:tcPr>
            <w:tcW w:w="8225" w:type="dxa"/>
            <w:tcMar>
              <w:top w:w="30" w:type="dxa"/>
              <w:left w:w="30" w:type="dxa"/>
              <w:bottom w:w="20" w:type="dxa"/>
              <w:right w:w="30" w:type="dxa"/>
            </w:tcMar>
          </w:tcPr>
          <w:p w14:paraId="104B7C08" w14:textId="77777777" w:rsidR="00AD205C" w:rsidRDefault="002C259D" w:rsidP="00D24084">
            <w:r>
              <w:t>Kód : an1_10</w:t>
            </w:r>
          </w:p>
        </w:tc>
      </w:tr>
      <w:tr w:rsidR="00AD205C" w14:paraId="1E230B8E" w14:textId="77777777" w:rsidTr="00AC6F83">
        <w:tc>
          <w:tcPr>
            <w:tcW w:w="846" w:type="dxa"/>
            <w:tcMar>
              <w:top w:w="30" w:type="dxa"/>
              <w:left w:w="30" w:type="dxa"/>
              <w:bottom w:w="20" w:type="dxa"/>
              <w:right w:w="30" w:type="dxa"/>
            </w:tcMar>
          </w:tcPr>
          <w:p w14:paraId="0872D2E8" w14:textId="77777777" w:rsidR="00AD205C" w:rsidRDefault="002C259D" w:rsidP="00D24084">
            <w:r>
              <w:t>Opis</w:t>
            </w:r>
          </w:p>
        </w:tc>
        <w:tc>
          <w:tcPr>
            <w:tcW w:w="8225" w:type="dxa"/>
            <w:tcMar>
              <w:top w:w="30" w:type="dxa"/>
              <w:left w:w="30" w:type="dxa"/>
              <w:bottom w:w="20" w:type="dxa"/>
              <w:right w:w="30" w:type="dxa"/>
            </w:tcMar>
          </w:tcPr>
          <w:p w14:paraId="3811CE45" w14:textId="77777777" w:rsidR="00AD205C" w:rsidRDefault="002C259D" w:rsidP="00D24084">
            <w:r>
              <w:t>kód výsledku vykonania služby, pri úspešnom výsledku</w:t>
            </w:r>
            <w:r>
              <w:br/>
              <w:t>kód = 0</w:t>
            </w:r>
          </w:p>
        </w:tc>
      </w:tr>
      <w:tr w:rsidR="00AD205C" w14:paraId="27F50AB4" w14:textId="77777777" w:rsidTr="00AC6F83">
        <w:tc>
          <w:tcPr>
            <w:tcW w:w="846" w:type="dxa"/>
            <w:tcMar>
              <w:top w:w="30" w:type="dxa"/>
              <w:left w:w="30" w:type="dxa"/>
              <w:bottom w:w="20" w:type="dxa"/>
              <w:right w:w="30" w:type="dxa"/>
            </w:tcMar>
          </w:tcPr>
          <w:p w14:paraId="417EFBEF" w14:textId="77777777" w:rsidR="00AD205C" w:rsidRDefault="002C259D" w:rsidP="00D24084">
            <w:r>
              <w:t>Atribút</w:t>
            </w:r>
          </w:p>
        </w:tc>
        <w:tc>
          <w:tcPr>
            <w:tcW w:w="8225" w:type="dxa"/>
            <w:tcMar>
              <w:top w:w="30" w:type="dxa"/>
              <w:left w:w="30" w:type="dxa"/>
              <w:bottom w:w="20" w:type="dxa"/>
              <w:right w:w="30" w:type="dxa"/>
            </w:tcMar>
          </w:tcPr>
          <w:p w14:paraId="3F93E640" w14:textId="77777777" w:rsidR="00AD205C" w:rsidRDefault="002C259D" w:rsidP="00D24084">
            <w:r>
              <w:t>Popis : an1_255</w:t>
            </w:r>
          </w:p>
        </w:tc>
      </w:tr>
      <w:tr w:rsidR="00AD205C" w14:paraId="5869BE7A" w14:textId="77777777" w:rsidTr="00AC6F83">
        <w:tc>
          <w:tcPr>
            <w:tcW w:w="846" w:type="dxa"/>
            <w:tcMar>
              <w:top w:w="30" w:type="dxa"/>
              <w:left w:w="30" w:type="dxa"/>
              <w:bottom w:w="20" w:type="dxa"/>
              <w:right w:w="30" w:type="dxa"/>
            </w:tcMar>
          </w:tcPr>
          <w:p w14:paraId="7EA872FA" w14:textId="77777777" w:rsidR="00AD205C" w:rsidRDefault="002C259D" w:rsidP="00D24084">
            <w:r>
              <w:t>Opis</w:t>
            </w:r>
          </w:p>
        </w:tc>
        <w:tc>
          <w:tcPr>
            <w:tcW w:w="8225" w:type="dxa"/>
            <w:tcMar>
              <w:top w:w="30" w:type="dxa"/>
              <w:left w:w="30" w:type="dxa"/>
              <w:bottom w:w="20" w:type="dxa"/>
              <w:right w:w="30" w:type="dxa"/>
            </w:tcMar>
          </w:tcPr>
          <w:p w14:paraId="1F4FEDFD" w14:textId="77777777" w:rsidR="00AD205C" w:rsidRDefault="002C259D" w:rsidP="00D24084">
            <w:r>
              <w:t>popis výsledku vykonania služby, bude vyplnený iba pri výnimke v spracovaní služby</w:t>
            </w:r>
          </w:p>
        </w:tc>
      </w:tr>
    </w:tbl>
    <w:p w14:paraId="6BBD37AB" w14:textId="3877AE1E" w:rsidR="00AD205C" w:rsidRDefault="002C259D" w:rsidP="00D24084">
      <w:pPr>
        <w:pStyle w:val="Nadpis3"/>
      </w:pPr>
      <w:bookmarkStart w:id="241" w:name="scroll-bookmark-183"/>
      <w:bookmarkStart w:id="242" w:name="_Toc101774415"/>
      <w:r>
        <w:t>Technické informácie</w:t>
      </w:r>
      <w:bookmarkEnd w:id="241"/>
      <w:bookmarkEnd w:id="242"/>
    </w:p>
    <w:p w14:paraId="550D83CC" w14:textId="506B5A8D" w:rsidR="00AD205C" w:rsidRDefault="002C259D" w:rsidP="00D24084">
      <w:pPr>
        <w:pStyle w:val="Nadpis4"/>
      </w:pPr>
      <w:bookmarkStart w:id="243" w:name="scroll-bookmark-184"/>
      <w:r>
        <w:t>Technická špecifikácia poskytovanej webovej služby</w:t>
      </w:r>
      <w:bookmarkEnd w:id="243"/>
    </w:p>
    <w:tbl>
      <w:tblPr>
        <w:tblStyle w:val="ScrollTableNormal"/>
        <w:tblW w:w="0" w:type="auto"/>
        <w:tblLayout w:type="fixed"/>
        <w:tblLook w:val="0020" w:firstRow="1" w:lastRow="0" w:firstColumn="0" w:lastColumn="0" w:noHBand="0" w:noVBand="0"/>
      </w:tblPr>
      <w:tblGrid>
        <w:gridCol w:w="1361"/>
        <w:gridCol w:w="7710"/>
      </w:tblGrid>
      <w:tr w:rsidR="00AD205C" w14:paraId="68C1C6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285F983" w14:textId="77777777" w:rsidR="00AD205C" w:rsidRDefault="002C259D" w:rsidP="00D24084">
            <w:r>
              <w:t>Testovacie prostredie</w:t>
            </w:r>
          </w:p>
        </w:tc>
      </w:tr>
      <w:tr w:rsidR="00AD205C" w14:paraId="7B14F3F6" w14:textId="77777777" w:rsidTr="00AD205C">
        <w:tc>
          <w:tcPr>
            <w:tcW w:w="1361" w:type="dxa"/>
            <w:tcMar>
              <w:top w:w="30" w:type="dxa"/>
              <w:left w:w="30" w:type="dxa"/>
              <w:bottom w:w="20" w:type="dxa"/>
              <w:right w:w="30" w:type="dxa"/>
            </w:tcMar>
          </w:tcPr>
          <w:p w14:paraId="6CDF2671" w14:textId="77777777" w:rsidR="00AD205C" w:rsidRDefault="002C259D" w:rsidP="00D24084">
            <w:r>
              <w:t>WSDL</w:t>
            </w:r>
          </w:p>
        </w:tc>
        <w:tc>
          <w:tcPr>
            <w:tcW w:w="7710" w:type="dxa"/>
            <w:tcMar>
              <w:top w:w="30" w:type="dxa"/>
              <w:left w:w="30" w:type="dxa"/>
              <w:bottom w:w="20" w:type="dxa"/>
              <w:right w:w="30" w:type="dxa"/>
            </w:tcMar>
          </w:tcPr>
          <w:p w14:paraId="47D2BFCD" w14:textId="77777777" w:rsidR="00AD205C" w:rsidRDefault="00000814" w:rsidP="00D24084">
            <w:hyperlink r:id="rId502" w:history="1">
              <w:r w:rsidR="002C259D">
                <w:rPr>
                  <w:rStyle w:val="Hypertextovprepojenie"/>
                </w:rPr>
                <w:t>https://tcep.financnasprava.sk/tcep/procw/CEP.MRP.ElektronickeSluzby.Svc.Wcf/ElektronickeSluzbyService.svc?singlewsdl</w:t>
              </w:r>
            </w:hyperlink>
          </w:p>
        </w:tc>
      </w:tr>
      <w:tr w:rsidR="00AD205C" w14:paraId="52CEE296" w14:textId="77777777" w:rsidTr="00AD205C">
        <w:tc>
          <w:tcPr>
            <w:tcW w:w="1361" w:type="dxa"/>
            <w:tcMar>
              <w:top w:w="30" w:type="dxa"/>
              <w:left w:w="30" w:type="dxa"/>
              <w:bottom w:w="20" w:type="dxa"/>
              <w:right w:w="30" w:type="dxa"/>
            </w:tcMar>
          </w:tcPr>
          <w:p w14:paraId="6DE0120F" w14:textId="77777777" w:rsidR="00AD205C" w:rsidRDefault="002C259D" w:rsidP="00D24084">
            <w:r>
              <w:t>URL</w:t>
            </w:r>
          </w:p>
        </w:tc>
        <w:tc>
          <w:tcPr>
            <w:tcW w:w="7710" w:type="dxa"/>
            <w:tcMar>
              <w:top w:w="30" w:type="dxa"/>
              <w:left w:w="30" w:type="dxa"/>
              <w:bottom w:w="20" w:type="dxa"/>
              <w:right w:w="30" w:type="dxa"/>
            </w:tcMar>
          </w:tcPr>
          <w:p w14:paraId="4821C6A7" w14:textId="77777777" w:rsidR="00AD205C" w:rsidRDefault="00000814" w:rsidP="00D24084">
            <w:hyperlink r:id="rId503" w:history="1">
              <w:r w:rsidR="002C259D">
                <w:rPr>
                  <w:rStyle w:val="Hypertextovprepojenie"/>
                </w:rPr>
                <w:t>https://tcep.financnasprava.sk/tcep/procw/CEP.MRP.ElektronickeSluzby.Svc.Wcf/ElektronickeSluzbyService.svc</w:t>
              </w:r>
            </w:hyperlink>
          </w:p>
        </w:tc>
      </w:tr>
    </w:tbl>
    <w:p w14:paraId="65D7803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96CA7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5F85A5" w14:textId="77777777" w:rsidR="00AD205C" w:rsidRDefault="002C259D" w:rsidP="00D24084">
            <w:r>
              <w:t>Produkčné prostredie</w:t>
            </w:r>
          </w:p>
        </w:tc>
      </w:tr>
      <w:tr w:rsidR="00AD205C" w14:paraId="0511FC57" w14:textId="77777777" w:rsidTr="00AD205C">
        <w:tc>
          <w:tcPr>
            <w:tcW w:w="1361" w:type="dxa"/>
            <w:tcMar>
              <w:top w:w="30" w:type="dxa"/>
              <w:left w:w="30" w:type="dxa"/>
              <w:bottom w:w="20" w:type="dxa"/>
              <w:right w:w="30" w:type="dxa"/>
            </w:tcMar>
          </w:tcPr>
          <w:p w14:paraId="21E2ABB9" w14:textId="77777777" w:rsidR="00AD205C" w:rsidRDefault="002C259D" w:rsidP="00D24084">
            <w:r>
              <w:t>WSDL</w:t>
            </w:r>
          </w:p>
        </w:tc>
        <w:tc>
          <w:tcPr>
            <w:tcW w:w="7710" w:type="dxa"/>
            <w:tcMar>
              <w:top w:w="30" w:type="dxa"/>
              <w:left w:w="30" w:type="dxa"/>
              <w:bottom w:w="20" w:type="dxa"/>
              <w:right w:w="30" w:type="dxa"/>
            </w:tcMar>
          </w:tcPr>
          <w:p w14:paraId="0FE2A649" w14:textId="77777777" w:rsidR="00AD205C" w:rsidRDefault="00000814" w:rsidP="00D24084">
            <w:hyperlink r:id="rId504" w:history="1">
              <w:r w:rsidR="002C259D">
                <w:rPr>
                  <w:rStyle w:val="Hypertextovprepojenie"/>
                </w:rPr>
                <w:t>https://www.cep.financnasprava.sk/cep/procw/CEP.MRP.ElektronickeSluzby.Svc.Wcf/ElektronickeSluzbyService.svc?singlewsdl</w:t>
              </w:r>
            </w:hyperlink>
          </w:p>
        </w:tc>
      </w:tr>
      <w:tr w:rsidR="00AD205C" w14:paraId="24E66990" w14:textId="77777777" w:rsidTr="00AD205C">
        <w:tc>
          <w:tcPr>
            <w:tcW w:w="1361" w:type="dxa"/>
            <w:tcMar>
              <w:top w:w="30" w:type="dxa"/>
              <w:left w:w="30" w:type="dxa"/>
              <w:bottom w:w="20" w:type="dxa"/>
              <w:right w:w="30" w:type="dxa"/>
            </w:tcMar>
          </w:tcPr>
          <w:p w14:paraId="1E0A4377" w14:textId="77777777" w:rsidR="00AD205C" w:rsidRDefault="002C259D" w:rsidP="00D24084">
            <w:r>
              <w:t>URL</w:t>
            </w:r>
          </w:p>
        </w:tc>
        <w:tc>
          <w:tcPr>
            <w:tcW w:w="7710" w:type="dxa"/>
            <w:tcMar>
              <w:top w:w="30" w:type="dxa"/>
              <w:left w:w="30" w:type="dxa"/>
              <w:bottom w:w="20" w:type="dxa"/>
              <w:right w:w="30" w:type="dxa"/>
            </w:tcMar>
          </w:tcPr>
          <w:p w14:paraId="0ACAE601" w14:textId="77777777" w:rsidR="00AD205C" w:rsidRDefault="00000814" w:rsidP="00D24084">
            <w:hyperlink r:id="rId505" w:history="1">
              <w:r w:rsidR="002C259D">
                <w:rPr>
                  <w:rStyle w:val="Hypertextovprepojenie"/>
                </w:rPr>
                <w:t>https://www.cep.financnasprava.sk/cep/procw/CEP.MRP.ElektronickeSluzby.Svc.Wcf/ElektronickeSluzbyService.svc</w:t>
              </w:r>
            </w:hyperlink>
          </w:p>
        </w:tc>
      </w:tr>
    </w:tbl>
    <w:p w14:paraId="366C91CE" w14:textId="1E3EB703" w:rsidR="00AD205C" w:rsidRDefault="002C259D" w:rsidP="00D24084">
      <w:pPr>
        <w:pStyle w:val="Nadpis4"/>
      </w:pPr>
      <w:bookmarkStart w:id="244" w:name="scroll-bookmark-185"/>
      <w:r>
        <w:t>Definícia dodatočných parametrov hlavičky správ (Header)</w:t>
      </w:r>
      <w:bookmarkEnd w:id="244"/>
    </w:p>
    <w:p w14:paraId="7E22532A"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79" w:history="1">
        <w:r>
          <w:rPr>
            <w:rStyle w:val="Hypertextovprepojenie"/>
          </w:rPr>
          <w:t>kapitole 5</w:t>
        </w:r>
      </w:hyperlink>
      <w:r>
        <w:t>.</w:t>
      </w:r>
    </w:p>
    <w:p w14:paraId="05DD6F78" w14:textId="007B4B64" w:rsidR="00AD205C" w:rsidRDefault="002C259D" w:rsidP="00D24084">
      <w:pPr>
        <w:pStyle w:val="Nadpis4"/>
      </w:pPr>
      <w:bookmarkStart w:id="245" w:name="scroll-bookmark-186"/>
      <w:r>
        <w:t>Popis spôsobu zabezpečenia a autentifikácie pri volaní operácií služby</w:t>
      </w:r>
      <w:bookmarkEnd w:id="245"/>
    </w:p>
    <w:p w14:paraId="1B09EFC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6740DDC4" w14:textId="77777777" w:rsidR="00AD205C" w:rsidRDefault="002C259D" w:rsidP="00D24084">
      <w:pPr>
        <w:pStyle w:val="Odsekzoznamu"/>
        <w:numPr>
          <w:ilvl w:val="0"/>
          <w:numId w:val="39"/>
        </w:numPr>
      </w:pPr>
      <w:r>
        <w:t>PrihlasenieMenomHeslom - prihlásenie používateľa menom a heslom,</w:t>
      </w:r>
    </w:p>
    <w:p w14:paraId="3E8889AF" w14:textId="77777777" w:rsidR="00AD205C" w:rsidRDefault="002C259D" w:rsidP="00D24084">
      <w:pPr>
        <w:pStyle w:val="Odsekzoznamu"/>
        <w:numPr>
          <w:ilvl w:val="0"/>
          <w:numId w:val="39"/>
        </w:numPr>
      </w:pPr>
      <w:r>
        <w:t>PrihlasenieCertifikatom - prihlásenie používateľa certifikátom.</w:t>
      </w:r>
    </w:p>
    <w:p w14:paraId="1716E47B" w14:textId="5843FC79" w:rsidR="00AD205C" w:rsidRDefault="002C259D" w:rsidP="00D24084">
      <w:pPr>
        <w:pStyle w:val="Nadpis4"/>
      </w:pPr>
      <w:bookmarkStart w:id="246" w:name="scroll-bookmark-187"/>
      <w:r>
        <w:t>Testovacie scenáre a prípady</w:t>
      </w:r>
      <w:bookmarkEnd w:id="246"/>
    </w:p>
    <w:tbl>
      <w:tblPr>
        <w:tblStyle w:val="ScrollTableNormal"/>
        <w:tblW w:w="9071" w:type="dxa"/>
        <w:tblLayout w:type="fixed"/>
        <w:tblLook w:val="0020" w:firstRow="1" w:lastRow="0" w:firstColumn="0" w:lastColumn="0" w:noHBand="0" w:noVBand="0"/>
      </w:tblPr>
      <w:tblGrid>
        <w:gridCol w:w="704"/>
        <w:gridCol w:w="3378"/>
        <w:gridCol w:w="4989"/>
      </w:tblGrid>
      <w:tr w:rsidR="00AD205C" w14:paraId="087515A6"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447F75B" w14:textId="77777777" w:rsidR="00AD205C" w:rsidRDefault="002C259D" w:rsidP="00D24084">
            <w:r>
              <w:t>Krok</w:t>
            </w:r>
          </w:p>
        </w:tc>
        <w:tc>
          <w:tcPr>
            <w:tcW w:w="3378" w:type="dxa"/>
            <w:tcMar>
              <w:top w:w="30" w:type="dxa"/>
              <w:left w:w="30" w:type="dxa"/>
              <w:bottom w:w="20" w:type="dxa"/>
              <w:right w:w="30" w:type="dxa"/>
            </w:tcMar>
          </w:tcPr>
          <w:p w14:paraId="37E9527F" w14:textId="77777777" w:rsidR="00AD205C" w:rsidRDefault="002C259D" w:rsidP="00D24084">
            <w:r>
              <w:t>Akcia</w:t>
            </w:r>
          </w:p>
        </w:tc>
        <w:tc>
          <w:tcPr>
            <w:tcW w:w="4989" w:type="dxa"/>
            <w:tcMar>
              <w:top w:w="30" w:type="dxa"/>
              <w:left w:w="30" w:type="dxa"/>
              <w:bottom w:w="20" w:type="dxa"/>
              <w:right w:w="30" w:type="dxa"/>
            </w:tcMar>
          </w:tcPr>
          <w:p w14:paraId="0D0EB652" w14:textId="77777777" w:rsidR="00AD205C" w:rsidRDefault="002C259D" w:rsidP="00D24084">
            <w:r>
              <w:t>Očakávaný výsledok</w:t>
            </w:r>
          </w:p>
        </w:tc>
      </w:tr>
      <w:tr w:rsidR="00AD205C" w14:paraId="1F48D48B" w14:textId="77777777" w:rsidTr="00AC6F83">
        <w:tc>
          <w:tcPr>
            <w:tcW w:w="704" w:type="dxa"/>
            <w:tcMar>
              <w:top w:w="30" w:type="dxa"/>
              <w:left w:w="30" w:type="dxa"/>
              <w:bottom w:w="20" w:type="dxa"/>
              <w:right w:w="30" w:type="dxa"/>
            </w:tcMar>
          </w:tcPr>
          <w:p w14:paraId="0ECC3B14" w14:textId="77777777" w:rsidR="00AD205C" w:rsidRDefault="002C259D" w:rsidP="00D24084">
            <w:r>
              <w:t>1.</w:t>
            </w:r>
          </w:p>
        </w:tc>
        <w:tc>
          <w:tcPr>
            <w:tcW w:w="3378" w:type="dxa"/>
            <w:tcMar>
              <w:top w:w="30" w:type="dxa"/>
              <w:left w:w="30" w:type="dxa"/>
              <w:bottom w:w="20" w:type="dxa"/>
              <w:right w:w="30" w:type="dxa"/>
            </w:tcMar>
          </w:tcPr>
          <w:p w14:paraId="4C032377" w14:textId="77777777" w:rsidR="00AD205C" w:rsidRDefault="002C259D" w:rsidP="00D24084">
            <w:r>
              <w:t>Používateľ zavolá služba_is_239 pre získanie číselnika typov podaní</w:t>
            </w:r>
          </w:p>
        </w:tc>
        <w:tc>
          <w:tcPr>
            <w:tcW w:w="4989" w:type="dxa"/>
            <w:tcMar>
              <w:top w:w="30" w:type="dxa"/>
              <w:left w:w="30" w:type="dxa"/>
              <w:bottom w:w="20" w:type="dxa"/>
              <w:right w:w="30" w:type="dxa"/>
            </w:tcMar>
          </w:tcPr>
          <w:p w14:paraId="2F7464B9" w14:textId="77777777" w:rsidR="00AD205C" w:rsidRDefault="002C259D" w:rsidP="00D24084">
            <w:r>
              <w:t>Služba vráti zoznam položiek číselníka typov podaní</w:t>
            </w:r>
          </w:p>
        </w:tc>
      </w:tr>
      <w:tr w:rsidR="00AD205C" w14:paraId="221EF76E" w14:textId="77777777" w:rsidTr="00AC6F83">
        <w:tc>
          <w:tcPr>
            <w:tcW w:w="704" w:type="dxa"/>
            <w:tcMar>
              <w:top w:w="30" w:type="dxa"/>
              <w:left w:w="30" w:type="dxa"/>
              <w:bottom w:w="20" w:type="dxa"/>
              <w:right w:w="30" w:type="dxa"/>
            </w:tcMar>
          </w:tcPr>
          <w:p w14:paraId="480E88F9" w14:textId="77777777" w:rsidR="00AD205C" w:rsidRDefault="002C259D" w:rsidP="00D24084">
            <w:r>
              <w:t>2.</w:t>
            </w:r>
          </w:p>
        </w:tc>
        <w:tc>
          <w:tcPr>
            <w:tcW w:w="3378" w:type="dxa"/>
            <w:tcMar>
              <w:top w:w="30" w:type="dxa"/>
              <w:left w:w="30" w:type="dxa"/>
              <w:bottom w:w="20" w:type="dxa"/>
              <w:right w:w="30" w:type="dxa"/>
            </w:tcMar>
          </w:tcPr>
          <w:p w14:paraId="70A9A64D" w14:textId="77777777" w:rsidR="00AD205C" w:rsidRDefault="002C259D" w:rsidP="00D24084">
            <w:r>
              <w:t>Používateľ zavolá sluzba_is_49217 pre získanie kontextu reakcie na typ podania</w:t>
            </w:r>
          </w:p>
        </w:tc>
        <w:tc>
          <w:tcPr>
            <w:tcW w:w="4989" w:type="dxa"/>
            <w:tcMar>
              <w:top w:w="30" w:type="dxa"/>
              <w:left w:w="30" w:type="dxa"/>
              <w:bottom w:w="20" w:type="dxa"/>
              <w:right w:w="30" w:type="dxa"/>
            </w:tcMar>
          </w:tcPr>
          <w:p w14:paraId="375DBCC1" w14:textId="77777777" w:rsidR="00AD205C" w:rsidRDefault="002C259D" w:rsidP="00D24084">
            <w:r>
              <w:t>Služba vráti kontext reakcie pre požadovaný typ podania</w:t>
            </w:r>
          </w:p>
        </w:tc>
      </w:tr>
    </w:tbl>
    <w:p w14:paraId="1906FD19" w14:textId="52B22A2F" w:rsidR="00AD205C" w:rsidRDefault="002C259D" w:rsidP="00D24084">
      <w:pPr>
        <w:pStyle w:val="Nadpis4"/>
      </w:pPr>
      <w:bookmarkStart w:id="247" w:name="scroll-bookmark-188"/>
      <w:r>
        <w:t>Technické operácie služby</w:t>
      </w:r>
      <w:bookmarkEnd w:id="247"/>
    </w:p>
    <w:tbl>
      <w:tblPr>
        <w:tblStyle w:val="ScrollTableNormal"/>
        <w:tblW w:w="0" w:type="auto"/>
        <w:tblLayout w:type="fixed"/>
        <w:tblLook w:val="0020" w:firstRow="1" w:lastRow="0" w:firstColumn="0" w:lastColumn="0" w:noHBand="0" w:noVBand="0"/>
      </w:tblPr>
      <w:tblGrid>
        <w:gridCol w:w="9071"/>
      </w:tblGrid>
      <w:tr w:rsidR="00AD205C" w14:paraId="73644D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85C28" w14:textId="77777777" w:rsidR="00AD205C" w:rsidRDefault="002C259D" w:rsidP="00D24084">
            <w:r>
              <w:t>Názov metódy</w:t>
            </w:r>
          </w:p>
        </w:tc>
      </w:tr>
      <w:tr w:rsidR="00AD205C" w14:paraId="4FBE3F17" w14:textId="77777777" w:rsidTr="00AD205C">
        <w:tc>
          <w:tcPr>
            <w:tcW w:w="9071" w:type="dxa"/>
            <w:tcMar>
              <w:top w:w="30" w:type="dxa"/>
              <w:left w:w="30" w:type="dxa"/>
              <w:bottom w:w="20" w:type="dxa"/>
              <w:right w:w="30" w:type="dxa"/>
            </w:tcMar>
          </w:tcPr>
          <w:p w14:paraId="6A015246" w14:textId="77777777" w:rsidR="00AD205C" w:rsidRDefault="002C259D" w:rsidP="00D24084">
            <w:r>
              <w:t>PoskytnutieKontextuReakcieNaPodanie</w:t>
            </w:r>
          </w:p>
        </w:tc>
      </w:tr>
    </w:tbl>
    <w:p w14:paraId="50873244"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4B1F100A"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6DA03D88" w14:textId="77777777" w:rsidR="00AD205C" w:rsidRDefault="002C259D" w:rsidP="00D24084">
            <w:r>
              <w:lastRenderedPageBreak/>
              <w:t>Vstupný parameter</w:t>
            </w:r>
          </w:p>
        </w:tc>
        <w:tc>
          <w:tcPr>
            <w:tcW w:w="6666" w:type="dxa"/>
            <w:tcMar>
              <w:top w:w="30" w:type="dxa"/>
              <w:left w:w="30" w:type="dxa"/>
              <w:bottom w:w="20" w:type="dxa"/>
              <w:right w:w="30" w:type="dxa"/>
            </w:tcMar>
          </w:tcPr>
          <w:p w14:paraId="37657AA6" w14:textId="77777777" w:rsidR="00AD205C" w:rsidRDefault="002C259D" w:rsidP="00D24084">
            <w:r>
              <w:t>Popis</w:t>
            </w:r>
          </w:p>
        </w:tc>
      </w:tr>
      <w:tr w:rsidR="00AD205C" w14:paraId="7944AADE" w14:textId="77777777" w:rsidTr="00AC6F83">
        <w:tc>
          <w:tcPr>
            <w:tcW w:w="2405" w:type="dxa"/>
            <w:tcMar>
              <w:top w:w="30" w:type="dxa"/>
              <w:left w:w="30" w:type="dxa"/>
              <w:bottom w:w="20" w:type="dxa"/>
              <w:right w:w="30" w:type="dxa"/>
            </w:tcMar>
          </w:tcPr>
          <w:p w14:paraId="01B73264" w14:textId="77777777" w:rsidR="00AD205C" w:rsidRDefault="002C259D" w:rsidP="00D24084">
            <w:r>
              <w:t>ExternyKodTypuPodania</w:t>
            </w:r>
          </w:p>
        </w:tc>
        <w:tc>
          <w:tcPr>
            <w:tcW w:w="6666" w:type="dxa"/>
            <w:tcMar>
              <w:top w:w="30" w:type="dxa"/>
              <w:left w:w="30" w:type="dxa"/>
              <w:bottom w:w="20" w:type="dxa"/>
              <w:right w:w="30" w:type="dxa"/>
            </w:tcMar>
          </w:tcPr>
          <w:p w14:paraId="6C14E93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bl>
    <w:p w14:paraId="5A5BF22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33E3961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4664EA4" w14:textId="77777777" w:rsidR="00AD205C" w:rsidRPr="00AC6F83" w:rsidRDefault="002C259D" w:rsidP="00D24084">
            <w:pPr>
              <w:rPr>
                <w:sz w:val="16"/>
                <w:szCs w:val="16"/>
              </w:rPr>
            </w:pPr>
            <w:r w:rsidRPr="00AC6F83">
              <w:t>Request</w:t>
            </w:r>
          </w:p>
        </w:tc>
      </w:tr>
      <w:tr w:rsidR="00AD205C" w:rsidRPr="00AC6F83" w14:paraId="025BBB0A" w14:textId="77777777" w:rsidTr="00AD205C">
        <w:tc>
          <w:tcPr>
            <w:tcW w:w="9071" w:type="dxa"/>
            <w:tcMar>
              <w:top w:w="30" w:type="dxa"/>
              <w:left w:w="30" w:type="dxa"/>
              <w:bottom w:w="20" w:type="dxa"/>
              <w:right w:w="30" w:type="dxa"/>
            </w:tcMar>
          </w:tcPr>
          <w:p w14:paraId="3D019FC9" w14:textId="77777777" w:rsidR="00AD205C" w:rsidRPr="00AC6F83" w:rsidRDefault="002C259D" w:rsidP="00D24084">
            <w:r w:rsidRPr="00AC6F83">
              <w:t>&lt;soap:Envelope xmlns:soap="</w:t>
            </w:r>
            <w:hyperlink r:id="rId506" w:history="1">
              <w:r w:rsidRPr="00AC6F83">
                <w:rPr>
                  <w:rStyle w:val="Hypertextovprepojenie"/>
                  <w:sz w:val="16"/>
                  <w:szCs w:val="16"/>
                </w:rPr>
                <w:t>http://www.w3.org/2003/05/soap-envelope</w:t>
              </w:r>
            </w:hyperlink>
            <w:r w:rsidRPr="00AC6F83">
              <w:t>" xmlns:elek="</w:t>
            </w:r>
            <w:hyperlink r:id="rId507" w:history="1">
              <w:r w:rsidRPr="00AC6F83">
                <w:rPr>
                  <w:rStyle w:val="Hypertextovprepojenie"/>
                  <w:sz w:val="16"/>
                  <w:szCs w:val="16"/>
                </w:rPr>
                <w:t>http://www.cep.financnasprava.sk/ElektronickeSluzby</w:t>
              </w:r>
            </w:hyperlink>
            <w:r w:rsidRPr="00AC6F83">
              <w:t>" xmlns:pos="</w:t>
            </w:r>
            <w:hyperlink r:id="rId508" w:history="1">
              <w:r w:rsidRPr="00AC6F83">
                <w:rPr>
                  <w:rStyle w:val="Hypertextovprepojenie"/>
                  <w:sz w:val="16"/>
                  <w:szCs w:val="16"/>
                </w:rPr>
                <w:t>http://www.cep.financnasprava.sk/ElektronickeSluzby/PoskytnutieKontextuReakcieNaPodanie</w:t>
              </w:r>
            </w:hyperlink>
            <w:r w:rsidRPr="00AC6F83">
              <w:t>"&gt;</w:t>
            </w:r>
            <w:r w:rsidRPr="00AC6F83">
              <w:br/>
              <w:t>    &lt;soap:Header/&gt;</w:t>
            </w:r>
            <w:r w:rsidRPr="00AC6F83">
              <w:br/>
              <w:t>    &lt;soap:Body&gt;</w:t>
            </w:r>
            <w:r w:rsidRPr="00AC6F83">
              <w:br/>
              <w:t>        &lt;elek:PoskytnutieKontextuReakcieNaPodanie&gt;</w:t>
            </w:r>
            <w:r w:rsidRPr="00AC6F83">
              <w:br/>
              <w:t>            &lt;elek:poskytnutieKontextuTypuPodaniaVstup&gt;</w:t>
            </w:r>
            <w:r w:rsidRPr="00AC6F83">
              <w:br/>
              <w:t>                &lt;pos:ExternyKodTypuPodania&gt;P_MPRV_PPA_0001_v1.0&lt;/pos:ExternyKodTypuPodania&gt;</w:t>
            </w:r>
            <w:r w:rsidRPr="00AC6F83">
              <w:br/>
              <w:t>            &lt;/elek:poskytnutieKontextuTypuPodaniaVstup&gt;</w:t>
            </w:r>
            <w:r w:rsidRPr="00AC6F83">
              <w:br/>
              <w:t>        &lt;/elek:PoskytnutieKontextuReakcieNaPodanie&gt;</w:t>
            </w:r>
            <w:r w:rsidRPr="00AC6F83">
              <w:br/>
              <w:t>    &lt;/soap:Body&gt;</w:t>
            </w:r>
            <w:r w:rsidRPr="00AC6F83">
              <w:br/>
              <w:t>&lt;/soap:Envelope&gt;</w:t>
            </w:r>
          </w:p>
        </w:tc>
      </w:tr>
    </w:tbl>
    <w:p w14:paraId="14231A0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0EC86BA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A9EBD1" w14:textId="77777777" w:rsidR="00AD205C" w:rsidRPr="00AC6F83" w:rsidRDefault="002C259D" w:rsidP="00D24084">
            <w:pPr>
              <w:rPr>
                <w:sz w:val="16"/>
                <w:szCs w:val="16"/>
              </w:rPr>
            </w:pPr>
            <w:r w:rsidRPr="00AC6F83">
              <w:t>Response</w:t>
            </w:r>
          </w:p>
        </w:tc>
      </w:tr>
      <w:tr w:rsidR="00AD205C" w:rsidRPr="00AC6F83" w14:paraId="17D28C24" w14:textId="77777777" w:rsidTr="00AD205C">
        <w:tc>
          <w:tcPr>
            <w:tcW w:w="9071" w:type="dxa"/>
            <w:tcMar>
              <w:top w:w="30" w:type="dxa"/>
              <w:left w:w="30" w:type="dxa"/>
              <w:bottom w:w="20" w:type="dxa"/>
              <w:right w:w="30" w:type="dxa"/>
            </w:tcMar>
          </w:tcPr>
          <w:p w14:paraId="39D7688C" w14:textId="77777777" w:rsidR="00AD205C" w:rsidRPr="00AC6F83" w:rsidRDefault="002C259D" w:rsidP="00D24084">
            <w:r w:rsidRPr="00AC6F83">
              <w:t>&lt;s:Envelope xmlns:s="</w:t>
            </w:r>
            <w:hyperlink r:id="rId509" w:history="1">
              <w:r w:rsidRPr="00AC6F83">
                <w:rPr>
                  <w:rStyle w:val="Hypertextovprepojenie"/>
                  <w:sz w:val="16"/>
                  <w:szCs w:val="16"/>
                </w:rPr>
                <w:t>http://www.w3.org/2003/05/soap-envelope</w:t>
              </w:r>
            </w:hyperlink>
            <w:r w:rsidRPr="00AC6F83">
              <w:t>" xmlns:a="</w:t>
            </w:r>
            <w:hyperlink r:id="rId510"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79" w:history="1">
              <w:r w:rsidRPr="00AC6F83">
                <w:rPr>
                  <w:rStyle w:val="Hypertextovprepojenie"/>
                  <w:sz w:val="16"/>
                  <w:szCs w:val="16"/>
                </w:rPr>
                <w:t>http://www.cep.financnasprava.sk/ElektronickeSluzby/IElektronickeSluzby/PoskytnutieKontextuReakcieNaPodanieResponse&lt;/a:Action</w:t>
              </w:r>
            </w:hyperlink>
            <w:r w:rsidRPr="00AC6F83">
              <w:t>&gt;</w:t>
            </w:r>
            <w:r w:rsidRPr="00AC6F83">
              <w:br/>
              <w:t>    &lt;/s:Header&gt;</w:t>
            </w:r>
            <w:r w:rsidRPr="00AC6F83">
              <w:br/>
              <w:t>    &lt;s:Body&gt;</w:t>
            </w:r>
            <w:r w:rsidRPr="00AC6F83">
              <w:br/>
              <w:t>        &lt;PoskytnutieKontextuReakcieNaPodanieResponse xmlns="</w:t>
            </w:r>
            <w:hyperlink r:id="rId511" w:history="1">
              <w:r w:rsidRPr="00AC6F83">
                <w:rPr>
                  <w:rStyle w:val="Hypertextovprepojenie"/>
                  <w:sz w:val="16"/>
                  <w:szCs w:val="16"/>
                </w:rPr>
                <w:t>http://www.cep.financnasprava.sk/ElektronickeSluzby</w:t>
              </w:r>
            </w:hyperlink>
            <w:r w:rsidRPr="00AC6F83">
              <w:t>"&gt;</w:t>
            </w:r>
            <w:r w:rsidRPr="00AC6F83">
              <w:br/>
              <w:t>            &lt;PoskytnutieKontextuReakcieNaPodanieResult xmlns:b="</w:t>
            </w:r>
            <w:hyperlink r:id="rId512" w:history="1">
              <w:r w:rsidRPr="00AC6F83">
                <w:rPr>
                  <w:rStyle w:val="Hypertextovprepojenie"/>
                  <w:sz w:val="16"/>
                  <w:szCs w:val="16"/>
                </w:rPr>
                <w:t>http://www.cep.financnasprava.sk/ElektronickeSluzby/PoskytnutieKontextuReakcieNaPodanie</w:t>
              </w:r>
            </w:hyperlink>
            <w:r w:rsidRPr="00AC6F83">
              <w:t>" xmlns:i="</w:t>
            </w:r>
            <w:hyperlink r:id="rId513" w:history="1">
              <w:r w:rsidRPr="00AC6F83">
                <w:rPr>
                  <w:rStyle w:val="Hypertextovprepojenie"/>
                  <w:sz w:val="16"/>
                  <w:szCs w:val="16"/>
                </w:rPr>
                <w:t>http://www.w3.org/2001/XMLSchema-instance</w:t>
              </w:r>
            </w:hyperlink>
            <w:r w:rsidRPr="00AC6F83">
              <w:t>"&gt;</w:t>
            </w:r>
            <w:r w:rsidRPr="00AC6F83">
              <w:br/>
              <w:t>                &lt;b:NavratovaHodnota xmlns:c="</w:t>
            </w:r>
            <w:hyperlink r:id="rId514"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&lt;/b:NavratovaHodnota&gt;</w:t>
            </w:r>
            <w:r w:rsidRPr="00AC6F83">
              <w:br/>
              <w:t>                &lt;b:TypyPodania&gt;</w:t>
            </w:r>
            <w:r w:rsidRPr="00AC6F83">
              <w:br/>
              <w:t>                    &lt;b:PoskytnutieKontextuReakcieNaPodanie_TypPodaniaReakcia&gt;</w:t>
            </w:r>
            <w:r w:rsidRPr="00AC6F83">
              <w:br/>
              <w:t>                        &lt;b:ExternyKodTypuPodania&gt;Z_MPRV_PPA_0004_v1.0&lt;/b:ExternyKodTypuPodania&gt;</w:t>
            </w:r>
            <w:r w:rsidRPr="00AC6F83">
              <w:br/>
              <w:t>                        &lt;b:Nazov&gt;Oznámenie o krátení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&lt;b:PoskytnutieKontextuReakcieNaPodanie_TypPodaniaReakcia&gt;</w:t>
            </w:r>
            <w:r w:rsidRPr="00AC6F83">
              <w:br/>
              <w:t>                        &lt;b:ExternyKodTypuPodania&gt;Z_MPRV_PPA_0002_v1.0&lt;/b:ExternyKodTypuPodania&gt;</w:t>
            </w:r>
            <w:r w:rsidRPr="00AC6F83">
              <w:br/>
              <w:t>                        &lt;b:Nazov&gt;Vydanie licencie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r>
            <w:r w:rsidRPr="00AC6F83">
              <w:lastRenderedPageBreak/>
              <w:t>                    &lt;/b:PoskytnutieKontextuReakcieNaPodanie_TypPodaniaReakcia&gt;</w:t>
            </w:r>
            <w:r w:rsidRPr="00AC6F83">
              <w:br/>
              <w:t>                    &lt;b:PoskytnutieKontextuReakcieNaPodanie_TypPodaniaReakcia&gt;</w:t>
            </w:r>
            <w:r w:rsidRPr="00AC6F83">
              <w:br/>
              <w:t>                        &lt;b:ExternyKodTypuPodania&gt;Z_MPRV_PPA_0003_v1.0&lt;/b:ExternyKodTypuPodania&gt;</w:t>
            </w:r>
            <w:r w:rsidRPr="00AC6F83">
              <w:br/>
              <w:t>                        &lt;b:Nazov&gt;Zamietnutie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&lt;/b:TypyPodania&gt;</w:t>
            </w:r>
            <w:r w:rsidRPr="00AC6F83">
              <w:br/>
              <w:t>            &lt;/PoskytnutieKontextuReakcieNaPodanieResult&gt;</w:t>
            </w:r>
            <w:r w:rsidRPr="00AC6F83">
              <w:br/>
              <w:t>        &lt;/PoskytnutieKontextuReakcieNaPodanieResponse&gt;</w:t>
            </w:r>
            <w:r w:rsidRPr="00AC6F83">
              <w:br/>
              <w:t>    &lt;/s:Body&gt;</w:t>
            </w:r>
            <w:r w:rsidRPr="00AC6F83">
              <w:br/>
              <w:t>&lt;/s:Envelope&gt;</w:t>
            </w:r>
          </w:p>
        </w:tc>
      </w:tr>
    </w:tbl>
    <w:p w14:paraId="03570D49" w14:textId="5ECDB4F9" w:rsidR="00AD205C" w:rsidRDefault="002C259D" w:rsidP="00D24084">
      <w:pPr>
        <w:pStyle w:val="Nadpis4"/>
      </w:pPr>
      <w:bookmarkStart w:id="248" w:name="scroll-bookmark-189"/>
      <w:r>
        <w:lastRenderedPageBreak/>
        <w:t>Popis výnimiek</w:t>
      </w:r>
      <w:bookmarkEnd w:id="24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6ACAE397"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A55295" w14:textId="77777777" w:rsidR="00AD205C" w:rsidRDefault="002C259D" w:rsidP="00D24084">
            <w:r>
              <w:t>Kód</w:t>
            </w:r>
          </w:p>
        </w:tc>
        <w:tc>
          <w:tcPr>
            <w:tcW w:w="3628" w:type="dxa"/>
            <w:tcMar>
              <w:top w:w="30" w:type="dxa"/>
              <w:left w:w="30" w:type="dxa"/>
              <w:bottom w:w="20" w:type="dxa"/>
              <w:right w:w="30" w:type="dxa"/>
            </w:tcMar>
          </w:tcPr>
          <w:p w14:paraId="0A5DE64A" w14:textId="77777777" w:rsidR="00AD205C" w:rsidRDefault="002C259D" w:rsidP="00D24084">
            <w:r>
              <w:t>Popís</w:t>
            </w:r>
          </w:p>
        </w:tc>
        <w:tc>
          <w:tcPr>
            <w:tcW w:w="3628" w:type="dxa"/>
            <w:tcMar>
              <w:top w:w="30" w:type="dxa"/>
              <w:left w:w="30" w:type="dxa"/>
              <w:bottom w:w="20" w:type="dxa"/>
              <w:right w:w="30" w:type="dxa"/>
            </w:tcMar>
          </w:tcPr>
          <w:p w14:paraId="4F585549" w14:textId="77777777" w:rsidR="00AD205C" w:rsidRDefault="002C259D" w:rsidP="00D24084">
            <w:r>
              <w:t>Špecifikácia chyby</w:t>
            </w:r>
          </w:p>
        </w:tc>
        <w:tc>
          <w:tcPr>
            <w:tcW w:w="907" w:type="dxa"/>
            <w:tcMar>
              <w:top w:w="30" w:type="dxa"/>
              <w:left w:w="30" w:type="dxa"/>
              <w:bottom w:w="20" w:type="dxa"/>
              <w:right w:w="30" w:type="dxa"/>
            </w:tcMar>
          </w:tcPr>
          <w:p w14:paraId="0ACCB866" w14:textId="77777777" w:rsidR="00AD205C" w:rsidRDefault="002C259D" w:rsidP="00D24084">
            <w:r>
              <w:t>Typ chyby</w:t>
            </w:r>
          </w:p>
        </w:tc>
      </w:tr>
      <w:tr w:rsidR="00AD205C" w14:paraId="073D6F50" w14:textId="77777777" w:rsidTr="00AD205C">
        <w:tc>
          <w:tcPr>
            <w:tcW w:w="907" w:type="dxa"/>
            <w:tcMar>
              <w:top w:w="30" w:type="dxa"/>
              <w:left w:w="30" w:type="dxa"/>
              <w:bottom w:w="20" w:type="dxa"/>
              <w:right w:w="30" w:type="dxa"/>
            </w:tcMar>
          </w:tcPr>
          <w:p w14:paraId="0489FD16" w14:textId="77777777" w:rsidR="00AD205C" w:rsidRDefault="002C259D" w:rsidP="00D24084">
            <w:r>
              <w:t>-999</w:t>
            </w:r>
          </w:p>
        </w:tc>
        <w:tc>
          <w:tcPr>
            <w:tcW w:w="3628" w:type="dxa"/>
            <w:tcMar>
              <w:top w:w="30" w:type="dxa"/>
              <w:left w:w="30" w:type="dxa"/>
              <w:bottom w:w="20" w:type="dxa"/>
              <w:right w:w="30" w:type="dxa"/>
            </w:tcMar>
          </w:tcPr>
          <w:p w14:paraId="3CBEF7C1" w14:textId="77777777" w:rsidR="00AD205C" w:rsidRDefault="002C259D" w:rsidP="00D24084">
            <w:r>
              <w:t>Neexistujúce oprávnenie na službu</w:t>
            </w:r>
          </w:p>
        </w:tc>
        <w:tc>
          <w:tcPr>
            <w:tcW w:w="3628" w:type="dxa"/>
            <w:tcMar>
              <w:top w:w="30" w:type="dxa"/>
              <w:left w:w="30" w:type="dxa"/>
              <w:bottom w:w="20" w:type="dxa"/>
              <w:right w:w="30" w:type="dxa"/>
            </w:tcMar>
          </w:tcPr>
          <w:p w14:paraId="05337AE3" w14:textId="77777777" w:rsidR="00AD205C" w:rsidRDefault="002C259D" w:rsidP="00D24084">
            <w:r>
              <w:t>Neexistujúce oprávnenie na službu</w:t>
            </w:r>
          </w:p>
        </w:tc>
        <w:tc>
          <w:tcPr>
            <w:tcW w:w="907" w:type="dxa"/>
            <w:tcMar>
              <w:top w:w="30" w:type="dxa"/>
              <w:left w:w="30" w:type="dxa"/>
              <w:bottom w:w="20" w:type="dxa"/>
              <w:right w:w="30" w:type="dxa"/>
            </w:tcMar>
          </w:tcPr>
          <w:p w14:paraId="22FE0CCA" w14:textId="77777777" w:rsidR="00AD205C" w:rsidRDefault="002C259D" w:rsidP="00D24084">
            <w:r>
              <w:t>Biznis</w:t>
            </w:r>
          </w:p>
        </w:tc>
      </w:tr>
      <w:tr w:rsidR="00AD205C" w14:paraId="7A023684" w14:textId="77777777" w:rsidTr="00AD205C">
        <w:tc>
          <w:tcPr>
            <w:tcW w:w="907" w:type="dxa"/>
            <w:tcMar>
              <w:top w:w="30" w:type="dxa"/>
              <w:left w:w="30" w:type="dxa"/>
              <w:bottom w:w="20" w:type="dxa"/>
              <w:right w:w="30" w:type="dxa"/>
            </w:tcMar>
          </w:tcPr>
          <w:p w14:paraId="5AE3FFF1" w14:textId="77777777" w:rsidR="00AD205C" w:rsidRDefault="002C259D" w:rsidP="00D24084">
            <w:r>
              <w:t>7</w:t>
            </w:r>
          </w:p>
        </w:tc>
        <w:tc>
          <w:tcPr>
            <w:tcW w:w="3628" w:type="dxa"/>
            <w:tcMar>
              <w:top w:w="30" w:type="dxa"/>
              <w:left w:w="30" w:type="dxa"/>
              <w:bottom w:w="20" w:type="dxa"/>
              <w:right w:w="30" w:type="dxa"/>
            </w:tcMar>
          </w:tcPr>
          <w:p w14:paraId="77DE9D02"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323A5B7A" w14:textId="77777777" w:rsidR="00AD205C" w:rsidRDefault="002C259D" w:rsidP="00D24084">
            <w:r>
              <w:t>Požadovaný typ podania v systéme neexistuje</w:t>
            </w:r>
          </w:p>
        </w:tc>
        <w:tc>
          <w:tcPr>
            <w:tcW w:w="907" w:type="dxa"/>
            <w:tcMar>
              <w:top w:w="30" w:type="dxa"/>
              <w:left w:w="30" w:type="dxa"/>
              <w:bottom w:w="20" w:type="dxa"/>
              <w:right w:w="30" w:type="dxa"/>
            </w:tcMar>
          </w:tcPr>
          <w:p w14:paraId="03D413A4" w14:textId="77777777" w:rsidR="00AD205C" w:rsidRDefault="002C259D" w:rsidP="00D24084">
            <w:r>
              <w:t>Biznis</w:t>
            </w:r>
          </w:p>
        </w:tc>
      </w:tr>
    </w:tbl>
    <w:p w14:paraId="41F27225" w14:textId="77777777" w:rsidR="00AD205C" w:rsidRDefault="00AD205C" w:rsidP="00D24084"/>
    <w:p w14:paraId="0D11C997" w14:textId="77777777" w:rsidR="00AD205C" w:rsidRDefault="00AD205C" w:rsidP="00D24084"/>
    <w:p w14:paraId="7E6F58A7" w14:textId="77777777" w:rsidR="005928AC" w:rsidRDefault="005928AC" w:rsidP="00D24084">
      <w:r>
        <w:br w:type="page"/>
      </w:r>
    </w:p>
    <w:p w14:paraId="10A904B8" w14:textId="18F4DAB8" w:rsidR="00AD205C" w:rsidRDefault="002C259D" w:rsidP="00D24084">
      <w:pPr>
        <w:pStyle w:val="Nadpis2"/>
      </w:pPr>
      <w:bookmarkStart w:id="249" w:name="scroll-bookmark-190"/>
      <w:bookmarkStart w:id="250" w:name="_Toc101774416"/>
      <w:r>
        <w:lastRenderedPageBreak/>
        <w:t>Poskytnutie kontextu typu podania rozhodnutia pre vytvorenie elektronického dokumentu zasielaného do informačného systému Centrálny elektronický priečinok</w:t>
      </w:r>
      <w:bookmarkEnd w:id="249"/>
      <w:bookmarkEnd w:id="250"/>
    </w:p>
    <w:tbl>
      <w:tblPr>
        <w:tblStyle w:val="ScrollTableNormal"/>
        <w:tblW w:w="0" w:type="auto"/>
        <w:tblLayout w:type="fixed"/>
        <w:tblLook w:val="0000" w:firstRow="0" w:lastRow="0" w:firstColumn="0" w:lastColumn="0" w:noHBand="0" w:noVBand="0"/>
      </w:tblPr>
      <w:tblGrid>
        <w:gridCol w:w="2268"/>
        <w:gridCol w:w="6803"/>
      </w:tblGrid>
      <w:tr w:rsidR="00AD205C" w14:paraId="25EC47AA" w14:textId="77777777" w:rsidTr="00AC6F83">
        <w:tc>
          <w:tcPr>
            <w:tcW w:w="2268" w:type="dxa"/>
            <w:tcMar>
              <w:top w:w="30" w:type="dxa"/>
              <w:left w:w="30" w:type="dxa"/>
              <w:bottom w:w="20" w:type="dxa"/>
              <w:right w:w="30" w:type="dxa"/>
            </w:tcMar>
            <w:vAlign w:val="center"/>
          </w:tcPr>
          <w:p w14:paraId="3F26B8A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B87704E" w14:textId="77777777" w:rsidR="00AD205C" w:rsidRDefault="002C259D" w:rsidP="00D24084">
            <w:r>
              <w:t>sluzba_is_49216</w:t>
            </w:r>
          </w:p>
        </w:tc>
      </w:tr>
      <w:tr w:rsidR="00AD205C" w14:paraId="01FCEB0E" w14:textId="77777777" w:rsidTr="00AC6F83">
        <w:tc>
          <w:tcPr>
            <w:tcW w:w="2268" w:type="dxa"/>
            <w:tcMar>
              <w:top w:w="30" w:type="dxa"/>
              <w:left w:w="30" w:type="dxa"/>
              <w:bottom w:w="20" w:type="dxa"/>
              <w:right w:w="30" w:type="dxa"/>
            </w:tcMar>
            <w:vAlign w:val="center"/>
          </w:tcPr>
          <w:p w14:paraId="74860ABD" w14:textId="77777777" w:rsidR="00AD205C" w:rsidRDefault="002C259D" w:rsidP="00D24084">
            <w:r>
              <w:t>Verzia služby</w:t>
            </w:r>
          </w:p>
        </w:tc>
        <w:tc>
          <w:tcPr>
            <w:tcW w:w="6803" w:type="dxa"/>
            <w:tcMar>
              <w:top w:w="30" w:type="dxa"/>
              <w:left w:w="30" w:type="dxa"/>
              <w:bottom w:w="20" w:type="dxa"/>
              <w:right w:w="30" w:type="dxa"/>
            </w:tcMar>
            <w:vAlign w:val="center"/>
          </w:tcPr>
          <w:p w14:paraId="5556E786" w14:textId="77777777" w:rsidR="00AD205C" w:rsidRDefault="002C259D" w:rsidP="00D24084">
            <w:r>
              <w:t>1.0</w:t>
            </w:r>
          </w:p>
        </w:tc>
      </w:tr>
      <w:tr w:rsidR="00AD205C" w14:paraId="726DC9A5" w14:textId="77777777" w:rsidTr="00AC6F83">
        <w:tc>
          <w:tcPr>
            <w:tcW w:w="2268" w:type="dxa"/>
            <w:tcMar>
              <w:top w:w="30" w:type="dxa"/>
              <w:left w:w="30" w:type="dxa"/>
              <w:bottom w:w="20" w:type="dxa"/>
              <w:right w:w="30" w:type="dxa"/>
            </w:tcMar>
            <w:vAlign w:val="center"/>
          </w:tcPr>
          <w:p w14:paraId="5ED236B9" w14:textId="77777777" w:rsidR="00AD205C" w:rsidRDefault="002C259D" w:rsidP="00D24084">
            <w:r>
              <w:t>Popis služby</w:t>
            </w:r>
          </w:p>
        </w:tc>
        <w:tc>
          <w:tcPr>
            <w:tcW w:w="6803" w:type="dxa"/>
            <w:tcMar>
              <w:top w:w="30" w:type="dxa"/>
              <w:left w:w="30" w:type="dxa"/>
              <w:bottom w:w="20" w:type="dxa"/>
              <w:right w:w="30" w:type="dxa"/>
            </w:tcMar>
            <w:vAlign w:val="center"/>
          </w:tcPr>
          <w:p w14:paraId="418A51B8" w14:textId="77777777" w:rsidR="00AD205C" w:rsidRDefault="002C259D" w:rsidP="00D24084">
            <w:r>
              <w:t>Podporná služba pre vytvorenie podania/rozhodnutia tak, aby bolo prijaté v IS CEP.</w:t>
            </w:r>
          </w:p>
        </w:tc>
      </w:tr>
      <w:tr w:rsidR="00AD205C" w14:paraId="41D528B4" w14:textId="77777777" w:rsidTr="00AC6F83">
        <w:tc>
          <w:tcPr>
            <w:tcW w:w="2268" w:type="dxa"/>
            <w:tcMar>
              <w:top w:w="30" w:type="dxa"/>
              <w:left w:w="30" w:type="dxa"/>
              <w:bottom w:w="20" w:type="dxa"/>
              <w:right w:w="30" w:type="dxa"/>
            </w:tcMar>
            <w:vAlign w:val="center"/>
          </w:tcPr>
          <w:p w14:paraId="78DDBBEB" w14:textId="77777777" w:rsidR="00AD205C" w:rsidRDefault="002C259D" w:rsidP="00D24084">
            <w:r>
              <w:t>ISVS / Modul</w:t>
            </w:r>
          </w:p>
        </w:tc>
        <w:tc>
          <w:tcPr>
            <w:tcW w:w="6803" w:type="dxa"/>
            <w:tcMar>
              <w:top w:w="30" w:type="dxa"/>
              <w:left w:w="30" w:type="dxa"/>
              <w:bottom w:w="20" w:type="dxa"/>
              <w:right w:w="30" w:type="dxa"/>
            </w:tcMar>
            <w:vAlign w:val="center"/>
          </w:tcPr>
          <w:p w14:paraId="6D7F25AC" w14:textId="77777777" w:rsidR="00AD205C" w:rsidRDefault="002C259D" w:rsidP="00D24084">
            <w:r>
              <w:t>IS CEP</w:t>
            </w:r>
          </w:p>
        </w:tc>
      </w:tr>
    </w:tbl>
    <w:p w14:paraId="2987468D" w14:textId="77455111" w:rsidR="00AD205C" w:rsidRDefault="002C259D" w:rsidP="00D24084">
      <w:pPr>
        <w:pStyle w:val="Nadpis3"/>
      </w:pPr>
      <w:bookmarkStart w:id="251" w:name="scroll-bookmark-191"/>
      <w:bookmarkStart w:id="252" w:name="_Toc101774417"/>
      <w:r>
        <w:t>Procesné/logické údaje</w:t>
      </w:r>
      <w:bookmarkEnd w:id="251"/>
      <w:bookmarkEnd w:id="252"/>
    </w:p>
    <w:p w14:paraId="45AA5BCD" w14:textId="3003778A" w:rsidR="00AD205C" w:rsidRDefault="002C259D" w:rsidP="00D24084">
      <w:pPr>
        <w:pStyle w:val="Nadpis4"/>
      </w:pPr>
      <w:bookmarkStart w:id="253" w:name="scroll-bookmark-192"/>
      <w:r>
        <w:t>Procesný tok / biznis logika služby</w:t>
      </w:r>
      <w:bookmarkEnd w:id="253"/>
    </w:p>
    <w:p w14:paraId="33909360" w14:textId="77777777" w:rsidR="00AD205C" w:rsidRDefault="002C259D" w:rsidP="00D24084">
      <w:r>
        <w:t>Služba na základe vstupných parametrov poskytne kontext podania, tak aby volajúca strana mohla vytvoriť požadované podanie.</w:t>
      </w:r>
      <w:r>
        <w:br/>
        <w:t>Služba je synchrónna a je určená pre IS VS aj pre IS podnikateľov.</w:t>
      </w:r>
      <w:r>
        <w:br/>
        <w:t>Služba poskytne kontext podania platný k dátumu poskytnutému na vstupe.</w:t>
      </w:r>
    </w:p>
    <w:p w14:paraId="4C72A3CA" w14:textId="14AB2300" w:rsidR="00AD205C" w:rsidRDefault="002C259D" w:rsidP="00D24084">
      <w:pPr>
        <w:pStyle w:val="Nadpis4"/>
      </w:pPr>
      <w:bookmarkStart w:id="254" w:name="scroll-bookmark-193"/>
      <w:r>
        <w:t>Operácie poskytovanej služby</w:t>
      </w:r>
      <w:bookmarkEnd w:id="25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31754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025505" w14:textId="77777777" w:rsidR="00AD205C" w:rsidRDefault="002C259D" w:rsidP="00D24084">
            <w:r>
              <w:t>Názov operácie</w:t>
            </w:r>
          </w:p>
        </w:tc>
        <w:tc>
          <w:tcPr>
            <w:tcW w:w="3628" w:type="dxa"/>
            <w:tcMar>
              <w:top w:w="30" w:type="dxa"/>
              <w:left w:w="30" w:type="dxa"/>
              <w:bottom w:w="20" w:type="dxa"/>
              <w:right w:w="30" w:type="dxa"/>
            </w:tcMar>
          </w:tcPr>
          <w:p w14:paraId="25849C73" w14:textId="77777777" w:rsidR="00AD205C" w:rsidRDefault="002C259D" w:rsidP="00D24084">
            <w:r>
              <w:t>Popis operácie</w:t>
            </w:r>
          </w:p>
        </w:tc>
        <w:tc>
          <w:tcPr>
            <w:tcW w:w="907" w:type="dxa"/>
            <w:tcMar>
              <w:top w:w="30" w:type="dxa"/>
              <w:left w:w="30" w:type="dxa"/>
              <w:bottom w:w="20" w:type="dxa"/>
              <w:right w:w="30" w:type="dxa"/>
            </w:tcMar>
          </w:tcPr>
          <w:p w14:paraId="6B72B660" w14:textId="77777777" w:rsidR="00AD205C" w:rsidRDefault="002C259D" w:rsidP="00D24084">
            <w:r>
              <w:t>Poradie operácie</w:t>
            </w:r>
          </w:p>
        </w:tc>
        <w:tc>
          <w:tcPr>
            <w:tcW w:w="1361" w:type="dxa"/>
            <w:tcMar>
              <w:top w:w="30" w:type="dxa"/>
              <w:left w:w="30" w:type="dxa"/>
              <w:bottom w:w="20" w:type="dxa"/>
              <w:right w:w="30" w:type="dxa"/>
            </w:tcMar>
          </w:tcPr>
          <w:p w14:paraId="2ACB6F79" w14:textId="77777777" w:rsidR="00AD205C" w:rsidRDefault="002C259D" w:rsidP="00D24084">
            <w:r>
              <w:t>Vstupné parametre</w:t>
            </w:r>
          </w:p>
        </w:tc>
        <w:tc>
          <w:tcPr>
            <w:tcW w:w="1361" w:type="dxa"/>
            <w:tcMar>
              <w:top w:w="30" w:type="dxa"/>
              <w:left w:w="30" w:type="dxa"/>
              <w:bottom w:w="20" w:type="dxa"/>
              <w:right w:w="30" w:type="dxa"/>
            </w:tcMar>
          </w:tcPr>
          <w:p w14:paraId="59802C54" w14:textId="77777777" w:rsidR="00AD205C" w:rsidRDefault="002C259D" w:rsidP="00D24084">
            <w:r>
              <w:t>Vystupné parametre</w:t>
            </w:r>
          </w:p>
        </w:tc>
      </w:tr>
      <w:tr w:rsidR="00AD205C" w14:paraId="7B9CDF82" w14:textId="77777777" w:rsidTr="00AD205C">
        <w:tc>
          <w:tcPr>
            <w:tcW w:w="1814" w:type="dxa"/>
            <w:tcMar>
              <w:top w:w="30" w:type="dxa"/>
              <w:left w:w="30" w:type="dxa"/>
              <w:bottom w:w="20" w:type="dxa"/>
              <w:right w:w="30" w:type="dxa"/>
            </w:tcMar>
          </w:tcPr>
          <w:p w14:paraId="756CC156" w14:textId="77777777" w:rsidR="00AD205C" w:rsidRDefault="002C259D" w:rsidP="00D24084">
            <w:r>
              <w:t>PoskytnutieKontextuTypuPodania</w:t>
            </w:r>
          </w:p>
        </w:tc>
        <w:tc>
          <w:tcPr>
            <w:tcW w:w="3628" w:type="dxa"/>
            <w:tcMar>
              <w:top w:w="30" w:type="dxa"/>
              <w:left w:w="30" w:type="dxa"/>
              <w:bottom w:w="20" w:type="dxa"/>
              <w:right w:w="30" w:type="dxa"/>
            </w:tcMar>
          </w:tcPr>
          <w:p w14:paraId="6842084F" w14:textId="77777777" w:rsidR="00AD205C" w:rsidRDefault="002C259D" w:rsidP="00D24084">
            <w:r>
              <w:t>Na základe vstupných parametrov poskytne kontext podania, tak aby volajúca strana mohla vytvoriť požadované podanie.</w:t>
            </w:r>
          </w:p>
        </w:tc>
        <w:tc>
          <w:tcPr>
            <w:tcW w:w="907" w:type="dxa"/>
            <w:tcMar>
              <w:top w:w="30" w:type="dxa"/>
              <w:left w:w="30" w:type="dxa"/>
              <w:bottom w:w="20" w:type="dxa"/>
              <w:right w:w="30" w:type="dxa"/>
            </w:tcMar>
          </w:tcPr>
          <w:p w14:paraId="4845B982" w14:textId="77777777" w:rsidR="00AD205C" w:rsidRDefault="002C259D" w:rsidP="00D24084">
            <w:r>
              <w:t>1</w:t>
            </w:r>
          </w:p>
        </w:tc>
        <w:tc>
          <w:tcPr>
            <w:tcW w:w="1361" w:type="dxa"/>
            <w:tcMar>
              <w:top w:w="30" w:type="dxa"/>
              <w:left w:w="30" w:type="dxa"/>
              <w:bottom w:w="20" w:type="dxa"/>
              <w:right w:w="30" w:type="dxa"/>
            </w:tcMar>
          </w:tcPr>
          <w:p w14:paraId="35EA7EE7" w14:textId="77777777" w:rsidR="00AD205C" w:rsidRDefault="002C259D" w:rsidP="00D24084">
            <w:r>
              <w:t>RPPoskytnutieKontextuTypuPodaniaZiadost</w:t>
            </w:r>
          </w:p>
        </w:tc>
        <w:tc>
          <w:tcPr>
            <w:tcW w:w="1361" w:type="dxa"/>
            <w:tcMar>
              <w:top w:w="30" w:type="dxa"/>
              <w:left w:w="30" w:type="dxa"/>
              <w:bottom w:w="20" w:type="dxa"/>
              <w:right w:w="30" w:type="dxa"/>
            </w:tcMar>
          </w:tcPr>
          <w:p w14:paraId="0013331F" w14:textId="77777777" w:rsidR="00AD205C" w:rsidRDefault="002C259D" w:rsidP="00D24084">
            <w:r>
              <w:t>PoskytnutieKontextuTypuPodania</w:t>
            </w:r>
          </w:p>
        </w:tc>
      </w:tr>
    </w:tbl>
    <w:p w14:paraId="4C3787B9" w14:textId="77777777" w:rsidR="00AD205C" w:rsidRDefault="002C259D" w:rsidP="00D24084">
      <w:r>
        <w:t>RPPoskytnutieKontextuTypuPodaniaZiadost</w:t>
      </w:r>
      <w:r>
        <w:br/>
      </w:r>
    </w:p>
    <w:p w14:paraId="095E9150" w14:textId="77777777" w:rsidR="00AD205C" w:rsidRDefault="002C259D" w:rsidP="00D24084">
      <w:r>
        <w:rPr>
          <w:noProof/>
        </w:rPr>
        <w:drawing>
          <wp:inline distT="0" distB="0" distL="0" distR="0" wp14:anchorId="39EE1181" wp14:editId="7D225DA6">
            <wp:extent cx="3962400" cy="2543175"/>
            <wp:effectExtent l="0" t="0" r="0" b="0"/>
            <wp:docPr id="100055" name="Picture 100055" descr="_scroll_external\attachments\worddav355e326be06dd148be2d2b5ab83e2cf1-2b8b15c27b1e6ea45b3463f8abb9e3839f0f63f44413ee3d3fce2d90bb1e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3278" name=""/>
                    <pic:cNvPicPr>
                      <a:picLocks noChangeAspect="1"/>
                    </pic:cNvPicPr>
                  </pic:nvPicPr>
                  <pic:blipFill>
                    <a:blip r:embed="rId515"/>
                    <a:stretch>
                      <a:fillRect/>
                    </a:stretch>
                  </pic:blipFill>
                  <pic:spPr>
                    <a:xfrm>
                      <a:off x="0" y="0"/>
                      <a:ext cx="3962400" cy="2543175"/>
                    </a:xfrm>
                    <a:prstGeom prst="rect">
                      <a:avLst/>
                    </a:prstGeom>
                  </pic:spPr>
                </pic:pic>
              </a:graphicData>
            </a:graphic>
          </wp:inline>
        </w:drawing>
      </w:r>
    </w:p>
    <w:p w14:paraId="0BF95A05" w14:textId="77777777" w:rsidR="00AC6F83" w:rsidRDefault="00AC6F83" w:rsidP="00D24084"/>
    <w:p w14:paraId="77FF2EE1" w14:textId="77777777" w:rsidR="00AC6F83" w:rsidRDefault="00AC6F83" w:rsidP="00D24084"/>
    <w:p w14:paraId="13B66F5E" w14:textId="77777777" w:rsidR="00AC6F83" w:rsidRDefault="00AC6F83" w:rsidP="00D24084"/>
    <w:p w14:paraId="58DB25EA"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71A8A3DE" w14:textId="77777777" w:rsidTr="00AC6F83">
        <w:tc>
          <w:tcPr>
            <w:tcW w:w="988" w:type="dxa"/>
            <w:tcMar>
              <w:top w:w="30" w:type="dxa"/>
              <w:left w:w="30" w:type="dxa"/>
              <w:bottom w:w="20" w:type="dxa"/>
              <w:right w:w="30" w:type="dxa"/>
            </w:tcMar>
          </w:tcPr>
          <w:p w14:paraId="6A4A67C2" w14:textId="77777777" w:rsidR="00AD205C" w:rsidRDefault="002C259D" w:rsidP="00D24084">
            <w:r>
              <w:t>Atribút</w:t>
            </w:r>
          </w:p>
        </w:tc>
        <w:tc>
          <w:tcPr>
            <w:tcW w:w="8083" w:type="dxa"/>
            <w:tcMar>
              <w:top w:w="30" w:type="dxa"/>
              <w:left w:w="30" w:type="dxa"/>
              <w:bottom w:w="20" w:type="dxa"/>
              <w:right w:w="30" w:type="dxa"/>
            </w:tcMar>
          </w:tcPr>
          <w:p w14:paraId="437B70F1" w14:textId="77777777" w:rsidR="00AD205C" w:rsidRDefault="002C259D" w:rsidP="00D24084">
            <w:r>
              <w:t>Externý kód typu podania : an1_50</w:t>
            </w:r>
          </w:p>
        </w:tc>
      </w:tr>
      <w:tr w:rsidR="00AD205C" w14:paraId="5DAAC6F8" w14:textId="77777777" w:rsidTr="00AC6F83">
        <w:tc>
          <w:tcPr>
            <w:tcW w:w="988" w:type="dxa"/>
            <w:tcMar>
              <w:top w:w="30" w:type="dxa"/>
              <w:left w:w="30" w:type="dxa"/>
              <w:bottom w:w="20" w:type="dxa"/>
              <w:right w:w="30" w:type="dxa"/>
            </w:tcMar>
          </w:tcPr>
          <w:p w14:paraId="6DA35F13" w14:textId="77777777" w:rsidR="00AD205C" w:rsidRDefault="002C259D" w:rsidP="00D24084">
            <w:r>
              <w:t>Opis</w:t>
            </w:r>
          </w:p>
        </w:tc>
        <w:tc>
          <w:tcPr>
            <w:tcW w:w="8083" w:type="dxa"/>
            <w:tcMar>
              <w:top w:w="30" w:type="dxa"/>
              <w:left w:w="30" w:type="dxa"/>
              <w:bottom w:w="20" w:type="dxa"/>
              <w:right w:w="30" w:type="dxa"/>
            </w:tcMar>
          </w:tcPr>
          <w:p w14:paraId="2F835D9B" w14:textId="77777777" w:rsidR="00AD205C" w:rsidRDefault="002C259D" w:rsidP="00D24084">
            <w:r>
              <w:t>jedinečný business identifikátor pre typ podania</w:t>
            </w:r>
          </w:p>
        </w:tc>
      </w:tr>
      <w:tr w:rsidR="00AD205C" w14:paraId="655E8165" w14:textId="77777777" w:rsidTr="00AC6F83">
        <w:tc>
          <w:tcPr>
            <w:tcW w:w="988" w:type="dxa"/>
            <w:tcMar>
              <w:top w:w="30" w:type="dxa"/>
              <w:left w:w="30" w:type="dxa"/>
              <w:bottom w:w="20" w:type="dxa"/>
              <w:right w:w="30" w:type="dxa"/>
            </w:tcMar>
          </w:tcPr>
          <w:p w14:paraId="7B9FF2C1" w14:textId="77777777" w:rsidR="00AD205C" w:rsidRDefault="002C259D" w:rsidP="00D24084">
            <w:r>
              <w:t>Atribút</w:t>
            </w:r>
          </w:p>
        </w:tc>
        <w:tc>
          <w:tcPr>
            <w:tcW w:w="8083" w:type="dxa"/>
            <w:tcMar>
              <w:top w:w="30" w:type="dxa"/>
              <w:left w:w="30" w:type="dxa"/>
              <w:bottom w:w="20" w:type="dxa"/>
              <w:right w:w="30" w:type="dxa"/>
            </w:tcMar>
          </w:tcPr>
          <w:p w14:paraId="4230CE13" w14:textId="77777777" w:rsidR="00AD205C" w:rsidRDefault="002C259D" w:rsidP="00D24084">
            <w:r>
              <w:t>Platnosť k dátumu : Dátum</w:t>
            </w:r>
          </w:p>
        </w:tc>
      </w:tr>
      <w:tr w:rsidR="00AD205C" w14:paraId="053DA385" w14:textId="77777777" w:rsidTr="00AC6F83">
        <w:tc>
          <w:tcPr>
            <w:tcW w:w="988" w:type="dxa"/>
            <w:tcMar>
              <w:top w:w="30" w:type="dxa"/>
              <w:left w:w="30" w:type="dxa"/>
              <w:bottom w:w="20" w:type="dxa"/>
              <w:right w:w="30" w:type="dxa"/>
            </w:tcMar>
          </w:tcPr>
          <w:p w14:paraId="7596FF5E" w14:textId="77777777" w:rsidR="00AD205C" w:rsidRDefault="002C259D" w:rsidP="00D24084">
            <w:r>
              <w:t>Opis</w:t>
            </w:r>
          </w:p>
        </w:tc>
        <w:tc>
          <w:tcPr>
            <w:tcW w:w="8083" w:type="dxa"/>
            <w:tcMar>
              <w:top w:w="30" w:type="dxa"/>
              <w:left w:w="30" w:type="dxa"/>
              <w:bottom w:w="20" w:type="dxa"/>
              <w:right w:w="30" w:type="dxa"/>
            </w:tcMar>
          </w:tcPr>
          <w:p w14:paraId="3CCFA6C5" w14:textId="77777777" w:rsidR="00AD205C" w:rsidRDefault="002C259D" w:rsidP="00D24084">
            <w:r>
              <w:t>dátum, ku ktorému požaduje používateľ služby získať platné data</w:t>
            </w:r>
          </w:p>
        </w:tc>
      </w:tr>
    </w:tbl>
    <w:p w14:paraId="28B6D187" w14:textId="77777777" w:rsidR="00AD205C" w:rsidRDefault="00AD205C" w:rsidP="00D24084"/>
    <w:p w14:paraId="0890E1F7" w14:textId="77777777" w:rsidR="00AD205C" w:rsidRDefault="002C259D" w:rsidP="00D24084">
      <w:r>
        <w:t>PoskytnutieKontextuTypuPodania</w:t>
      </w:r>
      <w:r>
        <w:br/>
      </w:r>
    </w:p>
    <w:p w14:paraId="393983DE" w14:textId="77777777" w:rsidR="00AD205C" w:rsidRDefault="002C259D" w:rsidP="00D24084">
      <w:r>
        <w:rPr>
          <w:noProof/>
        </w:rPr>
        <w:drawing>
          <wp:inline distT="0" distB="0" distL="0" distR="0" wp14:anchorId="2A6F96B4" wp14:editId="15F5325D">
            <wp:extent cx="5760085" cy="6063247"/>
            <wp:effectExtent l="0" t="0" r="0" b="0"/>
            <wp:docPr id="100056" name="Picture 100056" descr="_scroll_external\attachments\worddavae827efd2329e7a421328a65528c29d7-d2d54d3b9b954c122a2b7e309eb409cd18973f608fe784ae18af3ec6029b7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3081" name=""/>
                    <pic:cNvPicPr>
                      <a:picLocks noChangeAspect="1"/>
                    </pic:cNvPicPr>
                  </pic:nvPicPr>
                  <pic:blipFill>
                    <a:blip r:embed="rId516"/>
                    <a:stretch>
                      <a:fillRect/>
                    </a:stretch>
                  </pic:blipFill>
                  <pic:spPr>
                    <a:xfrm>
                      <a:off x="0" y="0"/>
                      <a:ext cx="5760085" cy="6063247"/>
                    </a:xfrm>
                    <a:prstGeom prst="rect">
                      <a:avLst/>
                    </a:prstGeom>
                  </pic:spPr>
                </pic:pic>
              </a:graphicData>
            </a:graphic>
          </wp:inline>
        </w:drawing>
      </w:r>
    </w:p>
    <w:p w14:paraId="6E84ABE5" w14:textId="77777777" w:rsidR="00AD205C" w:rsidRDefault="002C259D" w:rsidP="00D24084">
      <w:r>
        <w:br/>
      </w:r>
    </w:p>
    <w:p w14:paraId="72C35EA2" w14:textId="77777777" w:rsidR="00AC6F83" w:rsidRDefault="00AC6F83" w:rsidP="00D24084"/>
    <w:p w14:paraId="4C12632A" w14:textId="77777777" w:rsidR="00AC6F83" w:rsidRDefault="00AC6F83" w:rsidP="00D24084"/>
    <w:p w14:paraId="787314E7"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62FC71" w14:textId="77777777" w:rsidTr="00AC6F83">
        <w:tc>
          <w:tcPr>
            <w:tcW w:w="988" w:type="dxa"/>
            <w:tcMar>
              <w:top w:w="30" w:type="dxa"/>
              <w:left w:w="30" w:type="dxa"/>
              <w:bottom w:w="20" w:type="dxa"/>
              <w:right w:w="30" w:type="dxa"/>
            </w:tcMar>
          </w:tcPr>
          <w:p w14:paraId="71F5C92B" w14:textId="77777777" w:rsidR="00AD205C" w:rsidRDefault="002C259D" w:rsidP="00D24084">
            <w:r>
              <w:t>Atribút</w:t>
            </w:r>
          </w:p>
        </w:tc>
        <w:tc>
          <w:tcPr>
            <w:tcW w:w="8083" w:type="dxa"/>
            <w:tcMar>
              <w:top w:w="30" w:type="dxa"/>
              <w:left w:w="30" w:type="dxa"/>
              <w:bottom w:w="20" w:type="dxa"/>
              <w:right w:w="30" w:type="dxa"/>
            </w:tcMar>
          </w:tcPr>
          <w:p w14:paraId="7D335C25" w14:textId="77777777" w:rsidR="00AD205C" w:rsidRDefault="002C259D" w:rsidP="00D24084">
            <w:r>
              <w:t>Externý kód : an1_50</w:t>
            </w:r>
          </w:p>
        </w:tc>
      </w:tr>
      <w:tr w:rsidR="00AD205C" w14:paraId="51EE70B1" w14:textId="77777777" w:rsidTr="00AC6F83">
        <w:tc>
          <w:tcPr>
            <w:tcW w:w="988" w:type="dxa"/>
            <w:tcMar>
              <w:top w:w="30" w:type="dxa"/>
              <w:left w:w="30" w:type="dxa"/>
              <w:bottom w:w="20" w:type="dxa"/>
              <w:right w:w="30" w:type="dxa"/>
            </w:tcMar>
          </w:tcPr>
          <w:p w14:paraId="0E7B3E6A" w14:textId="77777777" w:rsidR="00AD205C" w:rsidRDefault="002C259D" w:rsidP="00D24084">
            <w:r>
              <w:t>Opis</w:t>
            </w:r>
          </w:p>
        </w:tc>
        <w:tc>
          <w:tcPr>
            <w:tcW w:w="8083" w:type="dxa"/>
            <w:tcMar>
              <w:top w:w="30" w:type="dxa"/>
              <w:left w:w="30" w:type="dxa"/>
              <w:bottom w:w="20" w:type="dxa"/>
              <w:right w:w="30" w:type="dxa"/>
            </w:tcMar>
          </w:tcPr>
          <w:p w14:paraId="2916274D" w14:textId="77777777" w:rsidR="00AD205C" w:rsidRDefault="002C259D" w:rsidP="00D24084">
            <w:r>
              <w:t>jedinečný business identifikátor pre typ podania</w:t>
            </w:r>
          </w:p>
        </w:tc>
      </w:tr>
      <w:tr w:rsidR="00AD205C" w14:paraId="17029427" w14:textId="77777777" w:rsidTr="00AC6F83">
        <w:tc>
          <w:tcPr>
            <w:tcW w:w="988" w:type="dxa"/>
            <w:tcMar>
              <w:top w:w="30" w:type="dxa"/>
              <w:left w:w="30" w:type="dxa"/>
              <w:bottom w:w="20" w:type="dxa"/>
              <w:right w:w="30" w:type="dxa"/>
            </w:tcMar>
          </w:tcPr>
          <w:p w14:paraId="43660739" w14:textId="77777777" w:rsidR="00AD205C" w:rsidRDefault="002C259D" w:rsidP="00D24084">
            <w:r>
              <w:t>Atribút</w:t>
            </w:r>
          </w:p>
        </w:tc>
        <w:tc>
          <w:tcPr>
            <w:tcW w:w="8083" w:type="dxa"/>
            <w:tcMar>
              <w:top w:w="30" w:type="dxa"/>
              <w:left w:w="30" w:type="dxa"/>
              <w:bottom w:w="20" w:type="dxa"/>
              <w:right w:w="30" w:type="dxa"/>
            </w:tcMar>
          </w:tcPr>
          <w:p w14:paraId="3C2FF624" w14:textId="77777777" w:rsidR="00AD205C" w:rsidRDefault="002C259D" w:rsidP="00D24084">
            <w:r>
              <w:t>Názov : an1_200</w:t>
            </w:r>
          </w:p>
        </w:tc>
      </w:tr>
      <w:tr w:rsidR="00AD205C" w14:paraId="2BA23C78" w14:textId="77777777" w:rsidTr="00AC6F83">
        <w:tc>
          <w:tcPr>
            <w:tcW w:w="988" w:type="dxa"/>
            <w:tcMar>
              <w:top w:w="30" w:type="dxa"/>
              <w:left w:w="30" w:type="dxa"/>
              <w:bottom w:w="20" w:type="dxa"/>
              <w:right w:w="30" w:type="dxa"/>
            </w:tcMar>
          </w:tcPr>
          <w:p w14:paraId="58FA642C" w14:textId="77777777" w:rsidR="00AD205C" w:rsidRDefault="002C259D" w:rsidP="00D24084">
            <w:r>
              <w:t>Opis</w:t>
            </w:r>
          </w:p>
        </w:tc>
        <w:tc>
          <w:tcPr>
            <w:tcW w:w="8083" w:type="dxa"/>
            <w:tcMar>
              <w:top w:w="30" w:type="dxa"/>
              <w:left w:w="30" w:type="dxa"/>
              <w:bottom w:w="20" w:type="dxa"/>
              <w:right w:w="30" w:type="dxa"/>
            </w:tcMar>
          </w:tcPr>
          <w:p w14:paraId="18E1DB2E" w14:textId="77777777" w:rsidR="00AD205C" w:rsidRDefault="002C259D" w:rsidP="00D24084">
            <w:r>
              <w:t>názov typu podania</w:t>
            </w:r>
          </w:p>
        </w:tc>
      </w:tr>
      <w:tr w:rsidR="00AD205C" w14:paraId="142E7920" w14:textId="77777777" w:rsidTr="00AC6F83">
        <w:tc>
          <w:tcPr>
            <w:tcW w:w="988" w:type="dxa"/>
            <w:tcMar>
              <w:top w:w="30" w:type="dxa"/>
              <w:left w:w="30" w:type="dxa"/>
              <w:bottom w:w="20" w:type="dxa"/>
              <w:right w:w="30" w:type="dxa"/>
            </w:tcMar>
          </w:tcPr>
          <w:p w14:paraId="09F68962" w14:textId="77777777" w:rsidR="00AD205C" w:rsidRDefault="002C259D" w:rsidP="00D24084">
            <w:r>
              <w:t>Atribút</w:t>
            </w:r>
          </w:p>
        </w:tc>
        <w:tc>
          <w:tcPr>
            <w:tcW w:w="8083" w:type="dxa"/>
            <w:tcMar>
              <w:top w:w="30" w:type="dxa"/>
              <w:left w:w="30" w:type="dxa"/>
              <w:bottom w:w="20" w:type="dxa"/>
              <w:right w:w="30" w:type="dxa"/>
            </w:tcMar>
          </w:tcPr>
          <w:p w14:paraId="52013A82" w14:textId="77777777" w:rsidR="00AD205C" w:rsidRDefault="002C259D" w:rsidP="00D24084">
            <w:r>
              <w:t>Platnosť od : Dátum a čas</w:t>
            </w:r>
          </w:p>
        </w:tc>
      </w:tr>
      <w:tr w:rsidR="00AD205C" w14:paraId="557507CC" w14:textId="77777777" w:rsidTr="00AC6F83">
        <w:tc>
          <w:tcPr>
            <w:tcW w:w="988" w:type="dxa"/>
            <w:tcMar>
              <w:top w:w="30" w:type="dxa"/>
              <w:left w:w="30" w:type="dxa"/>
              <w:bottom w:w="20" w:type="dxa"/>
              <w:right w:w="30" w:type="dxa"/>
            </w:tcMar>
          </w:tcPr>
          <w:p w14:paraId="55E989AE" w14:textId="77777777" w:rsidR="00AD205C" w:rsidRDefault="002C259D" w:rsidP="00D24084">
            <w:r>
              <w:t>Opis</w:t>
            </w:r>
          </w:p>
        </w:tc>
        <w:tc>
          <w:tcPr>
            <w:tcW w:w="8083" w:type="dxa"/>
            <w:tcMar>
              <w:top w:w="30" w:type="dxa"/>
              <w:left w:w="30" w:type="dxa"/>
              <w:bottom w:w="20" w:type="dxa"/>
              <w:right w:w="30" w:type="dxa"/>
            </w:tcMar>
          </w:tcPr>
          <w:p w14:paraId="7B53B5DE" w14:textId="77777777" w:rsidR="00AD205C" w:rsidRDefault="002C259D" w:rsidP="00D24084">
            <w:r>
              <w:t>začiatok platnosti typu podania</w:t>
            </w:r>
          </w:p>
        </w:tc>
      </w:tr>
      <w:tr w:rsidR="00AD205C" w14:paraId="3CBD3805" w14:textId="77777777" w:rsidTr="00AC6F83">
        <w:tc>
          <w:tcPr>
            <w:tcW w:w="988" w:type="dxa"/>
            <w:tcMar>
              <w:top w:w="30" w:type="dxa"/>
              <w:left w:w="30" w:type="dxa"/>
              <w:bottom w:w="20" w:type="dxa"/>
              <w:right w:w="30" w:type="dxa"/>
            </w:tcMar>
          </w:tcPr>
          <w:p w14:paraId="05B90A95" w14:textId="77777777" w:rsidR="00AD205C" w:rsidRDefault="002C259D" w:rsidP="00D24084">
            <w:r>
              <w:t>Atribút</w:t>
            </w:r>
          </w:p>
        </w:tc>
        <w:tc>
          <w:tcPr>
            <w:tcW w:w="8083" w:type="dxa"/>
            <w:tcMar>
              <w:top w:w="30" w:type="dxa"/>
              <w:left w:w="30" w:type="dxa"/>
              <w:bottom w:w="20" w:type="dxa"/>
              <w:right w:w="30" w:type="dxa"/>
            </w:tcMar>
          </w:tcPr>
          <w:p w14:paraId="26D7B811" w14:textId="77777777" w:rsidR="00AD205C" w:rsidRDefault="002C259D" w:rsidP="00D24084">
            <w:r>
              <w:t>Platnosť do : Dátum a čas</w:t>
            </w:r>
          </w:p>
        </w:tc>
      </w:tr>
      <w:tr w:rsidR="00AD205C" w14:paraId="23C58176" w14:textId="77777777" w:rsidTr="00AC6F83">
        <w:tc>
          <w:tcPr>
            <w:tcW w:w="988" w:type="dxa"/>
            <w:tcMar>
              <w:top w:w="30" w:type="dxa"/>
              <w:left w:w="30" w:type="dxa"/>
              <w:bottom w:w="20" w:type="dxa"/>
              <w:right w:w="30" w:type="dxa"/>
            </w:tcMar>
          </w:tcPr>
          <w:p w14:paraId="421AFB79" w14:textId="77777777" w:rsidR="00AD205C" w:rsidRDefault="002C259D" w:rsidP="00D24084">
            <w:r>
              <w:t>Opis</w:t>
            </w:r>
          </w:p>
        </w:tc>
        <w:tc>
          <w:tcPr>
            <w:tcW w:w="8083" w:type="dxa"/>
            <w:tcMar>
              <w:top w:w="30" w:type="dxa"/>
              <w:left w:w="30" w:type="dxa"/>
              <w:bottom w:w="20" w:type="dxa"/>
              <w:right w:w="30" w:type="dxa"/>
            </w:tcMar>
          </w:tcPr>
          <w:p w14:paraId="202E1AC3" w14:textId="77777777" w:rsidR="00AD205C" w:rsidRDefault="002C259D" w:rsidP="00D24084">
            <w:r>
              <w:t>koniec platnosti typu podania</w:t>
            </w:r>
          </w:p>
        </w:tc>
      </w:tr>
      <w:tr w:rsidR="00AD205C" w14:paraId="4E494A6E" w14:textId="77777777" w:rsidTr="00AC6F83">
        <w:tc>
          <w:tcPr>
            <w:tcW w:w="988" w:type="dxa"/>
            <w:tcMar>
              <w:top w:w="30" w:type="dxa"/>
              <w:left w:w="30" w:type="dxa"/>
              <w:bottom w:w="20" w:type="dxa"/>
              <w:right w:w="30" w:type="dxa"/>
            </w:tcMar>
          </w:tcPr>
          <w:p w14:paraId="6B043E71" w14:textId="77777777" w:rsidR="00AD205C" w:rsidRDefault="002C259D" w:rsidP="00D24084">
            <w:r>
              <w:t>Atribút</w:t>
            </w:r>
          </w:p>
        </w:tc>
        <w:tc>
          <w:tcPr>
            <w:tcW w:w="8083" w:type="dxa"/>
            <w:tcMar>
              <w:top w:w="30" w:type="dxa"/>
              <w:left w:w="30" w:type="dxa"/>
              <w:bottom w:w="20" w:type="dxa"/>
              <w:right w:w="30" w:type="dxa"/>
            </w:tcMar>
          </w:tcPr>
          <w:p w14:paraId="1CDC6632" w14:textId="77777777" w:rsidR="00AD205C" w:rsidRDefault="002C259D" w:rsidP="00D24084">
            <w:r>
              <w:t>Smer pohybu - kód : n1</w:t>
            </w:r>
          </w:p>
        </w:tc>
      </w:tr>
      <w:tr w:rsidR="00AD205C" w14:paraId="166CB714" w14:textId="77777777" w:rsidTr="00AC6F83">
        <w:tc>
          <w:tcPr>
            <w:tcW w:w="988" w:type="dxa"/>
            <w:tcMar>
              <w:top w:w="30" w:type="dxa"/>
              <w:left w:w="30" w:type="dxa"/>
              <w:bottom w:w="20" w:type="dxa"/>
              <w:right w:w="30" w:type="dxa"/>
            </w:tcMar>
          </w:tcPr>
          <w:p w14:paraId="6CB935A0" w14:textId="77777777" w:rsidR="00AD205C" w:rsidRDefault="002C259D" w:rsidP="00D24084">
            <w:r>
              <w:t>Opis</w:t>
            </w:r>
          </w:p>
        </w:tc>
        <w:tc>
          <w:tcPr>
            <w:tcW w:w="8083" w:type="dxa"/>
            <w:tcMar>
              <w:top w:w="30" w:type="dxa"/>
              <w:left w:w="30" w:type="dxa"/>
              <w:bottom w:w="20" w:type="dxa"/>
              <w:right w:w="30" w:type="dxa"/>
            </w:tcMar>
          </w:tcPr>
          <w:p w14:paraId="184B28E6" w14:textId="77777777" w:rsidR="00AD205C" w:rsidRDefault="002C259D" w:rsidP="00D24084">
            <w:r>
              <w:t>môže obsahovať hodnoty (kód-popis):</w:t>
            </w:r>
            <w:r>
              <w:br/>
              <w:t>1 - prijímaný</w:t>
            </w:r>
            <w:r>
              <w:br/>
              <w:t>2 - odosielaný</w:t>
            </w:r>
            <w:r>
              <w:br/>
              <w:t>3 - prijímaný aj odosielaný</w:t>
            </w:r>
          </w:p>
        </w:tc>
      </w:tr>
      <w:tr w:rsidR="00AD205C" w14:paraId="53DBE5B4" w14:textId="77777777" w:rsidTr="00AC6F83">
        <w:tc>
          <w:tcPr>
            <w:tcW w:w="988" w:type="dxa"/>
            <w:tcMar>
              <w:top w:w="30" w:type="dxa"/>
              <w:left w:w="30" w:type="dxa"/>
              <w:bottom w:w="20" w:type="dxa"/>
              <w:right w:w="30" w:type="dxa"/>
            </w:tcMar>
          </w:tcPr>
          <w:p w14:paraId="63B84498" w14:textId="77777777" w:rsidR="00AD205C" w:rsidRDefault="002C259D" w:rsidP="00D24084">
            <w:r>
              <w:t>Atribút</w:t>
            </w:r>
          </w:p>
        </w:tc>
        <w:tc>
          <w:tcPr>
            <w:tcW w:w="8083" w:type="dxa"/>
            <w:tcMar>
              <w:top w:w="30" w:type="dxa"/>
              <w:left w:w="30" w:type="dxa"/>
              <w:bottom w:w="20" w:type="dxa"/>
              <w:right w:w="30" w:type="dxa"/>
            </w:tcMar>
          </w:tcPr>
          <w:p w14:paraId="2F2C5C41" w14:textId="77777777" w:rsidR="00AD205C" w:rsidRDefault="002C259D" w:rsidP="00D24084">
            <w:r>
              <w:t>Smer pohybu - popis : an1_30</w:t>
            </w:r>
          </w:p>
        </w:tc>
      </w:tr>
      <w:tr w:rsidR="00AD205C" w14:paraId="076F8C5F" w14:textId="77777777" w:rsidTr="00AC6F83">
        <w:tc>
          <w:tcPr>
            <w:tcW w:w="988" w:type="dxa"/>
            <w:tcMar>
              <w:top w:w="30" w:type="dxa"/>
              <w:left w:w="30" w:type="dxa"/>
              <w:bottom w:w="20" w:type="dxa"/>
              <w:right w:w="30" w:type="dxa"/>
            </w:tcMar>
          </w:tcPr>
          <w:p w14:paraId="36081E28" w14:textId="77777777" w:rsidR="00AD205C" w:rsidRDefault="002C259D" w:rsidP="00D24084">
            <w:r>
              <w:t>Opis</w:t>
            </w:r>
          </w:p>
        </w:tc>
        <w:tc>
          <w:tcPr>
            <w:tcW w:w="8083" w:type="dxa"/>
            <w:tcMar>
              <w:top w:w="30" w:type="dxa"/>
              <w:left w:w="30" w:type="dxa"/>
              <w:bottom w:w="20" w:type="dxa"/>
              <w:right w:w="30" w:type="dxa"/>
            </w:tcMar>
          </w:tcPr>
          <w:p w14:paraId="7079B05B" w14:textId="77777777" w:rsidR="00AD205C" w:rsidRDefault="002C259D" w:rsidP="00D24084">
            <w:r>
              <w:t>môže obsahovať hodnoty (kód-popis):</w:t>
            </w:r>
            <w:r>
              <w:br/>
              <w:t>1 - prijímaný</w:t>
            </w:r>
            <w:r>
              <w:br/>
              <w:t>2 - odosielaný</w:t>
            </w:r>
            <w:r>
              <w:br/>
              <w:t>3 - prijímaný aj odosielaný</w:t>
            </w:r>
          </w:p>
        </w:tc>
      </w:tr>
    </w:tbl>
    <w:p w14:paraId="5D68CEFC" w14:textId="77777777" w:rsidR="00AD205C" w:rsidRDefault="002C259D" w:rsidP="00D24084">
      <w:r>
        <w:br/>
      </w:r>
    </w:p>
    <w:p w14:paraId="18D97569" w14:textId="77777777" w:rsidR="00AD205C" w:rsidRDefault="002C259D" w:rsidP="00D24084">
      <w:r>
        <w:t>Typ skupiny podpisov</w:t>
      </w:r>
    </w:p>
    <w:tbl>
      <w:tblPr>
        <w:tblStyle w:val="ScrollTableNormal"/>
        <w:tblW w:w="9071" w:type="dxa"/>
        <w:tblLayout w:type="fixed"/>
        <w:tblLook w:val="0000" w:firstRow="0" w:lastRow="0" w:firstColumn="0" w:lastColumn="0" w:noHBand="0" w:noVBand="0"/>
      </w:tblPr>
      <w:tblGrid>
        <w:gridCol w:w="988"/>
        <w:gridCol w:w="8083"/>
      </w:tblGrid>
      <w:tr w:rsidR="00AD205C" w14:paraId="4C374A02" w14:textId="77777777" w:rsidTr="00AC6F83">
        <w:tc>
          <w:tcPr>
            <w:tcW w:w="988" w:type="dxa"/>
            <w:tcMar>
              <w:top w:w="30" w:type="dxa"/>
              <w:left w:w="30" w:type="dxa"/>
              <w:bottom w:w="20" w:type="dxa"/>
              <w:right w:w="30" w:type="dxa"/>
            </w:tcMar>
          </w:tcPr>
          <w:p w14:paraId="697A0B25" w14:textId="77777777" w:rsidR="00AD205C" w:rsidRDefault="002C259D" w:rsidP="00D24084">
            <w:r>
              <w:t>Atribút</w:t>
            </w:r>
          </w:p>
        </w:tc>
        <w:tc>
          <w:tcPr>
            <w:tcW w:w="8083" w:type="dxa"/>
            <w:tcMar>
              <w:top w:w="30" w:type="dxa"/>
              <w:left w:w="30" w:type="dxa"/>
              <w:bottom w:w="20" w:type="dxa"/>
              <w:right w:w="30" w:type="dxa"/>
            </w:tcMar>
          </w:tcPr>
          <w:p w14:paraId="0A0A67A8" w14:textId="77777777" w:rsidR="00AD205C" w:rsidRDefault="002C259D" w:rsidP="00D24084">
            <w:r>
              <w:t>Názov : an1_200</w:t>
            </w:r>
          </w:p>
        </w:tc>
      </w:tr>
      <w:tr w:rsidR="00AD205C" w14:paraId="186F0117" w14:textId="77777777" w:rsidTr="00AC6F83">
        <w:tc>
          <w:tcPr>
            <w:tcW w:w="988" w:type="dxa"/>
            <w:tcMar>
              <w:top w:w="30" w:type="dxa"/>
              <w:left w:w="30" w:type="dxa"/>
              <w:bottom w:w="20" w:type="dxa"/>
              <w:right w:w="30" w:type="dxa"/>
            </w:tcMar>
          </w:tcPr>
          <w:p w14:paraId="001F0E7D" w14:textId="77777777" w:rsidR="00AD205C" w:rsidRDefault="002C259D" w:rsidP="00D24084">
            <w:r>
              <w:t>Opis</w:t>
            </w:r>
          </w:p>
        </w:tc>
        <w:tc>
          <w:tcPr>
            <w:tcW w:w="8083" w:type="dxa"/>
            <w:tcMar>
              <w:top w:w="30" w:type="dxa"/>
              <w:left w:w="30" w:type="dxa"/>
              <w:bottom w:w="20" w:type="dxa"/>
              <w:right w:w="30" w:type="dxa"/>
            </w:tcMar>
          </w:tcPr>
          <w:p w14:paraId="427B8A22" w14:textId="77777777" w:rsidR="00AD205C" w:rsidRDefault="002C259D" w:rsidP="00D24084">
            <w:r>
              <w:t>názov pre typ skupiny podpisov</w:t>
            </w:r>
          </w:p>
        </w:tc>
      </w:tr>
      <w:tr w:rsidR="00AD205C" w14:paraId="744D7002" w14:textId="77777777" w:rsidTr="00AC6F83">
        <w:tc>
          <w:tcPr>
            <w:tcW w:w="988" w:type="dxa"/>
            <w:tcMar>
              <w:top w:w="30" w:type="dxa"/>
              <w:left w:w="30" w:type="dxa"/>
              <w:bottom w:w="20" w:type="dxa"/>
              <w:right w:w="30" w:type="dxa"/>
            </w:tcMar>
          </w:tcPr>
          <w:p w14:paraId="75897CD6" w14:textId="77777777" w:rsidR="00AD205C" w:rsidRDefault="002C259D" w:rsidP="00D24084">
            <w:r>
              <w:t>Atribút</w:t>
            </w:r>
          </w:p>
        </w:tc>
        <w:tc>
          <w:tcPr>
            <w:tcW w:w="8083" w:type="dxa"/>
            <w:tcMar>
              <w:top w:w="30" w:type="dxa"/>
              <w:left w:w="30" w:type="dxa"/>
              <w:bottom w:w="20" w:type="dxa"/>
              <w:right w:w="30" w:type="dxa"/>
            </w:tcMar>
          </w:tcPr>
          <w:p w14:paraId="36870166" w14:textId="77777777" w:rsidR="00AD205C" w:rsidRDefault="002C259D" w:rsidP="00D24084">
            <w:r>
              <w:t>Kód typu skupiny podpisov : Číslo</w:t>
            </w:r>
          </w:p>
        </w:tc>
      </w:tr>
      <w:tr w:rsidR="00AD205C" w14:paraId="122DF7D5" w14:textId="77777777" w:rsidTr="00AC6F83">
        <w:tc>
          <w:tcPr>
            <w:tcW w:w="988" w:type="dxa"/>
            <w:tcMar>
              <w:top w:w="30" w:type="dxa"/>
              <w:left w:w="30" w:type="dxa"/>
              <w:bottom w:w="20" w:type="dxa"/>
              <w:right w:w="30" w:type="dxa"/>
            </w:tcMar>
          </w:tcPr>
          <w:p w14:paraId="59CEE147" w14:textId="77777777" w:rsidR="00AD205C" w:rsidRDefault="002C259D" w:rsidP="00D24084">
            <w:r>
              <w:t>Opis</w:t>
            </w:r>
          </w:p>
        </w:tc>
        <w:tc>
          <w:tcPr>
            <w:tcW w:w="8083" w:type="dxa"/>
            <w:tcMar>
              <w:top w:w="30" w:type="dxa"/>
              <w:left w:w="30" w:type="dxa"/>
              <w:bottom w:w="20" w:type="dxa"/>
              <w:right w:w="30" w:type="dxa"/>
            </w:tcMar>
          </w:tcPr>
          <w:p w14:paraId="70A55800" w14:textId="77777777" w:rsidR="00AD205C" w:rsidRDefault="002C259D" w:rsidP="00D24084">
            <w:r>
              <w:t>kód pre typ skupiny podpisov</w:t>
            </w:r>
          </w:p>
        </w:tc>
      </w:tr>
      <w:tr w:rsidR="00AD205C" w14:paraId="69E6F762" w14:textId="77777777" w:rsidTr="00AC6F83">
        <w:tc>
          <w:tcPr>
            <w:tcW w:w="988" w:type="dxa"/>
            <w:tcMar>
              <w:top w:w="30" w:type="dxa"/>
              <w:left w:w="30" w:type="dxa"/>
              <w:bottom w:w="20" w:type="dxa"/>
              <w:right w:w="30" w:type="dxa"/>
            </w:tcMar>
          </w:tcPr>
          <w:p w14:paraId="0889555D" w14:textId="77777777" w:rsidR="00AD205C" w:rsidRDefault="002C259D" w:rsidP="00D24084">
            <w:r>
              <w:t>Atribút</w:t>
            </w:r>
          </w:p>
        </w:tc>
        <w:tc>
          <w:tcPr>
            <w:tcW w:w="8083" w:type="dxa"/>
            <w:tcMar>
              <w:top w:w="30" w:type="dxa"/>
              <w:left w:w="30" w:type="dxa"/>
              <w:bottom w:w="20" w:type="dxa"/>
              <w:right w:w="30" w:type="dxa"/>
            </w:tcMar>
          </w:tcPr>
          <w:p w14:paraId="179C7FFE" w14:textId="77777777" w:rsidR="00AD205C" w:rsidRDefault="002C259D" w:rsidP="00D24084">
            <w:r>
              <w:t>Hlavný : logickahodnota</w:t>
            </w:r>
          </w:p>
        </w:tc>
      </w:tr>
      <w:tr w:rsidR="00AD205C" w14:paraId="58634A5D" w14:textId="77777777" w:rsidTr="00AC6F83">
        <w:tc>
          <w:tcPr>
            <w:tcW w:w="988" w:type="dxa"/>
            <w:tcMar>
              <w:top w:w="30" w:type="dxa"/>
              <w:left w:w="30" w:type="dxa"/>
              <w:bottom w:w="20" w:type="dxa"/>
              <w:right w:w="30" w:type="dxa"/>
            </w:tcMar>
          </w:tcPr>
          <w:p w14:paraId="5CAD48B6" w14:textId="77777777" w:rsidR="00AD205C" w:rsidRDefault="002C259D" w:rsidP="00D24084">
            <w:r>
              <w:t>Opis</w:t>
            </w:r>
          </w:p>
        </w:tc>
        <w:tc>
          <w:tcPr>
            <w:tcW w:w="8083" w:type="dxa"/>
            <w:tcMar>
              <w:top w:w="30" w:type="dxa"/>
              <w:left w:w="30" w:type="dxa"/>
              <w:bottom w:w="20" w:type="dxa"/>
              <w:right w:w="30" w:type="dxa"/>
            </w:tcMar>
          </w:tcPr>
          <w:p w14:paraId="7ECB4D59" w14:textId="77777777" w:rsidR="00AD205C" w:rsidRDefault="002C259D" w:rsidP="00D24084">
            <w:r>
              <w:t>príznak či je typ skupiny podpisov hlavný v rámci typu podania</w:t>
            </w:r>
          </w:p>
        </w:tc>
      </w:tr>
      <w:tr w:rsidR="00AD205C" w14:paraId="19270738" w14:textId="77777777" w:rsidTr="00AC6F83">
        <w:tc>
          <w:tcPr>
            <w:tcW w:w="988" w:type="dxa"/>
            <w:tcMar>
              <w:top w:w="30" w:type="dxa"/>
              <w:left w:w="30" w:type="dxa"/>
              <w:bottom w:w="20" w:type="dxa"/>
              <w:right w:w="30" w:type="dxa"/>
            </w:tcMar>
          </w:tcPr>
          <w:p w14:paraId="7428B583" w14:textId="77777777" w:rsidR="00AD205C" w:rsidRDefault="002C259D" w:rsidP="00D24084">
            <w:r>
              <w:t>Atribút</w:t>
            </w:r>
          </w:p>
        </w:tc>
        <w:tc>
          <w:tcPr>
            <w:tcW w:w="8083" w:type="dxa"/>
            <w:tcMar>
              <w:top w:w="30" w:type="dxa"/>
              <w:left w:w="30" w:type="dxa"/>
              <w:bottom w:w="20" w:type="dxa"/>
              <w:right w:w="30" w:type="dxa"/>
            </w:tcMar>
          </w:tcPr>
          <w:p w14:paraId="58C859BA" w14:textId="77777777" w:rsidR="00AD205C" w:rsidRDefault="002C259D" w:rsidP="00D24084">
            <w:r>
              <w:t>Minimálny počet : Číslo</w:t>
            </w:r>
          </w:p>
        </w:tc>
      </w:tr>
      <w:tr w:rsidR="00AD205C" w14:paraId="671F782F" w14:textId="77777777" w:rsidTr="00AC6F83">
        <w:tc>
          <w:tcPr>
            <w:tcW w:w="988" w:type="dxa"/>
            <w:tcMar>
              <w:top w:w="30" w:type="dxa"/>
              <w:left w:w="30" w:type="dxa"/>
              <w:bottom w:w="20" w:type="dxa"/>
              <w:right w:w="30" w:type="dxa"/>
            </w:tcMar>
          </w:tcPr>
          <w:p w14:paraId="094CB03C" w14:textId="77777777" w:rsidR="00AD205C" w:rsidRDefault="002C259D" w:rsidP="00D24084">
            <w:r>
              <w:t>Opis</w:t>
            </w:r>
          </w:p>
        </w:tc>
        <w:tc>
          <w:tcPr>
            <w:tcW w:w="8083" w:type="dxa"/>
            <w:tcMar>
              <w:top w:w="30" w:type="dxa"/>
              <w:left w:w="30" w:type="dxa"/>
              <w:bottom w:w="20" w:type="dxa"/>
              <w:right w:w="30" w:type="dxa"/>
            </w:tcMar>
          </w:tcPr>
          <w:p w14:paraId="5E11ACCF" w14:textId="77777777" w:rsidR="00AD205C" w:rsidRDefault="002C259D" w:rsidP="00D24084">
            <w:r>
              <w:t>interval početnosti typu skupiny podpisov (minimálna početnosť výskytu typu skupiny podpisov v rámci typu podania)</w:t>
            </w:r>
          </w:p>
        </w:tc>
      </w:tr>
      <w:tr w:rsidR="00AD205C" w14:paraId="5D1DB1AC" w14:textId="77777777" w:rsidTr="00AC6F83">
        <w:tc>
          <w:tcPr>
            <w:tcW w:w="988" w:type="dxa"/>
            <w:tcMar>
              <w:top w:w="30" w:type="dxa"/>
              <w:left w:w="30" w:type="dxa"/>
              <w:bottom w:w="20" w:type="dxa"/>
              <w:right w:w="30" w:type="dxa"/>
            </w:tcMar>
          </w:tcPr>
          <w:p w14:paraId="3D528DFF" w14:textId="77777777" w:rsidR="00AD205C" w:rsidRDefault="002C259D" w:rsidP="00D24084">
            <w:r>
              <w:t>Atribút</w:t>
            </w:r>
          </w:p>
        </w:tc>
        <w:tc>
          <w:tcPr>
            <w:tcW w:w="8083" w:type="dxa"/>
            <w:tcMar>
              <w:top w:w="30" w:type="dxa"/>
              <w:left w:w="30" w:type="dxa"/>
              <w:bottom w:w="20" w:type="dxa"/>
              <w:right w:w="30" w:type="dxa"/>
            </w:tcMar>
          </w:tcPr>
          <w:p w14:paraId="231E5132" w14:textId="77777777" w:rsidR="00AD205C" w:rsidRDefault="002C259D" w:rsidP="00D24084">
            <w:r>
              <w:t>Maximálny počet : Číslo</w:t>
            </w:r>
          </w:p>
        </w:tc>
      </w:tr>
      <w:tr w:rsidR="00AD205C" w14:paraId="0295084F" w14:textId="77777777" w:rsidTr="00AC6F83">
        <w:tc>
          <w:tcPr>
            <w:tcW w:w="988" w:type="dxa"/>
            <w:tcMar>
              <w:top w:w="30" w:type="dxa"/>
              <w:left w:w="30" w:type="dxa"/>
              <w:bottom w:w="20" w:type="dxa"/>
              <w:right w:w="30" w:type="dxa"/>
            </w:tcMar>
          </w:tcPr>
          <w:p w14:paraId="5735EA66" w14:textId="77777777" w:rsidR="00AD205C" w:rsidRDefault="002C259D" w:rsidP="00D24084">
            <w:r>
              <w:t>Opis</w:t>
            </w:r>
          </w:p>
        </w:tc>
        <w:tc>
          <w:tcPr>
            <w:tcW w:w="8083" w:type="dxa"/>
            <w:tcMar>
              <w:top w:w="30" w:type="dxa"/>
              <w:left w:w="30" w:type="dxa"/>
              <w:bottom w:w="20" w:type="dxa"/>
              <w:right w:w="30" w:type="dxa"/>
            </w:tcMar>
          </w:tcPr>
          <w:p w14:paraId="4A6E3FDE" w14:textId="77777777" w:rsidR="00AD205C" w:rsidRDefault="002C259D" w:rsidP="00D24084">
            <w:r>
              <w:t>interval početnosti typu skupiny podpisov (maximálna početnosť výskytu typu skupiny podpisov v rámci typu podania)</w:t>
            </w:r>
          </w:p>
        </w:tc>
      </w:tr>
      <w:tr w:rsidR="00AD205C" w14:paraId="0E678480" w14:textId="77777777" w:rsidTr="00AC6F83">
        <w:tc>
          <w:tcPr>
            <w:tcW w:w="988" w:type="dxa"/>
            <w:tcMar>
              <w:top w:w="30" w:type="dxa"/>
              <w:left w:w="30" w:type="dxa"/>
              <w:bottom w:w="20" w:type="dxa"/>
              <w:right w:w="30" w:type="dxa"/>
            </w:tcMar>
          </w:tcPr>
          <w:p w14:paraId="2A6C7E51" w14:textId="77777777" w:rsidR="00AD205C" w:rsidRDefault="002C259D" w:rsidP="00D24084">
            <w:r>
              <w:t>Atribút</w:t>
            </w:r>
          </w:p>
        </w:tc>
        <w:tc>
          <w:tcPr>
            <w:tcW w:w="8083" w:type="dxa"/>
            <w:tcMar>
              <w:top w:w="30" w:type="dxa"/>
              <w:left w:w="30" w:type="dxa"/>
              <w:bottom w:w="20" w:type="dxa"/>
              <w:right w:w="30" w:type="dxa"/>
            </w:tcMar>
          </w:tcPr>
          <w:p w14:paraId="1F36A513" w14:textId="77777777" w:rsidR="00AD205C" w:rsidRDefault="002C259D" w:rsidP="00D24084">
            <w:r>
              <w:t>Externý kód : an1_50</w:t>
            </w:r>
          </w:p>
        </w:tc>
      </w:tr>
      <w:tr w:rsidR="00AD205C" w14:paraId="146B39C3" w14:textId="77777777" w:rsidTr="00AC6F83">
        <w:tc>
          <w:tcPr>
            <w:tcW w:w="988" w:type="dxa"/>
            <w:tcMar>
              <w:top w:w="30" w:type="dxa"/>
              <w:left w:w="30" w:type="dxa"/>
              <w:bottom w:w="20" w:type="dxa"/>
              <w:right w:w="30" w:type="dxa"/>
            </w:tcMar>
          </w:tcPr>
          <w:p w14:paraId="3452D7A0" w14:textId="77777777" w:rsidR="00AD205C" w:rsidRDefault="002C259D" w:rsidP="00D24084">
            <w:r>
              <w:t>Opis</w:t>
            </w:r>
          </w:p>
        </w:tc>
        <w:tc>
          <w:tcPr>
            <w:tcW w:w="8083" w:type="dxa"/>
            <w:tcMar>
              <w:top w:w="30" w:type="dxa"/>
              <w:left w:w="30" w:type="dxa"/>
              <w:bottom w:w="20" w:type="dxa"/>
              <w:right w:w="30" w:type="dxa"/>
            </w:tcMar>
          </w:tcPr>
          <w:p w14:paraId="6926E6A5" w14:textId="77777777" w:rsidR="00AD205C" w:rsidRDefault="002C259D" w:rsidP="00D24084">
            <w:r>
              <w:t>jedinenčý business identifikátor pre typ skupiny podpisov</w:t>
            </w:r>
          </w:p>
        </w:tc>
      </w:tr>
    </w:tbl>
    <w:p w14:paraId="70939DF1" w14:textId="77777777" w:rsidR="00AD205C" w:rsidRDefault="002C259D" w:rsidP="00D24084">
      <w:r>
        <w:br/>
      </w:r>
    </w:p>
    <w:p w14:paraId="6A1F17EA" w14:textId="77777777" w:rsidR="00AD205C" w:rsidRDefault="002C259D" w:rsidP="00D24084">
      <w:r>
        <w:t>Typ objektu</w:t>
      </w:r>
    </w:p>
    <w:tbl>
      <w:tblPr>
        <w:tblStyle w:val="ScrollTableNormal"/>
        <w:tblW w:w="9071" w:type="dxa"/>
        <w:tblLayout w:type="fixed"/>
        <w:tblLook w:val="0000" w:firstRow="0" w:lastRow="0" w:firstColumn="0" w:lastColumn="0" w:noHBand="0" w:noVBand="0"/>
      </w:tblPr>
      <w:tblGrid>
        <w:gridCol w:w="988"/>
        <w:gridCol w:w="8083"/>
      </w:tblGrid>
      <w:tr w:rsidR="00AD205C" w14:paraId="1D63271D" w14:textId="77777777" w:rsidTr="00AC6F83">
        <w:tc>
          <w:tcPr>
            <w:tcW w:w="988" w:type="dxa"/>
            <w:tcMar>
              <w:top w:w="30" w:type="dxa"/>
              <w:left w:w="30" w:type="dxa"/>
              <w:bottom w:w="20" w:type="dxa"/>
              <w:right w:w="30" w:type="dxa"/>
            </w:tcMar>
          </w:tcPr>
          <w:p w14:paraId="45E56577" w14:textId="77777777" w:rsidR="00AD205C" w:rsidRDefault="002C259D" w:rsidP="00D24084">
            <w:r>
              <w:t>Atribút</w:t>
            </w:r>
          </w:p>
        </w:tc>
        <w:tc>
          <w:tcPr>
            <w:tcW w:w="8083" w:type="dxa"/>
            <w:tcMar>
              <w:top w:w="30" w:type="dxa"/>
              <w:left w:w="30" w:type="dxa"/>
              <w:bottom w:w="20" w:type="dxa"/>
              <w:right w:w="30" w:type="dxa"/>
            </w:tcMar>
          </w:tcPr>
          <w:p w14:paraId="0C7270EF" w14:textId="77777777" w:rsidR="00AD205C" w:rsidRDefault="002C259D" w:rsidP="00D24084">
            <w:r>
              <w:t>Názov typu objektu : an1_200</w:t>
            </w:r>
          </w:p>
        </w:tc>
      </w:tr>
      <w:tr w:rsidR="00AD205C" w14:paraId="5CF9457E" w14:textId="77777777" w:rsidTr="00AC6F83">
        <w:tc>
          <w:tcPr>
            <w:tcW w:w="988" w:type="dxa"/>
            <w:tcMar>
              <w:top w:w="30" w:type="dxa"/>
              <w:left w:w="30" w:type="dxa"/>
              <w:bottom w:w="20" w:type="dxa"/>
              <w:right w:w="30" w:type="dxa"/>
            </w:tcMar>
          </w:tcPr>
          <w:p w14:paraId="7FE05667" w14:textId="77777777" w:rsidR="00AD205C" w:rsidRDefault="002C259D" w:rsidP="00D24084">
            <w:r>
              <w:t>Opis</w:t>
            </w:r>
          </w:p>
        </w:tc>
        <w:tc>
          <w:tcPr>
            <w:tcW w:w="8083" w:type="dxa"/>
            <w:tcMar>
              <w:top w:w="30" w:type="dxa"/>
              <w:left w:w="30" w:type="dxa"/>
              <w:bottom w:w="20" w:type="dxa"/>
              <w:right w:w="30" w:type="dxa"/>
            </w:tcMar>
          </w:tcPr>
          <w:p w14:paraId="5C5FA993" w14:textId="77777777" w:rsidR="00AD205C" w:rsidRDefault="002C259D" w:rsidP="00D24084">
            <w:r>
              <w:t>názov pre typ objektu</w:t>
            </w:r>
          </w:p>
        </w:tc>
      </w:tr>
      <w:tr w:rsidR="00AD205C" w14:paraId="120AE8C9" w14:textId="77777777" w:rsidTr="00AC6F83">
        <w:tc>
          <w:tcPr>
            <w:tcW w:w="988" w:type="dxa"/>
            <w:tcMar>
              <w:top w:w="30" w:type="dxa"/>
              <w:left w:w="30" w:type="dxa"/>
              <w:bottom w:w="20" w:type="dxa"/>
              <w:right w:w="30" w:type="dxa"/>
            </w:tcMar>
          </w:tcPr>
          <w:p w14:paraId="61EBCB7D" w14:textId="77777777" w:rsidR="00AD205C" w:rsidRDefault="002C259D" w:rsidP="00D24084">
            <w:r>
              <w:t>Atribút</w:t>
            </w:r>
          </w:p>
        </w:tc>
        <w:tc>
          <w:tcPr>
            <w:tcW w:w="8083" w:type="dxa"/>
            <w:tcMar>
              <w:top w:w="30" w:type="dxa"/>
              <w:left w:w="30" w:type="dxa"/>
              <w:bottom w:w="20" w:type="dxa"/>
              <w:right w:w="30" w:type="dxa"/>
            </w:tcMar>
          </w:tcPr>
          <w:p w14:paraId="2DEA56A6" w14:textId="77777777" w:rsidR="00AD205C" w:rsidRDefault="002C259D" w:rsidP="00D24084">
            <w:r>
              <w:t>Hlavný : logickahodnota</w:t>
            </w:r>
          </w:p>
        </w:tc>
      </w:tr>
      <w:tr w:rsidR="00AD205C" w14:paraId="60A3C2C1" w14:textId="77777777" w:rsidTr="00AC6F83">
        <w:tc>
          <w:tcPr>
            <w:tcW w:w="988" w:type="dxa"/>
            <w:tcMar>
              <w:top w:w="30" w:type="dxa"/>
              <w:left w:w="30" w:type="dxa"/>
              <w:bottom w:w="20" w:type="dxa"/>
              <w:right w:w="30" w:type="dxa"/>
            </w:tcMar>
          </w:tcPr>
          <w:p w14:paraId="47912FA0" w14:textId="77777777" w:rsidR="00AD205C" w:rsidRDefault="002C259D" w:rsidP="00D24084">
            <w:r>
              <w:t>Opis</w:t>
            </w:r>
          </w:p>
        </w:tc>
        <w:tc>
          <w:tcPr>
            <w:tcW w:w="8083" w:type="dxa"/>
            <w:tcMar>
              <w:top w:w="30" w:type="dxa"/>
              <w:left w:w="30" w:type="dxa"/>
              <w:bottom w:w="20" w:type="dxa"/>
              <w:right w:w="30" w:type="dxa"/>
            </w:tcMar>
          </w:tcPr>
          <w:p w14:paraId="27DCE757" w14:textId="77777777" w:rsidR="00AD205C" w:rsidRDefault="002C259D" w:rsidP="00D24084">
            <w:r>
              <w:t>príznak či je typ objektu hlavný v rámci typu skupiny podpisov</w:t>
            </w:r>
          </w:p>
        </w:tc>
      </w:tr>
      <w:tr w:rsidR="00AD205C" w14:paraId="301E7432" w14:textId="77777777" w:rsidTr="00AC6F83">
        <w:tc>
          <w:tcPr>
            <w:tcW w:w="988" w:type="dxa"/>
            <w:tcMar>
              <w:top w:w="30" w:type="dxa"/>
              <w:left w:w="30" w:type="dxa"/>
              <w:bottom w:w="20" w:type="dxa"/>
              <w:right w:w="30" w:type="dxa"/>
            </w:tcMar>
          </w:tcPr>
          <w:p w14:paraId="05735144" w14:textId="77777777" w:rsidR="00AD205C" w:rsidRDefault="002C259D" w:rsidP="00D24084">
            <w:r>
              <w:t>Atribút</w:t>
            </w:r>
          </w:p>
        </w:tc>
        <w:tc>
          <w:tcPr>
            <w:tcW w:w="8083" w:type="dxa"/>
            <w:tcMar>
              <w:top w:w="30" w:type="dxa"/>
              <w:left w:w="30" w:type="dxa"/>
              <w:bottom w:w="20" w:type="dxa"/>
              <w:right w:w="30" w:type="dxa"/>
            </w:tcMar>
          </w:tcPr>
          <w:p w14:paraId="34014770" w14:textId="77777777" w:rsidR="00AD205C" w:rsidRDefault="002C259D" w:rsidP="00D24084">
            <w:r>
              <w:t>Minimálny počet : Číslo</w:t>
            </w:r>
          </w:p>
        </w:tc>
      </w:tr>
      <w:tr w:rsidR="00AD205C" w14:paraId="4C23B948" w14:textId="77777777" w:rsidTr="00AC6F83">
        <w:tc>
          <w:tcPr>
            <w:tcW w:w="988" w:type="dxa"/>
            <w:tcMar>
              <w:top w:w="30" w:type="dxa"/>
              <w:left w:w="30" w:type="dxa"/>
              <w:bottom w:w="20" w:type="dxa"/>
              <w:right w:w="30" w:type="dxa"/>
            </w:tcMar>
          </w:tcPr>
          <w:p w14:paraId="1B5C7A35" w14:textId="77777777" w:rsidR="00AD205C" w:rsidRDefault="002C259D" w:rsidP="00D24084">
            <w:r>
              <w:t>Opis</w:t>
            </w:r>
          </w:p>
        </w:tc>
        <w:tc>
          <w:tcPr>
            <w:tcW w:w="8083" w:type="dxa"/>
            <w:tcMar>
              <w:top w:w="30" w:type="dxa"/>
              <w:left w:w="30" w:type="dxa"/>
              <w:bottom w:w="20" w:type="dxa"/>
              <w:right w:w="30" w:type="dxa"/>
            </w:tcMar>
          </w:tcPr>
          <w:p w14:paraId="45C90724" w14:textId="77777777" w:rsidR="00AD205C" w:rsidRDefault="002C259D" w:rsidP="00D24084">
            <w:r>
              <w:t>interval početnosti typu objektu (minimálna početnosť výskytu typu objektu v rámci typu skupiny podpisov)</w:t>
            </w:r>
          </w:p>
        </w:tc>
      </w:tr>
      <w:tr w:rsidR="00AD205C" w14:paraId="5D23382D" w14:textId="77777777" w:rsidTr="00AC6F83">
        <w:tc>
          <w:tcPr>
            <w:tcW w:w="988" w:type="dxa"/>
            <w:tcMar>
              <w:top w:w="30" w:type="dxa"/>
              <w:left w:w="30" w:type="dxa"/>
              <w:bottom w:w="20" w:type="dxa"/>
              <w:right w:w="30" w:type="dxa"/>
            </w:tcMar>
          </w:tcPr>
          <w:p w14:paraId="1187EAC2" w14:textId="77777777" w:rsidR="00AD205C" w:rsidRDefault="002C259D" w:rsidP="00D24084">
            <w:r>
              <w:lastRenderedPageBreak/>
              <w:t>Atribút</w:t>
            </w:r>
          </w:p>
        </w:tc>
        <w:tc>
          <w:tcPr>
            <w:tcW w:w="8083" w:type="dxa"/>
            <w:tcMar>
              <w:top w:w="30" w:type="dxa"/>
              <w:left w:w="30" w:type="dxa"/>
              <w:bottom w:w="20" w:type="dxa"/>
              <w:right w:w="30" w:type="dxa"/>
            </w:tcMar>
          </w:tcPr>
          <w:p w14:paraId="2645C1A9" w14:textId="77777777" w:rsidR="00AD205C" w:rsidRDefault="002C259D" w:rsidP="00D24084">
            <w:r>
              <w:t>Maximálny počet : Číslo</w:t>
            </w:r>
          </w:p>
        </w:tc>
      </w:tr>
      <w:tr w:rsidR="00AD205C" w14:paraId="1E790DE8" w14:textId="77777777" w:rsidTr="00AC6F83">
        <w:tc>
          <w:tcPr>
            <w:tcW w:w="988" w:type="dxa"/>
            <w:tcMar>
              <w:top w:w="30" w:type="dxa"/>
              <w:left w:w="30" w:type="dxa"/>
              <w:bottom w:w="20" w:type="dxa"/>
              <w:right w:w="30" w:type="dxa"/>
            </w:tcMar>
          </w:tcPr>
          <w:p w14:paraId="2B2EF0A3" w14:textId="77777777" w:rsidR="00AD205C" w:rsidRDefault="002C259D" w:rsidP="00D24084">
            <w:r>
              <w:t>Opis</w:t>
            </w:r>
          </w:p>
        </w:tc>
        <w:tc>
          <w:tcPr>
            <w:tcW w:w="8083" w:type="dxa"/>
            <w:tcMar>
              <w:top w:w="30" w:type="dxa"/>
              <w:left w:w="30" w:type="dxa"/>
              <w:bottom w:w="20" w:type="dxa"/>
              <w:right w:w="30" w:type="dxa"/>
            </w:tcMar>
          </w:tcPr>
          <w:p w14:paraId="42D27255" w14:textId="77777777" w:rsidR="00AD205C" w:rsidRDefault="002C259D" w:rsidP="00D24084">
            <w:r>
              <w:t>interval početnosti typu objektu (maximálna početnosť výskytu typu objektu v rámci typu skupiny podpisov)</w:t>
            </w:r>
          </w:p>
        </w:tc>
      </w:tr>
      <w:tr w:rsidR="00AD205C" w14:paraId="733922E1" w14:textId="77777777" w:rsidTr="00AC6F83">
        <w:tc>
          <w:tcPr>
            <w:tcW w:w="988" w:type="dxa"/>
            <w:tcMar>
              <w:top w:w="30" w:type="dxa"/>
              <w:left w:w="30" w:type="dxa"/>
              <w:bottom w:w="20" w:type="dxa"/>
              <w:right w:w="30" w:type="dxa"/>
            </w:tcMar>
          </w:tcPr>
          <w:p w14:paraId="25174DC2" w14:textId="77777777" w:rsidR="00AD205C" w:rsidRDefault="002C259D" w:rsidP="00D24084">
            <w:r>
              <w:t>Atribút</w:t>
            </w:r>
          </w:p>
        </w:tc>
        <w:tc>
          <w:tcPr>
            <w:tcW w:w="8083" w:type="dxa"/>
            <w:tcMar>
              <w:top w:w="30" w:type="dxa"/>
              <w:left w:w="30" w:type="dxa"/>
              <w:bottom w:w="20" w:type="dxa"/>
              <w:right w:w="30" w:type="dxa"/>
            </w:tcMar>
          </w:tcPr>
          <w:p w14:paraId="0A0EC21A" w14:textId="77777777" w:rsidR="00AD205C" w:rsidRDefault="002C259D" w:rsidP="00D24084">
            <w:r>
              <w:t>Kód typu objektu : Číslo</w:t>
            </w:r>
          </w:p>
        </w:tc>
      </w:tr>
      <w:tr w:rsidR="00AD205C" w14:paraId="14189559" w14:textId="77777777" w:rsidTr="00AC6F83">
        <w:tc>
          <w:tcPr>
            <w:tcW w:w="988" w:type="dxa"/>
            <w:tcMar>
              <w:top w:w="30" w:type="dxa"/>
              <w:left w:w="30" w:type="dxa"/>
              <w:bottom w:w="20" w:type="dxa"/>
              <w:right w:w="30" w:type="dxa"/>
            </w:tcMar>
          </w:tcPr>
          <w:p w14:paraId="71FBFDDB" w14:textId="77777777" w:rsidR="00AD205C" w:rsidRDefault="002C259D" w:rsidP="00D24084">
            <w:r>
              <w:t>Opis</w:t>
            </w:r>
          </w:p>
        </w:tc>
        <w:tc>
          <w:tcPr>
            <w:tcW w:w="8083" w:type="dxa"/>
            <w:tcMar>
              <w:top w:w="30" w:type="dxa"/>
              <w:left w:w="30" w:type="dxa"/>
              <w:bottom w:w="20" w:type="dxa"/>
              <w:right w:w="30" w:type="dxa"/>
            </w:tcMar>
          </w:tcPr>
          <w:p w14:paraId="6B46BEF4" w14:textId="77777777" w:rsidR="00AD205C" w:rsidRDefault="002C259D" w:rsidP="00D24084">
            <w:r>
              <w:t>kód pre typ objektu</w:t>
            </w:r>
          </w:p>
        </w:tc>
      </w:tr>
      <w:tr w:rsidR="00AD205C" w14:paraId="10D913A8" w14:textId="77777777" w:rsidTr="00AC6F83">
        <w:tc>
          <w:tcPr>
            <w:tcW w:w="988" w:type="dxa"/>
            <w:tcMar>
              <w:top w:w="30" w:type="dxa"/>
              <w:left w:w="30" w:type="dxa"/>
              <w:bottom w:w="20" w:type="dxa"/>
              <w:right w:w="30" w:type="dxa"/>
            </w:tcMar>
          </w:tcPr>
          <w:p w14:paraId="0E2630CE" w14:textId="77777777" w:rsidR="00AD205C" w:rsidRDefault="002C259D" w:rsidP="00D24084">
            <w:r>
              <w:t>Atribút</w:t>
            </w:r>
          </w:p>
        </w:tc>
        <w:tc>
          <w:tcPr>
            <w:tcW w:w="8083" w:type="dxa"/>
            <w:tcMar>
              <w:top w:w="30" w:type="dxa"/>
              <w:left w:w="30" w:type="dxa"/>
              <w:bottom w:w="20" w:type="dxa"/>
              <w:right w:w="30" w:type="dxa"/>
            </w:tcMar>
          </w:tcPr>
          <w:p w14:paraId="6A2B0E86" w14:textId="77777777" w:rsidR="00AD205C" w:rsidRDefault="002C259D" w:rsidP="00D24084">
            <w:r>
              <w:t>Popis : an1_500</w:t>
            </w:r>
          </w:p>
        </w:tc>
      </w:tr>
      <w:tr w:rsidR="00AD205C" w14:paraId="45C8833B" w14:textId="77777777" w:rsidTr="00AC6F83">
        <w:tc>
          <w:tcPr>
            <w:tcW w:w="988" w:type="dxa"/>
            <w:tcMar>
              <w:top w:w="30" w:type="dxa"/>
              <w:left w:w="30" w:type="dxa"/>
              <w:bottom w:w="20" w:type="dxa"/>
              <w:right w:w="30" w:type="dxa"/>
            </w:tcMar>
          </w:tcPr>
          <w:p w14:paraId="72D3D9DD" w14:textId="77777777" w:rsidR="00AD205C" w:rsidRDefault="002C259D" w:rsidP="00D24084">
            <w:r>
              <w:t>Opis</w:t>
            </w:r>
          </w:p>
        </w:tc>
        <w:tc>
          <w:tcPr>
            <w:tcW w:w="8083" w:type="dxa"/>
            <w:tcMar>
              <w:top w:w="30" w:type="dxa"/>
              <w:left w:w="30" w:type="dxa"/>
              <w:bottom w:w="20" w:type="dxa"/>
              <w:right w:w="30" w:type="dxa"/>
            </w:tcMar>
          </w:tcPr>
          <w:p w14:paraId="4459D837" w14:textId="77777777" w:rsidR="00AD205C" w:rsidRDefault="002C259D" w:rsidP="00D24084">
            <w:r>
              <w:t>popis pre typ objektu</w:t>
            </w:r>
          </w:p>
        </w:tc>
      </w:tr>
      <w:tr w:rsidR="00AD205C" w14:paraId="1B7578A4" w14:textId="77777777" w:rsidTr="00AC6F83">
        <w:tc>
          <w:tcPr>
            <w:tcW w:w="988" w:type="dxa"/>
            <w:tcMar>
              <w:top w:w="30" w:type="dxa"/>
              <w:left w:w="30" w:type="dxa"/>
              <w:bottom w:w="20" w:type="dxa"/>
              <w:right w:w="30" w:type="dxa"/>
            </w:tcMar>
          </w:tcPr>
          <w:p w14:paraId="385F52B0" w14:textId="77777777" w:rsidR="00AD205C" w:rsidRDefault="002C259D" w:rsidP="00D24084">
            <w:r>
              <w:t>Atribút</w:t>
            </w:r>
          </w:p>
        </w:tc>
        <w:tc>
          <w:tcPr>
            <w:tcW w:w="8083" w:type="dxa"/>
            <w:tcMar>
              <w:top w:w="30" w:type="dxa"/>
              <w:left w:w="30" w:type="dxa"/>
              <w:bottom w:w="20" w:type="dxa"/>
              <w:right w:w="30" w:type="dxa"/>
            </w:tcMar>
          </w:tcPr>
          <w:p w14:paraId="3BF40520" w14:textId="77777777" w:rsidR="00AD205C" w:rsidRDefault="002C259D" w:rsidP="00D24084">
            <w:r>
              <w:t>XSD Uri : an1_255</w:t>
            </w:r>
          </w:p>
        </w:tc>
      </w:tr>
      <w:tr w:rsidR="00AD205C" w14:paraId="3BBF99CE" w14:textId="77777777" w:rsidTr="00AC6F83">
        <w:tc>
          <w:tcPr>
            <w:tcW w:w="988" w:type="dxa"/>
            <w:tcMar>
              <w:top w:w="30" w:type="dxa"/>
              <w:left w:w="30" w:type="dxa"/>
              <w:bottom w:w="20" w:type="dxa"/>
              <w:right w:w="30" w:type="dxa"/>
            </w:tcMar>
          </w:tcPr>
          <w:p w14:paraId="04A1E128" w14:textId="77777777" w:rsidR="00AD205C" w:rsidRDefault="002C259D" w:rsidP="00D24084">
            <w:r>
              <w:t>Opis</w:t>
            </w:r>
          </w:p>
        </w:tc>
        <w:tc>
          <w:tcPr>
            <w:tcW w:w="8083" w:type="dxa"/>
            <w:tcMar>
              <w:top w:w="30" w:type="dxa"/>
              <w:left w:w="30" w:type="dxa"/>
              <w:bottom w:w="20" w:type="dxa"/>
              <w:right w:w="30" w:type="dxa"/>
            </w:tcMar>
          </w:tcPr>
          <w:p w14:paraId="51476A23" w14:textId="77777777" w:rsidR="00AD205C" w:rsidRDefault="002C259D" w:rsidP="00D24084">
            <w:r>
              <w:t>XSD Uri pre typ objektu</w:t>
            </w:r>
          </w:p>
        </w:tc>
      </w:tr>
      <w:tr w:rsidR="00AD205C" w14:paraId="1BB90E59" w14:textId="77777777" w:rsidTr="00AC6F83">
        <w:tc>
          <w:tcPr>
            <w:tcW w:w="988" w:type="dxa"/>
            <w:tcMar>
              <w:top w:w="30" w:type="dxa"/>
              <w:left w:w="30" w:type="dxa"/>
              <w:bottom w:w="20" w:type="dxa"/>
              <w:right w:w="30" w:type="dxa"/>
            </w:tcMar>
          </w:tcPr>
          <w:p w14:paraId="407C4C8D" w14:textId="77777777" w:rsidR="00AD205C" w:rsidRDefault="002C259D" w:rsidP="00D24084">
            <w:r>
              <w:t>Atribút</w:t>
            </w:r>
          </w:p>
        </w:tc>
        <w:tc>
          <w:tcPr>
            <w:tcW w:w="8083" w:type="dxa"/>
            <w:tcMar>
              <w:top w:w="30" w:type="dxa"/>
              <w:left w:w="30" w:type="dxa"/>
              <w:bottom w:w="20" w:type="dxa"/>
              <w:right w:w="30" w:type="dxa"/>
            </w:tcMar>
          </w:tcPr>
          <w:p w14:paraId="7B919975" w14:textId="77777777" w:rsidR="00AD205C" w:rsidRDefault="002C259D" w:rsidP="00D24084">
            <w:r>
              <w:t>XSD dáta : Binárny záznam</w:t>
            </w:r>
          </w:p>
        </w:tc>
      </w:tr>
      <w:tr w:rsidR="00AD205C" w14:paraId="309FD25A" w14:textId="77777777" w:rsidTr="00AC6F83">
        <w:tc>
          <w:tcPr>
            <w:tcW w:w="988" w:type="dxa"/>
            <w:tcMar>
              <w:top w:w="30" w:type="dxa"/>
              <w:left w:w="30" w:type="dxa"/>
              <w:bottom w:w="20" w:type="dxa"/>
              <w:right w:w="30" w:type="dxa"/>
            </w:tcMar>
          </w:tcPr>
          <w:p w14:paraId="25683517" w14:textId="77777777" w:rsidR="00AD205C" w:rsidRDefault="002C259D" w:rsidP="00D24084">
            <w:r>
              <w:t>Opis</w:t>
            </w:r>
          </w:p>
        </w:tc>
        <w:tc>
          <w:tcPr>
            <w:tcW w:w="8083" w:type="dxa"/>
            <w:tcMar>
              <w:top w:w="30" w:type="dxa"/>
              <w:left w:w="30" w:type="dxa"/>
              <w:bottom w:w="20" w:type="dxa"/>
              <w:right w:w="30" w:type="dxa"/>
            </w:tcMar>
          </w:tcPr>
          <w:p w14:paraId="29C97525" w14:textId="77777777" w:rsidR="00AD205C" w:rsidRDefault="002C259D" w:rsidP="00D24084">
            <w:r>
              <w:t>XSD dáta pre typ objektu</w:t>
            </w:r>
          </w:p>
        </w:tc>
      </w:tr>
      <w:tr w:rsidR="00AD205C" w14:paraId="7541A524" w14:textId="77777777" w:rsidTr="00AC6F83">
        <w:tc>
          <w:tcPr>
            <w:tcW w:w="988" w:type="dxa"/>
            <w:tcMar>
              <w:top w:w="30" w:type="dxa"/>
              <w:left w:w="30" w:type="dxa"/>
              <w:bottom w:w="20" w:type="dxa"/>
              <w:right w:w="30" w:type="dxa"/>
            </w:tcMar>
          </w:tcPr>
          <w:p w14:paraId="7E558C3A" w14:textId="77777777" w:rsidR="00AD205C" w:rsidRDefault="002C259D" w:rsidP="00D24084">
            <w:r>
              <w:t>Atribút</w:t>
            </w:r>
          </w:p>
        </w:tc>
        <w:tc>
          <w:tcPr>
            <w:tcW w:w="8083" w:type="dxa"/>
            <w:tcMar>
              <w:top w:w="30" w:type="dxa"/>
              <w:left w:w="30" w:type="dxa"/>
              <w:bottom w:w="20" w:type="dxa"/>
              <w:right w:w="30" w:type="dxa"/>
            </w:tcMar>
          </w:tcPr>
          <w:p w14:paraId="32F17C7D" w14:textId="77777777" w:rsidR="00AD205C" w:rsidRDefault="002C259D" w:rsidP="00D24084">
            <w:r>
              <w:t>XSDNS Uri : an1_255</w:t>
            </w:r>
          </w:p>
        </w:tc>
      </w:tr>
      <w:tr w:rsidR="00AD205C" w14:paraId="79B56C35" w14:textId="77777777" w:rsidTr="00AC6F83">
        <w:tc>
          <w:tcPr>
            <w:tcW w:w="988" w:type="dxa"/>
            <w:tcMar>
              <w:top w:w="30" w:type="dxa"/>
              <w:left w:w="30" w:type="dxa"/>
              <w:bottom w:w="20" w:type="dxa"/>
              <w:right w:w="30" w:type="dxa"/>
            </w:tcMar>
          </w:tcPr>
          <w:p w14:paraId="72695F32" w14:textId="77777777" w:rsidR="00AD205C" w:rsidRDefault="002C259D" w:rsidP="00D24084">
            <w:r>
              <w:t>Opis</w:t>
            </w:r>
          </w:p>
        </w:tc>
        <w:tc>
          <w:tcPr>
            <w:tcW w:w="8083" w:type="dxa"/>
            <w:tcMar>
              <w:top w:w="30" w:type="dxa"/>
              <w:left w:w="30" w:type="dxa"/>
              <w:bottom w:w="20" w:type="dxa"/>
              <w:right w:w="30" w:type="dxa"/>
            </w:tcMar>
          </w:tcPr>
          <w:p w14:paraId="4F75EA96" w14:textId="77777777" w:rsidR="00AD205C" w:rsidRDefault="002C259D" w:rsidP="00D24084">
            <w:r>
              <w:t>XSDNS Uri pre typ objektu</w:t>
            </w:r>
          </w:p>
        </w:tc>
      </w:tr>
      <w:tr w:rsidR="00AD205C" w14:paraId="494A8E36" w14:textId="77777777" w:rsidTr="00AC6F83">
        <w:tc>
          <w:tcPr>
            <w:tcW w:w="988" w:type="dxa"/>
            <w:tcMar>
              <w:top w:w="30" w:type="dxa"/>
              <w:left w:w="30" w:type="dxa"/>
              <w:bottom w:w="20" w:type="dxa"/>
              <w:right w:w="30" w:type="dxa"/>
            </w:tcMar>
          </w:tcPr>
          <w:p w14:paraId="400526CA" w14:textId="77777777" w:rsidR="00AD205C" w:rsidRDefault="002C259D" w:rsidP="00D24084">
            <w:r>
              <w:t>Atribút</w:t>
            </w:r>
          </w:p>
        </w:tc>
        <w:tc>
          <w:tcPr>
            <w:tcW w:w="8083" w:type="dxa"/>
            <w:tcMar>
              <w:top w:w="30" w:type="dxa"/>
              <w:left w:w="30" w:type="dxa"/>
              <w:bottom w:w="20" w:type="dxa"/>
              <w:right w:w="30" w:type="dxa"/>
            </w:tcMar>
          </w:tcPr>
          <w:p w14:paraId="20ADDED6" w14:textId="77777777" w:rsidR="00AD205C" w:rsidRDefault="002C259D" w:rsidP="00D24084">
            <w:r>
              <w:t>XSLT dáta : Binárny záznam</w:t>
            </w:r>
          </w:p>
        </w:tc>
      </w:tr>
      <w:tr w:rsidR="00AD205C" w14:paraId="6BC36262" w14:textId="77777777" w:rsidTr="00AC6F83">
        <w:tc>
          <w:tcPr>
            <w:tcW w:w="988" w:type="dxa"/>
            <w:tcMar>
              <w:top w:w="30" w:type="dxa"/>
              <w:left w:w="30" w:type="dxa"/>
              <w:bottom w:w="20" w:type="dxa"/>
              <w:right w:w="30" w:type="dxa"/>
            </w:tcMar>
          </w:tcPr>
          <w:p w14:paraId="4C3E789F" w14:textId="77777777" w:rsidR="00AD205C" w:rsidRDefault="002C259D" w:rsidP="00D24084">
            <w:r>
              <w:t>Opis</w:t>
            </w:r>
          </w:p>
        </w:tc>
        <w:tc>
          <w:tcPr>
            <w:tcW w:w="8083" w:type="dxa"/>
            <w:tcMar>
              <w:top w:w="30" w:type="dxa"/>
              <w:left w:w="30" w:type="dxa"/>
              <w:bottom w:w="20" w:type="dxa"/>
              <w:right w:w="30" w:type="dxa"/>
            </w:tcMar>
          </w:tcPr>
          <w:p w14:paraId="13A63EC9" w14:textId="77777777" w:rsidR="00AD205C" w:rsidRDefault="002C259D" w:rsidP="00D24084">
            <w:r>
              <w:t>XSLT dáta pre typ objektu</w:t>
            </w:r>
          </w:p>
        </w:tc>
      </w:tr>
      <w:tr w:rsidR="00AD205C" w14:paraId="262D4897" w14:textId="77777777" w:rsidTr="00AC6F83">
        <w:tc>
          <w:tcPr>
            <w:tcW w:w="988" w:type="dxa"/>
            <w:tcMar>
              <w:top w:w="30" w:type="dxa"/>
              <w:left w:w="30" w:type="dxa"/>
              <w:bottom w:w="20" w:type="dxa"/>
              <w:right w:w="30" w:type="dxa"/>
            </w:tcMar>
          </w:tcPr>
          <w:p w14:paraId="41A240BD" w14:textId="77777777" w:rsidR="00AD205C" w:rsidRDefault="002C259D" w:rsidP="00D24084">
            <w:r>
              <w:t>Atribút</w:t>
            </w:r>
          </w:p>
        </w:tc>
        <w:tc>
          <w:tcPr>
            <w:tcW w:w="8083" w:type="dxa"/>
            <w:tcMar>
              <w:top w:w="30" w:type="dxa"/>
              <w:left w:w="30" w:type="dxa"/>
              <w:bottom w:w="20" w:type="dxa"/>
              <w:right w:w="30" w:type="dxa"/>
            </w:tcMar>
          </w:tcPr>
          <w:p w14:paraId="089A654F" w14:textId="77777777" w:rsidR="00AD205C" w:rsidRDefault="002C259D" w:rsidP="00D24084">
            <w:r>
              <w:t>XSLT Uri : an1_255</w:t>
            </w:r>
          </w:p>
        </w:tc>
      </w:tr>
      <w:tr w:rsidR="00AD205C" w14:paraId="1BBD9FC7" w14:textId="77777777" w:rsidTr="00AC6F83">
        <w:tc>
          <w:tcPr>
            <w:tcW w:w="988" w:type="dxa"/>
            <w:tcMar>
              <w:top w:w="30" w:type="dxa"/>
              <w:left w:w="30" w:type="dxa"/>
              <w:bottom w:w="20" w:type="dxa"/>
              <w:right w:w="30" w:type="dxa"/>
            </w:tcMar>
          </w:tcPr>
          <w:p w14:paraId="324687DF" w14:textId="77777777" w:rsidR="00AD205C" w:rsidRDefault="002C259D" w:rsidP="00D24084">
            <w:r>
              <w:t>Opis</w:t>
            </w:r>
          </w:p>
        </w:tc>
        <w:tc>
          <w:tcPr>
            <w:tcW w:w="8083" w:type="dxa"/>
            <w:tcMar>
              <w:top w:w="30" w:type="dxa"/>
              <w:left w:w="30" w:type="dxa"/>
              <w:bottom w:w="20" w:type="dxa"/>
              <w:right w:w="30" w:type="dxa"/>
            </w:tcMar>
          </w:tcPr>
          <w:p w14:paraId="56D746A2" w14:textId="77777777" w:rsidR="00AD205C" w:rsidRDefault="002C259D" w:rsidP="00D24084">
            <w:r>
              <w:t>XSLT Uri pre typ objektu</w:t>
            </w:r>
          </w:p>
        </w:tc>
      </w:tr>
      <w:tr w:rsidR="00AD205C" w14:paraId="5035BB4A" w14:textId="77777777" w:rsidTr="00AC6F83">
        <w:tc>
          <w:tcPr>
            <w:tcW w:w="988" w:type="dxa"/>
            <w:tcMar>
              <w:top w:w="30" w:type="dxa"/>
              <w:left w:w="30" w:type="dxa"/>
              <w:bottom w:w="20" w:type="dxa"/>
              <w:right w:w="30" w:type="dxa"/>
            </w:tcMar>
          </w:tcPr>
          <w:p w14:paraId="54A7507C" w14:textId="77777777" w:rsidR="00AD205C" w:rsidRDefault="002C259D" w:rsidP="00D24084">
            <w:r>
              <w:t>Atribút</w:t>
            </w:r>
          </w:p>
        </w:tc>
        <w:tc>
          <w:tcPr>
            <w:tcW w:w="8083" w:type="dxa"/>
            <w:tcMar>
              <w:top w:w="30" w:type="dxa"/>
              <w:left w:w="30" w:type="dxa"/>
              <w:bottom w:w="20" w:type="dxa"/>
              <w:right w:w="30" w:type="dxa"/>
            </w:tcMar>
          </w:tcPr>
          <w:p w14:paraId="31C791EB" w14:textId="77777777" w:rsidR="00AD205C" w:rsidRDefault="002C259D" w:rsidP="00D24084">
            <w:r>
              <w:t>Externý kód : an1_50</w:t>
            </w:r>
          </w:p>
        </w:tc>
      </w:tr>
      <w:tr w:rsidR="00AD205C" w14:paraId="31B5EAC0" w14:textId="77777777" w:rsidTr="00AC6F83">
        <w:tc>
          <w:tcPr>
            <w:tcW w:w="988" w:type="dxa"/>
            <w:tcMar>
              <w:top w:w="30" w:type="dxa"/>
              <w:left w:w="30" w:type="dxa"/>
              <w:bottom w:w="20" w:type="dxa"/>
              <w:right w:w="30" w:type="dxa"/>
            </w:tcMar>
          </w:tcPr>
          <w:p w14:paraId="385ED455" w14:textId="77777777" w:rsidR="00AD205C" w:rsidRDefault="002C259D" w:rsidP="00D24084">
            <w:r>
              <w:t>Opis</w:t>
            </w:r>
          </w:p>
        </w:tc>
        <w:tc>
          <w:tcPr>
            <w:tcW w:w="8083" w:type="dxa"/>
            <w:tcMar>
              <w:top w:w="30" w:type="dxa"/>
              <w:left w:w="30" w:type="dxa"/>
              <w:bottom w:w="20" w:type="dxa"/>
              <w:right w:w="30" w:type="dxa"/>
            </w:tcMar>
          </w:tcPr>
          <w:p w14:paraId="2904A18A" w14:textId="77777777" w:rsidR="00AD205C" w:rsidRDefault="002C259D" w:rsidP="00D24084">
            <w:r>
              <w:t>jedinečný business identifikátor pre typ objektu</w:t>
            </w:r>
          </w:p>
        </w:tc>
      </w:tr>
    </w:tbl>
    <w:p w14:paraId="2AFB8365" w14:textId="77777777" w:rsidR="00AC6F83" w:rsidRDefault="00AC6F83" w:rsidP="00D24084"/>
    <w:p w14:paraId="0DEC83A6" w14:textId="77777777" w:rsidR="00AD205C" w:rsidRDefault="002C259D" w:rsidP="00D24084">
      <w:r>
        <w:t>Formát typu objektu</w:t>
      </w:r>
    </w:p>
    <w:tbl>
      <w:tblPr>
        <w:tblStyle w:val="ScrollTableNormal"/>
        <w:tblW w:w="9071" w:type="dxa"/>
        <w:tblLayout w:type="fixed"/>
        <w:tblLook w:val="0000" w:firstRow="0" w:lastRow="0" w:firstColumn="0" w:lastColumn="0" w:noHBand="0" w:noVBand="0"/>
      </w:tblPr>
      <w:tblGrid>
        <w:gridCol w:w="988"/>
        <w:gridCol w:w="8083"/>
      </w:tblGrid>
      <w:tr w:rsidR="00AD205C" w14:paraId="2CF3F245" w14:textId="77777777" w:rsidTr="00AC6F83">
        <w:tc>
          <w:tcPr>
            <w:tcW w:w="988" w:type="dxa"/>
            <w:tcMar>
              <w:top w:w="30" w:type="dxa"/>
              <w:left w:w="30" w:type="dxa"/>
              <w:bottom w:w="20" w:type="dxa"/>
              <w:right w:w="30" w:type="dxa"/>
            </w:tcMar>
          </w:tcPr>
          <w:p w14:paraId="4583357F" w14:textId="77777777" w:rsidR="00AD205C" w:rsidRDefault="002C259D" w:rsidP="00D24084">
            <w:r>
              <w:t>Atribút</w:t>
            </w:r>
          </w:p>
        </w:tc>
        <w:tc>
          <w:tcPr>
            <w:tcW w:w="8083" w:type="dxa"/>
            <w:tcMar>
              <w:top w:w="30" w:type="dxa"/>
              <w:left w:w="30" w:type="dxa"/>
              <w:bottom w:w="20" w:type="dxa"/>
              <w:right w:w="30" w:type="dxa"/>
            </w:tcMar>
          </w:tcPr>
          <w:p w14:paraId="55A819D5" w14:textId="77777777" w:rsidR="00AD205C" w:rsidRDefault="002C259D" w:rsidP="00D24084">
            <w:r>
              <w:t>Kód : Číslo</w:t>
            </w:r>
          </w:p>
        </w:tc>
      </w:tr>
      <w:tr w:rsidR="00AD205C" w14:paraId="5844CFC8" w14:textId="77777777" w:rsidTr="00AC6F83">
        <w:tc>
          <w:tcPr>
            <w:tcW w:w="988" w:type="dxa"/>
            <w:tcMar>
              <w:top w:w="30" w:type="dxa"/>
              <w:left w:w="30" w:type="dxa"/>
              <w:bottom w:w="20" w:type="dxa"/>
              <w:right w:w="30" w:type="dxa"/>
            </w:tcMar>
          </w:tcPr>
          <w:p w14:paraId="25A21E81" w14:textId="77777777" w:rsidR="00AD205C" w:rsidRDefault="002C259D" w:rsidP="00D24084">
            <w:r>
              <w:t>Opis</w:t>
            </w:r>
          </w:p>
        </w:tc>
        <w:tc>
          <w:tcPr>
            <w:tcW w:w="8083" w:type="dxa"/>
            <w:tcMar>
              <w:top w:w="30" w:type="dxa"/>
              <w:left w:w="30" w:type="dxa"/>
              <w:bottom w:w="20" w:type="dxa"/>
              <w:right w:w="30" w:type="dxa"/>
            </w:tcMar>
          </w:tcPr>
          <w:p w14:paraId="577901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050DC94D" w14:textId="77777777" w:rsidTr="00AC6F83">
        <w:tc>
          <w:tcPr>
            <w:tcW w:w="988" w:type="dxa"/>
            <w:tcMar>
              <w:top w:w="30" w:type="dxa"/>
              <w:left w:w="30" w:type="dxa"/>
              <w:bottom w:w="20" w:type="dxa"/>
              <w:right w:w="30" w:type="dxa"/>
            </w:tcMar>
          </w:tcPr>
          <w:p w14:paraId="62E40BDD" w14:textId="77777777" w:rsidR="00AD205C" w:rsidRDefault="002C259D" w:rsidP="00D24084">
            <w:r>
              <w:t>Atribút</w:t>
            </w:r>
          </w:p>
        </w:tc>
        <w:tc>
          <w:tcPr>
            <w:tcW w:w="8083" w:type="dxa"/>
            <w:tcMar>
              <w:top w:w="30" w:type="dxa"/>
              <w:left w:w="30" w:type="dxa"/>
              <w:bottom w:w="20" w:type="dxa"/>
              <w:right w:w="30" w:type="dxa"/>
            </w:tcMar>
          </w:tcPr>
          <w:p w14:paraId="61A7FFD0" w14:textId="77777777" w:rsidR="00AD205C" w:rsidRDefault="002C259D" w:rsidP="00D24084">
            <w:r>
              <w:t>Názov : an1_100</w:t>
            </w:r>
          </w:p>
        </w:tc>
      </w:tr>
      <w:tr w:rsidR="00AD205C" w14:paraId="63C486A0" w14:textId="77777777" w:rsidTr="00AC6F83">
        <w:tc>
          <w:tcPr>
            <w:tcW w:w="988" w:type="dxa"/>
            <w:tcMar>
              <w:top w:w="30" w:type="dxa"/>
              <w:left w:w="30" w:type="dxa"/>
              <w:bottom w:w="20" w:type="dxa"/>
              <w:right w:w="30" w:type="dxa"/>
            </w:tcMar>
          </w:tcPr>
          <w:p w14:paraId="7CF03050" w14:textId="77777777" w:rsidR="00AD205C" w:rsidRDefault="002C259D" w:rsidP="00D24084">
            <w:r>
              <w:t>Opis</w:t>
            </w:r>
          </w:p>
        </w:tc>
        <w:tc>
          <w:tcPr>
            <w:tcW w:w="8083" w:type="dxa"/>
            <w:tcMar>
              <w:top w:w="30" w:type="dxa"/>
              <w:left w:w="30" w:type="dxa"/>
              <w:bottom w:w="20" w:type="dxa"/>
              <w:right w:w="30" w:type="dxa"/>
            </w:tcMar>
          </w:tcPr>
          <w:p w14:paraId="257A66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6514AE1C" w14:textId="77777777" w:rsidTr="00AC6F83">
        <w:tc>
          <w:tcPr>
            <w:tcW w:w="988" w:type="dxa"/>
            <w:tcMar>
              <w:top w:w="30" w:type="dxa"/>
              <w:left w:w="30" w:type="dxa"/>
              <w:bottom w:w="20" w:type="dxa"/>
              <w:right w:w="30" w:type="dxa"/>
            </w:tcMar>
          </w:tcPr>
          <w:p w14:paraId="056D8EC8" w14:textId="77777777" w:rsidR="00AD205C" w:rsidRDefault="002C259D" w:rsidP="00D24084">
            <w:r>
              <w:t>Atribút</w:t>
            </w:r>
          </w:p>
        </w:tc>
        <w:tc>
          <w:tcPr>
            <w:tcW w:w="8083" w:type="dxa"/>
            <w:tcMar>
              <w:top w:w="30" w:type="dxa"/>
              <w:left w:w="30" w:type="dxa"/>
              <w:bottom w:w="20" w:type="dxa"/>
              <w:right w:w="30" w:type="dxa"/>
            </w:tcMar>
          </w:tcPr>
          <w:p w14:paraId="570B3C49" w14:textId="77777777" w:rsidR="00AD205C" w:rsidRDefault="002C259D" w:rsidP="00D24084">
            <w:r>
              <w:t>MIMEType : an1_100</w:t>
            </w:r>
          </w:p>
        </w:tc>
      </w:tr>
      <w:tr w:rsidR="00AD205C" w14:paraId="385F5BAD" w14:textId="77777777" w:rsidTr="00AC6F83">
        <w:tc>
          <w:tcPr>
            <w:tcW w:w="988" w:type="dxa"/>
            <w:tcMar>
              <w:top w:w="30" w:type="dxa"/>
              <w:left w:w="30" w:type="dxa"/>
              <w:bottom w:w="20" w:type="dxa"/>
              <w:right w:w="30" w:type="dxa"/>
            </w:tcMar>
          </w:tcPr>
          <w:p w14:paraId="65685018" w14:textId="77777777" w:rsidR="00AD205C" w:rsidRDefault="002C259D" w:rsidP="00D24084">
            <w:r>
              <w:t>Opis</w:t>
            </w:r>
          </w:p>
        </w:tc>
        <w:tc>
          <w:tcPr>
            <w:tcW w:w="8083" w:type="dxa"/>
            <w:tcMar>
              <w:top w:w="30" w:type="dxa"/>
              <w:left w:w="30" w:type="dxa"/>
              <w:bottom w:w="20" w:type="dxa"/>
              <w:right w:w="30" w:type="dxa"/>
            </w:tcMar>
          </w:tcPr>
          <w:p w14:paraId="6DD5A672" w14:textId="77777777" w:rsidR="00AD205C" w:rsidRDefault="002C259D" w:rsidP="00D24084">
            <w:r>
              <w:t>môže nadobúdať hodnoty (Kód - Názov - MIME Type):</w:t>
            </w:r>
            <w:r>
              <w:br/>
              <w:t>1 - XML - application/xml</w:t>
            </w:r>
            <w:r>
              <w:br/>
              <w:t>2 - PDF - application/pdf</w:t>
            </w:r>
            <w:r>
              <w:br/>
              <w:t>3 - FO - application/vnd.software602.filler.form+xml</w:t>
            </w:r>
          </w:p>
        </w:tc>
      </w:tr>
    </w:tbl>
    <w:p w14:paraId="3D4CC3DB" w14:textId="77777777" w:rsidR="00AD205C" w:rsidRDefault="00AD205C" w:rsidP="00D24084"/>
    <w:p w14:paraId="45027164" w14:textId="77777777" w:rsidR="00AD205C" w:rsidRDefault="002C259D" w:rsidP="00D24084">
      <w:r>
        <w:t>Typ autorizácie</w:t>
      </w:r>
    </w:p>
    <w:tbl>
      <w:tblPr>
        <w:tblStyle w:val="ScrollTableNormal"/>
        <w:tblW w:w="9071" w:type="dxa"/>
        <w:tblLayout w:type="fixed"/>
        <w:tblLook w:val="0000" w:firstRow="0" w:lastRow="0" w:firstColumn="0" w:lastColumn="0" w:noHBand="0" w:noVBand="0"/>
      </w:tblPr>
      <w:tblGrid>
        <w:gridCol w:w="988"/>
        <w:gridCol w:w="8083"/>
      </w:tblGrid>
      <w:tr w:rsidR="00AD205C" w14:paraId="7A805990" w14:textId="77777777" w:rsidTr="00AC6F83">
        <w:tc>
          <w:tcPr>
            <w:tcW w:w="988" w:type="dxa"/>
            <w:tcMar>
              <w:top w:w="30" w:type="dxa"/>
              <w:left w:w="30" w:type="dxa"/>
              <w:bottom w:w="20" w:type="dxa"/>
              <w:right w:w="30" w:type="dxa"/>
            </w:tcMar>
          </w:tcPr>
          <w:p w14:paraId="09C4D216" w14:textId="77777777" w:rsidR="00AD205C" w:rsidRDefault="002C259D" w:rsidP="00D24084">
            <w:r>
              <w:t>Atribút</w:t>
            </w:r>
          </w:p>
        </w:tc>
        <w:tc>
          <w:tcPr>
            <w:tcW w:w="8083" w:type="dxa"/>
            <w:tcMar>
              <w:top w:w="30" w:type="dxa"/>
              <w:left w:w="30" w:type="dxa"/>
              <w:bottom w:w="20" w:type="dxa"/>
              <w:right w:w="30" w:type="dxa"/>
            </w:tcMar>
          </w:tcPr>
          <w:p w14:paraId="5EBC57C7" w14:textId="77777777" w:rsidR="00AD205C" w:rsidRDefault="002C259D" w:rsidP="00D24084">
            <w:r>
              <w:t>Kód : Číslo</w:t>
            </w:r>
          </w:p>
        </w:tc>
      </w:tr>
      <w:tr w:rsidR="00AD205C" w14:paraId="569C4125" w14:textId="77777777" w:rsidTr="00AC6F83">
        <w:tc>
          <w:tcPr>
            <w:tcW w:w="988" w:type="dxa"/>
            <w:tcMar>
              <w:top w:w="30" w:type="dxa"/>
              <w:left w:w="30" w:type="dxa"/>
              <w:bottom w:w="20" w:type="dxa"/>
              <w:right w:w="30" w:type="dxa"/>
            </w:tcMar>
          </w:tcPr>
          <w:p w14:paraId="28F8D536" w14:textId="77777777" w:rsidR="00AD205C" w:rsidRDefault="002C259D" w:rsidP="00D24084">
            <w:r>
              <w:t>Opis</w:t>
            </w:r>
          </w:p>
        </w:tc>
        <w:tc>
          <w:tcPr>
            <w:tcW w:w="8083" w:type="dxa"/>
            <w:tcMar>
              <w:top w:w="30" w:type="dxa"/>
              <w:left w:w="30" w:type="dxa"/>
              <w:bottom w:w="20" w:type="dxa"/>
              <w:right w:w="30" w:type="dxa"/>
            </w:tcMar>
          </w:tcPr>
          <w:p w14:paraId="6D1841AB" w14:textId="77777777" w:rsidR="00AD205C" w:rsidRDefault="002C259D" w:rsidP="00D24084">
            <w:r>
              <w:t>môže nadobúdať hodnoty (kód - názov):</w:t>
            </w:r>
            <w:r>
              <w:br/>
              <w:t>1 - ZEP</w:t>
            </w:r>
            <w:r>
              <w:br/>
              <w:t>2 - EP</w:t>
            </w:r>
            <w:r>
              <w:br/>
              <w:t>3 - Bez autorizácie</w:t>
            </w:r>
          </w:p>
        </w:tc>
      </w:tr>
      <w:tr w:rsidR="00AD205C" w14:paraId="0B4D1459" w14:textId="77777777" w:rsidTr="00AC6F83">
        <w:tc>
          <w:tcPr>
            <w:tcW w:w="988" w:type="dxa"/>
            <w:tcMar>
              <w:top w:w="30" w:type="dxa"/>
              <w:left w:w="30" w:type="dxa"/>
              <w:bottom w:w="20" w:type="dxa"/>
              <w:right w:w="30" w:type="dxa"/>
            </w:tcMar>
          </w:tcPr>
          <w:p w14:paraId="437C0461" w14:textId="77777777" w:rsidR="00AD205C" w:rsidRDefault="002C259D" w:rsidP="00D24084">
            <w:r>
              <w:t>Atribút</w:t>
            </w:r>
          </w:p>
        </w:tc>
        <w:tc>
          <w:tcPr>
            <w:tcW w:w="8083" w:type="dxa"/>
            <w:tcMar>
              <w:top w:w="30" w:type="dxa"/>
              <w:left w:w="30" w:type="dxa"/>
              <w:bottom w:w="20" w:type="dxa"/>
              <w:right w:w="30" w:type="dxa"/>
            </w:tcMar>
          </w:tcPr>
          <w:p w14:paraId="07C0D236" w14:textId="77777777" w:rsidR="00AD205C" w:rsidRDefault="002C259D" w:rsidP="00D24084">
            <w:r>
              <w:t>Názov : an1_100</w:t>
            </w:r>
          </w:p>
        </w:tc>
      </w:tr>
      <w:tr w:rsidR="00AD205C" w14:paraId="28F6430B" w14:textId="77777777" w:rsidTr="00AC6F83">
        <w:tc>
          <w:tcPr>
            <w:tcW w:w="988" w:type="dxa"/>
            <w:tcMar>
              <w:top w:w="30" w:type="dxa"/>
              <w:left w:w="30" w:type="dxa"/>
              <w:bottom w:w="20" w:type="dxa"/>
              <w:right w:w="30" w:type="dxa"/>
            </w:tcMar>
          </w:tcPr>
          <w:p w14:paraId="27124CB0" w14:textId="77777777" w:rsidR="00AD205C" w:rsidRDefault="002C259D" w:rsidP="00D24084">
            <w:r>
              <w:t>Opis</w:t>
            </w:r>
          </w:p>
        </w:tc>
        <w:tc>
          <w:tcPr>
            <w:tcW w:w="8083" w:type="dxa"/>
            <w:tcMar>
              <w:top w:w="30" w:type="dxa"/>
              <w:left w:w="30" w:type="dxa"/>
              <w:bottom w:w="20" w:type="dxa"/>
              <w:right w:w="30" w:type="dxa"/>
            </w:tcMar>
          </w:tcPr>
          <w:p w14:paraId="0414B1D1" w14:textId="77777777" w:rsidR="00AD205C" w:rsidRDefault="002C259D" w:rsidP="00D24084">
            <w:r>
              <w:t>môže nadobúdať hodnoty (Kód - Názov):</w:t>
            </w:r>
            <w:r>
              <w:br/>
              <w:t>1 - ZEP</w:t>
            </w:r>
            <w:r>
              <w:br/>
            </w:r>
            <w:r>
              <w:lastRenderedPageBreak/>
              <w:t>2 - EP</w:t>
            </w:r>
            <w:r>
              <w:br/>
              <w:t>3 - Bez autorizácie</w:t>
            </w:r>
          </w:p>
        </w:tc>
      </w:tr>
    </w:tbl>
    <w:p w14:paraId="0A76C59B" w14:textId="77777777" w:rsidR="00AD205C" w:rsidRDefault="002C259D" w:rsidP="00D24084">
      <w:r>
        <w:lastRenderedPageBreak/>
        <w:br/>
      </w:r>
    </w:p>
    <w:p w14:paraId="09877F2A"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D084E8A" w14:textId="77777777" w:rsidTr="00AC6F83">
        <w:tc>
          <w:tcPr>
            <w:tcW w:w="988" w:type="dxa"/>
            <w:tcMar>
              <w:top w:w="30" w:type="dxa"/>
              <w:left w:w="30" w:type="dxa"/>
              <w:bottom w:w="20" w:type="dxa"/>
              <w:right w:w="30" w:type="dxa"/>
            </w:tcMar>
          </w:tcPr>
          <w:p w14:paraId="2E26160C" w14:textId="77777777" w:rsidR="00AD205C" w:rsidRDefault="002C259D" w:rsidP="00D24084">
            <w:r>
              <w:t>Atribút</w:t>
            </w:r>
          </w:p>
        </w:tc>
        <w:tc>
          <w:tcPr>
            <w:tcW w:w="8083" w:type="dxa"/>
            <w:tcMar>
              <w:top w:w="30" w:type="dxa"/>
              <w:left w:w="30" w:type="dxa"/>
              <w:bottom w:w="20" w:type="dxa"/>
              <w:right w:w="30" w:type="dxa"/>
            </w:tcMar>
          </w:tcPr>
          <w:p w14:paraId="06288F26" w14:textId="77777777" w:rsidR="00AD205C" w:rsidRDefault="002C259D" w:rsidP="00D24084">
            <w:r>
              <w:t>Kód : an1_10</w:t>
            </w:r>
          </w:p>
        </w:tc>
      </w:tr>
      <w:tr w:rsidR="00AD205C" w14:paraId="22E67AA6" w14:textId="77777777" w:rsidTr="00AC6F83">
        <w:tc>
          <w:tcPr>
            <w:tcW w:w="988" w:type="dxa"/>
            <w:tcMar>
              <w:top w:w="30" w:type="dxa"/>
              <w:left w:w="30" w:type="dxa"/>
              <w:bottom w:w="20" w:type="dxa"/>
              <w:right w:w="30" w:type="dxa"/>
            </w:tcMar>
          </w:tcPr>
          <w:p w14:paraId="22B9E4A4" w14:textId="77777777" w:rsidR="00AD205C" w:rsidRDefault="002C259D" w:rsidP="00D24084">
            <w:r>
              <w:t>Opis</w:t>
            </w:r>
          </w:p>
        </w:tc>
        <w:tc>
          <w:tcPr>
            <w:tcW w:w="8083" w:type="dxa"/>
            <w:tcMar>
              <w:top w:w="30" w:type="dxa"/>
              <w:left w:w="30" w:type="dxa"/>
              <w:bottom w:w="20" w:type="dxa"/>
              <w:right w:w="30" w:type="dxa"/>
            </w:tcMar>
          </w:tcPr>
          <w:p w14:paraId="50853F9E" w14:textId="77777777" w:rsidR="00AD205C" w:rsidRDefault="002C259D" w:rsidP="00D24084">
            <w:r>
              <w:t>kód výsledku vykonania služby, pri úspešnom výsledku</w:t>
            </w:r>
            <w:r>
              <w:br/>
              <w:t>kód = 0</w:t>
            </w:r>
          </w:p>
        </w:tc>
      </w:tr>
      <w:tr w:rsidR="00AD205C" w14:paraId="463C9333" w14:textId="77777777" w:rsidTr="00AC6F83">
        <w:tc>
          <w:tcPr>
            <w:tcW w:w="988" w:type="dxa"/>
            <w:tcMar>
              <w:top w:w="30" w:type="dxa"/>
              <w:left w:w="30" w:type="dxa"/>
              <w:bottom w:w="20" w:type="dxa"/>
              <w:right w:w="30" w:type="dxa"/>
            </w:tcMar>
          </w:tcPr>
          <w:p w14:paraId="7EFBFB82" w14:textId="77777777" w:rsidR="00AD205C" w:rsidRDefault="002C259D" w:rsidP="00D24084">
            <w:r>
              <w:t>Atribút</w:t>
            </w:r>
          </w:p>
        </w:tc>
        <w:tc>
          <w:tcPr>
            <w:tcW w:w="8083" w:type="dxa"/>
            <w:tcMar>
              <w:top w:w="30" w:type="dxa"/>
              <w:left w:w="30" w:type="dxa"/>
              <w:bottom w:w="20" w:type="dxa"/>
              <w:right w:w="30" w:type="dxa"/>
            </w:tcMar>
          </w:tcPr>
          <w:p w14:paraId="23EC95D3" w14:textId="77777777" w:rsidR="00AD205C" w:rsidRDefault="002C259D" w:rsidP="00D24084">
            <w:r>
              <w:t>Popis : an1_255</w:t>
            </w:r>
          </w:p>
        </w:tc>
      </w:tr>
      <w:tr w:rsidR="00AD205C" w14:paraId="63165A07" w14:textId="77777777" w:rsidTr="00AC6F83">
        <w:tc>
          <w:tcPr>
            <w:tcW w:w="988" w:type="dxa"/>
            <w:tcMar>
              <w:top w:w="30" w:type="dxa"/>
              <w:left w:w="30" w:type="dxa"/>
              <w:bottom w:w="20" w:type="dxa"/>
              <w:right w:w="30" w:type="dxa"/>
            </w:tcMar>
          </w:tcPr>
          <w:p w14:paraId="1CE7D350" w14:textId="77777777" w:rsidR="00AD205C" w:rsidRDefault="002C259D" w:rsidP="00D24084">
            <w:r>
              <w:t>Opis</w:t>
            </w:r>
          </w:p>
        </w:tc>
        <w:tc>
          <w:tcPr>
            <w:tcW w:w="8083" w:type="dxa"/>
            <w:tcMar>
              <w:top w:w="30" w:type="dxa"/>
              <w:left w:w="30" w:type="dxa"/>
              <w:bottom w:w="20" w:type="dxa"/>
              <w:right w:w="30" w:type="dxa"/>
            </w:tcMar>
          </w:tcPr>
          <w:p w14:paraId="04A257FE" w14:textId="77777777" w:rsidR="00AD205C" w:rsidRDefault="002C259D" w:rsidP="00D24084">
            <w:r>
              <w:t>popis výsledku vykonania služby, bude vyplnený iba pri výnimke v spracovaní služby</w:t>
            </w:r>
          </w:p>
        </w:tc>
      </w:tr>
    </w:tbl>
    <w:p w14:paraId="6B88A591" w14:textId="5E42F5AF" w:rsidR="00AD205C" w:rsidRDefault="002C259D" w:rsidP="00D24084">
      <w:pPr>
        <w:pStyle w:val="Nadpis3"/>
      </w:pPr>
      <w:bookmarkStart w:id="255" w:name="scroll-bookmark-194"/>
      <w:bookmarkStart w:id="256" w:name="_Toc101774418"/>
      <w:r>
        <w:t>Technické informácie</w:t>
      </w:r>
      <w:bookmarkEnd w:id="255"/>
      <w:bookmarkEnd w:id="256"/>
    </w:p>
    <w:p w14:paraId="7444A282" w14:textId="7AEDE530" w:rsidR="00AD205C" w:rsidRDefault="002C259D" w:rsidP="00D24084">
      <w:pPr>
        <w:pStyle w:val="Nadpis4"/>
      </w:pPr>
      <w:bookmarkStart w:id="257" w:name="scroll-bookmark-195"/>
      <w:r>
        <w:t>Technická špecifikácia poskytovanej webovej služby</w:t>
      </w:r>
      <w:bookmarkEnd w:id="257"/>
    </w:p>
    <w:tbl>
      <w:tblPr>
        <w:tblStyle w:val="ScrollTableNormal"/>
        <w:tblW w:w="0" w:type="auto"/>
        <w:tblLayout w:type="fixed"/>
        <w:tblLook w:val="0020" w:firstRow="1" w:lastRow="0" w:firstColumn="0" w:lastColumn="0" w:noHBand="0" w:noVBand="0"/>
      </w:tblPr>
      <w:tblGrid>
        <w:gridCol w:w="1361"/>
        <w:gridCol w:w="7710"/>
      </w:tblGrid>
      <w:tr w:rsidR="00AD205C" w14:paraId="1C27A9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81B58BB" w14:textId="77777777" w:rsidR="00AD205C" w:rsidRDefault="002C259D" w:rsidP="00D24084">
            <w:r>
              <w:t>Testovacie prostredie</w:t>
            </w:r>
          </w:p>
        </w:tc>
      </w:tr>
      <w:tr w:rsidR="00AD205C" w14:paraId="19B5A3F2" w14:textId="77777777" w:rsidTr="00AD205C">
        <w:tc>
          <w:tcPr>
            <w:tcW w:w="1361" w:type="dxa"/>
            <w:tcMar>
              <w:top w:w="30" w:type="dxa"/>
              <w:left w:w="30" w:type="dxa"/>
              <w:bottom w:w="20" w:type="dxa"/>
              <w:right w:w="30" w:type="dxa"/>
            </w:tcMar>
          </w:tcPr>
          <w:p w14:paraId="388BE94D" w14:textId="77777777" w:rsidR="00AD205C" w:rsidRDefault="002C259D" w:rsidP="00D24084">
            <w:r>
              <w:t>WSDL</w:t>
            </w:r>
          </w:p>
        </w:tc>
        <w:tc>
          <w:tcPr>
            <w:tcW w:w="7710" w:type="dxa"/>
            <w:tcMar>
              <w:top w:w="30" w:type="dxa"/>
              <w:left w:w="30" w:type="dxa"/>
              <w:bottom w:w="20" w:type="dxa"/>
              <w:right w:w="30" w:type="dxa"/>
            </w:tcMar>
          </w:tcPr>
          <w:p w14:paraId="6A82098F" w14:textId="77777777" w:rsidR="00AD205C" w:rsidRDefault="00000814" w:rsidP="00D24084">
            <w:hyperlink r:id="rId517" w:history="1">
              <w:r w:rsidR="002C259D">
                <w:rPr>
                  <w:rStyle w:val="Hypertextovprepojenie"/>
                </w:rPr>
                <w:t>https://tcep.financnasprava.sk/tcep/procw/CEP.MRP.ElektronickeSluzby.Svc.Wcf/ElektronickeSluzbyService.svc?singlewsdl</w:t>
              </w:r>
            </w:hyperlink>
          </w:p>
        </w:tc>
      </w:tr>
      <w:tr w:rsidR="00AD205C" w14:paraId="2A519A34" w14:textId="77777777" w:rsidTr="00AD205C">
        <w:tc>
          <w:tcPr>
            <w:tcW w:w="1361" w:type="dxa"/>
            <w:tcMar>
              <w:top w:w="30" w:type="dxa"/>
              <w:left w:w="30" w:type="dxa"/>
              <w:bottom w:w="20" w:type="dxa"/>
              <w:right w:w="30" w:type="dxa"/>
            </w:tcMar>
          </w:tcPr>
          <w:p w14:paraId="685F2B17" w14:textId="77777777" w:rsidR="00AD205C" w:rsidRDefault="002C259D" w:rsidP="00D24084">
            <w:r>
              <w:t>URL</w:t>
            </w:r>
          </w:p>
        </w:tc>
        <w:tc>
          <w:tcPr>
            <w:tcW w:w="7710" w:type="dxa"/>
            <w:tcMar>
              <w:top w:w="30" w:type="dxa"/>
              <w:left w:w="30" w:type="dxa"/>
              <w:bottom w:w="20" w:type="dxa"/>
              <w:right w:w="30" w:type="dxa"/>
            </w:tcMar>
          </w:tcPr>
          <w:p w14:paraId="260509B1" w14:textId="77777777" w:rsidR="00AD205C" w:rsidRDefault="00000814" w:rsidP="00D24084">
            <w:hyperlink r:id="rId518" w:history="1">
              <w:r w:rsidR="002C259D">
                <w:rPr>
                  <w:rStyle w:val="Hypertextovprepojenie"/>
                </w:rPr>
                <w:t>https://tcep.financnasprava.sk/tcep/procw/CEP.MRP.ElektronickeSluzby.Svc.Wcf/ElektronickeSluzbyService.svc</w:t>
              </w:r>
            </w:hyperlink>
          </w:p>
        </w:tc>
      </w:tr>
    </w:tbl>
    <w:p w14:paraId="17957AA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EFD7B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C8E661A" w14:textId="77777777" w:rsidR="00AD205C" w:rsidRDefault="002C259D" w:rsidP="00D24084">
            <w:r>
              <w:t>Produkčné prostredie</w:t>
            </w:r>
          </w:p>
        </w:tc>
      </w:tr>
      <w:tr w:rsidR="00AD205C" w14:paraId="6DD7D235" w14:textId="77777777" w:rsidTr="00AD205C">
        <w:tc>
          <w:tcPr>
            <w:tcW w:w="1361" w:type="dxa"/>
            <w:tcMar>
              <w:top w:w="30" w:type="dxa"/>
              <w:left w:w="30" w:type="dxa"/>
              <w:bottom w:w="20" w:type="dxa"/>
              <w:right w:w="30" w:type="dxa"/>
            </w:tcMar>
          </w:tcPr>
          <w:p w14:paraId="5532C937" w14:textId="77777777" w:rsidR="00AD205C" w:rsidRDefault="002C259D" w:rsidP="00D24084">
            <w:r>
              <w:t>WSDL</w:t>
            </w:r>
          </w:p>
        </w:tc>
        <w:tc>
          <w:tcPr>
            <w:tcW w:w="7710" w:type="dxa"/>
            <w:tcMar>
              <w:top w:w="30" w:type="dxa"/>
              <w:left w:w="30" w:type="dxa"/>
              <w:bottom w:w="20" w:type="dxa"/>
              <w:right w:w="30" w:type="dxa"/>
            </w:tcMar>
          </w:tcPr>
          <w:p w14:paraId="185E1EFF" w14:textId="77777777" w:rsidR="00AD205C" w:rsidRDefault="00000814" w:rsidP="00D24084">
            <w:hyperlink r:id="rId519" w:history="1">
              <w:r w:rsidR="002C259D">
                <w:rPr>
                  <w:rStyle w:val="Hypertextovprepojenie"/>
                </w:rPr>
                <w:t>https://www.cep.financnasprava.sk/cep/procw/CEP.MRP.ElektronickeSluzby.Svc.Wcf/ElektronickeSluzbyService.svc?singlewsdl</w:t>
              </w:r>
            </w:hyperlink>
          </w:p>
        </w:tc>
      </w:tr>
      <w:tr w:rsidR="00AD205C" w14:paraId="56407996" w14:textId="77777777" w:rsidTr="00AD205C">
        <w:tc>
          <w:tcPr>
            <w:tcW w:w="1361" w:type="dxa"/>
            <w:tcMar>
              <w:top w:w="30" w:type="dxa"/>
              <w:left w:w="30" w:type="dxa"/>
              <w:bottom w:w="20" w:type="dxa"/>
              <w:right w:w="30" w:type="dxa"/>
            </w:tcMar>
          </w:tcPr>
          <w:p w14:paraId="0BA83697" w14:textId="77777777" w:rsidR="00AD205C" w:rsidRDefault="002C259D" w:rsidP="00D24084">
            <w:r>
              <w:t>URL</w:t>
            </w:r>
          </w:p>
        </w:tc>
        <w:tc>
          <w:tcPr>
            <w:tcW w:w="7710" w:type="dxa"/>
            <w:tcMar>
              <w:top w:w="30" w:type="dxa"/>
              <w:left w:w="30" w:type="dxa"/>
              <w:bottom w:w="20" w:type="dxa"/>
              <w:right w:w="30" w:type="dxa"/>
            </w:tcMar>
          </w:tcPr>
          <w:p w14:paraId="4F42F1BB" w14:textId="77777777" w:rsidR="00AD205C" w:rsidRDefault="00000814" w:rsidP="00D24084">
            <w:hyperlink r:id="rId520" w:history="1">
              <w:r w:rsidR="002C259D">
                <w:rPr>
                  <w:rStyle w:val="Hypertextovprepojenie"/>
                </w:rPr>
                <w:t>https://www.cep.financnasprava.sk/cep/procw/CEP.MRP.ElektronickeSluzby.Svc.Wcf/ElektronickeSluzbyService.svc</w:t>
              </w:r>
            </w:hyperlink>
          </w:p>
        </w:tc>
      </w:tr>
    </w:tbl>
    <w:p w14:paraId="0285437E" w14:textId="3966B550" w:rsidR="00AD205C" w:rsidRDefault="002C259D" w:rsidP="00D24084">
      <w:pPr>
        <w:pStyle w:val="Nadpis4"/>
      </w:pPr>
      <w:bookmarkStart w:id="258" w:name="scroll-bookmark-196"/>
      <w:r>
        <w:t>Definícia dodatočných parametrov hlavičky správ (Header)</w:t>
      </w:r>
      <w:bookmarkEnd w:id="258"/>
    </w:p>
    <w:p w14:paraId="4D7ADDA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90" w:history="1">
        <w:r>
          <w:rPr>
            <w:rStyle w:val="Hypertextovprepojenie"/>
          </w:rPr>
          <w:t>kapitole 5</w:t>
        </w:r>
      </w:hyperlink>
      <w:r>
        <w:t>.</w:t>
      </w:r>
    </w:p>
    <w:p w14:paraId="7D959E24" w14:textId="5114F599" w:rsidR="00AD205C" w:rsidRDefault="002C259D" w:rsidP="00D24084">
      <w:pPr>
        <w:pStyle w:val="Nadpis4"/>
      </w:pPr>
      <w:bookmarkStart w:id="259" w:name="scroll-bookmark-197"/>
      <w:r>
        <w:t>Popis spôsobu zabezpečenia a autentifikácie pri volaní operácií služby</w:t>
      </w:r>
      <w:bookmarkEnd w:id="259"/>
    </w:p>
    <w:p w14:paraId="6FE0B97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B3739AF" w14:textId="77777777" w:rsidR="00AD205C" w:rsidRDefault="002C259D" w:rsidP="00D24084">
      <w:pPr>
        <w:pStyle w:val="Odsekzoznamu"/>
        <w:numPr>
          <w:ilvl w:val="0"/>
          <w:numId w:val="40"/>
        </w:numPr>
      </w:pPr>
      <w:r>
        <w:t>PrihlasenieMenomHeslom - prihlásenie používateľa menom a heslom,</w:t>
      </w:r>
    </w:p>
    <w:p w14:paraId="30ACBE60" w14:textId="77777777" w:rsidR="00AD205C" w:rsidRDefault="002C259D" w:rsidP="00D24084">
      <w:pPr>
        <w:pStyle w:val="Odsekzoznamu"/>
        <w:numPr>
          <w:ilvl w:val="0"/>
          <w:numId w:val="40"/>
        </w:numPr>
      </w:pPr>
      <w:r>
        <w:t>PrihlasenieCertifikatom - prihlásenie používateľa certifikátom.</w:t>
      </w:r>
    </w:p>
    <w:p w14:paraId="6E102D82" w14:textId="27A3CF1A" w:rsidR="00AD205C" w:rsidRDefault="002C259D" w:rsidP="00D24084">
      <w:pPr>
        <w:pStyle w:val="Nadpis4"/>
      </w:pPr>
      <w:bookmarkStart w:id="260" w:name="scroll-bookmark-198"/>
      <w:r>
        <w:t>Testovacie scenáre a prípady</w:t>
      </w:r>
      <w:bookmarkEnd w:id="260"/>
    </w:p>
    <w:tbl>
      <w:tblPr>
        <w:tblStyle w:val="ScrollTableNormal"/>
        <w:tblW w:w="9071" w:type="dxa"/>
        <w:tblLayout w:type="fixed"/>
        <w:tblLook w:val="0020" w:firstRow="1" w:lastRow="0" w:firstColumn="0" w:lastColumn="0" w:noHBand="0" w:noVBand="0"/>
      </w:tblPr>
      <w:tblGrid>
        <w:gridCol w:w="704"/>
        <w:gridCol w:w="3831"/>
        <w:gridCol w:w="4536"/>
      </w:tblGrid>
      <w:tr w:rsidR="00AD205C" w14:paraId="7B4D9B6F"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7DAEBCC0" w14:textId="77777777" w:rsidR="00AD205C" w:rsidRDefault="002C259D" w:rsidP="00D24084">
            <w:r>
              <w:t>Krok</w:t>
            </w:r>
          </w:p>
        </w:tc>
        <w:tc>
          <w:tcPr>
            <w:tcW w:w="3831" w:type="dxa"/>
            <w:tcMar>
              <w:top w:w="30" w:type="dxa"/>
              <w:left w:w="30" w:type="dxa"/>
              <w:bottom w:w="20" w:type="dxa"/>
              <w:right w:w="30" w:type="dxa"/>
            </w:tcMar>
          </w:tcPr>
          <w:p w14:paraId="338BFA93" w14:textId="77777777" w:rsidR="00AD205C" w:rsidRDefault="002C259D" w:rsidP="00D24084">
            <w:r>
              <w:t>Akcia</w:t>
            </w:r>
          </w:p>
        </w:tc>
        <w:tc>
          <w:tcPr>
            <w:tcW w:w="4536" w:type="dxa"/>
            <w:tcMar>
              <w:top w:w="30" w:type="dxa"/>
              <w:left w:w="30" w:type="dxa"/>
              <w:bottom w:w="20" w:type="dxa"/>
              <w:right w:w="30" w:type="dxa"/>
            </w:tcMar>
          </w:tcPr>
          <w:p w14:paraId="1C18B7BD" w14:textId="77777777" w:rsidR="00AD205C" w:rsidRDefault="002C259D" w:rsidP="00D24084">
            <w:r>
              <w:t>Očakávaný výsledok</w:t>
            </w:r>
          </w:p>
        </w:tc>
      </w:tr>
      <w:tr w:rsidR="00AD205C" w14:paraId="7C40658C" w14:textId="77777777" w:rsidTr="00AC6F83">
        <w:tc>
          <w:tcPr>
            <w:tcW w:w="704" w:type="dxa"/>
            <w:tcMar>
              <w:top w:w="30" w:type="dxa"/>
              <w:left w:w="30" w:type="dxa"/>
              <w:bottom w:w="20" w:type="dxa"/>
              <w:right w:w="30" w:type="dxa"/>
            </w:tcMar>
          </w:tcPr>
          <w:p w14:paraId="6B50DFFE" w14:textId="77777777" w:rsidR="00AD205C" w:rsidRDefault="002C259D" w:rsidP="00D24084">
            <w:r>
              <w:t>1.</w:t>
            </w:r>
          </w:p>
        </w:tc>
        <w:tc>
          <w:tcPr>
            <w:tcW w:w="3831" w:type="dxa"/>
            <w:tcMar>
              <w:top w:w="30" w:type="dxa"/>
              <w:left w:w="30" w:type="dxa"/>
              <w:bottom w:w="20" w:type="dxa"/>
              <w:right w:w="30" w:type="dxa"/>
            </w:tcMar>
          </w:tcPr>
          <w:p w14:paraId="18ADF80E" w14:textId="77777777" w:rsidR="00AD205C" w:rsidRDefault="002C259D" w:rsidP="00D24084">
            <w:r>
              <w:t>Používateľ zavolá služba_is_239 pre získanie číselnika typov podaní</w:t>
            </w:r>
          </w:p>
        </w:tc>
        <w:tc>
          <w:tcPr>
            <w:tcW w:w="4536" w:type="dxa"/>
            <w:tcMar>
              <w:top w:w="30" w:type="dxa"/>
              <w:left w:w="30" w:type="dxa"/>
              <w:bottom w:w="20" w:type="dxa"/>
              <w:right w:w="30" w:type="dxa"/>
            </w:tcMar>
          </w:tcPr>
          <w:p w14:paraId="6511F066" w14:textId="77777777" w:rsidR="00AD205C" w:rsidRDefault="002C259D" w:rsidP="00D24084">
            <w:r>
              <w:t>Služba vráti zoznam položiek číselníka typov podaní</w:t>
            </w:r>
          </w:p>
        </w:tc>
      </w:tr>
      <w:tr w:rsidR="00AD205C" w14:paraId="1A0A0394" w14:textId="77777777" w:rsidTr="00AC6F83">
        <w:tc>
          <w:tcPr>
            <w:tcW w:w="704" w:type="dxa"/>
            <w:tcMar>
              <w:top w:w="30" w:type="dxa"/>
              <w:left w:w="30" w:type="dxa"/>
              <w:bottom w:w="20" w:type="dxa"/>
              <w:right w:w="30" w:type="dxa"/>
            </w:tcMar>
          </w:tcPr>
          <w:p w14:paraId="4D84ACA9" w14:textId="77777777" w:rsidR="00AD205C" w:rsidRDefault="002C259D" w:rsidP="00D24084">
            <w:r>
              <w:t>2.</w:t>
            </w:r>
          </w:p>
        </w:tc>
        <w:tc>
          <w:tcPr>
            <w:tcW w:w="3831" w:type="dxa"/>
            <w:tcMar>
              <w:top w:w="30" w:type="dxa"/>
              <w:left w:w="30" w:type="dxa"/>
              <w:bottom w:w="20" w:type="dxa"/>
              <w:right w:w="30" w:type="dxa"/>
            </w:tcMar>
          </w:tcPr>
          <w:p w14:paraId="75E0B286" w14:textId="77777777" w:rsidR="00AD205C" w:rsidRDefault="002C259D" w:rsidP="00D24084">
            <w:r>
              <w:t>Používateľ zavolá sluzba_is_49216 pre získanie kontextu typu podania</w:t>
            </w:r>
          </w:p>
        </w:tc>
        <w:tc>
          <w:tcPr>
            <w:tcW w:w="4536" w:type="dxa"/>
            <w:tcMar>
              <w:top w:w="30" w:type="dxa"/>
              <w:left w:w="30" w:type="dxa"/>
              <w:bottom w:w="20" w:type="dxa"/>
              <w:right w:w="30" w:type="dxa"/>
            </w:tcMar>
          </w:tcPr>
          <w:p w14:paraId="482DA46F" w14:textId="77777777" w:rsidR="00AD205C" w:rsidRDefault="002C259D" w:rsidP="00D24084">
            <w:r>
              <w:t>Služba vráti kontext pre požadovaný typ podania platný k požadovanému dátumu</w:t>
            </w:r>
          </w:p>
        </w:tc>
      </w:tr>
    </w:tbl>
    <w:p w14:paraId="0D3802A9" w14:textId="07EF86F8" w:rsidR="00AD205C" w:rsidRDefault="002C259D" w:rsidP="00D24084">
      <w:pPr>
        <w:pStyle w:val="Nadpis4"/>
      </w:pPr>
      <w:bookmarkStart w:id="261" w:name="scroll-bookmark-199"/>
      <w:r>
        <w:t>Technické operácie služby</w:t>
      </w:r>
      <w:bookmarkEnd w:id="261"/>
    </w:p>
    <w:tbl>
      <w:tblPr>
        <w:tblStyle w:val="ScrollTableNormal"/>
        <w:tblW w:w="0" w:type="auto"/>
        <w:tblLayout w:type="fixed"/>
        <w:tblLook w:val="0020" w:firstRow="1" w:lastRow="0" w:firstColumn="0" w:lastColumn="0" w:noHBand="0" w:noVBand="0"/>
      </w:tblPr>
      <w:tblGrid>
        <w:gridCol w:w="9071"/>
      </w:tblGrid>
      <w:tr w:rsidR="00AD205C" w14:paraId="5589BA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CAC238" w14:textId="77777777" w:rsidR="00AD205C" w:rsidRDefault="002C259D" w:rsidP="00D24084">
            <w:r>
              <w:t>Názov metódy</w:t>
            </w:r>
          </w:p>
        </w:tc>
      </w:tr>
      <w:tr w:rsidR="00AD205C" w14:paraId="7FFBDB9A" w14:textId="77777777" w:rsidTr="00AD205C">
        <w:tc>
          <w:tcPr>
            <w:tcW w:w="9071" w:type="dxa"/>
            <w:tcMar>
              <w:top w:w="30" w:type="dxa"/>
              <w:left w:w="30" w:type="dxa"/>
              <w:bottom w:w="20" w:type="dxa"/>
              <w:right w:w="30" w:type="dxa"/>
            </w:tcMar>
          </w:tcPr>
          <w:p w14:paraId="1FBF10FF" w14:textId="77777777" w:rsidR="00AD205C" w:rsidRDefault="002C259D" w:rsidP="00D24084">
            <w:r>
              <w:t>PoskytnutieKontextuTypuPodania</w:t>
            </w:r>
          </w:p>
        </w:tc>
      </w:tr>
    </w:tbl>
    <w:p w14:paraId="7C24A265"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6FFA4313"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476FBD9" w14:textId="77777777" w:rsidR="00AD205C" w:rsidRDefault="002C259D" w:rsidP="00D24084">
            <w:r>
              <w:t>Vstupný parameter</w:t>
            </w:r>
          </w:p>
        </w:tc>
        <w:tc>
          <w:tcPr>
            <w:tcW w:w="6666" w:type="dxa"/>
            <w:tcMar>
              <w:top w:w="30" w:type="dxa"/>
              <w:left w:w="30" w:type="dxa"/>
              <w:bottom w:w="20" w:type="dxa"/>
              <w:right w:w="30" w:type="dxa"/>
            </w:tcMar>
          </w:tcPr>
          <w:p w14:paraId="03A870C1" w14:textId="77777777" w:rsidR="00AD205C" w:rsidRDefault="002C259D" w:rsidP="00D24084">
            <w:r>
              <w:t>Popis</w:t>
            </w:r>
          </w:p>
        </w:tc>
      </w:tr>
      <w:tr w:rsidR="00AD205C" w14:paraId="1AEE4FA3" w14:textId="77777777" w:rsidTr="00AC6F83">
        <w:tc>
          <w:tcPr>
            <w:tcW w:w="2405" w:type="dxa"/>
            <w:tcMar>
              <w:top w:w="30" w:type="dxa"/>
              <w:left w:w="30" w:type="dxa"/>
              <w:bottom w:w="20" w:type="dxa"/>
              <w:right w:w="30" w:type="dxa"/>
            </w:tcMar>
          </w:tcPr>
          <w:p w14:paraId="6EEC1B1F" w14:textId="77777777" w:rsidR="00AD205C" w:rsidRDefault="002C259D" w:rsidP="00D24084">
            <w:r>
              <w:t>ExternyKodTypuPodania</w:t>
            </w:r>
          </w:p>
        </w:tc>
        <w:tc>
          <w:tcPr>
            <w:tcW w:w="6666" w:type="dxa"/>
            <w:tcMar>
              <w:top w:w="30" w:type="dxa"/>
              <w:left w:w="30" w:type="dxa"/>
              <w:bottom w:w="20" w:type="dxa"/>
              <w:right w:w="30" w:type="dxa"/>
            </w:tcMar>
          </w:tcPr>
          <w:p w14:paraId="72D971C4"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r w:rsidR="00AD205C" w14:paraId="570CB5A9" w14:textId="77777777" w:rsidTr="00AC6F83">
        <w:tc>
          <w:tcPr>
            <w:tcW w:w="2405" w:type="dxa"/>
            <w:tcMar>
              <w:top w:w="30" w:type="dxa"/>
              <w:left w:w="30" w:type="dxa"/>
              <w:bottom w:w="20" w:type="dxa"/>
              <w:right w:w="30" w:type="dxa"/>
            </w:tcMar>
          </w:tcPr>
          <w:p w14:paraId="4371D530" w14:textId="77777777" w:rsidR="00AD205C" w:rsidRDefault="002C259D" w:rsidP="00D24084">
            <w:r>
              <w:t>PlatnostKDatumu</w:t>
            </w:r>
          </w:p>
        </w:tc>
        <w:tc>
          <w:tcPr>
            <w:tcW w:w="6666" w:type="dxa"/>
            <w:tcMar>
              <w:top w:w="30" w:type="dxa"/>
              <w:left w:w="30" w:type="dxa"/>
              <w:bottom w:w="20" w:type="dxa"/>
              <w:right w:w="30" w:type="dxa"/>
            </w:tcMar>
          </w:tcPr>
          <w:p w14:paraId="010C7C64" w14:textId="77777777" w:rsidR="00AD205C" w:rsidRDefault="002C259D" w:rsidP="00D24084">
            <w:r>
              <w:t>Dátum, ku ktorému požaduje používateľ služby získať platné data</w:t>
            </w:r>
          </w:p>
        </w:tc>
      </w:tr>
    </w:tbl>
    <w:p w14:paraId="1DA1EA1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235F2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9F380B" w14:textId="77777777" w:rsidR="00AD205C" w:rsidRPr="00AC6F83" w:rsidRDefault="002C259D" w:rsidP="00D24084">
            <w:pPr>
              <w:rPr>
                <w:sz w:val="16"/>
                <w:szCs w:val="16"/>
              </w:rPr>
            </w:pPr>
            <w:r w:rsidRPr="00AC6F83">
              <w:t>Request</w:t>
            </w:r>
          </w:p>
        </w:tc>
      </w:tr>
      <w:tr w:rsidR="00AD205C" w:rsidRPr="00AC6F83" w14:paraId="09EF9B6A" w14:textId="77777777" w:rsidTr="00AD205C">
        <w:tc>
          <w:tcPr>
            <w:tcW w:w="9071" w:type="dxa"/>
            <w:tcMar>
              <w:top w:w="30" w:type="dxa"/>
              <w:left w:w="30" w:type="dxa"/>
              <w:bottom w:w="20" w:type="dxa"/>
              <w:right w:w="30" w:type="dxa"/>
            </w:tcMar>
          </w:tcPr>
          <w:p w14:paraId="4A99D0E4" w14:textId="77777777" w:rsidR="00AD205C" w:rsidRPr="00AC6F83" w:rsidRDefault="002C259D" w:rsidP="00D24084">
            <w:r w:rsidRPr="00AC6F83">
              <w:t>&lt;soap:Envelope xmlns:soap="</w:t>
            </w:r>
            <w:hyperlink r:id="rId521" w:history="1">
              <w:r w:rsidRPr="00AC6F83">
                <w:rPr>
                  <w:rStyle w:val="Hypertextovprepojenie"/>
                  <w:sz w:val="16"/>
                  <w:szCs w:val="16"/>
                </w:rPr>
                <w:t>http://www.w3.org/2003/05/soap-envelope</w:t>
              </w:r>
            </w:hyperlink>
            <w:r w:rsidRPr="00AC6F83">
              <w:t>" xmlns:elek="</w:t>
            </w:r>
            <w:hyperlink r:id="rId522" w:history="1">
              <w:r w:rsidRPr="00AC6F83">
                <w:rPr>
                  <w:rStyle w:val="Hypertextovprepojenie"/>
                  <w:sz w:val="16"/>
                  <w:szCs w:val="16"/>
                </w:rPr>
                <w:t>http://www.cep.financnasprava.sk/ElektronickeSluzby</w:t>
              </w:r>
            </w:hyperlink>
            <w:r w:rsidRPr="00AC6F83">
              <w:t>" xmlns:pos="</w:t>
            </w:r>
            <w:hyperlink r:id="rId523" w:history="1">
              <w:r w:rsidRPr="00AC6F83">
                <w:rPr>
                  <w:rStyle w:val="Hypertextovprepojenie"/>
                  <w:sz w:val="16"/>
                  <w:szCs w:val="16"/>
                </w:rPr>
                <w:t>http://www.cep.financnasprava.sk/ElektronickeSluzby/PoskytnutieKontextuTypuPodania</w:t>
              </w:r>
            </w:hyperlink>
            <w:r w:rsidRPr="00AC6F83">
              <w:t>"&gt;</w:t>
            </w:r>
            <w:r w:rsidRPr="00AC6F83">
              <w:br/>
              <w:t>    &lt;soap:Header/&gt;</w:t>
            </w:r>
            <w:r w:rsidRPr="00AC6F83">
              <w:br/>
              <w:t>    &lt;soap:Body&gt;</w:t>
            </w:r>
            <w:r w:rsidRPr="00AC6F83">
              <w:br/>
              <w:t>        &lt;elek:PoskytnutieKontextuTypuPodania&gt;</w:t>
            </w:r>
            <w:r w:rsidRPr="00AC6F83">
              <w:br/>
              <w:t>            &lt;elek:poskytnutieKontextuTypuPodaniaVstup&gt;</w:t>
            </w:r>
            <w:r w:rsidRPr="00AC6F83">
              <w:br/>
              <w:t>                &lt;pos:ExternyKodTypuPodania&gt;P_SOPK_0101_v1.0&lt;/pos:ExternyKodTypuPodania&gt;</w:t>
            </w:r>
            <w:r w:rsidRPr="00AC6F83">
              <w:br/>
              <w:t>                &lt;pos:PlatnostKDatumu&gt;2014-01-01T00:00:00&lt;/pos:PlatnostKDatumu&gt;</w:t>
            </w:r>
            <w:r w:rsidRPr="00AC6F83">
              <w:br/>
              <w:t>            &lt;/elek:poskytnutieKontextuTypuPodaniaVstup&gt;</w:t>
            </w:r>
            <w:r w:rsidRPr="00AC6F83">
              <w:br/>
              <w:t>        &lt;/elek:PoskytnutieKontextuTypuPodania&gt;</w:t>
            </w:r>
            <w:r w:rsidRPr="00AC6F83">
              <w:br/>
              <w:t>    &lt;/soap:Body&gt;</w:t>
            </w:r>
            <w:r w:rsidRPr="00AC6F83">
              <w:br/>
              <w:t>&lt;/soap:Envelope&gt;</w:t>
            </w:r>
          </w:p>
        </w:tc>
      </w:tr>
    </w:tbl>
    <w:p w14:paraId="4829EA2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9C5ED3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08C04C" w14:textId="77777777" w:rsidR="00AD205C" w:rsidRPr="00AC6F83" w:rsidRDefault="002C259D" w:rsidP="00D24084">
            <w:pPr>
              <w:rPr>
                <w:sz w:val="16"/>
                <w:szCs w:val="16"/>
              </w:rPr>
            </w:pPr>
            <w:r w:rsidRPr="00AC6F83">
              <w:t>Response</w:t>
            </w:r>
          </w:p>
        </w:tc>
      </w:tr>
      <w:tr w:rsidR="00AD205C" w:rsidRPr="00AC6F83" w14:paraId="6C83B0E4" w14:textId="77777777" w:rsidTr="00AD205C">
        <w:tc>
          <w:tcPr>
            <w:tcW w:w="9071" w:type="dxa"/>
            <w:tcMar>
              <w:top w:w="30" w:type="dxa"/>
              <w:left w:w="30" w:type="dxa"/>
              <w:bottom w:w="20" w:type="dxa"/>
              <w:right w:w="30" w:type="dxa"/>
            </w:tcMar>
          </w:tcPr>
          <w:p w14:paraId="69293283" w14:textId="77777777" w:rsidR="00AD205C" w:rsidRPr="00AC6F83" w:rsidRDefault="002C259D" w:rsidP="00D24084">
            <w:r w:rsidRPr="00AC6F83">
              <w:t>&lt;s:Envelope xmlns:s="</w:t>
            </w:r>
            <w:hyperlink r:id="rId524" w:history="1">
              <w:r w:rsidRPr="00AC6F83">
                <w:rPr>
                  <w:rStyle w:val="Hypertextovprepojenie"/>
                  <w:sz w:val="16"/>
                  <w:szCs w:val="16"/>
                </w:rPr>
                <w:t>http://www.w3.org/2003/05/soap-envelope</w:t>
              </w:r>
            </w:hyperlink>
            <w:r w:rsidRPr="00AC6F83">
              <w:t>" xmlns:a="</w:t>
            </w:r>
            <w:hyperlink r:id="rId525"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90" w:history="1">
              <w:r w:rsidRPr="00AC6F83">
                <w:rPr>
                  <w:rStyle w:val="Hypertextovprepojenie"/>
                  <w:sz w:val="16"/>
                  <w:szCs w:val="16"/>
                </w:rPr>
                <w:t>http://www.cep.financnasprava.sk/ElektronickeSluzby/IElektronickeSluzby/PoskytnutieKontextuTypuPodaniaResponse&lt;/a:Action</w:t>
              </w:r>
            </w:hyperlink>
            <w:r w:rsidRPr="00AC6F83">
              <w:t>&gt;</w:t>
            </w:r>
            <w:r w:rsidRPr="00AC6F83">
              <w:br/>
              <w:t>    &lt;/s:Header&gt;</w:t>
            </w:r>
            <w:r w:rsidRPr="00AC6F83">
              <w:br/>
              <w:t>    &lt;s:Body&gt;</w:t>
            </w:r>
            <w:r w:rsidRPr="00AC6F83">
              <w:br/>
              <w:t>        &lt;PoskytnutieKontextuTypuPodaniaResponse xmlns="</w:t>
            </w:r>
            <w:hyperlink r:id="rId526" w:history="1">
              <w:r w:rsidRPr="00AC6F83">
                <w:rPr>
                  <w:rStyle w:val="Hypertextovprepojenie"/>
                  <w:sz w:val="16"/>
                  <w:szCs w:val="16"/>
                </w:rPr>
                <w:t>http://www.cep.financnasprava.sk/ElektronickeSluzby</w:t>
              </w:r>
            </w:hyperlink>
            <w:r w:rsidRPr="00AC6F83">
              <w:t>"&gt;</w:t>
            </w:r>
            <w:r w:rsidRPr="00AC6F83">
              <w:br/>
              <w:t>            &lt;PoskytnutieKontextuTypuPodaniaResult xmlns:b="</w:t>
            </w:r>
            <w:hyperlink r:id="rId527" w:history="1">
              <w:r w:rsidRPr="00AC6F83">
                <w:rPr>
                  <w:rStyle w:val="Hypertextovprepojenie"/>
                  <w:sz w:val="16"/>
                  <w:szCs w:val="16"/>
                </w:rPr>
                <w:t>http://www.cep.financnasprava.sk/ElektronickeSluzby/PoskytnutieKontextuTypuPodania</w:t>
              </w:r>
            </w:hyperlink>
            <w:r w:rsidRPr="00AC6F83">
              <w:t>" xmlns:i="</w:t>
            </w:r>
            <w:hyperlink r:id="rId528" w:history="1">
              <w:r w:rsidRPr="00AC6F83">
                <w:rPr>
                  <w:rStyle w:val="Hypertextovprepojenie"/>
                  <w:sz w:val="16"/>
                  <w:szCs w:val="16"/>
                </w:rPr>
                <w:t>http://www.w3.org/2001/XMLSchema-instance</w:t>
              </w:r>
            </w:hyperlink>
            <w:r w:rsidRPr="00AC6F83">
              <w:t>"&gt;</w:t>
            </w:r>
            <w:r w:rsidRPr="00AC6F83">
              <w:br/>
              <w:t>                &lt;NavratovaHodnota xmlns="</w:t>
            </w:r>
            <w:hyperlink r:id="rId529" w:history="1">
              <w:r w:rsidRPr="00AC6F83">
                <w:rPr>
                  <w:rStyle w:val="Hypertextovprepojenie"/>
                  <w:sz w:val="16"/>
                  <w:szCs w:val="16"/>
                </w:rPr>
                <w:t>http://www.cep.financnasprava.sk/ElektronickeSluzby/OutputBase</w:t>
              </w:r>
            </w:hyperlink>
            <w:r w:rsidRPr="00AC6F83">
              <w:t>" xmlns:c="</w:t>
            </w:r>
            <w:hyperlink r:id="rId530"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&lt;/NavratovaHodnota&gt;</w:t>
            </w:r>
            <w:r w:rsidRPr="00AC6F83">
              <w:br/>
              <w:t>                &lt;b:TypPodania&gt;</w:t>
            </w:r>
            <w:r w:rsidRPr="00AC6F83">
              <w:br/>
              <w:t>                    &lt;b:ExternyKod&gt;P_SOPK_0101_v1.0&lt;/b:ExternyKod&gt;</w:t>
            </w:r>
            <w:r w:rsidRPr="00AC6F83">
              <w:br/>
              <w:t>                    &lt;b:Nazov&gt;Žiadosť o vydanie certifikátu o pôvode tovaru&lt;/b:Nazov&gt;</w:t>
            </w:r>
            <w:r w:rsidRPr="00AC6F83">
              <w:br/>
              <w:t>                    &lt;b:PlatnostDo i:nil="true" /&gt;</w:t>
            </w:r>
            <w:r w:rsidRPr="00AC6F83">
              <w:br/>
              <w:t>                    &lt;b:PlatnostOd&gt;2013-06-14T00:00:00&lt;/b:PlatnostOd&gt;</w:t>
            </w:r>
            <w:r w:rsidRPr="00AC6F83">
              <w:br/>
              <w:t>                    &lt;b:SmerPohybuKod&gt;1&lt;/b:SmerPohybuKod&gt;</w:t>
            </w:r>
            <w:r w:rsidRPr="00AC6F83">
              <w:br/>
              <w:t>                    &lt;b:SmerPohybuPopis&gt;prijímaný&lt;/b:SmerPohybuPopis&gt;</w:t>
            </w:r>
            <w:r w:rsidRPr="00AC6F83">
              <w:br/>
              <w:t>                    &lt;b:TypySkupinyPodpisov i:nil="true" /&gt;</w:t>
            </w:r>
            <w:r w:rsidRPr="00AC6F83">
              <w:br/>
              <w:t>                &lt;/b:TypPodania&gt;</w:t>
            </w:r>
            <w:r w:rsidRPr="00AC6F83">
              <w:br/>
              <w:t>            &lt;/PoskytnutieKontextuTypuPodaniaResult&gt;</w:t>
            </w:r>
            <w:r w:rsidRPr="00AC6F83">
              <w:br/>
              <w:t>        &lt;/PoskytnutieKontextuTypuPodaniaResponse&gt;</w:t>
            </w:r>
            <w:r w:rsidRPr="00AC6F83">
              <w:br/>
            </w:r>
            <w:r w:rsidRPr="00AC6F83">
              <w:lastRenderedPageBreak/>
              <w:t>    &lt;/s:Body&gt;</w:t>
            </w:r>
            <w:r w:rsidRPr="00AC6F83">
              <w:br/>
              <w:t>&lt;/s:Envelope&gt;</w:t>
            </w:r>
          </w:p>
        </w:tc>
      </w:tr>
    </w:tbl>
    <w:p w14:paraId="13260AD9" w14:textId="77777777" w:rsidR="00AD205C" w:rsidRDefault="00AD205C" w:rsidP="00D24084"/>
    <w:p w14:paraId="357AEF97" w14:textId="31FDDF21" w:rsidR="00AD205C" w:rsidRDefault="002C259D" w:rsidP="00D24084">
      <w:pPr>
        <w:pStyle w:val="Nadpis4"/>
      </w:pPr>
      <w:bookmarkStart w:id="262" w:name="scroll-bookmark-200"/>
      <w:r>
        <w:t>Popis výnimiek</w:t>
      </w:r>
      <w:bookmarkEnd w:id="262"/>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8E4D9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4635A4" w14:textId="77777777" w:rsidR="00AD205C" w:rsidRDefault="002C259D" w:rsidP="00D24084">
            <w:r>
              <w:t>Kód</w:t>
            </w:r>
          </w:p>
        </w:tc>
        <w:tc>
          <w:tcPr>
            <w:tcW w:w="3628" w:type="dxa"/>
            <w:tcMar>
              <w:top w:w="30" w:type="dxa"/>
              <w:left w:w="30" w:type="dxa"/>
              <w:bottom w:w="20" w:type="dxa"/>
              <w:right w:w="30" w:type="dxa"/>
            </w:tcMar>
          </w:tcPr>
          <w:p w14:paraId="4884C0D9" w14:textId="77777777" w:rsidR="00AD205C" w:rsidRDefault="002C259D" w:rsidP="00D24084">
            <w:r>
              <w:t>Popís</w:t>
            </w:r>
          </w:p>
        </w:tc>
        <w:tc>
          <w:tcPr>
            <w:tcW w:w="3628" w:type="dxa"/>
            <w:tcMar>
              <w:top w:w="30" w:type="dxa"/>
              <w:left w:w="30" w:type="dxa"/>
              <w:bottom w:w="20" w:type="dxa"/>
              <w:right w:w="30" w:type="dxa"/>
            </w:tcMar>
          </w:tcPr>
          <w:p w14:paraId="27E730BB" w14:textId="77777777" w:rsidR="00AD205C" w:rsidRDefault="002C259D" w:rsidP="00D24084">
            <w:r>
              <w:t>Špecifikácia chyby</w:t>
            </w:r>
          </w:p>
        </w:tc>
        <w:tc>
          <w:tcPr>
            <w:tcW w:w="907" w:type="dxa"/>
            <w:tcMar>
              <w:top w:w="30" w:type="dxa"/>
              <w:left w:w="30" w:type="dxa"/>
              <w:bottom w:w="20" w:type="dxa"/>
              <w:right w:w="30" w:type="dxa"/>
            </w:tcMar>
          </w:tcPr>
          <w:p w14:paraId="6B453EFD" w14:textId="77777777" w:rsidR="00AD205C" w:rsidRDefault="002C259D" w:rsidP="00D24084">
            <w:r>
              <w:t>Typ chyby</w:t>
            </w:r>
          </w:p>
        </w:tc>
      </w:tr>
      <w:tr w:rsidR="00AD205C" w14:paraId="0B603EBA" w14:textId="77777777" w:rsidTr="00AD205C">
        <w:tc>
          <w:tcPr>
            <w:tcW w:w="907" w:type="dxa"/>
            <w:tcMar>
              <w:top w:w="30" w:type="dxa"/>
              <w:left w:w="30" w:type="dxa"/>
              <w:bottom w:w="20" w:type="dxa"/>
              <w:right w:w="30" w:type="dxa"/>
            </w:tcMar>
          </w:tcPr>
          <w:p w14:paraId="2042B5FA" w14:textId="77777777" w:rsidR="00AD205C" w:rsidRDefault="002C259D" w:rsidP="00D24084">
            <w:r>
              <w:t>-999</w:t>
            </w:r>
          </w:p>
        </w:tc>
        <w:tc>
          <w:tcPr>
            <w:tcW w:w="3628" w:type="dxa"/>
            <w:tcMar>
              <w:top w:w="30" w:type="dxa"/>
              <w:left w:w="30" w:type="dxa"/>
              <w:bottom w:w="20" w:type="dxa"/>
              <w:right w:w="30" w:type="dxa"/>
            </w:tcMar>
          </w:tcPr>
          <w:p w14:paraId="3A4C0CCA" w14:textId="77777777" w:rsidR="00AD205C" w:rsidRDefault="002C259D" w:rsidP="00D24084">
            <w:r>
              <w:t>Neexistujúce oprávnenie na službu</w:t>
            </w:r>
          </w:p>
        </w:tc>
        <w:tc>
          <w:tcPr>
            <w:tcW w:w="3628" w:type="dxa"/>
            <w:tcMar>
              <w:top w:w="30" w:type="dxa"/>
              <w:left w:w="30" w:type="dxa"/>
              <w:bottom w:w="20" w:type="dxa"/>
              <w:right w:w="30" w:type="dxa"/>
            </w:tcMar>
          </w:tcPr>
          <w:p w14:paraId="12937A7A" w14:textId="77777777" w:rsidR="00AD205C" w:rsidRDefault="002C259D" w:rsidP="00D24084">
            <w:r>
              <w:t>Neexistujúce oprávnenie na službu</w:t>
            </w:r>
          </w:p>
        </w:tc>
        <w:tc>
          <w:tcPr>
            <w:tcW w:w="907" w:type="dxa"/>
            <w:tcMar>
              <w:top w:w="30" w:type="dxa"/>
              <w:left w:w="30" w:type="dxa"/>
              <w:bottom w:w="20" w:type="dxa"/>
              <w:right w:w="30" w:type="dxa"/>
            </w:tcMar>
          </w:tcPr>
          <w:p w14:paraId="3ECE4CAC" w14:textId="77777777" w:rsidR="00AD205C" w:rsidRDefault="002C259D" w:rsidP="00D24084">
            <w:r>
              <w:t>Biznis</w:t>
            </w:r>
          </w:p>
        </w:tc>
      </w:tr>
      <w:tr w:rsidR="00AD205C" w14:paraId="31F31EDA" w14:textId="77777777" w:rsidTr="00AD205C">
        <w:tc>
          <w:tcPr>
            <w:tcW w:w="907" w:type="dxa"/>
            <w:tcMar>
              <w:top w:w="30" w:type="dxa"/>
              <w:left w:w="30" w:type="dxa"/>
              <w:bottom w:w="20" w:type="dxa"/>
              <w:right w:w="30" w:type="dxa"/>
            </w:tcMar>
          </w:tcPr>
          <w:p w14:paraId="065309B1" w14:textId="77777777" w:rsidR="00AD205C" w:rsidRDefault="002C259D" w:rsidP="00D24084">
            <w:r>
              <w:t>7</w:t>
            </w:r>
          </w:p>
        </w:tc>
        <w:tc>
          <w:tcPr>
            <w:tcW w:w="3628" w:type="dxa"/>
            <w:tcMar>
              <w:top w:w="30" w:type="dxa"/>
              <w:left w:w="30" w:type="dxa"/>
              <w:bottom w:w="20" w:type="dxa"/>
              <w:right w:w="30" w:type="dxa"/>
            </w:tcMar>
          </w:tcPr>
          <w:p w14:paraId="3AA76D8B"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442247B6" w14:textId="77777777" w:rsidR="00AD205C" w:rsidRDefault="002C259D" w:rsidP="00D24084">
            <w:r>
              <w:t>Požadovaný typ podania v systéme neexistuje</w:t>
            </w:r>
          </w:p>
        </w:tc>
        <w:tc>
          <w:tcPr>
            <w:tcW w:w="907" w:type="dxa"/>
            <w:tcMar>
              <w:top w:w="30" w:type="dxa"/>
              <w:left w:w="30" w:type="dxa"/>
              <w:bottom w:w="20" w:type="dxa"/>
              <w:right w:w="30" w:type="dxa"/>
            </w:tcMar>
          </w:tcPr>
          <w:p w14:paraId="7225DF44" w14:textId="77777777" w:rsidR="00AD205C" w:rsidRDefault="002C259D" w:rsidP="00D24084">
            <w:r>
              <w:t>Biznis</w:t>
            </w:r>
          </w:p>
        </w:tc>
      </w:tr>
    </w:tbl>
    <w:p w14:paraId="56F36171" w14:textId="7DD02A2D" w:rsidR="00AD205C" w:rsidRDefault="002C259D" w:rsidP="00D24084">
      <w:pPr>
        <w:pStyle w:val="Nadpis2"/>
      </w:pPr>
      <w:bookmarkStart w:id="263" w:name="scroll-bookmark-201"/>
      <w:bookmarkStart w:id="264" w:name="_Toc101774419"/>
      <w:r>
        <w:t>Poskytnutie histórie komunikácie</w:t>
      </w:r>
      <w:bookmarkEnd w:id="263"/>
      <w:bookmarkEnd w:id="264"/>
    </w:p>
    <w:tbl>
      <w:tblPr>
        <w:tblStyle w:val="ScrollTableNormal"/>
        <w:tblW w:w="0" w:type="auto"/>
        <w:tblLayout w:type="fixed"/>
        <w:tblLook w:val="0000" w:firstRow="0" w:lastRow="0" w:firstColumn="0" w:lastColumn="0" w:noHBand="0" w:noVBand="0"/>
      </w:tblPr>
      <w:tblGrid>
        <w:gridCol w:w="2268"/>
        <w:gridCol w:w="6803"/>
      </w:tblGrid>
      <w:tr w:rsidR="00AD205C" w14:paraId="32D040D3" w14:textId="77777777" w:rsidTr="00AD205C">
        <w:tc>
          <w:tcPr>
            <w:tcW w:w="2268" w:type="dxa"/>
            <w:tcMar>
              <w:top w:w="30" w:type="dxa"/>
              <w:left w:w="30" w:type="dxa"/>
              <w:bottom w:w="20" w:type="dxa"/>
              <w:right w:w="30" w:type="dxa"/>
            </w:tcMar>
          </w:tcPr>
          <w:p w14:paraId="51EE1A7F" w14:textId="77777777" w:rsidR="00AD205C" w:rsidRDefault="002C259D" w:rsidP="00D24084">
            <w:r>
              <w:t>Meta IS identifikátor poskytovanej služby</w:t>
            </w:r>
          </w:p>
        </w:tc>
        <w:tc>
          <w:tcPr>
            <w:tcW w:w="6803" w:type="dxa"/>
            <w:tcMar>
              <w:top w:w="30" w:type="dxa"/>
              <w:left w:w="30" w:type="dxa"/>
              <w:bottom w:w="20" w:type="dxa"/>
              <w:right w:w="30" w:type="dxa"/>
            </w:tcMar>
          </w:tcPr>
          <w:p w14:paraId="367B49F0" w14:textId="77777777" w:rsidR="00AD205C" w:rsidRDefault="002C259D" w:rsidP="00D24084">
            <w:r>
              <w:t>sluzba_is_50606</w:t>
            </w:r>
          </w:p>
        </w:tc>
      </w:tr>
      <w:tr w:rsidR="00AD205C" w14:paraId="2DDCB881" w14:textId="77777777" w:rsidTr="00AD205C">
        <w:tc>
          <w:tcPr>
            <w:tcW w:w="2268" w:type="dxa"/>
            <w:tcMar>
              <w:top w:w="30" w:type="dxa"/>
              <w:left w:w="30" w:type="dxa"/>
              <w:bottom w:w="20" w:type="dxa"/>
              <w:right w:w="30" w:type="dxa"/>
            </w:tcMar>
          </w:tcPr>
          <w:p w14:paraId="7A53A0D0" w14:textId="77777777" w:rsidR="00AD205C" w:rsidRDefault="002C259D" w:rsidP="00D24084">
            <w:r>
              <w:t>Verzia služby</w:t>
            </w:r>
          </w:p>
        </w:tc>
        <w:tc>
          <w:tcPr>
            <w:tcW w:w="6803" w:type="dxa"/>
            <w:tcMar>
              <w:top w:w="30" w:type="dxa"/>
              <w:left w:w="30" w:type="dxa"/>
              <w:bottom w:w="20" w:type="dxa"/>
              <w:right w:w="30" w:type="dxa"/>
            </w:tcMar>
          </w:tcPr>
          <w:p w14:paraId="754D344F" w14:textId="77777777" w:rsidR="00AD205C" w:rsidRDefault="002C259D" w:rsidP="00D24084">
            <w:r>
              <w:t>1.0</w:t>
            </w:r>
          </w:p>
        </w:tc>
      </w:tr>
      <w:tr w:rsidR="00AD205C" w14:paraId="12A2BD84" w14:textId="77777777" w:rsidTr="00AD205C">
        <w:tc>
          <w:tcPr>
            <w:tcW w:w="2268" w:type="dxa"/>
            <w:tcMar>
              <w:top w:w="30" w:type="dxa"/>
              <w:left w:w="30" w:type="dxa"/>
              <w:bottom w:w="20" w:type="dxa"/>
              <w:right w:w="30" w:type="dxa"/>
            </w:tcMar>
          </w:tcPr>
          <w:p w14:paraId="079F05CF" w14:textId="77777777" w:rsidR="00AD205C" w:rsidRDefault="002C259D" w:rsidP="00D24084">
            <w:r>
              <w:t>Popis služby</w:t>
            </w:r>
          </w:p>
        </w:tc>
        <w:tc>
          <w:tcPr>
            <w:tcW w:w="6803" w:type="dxa"/>
            <w:tcMar>
              <w:top w:w="30" w:type="dxa"/>
              <w:left w:w="30" w:type="dxa"/>
              <w:bottom w:w="20" w:type="dxa"/>
              <w:right w:w="30" w:type="dxa"/>
            </w:tcMar>
          </w:tcPr>
          <w:p w14:paraId="7AAE7A9C" w14:textId="77777777" w:rsidR="00AD205C" w:rsidRDefault="002C259D" w:rsidP="00D24084">
            <w:r>
              <w:t>Podporná služba pre získanie podaní/rozhodnutí evidovaných v IS CEP.</w:t>
            </w:r>
          </w:p>
        </w:tc>
      </w:tr>
      <w:tr w:rsidR="00AD205C" w14:paraId="0054A0AA" w14:textId="77777777" w:rsidTr="00AD205C">
        <w:tc>
          <w:tcPr>
            <w:tcW w:w="2268" w:type="dxa"/>
            <w:tcMar>
              <w:top w:w="30" w:type="dxa"/>
              <w:left w:w="30" w:type="dxa"/>
              <w:bottom w:w="20" w:type="dxa"/>
              <w:right w:w="30" w:type="dxa"/>
            </w:tcMar>
          </w:tcPr>
          <w:p w14:paraId="084D3AC3" w14:textId="77777777" w:rsidR="00AD205C" w:rsidRDefault="002C259D" w:rsidP="00D24084">
            <w:r>
              <w:t>ISVS / Modul</w:t>
            </w:r>
          </w:p>
        </w:tc>
        <w:tc>
          <w:tcPr>
            <w:tcW w:w="6803" w:type="dxa"/>
            <w:tcMar>
              <w:top w:w="30" w:type="dxa"/>
              <w:left w:w="30" w:type="dxa"/>
              <w:bottom w:w="20" w:type="dxa"/>
              <w:right w:w="30" w:type="dxa"/>
            </w:tcMar>
          </w:tcPr>
          <w:p w14:paraId="15D3FB19" w14:textId="77777777" w:rsidR="00AD205C" w:rsidRDefault="002C259D" w:rsidP="00D24084">
            <w:r>
              <w:t>IS CEP</w:t>
            </w:r>
          </w:p>
        </w:tc>
      </w:tr>
    </w:tbl>
    <w:p w14:paraId="49A43E2C" w14:textId="35EC62BB" w:rsidR="00AD205C" w:rsidRDefault="002C259D" w:rsidP="00D24084">
      <w:pPr>
        <w:pStyle w:val="Nadpis3"/>
      </w:pPr>
      <w:bookmarkStart w:id="265" w:name="scroll-bookmark-202"/>
      <w:bookmarkStart w:id="266" w:name="_Toc101774420"/>
      <w:r>
        <w:t>Procesné/logické údaje</w:t>
      </w:r>
      <w:bookmarkEnd w:id="265"/>
      <w:bookmarkEnd w:id="266"/>
    </w:p>
    <w:p w14:paraId="3CF20277" w14:textId="1C9FD7B8" w:rsidR="00AD205C" w:rsidRDefault="002C259D" w:rsidP="00D24084">
      <w:pPr>
        <w:pStyle w:val="Nadpis4"/>
      </w:pPr>
      <w:bookmarkStart w:id="267" w:name="scroll-bookmark-203"/>
      <w:r>
        <w:t>Procesný tok / biznis logika služby</w:t>
      </w:r>
      <w:bookmarkEnd w:id="267"/>
    </w:p>
    <w:p w14:paraId="2B556759"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066A8C30" w14:textId="77777777" w:rsidR="00AD205C" w:rsidRDefault="002C259D" w:rsidP="00D24084">
      <w:pPr>
        <w:pStyle w:val="Odsekzoznamu"/>
        <w:numPr>
          <w:ilvl w:val="0"/>
          <w:numId w:val="41"/>
        </w:numPr>
      </w:pPr>
      <w:r>
        <w:t>Poskytnutie zoznamu podaní pre externé systémy</w:t>
      </w:r>
    </w:p>
    <w:p w14:paraId="4090D286" w14:textId="77777777" w:rsidR="00AD205C" w:rsidRDefault="002C259D" w:rsidP="00D24084">
      <w:pPr>
        <w:pStyle w:val="Odsekzoznamu"/>
        <w:numPr>
          <w:ilvl w:val="0"/>
          <w:numId w:val="41"/>
        </w:numPr>
      </w:pPr>
      <w:r>
        <w:t>Poskytnutie zoznamu zásielok pre externé systémy</w:t>
      </w:r>
    </w:p>
    <w:p w14:paraId="0EE9244B" w14:textId="77777777" w:rsidR="00AD205C" w:rsidRDefault="002C259D" w:rsidP="00D24084">
      <w:pPr>
        <w:pStyle w:val="Odsekzoznamu"/>
        <w:numPr>
          <w:ilvl w:val="0"/>
          <w:numId w:val="41"/>
        </w:numPr>
      </w:pPr>
      <w:r>
        <w:t>Poskytnutie podania</w:t>
      </w:r>
    </w:p>
    <w:p w14:paraId="2121FAE9" w14:textId="77777777" w:rsidR="00AD205C" w:rsidRDefault="002C259D" w:rsidP="00D24084">
      <w:pPr>
        <w:pStyle w:val="Odsekzoznamu"/>
        <w:numPr>
          <w:ilvl w:val="0"/>
          <w:numId w:val="41"/>
        </w:numPr>
      </w:pPr>
      <w:r>
        <w:t>Poskytnutie zásielky</w:t>
      </w:r>
    </w:p>
    <w:p w14:paraId="2FA36FD2" w14:textId="73A88DB4" w:rsidR="00AD205C" w:rsidRDefault="002C259D" w:rsidP="00D24084">
      <w:pPr>
        <w:pStyle w:val="Nadpis4"/>
      </w:pPr>
      <w:bookmarkStart w:id="268" w:name="scroll-bookmark-204"/>
      <w:r>
        <w:t>Operácie poskytovanej služby</w:t>
      </w:r>
      <w:bookmarkEnd w:id="268"/>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5AA2AA8" w14:textId="77777777" w:rsidTr="00AC6F8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C05A774" w14:textId="77777777" w:rsidR="00AD205C" w:rsidRDefault="002C259D" w:rsidP="00D24084">
            <w:r>
              <w:t>Názov operácie</w:t>
            </w:r>
          </w:p>
        </w:tc>
        <w:tc>
          <w:tcPr>
            <w:tcW w:w="3320" w:type="dxa"/>
            <w:tcMar>
              <w:top w:w="30" w:type="dxa"/>
              <w:left w:w="30" w:type="dxa"/>
              <w:bottom w:w="20" w:type="dxa"/>
              <w:right w:w="30" w:type="dxa"/>
            </w:tcMar>
          </w:tcPr>
          <w:p w14:paraId="6FF5D0A6" w14:textId="77777777" w:rsidR="00AD205C" w:rsidRDefault="002C259D" w:rsidP="00D24084">
            <w:r>
              <w:t>Popis operácie</w:t>
            </w:r>
          </w:p>
        </w:tc>
        <w:tc>
          <w:tcPr>
            <w:tcW w:w="907" w:type="dxa"/>
            <w:tcMar>
              <w:top w:w="30" w:type="dxa"/>
              <w:left w:w="30" w:type="dxa"/>
              <w:bottom w:w="20" w:type="dxa"/>
              <w:right w:w="30" w:type="dxa"/>
            </w:tcMar>
          </w:tcPr>
          <w:p w14:paraId="44526365" w14:textId="77777777" w:rsidR="00AD205C" w:rsidRDefault="002C259D" w:rsidP="00D24084">
            <w:r>
              <w:t>Poradie</w:t>
            </w:r>
          </w:p>
        </w:tc>
        <w:tc>
          <w:tcPr>
            <w:tcW w:w="1361" w:type="dxa"/>
            <w:tcMar>
              <w:top w:w="30" w:type="dxa"/>
              <w:left w:w="30" w:type="dxa"/>
              <w:bottom w:w="20" w:type="dxa"/>
              <w:right w:w="30" w:type="dxa"/>
            </w:tcMar>
          </w:tcPr>
          <w:p w14:paraId="27BBF388" w14:textId="77777777" w:rsidR="00AD205C" w:rsidRDefault="002C259D" w:rsidP="00D24084">
            <w:r>
              <w:t>Vstupné parametre</w:t>
            </w:r>
          </w:p>
        </w:tc>
        <w:tc>
          <w:tcPr>
            <w:tcW w:w="1361" w:type="dxa"/>
            <w:tcMar>
              <w:top w:w="30" w:type="dxa"/>
              <w:left w:w="30" w:type="dxa"/>
              <w:bottom w:w="20" w:type="dxa"/>
              <w:right w:w="30" w:type="dxa"/>
            </w:tcMar>
          </w:tcPr>
          <w:p w14:paraId="707A7A13" w14:textId="77777777" w:rsidR="00AD205C" w:rsidRDefault="002C259D" w:rsidP="00D24084">
            <w:r>
              <w:t>Vystupné parametre</w:t>
            </w:r>
          </w:p>
        </w:tc>
      </w:tr>
      <w:tr w:rsidR="00AD205C" w14:paraId="6B67EFDC" w14:textId="77777777" w:rsidTr="00AC6F83">
        <w:tc>
          <w:tcPr>
            <w:tcW w:w="2122" w:type="dxa"/>
            <w:tcMar>
              <w:top w:w="30" w:type="dxa"/>
              <w:left w:w="30" w:type="dxa"/>
              <w:bottom w:w="20" w:type="dxa"/>
              <w:right w:w="30" w:type="dxa"/>
            </w:tcMar>
          </w:tcPr>
          <w:p w14:paraId="0C333D56" w14:textId="77777777" w:rsidR="00AD205C" w:rsidRDefault="002C259D" w:rsidP="00D24084">
            <w:r>
              <w:t>EKR HIST KOM Poskytnutie zoznamu podaní pre externé systémy</w:t>
            </w:r>
          </w:p>
        </w:tc>
        <w:tc>
          <w:tcPr>
            <w:tcW w:w="3320" w:type="dxa"/>
            <w:tcMar>
              <w:top w:w="30" w:type="dxa"/>
              <w:left w:w="30" w:type="dxa"/>
              <w:bottom w:w="20" w:type="dxa"/>
              <w:right w:w="30" w:type="dxa"/>
            </w:tcMar>
          </w:tcPr>
          <w:p w14:paraId="24C4B89A"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29EAB3CE" w14:textId="77777777" w:rsidR="00AD205C" w:rsidRDefault="002C259D" w:rsidP="00D24084">
            <w:r>
              <w:t>1</w:t>
            </w:r>
          </w:p>
        </w:tc>
        <w:tc>
          <w:tcPr>
            <w:tcW w:w="1361" w:type="dxa"/>
            <w:tcMar>
              <w:top w:w="30" w:type="dxa"/>
              <w:left w:w="30" w:type="dxa"/>
              <w:bottom w:w="20" w:type="dxa"/>
              <w:right w:w="30" w:type="dxa"/>
            </w:tcMar>
          </w:tcPr>
          <w:p w14:paraId="2C00A0BB" w14:textId="77777777" w:rsidR="00AD205C" w:rsidRDefault="002C259D" w:rsidP="00D24084">
            <w:r>
              <w:t>HistoriaPodani</w:t>
            </w:r>
          </w:p>
        </w:tc>
        <w:tc>
          <w:tcPr>
            <w:tcW w:w="1361" w:type="dxa"/>
            <w:tcMar>
              <w:top w:w="30" w:type="dxa"/>
              <w:left w:w="30" w:type="dxa"/>
              <w:bottom w:w="20" w:type="dxa"/>
              <w:right w:w="30" w:type="dxa"/>
            </w:tcMar>
          </w:tcPr>
          <w:p w14:paraId="2F22F6EF" w14:textId="77777777" w:rsidR="00AD205C" w:rsidRDefault="002C259D" w:rsidP="00D24084">
            <w:r>
              <w:t>HistoriaPodaniVysledok</w:t>
            </w:r>
          </w:p>
        </w:tc>
      </w:tr>
      <w:tr w:rsidR="00AD205C" w14:paraId="0B246518" w14:textId="77777777" w:rsidTr="00AC6F83">
        <w:tc>
          <w:tcPr>
            <w:tcW w:w="2122" w:type="dxa"/>
            <w:tcMar>
              <w:top w:w="30" w:type="dxa"/>
              <w:left w:w="30" w:type="dxa"/>
              <w:bottom w:w="20" w:type="dxa"/>
              <w:right w:w="30" w:type="dxa"/>
            </w:tcMar>
          </w:tcPr>
          <w:p w14:paraId="0D69BE3D" w14:textId="77777777" w:rsidR="00AD205C" w:rsidRDefault="002C259D" w:rsidP="00D24084">
            <w:r>
              <w:t>EKR HIST KOM Poskytnutie podania</w:t>
            </w:r>
          </w:p>
        </w:tc>
        <w:tc>
          <w:tcPr>
            <w:tcW w:w="3320" w:type="dxa"/>
            <w:tcMar>
              <w:top w:w="30" w:type="dxa"/>
              <w:left w:w="30" w:type="dxa"/>
              <w:bottom w:w="20" w:type="dxa"/>
              <w:right w:w="30" w:type="dxa"/>
            </w:tcMar>
          </w:tcPr>
          <w:p w14:paraId="2CB3F29E"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0E6F63AE" w14:textId="77777777" w:rsidR="00AD205C" w:rsidRDefault="002C259D" w:rsidP="00D24084">
            <w:r>
              <w:t>1</w:t>
            </w:r>
          </w:p>
        </w:tc>
        <w:tc>
          <w:tcPr>
            <w:tcW w:w="1361" w:type="dxa"/>
            <w:tcMar>
              <w:top w:w="30" w:type="dxa"/>
              <w:left w:w="30" w:type="dxa"/>
              <w:bottom w:w="20" w:type="dxa"/>
              <w:right w:w="30" w:type="dxa"/>
            </w:tcMar>
          </w:tcPr>
          <w:p w14:paraId="624FBA3D" w14:textId="77777777" w:rsidR="00AD205C" w:rsidRDefault="002C259D" w:rsidP="00D24084">
            <w:r>
              <w:t>DetailPodania</w:t>
            </w:r>
          </w:p>
        </w:tc>
        <w:tc>
          <w:tcPr>
            <w:tcW w:w="1361" w:type="dxa"/>
            <w:tcMar>
              <w:top w:w="30" w:type="dxa"/>
              <w:left w:w="30" w:type="dxa"/>
              <w:bottom w:w="20" w:type="dxa"/>
              <w:right w:w="30" w:type="dxa"/>
            </w:tcMar>
          </w:tcPr>
          <w:p w14:paraId="27A8A08F" w14:textId="77777777" w:rsidR="00AD205C" w:rsidRDefault="002C259D" w:rsidP="00D24084">
            <w:r>
              <w:t>DetailPodaniaVysledok</w:t>
            </w:r>
          </w:p>
        </w:tc>
      </w:tr>
      <w:tr w:rsidR="00AD205C" w14:paraId="6BBC4569" w14:textId="77777777" w:rsidTr="00AC6F83">
        <w:tc>
          <w:tcPr>
            <w:tcW w:w="2122" w:type="dxa"/>
            <w:tcMar>
              <w:top w:w="30" w:type="dxa"/>
              <w:left w:w="30" w:type="dxa"/>
              <w:bottom w:w="20" w:type="dxa"/>
              <w:right w:w="30" w:type="dxa"/>
            </w:tcMar>
          </w:tcPr>
          <w:p w14:paraId="0E4706B7" w14:textId="77777777" w:rsidR="00AD205C" w:rsidRDefault="002C259D" w:rsidP="00D24084">
            <w:r>
              <w:t>EKR HIST KOM Poskytnutie zoznamu zásielok pre externé systémy</w:t>
            </w:r>
          </w:p>
        </w:tc>
        <w:tc>
          <w:tcPr>
            <w:tcW w:w="3320" w:type="dxa"/>
            <w:tcMar>
              <w:top w:w="30" w:type="dxa"/>
              <w:left w:w="30" w:type="dxa"/>
              <w:bottom w:w="20" w:type="dxa"/>
              <w:right w:w="30" w:type="dxa"/>
            </w:tcMar>
          </w:tcPr>
          <w:p w14:paraId="55D94869"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0BBBCB40" w14:textId="77777777" w:rsidR="00AD205C" w:rsidRDefault="002C259D" w:rsidP="00D24084">
            <w:r>
              <w:t>1</w:t>
            </w:r>
          </w:p>
        </w:tc>
        <w:tc>
          <w:tcPr>
            <w:tcW w:w="1361" w:type="dxa"/>
            <w:tcMar>
              <w:top w:w="30" w:type="dxa"/>
              <w:left w:w="30" w:type="dxa"/>
              <w:bottom w:w="20" w:type="dxa"/>
              <w:right w:w="30" w:type="dxa"/>
            </w:tcMar>
          </w:tcPr>
          <w:p w14:paraId="3E710754" w14:textId="77777777" w:rsidR="00AD205C" w:rsidRDefault="002C259D" w:rsidP="00D24084">
            <w:r>
              <w:t>HistoriaZasielok</w:t>
            </w:r>
          </w:p>
        </w:tc>
        <w:tc>
          <w:tcPr>
            <w:tcW w:w="1361" w:type="dxa"/>
            <w:tcMar>
              <w:top w:w="30" w:type="dxa"/>
              <w:left w:w="30" w:type="dxa"/>
              <w:bottom w:w="20" w:type="dxa"/>
              <w:right w:w="30" w:type="dxa"/>
            </w:tcMar>
          </w:tcPr>
          <w:p w14:paraId="1132FA62" w14:textId="77777777" w:rsidR="00AD205C" w:rsidRDefault="002C259D" w:rsidP="00D24084">
            <w:r>
              <w:t>HistoriaZasielokVysledok</w:t>
            </w:r>
          </w:p>
        </w:tc>
      </w:tr>
      <w:tr w:rsidR="00AD205C" w14:paraId="6F66F8D0" w14:textId="77777777" w:rsidTr="00AC6F83">
        <w:tc>
          <w:tcPr>
            <w:tcW w:w="2122" w:type="dxa"/>
            <w:tcMar>
              <w:top w:w="30" w:type="dxa"/>
              <w:left w:w="30" w:type="dxa"/>
              <w:bottom w:w="20" w:type="dxa"/>
              <w:right w:w="30" w:type="dxa"/>
            </w:tcMar>
          </w:tcPr>
          <w:p w14:paraId="30BFB5BF" w14:textId="77777777" w:rsidR="00AD205C" w:rsidRDefault="002C259D" w:rsidP="00D24084">
            <w:r>
              <w:t>EKR HIST KOM Poskytnutie zásielky</w:t>
            </w:r>
          </w:p>
        </w:tc>
        <w:tc>
          <w:tcPr>
            <w:tcW w:w="3320" w:type="dxa"/>
            <w:tcMar>
              <w:top w:w="30" w:type="dxa"/>
              <w:left w:w="30" w:type="dxa"/>
              <w:bottom w:w="20" w:type="dxa"/>
              <w:right w:w="30" w:type="dxa"/>
            </w:tcMar>
          </w:tcPr>
          <w:p w14:paraId="45AC29BE"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78CA3131" w14:textId="77777777" w:rsidR="00AD205C" w:rsidRDefault="002C259D" w:rsidP="00D24084">
            <w:r>
              <w:t>1</w:t>
            </w:r>
          </w:p>
        </w:tc>
        <w:tc>
          <w:tcPr>
            <w:tcW w:w="1361" w:type="dxa"/>
            <w:tcMar>
              <w:top w:w="30" w:type="dxa"/>
              <w:left w:w="30" w:type="dxa"/>
              <w:bottom w:w="20" w:type="dxa"/>
              <w:right w:w="30" w:type="dxa"/>
            </w:tcMar>
          </w:tcPr>
          <w:p w14:paraId="7FCE1677" w14:textId="77777777" w:rsidR="00AD205C" w:rsidRDefault="002C259D" w:rsidP="00D24084">
            <w:r>
              <w:t>DetailZasielky</w:t>
            </w:r>
          </w:p>
        </w:tc>
        <w:tc>
          <w:tcPr>
            <w:tcW w:w="1361" w:type="dxa"/>
            <w:tcMar>
              <w:top w:w="30" w:type="dxa"/>
              <w:left w:w="30" w:type="dxa"/>
              <w:bottom w:w="20" w:type="dxa"/>
              <w:right w:w="30" w:type="dxa"/>
            </w:tcMar>
          </w:tcPr>
          <w:p w14:paraId="2040C234" w14:textId="77777777" w:rsidR="00AD205C" w:rsidRDefault="002C259D" w:rsidP="00D24084">
            <w:r>
              <w:t>DetailZasielkyVysledok</w:t>
            </w:r>
          </w:p>
        </w:tc>
      </w:tr>
    </w:tbl>
    <w:p w14:paraId="5C643F0B" w14:textId="77777777" w:rsidR="00AC6F83" w:rsidRDefault="00AC6F83" w:rsidP="00D24084"/>
    <w:p w14:paraId="0CD37007" w14:textId="77777777" w:rsidR="00AC6F83" w:rsidRDefault="00AC6F83" w:rsidP="00D24084"/>
    <w:p w14:paraId="267D66A8" w14:textId="77777777" w:rsidR="00AC6F83" w:rsidRDefault="00AC6F83" w:rsidP="00D24084"/>
    <w:p w14:paraId="33D7F1A8" w14:textId="77777777" w:rsidR="00AC6F83" w:rsidRDefault="00AC6F83" w:rsidP="00D24084"/>
    <w:p w14:paraId="7E5E7D77" w14:textId="77777777" w:rsidR="00AC6F83" w:rsidRDefault="00AC6F83" w:rsidP="00D24084"/>
    <w:p w14:paraId="0A002A5B" w14:textId="77777777" w:rsidR="00AC6F83" w:rsidRDefault="00AC6F83" w:rsidP="00D24084"/>
    <w:p w14:paraId="43659CBB" w14:textId="77777777" w:rsidR="00AC6F83" w:rsidRDefault="00AC6F83" w:rsidP="00D24084"/>
    <w:p w14:paraId="2C3A8A33" w14:textId="77777777" w:rsidR="00AC6F83" w:rsidRDefault="00AC6F83" w:rsidP="00D24084"/>
    <w:p w14:paraId="5CD49F51" w14:textId="77777777" w:rsidR="00AC6F83" w:rsidRDefault="00AC6F83" w:rsidP="00D24084"/>
    <w:p w14:paraId="63F0C9A1" w14:textId="77777777" w:rsidR="00AC6F83" w:rsidRDefault="00AC6F83" w:rsidP="00D24084"/>
    <w:p w14:paraId="27741236" w14:textId="77777777" w:rsidR="00AC6F83" w:rsidRDefault="00AC6F83" w:rsidP="00D24084"/>
    <w:p w14:paraId="2AEB6A99" w14:textId="77777777" w:rsidR="00AC6F83" w:rsidRDefault="00AC6F83" w:rsidP="00D24084"/>
    <w:p w14:paraId="24654647" w14:textId="77777777" w:rsidR="00AC6F83" w:rsidRDefault="00AC6F83" w:rsidP="00D24084"/>
    <w:p w14:paraId="5C45CB56" w14:textId="77777777" w:rsidR="00AC6F83" w:rsidRDefault="00AC6F83" w:rsidP="00D24084"/>
    <w:p w14:paraId="7C968F42" w14:textId="77777777" w:rsidR="00AC6F83" w:rsidRDefault="00AC6F83" w:rsidP="00D24084"/>
    <w:p w14:paraId="3702E232" w14:textId="77777777" w:rsidR="00AC6F83" w:rsidRDefault="00AC6F83" w:rsidP="00D24084"/>
    <w:p w14:paraId="04AC5E87" w14:textId="77777777" w:rsidR="00AD205C" w:rsidRDefault="002C259D" w:rsidP="00D24084">
      <w:r>
        <w:t>HistoriaPodani</w:t>
      </w:r>
      <w:r>
        <w:br/>
      </w:r>
    </w:p>
    <w:p w14:paraId="63B303A8" w14:textId="77777777" w:rsidR="00AD205C" w:rsidRDefault="002C259D" w:rsidP="00D24084">
      <w:r>
        <w:rPr>
          <w:noProof/>
        </w:rPr>
        <w:drawing>
          <wp:inline distT="0" distB="0" distL="0" distR="0" wp14:anchorId="7A99CB62" wp14:editId="791C783E">
            <wp:extent cx="3028950" cy="4295775"/>
            <wp:effectExtent l="0" t="0" r="0" b="0"/>
            <wp:docPr id="100057" name="Picture 100057" descr="_scroll_external\attachments\worddavec2b5f992bf7ce9372781220460abca1-f3a1f697da49db00ec2d0db82cfd6471df9e6370176e9ae03de8ce27a12dd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6967"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14:paraId="65A04116"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0A8C4842" w14:textId="77777777" w:rsidTr="00AC6F83">
        <w:tc>
          <w:tcPr>
            <w:tcW w:w="988" w:type="dxa"/>
            <w:tcMar>
              <w:top w:w="30" w:type="dxa"/>
              <w:left w:w="30" w:type="dxa"/>
              <w:bottom w:w="20" w:type="dxa"/>
              <w:right w:w="30" w:type="dxa"/>
            </w:tcMar>
          </w:tcPr>
          <w:p w14:paraId="4FEDC8E6" w14:textId="77777777" w:rsidR="00AD205C" w:rsidRDefault="002C259D" w:rsidP="00D24084">
            <w:r>
              <w:t>Atribút</w:t>
            </w:r>
          </w:p>
        </w:tc>
        <w:tc>
          <w:tcPr>
            <w:tcW w:w="8083" w:type="dxa"/>
            <w:tcMar>
              <w:top w:w="30" w:type="dxa"/>
              <w:left w:w="30" w:type="dxa"/>
              <w:bottom w:w="20" w:type="dxa"/>
              <w:right w:w="30" w:type="dxa"/>
            </w:tcMar>
          </w:tcPr>
          <w:p w14:paraId="70410C93" w14:textId="77777777" w:rsidR="00AD205C" w:rsidRDefault="002C259D" w:rsidP="00D24084">
            <w:r>
              <w:t>Identifikátor subjektu : an1_255</w:t>
            </w:r>
          </w:p>
        </w:tc>
      </w:tr>
      <w:tr w:rsidR="00AD205C" w14:paraId="3E3BBF66" w14:textId="77777777" w:rsidTr="00AC6F83">
        <w:tc>
          <w:tcPr>
            <w:tcW w:w="988" w:type="dxa"/>
            <w:tcMar>
              <w:top w:w="30" w:type="dxa"/>
              <w:left w:w="30" w:type="dxa"/>
              <w:bottom w:w="20" w:type="dxa"/>
              <w:right w:w="30" w:type="dxa"/>
            </w:tcMar>
          </w:tcPr>
          <w:p w14:paraId="42BCD256" w14:textId="77777777" w:rsidR="00AD205C" w:rsidRDefault="002C259D" w:rsidP="00D24084">
            <w:r>
              <w:t>Opis</w:t>
            </w:r>
          </w:p>
        </w:tc>
        <w:tc>
          <w:tcPr>
            <w:tcW w:w="8083" w:type="dxa"/>
            <w:tcMar>
              <w:top w:w="30" w:type="dxa"/>
              <w:left w:w="30" w:type="dxa"/>
              <w:bottom w:w="20" w:type="dxa"/>
              <w:right w:w="30" w:type="dxa"/>
            </w:tcMar>
          </w:tcPr>
          <w:p w14:paraId="60DDF638" w14:textId="77777777" w:rsidR="00AD205C" w:rsidRDefault="002C259D" w:rsidP="00D24084">
            <w:r>
              <w:t>Jednoznačný identifikátor subjektu.</w:t>
            </w:r>
          </w:p>
        </w:tc>
      </w:tr>
      <w:tr w:rsidR="00AD205C" w14:paraId="1C343FD2" w14:textId="77777777" w:rsidTr="00AC6F83">
        <w:tc>
          <w:tcPr>
            <w:tcW w:w="988" w:type="dxa"/>
            <w:tcMar>
              <w:top w:w="30" w:type="dxa"/>
              <w:left w:w="30" w:type="dxa"/>
              <w:bottom w:w="20" w:type="dxa"/>
              <w:right w:w="30" w:type="dxa"/>
            </w:tcMar>
          </w:tcPr>
          <w:p w14:paraId="152A8BF7" w14:textId="77777777" w:rsidR="00AD205C" w:rsidRDefault="002C259D" w:rsidP="00D24084">
            <w:r>
              <w:t>Atribút</w:t>
            </w:r>
          </w:p>
        </w:tc>
        <w:tc>
          <w:tcPr>
            <w:tcW w:w="8083" w:type="dxa"/>
            <w:tcMar>
              <w:top w:w="30" w:type="dxa"/>
              <w:left w:w="30" w:type="dxa"/>
              <w:bottom w:w="20" w:type="dxa"/>
              <w:right w:w="30" w:type="dxa"/>
            </w:tcMar>
          </w:tcPr>
          <w:p w14:paraId="1C484964" w14:textId="77777777" w:rsidR="00AD205C" w:rsidRDefault="002C259D" w:rsidP="00D24084">
            <w:r>
              <w:t>Typ subjektu : Číslo</w:t>
            </w:r>
          </w:p>
        </w:tc>
      </w:tr>
      <w:tr w:rsidR="00AD205C" w14:paraId="3F0F416E" w14:textId="77777777" w:rsidTr="00AC6F83">
        <w:tc>
          <w:tcPr>
            <w:tcW w:w="988" w:type="dxa"/>
            <w:tcMar>
              <w:top w:w="30" w:type="dxa"/>
              <w:left w:w="30" w:type="dxa"/>
              <w:bottom w:w="20" w:type="dxa"/>
              <w:right w:w="30" w:type="dxa"/>
            </w:tcMar>
          </w:tcPr>
          <w:p w14:paraId="1B812180" w14:textId="77777777" w:rsidR="00AD205C" w:rsidRDefault="002C259D" w:rsidP="00D24084">
            <w:r>
              <w:t>Opis</w:t>
            </w:r>
          </w:p>
        </w:tc>
        <w:tc>
          <w:tcPr>
            <w:tcW w:w="8083" w:type="dxa"/>
            <w:tcMar>
              <w:top w:w="30" w:type="dxa"/>
              <w:left w:w="30" w:type="dxa"/>
              <w:bottom w:w="20" w:type="dxa"/>
              <w:right w:w="30" w:type="dxa"/>
            </w:tcMar>
          </w:tcPr>
          <w:p w14:paraId="43EEE68B" w14:textId="77777777" w:rsidR="00AD205C" w:rsidRDefault="002C259D" w:rsidP="00D24084">
            <w:r>
              <w:t>0=Externý subjekt</w:t>
            </w:r>
            <w:r>
              <w:br/>
              <w:t>1=Organizačná zložka</w:t>
            </w:r>
          </w:p>
        </w:tc>
      </w:tr>
      <w:tr w:rsidR="00AD205C" w14:paraId="1BC3E712" w14:textId="77777777" w:rsidTr="00AC6F83">
        <w:tc>
          <w:tcPr>
            <w:tcW w:w="988" w:type="dxa"/>
            <w:tcMar>
              <w:top w:w="30" w:type="dxa"/>
              <w:left w:w="30" w:type="dxa"/>
              <w:bottom w:w="20" w:type="dxa"/>
              <w:right w:w="30" w:type="dxa"/>
            </w:tcMar>
          </w:tcPr>
          <w:p w14:paraId="474DF81F" w14:textId="77777777" w:rsidR="00AD205C" w:rsidRDefault="002C259D" w:rsidP="00D24084">
            <w:r>
              <w:t>Atribút</w:t>
            </w:r>
          </w:p>
        </w:tc>
        <w:tc>
          <w:tcPr>
            <w:tcW w:w="8083" w:type="dxa"/>
            <w:tcMar>
              <w:top w:w="30" w:type="dxa"/>
              <w:left w:w="30" w:type="dxa"/>
              <w:bottom w:w="20" w:type="dxa"/>
              <w:right w:w="30" w:type="dxa"/>
            </w:tcMar>
          </w:tcPr>
          <w:p w14:paraId="15348AF7" w14:textId="77777777" w:rsidR="00AD205C" w:rsidRDefault="002C259D" w:rsidP="00D24084">
            <w:r>
              <w:t>Identifikátor podateľne : Číslo</w:t>
            </w:r>
          </w:p>
        </w:tc>
      </w:tr>
      <w:tr w:rsidR="00AD205C" w14:paraId="4786D726" w14:textId="77777777" w:rsidTr="00AC6F83">
        <w:tc>
          <w:tcPr>
            <w:tcW w:w="988" w:type="dxa"/>
            <w:tcMar>
              <w:top w:w="30" w:type="dxa"/>
              <w:left w:w="30" w:type="dxa"/>
              <w:bottom w:w="20" w:type="dxa"/>
              <w:right w:w="30" w:type="dxa"/>
            </w:tcMar>
          </w:tcPr>
          <w:p w14:paraId="45846000" w14:textId="77777777" w:rsidR="00AD205C" w:rsidRDefault="002C259D" w:rsidP="00D24084">
            <w:r>
              <w:lastRenderedPageBreak/>
              <w:t>Opis</w:t>
            </w:r>
          </w:p>
        </w:tc>
        <w:tc>
          <w:tcPr>
            <w:tcW w:w="8083" w:type="dxa"/>
            <w:tcMar>
              <w:top w:w="30" w:type="dxa"/>
              <w:left w:w="30" w:type="dxa"/>
              <w:bottom w:w="20" w:type="dxa"/>
              <w:right w:w="30" w:type="dxa"/>
            </w:tcMar>
          </w:tcPr>
          <w:p w14:paraId="0263BE44" w14:textId="77777777" w:rsidR="00AD205C" w:rsidRDefault="002C259D" w:rsidP="00D24084">
            <w:r>
              <w:t>Jednoznačný identifikátor podateľne, ktorej je podanie doručené.</w:t>
            </w:r>
          </w:p>
        </w:tc>
      </w:tr>
      <w:tr w:rsidR="00AD205C" w14:paraId="0C68A34C" w14:textId="77777777" w:rsidTr="00AC6F83">
        <w:tc>
          <w:tcPr>
            <w:tcW w:w="988" w:type="dxa"/>
            <w:tcMar>
              <w:top w:w="30" w:type="dxa"/>
              <w:left w:w="30" w:type="dxa"/>
              <w:bottom w:w="20" w:type="dxa"/>
              <w:right w:w="30" w:type="dxa"/>
            </w:tcMar>
          </w:tcPr>
          <w:p w14:paraId="1AF8993D" w14:textId="77777777" w:rsidR="00AD205C" w:rsidRDefault="002C259D" w:rsidP="00D24084">
            <w:r>
              <w:t>Atribút</w:t>
            </w:r>
          </w:p>
        </w:tc>
        <w:tc>
          <w:tcPr>
            <w:tcW w:w="8083" w:type="dxa"/>
            <w:tcMar>
              <w:top w:w="30" w:type="dxa"/>
              <w:left w:w="30" w:type="dxa"/>
              <w:bottom w:w="20" w:type="dxa"/>
              <w:right w:w="30" w:type="dxa"/>
            </w:tcMar>
          </w:tcPr>
          <w:p w14:paraId="4E1B67C4" w14:textId="77777777" w:rsidR="00AD205C" w:rsidRDefault="002C259D" w:rsidP="00D24084">
            <w:r>
              <w:t>Identifikátor biznis prípadu : an1_255</w:t>
            </w:r>
          </w:p>
        </w:tc>
      </w:tr>
      <w:tr w:rsidR="00AD205C" w14:paraId="6C76E5C9" w14:textId="77777777" w:rsidTr="00AC6F83">
        <w:tc>
          <w:tcPr>
            <w:tcW w:w="988" w:type="dxa"/>
            <w:tcMar>
              <w:top w:w="30" w:type="dxa"/>
              <w:left w:w="30" w:type="dxa"/>
              <w:bottom w:w="20" w:type="dxa"/>
              <w:right w:w="30" w:type="dxa"/>
            </w:tcMar>
          </w:tcPr>
          <w:p w14:paraId="254D4CF7" w14:textId="77777777" w:rsidR="00AD205C" w:rsidRDefault="002C259D" w:rsidP="00D24084">
            <w:r>
              <w:t>Opis</w:t>
            </w:r>
          </w:p>
        </w:tc>
        <w:tc>
          <w:tcPr>
            <w:tcW w:w="8083" w:type="dxa"/>
            <w:tcMar>
              <w:top w:w="30" w:type="dxa"/>
              <w:left w:w="30" w:type="dxa"/>
              <w:bottom w:w="20" w:type="dxa"/>
              <w:right w:w="30" w:type="dxa"/>
            </w:tcMar>
          </w:tcPr>
          <w:p w14:paraId="218E559B" w14:textId="77777777" w:rsidR="00AD205C" w:rsidRDefault="002C259D" w:rsidP="00D24084">
            <w:r>
              <w:t>Identifikátor biznis prípadu z podania.</w:t>
            </w:r>
          </w:p>
        </w:tc>
      </w:tr>
      <w:tr w:rsidR="00AD205C" w14:paraId="163E5BA6" w14:textId="77777777" w:rsidTr="00AC6F83">
        <w:tc>
          <w:tcPr>
            <w:tcW w:w="988" w:type="dxa"/>
            <w:tcMar>
              <w:top w:w="30" w:type="dxa"/>
              <w:left w:w="30" w:type="dxa"/>
              <w:bottom w:w="20" w:type="dxa"/>
              <w:right w:w="30" w:type="dxa"/>
            </w:tcMar>
          </w:tcPr>
          <w:p w14:paraId="285A3EFD" w14:textId="77777777" w:rsidR="00AD205C" w:rsidRDefault="002C259D" w:rsidP="00D24084">
            <w:r>
              <w:t>Atribút</w:t>
            </w:r>
          </w:p>
        </w:tc>
        <w:tc>
          <w:tcPr>
            <w:tcW w:w="8083" w:type="dxa"/>
            <w:tcMar>
              <w:top w:w="30" w:type="dxa"/>
              <w:left w:w="30" w:type="dxa"/>
              <w:bottom w:w="20" w:type="dxa"/>
              <w:right w:w="30" w:type="dxa"/>
            </w:tcMar>
          </w:tcPr>
          <w:p w14:paraId="292F4A33" w14:textId="77777777" w:rsidR="00AD205C" w:rsidRDefault="002C259D" w:rsidP="00D24084">
            <w:r>
              <w:t>Popis : an1_255</w:t>
            </w:r>
          </w:p>
        </w:tc>
      </w:tr>
      <w:tr w:rsidR="00AD205C" w14:paraId="0660D0D1" w14:textId="77777777" w:rsidTr="00AC6F83">
        <w:tc>
          <w:tcPr>
            <w:tcW w:w="988" w:type="dxa"/>
            <w:tcMar>
              <w:top w:w="30" w:type="dxa"/>
              <w:left w:w="30" w:type="dxa"/>
              <w:bottom w:w="20" w:type="dxa"/>
              <w:right w:w="30" w:type="dxa"/>
            </w:tcMar>
          </w:tcPr>
          <w:p w14:paraId="714EAFF7" w14:textId="77777777" w:rsidR="00AD205C" w:rsidRDefault="002C259D" w:rsidP="00D24084">
            <w:r>
              <w:t>Opis</w:t>
            </w:r>
          </w:p>
        </w:tc>
        <w:tc>
          <w:tcPr>
            <w:tcW w:w="8083" w:type="dxa"/>
            <w:tcMar>
              <w:top w:w="30" w:type="dxa"/>
              <w:left w:w="30" w:type="dxa"/>
              <w:bottom w:w="20" w:type="dxa"/>
              <w:right w:w="30" w:type="dxa"/>
            </w:tcMar>
          </w:tcPr>
          <w:p w14:paraId="72C18D90" w14:textId="77777777" w:rsidR="00AD205C" w:rsidRDefault="002C259D" w:rsidP="00D24084">
            <w:r>
              <w:t>Popis z podania.</w:t>
            </w:r>
          </w:p>
        </w:tc>
      </w:tr>
      <w:tr w:rsidR="00AD205C" w14:paraId="29D091FE" w14:textId="77777777" w:rsidTr="00AC6F83">
        <w:tc>
          <w:tcPr>
            <w:tcW w:w="988" w:type="dxa"/>
            <w:tcMar>
              <w:top w:w="30" w:type="dxa"/>
              <w:left w:w="30" w:type="dxa"/>
              <w:bottom w:w="20" w:type="dxa"/>
              <w:right w:w="30" w:type="dxa"/>
            </w:tcMar>
          </w:tcPr>
          <w:p w14:paraId="4B378D02" w14:textId="77777777" w:rsidR="00AD205C" w:rsidRDefault="002C259D" w:rsidP="00D24084">
            <w:r>
              <w:t>Atribút</w:t>
            </w:r>
          </w:p>
        </w:tc>
        <w:tc>
          <w:tcPr>
            <w:tcW w:w="8083" w:type="dxa"/>
            <w:tcMar>
              <w:top w:w="30" w:type="dxa"/>
              <w:left w:w="30" w:type="dxa"/>
              <w:bottom w:w="20" w:type="dxa"/>
              <w:right w:w="30" w:type="dxa"/>
            </w:tcMar>
          </w:tcPr>
          <w:p w14:paraId="2D297093" w14:textId="77777777" w:rsidR="00AD205C" w:rsidRDefault="002C259D" w:rsidP="00D24084">
            <w:r>
              <w:t>Externý kód typu podania : an1_50</w:t>
            </w:r>
          </w:p>
        </w:tc>
      </w:tr>
      <w:tr w:rsidR="00AD205C" w14:paraId="57CDA3D6" w14:textId="77777777" w:rsidTr="00AC6F83">
        <w:tc>
          <w:tcPr>
            <w:tcW w:w="988" w:type="dxa"/>
            <w:tcMar>
              <w:top w:w="30" w:type="dxa"/>
              <w:left w:w="30" w:type="dxa"/>
              <w:bottom w:w="20" w:type="dxa"/>
              <w:right w:w="30" w:type="dxa"/>
            </w:tcMar>
          </w:tcPr>
          <w:p w14:paraId="417D87E7" w14:textId="77777777" w:rsidR="00AD205C" w:rsidRDefault="002C259D" w:rsidP="00D24084">
            <w:r>
              <w:t>Opis</w:t>
            </w:r>
          </w:p>
        </w:tc>
        <w:tc>
          <w:tcPr>
            <w:tcW w:w="8083" w:type="dxa"/>
            <w:tcMar>
              <w:top w:w="30" w:type="dxa"/>
              <w:left w:w="30" w:type="dxa"/>
              <w:bottom w:w="20" w:type="dxa"/>
              <w:right w:w="30" w:type="dxa"/>
            </w:tcMar>
          </w:tcPr>
          <w:p w14:paraId="07D37F77" w14:textId="77777777" w:rsidR="00AD205C" w:rsidRDefault="002C259D" w:rsidP="00D24084">
            <w:r>
              <w:t>Jednoznačný identifikátor typu podania.</w:t>
            </w:r>
          </w:p>
        </w:tc>
      </w:tr>
      <w:tr w:rsidR="00AD205C" w14:paraId="633918D8" w14:textId="77777777" w:rsidTr="00AC6F83">
        <w:tc>
          <w:tcPr>
            <w:tcW w:w="988" w:type="dxa"/>
            <w:tcMar>
              <w:top w:w="30" w:type="dxa"/>
              <w:left w:w="30" w:type="dxa"/>
              <w:bottom w:w="20" w:type="dxa"/>
              <w:right w:w="30" w:type="dxa"/>
            </w:tcMar>
          </w:tcPr>
          <w:p w14:paraId="07133E02" w14:textId="77777777" w:rsidR="00AD205C" w:rsidRDefault="002C259D" w:rsidP="00D24084">
            <w:r>
              <w:t>Atribút</w:t>
            </w:r>
          </w:p>
        </w:tc>
        <w:tc>
          <w:tcPr>
            <w:tcW w:w="8083" w:type="dxa"/>
            <w:tcMar>
              <w:top w:w="30" w:type="dxa"/>
              <w:left w:w="30" w:type="dxa"/>
              <w:bottom w:w="20" w:type="dxa"/>
              <w:right w:w="30" w:type="dxa"/>
            </w:tcMar>
          </w:tcPr>
          <w:p w14:paraId="083E9079" w14:textId="77777777" w:rsidR="00AD205C" w:rsidRDefault="002C259D" w:rsidP="00D24084">
            <w:r>
              <w:t>Dátum podania od : Dátum a čas</w:t>
            </w:r>
          </w:p>
        </w:tc>
      </w:tr>
      <w:tr w:rsidR="00AD205C" w14:paraId="4FF20CB4" w14:textId="77777777" w:rsidTr="00AC6F83">
        <w:tc>
          <w:tcPr>
            <w:tcW w:w="988" w:type="dxa"/>
            <w:tcMar>
              <w:top w:w="30" w:type="dxa"/>
              <w:left w:w="30" w:type="dxa"/>
              <w:bottom w:w="20" w:type="dxa"/>
              <w:right w:w="30" w:type="dxa"/>
            </w:tcMar>
          </w:tcPr>
          <w:p w14:paraId="207AFABA" w14:textId="77777777" w:rsidR="00AD205C" w:rsidRDefault="002C259D" w:rsidP="00D24084">
            <w:r>
              <w:t>Opis</w:t>
            </w:r>
          </w:p>
        </w:tc>
        <w:tc>
          <w:tcPr>
            <w:tcW w:w="8083" w:type="dxa"/>
            <w:tcMar>
              <w:top w:w="30" w:type="dxa"/>
              <w:left w:w="30" w:type="dxa"/>
              <w:bottom w:w="20" w:type="dxa"/>
              <w:right w:w="30" w:type="dxa"/>
            </w:tcMar>
          </w:tcPr>
          <w:p w14:paraId="28F16666" w14:textId="77777777" w:rsidR="00AD205C" w:rsidRDefault="002C259D" w:rsidP="00D24084">
            <w:r>
              <w:t>Dátum prijatia v podateľni, od ktorého majú byť vrátené podania.</w:t>
            </w:r>
          </w:p>
        </w:tc>
      </w:tr>
      <w:tr w:rsidR="00AD205C" w14:paraId="6BDEC622" w14:textId="77777777" w:rsidTr="00AC6F83">
        <w:tc>
          <w:tcPr>
            <w:tcW w:w="988" w:type="dxa"/>
            <w:tcMar>
              <w:top w:w="30" w:type="dxa"/>
              <w:left w:w="30" w:type="dxa"/>
              <w:bottom w:w="20" w:type="dxa"/>
              <w:right w:w="30" w:type="dxa"/>
            </w:tcMar>
          </w:tcPr>
          <w:p w14:paraId="13DE3155" w14:textId="77777777" w:rsidR="00AD205C" w:rsidRDefault="002C259D" w:rsidP="00D24084">
            <w:r>
              <w:t>Atribút</w:t>
            </w:r>
          </w:p>
        </w:tc>
        <w:tc>
          <w:tcPr>
            <w:tcW w:w="8083" w:type="dxa"/>
            <w:tcMar>
              <w:top w:w="30" w:type="dxa"/>
              <w:left w:w="30" w:type="dxa"/>
              <w:bottom w:w="20" w:type="dxa"/>
              <w:right w:w="30" w:type="dxa"/>
            </w:tcMar>
          </w:tcPr>
          <w:p w14:paraId="4E17387C" w14:textId="77777777" w:rsidR="00AD205C" w:rsidRDefault="002C259D" w:rsidP="00D24084">
            <w:r>
              <w:t>Dátum podania do : Dátum a čas</w:t>
            </w:r>
          </w:p>
        </w:tc>
      </w:tr>
      <w:tr w:rsidR="00AD205C" w14:paraId="6D065401" w14:textId="77777777" w:rsidTr="00AC6F83">
        <w:tc>
          <w:tcPr>
            <w:tcW w:w="988" w:type="dxa"/>
            <w:tcMar>
              <w:top w:w="30" w:type="dxa"/>
              <w:left w:w="30" w:type="dxa"/>
              <w:bottom w:w="20" w:type="dxa"/>
              <w:right w:w="30" w:type="dxa"/>
            </w:tcMar>
          </w:tcPr>
          <w:p w14:paraId="5C64056E" w14:textId="77777777" w:rsidR="00AD205C" w:rsidRDefault="002C259D" w:rsidP="00D24084">
            <w:r>
              <w:t>Opis</w:t>
            </w:r>
          </w:p>
        </w:tc>
        <w:tc>
          <w:tcPr>
            <w:tcW w:w="8083" w:type="dxa"/>
            <w:tcMar>
              <w:top w:w="30" w:type="dxa"/>
              <w:left w:w="30" w:type="dxa"/>
              <w:bottom w:w="20" w:type="dxa"/>
              <w:right w:w="30" w:type="dxa"/>
            </w:tcMar>
          </w:tcPr>
          <w:p w14:paraId="04312934" w14:textId="77777777" w:rsidR="00AD205C" w:rsidRDefault="002C259D" w:rsidP="00D24084">
            <w:r>
              <w:t>Dátum prijatia v podateľni, do ktorého majú byť vrátené podania.</w:t>
            </w:r>
          </w:p>
        </w:tc>
      </w:tr>
      <w:tr w:rsidR="00AD205C" w14:paraId="1F4F42BE" w14:textId="77777777" w:rsidTr="00AC6F83">
        <w:tc>
          <w:tcPr>
            <w:tcW w:w="988" w:type="dxa"/>
            <w:tcMar>
              <w:top w:w="30" w:type="dxa"/>
              <w:left w:w="30" w:type="dxa"/>
              <w:bottom w:w="20" w:type="dxa"/>
              <w:right w:w="30" w:type="dxa"/>
            </w:tcMar>
          </w:tcPr>
          <w:p w14:paraId="26D19955" w14:textId="77777777" w:rsidR="00AD205C" w:rsidRDefault="002C259D" w:rsidP="00D24084">
            <w:r>
              <w:t>Atribút</w:t>
            </w:r>
          </w:p>
        </w:tc>
        <w:tc>
          <w:tcPr>
            <w:tcW w:w="8083" w:type="dxa"/>
            <w:tcMar>
              <w:top w:w="30" w:type="dxa"/>
              <w:left w:w="30" w:type="dxa"/>
              <w:bottom w:w="20" w:type="dxa"/>
              <w:right w:w="30" w:type="dxa"/>
            </w:tcMar>
          </w:tcPr>
          <w:p w14:paraId="51F42C2B" w14:textId="77777777" w:rsidR="00AD205C" w:rsidRDefault="002C259D" w:rsidP="00D24084">
            <w:r>
              <w:t>Identifikátor zásielky : an1_30</w:t>
            </w:r>
          </w:p>
        </w:tc>
      </w:tr>
      <w:tr w:rsidR="00AD205C" w14:paraId="01081422" w14:textId="77777777" w:rsidTr="00AC6F83">
        <w:tc>
          <w:tcPr>
            <w:tcW w:w="988" w:type="dxa"/>
            <w:tcMar>
              <w:top w:w="30" w:type="dxa"/>
              <w:left w:w="30" w:type="dxa"/>
              <w:bottom w:w="20" w:type="dxa"/>
              <w:right w:w="30" w:type="dxa"/>
            </w:tcMar>
          </w:tcPr>
          <w:p w14:paraId="3EC033B0" w14:textId="77777777" w:rsidR="00AD205C" w:rsidRDefault="002C259D" w:rsidP="00D24084">
            <w:r>
              <w:t>Opis</w:t>
            </w:r>
          </w:p>
        </w:tc>
        <w:tc>
          <w:tcPr>
            <w:tcW w:w="8083" w:type="dxa"/>
            <w:tcMar>
              <w:top w:w="30" w:type="dxa"/>
              <w:left w:w="30" w:type="dxa"/>
              <w:bottom w:w="20" w:type="dxa"/>
              <w:right w:w="30" w:type="dxa"/>
            </w:tcMar>
          </w:tcPr>
          <w:p w14:paraId="6E8BB768" w14:textId="77777777" w:rsidR="00AD205C" w:rsidRDefault="002C259D" w:rsidP="00D24084">
            <w:r>
              <w:t>Jednoznačný identifikár zásielky, viažúcej sa k podaniu.</w:t>
            </w:r>
          </w:p>
        </w:tc>
      </w:tr>
      <w:tr w:rsidR="00AD205C" w14:paraId="711A0E6D" w14:textId="77777777" w:rsidTr="00AC6F83">
        <w:tc>
          <w:tcPr>
            <w:tcW w:w="988" w:type="dxa"/>
            <w:tcMar>
              <w:top w:w="30" w:type="dxa"/>
              <w:left w:w="30" w:type="dxa"/>
              <w:bottom w:w="20" w:type="dxa"/>
              <w:right w:w="30" w:type="dxa"/>
            </w:tcMar>
          </w:tcPr>
          <w:p w14:paraId="2DF91FDD" w14:textId="77777777" w:rsidR="00AD205C" w:rsidRDefault="002C259D" w:rsidP="00D24084">
            <w:r>
              <w:t>Atribút</w:t>
            </w:r>
          </w:p>
        </w:tc>
        <w:tc>
          <w:tcPr>
            <w:tcW w:w="8083" w:type="dxa"/>
            <w:tcMar>
              <w:top w:w="30" w:type="dxa"/>
              <w:left w:w="30" w:type="dxa"/>
              <w:bottom w:w="20" w:type="dxa"/>
              <w:right w:w="30" w:type="dxa"/>
            </w:tcMar>
          </w:tcPr>
          <w:p w14:paraId="49482E03" w14:textId="77777777" w:rsidR="00AD205C" w:rsidRDefault="002C259D" w:rsidP="00D24084">
            <w:r>
              <w:t>Počet podaní na stránku : Číslo</w:t>
            </w:r>
          </w:p>
        </w:tc>
      </w:tr>
      <w:tr w:rsidR="00AD205C" w14:paraId="618E460F" w14:textId="77777777" w:rsidTr="00AC6F83">
        <w:tc>
          <w:tcPr>
            <w:tcW w:w="988" w:type="dxa"/>
            <w:tcMar>
              <w:top w:w="30" w:type="dxa"/>
              <w:left w:w="30" w:type="dxa"/>
              <w:bottom w:w="20" w:type="dxa"/>
              <w:right w:w="30" w:type="dxa"/>
            </w:tcMar>
          </w:tcPr>
          <w:p w14:paraId="0FA87252" w14:textId="77777777" w:rsidR="00AD205C" w:rsidRDefault="002C259D" w:rsidP="00D24084">
            <w:r>
              <w:t>Opis</w:t>
            </w:r>
          </w:p>
        </w:tc>
        <w:tc>
          <w:tcPr>
            <w:tcW w:w="8083" w:type="dxa"/>
            <w:tcMar>
              <w:top w:w="30" w:type="dxa"/>
              <w:left w:w="30" w:type="dxa"/>
              <w:bottom w:w="20" w:type="dxa"/>
              <w:right w:w="30" w:type="dxa"/>
            </w:tcMar>
          </w:tcPr>
          <w:p w14:paraId="4C367E0B" w14:textId="77777777" w:rsidR="00AD205C" w:rsidRDefault="002C259D" w:rsidP="00D24084">
            <w:r>
              <w:t>Počet podaní na stránku.</w:t>
            </w:r>
          </w:p>
        </w:tc>
      </w:tr>
      <w:tr w:rsidR="00AD205C" w14:paraId="05CAB964" w14:textId="77777777" w:rsidTr="00AC6F83">
        <w:tc>
          <w:tcPr>
            <w:tcW w:w="988" w:type="dxa"/>
            <w:tcMar>
              <w:top w:w="30" w:type="dxa"/>
              <w:left w:w="30" w:type="dxa"/>
              <w:bottom w:w="20" w:type="dxa"/>
              <w:right w:w="30" w:type="dxa"/>
            </w:tcMar>
          </w:tcPr>
          <w:p w14:paraId="2A229407" w14:textId="77777777" w:rsidR="00AD205C" w:rsidRDefault="002C259D" w:rsidP="00D24084">
            <w:r>
              <w:t>Atribút</w:t>
            </w:r>
          </w:p>
        </w:tc>
        <w:tc>
          <w:tcPr>
            <w:tcW w:w="8083" w:type="dxa"/>
            <w:tcMar>
              <w:top w:w="30" w:type="dxa"/>
              <w:left w:w="30" w:type="dxa"/>
              <w:bottom w:w="20" w:type="dxa"/>
              <w:right w:w="30" w:type="dxa"/>
            </w:tcMar>
          </w:tcPr>
          <w:p w14:paraId="0B959D93" w14:textId="77777777" w:rsidR="00AD205C" w:rsidRDefault="002C259D" w:rsidP="00D24084">
            <w:r>
              <w:t>Poradové číslo stránky : Číslo</w:t>
            </w:r>
          </w:p>
        </w:tc>
      </w:tr>
      <w:tr w:rsidR="00AD205C" w14:paraId="0CE1FA9C" w14:textId="77777777" w:rsidTr="00AC6F83">
        <w:tc>
          <w:tcPr>
            <w:tcW w:w="988" w:type="dxa"/>
            <w:tcMar>
              <w:top w:w="30" w:type="dxa"/>
              <w:left w:w="30" w:type="dxa"/>
              <w:bottom w:w="20" w:type="dxa"/>
              <w:right w:w="30" w:type="dxa"/>
            </w:tcMar>
          </w:tcPr>
          <w:p w14:paraId="4D36F284" w14:textId="77777777" w:rsidR="00AD205C" w:rsidRDefault="002C259D" w:rsidP="00D24084">
            <w:r>
              <w:t>Opis</w:t>
            </w:r>
          </w:p>
        </w:tc>
        <w:tc>
          <w:tcPr>
            <w:tcW w:w="8083" w:type="dxa"/>
            <w:tcMar>
              <w:top w:w="30" w:type="dxa"/>
              <w:left w:w="30" w:type="dxa"/>
              <w:bottom w:w="20" w:type="dxa"/>
              <w:right w:w="30" w:type="dxa"/>
            </w:tcMar>
          </w:tcPr>
          <w:p w14:paraId="50028CD7" w14:textId="77777777" w:rsidR="00AD205C" w:rsidRDefault="002C259D" w:rsidP="00D24084">
            <w:r>
              <w:t>Poradové číslo stránky.</w:t>
            </w:r>
          </w:p>
        </w:tc>
      </w:tr>
      <w:tr w:rsidR="00AD205C" w14:paraId="3C52E398" w14:textId="77777777" w:rsidTr="00AC6F83">
        <w:tc>
          <w:tcPr>
            <w:tcW w:w="988" w:type="dxa"/>
            <w:tcMar>
              <w:top w:w="30" w:type="dxa"/>
              <w:left w:w="30" w:type="dxa"/>
              <w:bottom w:w="20" w:type="dxa"/>
              <w:right w:w="30" w:type="dxa"/>
            </w:tcMar>
          </w:tcPr>
          <w:p w14:paraId="5457F8BB" w14:textId="77777777" w:rsidR="00AD205C" w:rsidRDefault="002C259D" w:rsidP="00D24084">
            <w:r>
              <w:t>Atribút</w:t>
            </w:r>
          </w:p>
        </w:tc>
        <w:tc>
          <w:tcPr>
            <w:tcW w:w="8083" w:type="dxa"/>
            <w:tcMar>
              <w:top w:w="30" w:type="dxa"/>
              <w:left w:w="30" w:type="dxa"/>
              <w:bottom w:w="20" w:type="dxa"/>
              <w:right w:w="30" w:type="dxa"/>
            </w:tcMar>
          </w:tcPr>
          <w:p w14:paraId="4DEDF167" w14:textId="77777777" w:rsidR="00AD205C" w:rsidRDefault="002C259D" w:rsidP="00D24084">
            <w:r>
              <w:t>TokenID</w:t>
            </w:r>
          </w:p>
        </w:tc>
      </w:tr>
      <w:tr w:rsidR="00AD205C" w14:paraId="36A4BEFC" w14:textId="77777777" w:rsidTr="00AC6F83">
        <w:tc>
          <w:tcPr>
            <w:tcW w:w="988" w:type="dxa"/>
            <w:tcMar>
              <w:top w:w="30" w:type="dxa"/>
              <w:left w:w="30" w:type="dxa"/>
              <w:bottom w:w="20" w:type="dxa"/>
              <w:right w:w="30" w:type="dxa"/>
            </w:tcMar>
          </w:tcPr>
          <w:p w14:paraId="52F21CA1" w14:textId="77777777" w:rsidR="00AD205C" w:rsidRDefault="002C259D" w:rsidP="00D24084">
            <w:r>
              <w:t>Opis</w:t>
            </w:r>
          </w:p>
        </w:tc>
        <w:tc>
          <w:tcPr>
            <w:tcW w:w="8083" w:type="dxa"/>
            <w:tcMar>
              <w:top w:w="30" w:type="dxa"/>
              <w:left w:w="30" w:type="dxa"/>
              <w:bottom w:w="20" w:type="dxa"/>
              <w:right w:w="30" w:type="dxa"/>
            </w:tcMar>
          </w:tcPr>
          <w:p w14:paraId="2D41213C" w14:textId="77777777" w:rsidR="00AD205C" w:rsidRDefault="002C259D" w:rsidP="00D24084">
            <w:r>
              <w:t>TokenID.</w:t>
            </w:r>
          </w:p>
        </w:tc>
      </w:tr>
      <w:tr w:rsidR="00AD205C" w14:paraId="5AB7302F" w14:textId="77777777" w:rsidTr="00AC6F83">
        <w:tc>
          <w:tcPr>
            <w:tcW w:w="988" w:type="dxa"/>
            <w:tcMar>
              <w:top w:w="30" w:type="dxa"/>
              <w:left w:w="30" w:type="dxa"/>
              <w:bottom w:w="20" w:type="dxa"/>
              <w:right w:w="30" w:type="dxa"/>
            </w:tcMar>
          </w:tcPr>
          <w:p w14:paraId="693F8842" w14:textId="77777777" w:rsidR="00AD205C" w:rsidRDefault="002C259D" w:rsidP="00D24084">
            <w:r>
              <w:t>Atribút</w:t>
            </w:r>
          </w:p>
        </w:tc>
        <w:tc>
          <w:tcPr>
            <w:tcW w:w="8083" w:type="dxa"/>
            <w:tcMar>
              <w:top w:w="30" w:type="dxa"/>
              <w:left w:w="30" w:type="dxa"/>
              <w:bottom w:w="20" w:type="dxa"/>
              <w:right w:w="30" w:type="dxa"/>
            </w:tcMar>
          </w:tcPr>
          <w:p w14:paraId="455B4D74" w14:textId="77777777" w:rsidR="00AD205C" w:rsidRDefault="002C259D" w:rsidP="00D24084">
            <w:r>
              <w:t>Stav podania : Číslo</w:t>
            </w:r>
          </w:p>
        </w:tc>
      </w:tr>
      <w:tr w:rsidR="00AD205C" w14:paraId="58F24F86" w14:textId="77777777" w:rsidTr="00AC6F83">
        <w:tc>
          <w:tcPr>
            <w:tcW w:w="988" w:type="dxa"/>
            <w:tcMar>
              <w:top w:w="30" w:type="dxa"/>
              <w:left w:w="30" w:type="dxa"/>
              <w:bottom w:w="20" w:type="dxa"/>
              <w:right w:w="30" w:type="dxa"/>
            </w:tcMar>
          </w:tcPr>
          <w:p w14:paraId="40C05B22" w14:textId="77777777" w:rsidR="00AD205C" w:rsidRDefault="002C259D" w:rsidP="00D24084">
            <w:r>
              <w:t>Opis</w:t>
            </w:r>
          </w:p>
        </w:tc>
        <w:tc>
          <w:tcPr>
            <w:tcW w:w="8083" w:type="dxa"/>
            <w:tcMar>
              <w:top w:w="30" w:type="dxa"/>
              <w:left w:w="30" w:type="dxa"/>
              <w:bottom w:w="20" w:type="dxa"/>
              <w:right w:w="30" w:type="dxa"/>
            </w:tcMar>
          </w:tcPr>
          <w:p w14:paraId="2E74FBF2" w14:textId="77777777" w:rsidR="00AD205C" w:rsidRDefault="002C259D" w:rsidP="00D24084">
            <w:r>
              <w:t>1 - Prijaté</w:t>
            </w:r>
            <w:r>
              <w:br/>
              <w:t>2 - Neprijaté</w:t>
            </w:r>
            <w:r>
              <w:br/>
              <w:t>3 - Spracovávané</w:t>
            </w:r>
          </w:p>
        </w:tc>
      </w:tr>
    </w:tbl>
    <w:p w14:paraId="62E1B500" w14:textId="77777777" w:rsidR="00AC6F83" w:rsidRDefault="00AC6F83" w:rsidP="00D24084"/>
    <w:p w14:paraId="07E99B5E" w14:textId="77777777" w:rsidR="00AD205C" w:rsidRDefault="002C259D" w:rsidP="00D24084">
      <w:r>
        <w:t>HistoriaPodaniVysledok</w:t>
      </w:r>
      <w:r>
        <w:br/>
      </w:r>
    </w:p>
    <w:p w14:paraId="27FA1AE0" w14:textId="77777777" w:rsidR="00AD205C" w:rsidRDefault="002C259D" w:rsidP="00D24084">
      <w:r>
        <w:rPr>
          <w:noProof/>
        </w:rPr>
        <w:lastRenderedPageBreak/>
        <w:drawing>
          <wp:inline distT="0" distB="0" distL="0" distR="0" wp14:anchorId="543DD649" wp14:editId="6352A0C9">
            <wp:extent cx="3971925" cy="4752975"/>
            <wp:effectExtent l="0" t="0" r="0" b="0"/>
            <wp:docPr id="100058" name="Picture 100058" descr="_scroll_external\attachments\worddavae406c54ae293f0d52083d7188ab4819-d645adcf17b99053ad8f024dbe4034b94d753a09e9ba55e18b53b787d14a2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2788"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14:paraId="40E5BFE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E440665" w14:textId="77777777" w:rsidTr="00AC6F83">
        <w:tc>
          <w:tcPr>
            <w:tcW w:w="846" w:type="dxa"/>
            <w:tcMar>
              <w:top w:w="30" w:type="dxa"/>
              <w:left w:w="30" w:type="dxa"/>
              <w:bottom w:w="20" w:type="dxa"/>
              <w:right w:w="30" w:type="dxa"/>
            </w:tcMar>
          </w:tcPr>
          <w:p w14:paraId="49006B38" w14:textId="77777777" w:rsidR="00AD205C" w:rsidRDefault="002C259D" w:rsidP="00D24084">
            <w:r>
              <w:t>Atribút</w:t>
            </w:r>
          </w:p>
        </w:tc>
        <w:tc>
          <w:tcPr>
            <w:tcW w:w="8225" w:type="dxa"/>
            <w:tcMar>
              <w:top w:w="30" w:type="dxa"/>
              <w:left w:w="30" w:type="dxa"/>
              <w:bottom w:w="20" w:type="dxa"/>
              <w:right w:w="30" w:type="dxa"/>
            </w:tcMar>
          </w:tcPr>
          <w:p w14:paraId="301E1CCF" w14:textId="77777777" w:rsidR="00AD205C" w:rsidRDefault="002C259D" w:rsidP="00D24084">
            <w:r>
              <w:t>Kód : Číslo</w:t>
            </w:r>
          </w:p>
        </w:tc>
      </w:tr>
      <w:tr w:rsidR="00AD205C" w14:paraId="0AE3D63A" w14:textId="77777777" w:rsidTr="00AC6F83">
        <w:tc>
          <w:tcPr>
            <w:tcW w:w="846" w:type="dxa"/>
            <w:tcMar>
              <w:top w:w="30" w:type="dxa"/>
              <w:left w:w="30" w:type="dxa"/>
              <w:bottom w:w="20" w:type="dxa"/>
              <w:right w:w="30" w:type="dxa"/>
            </w:tcMar>
          </w:tcPr>
          <w:p w14:paraId="62B61852" w14:textId="77777777" w:rsidR="00AD205C" w:rsidRDefault="002C259D" w:rsidP="00D24084">
            <w:r>
              <w:t>Opis</w:t>
            </w:r>
          </w:p>
        </w:tc>
        <w:tc>
          <w:tcPr>
            <w:tcW w:w="8225" w:type="dxa"/>
            <w:tcMar>
              <w:top w:w="30" w:type="dxa"/>
              <w:left w:w="30" w:type="dxa"/>
              <w:bottom w:w="20" w:type="dxa"/>
              <w:right w:w="30" w:type="dxa"/>
            </w:tcMar>
          </w:tcPr>
          <w:p w14:paraId="7ECFF480" w14:textId="77777777" w:rsidR="00AD205C" w:rsidRDefault="002C259D" w:rsidP="00D24084">
            <w:r>
              <w:t>Kód chyby.</w:t>
            </w:r>
          </w:p>
        </w:tc>
      </w:tr>
      <w:tr w:rsidR="00AD205C" w14:paraId="1B28866E" w14:textId="77777777" w:rsidTr="00AC6F83">
        <w:tc>
          <w:tcPr>
            <w:tcW w:w="846" w:type="dxa"/>
            <w:tcMar>
              <w:top w:w="30" w:type="dxa"/>
              <w:left w:w="30" w:type="dxa"/>
              <w:bottom w:w="20" w:type="dxa"/>
              <w:right w:w="30" w:type="dxa"/>
            </w:tcMar>
          </w:tcPr>
          <w:p w14:paraId="619E2F22" w14:textId="77777777" w:rsidR="00AD205C" w:rsidRDefault="002C259D" w:rsidP="00D24084">
            <w:r>
              <w:t>Atribút</w:t>
            </w:r>
          </w:p>
        </w:tc>
        <w:tc>
          <w:tcPr>
            <w:tcW w:w="8225" w:type="dxa"/>
            <w:tcMar>
              <w:top w:w="30" w:type="dxa"/>
              <w:left w:w="30" w:type="dxa"/>
              <w:bottom w:w="20" w:type="dxa"/>
              <w:right w:w="30" w:type="dxa"/>
            </w:tcMar>
          </w:tcPr>
          <w:p w14:paraId="0C8310CF" w14:textId="77777777" w:rsidR="00AD205C" w:rsidRDefault="002C259D" w:rsidP="00D24084">
            <w:r>
              <w:t>Popis : an1_255</w:t>
            </w:r>
          </w:p>
        </w:tc>
      </w:tr>
      <w:tr w:rsidR="00AD205C" w14:paraId="6864A8F8" w14:textId="77777777" w:rsidTr="00AC6F83">
        <w:tc>
          <w:tcPr>
            <w:tcW w:w="846" w:type="dxa"/>
            <w:tcMar>
              <w:top w:w="30" w:type="dxa"/>
              <w:left w:w="30" w:type="dxa"/>
              <w:bottom w:w="20" w:type="dxa"/>
              <w:right w:w="30" w:type="dxa"/>
            </w:tcMar>
          </w:tcPr>
          <w:p w14:paraId="7CB9EA65" w14:textId="77777777" w:rsidR="00AD205C" w:rsidRDefault="002C259D" w:rsidP="00D24084">
            <w:r>
              <w:t>Opis</w:t>
            </w:r>
          </w:p>
        </w:tc>
        <w:tc>
          <w:tcPr>
            <w:tcW w:w="8225" w:type="dxa"/>
            <w:tcMar>
              <w:top w:w="30" w:type="dxa"/>
              <w:left w:w="30" w:type="dxa"/>
              <w:bottom w:w="20" w:type="dxa"/>
              <w:right w:w="30" w:type="dxa"/>
            </w:tcMar>
          </w:tcPr>
          <w:p w14:paraId="03622CFD" w14:textId="77777777" w:rsidR="00AD205C" w:rsidRDefault="002C259D" w:rsidP="00D24084">
            <w:r>
              <w:t>Popis chyby</w:t>
            </w:r>
          </w:p>
        </w:tc>
      </w:tr>
    </w:tbl>
    <w:p w14:paraId="78B321BC" w14:textId="77777777" w:rsidR="00AC6F83" w:rsidRDefault="00AC6F83" w:rsidP="00D24084"/>
    <w:p w14:paraId="0B221BDE"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846"/>
        <w:gridCol w:w="8225"/>
      </w:tblGrid>
      <w:tr w:rsidR="00AD205C" w14:paraId="08C97017" w14:textId="77777777" w:rsidTr="00AC6F83">
        <w:tc>
          <w:tcPr>
            <w:tcW w:w="846" w:type="dxa"/>
            <w:tcMar>
              <w:top w:w="30" w:type="dxa"/>
              <w:left w:w="30" w:type="dxa"/>
              <w:bottom w:w="20" w:type="dxa"/>
              <w:right w:w="30" w:type="dxa"/>
            </w:tcMar>
          </w:tcPr>
          <w:p w14:paraId="3693BCC9" w14:textId="77777777" w:rsidR="00AD205C" w:rsidRDefault="002C259D" w:rsidP="00D24084">
            <w:r>
              <w:t>Atribút</w:t>
            </w:r>
          </w:p>
        </w:tc>
        <w:tc>
          <w:tcPr>
            <w:tcW w:w="8225" w:type="dxa"/>
            <w:tcMar>
              <w:top w:w="30" w:type="dxa"/>
              <w:left w:w="30" w:type="dxa"/>
              <w:bottom w:w="20" w:type="dxa"/>
              <w:right w:w="30" w:type="dxa"/>
            </w:tcMar>
          </w:tcPr>
          <w:p w14:paraId="5CBE3A24" w14:textId="77777777" w:rsidR="00AD205C" w:rsidRDefault="002C259D" w:rsidP="00D24084">
            <w:r>
              <w:t>Identifikátor : an1_30</w:t>
            </w:r>
          </w:p>
        </w:tc>
      </w:tr>
      <w:tr w:rsidR="00AD205C" w14:paraId="5B06BC8A" w14:textId="77777777" w:rsidTr="00AC6F83">
        <w:tc>
          <w:tcPr>
            <w:tcW w:w="846" w:type="dxa"/>
            <w:tcMar>
              <w:top w:w="30" w:type="dxa"/>
              <w:left w:w="30" w:type="dxa"/>
              <w:bottom w:w="20" w:type="dxa"/>
              <w:right w:w="30" w:type="dxa"/>
            </w:tcMar>
          </w:tcPr>
          <w:p w14:paraId="32DDE33F" w14:textId="77777777" w:rsidR="00AD205C" w:rsidRDefault="002C259D" w:rsidP="00D24084">
            <w:r>
              <w:t>Opis</w:t>
            </w:r>
          </w:p>
        </w:tc>
        <w:tc>
          <w:tcPr>
            <w:tcW w:w="8225" w:type="dxa"/>
            <w:tcMar>
              <w:top w:w="30" w:type="dxa"/>
              <w:left w:w="30" w:type="dxa"/>
              <w:bottom w:w="20" w:type="dxa"/>
              <w:right w:w="30" w:type="dxa"/>
            </w:tcMar>
          </w:tcPr>
          <w:p w14:paraId="0563A6E8" w14:textId="77777777" w:rsidR="00AD205C" w:rsidRDefault="002C259D" w:rsidP="00D24084">
            <w:r>
              <w:t>Jednoznačný identifikátor podania.</w:t>
            </w:r>
          </w:p>
        </w:tc>
      </w:tr>
      <w:tr w:rsidR="00AD205C" w14:paraId="690A1F72" w14:textId="77777777" w:rsidTr="00AC6F83">
        <w:tc>
          <w:tcPr>
            <w:tcW w:w="846" w:type="dxa"/>
            <w:tcMar>
              <w:top w:w="30" w:type="dxa"/>
              <w:left w:w="30" w:type="dxa"/>
              <w:bottom w:w="20" w:type="dxa"/>
              <w:right w:w="30" w:type="dxa"/>
            </w:tcMar>
          </w:tcPr>
          <w:p w14:paraId="2C7BE50F" w14:textId="77777777" w:rsidR="00AD205C" w:rsidRDefault="002C259D" w:rsidP="00D24084">
            <w:r>
              <w:t>Atribút</w:t>
            </w:r>
          </w:p>
        </w:tc>
        <w:tc>
          <w:tcPr>
            <w:tcW w:w="8225" w:type="dxa"/>
            <w:tcMar>
              <w:top w:w="30" w:type="dxa"/>
              <w:left w:w="30" w:type="dxa"/>
              <w:bottom w:w="20" w:type="dxa"/>
              <w:right w:w="30" w:type="dxa"/>
            </w:tcMar>
          </w:tcPr>
          <w:p w14:paraId="280F2BA5" w14:textId="77777777" w:rsidR="00AD205C" w:rsidRDefault="002C259D" w:rsidP="00D24084">
            <w:r>
              <w:t>Externý kód typu podania : an1_50</w:t>
            </w:r>
          </w:p>
        </w:tc>
      </w:tr>
      <w:tr w:rsidR="00AD205C" w14:paraId="42FBA531" w14:textId="77777777" w:rsidTr="00AC6F83">
        <w:tc>
          <w:tcPr>
            <w:tcW w:w="846" w:type="dxa"/>
            <w:tcMar>
              <w:top w:w="30" w:type="dxa"/>
              <w:left w:w="30" w:type="dxa"/>
              <w:bottom w:w="20" w:type="dxa"/>
              <w:right w:w="30" w:type="dxa"/>
            </w:tcMar>
          </w:tcPr>
          <w:p w14:paraId="446555B2" w14:textId="77777777" w:rsidR="00AD205C" w:rsidRDefault="002C259D" w:rsidP="00D24084">
            <w:r>
              <w:t>Opis</w:t>
            </w:r>
          </w:p>
        </w:tc>
        <w:tc>
          <w:tcPr>
            <w:tcW w:w="8225" w:type="dxa"/>
            <w:tcMar>
              <w:top w:w="30" w:type="dxa"/>
              <w:left w:w="30" w:type="dxa"/>
              <w:bottom w:w="20" w:type="dxa"/>
              <w:right w:w="30" w:type="dxa"/>
            </w:tcMar>
          </w:tcPr>
          <w:p w14:paraId="7E955C1C" w14:textId="77777777" w:rsidR="00AD205C" w:rsidRDefault="002C259D" w:rsidP="00D24084">
            <w:r>
              <w:t>Jednoznačný identifikátor typu podania.</w:t>
            </w:r>
          </w:p>
        </w:tc>
      </w:tr>
      <w:tr w:rsidR="00AD205C" w14:paraId="4A9FA9B5" w14:textId="77777777" w:rsidTr="00AC6F83">
        <w:tc>
          <w:tcPr>
            <w:tcW w:w="846" w:type="dxa"/>
            <w:tcMar>
              <w:top w:w="30" w:type="dxa"/>
              <w:left w:w="30" w:type="dxa"/>
              <w:bottom w:w="20" w:type="dxa"/>
              <w:right w:w="30" w:type="dxa"/>
            </w:tcMar>
          </w:tcPr>
          <w:p w14:paraId="4AFD2EED" w14:textId="77777777" w:rsidR="00AD205C" w:rsidRDefault="002C259D" w:rsidP="00D24084">
            <w:r>
              <w:t>Atribút</w:t>
            </w:r>
          </w:p>
        </w:tc>
        <w:tc>
          <w:tcPr>
            <w:tcW w:w="8225" w:type="dxa"/>
            <w:tcMar>
              <w:top w:w="30" w:type="dxa"/>
              <w:left w:w="30" w:type="dxa"/>
              <w:bottom w:w="20" w:type="dxa"/>
              <w:right w:w="30" w:type="dxa"/>
            </w:tcMar>
          </w:tcPr>
          <w:p w14:paraId="6DFE2A0A" w14:textId="77777777" w:rsidR="00AD205C" w:rsidRDefault="002C259D" w:rsidP="00D24084">
            <w:r>
              <w:t>Názov typu podania : an1_255</w:t>
            </w:r>
          </w:p>
        </w:tc>
      </w:tr>
      <w:tr w:rsidR="00AD205C" w14:paraId="2E66BD62" w14:textId="77777777" w:rsidTr="00AC6F83">
        <w:tc>
          <w:tcPr>
            <w:tcW w:w="846" w:type="dxa"/>
            <w:tcMar>
              <w:top w:w="30" w:type="dxa"/>
              <w:left w:w="30" w:type="dxa"/>
              <w:bottom w:w="20" w:type="dxa"/>
              <w:right w:w="30" w:type="dxa"/>
            </w:tcMar>
          </w:tcPr>
          <w:p w14:paraId="6A3E6A21" w14:textId="77777777" w:rsidR="00AD205C" w:rsidRDefault="002C259D" w:rsidP="00D24084">
            <w:r>
              <w:t>Opis</w:t>
            </w:r>
          </w:p>
        </w:tc>
        <w:tc>
          <w:tcPr>
            <w:tcW w:w="8225" w:type="dxa"/>
            <w:tcMar>
              <w:top w:w="30" w:type="dxa"/>
              <w:left w:w="30" w:type="dxa"/>
              <w:bottom w:w="20" w:type="dxa"/>
              <w:right w:w="30" w:type="dxa"/>
            </w:tcMar>
          </w:tcPr>
          <w:p w14:paraId="777A6AF9" w14:textId="77777777" w:rsidR="00AD205C" w:rsidRDefault="002C259D" w:rsidP="00D24084">
            <w:r>
              <w:t>Názov typu podania.</w:t>
            </w:r>
          </w:p>
        </w:tc>
      </w:tr>
      <w:tr w:rsidR="00AD205C" w14:paraId="65ABD134" w14:textId="77777777" w:rsidTr="00AC6F83">
        <w:tc>
          <w:tcPr>
            <w:tcW w:w="846" w:type="dxa"/>
            <w:tcMar>
              <w:top w:w="30" w:type="dxa"/>
              <w:left w:w="30" w:type="dxa"/>
              <w:bottom w:w="20" w:type="dxa"/>
              <w:right w:w="30" w:type="dxa"/>
            </w:tcMar>
          </w:tcPr>
          <w:p w14:paraId="367C13DF" w14:textId="77777777" w:rsidR="00AD205C" w:rsidRDefault="002C259D" w:rsidP="00D24084">
            <w:r>
              <w:t>Atribút</w:t>
            </w:r>
          </w:p>
        </w:tc>
        <w:tc>
          <w:tcPr>
            <w:tcW w:w="8225" w:type="dxa"/>
            <w:tcMar>
              <w:top w:w="30" w:type="dxa"/>
              <w:left w:w="30" w:type="dxa"/>
              <w:bottom w:w="20" w:type="dxa"/>
              <w:right w:w="30" w:type="dxa"/>
            </w:tcMar>
          </w:tcPr>
          <w:p w14:paraId="51131F7D" w14:textId="77777777" w:rsidR="00AD205C" w:rsidRDefault="002C259D" w:rsidP="00D24084">
            <w:r>
              <w:t>Kód podateľne : Číslo</w:t>
            </w:r>
          </w:p>
        </w:tc>
      </w:tr>
      <w:tr w:rsidR="00AD205C" w14:paraId="1A3501CB" w14:textId="77777777" w:rsidTr="00AC6F83">
        <w:tc>
          <w:tcPr>
            <w:tcW w:w="846" w:type="dxa"/>
            <w:tcMar>
              <w:top w:w="30" w:type="dxa"/>
              <w:left w:w="30" w:type="dxa"/>
              <w:bottom w:w="20" w:type="dxa"/>
              <w:right w:w="30" w:type="dxa"/>
            </w:tcMar>
          </w:tcPr>
          <w:p w14:paraId="0B85AD15" w14:textId="77777777" w:rsidR="00AD205C" w:rsidRDefault="002C259D" w:rsidP="00D24084">
            <w:r>
              <w:t>Opis</w:t>
            </w:r>
          </w:p>
        </w:tc>
        <w:tc>
          <w:tcPr>
            <w:tcW w:w="8225" w:type="dxa"/>
            <w:tcMar>
              <w:top w:w="30" w:type="dxa"/>
              <w:left w:w="30" w:type="dxa"/>
              <w:bottom w:w="20" w:type="dxa"/>
              <w:right w:w="30" w:type="dxa"/>
            </w:tcMar>
          </w:tcPr>
          <w:p w14:paraId="224DB567" w14:textId="77777777" w:rsidR="00AD205C" w:rsidRDefault="002C259D" w:rsidP="00D24084">
            <w:r>
              <w:t>Jednoznačný identifikátor podateľne, ktorej je podanie doručené.</w:t>
            </w:r>
          </w:p>
        </w:tc>
      </w:tr>
      <w:tr w:rsidR="00AD205C" w14:paraId="60F097FA" w14:textId="77777777" w:rsidTr="00AC6F83">
        <w:tc>
          <w:tcPr>
            <w:tcW w:w="846" w:type="dxa"/>
            <w:tcMar>
              <w:top w:w="30" w:type="dxa"/>
              <w:left w:w="30" w:type="dxa"/>
              <w:bottom w:w="20" w:type="dxa"/>
              <w:right w:w="30" w:type="dxa"/>
            </w:tcMar>
          </w:tcPr>
          <w:p w14:paraId="7E928642" w14:textId="77777777" w:rsidR="00AD205C" w:rsidRDefault="002C259D" w:rsidP="00D24084">
            <w:r>
              <w:t>Atribút</w:t>
            </w:r>
          </w:p>
        </w:tc>
        <w:tc>
          <w:tcPr>
            <w:tcW w:w="8225" w:type="dxa"/>
            <w:tcMar>
              <w:top w:w="30" w:type="dxa"/>
              <w:left w:w="30" w:type="dxa"/>
              <w:bottom w:w="20" w:type="dxa"/>
              <w:right w:w="30" w:type="dxa"/>
            </w:tcMar>
          </w:tcPr>
          <w:p w14:paraId="5635970C" w14:textId="77777777" w:rsidR="00AD205C" w:rsidRDefault="002C259D" w:rsidP="00D24084">
            <w:r>
              <w:t>Identifikátor biznis prípadu : an1_255</w:t>
            </w:r>
          </w:p>
        </w:tc>
      </w:tr>
      <w:tr w:rsidR="00AD205C" w14:paraId="6B77D73C" w14:textId="77777777" w:rsidTr="00AC6F83">
        <w:tc>
          <w:tcPr>
            <w:tcW w:w="846" w:type="dxa"/>
            <w:tcMar>
              <w:top w:w="30" w:type="dxa"/>
              <w:left w:w="30" w:type="dxa"/>
              <w:bottom w:w="20" w:type="dxa"/>
              <w:right w:w="30" w:type="dxa"/>
            </w:tcMar>
          </w:tcPr>
          <w:p w14:paraId="09032BE3" w14:textId="77777777" w:rsidR="00AD205C" w:rsidRDefault="002C259D" w:rsidP="00D24084">
            <w:r>
              <w:t>Opis</w:t>
            </w:r>
          </w:p>
        </w:tc>
        <w:tc>
          <w:tcPr>
            <w:tcW w:w="8225" w:type="dxa"/>
            <w:tcMar>
              <w:top w:w="30" w:type="dxa"/>
              <w:left w:w="30" w:type="dxa"/>
              <w:bottom w:w="20" w:type="dxa"/>
              <w:right w:w="30" w:type="dxa"/>
            </w:tcMar>
          </w:tcPr>
          <w:p w14:paraId="59B763AD" w14:textId="77777777" w:rsidR="00AD205C" w:rsidRDefault="002C259D" w:rsidP="00D24084">
            <w:r>
              <w:t>Identifikátor biznis prípadu z podania.</w:t>
            </w:r>
          </w:p>
        </w:tc>
      </w:tr>
      <w:tr w:rsidR="00AD205C" w14:paraId="786F2520" w14:textId="77777777" w:rsidTr="00AC6F83">
        <w:tc>
          <w:tcPr>
            <w:tcW w:w="846" w:type="dxa"/>
            <w:tcMar>
              <w:top w:w="30" w:type="dxa"/>
              <w:left w:w="30" w:type="dxa"/>
              <w:bottom w:w="20" w:type="dxa"/>
              <w:right w:w="30" w:type="dxa"/>
            </w:tcMar>
          </w:tcPr>
          <w:p w14:paraId="6F890E82" w14:textId="77777777" w:rsidR="00AD205C" w:rsidRDefault="002C259D" w:rsidP="00D24084">
            <w:r>
              <w:lastRenderedPageBreak/>
              <w:t>Atribút</w:t>
            </w:r>
          </w:p>
        </w:tc>
        <w:tc>
          <w:tcPr>
            <w:tcW w:w="8225" w:type="dxa"/>
            <w:tcMar>
              <w:top w:w="30" w:type="dxa"/>
              <w:left w:w="30" w:type="dxa"/>
              <w:bottom w:w="20" w:type="dxa"/>
              <w:right w:w="30" w:type="dxa"/>
            </w:tcMar>
          </w:tcPr>
          <w:p w14:paraId="77FE78D9" w14:textId="77777777" w:rsidR="00AD205C" w:rsidRDefault="002C259D" w:rsidP="00D24084">
            <w:r>
              <w:t>Popis : an_255</w:t>
            </w:r>
          </w:p>
        </w:tc>
      </w:tr>
      <w:tr w:rsidR="00AD205C" w14:paraId="2BEDF470" w14:textId="77777777" w:rsidTr="00AC6F83">
        <w:tc>
          <w:tcPr>
            <w:tcW w:w="846" w:type="dxa"/>
            <w:tcMar>
              <w:top w:w="30" w:type="dxa"/>
              <w:left w:w="30" w:type="dxa"/>
              <w:bottom w:w="20" w:type="dxa"/>
              <w:right w:w="30" w:type="dxa"/>
            </w:tcMar>
          </w:tcPr>
          <w:p w14:paraId="5AF0260C" w14:textId="77777777" w:rsidR="00AD205C" w:rsidRDefault="002C259D" w:rsidP="00D24084">
            <w:r>
              <w:t>Opis</w:t>
            </w:r>
          </w:p>
        </w:tc>
        <w:tc>
          <w:tcPr>
            <w:tcW w:w="8225" w:type="dxa"/>
            <w:tcMar>
              <w:top w:w="30" w:type="dxa"/>
              <w:left w:w="30" w:type="dxa"/>
              <w:bottom w:w="20" w:type="dxa"/>
              <w:right w:w="30" w:type="dxa"/>
            </w:tcMar>
          </w:tcPr>
          <w:p w14:paraId="49F08A14" w14:textId="77777777" w:rsidR="00AD205C" w:rsidRDefault="002C259D" w:rsidP="00D24084">
            <w:r>
              <w:t>Popis z podania.</w:t>
            </w:r>
          </w:p>
        </w:tc>
      </w:tr>
      <w:tr w:rsidR="00AD205C" w14:paraId="33B95915" w14:textId="77777777" w:rsidTr="00AC6F83">
        <w:tc>
          <w:tcPr>
            <w:tcW w:w="846" w:type="dxa"/>
            <w:tcMar>
              <w:top w:w="30" w:type="dxa"/>
              <w:left w:w="30" w:type="dxa"/>
              <w:bottom w:w="20" w:type="dxa"/>
              <w:right w:w="30" w:type="dxa"/>
            </w:tcMar>
          </w:tcPr>
          <w:p w14:paraId="62C737FD" w14:textId="77777777" w:rsidR="00AD205C" w:rsidRDefault="002C259D" w:rsidP="00D24084">
            <w:r>
              <w:t>Atribút</w:t>
            </w:r>
          </w:p>
        </w:tc>
        <w:tc>
          <w:tcPr>
            <w:tcW w:w="8225" w:type="dxa"/>
            <w:tcMar>
              <w:top w:w="30" w:type="dxa"/>
              <w:left w:w="30" w:type="dxa"/>
              <w:bottom w:w="20" w:type="dxa"/>
              <w:right w:w="30" w:type="dxa"/>
            </w:tcMar>
          </w:tcPr>
          <w:p w14:paraId="0FBBD3CF" w14:textId="77777777" w:rsidR="00AD205C" w:rsidRDefault="002C259D" w:rsidP="00D24084">
            <w:r>
              <w:t>Dátum a čas prijatia : Dátum a čas</w:t>
            </w:r>
          </w:p>
        </w:tc>
      </w:tr>
      <w:tr w:rsidR="00AD205C" w14:paraId="00E6B024" w14:textId="77777777" w:rsidTr="00AC6F83">
        <w:tc>
          <w:tcPr>
            <w:tcW w:w="846" w:type="dxa"/>
            <w:tcMar>
              <w:top w:w="30" w:type="dxa"/>
              <w:left w:w="30" w:type="dxa"/>
              <w:bottom w:w="20" w:type="dxa"/>
              <w:right w:w="30" w:type="dxa"/>
            </w:tcMar>
          </w:tcPr>
          <w:p w14:paraId="689B4CE6" w14:textId="77777777" w:rsidR="00AD205C" w:rsidRDefault="002C259D" w:rsidP="00D24084">
            <w:r>
              <w:t>Opis</w:t>
            </w:r>
          </w:p>
        </w:tc>
        <w:tc>
          <w:tcPr>
            <w:tcW w:w="8225" w:type="dxa"/>
            <w:tcMar>
              <w:top w:w="30" w:type="dxa"/>
              <w:left w:w="30" w:type="dxa"/>
              <w:bottom w:w="20" w:type="dxa"/>
              <w:right w:w="30" w:type="dxa"/>
            </w:tcMar>
          </w:tcPr>
          <w:p w14:paraId="28E1FE54" w14:textId="77777777" w:rsidR="00AD205C" w:rsidRDefault="002C259D" w:rsidP="00D24084">
            <w:r>
              <w:t>Dátum a čas prijatia podania v podateľni.</w:t>
            </w:r>
          </w:p>
        </w:tc>
      </w:tr>
      <w:tr w:rsidR="00AD205C" w14:paraId="1868EE0D" w14:textId="77777777" w:rsidTr="00AC6F83">
        <w:tc>
          <w:tcPr>
            <w:tcW w:w="846" w:type="dxa"/>
            <w:tcMar>
              <w:top w:w="30" w:type="dxa"/>
              <w:left w:w="30" w:type="dxa"/>
              <w:bottom w:w="20" w:type="dxa"/>
              <w:right w:w="30" w:type="dxa"/>
            </w:tcMar>
          </w:tcPr>
          <w:p w14:paraId="2CFFFD77" w14:textId="77777777" w:rsidR="00AD205C" w:rsidRDefault="002C259D" w:rsidP="00D24084">
            <w:r>
              <w:t>Atribút</w:t>
            </w:r>
          </w:p>
        </w:tc>
        <w:tc>
          <w:tcPr>
            <w:tcW w:w="8225" w:type="dxa"/>
            <w:tcMar>
              <w:top w:w="30" w:type="dxa"/>
              <w:left w:w="30" w:type="dxa"/>
              <w:bottom w:w="20" w:type="dxa"/>
              <w:right w:w="30" w:type="dxa"/>
            </w:tcMar>
          </w:tcPr>
          <w:p w14:paraId="73AB9465" w14:textId="77777777" w:rsidR="00AD205C" w:rsidRDefault="002C259D" w:rsidP="00D24084">
            <w:r>
              <w:t>Stav : Číslo</w:t>
            </w:r>
          </w:p>
        </w:tc>
      </w:tr>
      <w:tr w:rsidR="00AD205C" w14:paraId="6FBD3045" w14:textId="77777777" w:rsidTr="00AC6F83">
        <w:tc>
          <w:tcPr>
            <w:tcW w:w="846" w:type="dxa"/>
            <w:tcMar>
              <w:top w:w="30" w:type="dxa"/>
              <w:left w:w="30" w:type="dxa"/>
              <w:bottom w:w="20" w:type="dxa"/>
              <w:right w:w="30" w:type="dxa"/>
            </w:tcMar>
          </w:tcPr>
          <w:p w14:paraId="0C8134A1" w14:textId="77777777" w:rsidR="00AD205C" w:rsidRDefault="002C259D" w:rsidP="00D24084">
            <w:r>
              <w:t>Opis</w:t>
            </w:r>
          </w:p>
        </w:tc>
        <w:tc>
          <w:tcPr>
            <w:tcW w:w="8225" w:type="dxa"/>
            <w:tcMar>
              <w:top w:w="30" w:type="dxa"/>
              <w:left w:w="30" w:type="dxa"/>
              <w:bottom w:w="20" w:type="dxa"/>
              <w:right w:w="30" w:type="dxa"/>
            </w:tcMar>
          </w:tcPr>
          <w:p w14:paraId="53CCB80A" w14:textId="77777777" w:rsidR="00AD205C" w:rsidRDefault="002C259D" w:rsidP="00D24084">
            <w:r>
              <w:t>1 - Prijaté</w:t>
            </w:r>
            <w:r>
              <w:br/>
              <w:t>2 - Neprijaté</w:t>
            </w:r>
            <w:r>
              <w:br/>
              <w:t>3 - Spracovávané</w:t>
            </w:r>
          </w:p>
        </w:tc>
      </w:tr>
    </w:tbl>
    <w:p w14:paraId="47F1C2B3" w14:textId="77777777" w:rsidR="00AC6F83" w:rsidRDefault="00AC6F83" w:rsidP="00D24084"/>
    <w:p w14:paraId="20C71BC7" w14:textId="77777777" w:rsidR="00AD205C" w:rsidRDefault="002C259D" w:rsidP="00D24084">
      <w:r>
        <w:t>DetailPodania</w:t>
      </w:r>
      <w:r>
        <w:br/>
      </w:r>
    </w:p>
    <w:p w14:paraId="11817777" w14:textId="77777777" w:rsidR="00AD205C" w:rsidRDefault="002C259D" w:rsidP="00D24084">
      <w:r>
        <w:rPr>
          <w:noProof/>
        </w:rPr>
        <w:drawing>
          <wp:inline distT="0" distB="0" distL="0" distR="0" wp14:anchorId="73EF18EE" wp14:editId="369C6177">
            <wp:extent cx="2352675" cy="3019425"/>
            <wp:effectExtent l="0" t="0" r="0" b="0"/>
            <wp:docPr id="100059" name="Picture 100059" descr="_scroll_external\attachments\worddav20e35a29e01bf7640aaca4d7c08b698a-597a99969e79900ca71c7af044e1cb0d6c2575256f3f95605a2c4956626d7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7100"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14:paraId="2ED0BF5D"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846"/>
        <w:gridCol w:w="8225"/>
      </w:tblGrid>
      <w:tr w:rsidR="00AD205C" w14:paraId="640B4A5F" w14:textId="77777777" w:rsidTr="00AC6F83">
        <w:tc>
          <w:tcPr>
            <w:tcW w:w="846" w:type="dxa"/>
            <w:tcMar>
              <w:top w:w="30" w:type="dxa"/>
              <w:left w:w="30" w:type="dxa"/>
              <w:bottom w:w="20" w:type="dxa"/>
              <w:right w:w="30" w:type="dxa"/>
            </w:tcMar>
          </w:tcPr>
          <w:p w14:paraId="194A0FEE" w14:textId="77777777" w:rsidR="00AD205C" w:rsidRDefault="002C259D" w:rsidP="00D24084">
            <w:r>
              <w:t>Atribút</w:t>
            </w:r>
          </w:p>
        </w:tc>
        <w:tc>
          <w:tcPr>
            <w:tcW w:w="8225" w:type="dxa"/>
            <w:tcMar>
              <w:top w:w="30" w:type="dxa"/>
              <w:left w:w="30" w:type="dxa"/>
              <w:bottom w:w="20" w:type="dxa"/>
              <w:right w:w="30" w:type="dxa"/>
            </w:tcMar>
          </w:tcPr>
          <w:p w14:paraId="4951D954" w14:textId="77777777" w:rsidR="00AD205C" w:rsidRDefault="002C259D" w:rsidP="00D24084">
            <w:r>
              <w:t>Identifikátor podania : an1_30</w:t>
            </w:r>
          </w:p>
        </w:tc>
      </w:tr>
      <w:tr w:rsidR="00AD205C" w14:paraId="638EABF6" w14:textId="77777777" w:rsidTr="00AC6F83">
        <w:tc>
          <w:tcPr>
            <w:tcW w:w="846" w:type="dxa"/>
            <w:tcMar>
              <w:top w:w="30" w:type="dxa"/>
              <w:left w:w="30" w:type="dxa"/>
              <w:bottom w:w="20" w:type="dxa"/>
              <w:right w:w="30" w:type="dxa"/>
            </w:tcMar>
          </w:tcPr>
          <w:p w14:paraId="20311D11" w14:textId="77777777" w:rsidR="00AD205C" w:rsidRDefault="002C259D" w:rsidP="00D24084">
            <w:r>
              <w:t>Opis</w:t>
            </w:r>
          </w:p>
        </w:tc>
        <w:tc>
          <w:tcPr>
            <w:tcW w:w="8225" w:type="dxa"/>
            <w:tcMar>
              <w:top w:w="30" w:type="dxa"/>
              <w:left w:w="30" w:type="dxa"/>
              <w:bottom w:w="20" w:type="dxa"/>
              <w:right w:w="30" w:type="dxa"/>
            </w:tcMar>
          </w:tcPr>
          <w:p w14:paraId="1734E700" w14:textId="77777777" w:rsidR="00AD205C" w:rsidRDefault="002C259D" w:rsidP="00D24084">
            <w:r>
              <w:t>Jednoznačný identifikátor podania</w:t>
            </w:r>
          </w:p>
        </w:tc>
      </w:tr>
      <w:tr w:rsidR="00AD205C" w14:paraId="5BFC088E" w14:textId="77777777" w:rsidTr="00AC6F83">
        <w:tc>
          <w:tcPr>
            <w:tcW w:w="846" w:type="dxa"/>
            <w:tcMar>
              <w:top w:w="30" w:type="dxa"/>
              <w:left w:w="30" w:type="dxa"/>
              <w:bottom w:w="20" w:type="dxa"/>
              <w:right w:w="30" w:type="dxa"/>
            </w:tcMar>
          </w:tcPr>
          <w:p w14:paraId="7367E8B6" w14:textId="77777777" w:rsidR="00AD205C" w:rsidRDefault="002C259D" w:rsidP="00D24084">
            <w:r>
              <w:t>Atribút</w:t>
            </w:r>
          </w:p>
        </w:tc>
        <w:tc>
          <w:tcPr>
            <w:tcW w:w="8225" w:type="dxa"/>
            <w:tcMar>
              <w:top w:w="30" w:type="dxa"/>
              <w:left w:w="30" w:type="dxa"/>
              <w:bottom w:w="20" w:type="dxa"/>
              <w:right w:w="30" w:type="dxa"/>
            </w:tcMar>
          </w:tcPr>
          <w:p w14:paraId="745780FB" w14:textId="77777777" w:rsidR="00AD205C" w:rsidRDefault="002C259D" w:rsidP="00D24084">
            <w:r>
              <w:t>TokenID</w:t>
            </w:r>
          </w:p>
        </w:tc>
      </w:tr>
      <w:tr w:rsidR="00AD205C" w14:paraId="4F0F780E" w14:textId="77777777" w:rsidTr="00AC6F83">
        <w:tc>
          <w:tcPr>
            <w:tcW w:w="846" w:type="dxa"/>
            <w:tcMar>
              <w:top w:w="30" w:type="dxa"/>
              <w:left w:w="30" w:type="dxa"/>
              <w:bottom w:w="20" w:type="dxa"/>
              <w:right w:w="30" w:type="dxa"/>
            </w:tcMar>
          </w:tcPr>
          <w:p w14:paraId="6EE114A9" w14:textId="77777777" w:rsidR="00AD205C" w:rsidRDefault="002C259D" w:rsidP="00D24084">
            <w:r>
              <w:t>Opis</w:t>
            </w:r>
          </w:p>
        </w:tc>
        <w:tc>
          <w:tcPr>
            <w:tcW w:w="8225" w:type="dxa"/>
            <w:tcMar>
              <w:top w:w="30" w:type="dxa"/>
              <w:left w:w="30" w:type="dxa"/>
              <w:bottom w:w="20" w:type="dxa"/>
              <w:right w:w="30" w:type="dxa"/>
            </w:tcMar>
          </w:tcPr>
          <w:p w14:paraId="4BE298DF" w14:textId="77777777" w:rsidR="00AD205C" w:rsidRDefault="002C259D" w:rsidP="00D24084">
            <w:r>
              <w:t>TokenID</w:t>
            </w:r>
          </w:p>
        </w:tc>
      </w:tr>
    </w:tbl>
    <w:p w14:paraId="1F7D9125" w14:textId="77777777" w:rsidR="00AC6F83" w:rsidRDefault="00AC6F83" w:rsidP="00D24084"/>
    <w:p w14:paraId="2F360D09" w14:textId="77777777" w:rsidR="00AC6F83" w:rsidRDefault="00AC6F83" w:rsidP="00D24084"/>
    <w:p w14:paraId="479EEEE1" w14:textId="77777777" w:rsidR="00AD205C" w:rsidRDefault="002C259D" w:rsidP="00D24084">
      <w:r>
        <w:t>DetailPodaniaVysledok</w:t>
      </w:r>
    </w:p>
    <w:p w14:paraId="373F1B0F" w14:textId="77777777" w:rsidR="00AD205C" w:rsidRDefault="002C259D" w:rsidP="00D24084">
      <w:r>
        <w:rPr>
          <w:noProof/>
        </w:rPr>
        <w:lastRenderedPageBreak/>
        <w:drawing>
          <wp:inline distT="0" distB="0" distL="0" distR="0" wp14:anchorId="2853E793" wp14:editId="35E7C7F9">
            <wp:extent cx="5343525" cy="4743450"/>
            <wp:effectExtent l="0" t="0" r="0" b="0"/>
            <wp:docPr id="100060" name="Picture 100060" descr="_scroll_external\attachments\worddav2a08660ae5da1ea9be5060882cac91b4-a23dac9be15a5db89cfa445915a9ed64ad40b9e6e6cd7724ead6e5de51b63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4354"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14:paraId="0AFDE8D1"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6EB0C676" w14:textId="77777777" w:rsidTr="00AC6F83">
        <w:tc>
          <w:tcPr>
            <w:tcW w:w="846" w:type="dxa"/>
            <w:tcMar>
              <w:top w:w="30" w:type="dxa"/>
              <w:left w:w="30" w:type="dxa"/>
              <w:bottom w:w="20" w:type="dxa"/>
              <w:right w:w="30" w:type="dxa"/>
            </w:tcMar>
          </w:tcPr>
          <w:p w14:paraId="49D94FA6" w14:textId="77777777" w:rsidR="00AD205C" w:rsidRDefault="002C259D" w:rsidP="00D24084">
            <w:r>
              <w:t>Atribút</w:t>
            </w:r>
          </w:p>
        </w:tc>
        <w:tc>
          <w:tcPr>
            <w:tcW w:w="8225" w:type="dxa"/>
            <w:tcMar>
              <w:top w:w="30" w:type="dxa"/>
              <w:left w:w="30" w:type="dxa"/>
              <w:bottom w:w="20" w:type="dxa"/>
              <w:right w:w="30" w:type="dxa"/>
            </w:tcMar>
          </w:tcPr>
          <w:p w14:paraId="30D17636" w14:textId="77777777" w:rsidR="00AD205C" w:rsidRDefault="002C259D" w:rsidP="00D24084">
            <w:r>
              <w:t>Kód : Číslo</w:t>
            </w:r>
          </w:p>
        </w:tc>
      </w:tr>
      <w:tr w:rsidR="00AD205C" w14:paraId="0F63D84C" w14:textId="77777777" w:rsidTr="00AC6F83">
        <w:tc>
          <w:tcPr>
            <w:tcW w:w="846" w:type="dxa"/>
            <w:tcMar>
              <w:top w:w="30" w:type="dxa"/>
              <w:left w:w="30" w:type="dxa"/>
              <w:bottom w:w="20" w:type="dxa"/>
              <w:right w:w="30" w:type="dxa"/>
            </w:tcMar>
          </w:tcPr>
          <w:p w14:paraId="0EBA9CB3" w14:textId="77777777" w:rsidR="00AD205C" w:rsidRDefault="002C259D" w:rsidP="00D24084">
            <w:r>
              <w:t>Opis</w:t>
            </w:r>
          </w:p>
        </w:tc>
        <w:tc>
          <w:tcPr>
            <w:tcW w:w="8225" w:type="dxa"/>
            <w:tcMar>
              <w:top w:w="30" w:type="dxa"/>
              <w:left w:w="30" w:type="dxa"/>
              <w:bottom w:w="20" w:type="dxa"/>
              <w:right w:w="30" w:type="dxa"/>
            </w:tcMar>
          </w:tcPr>
          <w:p w14:paraId="281A2E02" w14:textId="77777777" w:rsidR="00AD205C" w:rsidRDefault="002C259D" w:rsidP="00D24084">
            <w:r>
              <w:t>Kód chyby.</w:t>
            </w:r>
          </w:p>
        </w:tc>
      </w:tr>
      <w:tr w:rsidR="00AD205C" w14:paraId="02F6F6E1" w14:textId="77777777" w:rsidTr="00AC6F83">
        <w:tc>
          <w:tcPr>
            <w:tcW w:w="846" w:type="dxa"/>
            <w:tcMar>
              <w:top w:w="30" w:type="dxa"/>
              <w:left w:w="30" w:type="dxa"/>
              <w:bottom w:w="20" w:type="dxa"/>
              <w:right w:w="30" w:type="dxa"/>
            </w:tcMar>
          </w:tcPr>
          <w:p w14:paraId="046D9FB9" w14:textId="77777777" w:rsidR="00AD205C" w:rsidRDefault="002C259D" w:rsidP="00D24084">
            <w:r>
              <w:t>Atribút</w:t>
            </w:r>
          </w:p>
        </w:tc>
        <w:tc>
          <w:tcPr>
            <w:tcW w:w="8225" w:type="dxa"/>
            <w:tcMar>
              <w:top w:w="30" w:type="dxa"/>
              <w:left w:w="30" w:type="dxa"/>
              <w:bottom w:w="20" w:type="dxa"/>
              <w:right w:w="30" w:type="dxa"/>
            </w:tcMar>
          </w:tcPr>
          <w:p w14:paraId="7C9533F3" w14:textId="77777777" w:rsidR="00AD205C" w:rsidRDefault="002C259D" w:rsidP="00D24084">
            <w:r>
              <w:t>Popis : an1_255</w:t>
            </w:r>
          </w:p>
        </w:tc>
      </w:tr>
      <w:tr w:rsidR="00AD205C" w14:paraId="79C61A7E" w14:textId="77777777" w:rsidTr="00AC6F83">
        <w:tc>
          <w:tcPr>
            <w:tcW w:w="846" w:type="dxa"/>
            <w:tcMar>
              <w:top w:w="30" w:type="dxa"/>
              <w:left w:w="30" w:type="dxa"/>
              <w:bottom w:w="20" w:type="dxa"/>
              <w:right w:w="30" w:type="dxa"/>
            </w:tcMar>
          </w:tcPr>
          <w:p w14:paraId="5769C41E" w14:textId="77777777" w:rsidR="00AD205C" w:rsidRDefault="002C259D" w:rsidP="00D24084">
            <w:r>
              <w:t>Opis</w:t>
            </w:r>
          </w:p>
        </w:tc>
        <w:tc>
          <w:tcPr>
            <w:tcW w:w="8225" w:type="dxa"/>
            <w:tcMar>
              <w:top w:w="30" w:type="dxa"/>
              <w:left w:w="30" w:type="dxa"/>
              <w:bottom w:w="20" w:type="dxa"/>
              <w:right w:w="30" w:type="dxa"/>
            </w:tcMar>
          </w:tcPr>
          <w:p w14:paraId="0F959D74" w14:textId="77777777" w:rsidR="00AD205C" w:rsidRDefault="002C259D" w:rsidP="00D24084">
            <w:r>
              <w:t>Popis chyby</w:t>
            </w:r>
          </w:p>
        </w:tc>
      </w:tr>
    </w:tbl>
    <w:p w14:paraId="3FF34C2F" w14:textId="77777777" w:rsidR="00AC6F83" w:rsidRDefault="00AC6F83" w:rsidP="00D24084"/>
    <w:p w14:paraId="73BE7D0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846"/>
        <w:gridCol w:w="8225"/>
      </w:tblGrid>
      <w:tr w:rsidR="00AD205C" w14:paraId="7B000571" w14:textId="77777777" w:rsidTr="00AC6F83">
        <w:tc>
          <w:tcPr>
            <w:tcW w:w="846" w:type="dxa"/>
            <w:tcMar>
              <w:top w:w="30" w:type="dxa"/>
              <w:left w:w="30" w:type="dxa"/>
              <w:bottom w:w="20" w:type="dxa"/>
              <w:right w:w="30" w:type="dxa"/>
            </w:tcMar>
          </w:tcPr>
          <w:p w14:paraId="6DCEE967" w14:textId="77777777" w:rsidR="00AD205C" w:rsidRDefault="002C259D" w:rsidP="00D24084">
            <w:r>
              <w:t>Atribút</w:t>
            </w:r>
          </w:p>
        </w:tc>
        <w:tc>
          <w:tcPr>
            <w:tcW w:w="8225" w:type="dxa"/>
            <w:tcMar>
              <w:top w:w="30" w:type="dxa"/>
              <w:left w:w="30" w:type="dxa"/>
              <w:bottom w:w="20" w:type="dxa"/>
              <w:right w:w="30" w:type="dxa"/>
            </w:tcMar>
          </w:tcPr>
          <w:p w14:paraId="35DD0470" w14:textId="77777777" w:rsidR="00AD205C" w:rsidRDefault="002C259D" w:rsidP="00D24084">
            <w:r>
              <w:t>Externý kód typu podania : an1_50</w:t>
            </w:r>
          </w:p>
        </w:tc>
      </w:tr>
      <w:tr w:rsidR="00AD205C" w14:paraId="441A75BF" w14:textId="77777777" w:rsidTr="00AC6F83">
        <w:tc>
          <w:tcPr>
            <w:tcW w:w="846" w:type="dxa"/>
            <w:tcMar>
              <w:top w:w="30" w:type="dxa"/>
              <w:left w:w="30" w:type="dxa"/>
              <w:bottom w:w="20" w:type="dxa"/>
              <w:right w:w="30" w:type="dxa"/>
            </w:tcMar>
          </w:tcPr>
          <w:p w14:paraId="4ADDA833" w14:textId="77777777" w:rsidR="00AD205C" w:rsidRDefault="002C259D" w:rsidP="00D24084">
            <w:r>
              <w:t>Opis</w:t>
            </w:r>
          </w:p>
        </w:tc>
        <w:tc>
          <w:tcPr>
            <w:tcW w:w="8225" w:type="dxa"/>
            <w:tcMar>
              <w:top w:w="30" w:type="dxa"/>
              <w:left w:w="30" w:type="dxa"/>
              <w:bottom w:w="20" w:type="dxa"/>
              <w:right w:w="30" w:type="dxa"/>
            </w:tcMar>
          </w:tcPr>
          <w:p w14:paraId="348A98F3" w14:textId="77777777" w:rsidR="00AD205C" w:rsidRDefault="002C259D" w:rsidP="00D24084">
            <w:r>
              <w:t>Jednoznačný identifikátor typu podania.</w:t>
            </w:r>
          </w:p>
        </w:tc>
      </w:tr>
      <w:tr w:rsidR="00AD205C" w14:paraId="780C76F3" w14:textId="77777777" w:rsidTr="00AC6F83">
        <w:tc>
          <w:tcPr>
            <w:tcW w:w="846" w:type="dxa"/>
            <w:tcMar>
              <w:top w:w="30" w:type="dxa"/>
              <w:left w:w="30" w:type="dxa"/>
              <w:bottom w:w="20" w:type="dxa"/>
              <w:right w:w="30" w:type="dxa"/>
            </w:tcMar>
          </w:tcPr>
          <w:p w14:paraId="46240790" w14:textId="77777777" w:rsidR="00AD205C" w:rsidRDefault="002C259D" w:rsidP="00D24084">
            <w:r>
              <w:t>Atribút</w:t>
            </w:r>
          </w:p>
        </w:tc>
        <w:tc>
          <w:tcPr>
            <w:tcW w:w="8225" w:type="dxa"/>
            <w:tcMar>
              <w:top w:w="30" w:type="dxa"/>
              <w:left w:w="30" w:type="dxa"/>
              <w:bottom w:w="20" w:type="dxa"/>
              <w:right w:w="30" w:type="dxa"/>
            </w:tcMar>
          </w:tcPr>
          <w:p w14:paraId="6F42FDB8" w14:textId="77777777" w:rsidR="00AD205C" w:rsidRDefault="002C259D" w:rsidP="00D24084">
            <w:r>
              <w:t>Názov typu podania : an1_255</w:t>
            </w:r>
          </w:p>
        </w:tc>
      </w:tr>
      <w:tr w:rsidR="00AD205C" w14:paraId="4B3D03CF" w14:textId="77777777" w:rsidTr="00AC6F83">
        <w:tc>
          <w:tcPr>
            <w:tcW w:w="846" w:type="dxa"/>
            <w:tcMar>
              <w:top w:w="30" w:type="dxa"/>
              <w:left w:w="30" w:type="dxa"/>
              <w:bottom w:w="20" w:type="dxa"/>
              <w:right w:w="30" w:type="dxa"/>
            </w:tcMar>
          </w:tcPr>
          <w:p w14:paraId="113C32E7" w14:textId="77777777" w:rsidR="00AD205C" w:rsidRDefault="002C259D" w:rsidP="00D24084">
            <w:r>
              <w:t>Opis</w:t>
            </w:r>
          </w:p>
        </w:tc>
        <w:tc>
          <w:tcPr>
            <w:tcW w:w="8225" w:type="dxa"/>
            <w:tcMar>
              <w:top w:w="30" w:type="dxa"/>
              <w:left w:w="30" w:type="dxa"/>
              <w:bottom w:w="20" w:type="dxa"/>
              <w:right w:w="30" w:type="dxa"/>
            </w:tcMar>
          </w:tcPr>
          <w:p w14:paraId="4D798DAD" w14:textId="77777777" w:rsidR="00AD205C" w:rsidRDefault="002C259D" w:rsidP="00D24084">
            <w:r>
              <w:t>Názov typu podania.</w:t>
            </w:r>
          </w:p>
        </w:tc>
      </w:tr>
      <w:tr w:rsidR="00AD205C" w14:paraId="2994F531" w14:textId="77777777" w:rsidTr="00AC6F83">
        <w:tc>
          <w:tcPr>
            <w:tcW w:w="846" w:type="dxa"/>
            <w:tcMar>
              <w:top w:w="30" w:type="dxa"/>
              <w:left w:w="30" w:type="dxa"/>
              <w:bottom w:w="20" w:type="dxa"/>
              <w:right w:w="30" w:type="dxa"/>
            </w:tcMar>
          </w:tcPr>
          <w:p w14:paraId="7EC7ED7E" w14:textId="77777777" w:rsidR="00AD205C" w:rsidRDefault="002C259D" w:rsidP="00D24084">
            <w:r>
              <w:t>Atribút</w:t>
            </w:r>
          </w:p>
        </w:tc>
        <w:tc>
          <w:tcPr>
            <w:tcW w:w="8225" w:type="dxa"/>
            <w:tcMar>
              <w:top w:w="30" w:type="dxa"/>
              <w:left w:w="30" w:type="dxa"/>
              <w:bottom w:w="20" w:type="dxa"/>
              <w:right w:w="30" w:type="dxa"/>
            </w:tcMar>
          </w:tcPr>
          <w:p w14:paraId="56EEFE0C" w14:textId="77777777" w:rsidR="00AD205C" w:rsidRDefault="002C259D" w:rsidP="00D24084">
            <w:r>
              <w:t>Identifikátor subjektu : Číslo</w:t>
            </w:r>
          </w:p>
        </w:tc>
      </w:tr>
      <w:tr w:rsidR="00AD205C" w14:paraId="1C6C48EE" w14:textId="77777777" w:rsidTr="00AC6F83">
        <w:tc>
          <w:tcPr>
            <w:tcW w:w="846" w:type="dxa"/>
            <w:tcMar>
              <w:top w:w="30" w:type="dxa"/>
              <w:left w:w="30" w:type="dxa"/>
              <w:bottom w:w="20" w:type="dxa"/>
              <w:right w:w="30" w:type="dxa"/>
            </w:tcMar>
          </w:tcPr>
          <w:p w14:paraId="528F22AE" w14:textId="77777777" w:rsidR="00AD205C" w:rsidRDefault="002C259D" w:rsidP="00D24084">
            <w:r>
              <w:t>Opis</w:t>
            </w:r>
          </w:p>
        </w:tc>
        <w:tc>
          <w:tcPr>
            <w:tcW w:w="8225" w:type="dxa"/>
            <w:tcMar>
              <w:top w:w="30" w:type="dxa"/>
              <w:left w:w="30" w:type="dxa"/>
              <w:bottom w:w="20" w:type="dxa"/>
              <w:right w:w="30" w:type="dxa"/>
            </w:tcMar>
          </w:tcPr>
          <w:p w14:paraId="58324ACC" w14:textId="77777777" w:rsidR="00AD205C" w:rsidRDefault="002C259D" w:rsidP="00D24084">
            <w:r>
              <w:t>Jednoznačný identifikátor subjektu.</w:t>
            </w:r>
          </w:p>
        </w:tc>
      </w:tr>
      <w:tr w:rsidR="00AD205C" w14:paraId="47809BC3" w14:textId="77777777" w:rsidTr="00AC6F83">
        <w:tc>
          <w:tcPr>
            <w:tcW w:w="846" w:type="dxa"/>
            <w:tcMar>
              <w:top w:w="30" w:type="dxa"/>
              <w:left w:w="30" w:type="dxa"/>
              <w:bottom w:w="20" w:type="dxa"/>
              <w:right w:w="30" w:type="dxa"/>
            </w:tcMar>
          </w:tcPr>
          <w:p w14:paraId="01369D9E" w14:textId="77777777" w:rsidR="00AD205C" w:rsidRDefault="002C259D" w:rsidP="00D24084">
            <w:r>
              <w:t>Atribút</w:t>
            </w:r>
          </w:p>
        </w:tc>
        <w:tc>
          <w:tcPr>
            <w:tcW w:w="8225" w:type="dxa"/>
            <w:tcMar>
              <w:top w:w="30" w:type="dxa"/>
              <w:left w:w="30" w:type="dxa"/>
              <w:bottom w:w="20" w:type="dxa"/>
              <w:right w:w="30" w:type="dxa"/>
            </w:tcMar>
          </w:tcPr>
          <w:p w14:paraId="274970FF" w14:textId="77777777" w:rsidR="00AD205C" w:rsidRDefault="002C259D" w:rsidP="00D24084">
            <w:r>
              <w:t>Identifikátor podateľne : Číslo</w:t>
            </w:r>
          </w:p>
        </w:tc>
      </w:tr>
      <w:tr w:rsidR="00AD205C" w14:paraId="7DC3D8E8" w14:textId="77777777" w:rsidTr="00AC6F83">
        <w:tc>
          <w:tcPr>
            <w:tcW w:w="846" w:type="dxa"/>
            <w:tcMar>
              <w:top w:w="30" w:type="dxa"/>
              <w:left w:w="30" w:type="dxa"/>
              <w:bottom w:w="20" w:type="dxa"/>
              <w:right w:w="30" w:type="dxa"/>
            </w:tcMar>
          </w:tcPr>
          <w:p w14:paraId="2BE464DD" w14:textId="77777777" w:rsidR="00AD205C" w:rsidRDefault="002C259D" w:rsidP="00D24084">
            <w:r>
              <w:t>Opis</w:t>
            </w:r>
          </w:p>
        </w:tc>
        <w:tc>
          <w:tcPr>
            <w:tcW w:w="8225" w:type="dxa"/>
            <w:tcMar>
              <w:top w:w="30" w:type="dxa"/>
              <w:left w:w="30" w:type="dxa"/>
              <w:bottom w:w="20" w:type="dxa"/>
              <w:right w:w="30" w:type="dxa"/>
            </w:tcMar>
          </w:tcPr>
          <w:p w14:paraId="73FE4C59" w14:textId="77777777" w:rsidR="00AD205C" w:rsidRDefault="002C259D" w:rsidP="00D24084">
            <w:r>
              <w:t>Jednoznačný identifikátor podateľne, ktorej je podanie doručené.</w:t>
            </w:r>
          </w:p>
        </w:tc>
      </w:tr>
      <w:tr w:rsidR="00AD205C" w14:paraId="39BD24B1" w14:textId="77777777" w:rsidTr="00AC6F83">
        <w:tc>
          <w:tcPr>
            <w:tcW w:w="846" w:type="dxa"/>
            <w:tcMar>
              <w:top w:w="30" w:type="dxa"/>
              <w:left w:w="30" w:type="dxa"/>
              <w:bottom w:w="20" w:type="dxa"/>
              <w:right w:w="30" w:type="dxa"/>
            </w:tcMar>
          </w:tcPr>
          <w:p w14:paraId="5D652FBF" w14:textId="77777777" w:rsidR="00AD205C" w:rsidRDefault="002C259D" w:rsidP="00D24084">
            <w:r>
              <w:t>Atribút</w:t>
            </w:r>
          </w:p>
        </w:tc>
        <w:tc>
          <w:tcPr>
            <w:tcW w:w="8225" w:type="dxa"/>
            <w:tcMar>
              <w:top w:w="30" w:type="dxa"/>
              <w:left w:w="30" w:type="dxa"/>
              <w:bottom w:w="20" w:type="dxa"/>
              <w:right w:w="30" w:type="dxa"/>
            </w:tcMar>
          </w:tcPr>
          <w:p w14:paraId="0DE588C8" w14:textId="77777777" w:rsidR="00AD205C" w:rsidRDefault="002C259D" w:rsidP="00D24084">
            <w:r>
              <w:t>Identifikátor biznis prípadu : an1_255</w:t>
            </w:r>
          </w:p>
        </w:tc>
      </w:tr>
      <w:tr w:rsidR="00AD205C" w14:paraId="37806D14" w14:textId="77777777" w:rsidTr="00AC6F83">
        <w:tc>
          <w:tcPr>
            <w:tcW w:w="846" w:type="dxa"/>
            <w:tcMar>
              <w:top w:w="30" w:type="dxa"/>
              <w:left w:w="30" w:type="dxa"/>
              <w:bottom w:w="20" w:type="dxa"/>
              <w:right w:w="30" w:type="dxa"/>
            </w:tcMar>
          </w:tcPr>
          <w:p w14:paraId="28357172" w14:textId="77777777" w:rsidR="00AD205C" w:rsidRDefault="002C259D" w:rsidP="00D24084">
            <w:r>
              <w:t>Opis</w:t>
            </w:r>
          </w:p>
        </w:tc>
        <w:tc>
          <w:tcPr>
            <w:tcW w:w="8225" w:type="dxa"/>
            <w:tcMar>
              <w:top w:w="30" w:type="dxa"/>
              <w:left w:w="30" w:type="dxa"/>
              <w:bottom w:w="20" w:type="dxa"/>
              <w:right w:w="30" w:type="dxa"/>
            </w:tcMar>
          </w:tcPr>
          <w:p w14:paraId="254DDF68" w14:textId="77777777" w:rsidR="00AD205C" w:rsidRDefault="002C259D" w:rsidP="00D24084">
            <w:r>
              <w:t>Identifikátor biznis prípadu z podania.</w:t>
            </w:r>
          </w:p>
        </w:tc>
      </w:tr>
      <w:tr w:rsidR="00AD205C" w14:paraId="3E3981B4" w14:textId="77777777" w:rsidTr="00AC6F83">
        <w:tc>
          <w:tcPr>
            <w:tcW w:w="846" w:type="dxa"/>
            <w:tcMar>
              <w:top w:w="30" w:type="dxa"/>
              <w:left w:w="30" w:type="dxa"/>
              <w:bottom w:w="20" w:type="dxa"/>
              <w:right w:w="30" w:type="dxa"/>
            </w:tcMar>
          </w:tcPr>
          <w:p w14:paraId="54E55901" w14:textId="77777777" w:rsidR="00AD205C" w:rsidRDefault="002C259D" w:rsidP="00D24084">
            <w:r>
              <w:lastRenderedPageBreak/>
              <w:t>Atribút</w:t>
            </w:r>
          </w:p>
        </w:tc>
        <w:tc>
          <w:tcPr>
            <w:tcW w:w="8225" w:type="dxa"/>
            <w:tcMar>
              <w:top w:w="30" w:type="dxa"/>
              <w:left w:w="30" w:type="dxa"/>
              <w:bottom w:w="20" w:type="dxa"/>
              <w:right w:w="30" w:type="dxa"/>
            </w:tcMar>
          </w:tcPr>
          <w:p w14:paraId="7D9452CD" w14:textId="77777777" w:rsidR="00AD205C" w:rsidRDefault="002C259D" w:rsidP="00D24084">
            <w:r>
              <w:t>Popis : an1_255</w:t>
            </w:r>
          </w:p>
        </w:tc>
      </w:tr>
      <w:tr w:rsidR="00AD205C" w14:paraId="7DA7B21F" w14:textId="77777777" w:rsidTr="00AC6F83">
        <w:tc>
          <w:tcPr>
            <w:tcW w:w="846" w:type="dxa"/>
            <w:tcMar>
              <w:top w:w="30" w:type="dxa"/>
              <w:left w:w="30" w:type="dxa"/>
              <w:bottom w:w="20" w:type="dxa"/>
              <w:right w:w="30" w:type="dxa"/>
            </w:tcMar>
          </w:tcPr>
          <w:p w14:paraId="3F319A5A" w14:textId="77777777" w:rsidR="00AD205C" w:rsidRDefault="002C259D" w:rsidP="00D24084">
            <w:r>
              <w:t>Opis</w:t>
            </w:r>
          </w:p>
        </w:tc>
        <w:tc>
          <w:tcPr>
            <w:tcW w:w="8225" w:type="dxa"/>
            <w:tcMar>
              <w:top w:w="30" w:type="dxa"/>
              <w:left w:w="30" w:type="dxa"/>
              <w:bottom w:w="20" w:type="dxa"/>
              <w:right w:w="30" w:type="dxa"/>
            </w:tcMar>
          </w:tcPr>
          <w:p w14:paraId="6CFB3EDE" w14:textId="77777777" w:rsidR="00AD205C" w:rsidRDefault="002C259D" w:rsidP="00D24084">
            <w:r>
              <w:t>Popis z podania.</w:t>
            </w:r>
          </w:p>
        </w:tc>
      </w:tr>
      <w:tr w:rsidR="00AD205C" w14:paraId="788668B4" w14:textId="77777777" w:rsidTr="00AC6F83">
        <w:tc>
          <w:tcPr>
            <w:tcW w:w="846" w:type="dxa"/>
            <w:tcMar>
              <w:top w:w="30" w:type="dxa"/>
              <w:left w:w="30" w:type="dxa"/>
              <w:bottom w:w="20" w:type="dxa"/>
              <w:right w:w="30" w:type="dxa"/>
            </w:tcMar>
          </w:tcPr>
          <w:p w14:paraId="2569499F" w14:textId="77777777" w:rsidR="00AD205C" w:rsidRDefault="002C259D" w:rsidP="00D24084">
            <w:r>
              <w:t>Atribút</w:t>
            </w:r>
          </w:p>
        </w:tc>
        <w:tc>
          <w:tcPr>
            <w:tcW w:w="8225" w:type="dxa"/>
            <w:tcMar>
              <w:top w:w="30" w:type="dxa"/>
              <w:left w:w="30" w:type="dxa"/>
              <w:bottom w:w="20" w:type="dxa"/>
              <w:right w:w="30" w:type="dxa"/>
            </w:tcMar>
          </w:tcPr>
          <w:p w14:paraId="533A2410" w14:textId="77777777" w:rsidR="00AD205C" w:rsidRDefault="002C259D" w:rsidP="00D24084">
            <w:r>
              <w:t>Dátum a čas prijatia : Dátum a čas</w:t>
            </w:r>
          </w:p>
        </w:tc>
      </w:tr>
      <w:tr w:rsidR="00AD205C" w14:paraId="07933EB7" w14:textId="77777777" w:rsidTr="00AC6F83">
        <w:tc>
          <w:tcPr>
            <w:tcW w:w="846" w:type="dxa"/>
            <w:tcMar>
              <w:top w:w="30" w:type="dxa"/>
              <w:left w:w="30" w:type="dxa"/>
              <w:bottom w:w="20" w:type="dxa"/>
              <w:right w:w="30" w:type="dxa"/>
            </w:tcMar>
          </w:tcPr>
          <w:p w14:paraId="576BBB00" w14:textId="77777777" w:rsidR="00AD205C" w:rsidRDefault="002C259D" w:rsidP="00D24084">
            <w:r>
              <w:t>Opis</w:t>
            </w:r>
          </w:p>
        </w:tc>
        <w:tc>
          <w:tcPr>
            <w:tcW w:w="8225" w:type="dxa"/>
            <w:tcMar>
              <w:top w:w="30" w:type="dxa"/>
              <w:left w:w="30" w:type="dxa"/>
              <w:bottom w:w="20" w:type="dxa"/>
              <w:right w:w="30" w:type="dxa"/>
            </w:tcMar>
          </w:tcPr>
          <w:p w14:paraId="5AF1C158" w14:textId="77777777" w:rsidR="00AD205C" w:rsidRDefault="002C259D" w:rsidP="00D24084">
            <w:r>
              <w:t>Dátum a čas prijatia podania v podateľni.</w:t>
            </w:r>
          </w:p>
        </w:tc>
      </w:tr>
      <w:tr w:rsidR="00AD205C" w14:paraId="3F13A653" w14:textId="77777777" w:rsidTr="00AC6F83">
        <w:tc>
          <w:tcPr>
            <w:tcW w:w="846" w:type="dxa"/>
            <w:tcMar>
              <w:top w:w="30" w:type="dxa"/>
              <w:left w:w="30" w:type="dxa"/>
              <w:bottom w:w="20" w:type="dxa"/>
              <w:right w:w="30" w:type="dxa"/>
            </w:tcMar>
          </w:tcPr>
          <w:p w14:paraId="36D99B9E" w14:textId="77777777" w:rsidR="00AD205C" w:rsidRDefault="002C259D" w:rsidP="00D24084">
            <w:r>
              <w:t>Atribút</w:t>
            </w:r>
          </w:p>
        </w:tc>
        <w:tc>
          <w:tcPr>
            <w:tcW w:w="8225" w:type="dxa"/>
            <w:tcMar>
              <w:top w:w="30" w:type="dxa"/>
              <w:left w:w="30" w:type="dxa"/>
              <w:bottom w:w="20" w:type="dxa"/>
              <w:right w:w="30" w:type="dxa"/>
            </w:tcMar>
          </w:tcPr>
          <w:p w14:paraId="5533CB86" w14:textId="77777777" w:rsidR="00AD205C" w:rsidRDefault="002C259D" w:rsidP="00D24084">
            <w:r>
              <w:t>Stav : an1_255</w:t>
            </w:r>
          </w:p>
        </w:tc>
      </w:tr>
      <w:tr w:rsidR="00AD205C" w14:paraId="752073CE" w14:textId="77777777" w:rsidTr="00AC6F83">
        <w:tc>
          <w:tcPr>
            <w:tcW w:w="846" w:type="dxa"/>
            <w:tcMar>
              <w:top w:w="30" w:type="dxa"/>
              <w:left w:w="30" w:type="dxa"/>
              <w:bottom w:w="20" w:type="dxa"/>
              <w:right w:w="30" w:type="dxa"/>
            </w:tcMar>
          </w:tcPr>
          <w:p w14:paraId="6FE0A567" w14:textId="77777777" w:rsidR="00AD205C" w:rsidRDefault="002C259D" w:rsidP="00D24084">
            <w:r>
              <w:t>Opis</w:t>
            </w:r>
          </w:p>
        </w:tc>
        <w:tc>
          <w:tcPr>
            <w:tcW w:w="8225" w:type="dxa"/>
            <w:tcMar>
              <w:top w:w="30" w:type="dxa"/>
              <w:left w:w="30" w:type="dxa"/>
              <w:bottom w:w="20" w:type="dxa"/>
              <w:right w:w="30" w:type="dxa"/>
            </w:tcMar>
          </w:tcPr>
          <w:p w14:paraId="183645CC" w14:textId="77777777" w:rsidR="00AD205C" w:rsidRDefault="002C259D" w:rsidP="00D24084">
            <w:r>
              <w:t>Stav podania.</w:t>
            </w:r>
          </w:p>
        </w:tc>
      </w:tr>
      <w:tr w:rsidR="00AD205C" w14:paraId="4F584BAF" w14:textId="77777777" w:rsidTr="00AC6F83">
        <w:tc>
          <w:tcPr>
            <w:tcW w:w="846" w:type="dxa"/>
            <w:tcMar>
              <w:top w:w="30" w:type="dxa"/>
              <w:left w:w="30" w:type="dxa"/>
              <w:bottom w:w="20" w:type="dxa"/>
              <w:right w:w="30" w:type="dxa"/>
            </w:tcMar>
          </w:tcPr>
          <w:p w14:paraId="790797B9" w14:textId="77777777" w:rsidR="00AD205C" w:rsidRDefault="002C259D" w:rsidP="00D24084">
            <w:r>
              <w:t>Atribút</w:t>
            </w:r>
          </w:p>
        </w:tc>
        <w:tc>
          <w:tcPr>
            <w:tcW w:w="8225" w:type="dxa"/>
            <w:tcMar>
              <w:top w:w="30" w:type="dxa"/>
              <w:left w:w="30" w:type="dxa"/>
              <w:bottom w:w="20" w:type="dxa"/>
              <w:right w:w="30" w:type="dxa"/>
            </w:tcMar>
          </w:tcPr>
          <w:p w14:paraId="33549802" w14:textId="77777777" w:rsidR="00AD205C" w:rsidRDefault="002C259D" w:rsidP="00D24084">
            <w:r>
              <w:t>Dáta podania : Text</w:t>
            </w:r>
          </w:p>
        </w:tc>
      </w:tr>
      <w:tr w:rsidR="00AD205C" w14:paraId="6B2C6955" w14:textId="77777777" w:rsidTr="00AC6F83">
        <w:tc>
          <w:tcPr>
            <w:tcW w:w="846" w:type="dxa"/>
            <w:tcMar>
              <w:top w:w="30" w:type="dxa"/>
              <w:left w:w="30" w:type="dxa"/>
              <w:bottom w:w="20" w:type="dxa"/>
              <w:right w:w="30" w:type="dxa"/>
            </w:tcMar>
          </w:tcPr>
          <w:p w14:paraId="095C52F1" w14:textId="77777777" w:rsidR="00AD205C" w:rsidRDefault="002C259D" w:rsidP="00D24084">
            <w:r>
              <w:t>Opis</w:t>
            </w:r>
          </w:p>
        </w:tc>
        <w:tc>
          <w:tcPr>
            <w:tcW w:w="8225" w:type="dxa"/>
            <w:tcMar>
              <w:top w:w="30" w:type="dxa"/>
              <w:left w:w="30" w:type="dxa"/>
              <w:bottom w:w="20" w:type="dxa"/>
              <w:right w:w="30" w:type="dxa"/>
            </w:tcMar>
          </w:tcPr>
          <w:p w14:paraId="35E69D46" w14:textId="77777777" w:rsidR="00AD205C" w:rsidRDefault="002C259D" w:rsidP="00D24084">
            <w:r>
              <w:t>Dáta podania.</w:t>
            </w:r>
          </w:p>
        </w:tc>
      </w:tr>
    </w:tbl>
    <w:p w14:paraId="21D1D918" w14:textId="77777777" w:rsidR="00AD205C" w:rsidRDefault="00AD205C" w:rsidP="00D24084"/>
    <w:p w14:paraId="0A8220E6" w14:textId="77777777" w:rsidR="00AD205C" w:rsidRDefault="002C259D" w:rsidP="00D24084">
      <w:r>
        <w:t>HistoriaZasielok</w:t>
      </w:r>
      <w:r>
        <w:br/>
      </w:r>
    </w:p>
    <w:p w14:paraId="3D34CD5B" w14:textId="77777777" w:rsidR="00AD205C" w:rsidRDefault="002C259D" w:rsidP="00D24084">
      <w:r>
        <w:rPr>
          <w:noProof/>
        </w:rPr>
        <w:drawing>
          <wp:inline distT="0" distB="0" distL="0" distR="0" wp14:anchorId="17EF5F92" wp14:editId="55321BC9">
            <wp:extent cx="2705100" cy="3924300"/>
            <wp:effectExtent l="0" t="0" r="0" b="0"/>
            <wp:docPr id="100061" name="Picture 100061" descr="_scroll_external\attachments\worddav36af64dc31f75b843e0103c902e4754c-3fb613212adec05329b22ba58e309eb77e1f6d905ce25fea620581614ee16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424"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14:paraId="2DB6DF92"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846"/>
        <w:gridCol w:w="8225"/>
      </w:tblGrid>
      <w:tr w:rsidR="00AD205C" w14:paraId="48985CAB" w14:textId="77777777" w:rsidTr="00163C23">
        <w:tc>
          <w:tcPr>
            <w:tcW w:w="846" w:type="dxa"/>
            <w:tcMar>
              <w:top w:w="30" w:type="dxa"/>
              <w:left w:w="30" w:type="dxa"/>
              <w:bottom w:w="20" w:type="dxa"/>
              <w:right w:w="30" w:type="dxa"/>
            </w:tcMar>
          </w:tcPr>
          <w:p w14:paraId="5BABB0C4" w14:textId="77777777" w:rsidR="00AD205C" w:rsidRDefault="002C259D" w:rsidP="00D24084">
            <w:r>
              <w:t>Atribút</w:t>
            </w:r>
          </w:p>
        </w:tc>
        <w:tc>
          <w:tcPr>
            <w:tcW w:w="8225" w:type="dxa"/>
            <w:tcMar>
              <w:top w:w="30" w:type="dxa"/>
              <w:left w:w="30" w:type="dxa"/>
              <w:bottom w:w="20" w:type="dxa"/>
              <w:right w:w="30" w:type="dxa"/>
            </w:tcMar>
          </w:tcPr>
          <w:p w14:paraId="64A9290A" w14:textId="77777777" w:rsidR="00AD205C" w:rsidRDefault="002C259D" w:rsidP="00D24084">
            <w:r>
              <w:t>Identifikátor subjektu : an1_255</w:t>
            </w:r>
          </w:p>
        </w:tc>
      </w:tr>
      <w:tr w:rsidR="00AD205C" w14:paraId="0CD23DAF" w14:textId="77777777" w:rsidTr="00163C23">
        <w:tc>
          <w:tcPr>
            <w:tcW w:w="846" w:type="dxa"/>
            <w:tcMar>
              <w:top w:w="30" w:type="dxa"/>
              <w:left w:w="30" w:type="dxa"/>
              <w:bottom w:w="20" w:type="dxa"/>
              <w:right w:w="30" w:type="dxa"/>
            </w:tcMar>
          </w:tcPr>
          <w:p w14:paraId="1827E583" w14:textId="77777777" w:rsidR="00AD205C" w:rsidRDefault="002C259D" w:rsidP="00D24084">
            <w:r>
              <w:t>Opis</w:t>
            </w:r>
          </w:p>
        </w:tc>
        <w:tc>
          <w:tcPr>
            <w:tcW w:w="8225" w:type="dxa"/>
            <w:tcMar>
              <w:top w:w="30" w:type="dxa"/>
              <w:left w:w="30" w:type="dxa"/>
              <w:bottom w:w="20" w:type="dxa"/>
              <w:right w:w="30" w:type="dxa"/>
            </w:tcMar>
          </w:tcPr>
          <w:p w14:paraId="4D9CA0D1" w14:textId="77777777" w:rsidR="00AD205C" w:rsidRDefault="002C259D" w:rsidP="00D24084">
            <w:r>
              <w:t>Jednoznačný identifikátor subjektu.</w:t>
            </w:r>
          </w:p>
        </w:tc>
      </w:tr>
      <w:tr w:rsidR="00AD205C" w14:paraId="17FAF063" w14:textId="77777777" w:rsidTr="00163C23">
        <w:tc>
          <w:tcPr>
            <w:tcW w:w="846" w:type="dxa"/>
            <w:tcMar>
              <w:top w:w="30" w:type="dxa"/>
              <w:left w:w="30" w:type="dxa"/>
              <w:bottom w:w="20" w:type="dxa"/>
              <w:right w:w="30" w:type="dxa"/>
            </w:tcMar>
          </w:tcPr>
          <w:p w14:paraId="7895082F" w14:textId="77777777" w:rsidR="00AD205C" w:rsidRDefault="002C259D" w:rsidP="00D24084">
            <w:r>
              <w:t>Atribút</w:t>
            </w:r>
          </w:p>
        </w:tc>
        <w:tc>
          <w:tcPr>
            <w:tcW w:w="8225" w:type="dxa"/>
            <w:tcMar>
              <w:top w:w="30" w:type="dxa"/>
              <w:left w:w="30" w:type="dxa"/>
              <w:bottom w:w="20" w:type="dxa"/>
              <w:right w:w="30" w:type="dxa"/>
            </w:tcMar>
          </w:tcPr>
          <w:p w14:paraId="0867FA53" w14:textId="77777777" w:rsidR="00AD205C" w:rsidRDefault="002C259D" w:rsidP="00D24084">
            <w:r>
              <w:t>Typ subjektu : Číslo</w:t>
            </w:r>
          </w:p>
        </w:tc>
      </w:tr>
      <w:tr w:rsidR="00AD205C" w14:paraId="76CEE18C" w14:textId="77777777" w:rsidTr="00163C23">
        <w:tc>
          <w:tcPr>
            <w:tcW w:w="846" w:type="dxa"/>
            <w:tcMar>
              <w:top w:w="30" w:type="dxa"/>
              <w:left w:w="30" w:type="dxa"/>
              <w:bottom w:w="20" w:type="dxa"/>
              <w:right w:w="30" w:type="dxa"/>
            </w:tcMar>
          </w:tcPr>
          <w:p w14:paraId="10E4BC37" w14:textId="77777777" w:rsidR="00AD205C" w:rsidRDefault="002C259D" w:rsidP="00D24084">
            <w:r>
              <w:t>Opis</w:t>
            </w:r>
          </w:p>
        </w:tc>
        <w:tc>
          <w:tcPr>
            <w:tcW w:w="8225" w:type="dxa"/>
            <w:tcMar>
              <w:top w:w="30" w:type="dxa"/>
              <w:left w:w="30" w:type="dxa"/>
              <w:bottom w:w="20" w:type="dxa"/>
              <w:right w:w="30" w:type="dxa"/>
            </w:tcMar>
          </w:tcPr>
          <w:p w14:paraId="321550F0" w14:textId="77777777" w:rsidR="00AD205C" w:rsidRDefault="002C259D" w:rsidP="00D24084">
            <w:r>
              <w:t>0=Externý subjekt</w:t>
            </w:r>
            <w:r>
              <w:br/>
              <w:t>1=Organizačná zložka</w:t>
            </w:r>
          </w:p>
        </w:tc>
      </w:tr>
      <w:tr w:rsidR="00AD205C" w14:paraId="2BE32A1A" w14:textId="77777777" w:rsidTr="00163C23">
        <w:tc>
          <w:tcPr>
            <w:tcW w:w="846" w:type="dxa"/>
            <w:tcMar>
              <w:top w:w="30" w:type="dxa"/>
              <w:left w:w="30" w:type="dxa"/>
              <w:bottom w:w="20" w:type="dxa"/>
              <w:right w:w="30" w:type="dxa"/>
            </w:tcMar>
          </w:tcPr>
          <w:p w14:paraId="79AFBA4E" w14:textId="77777777" w:rsidR="00AD205C" w:rsidRDefault="002C259D" w:rsidP="00D24084">
            <w:r>
              <w:t>Atribút</w:t>
            </w:r>
          </w:p>
        </w:tc>
        <w:tc>
          <w:tcPr>
            <w:tcW w:w="8225" w:type="dxa"/>
            <w:tcMar>
              <w:top w:w="30" w:type="dxa"/>
              <w:left w:w="30" w:type="dxa"/>
              <w:bottom w:w="20" w:type="dxa"/>
              <w:right w:w="30" w:type="dxa"/>
            </w:tcMar>
          </w:tcPr>
          <w:p w14:paraId="658B4BAD" w14:textId="77777777" w:rsidR="00AD205C" w:rsidRDefault="002C259D" w:rsidP="00D24084">
            <w:r>
              <w:t>Identifikátor podateľne : Číslo</w:t>
            </w:r>
          </w:p>
        </w:tc>
      </w:tr>
      <w:tr w:rsidR="00AD205C" w14:paraId="40FE1A95" w14:textId="77777777" w:rsidTr="00163C23">
        <w:tc>
          <w:tcPr>
            <w:tcW w:w="846" w:type="dxa"/>
            <w:tcMar>
              <w:top w:w="30" w:type="dxa"/>
              <w:left w:w="30" w:type="dxa"/>
              <w:bottom w:w="20" w:type="dxa"/>
              <w:right w:w="30" w:type="dxa"/>
            </w:tcMar>
          </w:tcPr>
          <w:p w14:paraId="44D303C2" w14:textId="77777777" w:rsidR="00AD205C" w:rsidRDefault="002C259D" w:rsidP="00D24084">
            <w:r>
              <w:t>Opis</w:t>
            </w:r>
          </w:p>
        </w:tc>
        <w:tc>
          <w:tcPr>
            <w:tcW w:w="8225" w:type="dxa"/>
            <w:tcMar>
              <w:top w:w="30" w:type="dxa"/>
              <w:left w:w="30" w:type="dxa"/>
              <w:bottom w:w="20" w:type="dxa"/>
              <w:right w:w="30" w:type="dxa"/>
            </w:tcMar>
          </w:tcPr>
          <w:p w14:paraId="6E43FAEC" w14:textId="77777777" w:rsidR="00AD205C" w:rsidRDefault="002C259D" w:rsidP="00D24084">
            <w:r>
              <w:t>Jednoznačný identifikátor podateľne, ktorej sa zásielka týka.</w:t>
            </w:r>
          </w:p>
        </w:tc>
      </w:tr>
      <w:tr w:rsidR="00AD205C" w14:paraId="23FF356F" w14:textId="77777777" w:rsidTr="00163C23">
        <w:tc>
          <w:tcPr>
            <w:tcW w:w="846" w:type="dxa"/>
            <w:tcMar>
              <w:top w:w="30" w:type="dxa"/>
              <w:left w:w="30" w:type="dxa"/>
              <w:bottom w:w="20" w:type="dxa"/>
              <w:right w:w="30" w:type="dxa"/>
            </w:tcMar>
          </w:tcPr>
          <w:p w14:paraId="6F4EA0DD" w14:textId="77777777" w:rsidR="00AD205C" w:rsidRDefault="002C259D" w:rsidP="00D24084">
            <w:r>
              <w:t>Atribút</w:t>
            </w:r>
          </w:p>
        </w:tc>
        <w:tc>
          <w:tcPr>
            <w:tcW w:w="8225" w:type="dxa"/>
            <w:tcMar>
              <w:top w:w="30" w:type="dxa"/>
              <w:left w:w="30" w:type="dxa"/>
              <w:bottom w:w="20" w:type="dxa"/>
              <w:right w:w="30" w:type="dxa"/>
            </w:tcMar>
          </w:tcPr>
          <w:p w14:paraId="367E3D37" w14:textId="77777777" w:rsidR="00AD205C" w:rsidRDefault="002C259D" w:rsidP="00D24084">
            <w:r>
              <w:t>Identifikátor biznis prípadu : an1_255</w:t>
            </w:r>
          </w:p>
        </w:tc>
      </w:tr>
      <w:tr w:rsidR="00AD205C" w14:paraId="4493F0E2" w14:textId="77777777" w:rsidTr="00163C23">
        <w:tc>
          <w:tcPr>
            <w:tcW w:w="846" w:type="dxa"/>
            <w:tcMar>
              <w:top w:w="30" w:type="dxa"/>
              <w:left w:w="30" w:type="dxa"/>
              <w:bottom w:w="20" w:type="dxa"/>
              <w:right w:w="30" w:type="dxa"/>
            </w:tcMar>
          </w:tcPr>
          <w:p w14:paraId="10B19D9F" w14:textId="77777777" w:rsidR="00AD205C" w:rsidRDefault="002C259D" w:rsidP="00D24084">
            <w:r>
              <w:t>Opis</w:t>
            </w:r>
          </w:p>
        </w:tc>
        <w:tc>
          <w:tcPr>
            <w:tcW w:w="8225" w:type="dxa"/>
            <w:tcMar>
              <w:top w:w="30" w:type="dxa"/>
              <w:left w:w="30" w:type="dxa"/>
              <w:bottom w:w="20" w:type="dxa"/>
              <w:right w:w="30" w:type="dxa"/>
            </w:tcMar>
          </w:tcPr>
          <w:p w14:paraId="08F89C61" w14:textId="77777777" w:rsidR="00AD205C" w:rsidRDefault="002C259D" w:rsidP="00D24084">
            <w:r>
              <w:t>Identifikátor biznis prípadu zo zásielky.</w:t>
            </w:r>
          </w:p>
        </w:tc>
      </w:tr>
      <w:tr w:rsidR="00AD205C" w14:paraId="0532E56E" w14:textId="77777777" w:rsidTr="00163C23">
        <w:tc>
          <w:tcPr>
            <w:tcW w:w="846" w:type="dxa"/>
            <w:tcMar>
              <w:top w:w="30" w:type="dxa"/>
              <w:left w:w="30" w:type="dxa"/>
              <w:bottom w:w="20" w:type="dxa"/>
              <w:right w:w="30" w:type="dxa"/>
            </w:tcMar>
          </w:tcPr>
          <w:p w14:paraId="7A8CD80D" w14:textId="77777777" w:rsidR="00AD205C" w:rsidRDefault="002C259D" w:rsidP="00D24084">
            <w:r>
              <w:t>Atribút</w:t>
            </w:r>
          </w:p>
        </w:tc>
        <w:tc>
          <w:tcPr>
            <w:tcW w:w="8225" w:type="dxa"/>
            <w:tcMar>
              <w:top w:w="30" w:type="dxa"/>
              <w:left w:w="30" w:type="dxa"/>
              <w:bottom w:w="20" w:type="dxa"/>
              <w:right w:w="30" w:type="dxa"/>
            </w:tcMar>
          </w:tcPr>
          <w:p w14:paraId="084975A5" w14:textId="77777777" w:rsidR="00AD205C" w:rsidRDefault="002C259D" w:rsidP="00D24084">
            <w:r>
              <w:t>Popis : an1_255</w:t>
            </w:r>
          </w:p>
        </w:tc>
      </w:tr>
      <w:tr w:rsidR="00AD205C" w14:paraId="34DAE35C" w14:textId="77777777" w:rsidTr="00163C23">
        <w:tc>
          <w:tcPr>
            <w:tcW w:w="846" w:type="dxa"/>
            <w:tcMar>
              <w:top w:w="30" w:type="dxa"/>
              <w:left w:w="30" w:type="dxa"/>
              <w:bottom w:w="20" w:type="dxa"/>
              <w:right w:w="30" w:type="dxa"/>
            </w:tcMar>
          </w:tcPr>
          <w:p w14:paraId="0C986011" w14:textId="77777777" w:rsidR="00AD205C" w:rsidRDefault="002C259D" w:rsidP="00D24084">
            <w:r>
              <w:lastRenderedPageBreak/>
              <w:t>Opis</w:t>
            </w:r>
          </w:p>
        </w:tc>
        <w:tc>
          <w:tcPr>
            <w:tcW w:w="8225" w:type="dxa"/>
            <w:tcMar>
              <w:top w:w="30" w:type="dxa"/>
              <w:left w:w="30" w:type="dxa"/>
              <w:bottom w:w="20" w:type="dxa"/>
              <w:right w:w="30" w:type="dxa"/>
            </w:tcMar>
          </w:tcPr>
          <w:p w14:paraId="4CAA1B01" w14:textId="77777777" w:rsidR="00AD205C" w:rsidRDefault="002C259D" w:rsidP="00D24084">
            <w:r>
              <w:t>Popis zo zásielky.</w:t>
            </w:r>
          </w:p>
        </w:tc>
      </w:tr>
      <w:tr w:rsidR="00AD205C" w14:paraId="7F602E28" w14:textId="77777777" w:rsidTr="00163C23">
        <w:tc>
          <w:tcPr>
            <w:tcW w:w="846" w:type="dxa"/>
            <w:tcMar>
              <w:top w:w="30" w:type="dxa"/>
              <w:left w:w="30" w:type="dxa"/>
              <w:bottom w:w="20" w:type="dxa"/>
              <w:right w:w="30" w:type="dxa"/>
            </w:tcMar>
          </w:tcPr>
          <w:p w14:paraId="4C510CC6" w14:textId="77777777" w:rsidR="00AD205C" w:rsidRDefault="002C259D" w:rsidP="00D24084">
            <w:r>
              <w:t>Atribút</w:t>
            </w:r>
          </w:p>
        </w:tc>
        <w:tc>
          <w:tcPr>
            <w:tcW w:w="8225" w:type="dxa"/>
            <w:tcMar>
              <w:top w:w="30" w:type="dxa"/>
              <w:left w:w="30" w:type="dxa"/>
              <w:bottom w:w="20" w:type="dxa"/>
              <w:right w:w="30" w:type="dxa"/>
            </w:tcMar>
          </w:tcPr>
          <w:p w14:paraId="5C63E54A" w14:textId="77777777" w:rsidR="00AD205C" w:rsidRDefault="002C259D" w:rsidP="00D24084">
            <w:r>
              <w:t>Prečítaná : Logická hodnota</w:t>
            </w:r>
          </w:p>
        </w:tc>
      </w:tr>
      <w:tr w:rsidR="00AD205C" w14:paraId="085D6DE0" w14:textId="77777777" w:rsidTr="00163C23">
        <w:tc>
          <w:tcPr>
            <w:tcW w:w="846" w:type="dxa"/>
            <w:tcMar>
              <w:top w:w="30" w:type="dxa"/>
              <w:left w:w="30" w:type="dxa"/>
              <w:bottom w:w="20" w:type="dxa"/>
              <w:right w:w="30" w:type="dxa"/>
            </w:tcMar>
          </w:tcPr>
          <w:p w14:paraId="27D7B26A" w14:textId="77777777" w:rsidR="00AD205C" w:rsidRDefault="002C259D" w:rsidP="00D24084">
            <w:r>
              <w:t>Opis</w:t>
            </w:r>
          </w:p>
        </w:tc>
        <w:tc>
          <w:tcPr>
            <w:tcW w:w="8225" w:type="dxa"/>
            <w:tcMar>
              <w:top w:w="30" w:type="dxa"/>
              <w:left w:w="30" w:type="dxa"/>
              <w:bottom w:w="20" w:type="dxa"/>
              <w:right w:w="30" w:type="dxa"/>
            </w:tcMar>
          </w:tcPr>
          <w:p w14:paraId="18E445FB" w14:textId="77777777" w:rsidR="00AD205C" w:rsidRDefault="002C259D" w:rsidP="00D24084">
            <w:r>
              <w:t>Príznak vyjadrujúci, či sa jedná o zásielku, ktorá už bola prečítaná, t.j. vyžiadaná funkciou pre vrátenie detailu zásielky.</w:t>
            </w:r>
          </w:p>
        </w:tc>
      </w:tr>
      <w:tr w:rsidR="00AD205C" w14:paraId="782E3CF3" w14:textId="77777777" w:rsidTr="00163C23">
        <w:tc>
          <w:tcPr>
            <w:tcW w:w="846" w:type="dxa"/>
            <w:tcMar>
              <w:top w:w="30" w:type="dxa"/>
              <w:left w:w="30" w:type="dxa"/>
              <w:bottom w:w="20" w:type="dxa"/>
              <w:right w:w="30" w:type="dxa"/>
            </w:tcMar>
          </w:tcPr>
          <w:p w14:paraId="034CECFE" w14:textId="77777777" w:rsidR="00AD205C" w:rsidRDefault="002C259D" w:rsidP="00D24084">
            <w:r>
              <w:t>Atribút</w:t>
            </w:r>
          </w:p>
        </w:tc>
        <w:tc>
          <w:tcPr>
            <w:tcW w:w="8225" w:type="dxa"/>
            <w:tcMar>
              <w:top w:w="30" w:type="dxa"/>
              <w:left w:w="30" w:type="dxa"/>
              <w:bottom w:w="20" w:type="dxa"/>
              <w:right w:w="30" w:type="dxa"/>
            </w:tcMar>
          </w:tcPr>
          <w:p w14:paraId="392C6BBE" w14:textId="77777777" w:rsidR="00AD205C" w:rsidRDefault="002C259D" w:rsidP="00D24084">
            <w:r>
              <w:t>Externý kód typu zásielky : an1_50</w:t>
            </w:r>
          </w:p>
        </w:tc>
      </w:tr>
      <w:tr w:rsidR="00AD205C" w14:paraId="61C2173A" w14:textId="77777777" w:rsidTr="00163C23">
        <w:tc>
          <w:tcPr>
            <w:tcW w:w="846" w:type="dxa"/>
            <w:tcMar>
              <w:top w:w="30" w:type="dxa"/>
              <w:left w:w="30" w:type="dxa"/>
              <w:bottom w:w="20" w:type="dxa"/>
              <w:right w:w="30" w:type="dxa"/>
            </w:tcMar>
          </w:tcPr>
          <w:p w14:paraId="20E540D2" w14:textId="77777777" w:rsidR="00AD205C" w:rsidRDefault="002C259D" w:rsidP="00D24084">
            <w:r>
              <w:t>Opis</w:t>
            </w:r>
          </w:p>
        </w:tc>
        <w:tc>
          <w:tcPr>
            <w:tcW w:w="8225" w:type="dxa"/>
            <w:tcMar>
              <w:top w:w="30" w:type="dxa"/>
              <w:left w:w="30" w:type="dxa"/>
              <w:bottom w:w="20" w:type="dxa"/>
              <w:right w:w="30" w:type="dxa"/>
            </w:tcMar>
          </w:tcPr>
          <w:p w14:paraId="15F48C96" w14:textId="77777777" w:rsidR="00AD205C" w:rsidRDefault="002C259D" w:rsidP="00D24084">
            <w:r>
              <w:t>Jednoznačný identifikátor typu zásielky.</w:t>
            </w:r>
          </w:p>
        </w:tc>
      </w:tr>
      <w:tr w:rsidR="00AD205C" w14:paraId="75ECA17B" w14:textId="77777777" w:rsidTr="00163C23">
        <w:tc>
          <w:tcPr>
            <w:tcW w:w="846" w:type="dxa"/>
            <w:tcMar>
              <w:top w:w="30" w:type="dxa"/>
              <w:left w:w="30" w:type="dxa"/>
              <w:bottom w:w="20" w:type="dxa"/>
              <w:right w:w="30" w:type="dxa"/>
            </w:tcMar>
          </w:tcPr>
          <w:p w14:paraId="6E0209DF" w14:textId="77777777" w:rsidR="00AD205C" w:rsidRDefault="002C259D" w:rsidP="00D24084">
            <w:r>
              <w:t>Atribút</w:t>
            </w:r>
          </w:p>
        </w:tc>
        <w:tc>
          <w:tcPr>
            <w:tcW w:w="8225" w:type="dxa"/>
            <w:tcMar>
              <w:top w:w="30" w:type="dxa"/>
              <w:left w:w="30" w:type="dxa"/>
              <w:bottom w:w="20" w:type="dxa"/>
              <w:right w:w="30" w:type="dxa"/>
            </w:tcMar>
          </w:tcPr>
          <w:p w14:paraId="5F41AF3D" w14:textId="77777777" w:rsidR="00AD205C" w:rsidRDefault="002C259D" w:rsidP="00D24084">
            <w:r>
              <w:t>Dátum sprístupnenia od : Dátum a čas</w:t>
            </w:r>
          </w:p>
        </w:tc>
      </w:tr>
      <w:tr w:rsidR="00AD205C" w14:paraId="4DAEBCF3" w14:textId="77777777" w:rsidTr="00163C23">
        <w:tc>
          <w:tcPr>
            <w:tcW w:w="846" w:type="dxa"/>
            <w:tcMar>
              <w:top w:w="30" w:type="dxa"/>
              <w:left w:w="30" w:type="dxa"/>
              <w:bottom w:w="20" w:type="dxa"/>
              <w:right w:w="30" w:type="dxa"/>
            </w:tcMar>
          </w:tcPr>
          <w:p w14:paraId="11FBE239" w14:textId="77777777" w:rsidR="00AD205C" w:rsidRDefault="002C259D" w:rsidP="00D24084">
            <w:r>
              <w:t>Opis</w:t>
            </w:r>
          </w:p>
        </w:tc>
        <w:tc>
          <w:tcPr>
            <w:tcW w:w="8225" w:type="dxa"/>
            <w:tcMar>
              <w:top w:w="30" w:type="dxa"/>
              <w:left w:w="30" w:type="dxa"/>
              <w:bottom w:w="20" w:type="dxa"/>
              <w:right w:w="30" w:type="dxa"/>
            </w:tcMar>
          </w:tcPr>
          <w:p w14:paraId="072265F9" w14:textId="77777777" w:rsidR="00AD205C" w:rsidRDefault="002C259D" w:rsidP="00D24084">
            <w:r>
              <w:t>Dátum sprístupnenia v podateľni, od ktorého majú byť vrátené zásielky.</w:t>
            </w:r>
          </w:p>
        </w:tc>
      </w:tr>
      <w:tr w:rsidR="00AD205C" w14:paraId="0DD401F8" w14:textId="77777777" w:rsidTr="00163C23">
        <w:tc>
          <w:tcPr>
            <w:tcW w:w="846" w:type="dxa"/>
            <w:tcMar>
              <w:top w:w="30" w:type="dxa"/>
              <w:left w:w="30" w:type="dxa"/>
              <w:bottom w:w="20" w:type="dxa"/>
              <w:right w:w="30" w:type="dxa"/>
            </w:tcMar>
          </w:tcPr>
          <w:p w14:paraId="439398A9" w14:textId="77777777" w:rsidR="00AD205C" w:rsidRDefault="002C259D" w:rsidP="00D24084">
            <w:r>
              <w:t>Atribút</w:t>
            </w:r>
          </w:p>
        </w:tc>
        <w:tc>
          <w:tcPr>
            <w:tcW w:w="8225" w:type="dxa"/>
            <w:tcMar>
              <w:top w:w="30" w:type="dxa"/>
              <w:left w:w="30" w:type="dxa"/>
              <w:bottom w:w="20" w:type="dxa"/>
              <w:right w:w="30" w:type="dxa"/>
            </w:tcMar>
          </w:tcPr>
          <w:p w14:paraId="105451D5" w14:textId="77777777" w:rsidR="00AD205C" w:rsidRDefault="002C259D" w:rsidP="00D24084">
            <w:r>
              <w:t>Dátum sprístupnenia do : Dátum a čas</w:t>
            </w:r>
          </w:p>
        </w:tc>
      </w:tr>
      <w:tr w:rsidR="00AD205C" w14:paraId="1ABC341D" w14:textId="77777777" w:rsidTr="00163C23">
        <w:tc>
          <w:tcPr>
            <w:tcW w:w="846" w:type="dxa"/>
            <w:tcMar>
              <w:top w:w="30" w:type="dxa"/>
              <w:left w:w="30" w:type="dxa"/>
              <w:bottom w:w="20" w:type="dxa"/>
              <w:right w:w="30" w:type="dxa"/>
            </w:tcMar>
          </w:tcPr>
          <w:p w14:paraId="195C334E" w14:textId="77777777" w:rsidR="00AD205C" w:rsidRDefault="002C259D" w:rsidP="00D24084">
            <w:r>
              <w:t>Opis</w:t>
            </w:r>
          </w:p>
        </w:tc>
        <w:tc>
          <w:tcPr>
            <w:tcW w:w="8225" w:type="dxa"/>
            <w:tcMar>
              <w:top w:w="30" w:type="dxa"/>
              <w:left w:w="30" w:type="dxa"/>
              <w:bottom w:w="20" w:type="dxa"/>
              <w:right w:w="30" w:type="dxa"/>
            </w:tcMar>
          </w:tcPr>
          <w:p w14:paraId="0128F142" w14:textId="77777777" w:rsidR="00AD205C" w:rsidRDefault="002C259D" w:rsidP="00D24084">
            <w:r>
              <w:t>Dátum sprístupnenia v podateľni, do ktorého majú byť vrátené zásielky.</w:t>
            </w:r>
          </w:p>
        </w:tc>
      </w:tr>
      <w:tr w:rsidR="00AD205C" w14:paraId="06F7485C" w14:textId="77777777" w:rsidTr="00163C23">
        <w:tc>
          <w:tcPr>
            <w:tcW w:w="846" w:type="dxa"/>
            <w:tcMar>
              <w:top w:w="30" w:type="dxa"/>
              <w:left w:w="30" w:type="dxa"/>
              <w:bottom w:w="20" w:type="dxa"/>
              <w:right w:w="30" w:type="dxa"/>
            </w:tcMar>
          </w:tcPr>
          <w:p w14:paraId="41280CC9" w14:textId="77777777" w:rsidR="00AD205C" w:rsidRDefault="002C259D" w:rsidP="00D24084">
            <w:r>
              <w:t>Atribút</w:t>
            </w:r>
          </w:p>
        </w:tc>
        <w:tc>
          <w:tcPr>
            <w:tcW w:w="8225" w:type="dxa"/>
            <w:tcMar>
              <w:top w:w="30" w:type="dxa"/>
              <w:left w:w="30" w:type="dxa"/>
              <w:bottom w:w="20" w:type="dxa"/>
              <w:right w:w="30" w:type="dxa"/>
            </w:tcMar>
          </w:tcPr>
          <w:p w14:paraId="387F4E9A" w14:textId="77777777" w:rsidR="00AD205C" w:rsidRDefault="002C259D" w:rsidP="00D24084">
            <w:r>
              <w:t>Identifikátor podania : an1_30</w:t>
            </w:r>
          </w:p>
        </w:tc>
      </w:tr>
      <w:tr w:rsidR="00AD205C" w14:paraId="39D0B2E5" w14:textId="77777777" w:rsidTr="00163C23">
        <w:tc>
          <w:tcPr>
            <w:tcW w:w="846" w:type="dxa"/>
            <w:tcMar>
              <w:top w:w="30" w:type="dxa"/>
              <w:left w:w="30" w:type="dxa"/>
              <w:bottom w:w="20" w:type="dxa"/>
              <w:right w:w="30" w:type="dxa"/>
            </w:tcMar>
          </w:tcPr>
          <w:p w14:paraId="579F9FCD" w14:textId="77777777" w:rsidR="00AD205C" w:rsidRDefault="002C259D" w:rsidP="00D24084">
            <w:r>
              <w:t>Opis</w:t>
            </w:r>
          </w:p>
        </w:tc>
        <w:tc>
          <w:tcPr>
            <w:tcW w:w="8225" w:type="dxa"/>
            <w:tcMar>
              <w:top w:w="30" w:type="dxa"/>
              <w:left w:w="30" w:type="dxa"/>
              <w:bottom w:w="20" w:type="dxa"/>
              <w:right w:w="30" w:type="dxa"/>
            </w:tcMar>
          </w:tcPr>
          <w:p w14:paraId="21C26606" w14:textId="77777777" w:rsidR="00AD205C" w:rsidRDefault="002C259D" w:rsidP="00D24084">
            <w:r>
              <w:t>Jednoznačný identifikár podania, viažúceho sa k zásielke.</w:t>
            </w:r>
          </w:p>
        </w:tc>
      </w:tr>
      <w:tr w:rsidR="00AD205C" w14:paraId="786AC04B" w14:textId="77777777" w:rsidTr="00163C23">
        <w:tc>
          <w:tcPr>
            <w:tcW w:w="846" w:type="dxa"/>
            <w:tcMar>
              <w:top w:w="30" w:type="dxa"/>
              <w:left w:w="30" w:type="dxa"/>
              <w:bottom w:w="20" w:type="dxa"/>
              <w:right w:w="30" w:type="dxa"/>
            </w:tcMar>
          </w:tcPr>
          <w:p w14:paraId="166BD64F" w14:textId="77777777" w:rsidR="00AD205C" w:rsidRDefault="002C259D" w:rsidP="00D24084">
            <w:r>
              <w:t>Atribút</w:t>
            </w:r>
          </w:p>
        </w:tc>
        <w:tc>
          <w:tcPr>
            <w:tcW w:w="8225" w:type="dxa"/>
            <w:tcMar>
              <w:top w:w="30" w:type="dxa"/>
              <w:left w:w="30" w:type="dxa"/>
              <w:bottom w:w="20" w:type="dxa"/>
              <w:right w:w="30" w:type="dxa"/>
            </w:tcMar>
          </w:tcPr>
          <w:p w14:paraId="42094361" w14:textId="77777777" w:rsidR="00AD205C" w:rsidRDefault="002C259D" w:rsidP="00D24084">
            <w:r>
              <w:t>Počet zásielok na stránku : Číslo</w:t>
            </w:r>
          </w:p>
        </w:tc>
      </w:tr>
      <w:tr w:rsidR="00AD205C" w14:paraId="71DF5EB0" w14:textId="77777777" w:rsidTr="00163C23">
        <w:tc>
          <w:tcPr>
            <w:tcW w:w="846" w:type="dxa"/>
            <w:tcMar>
              <w:top w:w="30" w:type="dxa"/>
              <w:left w:w="30" w:type="dxa"/>
              <w:bottom w:w="20" w:type="dxa"/>
              <w:right w:w="30" w:type="dxa"/>
            </w:tcMar>
          </w:tcPr>
          <w:p w14:paraId="325FF834" w14:textId="77777777" w:rsidR="00AD205C" w:rsidRDefault="002C259D" w:rsidP="00D24084">
            <w:r>
              <w:t>Opis</w:t>
            </w:r>
          </w:p>
        </w:tc>
        <w:tc>
          <w:tcPr>
            <w:tcW w:w="8225" w:type="dxa"/>
            <w:tcMar>
              <w:top w:w="30" w:type="dxa"/>
              <w:left w:w="30" w:type="dxa"/>
              <w:bottom w:w="20" w:type="dxa"/>
              <w:right w:w="30" w:type="dxa"/>
            </w:tcMar>
          </w:tcPr>
          <w:p w14:paraId="26C1BF94" w14:textId="77777777" w:rsidR="00AD205C" w:rsidRDefault="002C259D" w:rsidP="00D24084">
            <w:r>
              <w:t>Počet zásielok na stránku.</w:t>
            </w:r>
          </w:p>
        </w:tc>
      </w:tr>
      <w:tr w:rsidR="00AD205C" w14:paraId="30317842" w14:textId="77777777" w:rsidTr="00163C23">
        <w:tc>
          <w:tcPr>
            <w:tcW w:w="846" w:type="dxa"/>
            <w:tcMar>
              <w:top w:w="30" w:type="dxa"/>
              <w:left w:w="30" w:type="dxa"/>
              <w:bottom w:w="20" w:type="dxa"/>
              <w:right w:w="30" w:type="dxa"/>
            </w:tcMar>
          </w:tcPr>
          <w:p w14:paraId="2140828C" w14:textId="77777777" w:rsidR="00AD205C" w:rsidRDefault="002C259D" w:rsidP="00D24084">
            <w:r>
              <w:t>Atribút</w:t>
            </w:r>
          </w:p>
        </w:tc>
        <w:tc>
          <w:tcPr>
            <w:tcW w:w="8225" w:type="dxa"/>
            <w:tcMar>
              <w:top w:w="30" w:type="dxa"/>
              <w:left w:w="30" w:type="dxa"/>
              <w:bottom w:w="20" w:type="dxa"/>
              <w:right w:w="30" w:type="dxa"/>
            </w:tcMar>
          </w:tcPr>
          <w:p w14:paraId="42DCEB08" w14:textId="77777777" w:rsidR="00AD205C" w:rsidRDefault="002C259D" w:rsidP="00D24084">
            <w:r>
              <w:t>Poradové číslo stránky : Číslo</w:t>
            </w:r>
          </w:p>
        </w:tc>
      </w:tr>
      <w:tr w:rsidR="00AD205C" w14:paraId="4C86E031" w14:textId="77777777" w:rsidTr="00163C23">
        <w:tc>
          <w:tcPr>
            <w:tcW w:w="846" w:type="dxa"/>
            <w:tcMar>
              <w:top w:w="30" w:type="dxa"/>
              <w:left w:w="30" w:type="dxa"/>
              <w:bottom w:w="20" w:type="dxa"/>
              <w:right w:w="30" w:type="dxa"/>
            </w:tcMar>
          </w:tcPr>
          <w:p w14:paraId="74DF5A75" w14:textId="77777777" w:rsidR="00AD205C" w:rsidRDefault="002C259D" w:rsidP="00D24084">
            <w:r>
              <w:t>Opis</w:t>
            </w:r>
          </w:p>
        </w:tc>
        <w:tc>
          <w:tcPr>
            <w:tcW w:w="8225" w:type="dxa"/>
            <w:tcMar>
              <w:top w:w="30" w:type="dxa"/>
              <w:left w:w="30" w:type="dxa"/>
              <w:bottom w:w="20" w:type="dxa"/>
              <w:right w:w="30" w:type="dxa"/>
            </w:tcMar>
          </w:tcPr>
          <w:p w14:paraId="379E3C95" w14:textId="77777777" w:rsidR="00AD205C" w:rsidRDefault="002C259D" w:rsidP="00D24084">
            <w:r>
              <w:t>Poradové číslo stránky.</w:t>
            </w:r>
          </w:p>
        </w:tc>
      </w:tr>
      <w:tr w:rsidR="00AD205C" w14:paraId="00F617C5" w14:textId="77777777" w:rsidTr="00163C23">
        <w:tc>
          <w:tcPr>
            <w:tcW w:w="846" w:type="dxa"/>
            <w:tcMar>
              <w:top w:w="30" w:type="dxa"/>
              <w:left w:w="30" w:type="dxa"/>
              <w:bottom w:w="20" w:type="dxa"/>
              <w:right w:w="30" w:type="dxa"/>
            </w:tcMar>
          </w:tcPr>
          <w:p w14:paraId="6D539D40" w14:textId="77777777" w:rsidR="00AD205C" w:rsidRDefault="002C259D" w:rsidP="00D24084">
            <w:r>
              <w:t>Atribút</w:t>
            </w:r>
          </w:p>
        </w:tc>
        <w:tc>
          <w:tcPr>
            <w:tcW w:w="8225" w:type="dxa"/>
            <w:tcMar>
              <w:top w:w="30" w:type="dxa"/>
              <w:left w:w="30" w:type="dxa"/>
              <w:bottom w:w="20" w:type="dxa"/>
              <w:right w:w="30" w:type="dxa"/>
            </w:tcMar>
          </w:tcPr>
          <w:p w14:paraId="3BC49E34" w14:textId="77777777" w:rsidR="00AD205C" w:rsidRDefault="002C259D" w:rsidP="00D24084">
            <w:r>
              <w:t>TokenID</w:t>
            </w:r>
          </w:p>
        </w:tc>
      </w:tr>
      <w:tr w:rsidR="00AD205C" w14:paraId="6D5D1825" w14:textId="77777777" w:rsidTr="00163C23">
        <w:tc>
          <w:tcPr>
            <w:tcW w:w="846" w:type="dxa"/>
            <w:tcMar>
              <w:top w:w="30" w:type="dxa"/>
              <w:left w:w="30" w:type="dxa"/>
              <w:bottom w:w="20" w:type="dxa"/>
              <w:right w:w="30" w:type="dxa"/>
            </w:tcMar>
          </w:tcPr>
          <w:p w14:paraId="7BFAA319" w14:textId="77777777" w:rsidR="00AD205C" w:rsidRDefault="002C259D" w:rsidP="00D24084">
            <w:r>
              <w:t>Opis</w:t>
            </w:r>
          </w:p>
        </w:tc>
        <w:tc>
          <w:tcPr>
            <w:tcW w:w="8225" w:type="dxa"/>
            <w:tcMar>
              <w:top w:w="30" w:type="dxa"/>
              <w:left w:w="30" w:type="dxa"/>
              <w:bottom w:w="20" w:type="dxa"/>
              <w:right w:w="30" w:type="dxa"/>
            </w:tcMar>
          </w:tcPr>
          <w:p w14:paraId="595001AC" w14:textId="77777777" w:rsidR="00AD205C" w:rsidRDefault="002C259D" w:rsidP="00D24084">
            <w:r>
              <w:t>TokenID.</w:t>
            </w:r>
          </w:p>
        </w:tc>
      </w:tr>
    </w:tbl>
    <w:p w14:paraId="27743C87" w14:textId="77777777" w:rsidR="00AD205C" w:rsidRDefault="00AD205C" w:rsidP="00D24084"/>
    <w:p w14:paraId="3142CEE7" w14:textId="77777777" w:rsidR="00163C23" w:rsidRDefault="00163C23" w:rsidP="00D24084"/>
    <w:p w14:paraId="6B082ECF" w14:textId="77777777" w:rsidR="00163C23" w:rsidRDefault="00163C23" w:rsidP="00D24084"/>
    <w:p w14:paraId="33F8B290" w14:textId="77777777" w:rsidR="00163C23" w:rsidRDefault="00163C23" w:rsidP="00D24084"/>
    <w:p w14:paraId="66E6FF6C" w14:textId="77777777" w:rsidR="00163C23" w:rsidRDefault="00163C23" w:rsidP="00D24084"/>
    <w:p w14:paraId="46E1CC84" w14:textId="77777777" w:rsidR="00163C23" w:rsidRDefault="00163C23" w:rsidP="00D24084"/>
    <w:p w14:paraId="5F6FCE93" w14:textId="77777777" w:rsidR="00163C23" w:rsidRDefault="00163C23" w:rsidP="00D24084"/>
    <w:p w14:paraId="5F54C973" w14:textId="77777777" w:rsidR="00163C23" w:rsidRDefault="00163C23" w:rsidP="00D24084"/>
    <w:p w14:paraId="52C117C5" w14:textId="77777777" w:rsidR="00163C23" w:rsidRDefault="00163C23" w:rsidP="00D24084"/>
    <w:p w14:paraId="54B9B5FC" w14:textId="77777777" w:rsidR="00163C23" w:rsidRDefault="00163C23" w:rsidP="00D24084"/>
    <w:p w14:paraId="73876115" w14:textId="77777777" w:rsidR="00163C23" w:rsidRDefault="00163C23" w:rsidP="00D24084"/>
    <w:p w14:paraId="2BA448FC" w14:textId="77777777" w:rsidR="00163C23" w:rsidRDefault="00163C23" w:rsidP="00D24084"/>
    <w:p w14:paraId="5890A3D1" w14:textId="77777777" w:rsidR="00163C23" w:rsidRDefault="00163C23" w:rsidP="00D24084"/>
    <w:p w14:paraId="3FE97293" w14:textId="77777777" w:rsidR="00163C23" w:rsidRDefault="00163C23" w:rsidP="00D24084"/>
    <w:p w14:paraId="79DD4F96" w14:textId="77777777" w:rsidR="00163C23" w:rsidRDefault="00163C23" w:rsidP="00D24084"/>
    <w:p w14:paraId="3A4313B2" w14:textId="77777777" w:rsidR="00163C23" w:rsidRDefault="00163C23" w:rsidP="00D24084"/>
    <w:p w14:paraId="3A576436" w14:textId="77777777" w:rsidR="00163C23" w:rsidRDefault="00163C23" w:rsidP="00D24084"/>
    <w:p w14:paraId="45AC4F92" w14:textId="77777777" w:rsidR="00163C23" w:rsidRDefault="00163C23" w:rsidP="00D24084"/>
    <w:p w14:paraId="7E7579B7" w14:textId="77777777" w:rsidR="00163C23" w:rsidRDefault="00163C23" w:rsidP="00D24084"/>
    <w:p w14:paraId="7BCB4DF9" w14:textId="77777777" w:rsidR="00163C23" w:rsidRDefault="00163C23" w:rsidP="00D24084"/>
    <w:p w14:paraId="417B4A42" w14:textId="77777777" w:rsidR="00163C23" w:rsidRDefault="00163C23" w:rsidP="00D24084"/>
    <w:p w14:paraId="31DCA91C" w14:textId="77777777" w:rsidR="00163C23" w:rsidRDefault="00163C23" w:rsidP="00D24084"/>
    <w:p w14:paraId="7950568F" w14:textId="77777777" w:rsidR="00163C23" w:rsidRDefault="00163C23" w:rsidP="00D24084"/>
    <w:p w14:paraId="1A159F6B" w14:textId="77777777" w:rsidR="00163C23" w:rsidRDefault="00163C23" w:rsidP="00D24084"/>
    <w:p w14:paraId="4A917BE6" w14:textId="77777777" w:rsidR="00163C23" w:rsidRDefault="00163C23" w:rsidP="00D24084"/>
    <w:p w14:paraId="4A4B10F4" w14:textId="77777777" w:rsidR="00AD205C" w:rsidRDefault="002C259D" w:rsidP="00D24084">
      <w:r>
        <w:t>HistoriaZasielokVysledok</w:t>
      </w:r>
      <w:r>
        <w:br/>
      </w:r>
    </w:p>
    <w:p w14:paraId="3CD637C8" w14:textId="77777777" w:rsidR="00AD205C" w:rsidRDefault="002C259D" w:rsidP="00D24084">
      <w:r>
        <w:rPr>
          <w:noProof/>
        </w:rPr>
        <w:lastRenderedPageBreak/>
        <w:drawing>
          <wp:inline distT="0" distB="0" distL="0" distR="0" wp14:anchorId="7E60CD40" wp14:editId="62AF0B48">
            <wp:extent cx="3848100" cy="4724400"/>
            <wp:effectExtent l="0" t="0" r="0" b="0"/>
            <wp:docPr id="100062" name="Picture 100062" descr="_scroll_external\attachments\worddava840987d7c07c3c651a59d0106c53143-3fb6a49b7610e7bc396a3288b13f7bf5c513ea2a8b35b23b850f83003d0caf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0836"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14:paraId="0126D70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3034C4C" w14:textId="77777777" w:rsidTr="00163C23">
        <w:tc>
          <w:tcPr>
            <w:tcW w:w="988" w:type="dxa"/>
            <w:tcMar>
              <w:top w:w="30" w:type="dxa"/>
              <w:left w:w="30" w:type="dxa"/>
              <w:bottom w:w="20" w:type="dxa"/>
              <w:right w:w="30" w:type="dxa"/>
            </w:tcMar>
          </w:tcPr>
          <w:p w14:paraId="4A136262" w14:textId="77777777" w:rsidR="00AD205C" w:rsidRDefault="002C259D" w:rsidP="00D24084">
            <w:r>
              <w:t>Atribút</w:t>
            </w:r>
          </w:p>
        </w:tc>
        <w:tc>
          <w:tcPr>
            <w:tcW w:w="8083" w:type="dxa"/>
            <w:tcMar>
              <w:top w:w="30" w:type="dxa"/>
              <w:left w:w="30" w:type="dxa"/>
              <w:bottom w:w="20" w:type="dxa"/>
              <w:right w:w="30" w:type="dxa"/>
            </w:tcMar>
          </w:tcPr>
          <w:p w14:paraId="64B230B4" w14:textId="77777777" w:rsidR="00AD205C" w:rsidRDefault="002C259D" w:rsidP="00D24084">
            <w:r>
              <w:t>Kód : Číslo</w:t>
            </w:r>
          </w:p>
        </w:tc>
      </w:tr>
      <w:tr w:rsidR="00AD205C" w14:paraId="4E768C49" w14:textId="77777777" w:rsidTr="00163C23">
        <w:tc>
          <w:tcPr>
            <w:tcW w:w="988" w:type="dxa"/>
            <w:tcMar>
              <w:top w:w="30" w:type="dxa"/>
              <w:left w:w="30" w:type="dxa"/>
              <w:bottom w:w="20" w:type="dxa"/>
              <w:right w:w="30" w:type="dxa"/>
            </w:tcMar>
          </w:tcPr>
          <w:p w14:paraId="5092D075" w14:textId="77777777" w:rsidR="00AD205C" w:rsidRDefault="002C259D" w:rsidP="00D24084">
            <w:r>
              <w:t>Opis</w:t>
            </w:r>
          </w:p>
        </w:tc>
        <w:tc>
          <w:tcPr>
            <w:tcW w:w="8083" w:type="dxa"/>
            <w:tcMar>
              <w:top w:w="30" w:type="dxa"/>
              <w:left w:w="30" w:type="dxa"/>
              <w:bottom w:w="20" w:type="dxa"/>
              <w:right w:w="30" w:type="dxa"/>
            </w:tcMar>
          </w:tcPr>
          <w:p w14:paraId="2B53F1F8" w14:textId="77777777" w:rsidR="00AD205C" w:rsidRDefault="002C259D" w:rsidP="00D24084">
            <w:r>
              <w:t>Kód chyby.</w:t>
            </w:r>
          </w:p>
        </w:tc>
      </w:tr>
      <w:tr w:rsidR="00AD205C" w14:paraId="5C3A5BB2" w14:textId="77777777" w:rsidTr="00163C23">
        <w:tc>
          <w:tcPr>
            <w:tcW w:w="988" w:type="dxa"/>
            <w:tcMar>
              <w:top w:w="30" w:type="dxa"/>
              <w:left w:w="30" w:type="dxa"/>
              <w:bottom w:w="20" w:type="dxa"/>
              <w:right w:w="30" w:type="dxa"/>
            </w:tcMar>
          </w:tcPr>
          <w:p w14:paraId="34F0BA84" w14:textId="77777777" w:rsidR="00AD205C" w:rsidRDefault="002C259D" w:rsidP="00D24084">
            <w:r>
              <w:t>Atribút</w:t>
            </w:r>
          </w:p>
        </w:tc>
        <w:tc>
          <w:tcPr>
            <w:tcW w:w="8083" w:type="dxa"/>
            <w:tcMar>
              <w:top w:w="30" w:type="dxa"/>
              <w:left w:w="30" w:type="dxa"/>
              <w:bottom w:w="20" w:type="dxa"/>
              <w:right w:w="30" w:type="dxa"/>
            </w:tcMar>
          </w:tcPr>
          <w:p w14:paraId="1230264F" w14:textId="77777777" w:rsidR="00AD205C" w:rsidRDefault="002C259D" w:rsidP="00D24084">
            <w:r>
              <w:t>Popis : an1_255</w:t>
            </w:r>
          </w:p>
        </w:tc>
      </w:tr>
      <w:tr w:rsidR="00AD205C" w14:paraId="1C4DD603" w14:textId="77777777" w:rsidTr="00163C23">
        <w:tc>
          <w:tcPr>
            <w:tcW w:w="988" w:type="dxa"/>
            <w:tcMar>
              <w:top w:w="30" w:type="dxa"/>
              <w:left w:w="30" w:type="dxa"/>
              <w:bottom w:w="20" w:type="dxa"/>
              <w:right w:w="30" w:type="dxa"/>
            </w:tcMar>
          </w:tcPr>
          <w:p w14:paraId="45DCA1F1" w14:textId="77777777" w:rsidR="00AD205C" w:rsidRDefault="002C259D" w:rsidP="00D24084">
            <w:r>
              <w:t>Opis</w:t>
            </w:r>
          </w:p>
        </w:tc>
        <w:tc>
          <w:tcPr>
            <w:tcW w:w="8083" w:type="dxa"/>
            <w:tcMar>
              <w:top w:w="30" w:type="dxa"/>
              <w:left w:w="30" w:type="dxa"/>
              <w:bottom w:w="20" w:type="dxa"/>
              <w:right w:w="30" w:type="dxa"/>
            </w:tcMar>
          </w:tcPr>
          <w:p w14:paraId="3C3D7211" w14:textId="77777777" w:rsidR="00AD205C" w:rsidRDefault="002C259D" w:rsidP="00D24084">
            <w:r>
              <w:t>Popis chyby</w:t>
            </w:r>
          </w:p>
        </w:tc>
      </w:tr>
    </w:tbl>
    <w:p w14:paraId="7117F0C7" w14:textId="77777777" w:rsidR="00163C23" w:rsidRDefault="00163C23" w:rsidP="00D24084"/>
    <w:p w14:paraId="3E7CEB45"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988"/>
        <w:gridCol w:w="8083"/>
      </w:tblGrid>
      <w:tr w:rsidR="00AD205C" w14:paraId="2B1BCB1E" w14:textId="77777777" w:rsidTr="00163C23">
        <w:tc>
          <w:tcPr>
            <w:tcW w:w="988" w:type="dxa"/>
            <w:tcMar>
              <w:top w:w="30" w:type="dxa"/>
              <w:left w:w="30" w:type="dxa"/>
              <w:bottom w:w="20" w:type="dxa"/>
              <w:right w:w="30" w:type="dxa"/>
            </w:tcMar>
          </w:tcPr>
          <w:p w14:paraId="595A7BF9" w14:textId="77777777" w:rsidR="00AD205C" w:rsidRDefault="002C259D" w:rsidP="00D24084">
            <w:r>
              <w:t>Atribút</w:t>
            </w:r>
          </w:p>
        </w:tc>
        <w:tc>
          <w:tcPr>
            <w:tcW w:w="8083" w:type="dxa"/>
            <w:tcMar>
              <w:top w:w="30" w:type="dxa"/>
              <w:left w:w="30" w:type="dxa"/>
              <w:bottom w:w="20" w:type="dxa"/>
              <w:right w:w="30" w:type="dxa"/>
            </w:tcMar>
          </w:tcPr>
          <w:p w14:paraId="7F52EB5A" w14:textId="77777777" w:rsidR="00AD205C" w:rsidRDefault="002C259D" w:rsidP="00D24084">
            <w:r>
              <w:t>Identifikátor : an1_30</w:t>
            </w:r>
          </w:p>
        </w:tc>
      </w:tr>
      <w:tr w:rsidR="00AD205C" w14:paraId="03967391" w14:textId="77777777" w:rsidTr="00163C23">
        <w:tc>
          <w:tcPr>
            <w:tcW w:w="988" w:type="dxa"/>
            <w:tcMar>
              <w:top w:w="30" w:type="dxa"/>
              <w:left w:w="30" w:type="dxa"/>
              <w:bottom w:w="20" w:type="dxa"/>
              <w:right w:w="30" w:type="dxa"/>
            </w:tcMar>
          </w:tcPr>
          <w:p w14:paraId="644BF545" w14:textId="77777777" w:rsidR="00AD205C" w:rsidRDefault="002C259D" w:rsidP="00D24084">
            <w:r>
              <w:t>Opis</w:t>
            </w:r>
          </w:p>
        </w:tc>
        <w:tc>
          <w:tcPr>
            <w:tcW w:w="8083" w:type="dxa"/>
            <w:tcMar>
              <w:top w:w="30" w:type="dxa"/>
              <w:left w:w="30" w:type="dxa"/>
              <w:bottom w:w="20" w:type="dxa"/>
              <w:right w:w="30" w:type="dxa"/>
            </w:tcMar>
          </w:tcPr>
          <w:p w14:paraId="510D3AD2" w14:textId="77777777" w:rsidR="00AD205C" w:rsidRDefault="002C259D" w:rsidP="00D24084">
            <w:r>
              <w:t>Jednoznačný identifikátor zásielky</w:t>
            </w:r>
          </w:p>
        </w:tc>
      </w:tr>
      <w:tr w:rsidR="00AD205C" w14:paraId="20F28204" w14:textId="77777777" w:rsidTr="00163C23">
        <w:tc>
          <w:tcPr>
            <w:tcW w:w="988" w:type="dxa"/>
            <w:tcMar>
              <w:top w:w="30" w:type="dxa"/>
              <w:left w:w="30" w:type="dxa"/>
              <w:bottom w:w="20" w:type="dxa"/>
              <w:right w:w="30" w:type="dxa"/>
            </w:tcMar>
          </w:tcPr>
          <w:p w14:paraId="3DDC3D05" w14:textId="77777777" w:rsidR="00AD205C" w:rsidRDefault="002C259D" w:rsidP="00D24084">
            <w:r>
              <w:t>Atribút</w:t>
            </w:r>
          </w:p>
        </w:tc>
        <w:tc>
          <w:tcPr>
            <w:tcW w:w="8083" w:type="dxa"/>
            <w:tcMar>
              <w:top w:w="30" w:type="dxa"/>
              <w:left w:w="30" w:type="dxa"/>
              <w:bottom w:w="20" w:type="dxa"/>
              <w:right w:w="30" w:type="dxa"/>
            </w:tcMar>
          </w:tcPr>
          <w:p w14:paraId="451DBD43" w14:textId="77777777" w:rsidR="00AD205C" w:rsidRDefault="002C259D" w:rsidP="00D24084">
            <w:r>
              <w:t>Externý kód typu zásielky : an1_50</w:t>
            </w:r>
          </w:p>
        </w:tc>
      </w:tr>
      <w:tr w:rsidR="00AD205C" w14:paraId="12B53F4A" w14:textId="77777777" w:rsidTr="00163C23">
        <w:tc>
          <w:tcPr>
            <w:tcW w:w="988" w:type="dxa"/>
            <w:tcMar>
              <w:top w:w="30" w:type="dxa"/>
              <w:left w:w="30" w:type="dxa"/>
              <w:bottom w:w="20" w:type="dxa"/>
              <w:right w:w="30" w:type="dxa"/>
            </w:tcMar>
          </w:tcPr>
          <w:p w14:paraId="1272A2A8" w14:textId="77777777" w:rsidR="00AD205C" w:rsidRDefault="002C259D" w:rsidP="00D24084">
            <w:r>
              <w:t>Opis</w:t>
            </w:r>
          </w:p>
        </w:tc>
        <w:tc>
          <w:tcPr>
            <w:tcW w:w="8083" w:type="dxa"/>
            <w:tcMar>
              <w:top w:w="30" w:type="dxa"/>
              <w:left w:w="30" w:type="dxa"/>
              <w:bottom w:w="20" w:type="dxa"/>
              <w:right w:w="30" w:type="dxa"/>
            </w:tcMar>
          </w:tcPr>
          <w:p w14:paraId="52D6BA48" w14:textId="77777777" w:rsidR="00AD205C" w:rsidRDefault="002C259D" w:rsidP="00D24084">
            <w:r>
              <w:t>Jednoznačný identifikátor typu zásielky.</w:t>
            </w:r>
          </w:p>
        </w:tc>
      </w:tr>
      <w:tr w:rsidR="00AD205C" w14:paraId="540A5AB9" w14:textId="77777777" w:rsidTr="00163C23">
        <w:tc>
          <w:tcPr>
            <w:tcW w:w="988" w:type="dxa"/>
            <w:tcMar>
              <w:top w:w="30" w:type="dxa"/>
              <w:left w:w="30" w:type="dxa"/>
              <w:bottom w:w="20" w:type="dxa"/>
              <w:right w:w="30" w:type="dxa"/>
            </w:tcMar>
          </w:tcPr>
          <w:p w14:paraId="4E49B946" w14:textId="77777777" w:rsidR="00AD205C" w:rsidRDefault="002C259D" w:rsidP="00D24084">
            <w:r>
              <w:t>Atribút</w:t>
            </w:r>
          </w:p>
        </w:tc>
        <w:tc>
          <w:tcPr>
            <w:tcW w:w="8083" w:type="dxa"/>
            <w:tcMar>
              <w:top w:w="30" w:type="dxa"/>
              <w:left w:w="30" w:type="dxa"/>
              <w:bottom w:w="20" w:type="dxa"/>
              <w:right w:w="30" w:type="dxa"/>
            </w:tcMar>
          </w:tcPr>
          <w:p w14:paraId="7D557F87" w14:textId="77777777" w:rsidR="00AD205C" w:rsidRDefault="002C259D" w:rsidP="00D24084">
            <w:r>
              <w:t>Názov typu zásielky : an1_255</w:t>
            </w:r>
          </w:p>
        </w:tc>
      </w:tr>
      <w:tr w:rsidR="00AD205C" w14:paraId="1AEC914E" w14:textId="77777777" w:rsidTr="00163C23">
        <w:tc>
          <w:tcPr>
            <w:tcW w:w="988" w:type="dxa"/>
            <w:tcMar>
              <w:top w:w="30" w:type="dxa"/>
              <w:left w:w="30" w:type="dxa"/>
              <w:bottom w:w="20" w:type="dxa"/>
              <w:right w:w="30" w:type="dxa"/>
            </w:tcMar>
          </w:tcPr>
          <w:p w14:paraId="2C474EA3" w14:textId="77777777" w:rsidR="00AD205C" w:rsidRDefault="002C259D" w:rsidP="00D24084">
            <w:r>
              <w:t>Opis</w:t>
            </w:r>
          </w:p>
        </w:tc>
        <w:tc>
          <w:tcPr>
            <w:tcW w:w="8083" w:type="dxa"/>
            <w:tcMar>
              <w:top w:w="30" w:type="dxa"/>
              <w:left w:w="30" w:type="dxa"/>
              <w:bottom w:w="20" w:type="dxa"/>
              <w:right w:w="30" w:type="dxa"/>
            </w:tcMar>
          </w:tcPr>
          <w:p w14:paraId="46A09E7A" w14:textId="77777777" w:rsidR="00AD205C" w:rsidRDefault="002C259D" w:rsidP="00D24084">
            <w:r>
              <w:t>Názov typu zásielky.</w:t>
            </w:r>
          </w:p>
        </w:tc>
      </w:tr>
      <w:tr w:rsidR="00AD205C" w14:paraId="5F552523" w14:textId="77777777" w:rsidTr="00163C23">
        <w:tc>
          <w:tcPr>
            <w:tcW w:w="988" w:type="dxa"/>
            <w:tcMar>
              <w:top w:w="30" w:type="dxa"/>
              <w:left w:w="30" w:type="dxa"/>
              <w:bottom w:w="20" w:type="dxa"/>
              <w:right w:w="30" w:type="dxa"/>
            </w:tcMar>
          </w:tcPr>
          <w:p w14:paraId="008F0ECB" w14:textId="77777777" w:rsidR="00AD205C" w:rsidRDefault="002C259D" w:rsidP="00D24084">
            <w:r>
              <w:t>Atribút</w:t>
            </w:r>
          </w:p>
        </w:tc>
        <w:tc>
          <w:tcPr>
            <w:tcW w:w="8083" w:type="dxa"/>
            <w:tcMar>
              <w:top w:w="30" w:type="dxa"/>
              <w:left w:w="30" w:type="dxa"/>
              <w:bottom w:w="20" w:type="dxa"/>
              <w:right w:w="30" w:type="dxa"/>
            </w:tcMar>
          </w:tcPr>
          <w:p w14:paraId="0B3730BB" w14:textId="77777777" w:rsidR="00AD205C" w:rsidRDefault="002C259D" w:rsidP="00D24084">
            <w:r>
              <w:t>Kód podateľne : Číslo</w:t>
            </w:r>
          </w:p>
        </w:tc>
      </w:tr>
      <w:tr w:rsidR="00AD205C" w14:paraId="2BF8253F" w14:textId="77777777" w:rsidTr="00163C23">
        <w:tc>
          <w:tcPr>
            <w:tcW w:w="988" w:type="dxa"/>
            <w:tcMar>
              <w:top w:w="30" w:type="dxa"/>
              <w:left w:w="30" w:type="dxa"/>
              <w:bottom w:w="20" w:type="dxa"/>
              <w:right w:w="30" w:type="dxa"/>
            </w:tcMar>
          </w:tcPr>
          <w:p w14:paraId="607EA5B0" w14:textId="77777777" w:rsidR="00AD205C" w:rsidRDefault="002C259D" w:rsidP="00D24084">
            <w:r>
              <w:t>Opis</w:t>
            </w:r>
          </w:p>
        </w:tc>
        <w:tc>
          <w:tcPr>
            <w:tcW w:w="8083" w:type="dxa"/>
            <w:tcMar>
              <w:top w:w="30" w:type="dxa"/>
              <w:left w:w="30" w:type="dxa"/>
              <w:bottom w:w="20" w:type="dxa"/>
              <w:right w:w="30" w:type="dxa"/>
            </w:tcMar>
          </w:tcPr>
          <w:p w14:paraId="75A73DBB" w14:textId="77777777" w:rsidR="00AD205C" w:rsidRDefault="002C259D" w:rsidP="00D24084">
            <w:r>
              <w:t>Jednoznačný identifikátor podateľne, ktorej sa zásielka týka.</w:t>
            </w:r>
          </w:p>
        </w:tc>
      </w:tr>
      <w:tr w:rsidR="00AD205C" w14:paraId="4F9F8E69" w14:textId="77777777" w:rsidTr="00163C23">
        <w:tc>
          <w:tcPr>
            <w:tcW w:w="988" w:type="dxa"/>
            <w:tcMar>
              <w:top w:w="30" w:type="dxa"/>
              <w:left w:w="30" w:type="dxa"/>
              <w:bottom w:w="20" w:type="dxa"/>
              <w:right w:w="30" w:type="dxa"/>
            </w:tcMar>
          </w:tcPr>
          <w:p w14:paraId="69B9B488" w14:textId="77777777" w:rsidR="00AD205C" w:rsidRDefault="002C259D" w:rsidP="00D24084">
            <w:r>
              <w:t>Atribút</w:t>
            </w:r>
          </w:p>
        </w:tc>
        <w:tc>
          <w:tcPr>
            <w:tcW w:w="8083" w:type="dxa"/>
            <w:tcMar>
              <w:top w:w="30" w:type="dxa"/>
              <w:left w:w="30" w:type="dxa"/>
              <w:bottom w:w="20" w:type="dxa"/>
              <w:right w:w="30" w:type="dxa"/>
            </w:tcMar>
          </w:tcPr>
          <w:p w14:paraId="144FACA9" w14:textId="77777777" w:rsidR="00AD205C" w:rsidRDefault="002C259D" w:rsidP="00D24084">
            <w:r>
              <w:t>Identifikátor biznis prípadu : an1_255</w:t>
            </w:r>
          </w:p>
        </w:tc>
      </w:tr>
      <w:tr w:rsidR="00AD205C" w14:paraId="503E412E" w14:textId="77777777" w:rsidTr="00163C23">
        <w:tc>
          <w:tcPr>
            <w:tcW w:w="988" w:type="dxa"/>
            <w:tcMar>
              <w:top w:w="30" w:type="dxa"/>
              <w:left w:w="30" w:type="dxa"/>
              <w:bottom w:w="20" w:type="dxa"/>
              <w:right w:w="30" w:type="dxa"/>
            </w:tcMar>
          </w:tcPr>
          <w:p w14:paraId="372722C5" w14:textId="77777777" w:rsidR="00AD205C" w:rsidRDefault="002C259D" w:rsidP="00D24084">
            <w:r>
              <w:t>Opis</w:t>
            </w:r>
          </w:p>
        </w:tc>
        <w:tc>
          <w:tcPr>
            <w:tcW w:w="8083" w:type="dxa"/>
            <w:tcMar>
              <w:top w:w="30" w:type="dxa"/>
              <w:left w:w="30" w:type="dxa"/>
              <w:bottom w:w="20" w:type="dxa"/>
              <w:right w:w="30" w:type="dxa"/>
            </w:tcMar>
          </w:tcPr>
          <w:p w14:paraId="736DA41F" w14:textId="77777777" w:rsidR="00AD205C" w:rsidRDefault="002C259D" w:rsidP="00D24084">
            <w:r>
              <w:t>Identifikátor biznis prípadu zo zásielky.</w:t>
            </w:r>
          </w:p>
        </w:tc>
      </w:tr>
      <w:tr w:rsidR="00AD205C" w14:paraId="259F6BBE" w14:textId="77777777" w:rsidTr="00163C23">
        <w:tc>
          <w:tcPr>
            <w:tcW w:w="988" w:type="dxa"/>
            <w:tcMar>
              <w:top w:w="30" w:type="dxa"/>
              <w:left w:w="30" w:type="dxa"/>
              <w:bottom w:w="20" w:type="dxa"/>
              <w:right w:w="30" w:type="dxa"/>
            </w:tcMar>
          </w:tcPr>
          <w:p w14:paraId="7F576EBA" w14:textId="77777777" w:rsidR="00AD205C" w:rsidRDefault="002C259D" w:rsidP="00D24084">
            <w:r>
              <w:lastRenderedPageBreak/>
              <w:t>Atribút</w:t>
            </w:r>
          </w:p>
        </w:tc>
        <w:tc>
          <w:tcPr>
            <w:tcW w:w="8083" w:type="dxa"/>
            <w:tcMar>
              <w:top w:w="30" w:type="dxa"/>
              <w:left w:w="30" w:type="dxa"/>
              <w:bottom w:w="20" w:type="dxa"/>
              <w:right w:w="30" w:type="dxa"/>
            </w:tcMar>
          </w:tcPr>
          <w:p w14:paraId="583FE0C9" w14:textId="77777777" w:rsidR="00AD205C" w:rsidRDefault="002C259D" w:rsidP="00D24084">
            <w:r>
              <w:t>Popis : an_255</w:t>
            </w:r>
          </w:p>
        </w:tc>
      </w:tr>
      <w:tr w:rsidR="00AD205C" w14:paraId="5C28CB11" w14:textId="77777777" w:rsidTr="00163C23">
        <w:tc>
          <w:tcPr>
            <w:tcW w:w="988" w:type="dxa"/>
            <w:tcMar>
              <w:top w:w="30" w:type="dxa"/>
              <w:left w:w="30" w:type="dxa"/>
              <w:bottom w:w="20" w:type="dxa"/>
              <w:right w:w="30" w:type="dxa"/>
            </w:tcMar>
          </w:tcPr>
          <w:p w14:paraId="6FF52100" w14:textId="77777777" w:rsidR="00AD205C" w:rsidRDefault="002C259D" w:rsidP="00D24084">
            <w:r>
              <w:t>Opis</w:t>
            </w:r>
          </w:p>
        </w:tc>
        <w:tc>
          <w:tcPr>
            <w:tcW w:w="8083" w:type="dxa"/>
            <w:tcMar>
              <w:top w:w="30" w:type="dxa"/>
              <w:left w:w="30" w:type="dxa"/>
              <w:bottom w:w="20" w:type="dxa"/>
              <w:right w:w="30" w:type="dxa"/>
            </w:tcMar>
          </w:tcPr>
          <w:p w14:paraId="29FFFA0F" w14:textId="77777777" w:rsidR="00AD205C" w:rsidRDefault="002C259D" w:rsidP="00D24084">
            <w:r>
              <w:t>Popis zo zásielky.</w:t>
            </w:r>
          </w:p>
        </w:tc>
      </w:tr>
      <w:tr w:rsidR="00AD205C" w14:paraId="769AECDA" w14:textId="77777777" w:rsidTr="00163C23">
        <w:tc>
          <w:tcPr>
            <w:tcW w:w="988" w:type="dxa"/>
            <w:tcMar>
              <w:top w:w="30" w:type="dxa"/>
              <w:left w:w="30" w:type="dxa"/>
              <w:bottom w:w="20" w:type="dxa"/>
              <w:right w:w="30" w:type="dxa"/>
            </w:tcMar>
          </w:tcPr>
          <w:p w14:paraId="24033F2B" w14:textId="77777777" w:rsidR="00AD205C" w:rsidRDefault="002C259D" w:rsidP="00D24084">
            <w:r>
              <w:t>Atribút</w:t>
            </w:r>
          </w:p>
        </w:tc>
        <w:tc>
          <w:tcPr>
            <w:tcW w:w="8083" w:type="dxa"/>
            <w:tcMar>
              <w:top w:w="30" w:type="dxa"/>
              <w:left w:w="30" w:type="dxa"/>
              <w:bottom w:w="20" w:type="dxa"/>
              <w:right w:w="30" w:type="dxa"/>
            </w:tcMar>
          </w:tcPr>
          <w:p w14:paraId="2B9B0EFE" w14:textId="77777777" w:rsidR="00AD205C" w:rsidRDefault="002C259D" w:rsidP="00D24084">
            <w:r>
              <w:t>Dátum a čas sprístupnenia : Dátum a čas</w:t>
            </w:r>
          </w:p>
        </w:tc>
      </w:tr>
      <w:tr w:rsidR="00AD205C" w14:paraId="63983FED" w14:textId="77777777" w:rsidTr="00163C23">
        <w:tc>
          <w:tcPr>
            <w:tcW w:w="988" w:type="dxa"/>
            <w:tcMar>
              <w:top w:w="30" w:type="dxa"/>
              <w:left w:w="30" w:type="dxa"/>
              <w:bottom w:w="20" w:type="dxa"/>
              <w:right w:w="30" w:type="dxa"/>
            </w:tcMar>
          </w:tcPr>
          <w:p w14:paraId="307D6B72" w14:textId="77777777" w:rsidR="00AD205C" w:rsidRDefault="002C259D" w:rsidP="00D24084">
            <w:r>
              <w:t>Opis</w:t>
            </w:r>
          </w:p>
        </w:tc>
        <w:tc>
          <w:tcPr>
            <w:tcW w:w="8083" w:type="dxa"/>
            <w:tcMar>
              <w:top w:w="30" w:type="dxa"/>
              <w:left w:w="30" w:type="dxa"/>
              <w:bottom w:w="20" w:type="dxa"/>
              <w:right w:w="30" w:type="dxa"/>
            </w:tcMar>
          </w:tcPr>
          <w:p w14:paraId="568FBED1" w14:textId="77777777" w:rsidR="00AD205C" w:rsidRDefault="002C259D" w:rsidP="00D24084">
            <w:r>
              <w:t>Dátum a čas sprístupnenia v podateľni.</w:t>
            </w:r>
          </w:p>
        </w:tc>
      </w:tr>
      <w:tr w:rsidR="00AD205C" w14:paraId="52EA8AC0" w14:textId="77777777" w:rsidTr="00163C23">
        <w:tc>
          <w:tcPr>
            <w:tcW w:w="988" w:type="dxa"/>
            <w:tcMar>
              <w:top w:w="30" w:type="dxa"/>
              <w:left w:w="30" w:type="dxa"/>
              <w:bottom w:w="20" w:type="dxa"/>
              <w:right w:w="30" w:type="dxa"/>
            </w:tcMar>
          </w:tcPr>
          <w:p w14:paraId="62D9456E" w14:textId="77777777" w:rsidR="00AD205C" w:rsidRDefault="002C259D" w:rsidP="00D24084">
            <w:r>
              <w:t>Atribút</w:t>
            </w:r>
          </w:p>
        </w:tc>
        <w:tc>
          <w:tcPr>
            <w:tcW w:w="8083" w:type="dxa"/>
            <w:tcMar>
              <w:top w:w="30" w:type="dxa"/>
              <w:left w:w="30" w:type="dxa"/>
              <w:bottom w:w="20" w:type="dxa"/>
              <w:right w:w="30" w:type="dxa"/>
            </w:tcMar>
          </w:tcPr>
          <w:p w14:paraId="4449811A" w14:textId="77777777" w:rsidR="00AD205C" w:rsidRDefault="002C259D" w:rsidP="00D24084">
            <w:r>
              <w:t>Prečítaná : Logická hodnota</w:t>
            </w:r>
          </w:p>
        </w:tc>
      </w:tr>
      <w:tr w:rsidR="00AD205C" w14:paraId="77450193" w14:textId="77777777" w:rsidTr="00163C23">
        <w:tc>
          <w:tcPr>
            <w:tcW w:w="988" w:type="dxa"/>
            <w:tcMar>
              <w:top w:w="30" w:type="dxa"/>
              <w:left w:w="30" w:type="dxa"/>
              <w:bottom w:w="20" w:type="dxa"/>
              <w:right w:w="30" w:type="dxa"/>
            </w:tcMar>
          </w:tcPr>
          <w:p w14:paraId="0AD9CC75" w14:textId="77777777" w:rsidR="00AD205C" w:rsidRDefault="002C259D" w:rsidP="00D24084">
            <w:r>
              <w:t>Opis</w:t>
            </w:r>
          </w:p>
        </w:tc>
        <w:tc>
          <w:tcPr>
            <w:tcW w:w="8083" w:type="dxa"/>
            <w:tcMar>
              <w:top w:w="30" w:type="dxa"/>
              <w:left w:w="30" w:type="dxa"/>
              <w:bottom w:w="20" w:type="dxa"/>
              <w:right w:w="30" w:type="dxa"/>
            </w:tcMar>
          </w:tcPr>
          <w:p w14:paraId="60855CC6" w14:textId="77777777" w:rsidR="00AD205C" w:rsidRDefault="002C259D" w:rsidP="00D24084">
            <w:r>
              <w:t>Príznak vyjadrujúci, či sa jedná o zásielku, ktorá už bola prečítaná, t.j. vyžiadaná funkciou pre vrátenie detailu zásielky.</w:t>
            </w:r>
          </w:p>
        </w:tc>
      </w:tr>
    </w:tbl>
    <w:p w14:paraId="2D5A68F4" w14:textId="77777777" w:rsidR="00163C23" w:rsidRDefault="00163C23" w:rsidP="00D24084"/>
    <w:p w14:paraId="0079188F" w14:textId="77777777" w:rsidR="00AD205C" w:rsidRDefault="002C259D" w:rsidP="00D24084">
      <w:r>
        <w:t>DetailZasielky</w:t>
      </w:r>
    </w:p>
    <w:p w14:paraId="40AFD71A" w14:textId="77777777" w:rsidR="00AD205C" w:rsidRDefault="002C259D" w:rsidP="00D24084">
      <w:r>
        <w:rPr>
          <w:noProof/>
        </w:rPr>
        <w:drawing>
          <wp:inline distT="0" distB="0" distL="0" distR="0" wp14:anchorId="7050ACE2" wp14:editId="6205513C">
            <wp:extent cx="2219325" cy="3076575"/>
            <wp:effectExtent l="0" t="0" r="0" b="0"/>
            <wp:docPr id="100063" name="Picture 100063" descr="_scroll_external\attachments\worddav34bb5944ed23001d749eaf7e252931a1-e0d3b5c01c5f80fa6af582a37d1581c6f57e3d554cd6c17d30591bc17de68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4218"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14:paraId="34DBE048" w14:textId="77777777" w:rsidR="00163C23" w:rsidRDefault="00163C23" w:rsidP="00D24084"/>
    <w:p w14:paraId="7237F54E"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846"/>
        <w:gridCol w:w="8225"/>
      </w:tblGrid>
      <w:tr w:rsidR="00AD205C" w14:paraId="0D29DF95" w14:textId="77777777" w:rsidTr="00163C23">
        <w:tc>
          <w:tcPr>
            <w:tcW w:w="846" w:type="dxa"/>
            <w:tcMar>
              <w:top w:w="30" w:type="dxa"/>
              <w:left w:w="30" w:type="dxa"/>
              <w:bottom w:w="20" w:type="dxa"/>
              <w:right w:w="30" w:type="dxa"/>
            </w:tcMar>
          </w:tcPr>
          <w:p w14:paraId="67CAB8A8" w14:textId="77777777" w:rsidR="00AD205C" w:rsidRDefault="002C259D" w:rsidP="00D24084">
            <w:r>
              <w:t>Atribút</w:t>
            </w:r>
          </w:p>
        </w:tc>
        <w:tc>
          <w:tcPr>
            <w:tcW w:w="8225" w:type="dxa"/>
            <w:tcMar>
              <w:top w:w="30" w:type="dxa"/>
              <w:left w:w="30" w:type="dxa"/>
              <w:bottom w:w="20" w:type="dxa"/>
              <w:right w:w="30" w:type="dxa"/>
            </w:tcMar>
          </w:tcPr>
          <w:p w14:paraId="671AE0AB" w14:textId="77777777" w:rsidR="00AD205C" w:rsidRDefault="002C259D" w:rsidP="00D24084">
            <w:r>
              <w:t>Identifikátor zásielky : an1_30</w:t>
            </w:r>
          </w:p>
        </w:tc>
      </w:tr>
      <w:tr w:rsidR="00AD205C" w14:paraId="6F642C9C" w14:textId="77777777" w:rsidTr="00163C23">
        <w:tc>
          <w:tcPr>
            <w:tcW w:w="846" w:type="dxa"/>
            <w:tcMar>
              <w:top w:w="30" w:type="dxa"/>
              <w:left w:w="30" w:type="dxa"/>
              <w:bottom w:w="20" w:type="dxa"/>
              <w:right w:w="30" w:type="dxa"/>
            </w:tcMar>
          </w:tcPr>
          <w:p w14:paraId="1A731A58" w14:textId="77777777" w:rsidR="00AD205C" w:rsidRDefault="002C259D" w:rsidP="00D24084">
            <w:r>
              <w:t>Opis</w:t>
            </w:r>
          </w:p>
        </w:tc>
        <w:tc>
          <w:tcPr>
            <w:tcW w:w="8225" w:type="dxa"/>
            <w:tcMar>
              <w:top w:w="30" w:type="dxa"/>
              <w:left w:w="30" w:type="dxa"/>
              <w:bottom w:w="20" w:type="dxa"/>
              <w:right w:w="30" w:type="dxa"/>
            </w:tcMar>
          </w:tcPr>
          <w:p w14:paraId="4CC652D2" w14:textId="77777777" w:rsidR="00AD205C" w:rsidRDefault="002C259D" w:rsidP="00D24084">
            <w:r>
              <w:t>Jednoznačný identifikátor zásielky.</w:t>
            </w:r>
          </w:p>
        </w:tc>
      </w:tr>
      <w:tr w:rsidR="00AD205C" w14:paraId="49E93CAB" w14:textId="77777777" w:rsidTr="00163C23">
        <w:tc>
          <w:tcPr>
            <w:tcW w:w="846" w:type="dxa"/>
            <w:tcMar>
              <w:top w:w="30" w:type="dxa"/>
              <w:left w:w="30" w:type="dxa"/>
              <w:bottom w:w="20" w:type="dxa"/>
              <w:right w:w="30" w:type="dxa"/>
            </w:tcMar>
          </w:tcPr>
          <w:p w14:paraId="71105335" w14:textId="77777777" w:rsidR="00AD205C" w:rsidRDefault="002C259D" w:rsidP="00D24084">
            <w:r>
              <w:t>Atribút</w:t>
            </w:r>
          </w:p>
        </w:tc>
        <w:tc>
          <w:tcPr>
            <w:tcW w:w="8225" w:type="dxa"/>
            <w:tcMar>
              <w:top w:w="30" w:type="dxa"/>
              <w:left w:w="30" w:type="dxa"/>
              <w:bottom w:w="20" w:type="dxa"/>
              <w:right w:w="30" w:type="dxa"/>
            </w:tcMar>
          </w:tcPr>
          <w:p w14:paraId="1A54FFE2" w14:textId="77777777" w:rsidR="00AD205C" w:rsidRDefault="002C259D" w:rsidP="00D24084">
            <w:r>
              <w:t>TokenID</w:t>
            </w:r>
          </w:p>
        </w:tc>
      </w:tr>
      <w:tr w:rsidR="00AD205C" w14:paraId="22FCB864" w14:textId="77777777" w:rsidTr="00163C23">
        <w:tc>
          <w:tcPr>
            <w:tcW w:w="846" w:type="dxa"/>
            <w:tcMar>
              <w:top w:w="30" w:type="dxa"/>
              <w:left w:w="30" w:type="dxa"/>
              <w:bottom w:w="20" w:type="dxa"/>
              <w:right w:w="30" w:type="dxa"/>
            </w:tcMar>
          </w:tcPr>
          <w:p w14:paraId="13C95579" w14:textId="77777777" w:rsidR="00AD205C" w:rsidRDefault="002C259D" w:rsidP="00D24084">
            <w:r>
              <w:t>Opis</w:t>
            </w:r>
          </w:p>
        </w:tc>
        <w:tc>
          <w:tcPr>
            <w:tcW w:w="8225" w:type="dxa"/>
            <w:tcMar>
              <w:top w:w="30" w:type="dxa"/>
              <w:left w:w="30" w:type="dxa"/>
              <w:bottom w:w="20" w:type="dxa"/>
              <w:right w:w="30" w:type="dxa"/>
            </w:tcMar>
          </w:tcPr>
          <w:p w14:paraId="2DE0C545" w14:textId="77777777" w:rsidR="00AD205C" w:rsidRDefault="002C259D" w:rsidP="00D24084">
            <w:r>
              <w:t>TokenID.</w:t>
            </w:r>
          </w:p>
        </w:tc>
      </w:tr>
    </w:tbl>
    <w:p w14:paraId="543AA360" w14:textId="77777777" w:rsidR="00AD205C" w:rsidRDefault="00AD205C" w:rsidP="00D24084"/>
    <w:p w14:paraId="689A8BEA" w14:textId="77777777" w:rsidR="00163C23" w:rsidRDefault="00163C23" w:rsidP="00D24084"/>
    <w:p w14:paraId="0BF67B62" w14:textId="77777777" w:rsidR="00163C23" w:rsidRDefault="00163C23" w:rsidP="00D24084"/>
    <w:p w14:paraId="09E81D3F" w14:textId="77777777" w:rsidR="00163C23" w:rsidRDefault="00163C23" w:rsidP="00D24084"/>
    <w:p w14:paraId="28B6A7AB" w14:textId="77777777" w:rsidR="00163C23" w:rsidRDefault="00163C23" w:rsidP="00D24084"/>
    <w:p w14:paraId="024B244A" w14:textId="77777777" w:rsidR="00163C23" w:rsidRDefault="00163C23" w:rsidP="00D24084"/>
    <w:p w14:paraId="17BBE435" w14:textId="77777777" w:rsidR="00163C23" w:rsidRDefault="00163C23" w:rsidP="00D24084"/>
    <w:p w14:paraId="1E2E7703" w14:textId="77777777" w:rsidR="00163C23" w:rsidRDefault="00163C23" w:rsidP="00D24084"/>
    <w:p w14:paraId="77986994" w14:textId="77777777" w:rsidR="00163C23" w:rsidRDefault="00163C23" w:rsidP="00D24084"/>
    <w:p w14:paraId="2D175B83" w14:textId="77777777" w:rsidR="00163C23" w:rsidRDefault="00163C23" w:rsidP="00D24084"/>
    <w:p w14:paraId="741E7718" w14:textId="77777777" w:rsidR="00163C23" w:rsidRDefault="00163C23" w:rsidP="00D24084"/>
    <w:p w14:paraId="4FCBD100" w14:textId="77777777" w:rsidR="00163C23" w:rsidRDefault="00163C23" w:rsidP="00D24084"/>
    <w:p w14:paraId="591DBB73" w14:textId="77777777" w:rsidR="00163C23" w:rsidRDefault="00163C23" w:rsidP="00D24084"/>
    <w:p w14:paraId="64AD0B6F" w14:textId="77777777" w:rsidR="00163C23" w:rsidRDefault="00163C23" w:rsidP="00D24084"/>
    <w:p w14:paraId="5D9C874D" w14:textId="77777777" w:rsidR="00AD205C" w:rsidRDefault="002C259D" w:rsidP="00D24084">
      <w:r>
        <w:t>DetailZasielkyVysledok</w:t>
      </w:r>
      <w:r>
        <w:br/>
      </w:r>
    </w:p>
    <w:p w14:paraId="58FF76FA" w14:textId="77777777" w:rsidR="00AD205C" w:rsidRDefault="002C259D" w:rsidP="00D24084">
      <w:r>
        <w:rPr>
          <w:noProof/>
        </w:rPr>
        <w:lastRenderedPageBreak/>
        <w:drawing>
          <wp:inline distT="0" distB="0" distL="0" distR="0" wp14:anchorId="010A63CF" wp14:editId="06A3BD17">
            <wp:extent cx="4810125" cy="4638675"/>
            <wp:effectExtent l="0" t="0" r="0" b="0"/>
            <wp:docPr id="100064" name="Picture 100064" descr="_scroll_external\attachments\worddav424db4a9762b60ac4e413e77be0c5472-20bc2a5dd393196f851b7c0ec8b7085c920e59eb3a4a987af5aab76031a1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552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14:paraId="5B84452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22EF29CF" w14:textId="77777777" w:rsidTr="00163C23">
        <w:tc>
          <w:tcPr>
            <w:tcW w:w="846" w:type="dxa"/>
            <w:tcMar>
              <w:top w:w="30" w:type="dxa"/>
              <w:left w:w="30" w:type="dxa"/>
              <w:bottom w:w="20" w:type="dxa"/>
              <w:right w:w="30" w:type="dxa"/>
            </w:tcMar>
          </w:tcPr>
          <w:p w14:paraId="7C5D3444" w14:textId="77777777" w:rsidR="00AD205C" w:rsidRDefault="002C259D" w:rsidP="00D24084">
            <w:r>
              <w:t>Atribút</w:t>
            </w:r>
          </w:p>
        </w:tc>
        <w:tc>
          <w:tcPr>
            <w:tcW w:w="8225" w:type="dxa"/>
            <w:tcMar>
              <w:top w:w="30" w:type="dxa"/>
              <w:left w:w="30" w:type="dxa"/>
              <w:bottom w:w="20" w:type="dxa"/>
              <w:right w:w="30" w:type="dxa"/>
            </w:tcMar>
          </w:tcPr>
          <w:p w14:paraId="1EAB0BC4" w14:textId="77777777" w:rsidR="00AD205C" w:rsidRDefault="002C259D" w:rsidP="00D24084">
            <w:r>
              <w:t>Kód : Číslo</w:t>
            </w:r>
          </w:p>
        </w:tc>
      </w:tr>
      <w:tr w:rsidR="00AD205C" w14:paraId="2B0F654A" w14:textId="77777777" w:rsidTr="00163C23">
        <w:tc>
          <w:tcPr>
            <w:tcW w:w="846" w:type="dxa"/>
            <w:tcMar>
              <w:top w:w="30" w:type="dxa"/>
              <w:left w:w="30" w:type="dxa"/>
              <w:bottom w:w="20" w:type="dxa"/>
              <w:right w:w="30" w:type="dxa"/>
            </w:tcMar>
          </w:tcPr>
          <w:p w14:paraId="4C23A83D" w14:textId="77777777" w:rsidR="00AD205C" w:rsidRDefault="002C259D" w:rsidP="00D24084">
            <w:r>
              <w:t>Opis</w:t>
            </w:r>
          </w:p>
        </w:tc>
        <w:tc>
          <w:tcPr>
            <w:tcW w:w="8225" w:type="dxa"/>
            <w:tcMar>
              <w:top w:w="30" w:type="dxa"/>
              <w:left w:w="30" w:type="dxa"/>
              <w:bottom w:w="20" w:type="dxa"/>
              <w:right w:w="30" w:type="dxa"/>
            </w:tcMar>
          </w:tcPr>
          <w:p w14:paraId="0EFA154A" w14:textId="77777777" w:rsidR="00AD205C" w:rsidRDefault="002C259D" w:rsidP="00D24084">
            <w:r>
              <w:t>Kód chyby.</w:t>
            </w:r>
          </w:p>
        </w:tc>
      </w:tr>
      <w:tr w:rsidR="00AD205C" w14:paraId="7B08D3F8" w14:textId="77777777" w:rsidTr="00163C23">
        <w:tc>
          <w:tcPr>
            <w:tcW w:w="846" w:type="dxa"/>
            <w:tcMar>
              <w:top w:w="30" w:type="dxa"/>
              <w:left w:w="30" w:type="dxa"/>
              <w:bottom w:w="20" w:type="dxa"/>
              <w:right w:w="30" w:type="dxa"/>
            </w:tcMar>
          </w:tcPr>
          <w:p w14:paraId="08ADA493" w14:textId="77777777" w:rsidR="00AD205C" w:rsidRDefault="002C259D" w:rsidP="00D24084">
            <w:r>
              <w:t>Atribút</w:t>
            </w:r>
          </w:p>
        </w:tc>
        <w:tc>
          <w:tcPr>
            <w:tcW w:w="8225" w:type="dxa"/>
            <w:tcMar>
              <w:top w:w="30" w:type="dxa"/>
              <w:left w:w="30" w:type="dxa"/>
              <w:bottom w:w="20" w:type="dxa"/>
              <w:right w:w="30" w:type="dxa"/>
            </w:tcMar>
          </w:tcPr>
          <w:p w14:paraId="088F42F8" w14:textId="77777777" w:rsidR="00AD205C" w:rsidRDefault="002C259D" w:rsidP="00D24084">
            <w:r>
              <w:t>Popis : an1_255</w:t>
            </w:r>
          </w:p>
        </w:tc>
      </w:tr>
      <w:tr w:rsidR="00AD205C" w14:paraId="0CD03777" w14:textId="77777777" w:rsidTr="00163C23">
        <w:tc>
          <w:tcPr>
            <w:tcW w:w="846" w:type="dxa"/>
            <w:tcMar>
              <w:top w:w="30" w:type="dxa"/>
              <w:left w:w="30" w:type="dxa"/>
              <w:bottom w:w="20" w:type="dxa"/>
              <w:right w:w="30" w:type="dxa"/>
            </w:tcMar>
          </w:tcPr>
          <w:p w14:paraId="1CB8D3EC" w14:textId="77777777" w:rsidR="00AD205C" w:rsidRDefault="002C259D" w:rsidP="00D24084">
            <w:r>
              <w:t>Opis</w:t>
            </w:r>
          </w:p>
        </w:tc>
        <w:tc>
          <w:tcPr>
            <w:tcW w:w="8225" w:type="dxa"/>
            <w:tcMar>
              <w:top w:w="30" w:type="dxa"/>
              <w:left w:w="30" w:type="dxa"/>
              <w:bottom w:w="20" w:type="dxa"/>
              <w:right w:w="30" w:type="dxa"/>
            </w:tcMar>
          </w:tcPr>
          <w:p w14:paraId="79A6BDE7" w14:textId="77777777" w:rsidR="00AD205C" w:rsidRDefault="002C259D" w:rsidP="00D24084">
            <w:r>
              <w:t>Popis chyby</w:t>
            </w:r>
          </w:p>
        </w:tc>
      </w:tr>
    </w:tbl>
    <w:p w14:paraId="2AEC7D1D" w14:textId="77777777" w:rsidR="00163C23" w:rsidRDefault="00163C23" w:rsidP="00D24084"/>
    <w:p w14:paraId="4D8893CE"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846"/>
        <w:gridCol w:w="8225"/>
      </w:tblGrid>
      <w:tr w:rsidR="00AD205C" w14:paraId="563F9FFF" w14:textId="77777777" w:rsidTr="00163C23">
        <w:tc>
          <w:tcPr>
            <w:tcW w:w="846" w:type="dxa"/>
            <w:tcMar>
              <w:top w:w="30" w:type="dxa"/>
              <w:left w:w="30" w:type="dxa"/>
              <w:bottom w:w="20" w:type="dxa"/>
              <w:right w:w="30" w:type="dxa"/>
            </w:tcMar>
          </w:tcPr>
          <w:p w14:paraId="0B9B309D" w14:textId="77777777" w:rsidR="00AD205C" w:rsidRDefault="002C259D" w:rsidP="00D24084">
            <w:r>
              <w:t>Atribút</w:t>
            </w:r>
          </w:p>
        </w:tc>
        <w:tc>
          <w:tcPr>
            <w:tcW w:w="8225" w:type="dxa"/>
            <w:tcMar>
              <w:top w:w="30" w:type="dxa"/>
              <w:left w:w="30" w:type="dxa"/>
              <w:bottom w:w="20" w:type="dxa"/>
              <w:right w:w="30" w:type="dxa"/>
            </w:tcMar>
          </w:tcPr>
          <w:p w14:paraId="5BA4A44A" w14:textId="77777777" w:rsidR="00AD205C" w:rsidRDefault="002C259D" w:rsidP="00D24084">
            <w:r>
              <w:t>Externý kód typu zásielky : an1_50</w:t>
            </w:r>
          </w:p>
        </w:tc>
      </w:tr>
      <w:tr w:rsidR="00AD205C" w14:paraId="66186505" w14:textId="77777777" w:rsidTr="00163C23">
        <w:tc>
          <w:tcPr>
            <w:tcW w:w="846" w:type="dxa"/>
            <w:tcMar>
              <w:top w:w="30" w:type="dxa"/>
              <w:left w:w="30" w:type="dxa"/>
              <w:bottom w:w="20" w:type="dxa"/>
              <w:right w:w="30" w:type="dxa"/>
            </w:tcMar>
          </w:tcPr>
          <w:p w14:paraId="61E9CFCD" w14:textId="77777777" w:rsidR="00AD205C" w:rsidRDefault="002C259D" w:rsidP="00D24084">
            <w:r>
              <w:t>Opis</w:t>
            </w:r>
          </w:p>
        </w:tc>
        <w:tc>
          <w:tcPr>
            <w:tcW w:w="8225" w:type="dxa"/>
            <w:tcMar>
              <w:top w:w="30" w:type="dxa"/>
              <w:left w:w="30" w:type="dxa"/>
              <w:bottom w:w="20" w:type="dxa"/>
              <w:right w:w="30" w:type="dxa"/>
            </w:tcMar>
          </w:tcPr>
          <w:p w14:paraId="61D5E754" w14:textId="77777777" w:rsidR="00AD205C" w:rsidRDefault="002C259D" w:rsidP="00D24084">
            <w:r>
              <w:t>Jednoznačný identifikátor typu zásielky.</w:t>
            </w:r>
          </w:p>
        </w:tc>
      </w:tr>
      <w:tr w:rsidR="00AD205C" w14:paraId="157B868A" w14:textId="77777777" w:rsidTr="00163C23">
        <w:tc>
          <w:tcPr>
            <w:tcW w:w="846" w:type="dxa"/>
            <w:tcMar>
              <w:top w:w="30" w:type="dxa"/>
              <w:left w:w="30" w:type="dxa"/>
              <w:bottom w:w="20" w:type="dxa"/>
              <w:right w:w="30" w:type="dxa"/>
            </w:tcMar>
          </w:tcPr>
          <w:p w14:paraId="50E8530C" w14:textId="77777777" w:rsidR="00AD205C" w:rsidRDefault="002C259D" w:rsidP="00D24084">
            <w:r>
              <w:t>Atribút</w:t>
            </w:r>
          </w:p>
        </w:tc>
        <w:tc>
          <w:tcPr>
            <w:tcW w:w="8225" w:type="dxa"/>
            <w:tcMar>
              <w:top w:w="30" w:type="dxa"/>
              <w:left w:w="30" w:type="dxa"/>
              <w:bottom w:w="20" w:type="dxa"/>
              <w:right w:w="30" w:type="dxa"/>
            </w:tcMar>
          </w:tcPr>
          <w:p w14:paraId="7BC6D237" w14:textId="77777777" w:rsidR="00AD205C" w:rsidRDefault="002C259D" w:rsidP="00D24084">
            <w:r>
              <w:t>Názov typu zásielky : an1_255</w:t>
            </w:r>
          </w:p>
        </w:tc>
      </w:tr>
      <w:tr w:rsidR="00AD205C" w14:paraId="5C7021F2" w14:textId="77777777" w:rsidTr="00163C23">
        <w:tc>
          <w:tcPr>
            <w:tcW w:w="846" w:type="dxa"/>
            <w:tcMar>
              <w:top w:w="30" w:type="dxa"/>
              <w:left w:w="30" w:type="dxa"/>
              <w:bottom w:w="20" w:type="dxa"/>
              <w:right w:w="30" w:type="dxa"/>
            </w:tcMar>
          </w:tcPr>
          <w:p w14:paraId="3EE507AB" w14:textId="77777777" w:rsidR="00AD205C" w:rsidRDefault="002C259D" w:rsidP="00D24084">
            <w:r>
              <w:t>Opis</w:t>
            </w:r>
          </w:p>
        </w:tc>
        <w:tc>
          <w:tcPr>
            <w:tcW w:w="8225" w:type="dxa"/>
            <w:tcMar>
              <w:top w:w="30" w:type="dxa"/>
              <w:left w:w="30" w:type="dxa"/>
              <w:bottom w:w="20" w:type="dxa"/>
              <w:right w:w="30" w:type="dxa"/>
            </w:tcMar>
          </w:tcPr>
          <w:p w14:paraId="7363F30D" w14:textId="77777777" w:rsidR="00AD205C" w:rsidRDefault="002C259D" w:rsidP="00D24084">
            <w:r>
              <w:t>Názov typu zásielky.</w:t>
            </w:r>
          </w:p>
        </w:tc>
      </w:tr>
      <w:tr w:rsidR="00AD205C" w14:paraId="7AD8AE3B" w14:textId="77777777" w:rsidTr="00163C23">
        <w:tc>
          <w:tcPr>
            <w:tcW w:w="846" w:type="dxa"/>
            <w:tcMar>
              <w:top w:w="30" w:type="dxa"/>
              <w:left w:w="30" w:type="dxa"/>
              <w:bottom w:w="20" w:type="dxa"/>
              <w:right w:w="30" w:type="dxa"/>
            </w:tcMar>
          </w:tcPr>
          <w:p w14:paraId="54D3343A" w14:textId="77777777" w:rsidR="00AD205C" w:rsidRDefault="002C259D" w:rsidP="00D24084">
            <w:r>
              <w:t>Atribút</w:t>
            </w:r>
          </w:p>
        </w:tc>
        <w:tc>
          <w:tcPr>
            <w:tcW w:w="8225" w:type="dxa"/>
            <w:tcMar>
              <w:top w:w="30" w:type="dxa"/>
              <w:left w:w="30" w:type="dxa"/>
              <w:bottom w:w="20" w:type="dxa"/>
              <w:right w:w="30" w:type="dxa"/>
            </w:tcMar>
          </w:tcPr>
          <w:p w14:paraId="458783D0" w14:textId="77777777" w:rsidR="00AD205C" w:rsidRDefault="002C259D" w:rsidP="00D24084">
            <w:r>
              <w:t>Identifikátor subektu : an1_255</w:t>
            </w:r>
          </w:p>
        </w:tc>
      </w:tr>
      <w:tr w:rsidR="00AD205C" w14:paraId="447051DF" w14:textId="77777777" w:rsidTr="00163C23">
        <w:tc>
          <w:tcPr>
            <w:tcW w:w="846" w:type="dxa"/>
            <w:tcMar>
              <w:top w:w="30" w:type="dxa"/>
              <w:left w:w="30" w:type="dxa"/>
              <w:bottom w:w="20" w:type="dxa"/>
              <w:right w:w="30" w:type="dxa"/>
            </w:tcMar>
          </w:tcPr>
          <w:p w14:paraId="65A10E4F" w14:textId="77777777" w:rsidR="00AD205C" w:rsidRDefault="002C259D" w:rsidP="00D24084">
            <w:r>
              <w:t>Opis</w:t>
            </w:r>
          </w:p>
        </w:tc>
        <w:tc>
          <w:tcPr>
            <w:tcW w:w="8225" w:type="dxa"/>
            <w:tcMar>
              <w:top w:w="30" w:type="dxa"/>
              <w:left w:w="30" w:type="dxa"/>
              <w:bottom w:w="20" w:type="dxa"/>
              <w:right w:w="30" w:type="dxa"/>
            </w:tcMar>
          </w:tcPr>
          <w:p w14:paraId="6EAED6B8" w14:textId="77777777" w:rsidR="00AD205C" w:rsidRDefault="002C259D" w:rsidP="00D24084">
            <w:r>
              <w:t>Jednoznačný identifikátor subjektu.</w:t>
            </w:r>
          </w:p>
        </w:tc>
      </w:tr>
      <w:tr w:rsidR="00AD205C" w14:paraId="496876D9" w14:textId="77777777" w:rsidTr="00163C23">
        <w:tc>
          <w:tcPr>
            <w:tcW w:w="846" w:type="dxa"/>
            <w:tcMar>
              <w:top w:w="30" w:type="dxa"/>
              <w:left w:w="30" w:type="dxa"/>
              <w:bottom w:w="20" w:type="dxa"/>
              <w:right w:w="30" w:type="dxa"/>
            </w:tcMar>
          </w:tcPr>
          <w:p w14:paraId="2401A9C3" w14:textId="77777777" w:rsidR="00AD205C" w:rsidRDefault="002C259D" w:rsidP="00D24084">
            <w:r>
              <w:t>Atribút</w:t>
            </w:r>
          </w:p>
        </w:tc>
        <w:tc>
          <w:tcPr>
            <w:tcW w:w="8225" w:type="dxa"/>
            <w:tcMar>
              <w:top w:w="30" w:type="dxa"/>
              <w:left w:w="30" w:type="dxa"/>
              <w:bottom w:w="20" w:type="dxa"/>
              <w:right w:w="30" w:type="dxa"/>
            </w:tcMar>
          </w:tcPr>
          <w:p w14:paraId="6EDA57D5" w14:textId="77777777" w:rsidR="00AD205C" w:rsidRDefault="002C259D" w:rsidP="00D24084">
            <w:r>
              <w:t>Kód podateľne : Číslo</w:t>
            </w:r>
          </w:p>
        </w:tc>
      </w:tr>
      <w:tr w:rsidR="00AD205C" w14:paraId="10D7E3D3" w14:textId="77777777" w:rsidTr="00163C23">
        <w:tc>
          <w:tcPr>
            <w:tcW w:w="846" w:type="dxa"/>
            <w:tcMar>
              <w:top w:w="30" w:type="dxa"/>
              <w:left w:w="30" w:type="dxa"/>
              <w:bottom w:w="20" w:type="dxa"/>
              <w:right w:w="30" w:type="dxa"/>
            </w:tcMar>
          </w:tcPr>
          <w:p w14:paraId="47A42F09" w14:textId="77777777" w:rsidR="00AD205C" w:rsidRDefault="002C259D" w:rsidP="00D24084">
            <w:r>
              <w:t>Opis</w:t>
            </w:r>
          </w:p>
        </w:tc>
        <w:tc>
          <w:tcPr>
            <w:tcW w:w="8225" w:type="dxa"/>
            <w:tcMar>
              <w:top w:w="30" w:type="dxa"/>
              <w:left w:w="30" w:type="dxa"/>
              <w:bottom w:w="20" w:type="dxa"/>
              <w:right w:w="30" w:type="dxa"/>
            </w:tcMar>
          </w:tcPr>
          <w:p w14:paraId="00AD3BB3" w14:textId="77777777" w:rsidR="00AD205C" w:rsidRDefault="002C259D" w:rsidP="00D24084">
            <w:r>
              <w:t>Jednoznačný identifikátor podateľne, ktorej sa zásielka týka.</w:t>
            </w:r>
          </w:p>
        </w:tc>
      </w:tr>
      <w:tr w:rsidR="00AD205C" w14:paraId="3EE41B74" w14:textId="77777777" w:rsidTr="00163C23">
        <w:tc>
          <w:tcPr>
            <w:tcW w:w="846" w:type="dxa"/>
            <w:tcMar>
              <w:top w:w="30" w:type="dxa"/>
              <w:left w:w="30" w:type="dxa"/>
              <w:bottom w:w="20" w:type="dxa"/>
              <w:right w:w="30" w:type="dxa"/>
            </w:tcMar>
          </w:tcPr>
          <w:p w14:paraId="454BC60F" w14:textId="77777777" w:rsidR="00AD205C" w:rsidRDefault="002C259D" w:rsidP="00D24084">
            <w:r>
              <w:t>Atribút</w:t>
            </w:r>
          </w:p>
        </w:tc>
        <w:tc>
          <w:tcPr>
            <w:tcW w:w="8225" w:type="dxa"/>
            <w:tcMar>
              <w:top w:w="30" w:type="dxa"/>
              <w:left w:w="30" w:type="dxa"/>
              <w:bottom w:w="20" w:type="dxa"/>
              <w:right w:w="30" w:type="dxa"/>
            </w:tcMar>
          </w:tcPr>
          <w:p w14:paraId="06F9F978" w14:textId="77777777" w:rsidR="00AD205C" w:rsidRDefault="002C259D" w:rsidP="00D24084">
            <w:r>
              <w:t>Identifikátor biznis prípadu : an1_255</w:t>
            </w:r>
          </w:p>
        </w:tc>
      </w:tr>
      <w:tr w:rsidR="00AD205C" w14:paraId="645DF8A2" w14:textId="77777777" w:rsidTr="00163C23">
        <w:tc>
          <w:tcPr>
            <w:tcW w:w="846" w:type="dxa"/>
            <w:tcMar>
              <w:top w:w="30" w:type="dxa"/>
              <w:left w:w="30" w:type="dxa"/>
              <w:bottom w:w="20" w:type="dxa"/>
              <w:right w:w="30" w:type="dxa"/>
            </w:tcMar>
          </w:tcPr>
          <w:p w14:paraId="4FFE0715" w14:textId="77777777" w:rsidR="00AD205C" w:rsidRDefault="002C259D" w:rsidP="00D24084">
            <w:r>
              <w:t>Opis</w:t>
            </w:r>
          </w:p>
        </w:tc>
        <w:tc>
          <w:tcPr>
            <w:tcW w:w="8225" w:type="dxa"/>
            <w:tcMar>
              <w:top w:w="30" w:type="dxa"/>
              <w:left w:w="30" w:type="dxa"/>
              <w:bottom w:w="20" w:type="dxa"/>
              <w:right w:w="30" w:type="dxa"/>
            </w:tcMar>
          </w:tcPr>
          <w:p w14:paraId="5F629794" w14:textId="77777777" w:rsidR="00AD205C" w:rsidRDefault="002C259D" w:rsidP="00D24084">
            <w:r>
              <w:t>Identifikátor biznis prípadu zo zásielky.</w:t>
            </w:r>
          </w:p>
        </w:tc>
      </w:tr>
      <w:tr w:rsidR="00AD205C" w14:paraId="7870DC3D" w14:textId="77777777" w:rsidTr="00163C23">
        <w:tc>
          <w:tcPr>
            <w:tcW w:w="846" w:type="dxa"/>
            <w:tcMar>
              <w:top w:w="30" w:type="dxa"/>
              <w:left w:w="30" w:type="dxa"/>
              <w:bottom w:w="20" w:type="dxa"/>
              <w:right w:w="30" w:type="dxa"/>
            </w:tcMar>
          </w:tcPr>
          <w:p w14:paraId="04183FF6" w14:textId="77777777" w:rsidR="00AD205C" w:rsidRDefault="002C259D" w:rsidP="00D24084">
            <w:r>
              <w:t>Atribút</w:t>
            </w:r>
          </w:p>
        </w:tc>
        <w:tc>
          <w:tcPr>
            <w:tcW w:w="8225" w:type="dxa"/>
            <w:tcMar>
              <w:top w:w="30" w:type="dxa"/>
              <w:left w:w="30" w:type="dxa"/>
              <w:bottom w:w="20" w:type="dxa"/>
              <w:right w:w="30" w:type="dxa"/>
            </w:tcMar>
          </w:tcPr>
          <w:p w14:paraId="315A836E" w14:textId="77777777" w:rsidR="00AD205C" w:rsidRDefault="002C259D" w:rsidP="00D24084">
            <w:r>
              <w:t>Popis : an_255</w:t>
            </w:r>
          </w:p>
        </w:tc>
      </w:tr>
      <w:tr w:rsidR="00AD205C" w14:paraId="597AA6AA" w14:textId="77777777" w:rsidTr="00163C23">
        <w:tc>
          <w:tcPr>
            <w:tcW w:w="846" w:type="dxa"/>
            <w:tcMar>
              <w:top w:w="30" w:type="dxa"/>
              <w:left w:w="30" w:type="dxa"/>
              <w:bottom w:w="20" w:type="dxa"/>
              <w:right w:w="30" w:type="dxa"/>
            </w:tcMar>
          </w:tcPr>
          <w:p w14:paraId="1CBE02BA" w14:textId="77777777" w:rsidR="00AD205C" w:rsidRDefault="002C259D" w:rsidP="00D24084">
            <w:r>
              <w:lastRenderedPageBreak/>
              <w:t>Opis</w:t>
            </w:r>
          </w:p>
        </w:tc>
        <w:tc>
          <w:tcPr>
            <w:tcW w:w="8225" w:type="dxa"/>
            <w:tcMar>
              <w:top w:w="30" w:type="dxa"/>
              <w:left w:w="30" w:type="dxa"/>
              <w:bottom w:w="20" w:type="dxa"/>
              <w:right w:w="30" w:type="dxa"/>
            </w:tcMar>
          </w:tcPr>
          <w:p w14:paraId="407B6912" w14:textId="77777777" w:rsidR="00AD205C" w:rsidRDefault="002C259D" w:rsidP="00D24084">
            <w:r>
              <w:t>Popis zo zásielky.</w:t>
            </w:r>
          </w:p>
        </w:tc>
      </w:tr>
      <w:tr w:rsidR="00AD205C" w14:paraId="5778AD7F" w14:textId="77777777" w:rsidTr="00163C23">
        <w:tc>
          <w:tcPr>
            <w:tcW w:w="846" w:type="dxa"/>
            <w:tcMar>
              <w:top w:w="30" w:type="dxa"/>
              <w:left w:w="30" w:type="dxa"/>
              <w:bottom w:w="20" w:type="dxa"/>
              <w:right w:w="30" w:type="dxa"/>
            </w:tcMar>
          </w:tcPr>
          <w:p w14:paraId="51589A67" w14:textId="77777777" w:rsidR="00AD205C" w:rsidRDefault="002C259D" w:rsidP="00D24084">
            <w:r>
              <w:t>Atribút</w:t>
            </w:r>
          </w:p>
        </w:tc>
        <w:tc>
          <w:tcPr>
            <w:tcW w:w="8225" w:type="dxa"/>
            <w:tcMar>
              <w:top w:w="30" w:type="dxa"/>
              <w:left w:w="30" w:type="dxa"/>
              <w:bottom w:w="20" w:type="dxa"/>
              <w:right w:w="30" w:type="dxa"/>
            </w:tcMar>
          </w:tcPr>
          <w:p w14:paraId="4F2848AB" w14:textId="77777777" w:rsidR="00AD205C" w:rsidRDefault="002C259D" w:rsidP="00D24084">
            <w:r>
              <w:t>Dátum a čas sprístupnenia : Dátum a čas</w:t>
            </w:r>
          </w:p>
        </w:tc>
      </w:tr>
      <w:tr w:rsidR="00AD205C" w14:paraId="4BBAD4A1" w14:textId="77777777" w:rsidTr="00163C23">
        <w:tc>
          <w:tcPr>
            <w:tcW w:w="846" w:type="dxa"/>
            <w:tcMar>
              <w:top w:w="30" w:type="dxa"/>
              <w:left w:w="30" w:type="dxa"/>
              <w:bottom w:w="20" w:type="dxa"/>
              <w:right w:w="30" w:type="dxa"/>
            </w:tcMar>
          </w:tcPr>
          <w:p w14:paraId="4BA4D81F" w14:textId="77777777" w:rsidR="00AD205C" w:rsidRDefault="002C259D" w:rsidP="00D24084">
            <w:r>
              <w:t>Opis</w:t>
            </w:r>
          </w:p>
        </w:tc>
        <w:tc>
          <w:tcPr>
            <w:tcW w:w="8225" w:type="dxa"/>
            <w:tcMar>
              <w:top w:w="30" w:type="dxa"/>
              <w:left w:w="30" w:type="dxa"/>
              <w:bottom w:w="20" w:type="dxa"/>
              <w:right w:w="30" w:type="dxa"/>
            </w:tcMar>
          </w:tcPr>
          <w:p w14:paraId="0E040830" w14:textId="77777777" w:rsidR="00AD205C" w:rsidRDefault="002C259D" w:rsidP="00D24084">
            <w:r>
              <w:t>Dátum a čas sprístupnenia v podateľni.</w:t>
            </w:r>
          </w:p>
        </w:tc>
      </w:tr>
      <w:tr w:rsidR="00AD205C" w14:paraId="717C510D" w14:textId="77777777" w:rsidTr="00163C23">
        <w:tc>
          <w:tcPr>
            <w:tcW w:w="846" w:type="dxa"/>
            <w:tcMar>
              <w:top w:w="30" w:type="dxa"/>
              <w:left w:w="30" w:type="dxa"/>
              <w:bottom w:w="20" w:type="dxa"/>
              <w:right w:w="30" w:type="dxa"/>
            </w:tcMar>
          </w:tcPr>
          <w:p w14:paraId="597C115C" w14:textId="77777777" w:rsidR="00AD205C" w:rsidRDefault="002C259D" w:rsidP="00D24084">
            <w:r>
              <w:t>Atribút</w:t>
            </w:r>
          </w:p>
        </w:tc>
        <w:tc>
          <w:tcPr>
            <w:tcW w:w="8225" w:type="dxa"/>
            <w:tcMar>
              <w:top w:w="30" w:type="dxa"/>
              <w:left w:w="30" w:type="dxa"/>
              <w:bottom w:w="20" w:type="dxa"/>
              <w:right w:w="30" w:type="dxa"/>
            </w:tcMar>
          </w:tcPr>
          <w:p w14:paraId="07B2CD58" w14:textId="77777777" w:rsidR="00AD205C" w:rsidRDefault="002C259D" w:rsidP="00D24084">
            <w:r>
              <w:t>Prečítaná : Logická hodnota</w:t>
            </w:r>
          </w:p>
        </w:tc>
      </w:tr>
      <w:tr w:rsidR="00AD205C" w14:paraId="4A803ABF" w14:textId="77777777" w:rsidTr="00163C23">
        <w:tc>
          <w:tcPr>
            <w:tcW w:w="846" w:type="dxa"/>
            <w:tcMar>
              <w:top w:w="30" w:type="dxa"/>
              <w:left w:w="30" w:type="dxa"/>
              <w:bottom w:w="20" w:type="dxa"/>
              <w:right w:w="30" w:type="dxa"/>
            </w:tcMar>
          </w:tcPr>
          <w:p w14:paraId="493E66BE" w14:textId="77777777" w:rsidR="00AD205C" w:rsidRDefault="002C259D" w:rsidP="00D24084">
            <w:r>
              <w:t>Opis</w:t>
            </w:r>
          </w:p>
        </w:tc>
        <w:tc>
          <w:tcPr>
            <w:tcW w:w="8225" w:type="dxa"/>
            <w:tcMar>
              <w:top w:w="30" w:type="dxa"/>
              <w:left w:w="30" w:type="dxa"/>
              <w:bottom w:w="20" w:type="dxa"/>
              <w:right w:w="30" w:type="dxa"/>
            </w:tcMar>
          </w:tcPr>
          <w:p w14:paraId="79F86D26" w14:textId="77777777" w:rsidR="00AD205C" w:rsidRDefault="002C259D" w:rsidP="00D24084">
            <w:r>
              <w:t>Príznak vyjadrujúci, či sa jedná o zásielku, ktorá už bola prečítaná, t.j. vyžiadaná funkciou pre vrátenie detailu zásielky.</w:t>
            </w:r>
          </w:p>
        </w:tc>
      </w:tr>
      <w:tr w:rsidR="00AD205C" w14:paraId="00CB1A6D" w14:textId="77777777" w:rsidTr="00163C23">
        <w:tc>
          <w:tcPr>
            <w:tcW w:w="846" w:type="dxa"/>
            <w:tcMar>
              <w:top w:w="30" w:type="dxa"/>
              <w:left w:w="30" w:type="dxa"/>
              <w:bottom w:w="20" w:type="dxa"/>
              <w:right w:w="30" w:type="dxa"/>
            </w:tcMar>
          </w:tcPr>
          <w:p w14:paraId="345A999D" w14:textId="77777777" w:rsidR="00AD205C" w:rsidRDefault="002C259D" w:rsidP="00D24084">
            <w:r>
              <w:t>Atribút</w:t>
            </w:r>
          </w:p>
        </w:tc>
        <w:tc>
          <w:tcPr>
            <w:tcW w:w="8225" w:type="dxa"/>
            <w:tcMar>
              <w:top w:w="30" w:type="dxa"/>
              <w:left w:w="30" w:type="dxa"/>
              <w:bottom w:w="20" w:type="dxa"/>
              <w:right w:w="30" w:type="dxa"/>
            </w:tcMar>
          </w:tcPr>
          <w:p w14:paraId="12C3E8EA" w14:textId="77777777" w:rsidR="00AD205C" w:rsidRDefault="002C259D" w:rsidP="00D24084">
            <w:r>
              <w:t>Dáta zásielky : XML</w:t>
            </w:r>
          </w:p>
        </w:tc>
      </w:tr>
      <w:tr w:rsidR="00AD205C" w14:paraId="7B8BAB3C" w14:textId="77777777" w:rsidTr="00163C23">
        <w:tc>
          <w:tcPr>
            <w:tcW w:w="846" w:type="dxa"/>
            <w:tcMar>
              <w:top w:w="30" w:type="dxa"/>
              <w:left w:w="30" w:type="dxa"/>
              <w:bottom w:w="20" w:type="dxa"/>
              <w:right w:w="30" w:type="dxa"/>
            </w:tcMar>
          </w:tcPr>
          <w:p w14:paraId="0AC16AAB" w14:textId="77777777" w:rsidR="00AD205C" w:rsidRDefault="002C259D" w:rsidP="00D24084">
            <w:r>
              <w:t>Opis</w:t>
            </w:r>
          </w:p>
        </w:tc>
        <w:tc>
          <w:tcPr>
            <w:tcW w:w="8225" w:type="dxa"/>
            <w:tcMar>
              <w:top w:w="30" w:type="dxa"/>
              <w:left w:w="30" w:type="dxa"/>
              <w:bottom w:w="20" w:type="dxa"/>
              <w:right w:w="30" w:type="dxa"/>
            </w:tcMar>
          </w:tcPr>
          <w:p w14:paraId="3925D5E6" w14:textId="77777777" w:rsidR="00AD205C" w:rsidRDefault="002C259D" w:rsidP="00D24084">
            <w:r>
              <w:t>Dáta zásielky.</w:t>
            </w:r>
          </w:p>
        </w:tc>
      </w:tr>
    </w:tbl>
    <w:p w14:paraId="38351AAD" w14:textId="77777777" w:rsidR="00AD205C" w:rsidRDefault="00AD205C" w:rsidP="00D24084"/>
    <w:p w14:paraId="684D3EAE" w14:textId="7FC19DF6" w:rsidR="00AD205C" w:rsidRDefault="002C259D" w:rsidP="00D24084">
      <w:pPr>
        <w:pStyle w:val="Nadpis3"/>
      </w:pPr>
      <w:bookmarkStart w:id="269" w:name="scroll-bookmark-205"/>
      <w:bookmarkStart w:id="270" w:name="_Toc101774421"/>
      <w:r>
        <w:t>Technické informácie</w:t>
      </w:r>
      <w:bookmarkEnd w:id="269"/>
      <w:bookmarkEnd w:id="270"/>
    </w:p>
    <w:p w14:paraId="766A7F43" w14:textId="5C46ECFF" w:rsidR="00AD205C" w:rsidRDefault="002C259D" w:rsidP="00D24084">
      <w:pPr>
        <w:pStyle w:val="Nadpis4"/>
      </w:pPr>
      <w:bookmarkStart w:id="271" w:name="scroll-bookmark-206"/>
      <w:r>
        <w:t>Technická špecifikácia poskytovanej webovej služby</w:t>
      </w:r>
      <w:bookmarkEnd w:id="271"/>
    </w:p>
    <w:tbl>
      <w:tblPr>
        <w:tblStyle w:val="ScrollTableNormal"/>
        <w:tblW w:w="0" w:type="auto"/>
        <w:tblLayout w:type="fixed"/>
        <w:tblLook w:val="0020" w:firstRow="1" w:lastRow="0" w:firstColumn="0" w:lastColumn="0" w:noHBand="0" w:noVBand="0"/>
      </w:tblPr>
      <w:tblGrid>
        <w:gridCol w:w="1361"/>
        <w:gridCol w:w="7710"/>
      </w:tblGrid>
      <w:tr w:rsidR="00AD205C" w14:paraId="34E1E7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EA11650" w14:textId="77777777" w:rsidR="00AD205C" w:rsidRDefault="002C259D" w:rsidP="00D24084">
            <w:r>
              <w:t>Testovacie prostredie</w:t>
            </w:r>
          </w:p>
        </w:tc>
      </w:tr>
      <w:tr w:rsidR="00AD205C" w14:paraId="34EB57E2" w14:textId="77777777" w:rsidTr="00AD205C">
        <w:tc>
          <w:tcPr>
            <w:tcW w:w="1361" w:type="dxa"/>
            <w:tcMar>
              <w:top w:w="30" w:type="dxa"/>
              <w:left w:w="30" w:type="dxa"/>
              <w:bottom w:w="20" w:type="dxa"/>
              <w:right w:w="30" w:type="dxa"/>
            </w:tcMar>
          </w:tcPr>
          <w:p w14:paraId="597493D9" w14:textId="77777777" w:rsidR="00AD205C" w:rsidRDefault="002C259D" w:rsidP="00D24084">
            <w:r>
              <w:t>WSDL</w:t>
            </w:r>
          </w:p>
        </w:tc>
        <w:tc>
          <w:tcPr>
            <w:tcW w:w="7710" w:type="dxa"/>
            <w:tcMar>
              <w:top w:w="30" w:type="dxa"/>
              <w:left w:w="30" w:type="dxa"/>
              <w:bottom w:w="20" w:type="dxa"/>
              <w:right w:w="30" w:type="dxa"/>
            </w:tcMar>
          </w:tcPr>
          <w:p w14:paraId="6858E237" w14:textId="77777777" w:rsidR="00AD205C" w:rsidRDefault="00000814" w:rsidP="00D24084">
            <w:hyperlink r:id="rId539" w:history="1">
              <w:r w:rsidR="002C259D">
                <w:rPr>
                  <w:rStyle w:val="Hypertextovprepojenie"/>
                </w:rPr>
                <w:t>https://tcep.financnasprava.sk/tcep/procw/cep.ekr.web.ws/HistCom.asmx?WSDL</w:t>
              </w:r>
            </w:hyperlink>
          </w:p>
        </w:tc>
      </w:tr>
      <w:tr w:rsidR="00AD205C" w14:paraId="11366BB6" w14:textId="77777777" w:rsidTr="00AD205C">
        <w:tc>
          <w:tcPr>
            <w:tcW w:w="1361" w:type="dxa"/>
            <w:tcMar>
              <w:top w:w="30" w:type="dxa"/>
              <w:left w:w="30" w:type="dxa"/>
              <w:bottom w:w="20" w:type="dxa"/>
              <w:right w:w="30" w:type="dxa"/>
            </w:tcMar>
          </w:tcPr>
          <w:p w14:paraId="43975543" w14:textId="77777777" w:rsidR="00AD205C" w:rsidRDefault="002C259D" w:rsidP="00D24084">
            <w:r>
              <w:t>URL</w:t>
            </w:r>
          </w:p>
        </w:tc>
        <w:tc>
          <w:tcPr>
            <w:tcW w:w="7710" w:type="dxa"/>
            <w:tcMar>
              <w:top w:w="30" w:type="dxa"/>
              <w:left w:w="30" w:type="dxa"/>
              <w:bottom w:w="20" w:type="dxa"/>
              <w:right w:w="30" w:type="dxa"/>
            </w:tcMar>
          </w:tcPr>
          <w:p w14:paraId="1FAED537" w14:textId="77777777" w:rsidR="00AD205C" w:rsidRDefault="00000814" w:rsidP="00D24084">
            <w:hyperlink r:id="rId540" w:history="1">
              <w:r w:rsidR="002C259D">
                <w:rPr>
                  <w:rStyle w:val="Hypertextovprepojenie"/>
                </w:rPr>
                <w:t>https://tcep.financnasprava.sk/tcep/procw/cep.ekr.web.ws/HistCom.asmx</w:t>
              </w:r>
            </w:hyperlink>
          </w:p>
        </w:tc>
      </w:tr>
    </w:tbl>
    <w:p w14:paraId="6FCED89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68CD4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D5810E3" w14:textId="77777777" w:rsidR="00AD205C" w:rsidRDefault="002C259D" w:rsidP="00D24084">
            <w:r>
              <w:t>Produkčné prostredie</w:t>
            </w:r>
          </w:p>
        </w:tc>
      </w:tr>
      <w:tr w:rsidR="00AD205C" w14:paraId="0B192406" w14:textId="77777777" w:rsidTr="00AD205C">
        <w:tc>
          <w:tcPr>
            <w:tcW w:w="1361" w:type="dxa"/>
            <w:tcMar>
              <w:top w:w="30" w:type="dxa"/>
              <w:left w:w="30" w:type="dxa"/>
              <w:bottom w:w="20" w:type="dxa"/>
              <w:right w:w="30" w:type="dxa"/>
            </w:tcMar>
          </w:tcPr>
          <w:p w14:paraId="43BBF663" w14:textId="77777777" w:rsidR="00AD205C" w:rsidRDefault="002C259D" w:rsidP="00D24084">
            <w:r>
              <w:t>WSDL</w:t>
            </w:r>
          </w:p>
        </w:tc>
        <w:tc>
          <w:tcPr>
            <w:tcW w:w="7710" w:type="dxa"/>
            <w:tcMar>
              <w:top w:w="30" w:type="dxa"/>
              <w:left w:w="30" w:type="dxa"/>
              <w:bottom w:w="20" w:type="dxa"/>
              <w:right w:w="30" w:type="dxa"/>
            </w:tcMar>
          </w:tcPr>
          <w:p w14:paraId="1CE7FE72" w14:textId="77777777" w:rsidR="00AD205C" w:rsidRDefault="00000814" w:rsidP="00D24084">
            <w:hyperlink r:id="rId541" w:history="1">
              <w:r w:rsidR="002C259D">
                <w:rPr>
                  <w:rStyle w:val="Hypertextovprepojenie"/>
                </w:rPr>
                <w:t>https://www.cep.financnasprava.sk/cep/procw/cep.ekr.web.ws/HistCom.asmx?WSDL</w:t>
              </w:r>
            </w:hyperlink>
          </w:p>
        </w:tc>
      </w:tr>
      <w:tr w:rsidR="00AD205C" w14:paraId="3948FF3C" w14:textId="77777777" w:rsidTr="00AD205C">
        <w:tc>
          <w:tcPr>
            <w:tcW w:w="1361" w:type="dxa"/>
            <w:tcMar>
              <w:top w:w="30" w:type="dxa"/>
              <w:left w:w="30" w:type="dxa"/>
              <w:bottom w:w="20" w:type="dxa"/>
              <w:right w:w="30" w:type="dxa"/>
            </w:tcMar>
          </w:tcPr>
          <w:p w14:paraId="5E87AE07" w14:textId="77777777" w:rsidR="00AD205C" w:rsidRDefault="002C259D" w:rsidP="00D24084">
            <w:r>
              <w:t>URL</w:t>
            </w:r>
          </w:p>
        </w:tc>
        <w:tc>
          <w:tcPr>
            <w:tcW w:w="7710" w:type="dxa"/>
            <w:tcMar>
              <w:top w:w="30" w:type="dxa"/>
              <w:left w:w="30" w:type="dxa"/>
              <w:bottom w:w="20" w:type="dxa"/>
              <w:right w:w="30" w:type="dxa"/>
            </w:tcMar>
          </w:tcPr>
          <w:p w14:paraId="162C370F" w14:textId="77777777" w:rsidR="00AD205C" w:rsidRDefault="00000814" w:rsidP="00D24084">
            <w:hyperlink r:id="rId542" w:history="1">
              <w:r w:rsidR="002C259D">
                <w:rPr>
                  <w:rStyle w:val="Hypertextovprepojenie"/>
                </w:rPr>
                <w:t>https://www.cep.financnasprava.sk/cep/procw/cep.ekr.web.ws/HistCom.asmx</w:t>
              </w:r>
            </w:hyperlink>
          </w:p>
        </w:tc>
      </w:tr>
    </w:tbl>
    <w:p w14:paraId="407470E5" w14:textId="3226086A" w:rsidR="00AD205C" w:rsidRDefault="002C259D" w:rsidP="00D24084">
      <w:pPr>
        <w:pStyle w:val="Nadpis4"/>
      </w:pPr>
      <w:bookmarkStart w:id="272" w:name="scroll-bookmark-207"/>
      <w:r>
        <w:t>Definícia dodatočných parametrov hlavičky správ (Header)</w:t>
      </w:r>
      <w:bookmarkEnd w:id="272"/>
    </w:p>
    <w:p w14:paraId="4E1BE1B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01" w:history="1">
        <w:r>
          <w:rPr>
            <w:rStyle w:val="Hypertextovprepojenie"/>
          </w:rPr>
          <w:t>kapitole 5</w:t>
        </w:r>
      </w:hyperlink>
      <w:r>
        <w:t>.</w:t>
      </w:r>
    </w:p>
    <w:p w14:paraId="1EAE6812" w14:textId="038E5015" w:rsidR="00AD205C" w:rsidRDefault="002C259D" w:rsidP="00D24084">
      <w:pPr>
        <w:pStyle w:val="Nadpis4"/>
      </w:pPr>
      <w:bookmarkStart w:id="273" w:name="scroll-bookmark-208"/>
      <w:r>
        <w:t>Popis spôsobu zabezpečenia a autentifikácie pri volaní operácií služby</w:t>
      </w:r>
      <w:bookmarkEnd w:id="273"/>
    </w:p>
    <w:p w14:paraId="23DB3E6D"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CF6A4CE" w14:textId="77777777" w:rsidR="00AD205C" w:rsidRDefault="002C259D" w:rsidP="00D24084">
      <w:pPr>
        <w:pStyle w:val="Odsekzoznamu"/>
        <w:numPr>
          <w:ilvl w:val="0"/>
          <w:numId w:val="42"/>
        </w:numPr>
      </w:pPr>
      <w:r>
        <w:t>PrihlasenieMenomHeslom - prihlásenie používateľa menom a heslom,</w:t>
      </w:r>
    </w:p>
    <w:p w14:paraId="0D1D3813" w14:textId="77777777" w:rsidR="00AD205C" w:rsidRDefault="002C259D" w:rsidP="00D24084">
      <w:pPr>
        <w:pStyle w:val="Odsekzoznamu"/>
        <w:numPr>
          <w:ilvl w:val="0"/>
          <w:numId w:val="42"/>
        </w:numPr>
      </w:pPr>
      <w:r>
        <w:t>PrihlasenieCertifikatom - prihlásenie používateľa certifikátom.</w:t>
      </w:r>
    </w:p>
    <w:p w14:paraId="34FCDE16" w14:textId="67596C88" w:rsidR="00AD205C" w:rsidRDefault="002C259D" w:rsidP="00D24084">
      <w:pPr>
        <w:pStyle w:val="Nadpis4"/>
      </w:pPr>
      <w:bookmarkStart w:id="274" w:name="scroll-bookmark-209"/>
      <w:r>
        <w:t>Testovacie scenáre a prípady</w:t>
      </w:r>
      <w:bookmarkEnd w:id="274"/>
    </w:p>
    <w:tbl>
      <w:tblPr>
        <w:tblStyle w:val="ScrollTableNormal"/>
        <w:tblW w:w="0" w:type="auto"/>
        <w:tblLayout w:type="fixed"/>
        <w:tblLook w:val="0020" w:firstRow="1" w:lastRow="0" w:firstColumn="0" w:lastColumn="0" w:noHBand="0" w:noVBand="0"/>
      </w:tblPr>
      <w:tblGrid>
        <w:gridCol w:w="907"/>
        <w:gridCol w:w="3628"/>
        <w:gridCol w:w="4536"/>
      </w:tblGrid>
      <w:tr w:rsidR="00AD205C" w14:paraId="4A871DE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E0B9C6" w14:textId="77777777" w:rsidR="00AD205C" w:rsidRDefault="002C259D" w:rsidP="00D24084">
            <w:r>
              <w:t>Krok</w:t>
            </w:r>
          </w:p>
        </w:tc>
        <w:tc>
          <w:tcPr>
            <w:tcW w:w="3628" w:type="dxa"/>
            <w:tcMar>
              <w:top w:w="30" w:type="dxa"/>
              <w:left w:w="30" w:type="dxa"/>
              <w:bottom w:w="20" w:type="dxa"/>
              <w:right w:w="30" w:type="dxa"/>
            </w:tcMar>
          </w:tcPr>
          <w:p w14:paraId="3F43BB38" w14:textId="77777777" w:rsidR="00AD205C" w:rsidRDefault="002C259D" w:rsidP="00D24084">
            <w:r>
              <w:t>Akcia</w:t>
            </w:r>
          </w:p>
        </w:tc>
        <w:tc>
          <w:tcPr>
            <w:tcW w:w="4536" w:type="dxa"/>
            <w:tcMar>
              <w:top w:w="30" w:type="dxa"/>
              <w:left w:w="30" w:type="dxa"/>
              <w:bottom w:w="20" w:type="dxa"/>
              <w:right w:w="30" w:type="dxa"/>
            </w:tcMar>
          </w:tcPr>
          <w:p w14:paraId="24722877" w14:textId="77777777" w:rsidR="00AD205C" w:rsidRDefault="002C259D" w:rsidP="00D24084">
            <w:r>
              <w:t>Očakávaný výsledok</w:t>
            </w:r>
          </w:p>
        </w:tc>
      </w:tr>
      <w:tr w:rsidR="00AD205C" w14:paraId="4805D669" w14:textId="77777777" w:rsidTr="00AD205C">
        <w:tc>
          <w:tcPr>
            <w:tcW w:w="907" w:type="dxa"/>
            <w:tcMar>
              <w:top w:w="30" w:type="dxa"/>
              <w:left w:w="30" w:type="dxa"/>
              <w:bottom w:w="20" w:type="dxa"/>
              <w:right w:w="30" w:type="dxa"/>
            </w:tcMar>
          </w:tcPr>
          <w:p w14:paraId="3C92AAAA" w14:textId="77777777" w:rsidR="00AD205C" w:rsidRDefault="002C259D" w:rsidP="00D24084">
            <w:r>
              <w:t>1.</w:t>
            </w:r>
          </w:p>
        </w:tc>
        <w:tc>
          <w:tcPr>
            <w:tcW w:w="3628" w:type="dxa"/>
            <w:tcMar>
              <w:top w:w="30" w:type="dxa"/>
              <w:left w:w="30" w:type="dxa"/>
              <w:bottom w:w="20" w:type="dxa"/>
              <w:right w:w="30" w:type="dxa"/>
            </w:tcMar>
          </w:tcPr>
          <w:p w14:paraId="61AA18BE" w14:textId="77777777" w:rsidR="00AD205C" w:rsidRDefault="002C259D" w:rsidP="00D24084">
            <w: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14:paraId="55841AD2" w14:textId="77777777" w:rsidR="00AD205C" w:rsidRDefault="002C259D" w:rsidP="00D24084">
            <w:r>
              <w:t>Systém vráti zoznam podaní/zásielok vyhovujúci zadaným vstupom.</w:t>
            </w:r>
          </w:p>
        </w:tc>
      </w:tr>
      <w:tr w:rsidR="00AD205C" w14:paraId="3CDFFAAD" w14:textId="77777777" w:rsidTr="00AD205C">
        <w:tc>
          <w:tcPr>
            <w:tcW w:w="907" w:type="dxa"/>
            <w:tcMar>
              <w:top w:w="30" w:type="dxa"/>
              <w:left w:w="30" w:type="dxa"/>
              <w:bottom w:w="20" w:type="dxa"/>
              <w:right w:w="30" w:type="dxa"/>
            </w:tcMar>
          </w:tcPr>
          <w:p w14:paraId="22FF581B" w14:textId="77777777" w:rsidR="00AD205C" w:rsidRDefault="002C259D" w:rsidP="00D24084">
            <w:r>
              <w:t>2.</w:t>
            </w:r>
          </w:p>
        </w:tc>
        <w:tc>
          <w:tcPr>
            <w:tcW w:w="3628" w:type="dxa"/>
            <w:tcMar>
              <w:top w:w="30" w:type="dxa"/>
              <w:left w:w="30" w:type="dxa"/>
              <w:bottom w:w="20" w:type="dxa"/>
              <w:right w:w="30" w:type="dxa"/>
            </w:tcMar>
          </w:tcPr>
          <w:p w14:paraId="38E3D51B" w14:textId="77777777" w:rsidR="00AD205C" w:rsidRDefault="002C259D" w:rsidP="00D24084">
            <w: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14:paraId="177349B9" w14:textId="77777777" w:rsidR="00AD205C" w:rsidRDefault="002C259D" w:rsidP="00D24084">
            <w:r>
              <w:t>Systém vráti data požadoveného podania/zásielky.</w:t>
            </w:r>
          </w:p>
        </w:tc>
      </w:tr>
    </w:tbl>
    <w:p w14:paraId="77A088B9" w14:textId="72F749DD" w:rsidR="00AD205C" w:rsidRDefault="002C259D" w:rsidP="00D24084">
      <w:pPr>
        <w:pStyle w:val="Nadpis4"/>
      </w:pPr>
      <w:bookmarkStart w:id="275" w:name="scroll-bookmark-210"/>
      <w:r>
        <w:t>Technické operácie služby</w:t>
      </w:r>
      <w:bookmarkEnd w:id="275"/>
    </w:p>
    <w:tbl>
      <w:tblPr>
        <w:tblStyle w:val="ScrollTableNormal"/>
        <w:tblW w:w="0" w:type="auto"/>
        <w:tblLayout w:type="fixed"/>
        <w:tblLook w:val="0020" w:firstRow="1" w:lastRow="0" w:firstColumn="0" w:lastColumn="0" w:noHBand="0" w:noVBand="0"/>
      </w:tblPr>
      <w:tblGrid>
        <w:gridCol w:w="9071"/>
      </w:tblGrid>
      <w:tr w:rsidR="00AD205C" w14:paraId="6E6044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AA2527" w14:textId="77777777" w:rsidR="00AD205C" w:rsidRDefault="002C259D" w:rsidP="00D24084">
            <w:r>
              <w:t>Názov metódy</w:t>
            </w:r>
          </w:p>
        </w:tc>
      </w:tr>
      <w:tr w:rsidR="00AD205C" w14:paraId="4052FEAE" w14:textId="77777777" w:rsidTr="00AD205C">
        <w:tc>
          <w:tcPr>
            <w:tcW w:w="9071" w:type="dxa"/>
            <w:tcMar>
              <w:top w:w="30" w:type="dxa"/>
              <w:left w:w="30" w:type="dxa"/>
              <w:bottom w:w="20" w:type="dxa"/>
              <w:right w:w="30" w:type="dxa"/>
            </w:tcMar>
          </w:tcPr>
          <w:p w14:paraId="7E2DDBB7" w14:textId="77777777" w:rsidR="00AD205C" w:rsidRDefault="002C259D" w:rsidP="00D24084">
            <w:r>
              <w:t>RegistrationListExtern</w:t>
            </w:r>
          </w:p>
        </w:tc>
      </w:tr>
    </w:tbl>
    <w:p w14:paraId="4B01352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63C23" w14:paraId="03DCD00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860C7C7" w14:textId="77777777" w:rsidR="00AD205C" w:rsidRPr="00163C23" w:rsidRDefault="002C259D" w:rsidP="00D24084">
            <w:pPr>
              <w:rPr>
                <w:sz w:val="16"/>
                <w:szCs w:val="16"/>
              </w:rPr>
            </w:pPr>
            <w:r w:rsidRPr="00163C23">
              <w:t>Request</w:t>
            </w:r>
          </w:p>
        </w:tc>
      </w:tr>
      <w:tr w:rsidR="00AD205C" w:rsidRPr="00163C23" w14:paraId="3190C5A5" w14:textId="77777777" w:rsidTr="00AD205C">
        <w:tc>
          <w:tcPr>
            <w:tcW w:w="9071" w:type="dxa"/>
            <w:tcMar>
              <w:top w:w="30" w:type="dxa"/>
              <w:left w:w="30" w:type="dxa"/>
              <w:bottom w:w="20" w:type="dxa"/>
              <w:right w:w="30" w:type="dxa"/>
            </w:tcMar>
          </w:tcPr>
          <w:p w14:paraId="49252888" w14:textId="77777777" w:rsidR="00AD205C" w:rsidRPr="00163C23" w:rsidRDefault="002C259D" w:rsidP="00D24084">
            <w:r w:rsidRPr="00163C23">
              <w:t>&lt;s:Envelope xmlns:s="</w:t>
            </w:r>
            <w:hyperlink r:id="rId543" w:history="1">
              <w:r w:rsidRPr="00163C23">
                <w:rPr>
                  <w:rStyle w:val="Hypertextovprepojenie"/>
                  <w:sz w:val="16"/>
                  <w:szCs w:val="16"/>
                </w:rPr>
                <w:t>http://schemas.xmlsoap.org/soap/envelope/</w:t>
              </w:r>
            </w:hyperlink>
            <w:r w:rsidRPr="00163C23">
              <w:t>"&gt;</w:t>
            </w:r>
            <w:r w:rsidRPr="00163C23">
              <w:br/>
              <w:t>    &lt;s:Body xmlns:xsi="</w:t>
            </w:r>
            <w:hyperlink r:id="rId544" w:history="1">
              <w:r w:rsidRPr="00163C23">
                <w:rPr>
                  <w:rStyle w:val="Hypertextovprepojenie"/>
                  <w:sz w:val="16"/>
                  <w:szCs w:val="16"/>
                </w:rPr>
                <w:t>http://www.w3.org/2001/XMLSchema-instance</w:t>
              </w:r>
            </w:hyperlink>
            <w:r w:rsidRPr="00163C23">
              <w:t>" xmlns:xsd="</w:t>
            </w:r>
            <w:hyperlink r:id="rId545" w:history="1">
              <w:r w:rsidRPr="00163C23">
                <w:rPr>
                  <w:rStyle w:val="Hypertextovprepojenie"/>
                  <w:sz w:val="16"/>
                  <w:szCs w:val="16"/>
                </w:rPr>
                <w:t>http://www.w3.org/2001/XMLSchema</w:t>
              </w:r>
            </w:hyperlink>
            <w:r w:rsidRPr="00163C23">
              <w:t>"&gt;</w:t>
            </w:r>
            <w:r w:rsidRPr="00163C23">
              <w:br/>
              <w:t>        &lt;RegistrationListExtern xmlns="</w:t>
            </w:r>
            <w:hyperlink r:id="rId546" w:history="1">
              <w:r w:rsidRPr="00163C23">
                <w:rPr>
                  <w:rStyle w:val="Hypertextovprepojenie"/>
                  <w:sz w:val="16"/>
                  <w:szCs w:val="16"/>
                </w:rPr>
                <w:t>http://www.ditec.sk/CEPEkr</w:t>
              </w:r>
            </w:hyperlink>
            <w:r w:rsidRPr="00163C23">
              <w:t>"&gt;</w:t>
            </w:r>
            <w:r w:rsidRPr="00163C23">
              <w:br/>
              <w:t>            &lt;idSubjektu&gt;1137318&lt;/idSubjektu&gt;</w:t>
            </w:r>
            <w:r w:rsidRPr="00163C23">
              <w:br/>
              <w:t>            &lt;typSubjektu&gt;0&lt;/typSubjektu&gt;</w:t>
            </w:r>
            <w:r w:rsidRPr="00163C23">
              <w:br/>
              <w:t>            &lt;idPodatelne&gt;2&lt;/idPodatelne&gt;</w:t>
            </w:r>
            <w:r w:rsidRPr="00163C23">
              <w:br/>
              <w:t>            &lt;idBiznisPripadu/&gt;</w:t>
            </w:r>
            <w:r w:rsidRPr="00163C23">
              <w:br/>
              <w:t>            &lt;popis/&gt;</w:t>
            </w:r>
            <w:r w:rsidRPr="00163C23">
              <w:br/>
              <w:t>            &lt;extKodTypuPodania/&gt;</w:t>
            </w:r>
            <w:r w:rsidRPr="00163C23">
              <w:br/>
              <w:t>            &lt;datumPodaniaOd&gt;2015-01-27T14:46:06&lt;/datumPodaniaOd&gt;</w:t>
            </w:r>
            <w:r w:rsidRPr="00163C23">
              <w:br/>
              <w:t>            &lt;datumPodaniaDo xsi:nil="true"/&gt;</w:t>
            </w:r>
            <w:r w:rsidRPr="00163C23">
              <w:br/>
              <w:t>            &lt;pocetPodaniNaStranku&gt;20&lt;/pocetPodaniNaStranku&gt;</w:t>
            </w:r>
            <w:r w:rsidRPr="00163C23">
              <w:br/>
              <w:t>            &lt;poradoveCisloStranky&gt;1&lt;/poradoveCisloStranky&gt;</w:t>
            </w:r>
            <w:r w:rsidRPr="00163C23">
              <w:br/>
              <w:t>            &lt;stavPodania xsi:nil="true"/&gt;</w:t>
            </w:r>
            <w:r w:rsidRPr="00163C23">
              <w:br/>
              <w:t>        &lt;/RegistrationListExtern&gt;</w:t>
            </w:r>
            <w:r w:rsidRPr="00163C23">
              <w:br/>
              <w:t>    &lt;/s:Body&gt;</w:t>
            </w:r>
            <w:r w:rsidRPr="00163C23">
              <w:br/>
              <w:t>&lt;/s:Envelope&gt;</w:t>
            </w:r>
          </w:p>
        </w:tc>
      </w:tr>
    </w:tbl>
    <w:p w14:paraId="19FB15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1014A5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7198D7" w14:textId="77777777" w:rsidR="00AD205C" w:rsidRPr="00163C23" w:rsidRDefault="002C259D" w:rsidP="00D24084">
            <w:pPr>
              <w:rPr>
                <w:sz w:val="16"/>
                <w:szCs w:val="16"/>
              </w:rPr>
            </w:pPr>
            <w:r w:rsidRPr="00163C23">
              <w:t>Response</w:t>
            </w:r>
          </w:p>
        </w:tc>
      </w:tr>
      <w:tr w:rsidR="00AD205C" w14:paraId="505D5756" w14:textId="77777777" w:rsidTr="00AD205C">
        <w:tc>
          <w:tcPr>
            <w:tcW w:w="9071" w:type="dxa"/>
            <w:tcMar>
              <w:top w:w="30" w:type="dxa"/>
              <w:left w:w="30" w:type="dxa"/>
              <w:bottom w:w="20" w:type="dxa"/>
              <w:right w:w="30" w:type="dxa"/>
            </w:tcMar>
          </w:tcPr>
          <w:p w14:paraId="198CF9F1" w14:textId="77777777" w:rsidR="00AD205C" w:rsidRPr="00163C23" w:rsidRDefault="002C259D" w:rsidP="00D24084">
            <w:r w:rsidRPr="00163C23">
              <w:t>&lt;?xml version="1.0" encoding="utf-8"?&gt;</w:t>
            </w:r>
            <w:r w:rsidRPr="00163C23">
              <w:br/>
              <w:t>&lt;soap:Envelope xmlns:soap="</w:t>
            </w:r>
            <w:hyperlink r:id="rId547" w:history="1">
              <w:r w:rsidRPr="00163C23">
                <w:rPr>
                  <w:rStyle w:val="Hypertextovprepojenie"/>
                  <w:sz w:val="16"/>
                  <w:szCs w:val="16"/>
                </w:rPr>
                <w:t>http://schemas.xmlsoap.org/soap/envelope/</w:t>
              </w:r>
            </w:hyperlink>
            <w:r w:rsidRPr="00163C23">
              <w:t>" xmlns:xsi="</w:t>
            </w:r>
            <w:hyperlink r:id="rId548" w:history="1">
              <w:r w:rsidRPr="00163C23">
                <w:rPr>
                  <w:rStyle w:val="Hypertextovprepojenie"/>
                  <w:sz w:val="16"/>
                  <w:szCs w:val="16"/>
                </w:rPr>
                <w:t>http://www.w3.org/2001/XMLSchema-instance</w:t>
              </w:r>
            </w:hyperlink>
            <w:r w:rsidRPr="00163C23">
              <w:t>" xmlns:xsd="</w:t>
            </w:r>
            <w:hyperlink r:id="rId549" w:history="1">
              <w:r w:rsidRPr="00163C23">
                <w:rPr>
                  <w:rStyle w:val="Hypertextovprepojenie"/>
                  <w:sz w:val="16"/>
                  <w:szCs w:val="16"/>
                </w:rPr>
                <w:t>http://www.w3.org/2001/XMLSchema</w:t>
              </w:r>
            </w:hyperlink>
            <w:r w:rsidRPr="00163C23">
              <w:t>"&gt;</w:t>
            </w:r>
            <w:r w:rsidRPr="00163C23">
              <w:br/>
              <w:t>    &lt;soap:Body&gt;</w:t>
            </w:r>
            <w:r w:rsidRPr="00163C23">
              <w:br/>
              <w:t>        &lt;RegistrationListExternResponse xmlns="</w:t>
            </w:r>
            <w:hyperlink r:id="rId550" w:history="1">
              <w:r w:rsidRPr="00163C23">
                <w:rPr>
                  <w:rStyle w:val="Hypertextovprepojenie"/>
                  <w:sz w:val="16"/>
                  <w:szCs w:val="16"/>
                </w:rPr>
                <w:t>http://www.ditec.sk/CEPEkr</w:t>
              </w:r>
            </w:hyperlink>
            <w:r w:rsidRPr="00163C23">
              <w:t>"&gt;</w:t>
            </w:r>
            <w:r w:rsidRPr="00163C23">
              <w:br/>
              <w:t>            &lt;RegistrationListExternResult&gt;</w:t>
            </w:r>
            <w:r w:rsidRPr="00163C23">
              <w:br/>
              <w:t>                &lt;Code xmlns="</w:t>
            </w:r>
            <w:hyperlink w:anchor="scroll-bookmark-201" w:history="1">
              <w:r w:rsidRPr="00163C23">
                <w:rPr>
                  <w:rStyle w:val="Hypertextovprepojenie"/>
                  <w:sz w:val="16"/>
                  <w:szCs w:val="16"/>
                </w:rPr>
                <w:t>http://www.ditec.sk/ICEPEkr"&gt;0&lt;/Code</w:t>
              </w:r>
            </w:hyperlink>
            <w:r w:rsidRPr="00163C23">
              <w:t>&gt;</w:t>
            </w:r>
            <w:r w:rsidRPr="00163C23">
              <w:br/>
              <w:t>                &lt;Description xmlns="</w:t>
            </w:r>
            <w:hyperlink w:anchor="scroll-bookmark-201" w:history="1">
              <w:r w:rsidRPr="00163C23">
                <w:rPr>
                  <w:rStyle w:val="Hypertextovprepojenie"/>
                  <w:sz w:val="16"/>
                  <w:szCs w:val="16"/>
                </w:rPr>
                <w:t>http://www.ditec.sk/ICEPEkr"&gt;OK&lt;/Description</w:t>
              </w:r>
            </w:hyperlink>
            <w:r w:rsidRPr="00163C23">
              <w:t>&gt;</w:t>
            </w:r>
            <w:r w:rsidRPr="00163C23">
              <w:br/>
              <w:t>                &lt;RegistrationList xmlns="</w:t>
            </w:r>
            <w:hyperlink r:id="rId551" w:history="1">
              <w:r w:rsidRPr="00163C23">
                <w:rPr>
                  <w:rStyle w:val="Hypertextovprepojenie"/>
                  <w:sz w:val="16"/>
                  <w:szCs w:val="16"/>
                </w:rPr>
                <w:t>http://www.ditec.sk/ICEPEkr</w:t>
              </w:r>
            </w:hyperlink>
            <w:r w:rsidRPr="00163C23">
              <w:t>"&gt;</w:t>
            </w:r>
            <w:r w:rsidRPr="00163C23">
              <w:br/>
              <w:t>                    &lt;Count&gt;15&lt;/Count&gt;</w:t>
            </w:r>
            <w:r w:rsidRPr="00163C23">
              <w:br/>
              <w:t>                    &lt;TotalCount&gt;15&lt;/TotalCount&gt;</w:t>
            </w:r>
            <w:r w:rsidRPr="00163C23">
              <w:br/>
              <w:t>                    &lt;Detail&gt;</w:t>
            </w:r>
            <w:r w:rsidRPr="00163C23">
              <w:br/>
              <w:t>                        &lt;RegistrationIdentifier&gt;150316000009&lt;/RegistrationIdentifier&gt;</w:t>
            </w:r>
            <w:r w:rsidRPr="00163C23">
              <w:br/>
              <w:t>                        &lt;RegistrationExternalCode&gt;P_MPRV_SVPS_0103_v1.0&lt;/RegistrationExternalCode&gt;</w:t>
            </w:r>
            <w:r w:rsidRPr="00163C23">
              <w:br/>
              <w:t>                        &lt;RegistrationTypeName&gt;Oznámenie o registrácii subjektu pre dovoz a vývoz neživočíšnych potravín&lt;/RegistrationTypeName&gt;</w:t>
            </w:r>
            <w:r w:rsidRPr="00163C23">
              <w:br/>
              <w:t>                        &lt;SubjectID&gt;AGREXIM, s.r.o. &lt;/SubjectID&gt;</w:t>
            </w:r>
            <w:r w:rsidRPr="00163C23">
              <w:br/>
              <w:t>                        &lt;RegistrationDescription&gt;VM_109_Oznámenie o registrácii subjektu pre dovoz &lt;/RegistrationDescription&gt;</w:t>
            </w:r>
            <w:r w:rsidRPr="00163C23">
              <w:br/>
              <w:t>                        &lt;ReceivedDateTime&gt;2015-03-16T16:10:38.63+01:00&lt;/ReceivedDateTime&gt;</w:t>
            </w:r>
            <w:r w:rsidRPr="00163C23">
              <w:br/>
              <w:t>                        &lt;RegistrationState&gt;1&lt;/RegistrationState&gt;</w:t>
            </w:r>
            <w:r w:rsidRPr="00163C23">
              <w:br/>
              <w:t>                    &lt;/Detail&gt;</w:t>
            </w:r>
            <w:r w:rsidRPr="00163C23">
              <w:br/>
              <w:t>                    &lt;Detail&gt;</w:t>
            </w:r>
            <w:r w:rsidRPr="00163C23">
              <w:br/>
              <w:t>                        &lt;RegistrationIdentifier&gt;150316000001&lt;/RegistrationIdentifier&gt;</w:t>
            </w:r>
            <w:r w:rsidRPr="00163C23">
              <w:br/>
              <w:t>                        &lt;RegistrationExternalCode&gt;P_MPRV_SVPS_0101_v1.0&lt;/RegistrationExternalCode&gt;</w:t>
            </w:r>
            <w:r w:rsidRPr="00163C23">
              <w:br/>
              <w:t>                        &lt;RegistrationTypeName&gt;Oznámenie o dovoze surovín a potravín rastlinného pôvodu (Jednotný vstupný doklad)&lt;/RegistrationTypeName&gt;</w:t>
            </w:r>
            <w:r w:rsidRPr="00163C23">
              <w:br/>
              <w:t>                        &lt;SubjectID&gt;AGREXIM, s.r.o. &lt;/SubjectID&gt;</w:t>
            </w:r>
            <w:r w:rsidRPr="00163C23">
              <w:br/>
              <w:t>                        &lt;RegistrationDescription&gt;VM_109_Oznámenie o dovoze surovín a potravín RP&lt;/RegistrationDescription&gt;</w:t>
            </w:r>
            <w:r w:rsidRPr="00163C23">
              <w:br/>
              <w:t>                        &lt;ReceivedDateTime&gt;2015-03-16T15:23:05.252+01:00&lt;/ReceivedDateTime&gt;</w:t>
            </w:r>
            <w:r w:rsidRPr="00163C23">
              <w:br/>
            </w:r>
            <w:r w:rsidRPr="00163C23">
              <w:lastRenderedPageBreak/>
              <w:t>                        &lt;RegistrationState&gt;1&lt;/RegistrationState&gt;</w:t>
            </w:r>
            <w:r w:rsidRPr="00163C23">
              <w:br/>
              <w:t>                    &lt;/Detail&gt;</w:t>
            </w:r>
            <w:r w:rsidRPr="00163C23">
              <w:br/>
              <w:t>                    &lt;Detail&gt;</w:t>
            </w:r>
            <w:r w:rsidRPr="00163C23">
              <w:br/>
              <w:t>                        &lt;RegistrationIdentifier&gt;150302000009&lt;/RegistrationIdentifier&gt;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&lt;RegistrationDescription&gt;JF_20150203_02&lt;/RegistrationDescription&gt;</w:t>
            </w:r>
            <w:r w:rsidRPr="00163C23">
              <w:br/>
              <w:t>                        &lt;ReceivedDateTime&gt;2015-03-02T11:13:31.609+01:00&lt;/ReceivedDateTime&gt;</w:t>
            </w:r>
            <w:r w:rsidRPr="00163C23">
              <w:br/>
              <w:t>                        &lt;RegistrationState&gt;1&lt;/RegistrationState&gt;</w:t>
            </w:r>
            <w:r w:rsidRPr="00163C23">
              <w:br/>
              <w:t>                    &lt;/Detail&gt;</w:t>
            </w:r>
            <w:r w:rsidRPr="00163C23">
              <w:br/>
              <w:t>                    &lt;Detail&gt;</w:t>
            </w:r>
            <w:r w:rsidRPr="00163C23">
              <w:br/>
              <w:t>                        &lt;RegistrationIdentifier&gt;150218000061&lt;/RegistrationIdentifier&gt;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licenciu AGRIM&lt;/RegistrationDescription&gt;</w:t>
            </w:r>
            <w:r w:rsidRPr="00163C23">
              <w:br/>
              <w:t>                        &lt;ReceivedDateTime&gt;2015-02-18T15:55:32.487+01:00&lt;/ReceivedDateTime&gt;</w:t>
            </w:r>
            <w:r w:rsidRPr="00163C23">
              <w:br/>
              <w:t>                        &lt;RegistrationState&gt;1&lt;/RegistrationState&gt;</w:t>
            </w:r>
            <w:r w:rsidRPr="00163C23">
              <w:br/>
              <w:t>                    &lt;/Detail&gt;</w:t>
            </w:r>
            <w:r w:rsidRPr="00163C23">
              <w:br/>
              <w:t>                    &lt;Detail&gt;</w:t>
            </w:r>
            <w:r w:rsidRPr="00163C23">
              <w:br/>
              <w:t>                        &lt;RegistrationIdentifier&gt;150218000029&lt;/RegistrationIdentifier&gt;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vydanie licencie AGRIM&lt;/RegistrationDescription&gt;</w:t>
            </w:r>
            <w:r w:rsidRPr="00163C23">
              <w:br/>
              <w:t>                        &lt;ReceivedDateTime&gt;2015-02-18T15:38:46.062+01:00&lt;/ReceivedDateTime&gt;</w:t>
            </w:r>
            <w:r w:rsidRPr="00163C23">
              <w:br/>
              <w:t>                        &lt;RegistrationState&gt;1&lt;/RegistrationState&gt;</w:t>
            </w:r>
            <w:r w:rsidRPr="00163C23">
              <w:br/>
              <w:t>                    &lt;/Detail&gt;</w:t>
            </w:r>
            <w:r w:rsidRPr="00163C23">
              <w:br/>
              <w:t>                    &lt;Detail&gt;</w:t>
            </w:r>
            <w:r w:rsidRPr="00163C23">
              <w:br/>
              <w:t>                        &lt;RegistrationIdentifier&gt;150218000021&lt;/RegistrationIdentifier&gt;</w:t>
            </w:r>
            <w:r w:rsidRPr="00163C23">
              <w:br/>
              <w:t>                        &lt;RegistrationExternalCode&gt;P_MPRV_PPA_0006_v1.0&lt;/RegistrationExternalCode&gt;</w:t>
            </w:r>
            <w:r w:rsidRPr="00163C23">
              <w:br/>
              <w:t>                        &lt;RegistrationTypeName&gt;Žiadosť o vydanie licencie AGREX&lt;/RegistrationTypeName&gt;</w:t>
            </w:r>
            <w:r w:rsidRPr="00163C23">
              <w:br/>
              <w:t>                        &lt;SubjectID&gt;AGREXIM, s.r.o. &lt;/SubjectID&gt;</w:t>
            </w:r>
            <w:r w:rsidRPr="00163C23">
              <w:br/>
              <w:t>                        &lt;RegistrationDescription&gt;Žiadosť o licenciu AGREX&lt;/RegistrationDescription&gt;</w:t>
            </w:r>
            <w:r w:rsidRPr="00163C23">
              <w:br/>
              <w:t>                        &lt;ReceivedDateTime&gt;2015-02-18T15:37:28.234+01:00&lt;/ReceivedDateTime&gt;</w:t>
            </w:r>
            <w:r w:rsidRPr="00163C23">
              <w:br/>
              <w:t>                        &lt;RegistrationState&gt;1&lt;/RegistrationState&gt;</w:t>
            </w:r>
            <w:r w:rsidRPr="00163C23">
              <w:br/>
              <w:t>                    &lt;/Detail&gt;</w:t>
            </w:r>
            <w:r w:rsidRPr="00163C23">
              <w:br/>
              <w:t>                    &lt;Detail&gt;</w:t>
            </w:r>
            <w:r w:rsidRPr="00163C23">
              <w:br/>
              <w:t>                        &lt;RegistrationIdentifier&gt;150209000213&lt;/RegistrationIdentifier&gt;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 Žiadosť o licenciu AGRIM 0902_1&lt;/RegistrationDescription&gt;</w:t>
            </w:r>
            <w:r w:rsidRPr="00163C23">
              <w:br/>
              <w:t>                        &lt;ReceivedDateTime&gt;2015-02-09T15:23:44.266+01:00&lt;/ReceivedDateTime&gt;</w:t>
            </w:r>
            <w:r w:rsidRPr="00163C23">
              <w:br/>
              <w:t>                        &lt;RegistrationState&gt;1&lt;/RegistrationState&gt;</w:t>
            </w:r>
            <w:r w:rsidRPr="00163C23">
              <w:br/>
              <w:t>                    &lt;/Detail&gt;</w:t>
            </w:r>
            <w:r w:rsidRPr="00163C23">
              <w:br/>
              <w:t>                    &lt;Detail&gt;</w:t>
            </w:r>
            <w:r w:rsidRPr="00163C23">
              <w:br/>
              <w:t>                        &lt;RegistrationIdentifier&gt;150209000025&lt;/RegistrationIdentifier&gt;</w:t>
            </w:r>
            <w:r w:rsidRPr="00163C23">
              <w:br/>
              <w:t>                        &lt;RegistrationExternalCode&gt;P_MPRV_OOAS_5042_v1.0&lt;/RegistrationExternalCode&gt;</w:t>
            </w:r>
            <w:r w:rsidRPr="00163C23">
              <w:br/>
            </w:r>
            <w:r w:rsidRPr="00163C23">
              <w:lastRenderedPageBreak/>
              <w:t>                        &lt;RegistrationTypeName&gt;Žiadosť o vydanie osvedčenia na nie konečne certifikované osivo&lt;/RegistrationTypeName&gt;</w:t>
            </w:r>
            <w:r w:rsidRPr="00163C23">
              <w:br/>
              <w:t>                        &lt;SubjectID&gt;AGREXIM, s.r.o. &lt;/SubjectID&gt;</w:t>
            </w:r>
            <w:r w:rsidRPr="00163C23">
              <w:br/>
              <w:t>                        &lt;RegistrationDescription&gt;VM_44_Žiadosť o vydanie osvedčenia na nie KCO&lt;/RegistrationDescription&gt;</w:t>
            </w:r>
            <w:r w:rsidRPr="00163C23">
              <w:br/>
              <w:t>                        &lt;ReceivedDateTime&gt;2015-02-09T08:22:53.737+01:00&lt;/ReceivedDateTime&gt;</w:t>
            </w:r>
            <w:r w:rsidRPr="00163C23">
              <w:br/>
              <w:t>                        &lt;RegistrationState&gt;1&lt;/RegistrationState&gt;</w:t>
            </w:r>
            <w:r w:rsidRPr="00163C23">
              <w:br/>
              <w:t>                    &lt;/Detail&gt;</w:t>
            </w:r>
            <w:r w:rsidRPr="00163C23">
              <w:br/>
              <w:t>                    &lt;Detail&gt;</w:t>
            </w:r>
            <w:r w:rsidRPr="00163C23">
              <w:br/>
              <w:t>                        &lt;RegistrationIdentifier&gt;150205000001&lt;/RegistrationIdentifier&gt;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&lt;RegistrationDescription&gt;JF_20150205_01&lt;/RegistrationDescription&gt;</w:t>
            </w:r>
            <w:r w:rsidRPr="00163C23">
              <w:br/>
              <w:t>                        &lt;ReceivedDateTime&gt;2015-02-05T08:00:00.117+01:00&lt;/ReceivedDateTime&gt;</w:t>
            </w:r>
            <w:r w:rsidRPr="00163C23">
              <w:br/>
              <w:t>                        &lt;RegistrationState&gt;1&lt;/RegistrationState&gt;</w:t>
            </w:r>
            <w:r w:rsidRPr="00163C23">
              <w:br/>
              <w:t>                    &lt;/Detail&gt;</w:t>
            </w:r>
            <w:r w:rsidRPr="00163C23">
              <w:br/>
              <w:t>                    &lt;Detail&gt;</w:t>
            </w:r>
            <w:r w:rsidRPr="00163C23">
              <w:br/>
              <w:t>                        &lt;RegistrationIdentifier&gt;150130000033&lt;/RegistrationIdentifier&gt;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&lt;RegistrationDescription&gt;JF_20150130_05&lt;/RegistrationDescription&gt;</w:t>
            </w:r>
            <w:r w:rsidRPr="00163C23">
              <w:br/>
              <w:t>                        &lt;ReceivedDateTime&gt;2015-01-30T14:07:59.403+01:00&lt;/ReceivedDateTime&gt;</w:t>
            </w:r>
            <w:r w:rsidRPr="00163C23">
              <w:br/>
              <w:t>                        &lt;RegistrationState&gt;1&lt;/RegistrationState&gt;</w:t>
            </w:r>
            <w:r w:rsidRPr="00163C23">
              <w:br/>
              <w:t>                    &lt;/Detail&gt;</w:t>
            </w:r>
            <w:r w:rsidRPr="00163C23">
              <w:br/>
              <w:t>                    &lt;Detail&gt;</w:t>
            </w:r>
            <w:r w:rsidRPr="00163C23">
              <w:br/>
              <w:t>                        &lt;RegistrationIdentifier&gt;150130000025&lt;/RegistrationIdentifier&gt;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&lt;RegistrationDescription&gt;JF_20150130_04&lt;/RegistrationDescription&gt;</w:t>
            </w:r>
            <w:r w:rsidRPr="00163C23">
              <w:br/>
              <w:t>                        &lt;ReceivedDateTime&gt;2015-01-30T14:07:09.199+01:00&lt;/ReceivedDateTime&gt;</w:t>
            </w:r>
            <w:r w:rsidRPr="00163C23">
              <w:br/>
              <w:t>                        &lt;RegistrationState&gt;1&lt;/RegistrationState&gt;</w:t>
            </w:r>
            <w:r w:rsidRPr="00163C23">
              <w:br/>
              <w:t>                    &lt;/Detail&gt;</w:t>
            </w:r>
            <w:r w:rsidRPr="00163C23">
              <w:br/>
              <w:t>                    &lt;Detail&gt;</w:t>
            </w:r>
            <w:r w:rsidRPr="00163C23">
              <w:br/>
              <w:t>                        &lt;RegistrationIdentifier&gt;150130000017&lt;/RegistrationIdentifier&gt;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&lt;RegistrationDescription&gt;JF_20150130_03&lt;/RegistrationDescription&gt;</w:t>
            </w:r>
            <w:r w:rsidRPr="00163C23">
              <w:br/>
              <w:t>                        &lt;ReceivedDateTime&gt;2015-01-30T14:06:16.827+01:00&lt;/ReceivedDateTime&gt;</w:t>
            </w:r>
            <w:r w:rsidRPr="00163C23">
              <w:br/>
              <w:t>                        &lt;RegistrationState&gt;1&lt;/RegistrationState&gt;</w:t>
            </w:r>
            <w:r w:rsidRPr="00163C23">
              <w:br/>
              <w:t>                    &lt;/Detail&gt;</w:t>
            </w:r>
            <w:r w:rsidRPr="00163C23">
              <w:br/>
              <w:t>                    &lt;Detail&gt;</w:t>
            </w:r>
            <w:r w:rsidRPr="00163C23">
              <w:br/>
              <w:t>                        &lt;RegistrationIdentifier&gt;150130000009&lt;/RegistrationIdentifier&gt;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&lt;RegistrationDescription&gt;JF_20150130_02&lt;/RegistrationDescription&gt;</w:t>
            </w:r>
            <w:r w:rsidRPr="00163C23">
              <w:br/>
              <w:t>                        &lt;ReceivedDateTime&gt;2015-01-30T14:05:19.974+01:00&lt;/ReceivedDateTime&gt;</w:t>
            </w:r>
            <w:r w:rsidRPr="00163C23">
              <w:br/>
              <w:t>                        &lt;RegistrationState&gt;1&lt;/RegistrationState&gt;</w:t>
            </w:r>
            <w:r w:rsidRPr="00163C23">
              <w:br/>
              <w:t>                    &lt;/Detail&gt;</w:t>
            </w:r>
            <w:r w:rsidRPr="00163C23">
              <w:br/>
            </w:r>
            <w:r w:rsidRPr="00163C23">
              <w:lastRenderedPageBreak/>
              <w:t>                    &lt;Detail&gt;</w:t>
            </w:r>
            <w:r w:rsidRPr="00163C23">
              <w:br/>
              <w:t>                        &lt;RegistrationIdentifier&gt;150130000001&lt;/RegistrationIdentifier&gt;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&lt;RegistrationDescription&gt;JF_20150130_01&lt;/RegistrationDescription&gt;</w:t>
            </w:r>
            <w:r w:rsidRPr="00163C23">
              <w:br/>
              <w:t>                        &lt;ReceivedDateTime&gt;2015-01-30T14:04:28.346+01:00&lt;/ReceivedDateTime&gt;</w:t>
            </w:r>
            <w:r w:rsidRPr="00163C23">
              <w:br/>
              <w:t>                        &lt;RegistrationState&gt;1&lt;/RegistrationState&gt;</w:t>
            </w:r>
            <w:r w:rsidRPr="00163C23">
              <w:br/>
              <w:t>                    &lt;/Detail&gt;</w:t>
            </w:r>
            <w:r w:rsidRPr="00163C23">
              <w:br/>
              <w:t>                    &lt;Detail&gt;</w:t>
            </w:r>
            <w:r w:rsidRPr="00163C23">
              <w:br/>
              <w:t>                        &lt;RegistrationIdentifier&gt;150128000001&lt;/RegistrationIdentifier&gt;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&lt;RegistrationDescription&gt;PV10 Žiadosť o vydanie licencie AGRIM 2801_1&lt;/RegistrationDescription&gt;</w:t>
            </w:r>
            <w:r w:rsidRPr="00163C23">
              <w:br/>
              <w:t>                        &lt;ReceivedDateTime&gt;2015-01-28T08:55:03.195+01:00&lt;/ReceivedDateTime&gt;</w:t>
            </w:r>
            <w:r w:rsidRPr="00163C23">
              <w:br/>
              <w:t>                        &lt;RegistrationState&gt;1&lt;/RegistrationState&gt;</w:t>
            </w:r>
            <w:r w:rsidRPr="00163C23">
              <w:br/>
              <w:t>                    &lt;/Detail&gt;</w:t>
            </w:r>
            <w:r w:rsidRPr="00163C23">
              <w:br/>
              <w:t>                &lt;/RegistrationList&gt;</w:t>
            </w:r>
            <w:r w:rsidRPr="00163C23">
              <w:br/>
              <w:t>            &lt;/RegistrationListExternResult&gt;</w:t>
            </w:r>
            <w:r w:rsidRPr="00163C23">
              <w:br/>
              <w:t>        &lt;/RegistrationListExternResponse&gt;</w:t>
            </w:r>
            <w:r w:rsidRPr="00163C23">
              <w:br/>
              <w:t>    &lt;/soap:Body&gt;</w:t>
            </w:r>
            <w:r w:rsidRPr="00163C23">
              <w:br/>
              <w:t>&lt;/soap:Envelope&gt;</w:t>
            </w:r>
          </w:p>
        </w:tc>
      </w:tr>
    </w:tbl>
    <w:p w14:paraId="27EC4E5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C56709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86401D" w14:textId="77777777" w:rsidR="00AD205C" w:rsidRDefault="002C259D" w:rsidP="00D24084">
            <w:r>
              <w:t>Názov metódy</w:t>
            </w:r>
          </w:p>
        </w:tc>
      </w:tr>
      <w:tr w:rsidR="00AD205C" w14:paraId="772B4CDF" w14:textId="77777777" w:rsidTr="00AD205C">
        <w:tc>
          <w:tcPr>
            <w:tcW w:w="9071" w:type="dxa"/>
            <w:tcMar>
              <w:top w:w="30" w:type="dxa"/>
              <w:left w:w="30" w:type="dxa"/>
              <w:bottom w:w="20" w:type="dxa"/>
              <w:right w:w="30" w:type="dxa"/>
            </w:tcMar>
          </w:tcPr>
          <w:p w14:paraId="2B29A1A7" w14:textId="77777777" w:rsidR="00AD205C" w:rsidRDefault="002C259D" w:rsidP="00D24084">
            <w:r>
              <w:t>RegistrationObjectSimpleGet</w:t>
            </w:r>
          </w:p>
        </w:tc>
      </w:tr>
    </w:tbl>
    <w:p w14:paraId="5330F2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0C122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7D81E38" w14:textId="77777777" w:rsidR="00AD205C" w:rsidRPr="009B30A1" w:rsidRDefault="002C259D" w:rsidP="00D24084">
            <w:pPr>
              <w:rPr>
                <w:sz w:val="16"/>
                <w:szCs w:val="16"/>
              </w:rPr>
            </w:pPr>
            <w:r w:rsidRPr="009B30A1">
              <w:t>Request</w:t>
            </w:r>
          </w:p>
        </w:tc>
      </w:tr>
      <w:tr w:rsidR="00AD205C" w:rsidRPr="009B30A1" w14:paraId="50DAF920" w14:textId="77777777" w:rsidTr="00AD205C">
        <w:tc>
          <w:tcPr>
            <w:tcW w:w="9071" w:type="dxa"/>
            <w:tcMar>
              <w:top w:w="30" w:type="dxa"/>
              <w:left w:w="30" w:type="dxa"/>
              <w:bottom w:w="20" w:type="dxa"/>
              <w:right w:w="30" w:type="dxa"/>
            </w:tcMar>
          </w:tcPr>
          <w:p w14:paraId="3F202FEA" w14:textId="77777777" w:rsidR="00AD205C" w:rsidRPr="009B30A1" w:rsidRDefault="002C259D" w:rsidP="00D24084">
            <w:r w:rsidRPr="009B30A1">
              <w:t>&lt;s:Envelope xmlns:s="</w:t>
            </w:r>
            <w:hyperlink r:id="rId552" w:history="1">
              <w:r w:rsidRPr="009B30A1">
                <w:rPr>
                  <w:rStyle w:val="Hypertextovprepojenie"/>
                  <w:sz w:val="16"/>
                  <w:szCs w:val="16"/>
                </w:rPr>
                <w:t>http://schemas.xmlsoap.org/soap/envelope/</w:t>
              </w:r>
            </w:hyperlink>
            <w:r w:rsidRPr="009B30A1">
              <w:t>"&gt;</w:t>
            </w:r>
            <w:r w:rsidRPr="009B30A1">
              <w:br/>
              <w:t>    &lt;s:Body xmlns:xsi="</w:t>
            </w:r>
            <w:hyperlink r:id="rId553" w:history="1">
              <w:r w:rsidRPr="009B30A1">
                <w:rPr>
                  <w:rStyle w:val="Hypertextovprepojenie"/>
                  <w:sz w:val="16"/>
                  <w:szCs w:val="16"/>
                </w:rPr>
                <w:t>http://www.w3.org/2001/XMLSchema-instance</w:t>
              </w:r>
            </w:hyperlink>
            <w:r w:rsidRPr="009B30A1">
              <w:t>" xmlns:xsd="</w:t>
            </w:r>
            <w:hyperlink r:id="rId554" w:history="1">
              <w:r w:rsidRPr="009B30A1">
                <w:rPr>
                  <w:rStyle w:val="Hypertextovprepojenie"/>
                  <w:sz w:val="16"/>
                  <w:szCs w:val="16"/>
                </w:rPr>
                <w:t>http://www.w3.org/2001/XMLSchema</w:t>
              </w:r>
            </w:hyperlink>
            <w:r w:rsidRPr="009B30A1">
              <w:t>"&gt;</w:t>
            </w:r>
            <w:r w:rsidRPr="009B30A1">
              <w:br/>
              <w:t>        &lt;RegistrationObjectSimpleGet xmlns="</w:t>
            </w:r>
            <w:hyperlink r:id="rId555" w:history="1">
              <w:r w:rsidRPr="009B30A1">
                <w:rPr>
                  <w:rStyle w:val="Hypertextovprepojenie"/>
                  <w:sz w:val="16"/>
                  <w:szCs w:val="16"/>
                </w:rPr>
                <w:t>http://www.ditec.sk/CEPEkr</w:t>
              </w:r>
            </w:hyperlink>
            <w:r w:rsidRPr="009B30A1">
              <w:t>"&gt;</w:t>
            </w:r>
            <w:r w:rsidRPr="009B30A1">
              <w:br/>
              <w:t>            &lt;registrationIdentifier&gt;150302000009&lt;/registrationIdentifier&gt;</w:t>
            </w:r>
            <w:r w:rsidRPr="009B30A1">
              <w:br/>
              <w:t>        &lt;/RegistrationObjectSimpleGet&gt;</w:t>
            </w:r>
            <w:r w:rsidRPr="009B30A1">
              <w:br/>
              <w:t>    &lt;/s:Body&gt;</w:t>
            </w:r>
            <w:r w:rsidRPr="009B30A1">
              <w:br/>
              <w:t>&lt;/s:Envelope&gt;</w:t>
            </w:r>
          </w:p>
        </w:tc>
      </w:tr>
    </w:tbl>
    <w:p w14:paraId="7B9427A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6D8FC3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DC20223" w14:textId="77777777" w:rsidR="00AD205C" w:rsidRPr="009B30A1" w:rsidRDefault="002C259D" w:rsidP="00D24084">
            <w:pPr>
              <w:rPr>
                <w:sz w:val="16"/>
                <w:szCs w:val="16"/>
              </w:rPr>
            </w:pPr>
            <w:r w:rsidRPr="009B30A1">
              <w:t>Response</w:t>
            </w:r>
          </w:p>
        </w:tc>
      </w:tr>
      <w:tr w:rsidR="00AD205C" w14:paraId="38678F72" w14:textId="77777777" w:rsidTr="00AD205C">
        <w:tc>
          <w:tcPr>
            <w:tcW w:w="9071" w:type="dxa"/>
            <w:tcMar>
              <w:top w:w="30" w:type="dxa"/>
              <w:left w:w="30" w:type="dxa"/>
              <w:bottom w:w="20" w:type="dxa"/>
              <w:right w:w="30" w:type="dxa"/>
            </w:tcMar>
          </w:tcPr>
          <w:p w14:paraId="1D509B6E" w14:textId="77777777" w:rsidR="00AD205C" w:rsidRPr="009B30A1" w:rsidRDefault="002C259D" w:rsidP="00D24084">
            <w:r w:rsidRPr="009B30A1">
              <w:t>&lt;?xml version="1.0" encoding="utf-8"?&gt;</w:t>
            </w:r>
            <w:r w:rsidRPr="009B30A1">
              <w:br/>
              <w:t>&lt;soap:Envelope xmlns:soap="</w:t>
            </w:r>
            <w:hyperlink r:id="rId556" w:history="1">
              <w:r w:rsidRPr="009B30A1">
                <w:rPr>
                  <w:rStyle w:val="Hypertextovprepojenie"/>
                  <w:sz w:val="16"/>
                  <w:szCs w:val="16"/>
                </w:rPr>
                <w:t>http://schemas.xmlsoap.org/soap/envelope/</w:t>
              </w:r>
            </w:hyperlink>
            <w:r w:rsidRPr="009B30A1">
              <w:t>" xmlns:xsi="</w:t>
            </w:r>
            <w:hyperlink r:id="rId557" w:history="1">
              <w:r w:rsidRPr="009B30A1">
                <w:rPr>
                  <w:rStyle w:val="Hypertextovprepojenie"/>
                  <w:sz w:val="16"/>
                  <w:szCs w:val="16"/>
                </w:rPr>
                <w:t>http://www.w3.org/2001/XMLSchema-instance</w:t>
              </w:r>
            </w:hyperlink>
            <w:r w:rsidRPr="009B30A1">
              <w:t>" xmlns:xsd="</w:t>
            </w:r>
            <w:hyperlink r:id="rId558" w:history="1">
              <w:r w:rsidRPr="009B30A1">
                <w:rPr>
                  <w:rStyle w:val="Hypertextovprepojenie"/>
                  <w:sz w:val="16"/>
                  <w:szCs w:val="16"/>
                </w:rPr>
                <w:t>http://www.w3.org/2001/XMLSchema</w:t>
              </w:r>
            </w:hyperlink>
            <w:r w:rsidRPr="009B30A1">
              <w:t>"&gt;</w:t>
            </w:r>
            <w:r w:rsidRPr="009B30A1">
              <w:br/>
              <w:t>    &lt;soap:Body&gt;</w:t>
            </w:r>
            <w:r w:rsidRPr="009B30A1">
              <w:br/>
              <w:t>        &lt;RegistrationObjectSimpleGetResponse xmlns="</w:t>
            </w:r>
            <w:hyperlink r:id="rId559" w:history="1">
              <w:r w:rsidRPr="009B30A1">
                <w:rPr>
                  <w:rStyle w:val="Hypertextovprepojenie"/>
                  <w:sz w:val="16"/>
                  <w:szCs w:val="16"/>
                </w:rPr>
                <w:t>http://www.ditec.sk/CEPEkr</w:t>
              </w:r>
            </w:hyperlink>
            <w:r w:rsidRPr="009B30A1">
              <w:t>"&gt;</w:t>
            </w:r>
            <w:r w:rsidRPr="009B30A1">
              <w:br/>
              <w:t>            &lt;RegistrationObjectSimpleGetResult&gt;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&lt;RegistrationObjectDetailSimple xmlns="</w:t>
            </w:r>
            <w:hyperlink r:id="rId560" w:history="1">
              <w:r w:rsidRPr="009B30A1">
                <w:rPr>
                  <w:rStyle w:val="Hypertextovprepojenie"/>
                  <w:sz w:val="16"/>
                  <w:szCs w:val="16"/>
                </w:rPr>
                <w:t>http://www.ditec.sk/ICEPEkr</w:t>
              </w:r>
            </w:hyperlink>
            <w:r w:rsidRPr="009B30A1">
              <w:t>"&gt;</w:t>
            </w:r>
            <w:r w:rsidRPr="009B30A1">
              <w:br/>
              <w:t>                    &lt;RegistrationExternalCode&gt;P_CEP_UPVS_0001_v1.0&lt;/RegistrationExternalCode&gt;</w:t>
            </w:r>
            <w:r w:rsidRPr="009B30A1">
              <w:br/>
              <w:t>                    &lt;RegistrationTypeName&gt;Žiadosť do schránky OVM ÚPVS&lt;/RegistrationTypeName&gt;</w:t>
            </w:r>
            <w:r w:rsidRPr="009B30A1">
              <w:br/>
              <w:t>                    &lt;SubjectType&gt;0&lt;/SubjectType&gt;</w:t>
            </w:r>
            <w:r w:rsidRPr="009B30A1">
              <w:br/>
            </w:r>
            <w:r w:rsidRPr="009B30A1">
              <w:lastRenderedPageBreak/>
              <w:t>                    &lt;SubjectID&gt;3db99c34-ed5a-3d4f-8b3a-c7620e9c314c&lt;/SubjectID&gt;</w:t>
            </w:r>
            <w:r w:rsidRPr="009B30A1">
              <w:br/>
              <w:t>                    &lt;SubjectName&gt;AGREXIM, s.r.o. &lt;/SubjectName&gt;</w:t>
            </w:r>
            <w:r w:rsidRPr="009B30A1">
              <w:br/>
              <w:t>                    &lt;RegistrationDescription&gt;JF_20150203_02&lt;/RegistrationDescription&gt;</w:t>
            </w:r>
            <w:r w:rsidRPr="009B30A1">
              <w:br/>
              <w:t>                    &lt;ReceivedDateTime&gt;2015-03-02T10:13:31.609&lt;/ReceivedDateTime&gt;</w:t>
            </w:r>
            <w:r w:rsidRPr="009B30A1">
              <w:br/>
              <w:t>                    &lt;RegistrationState&gt;Prijaté a potvrdené&lt;/RegistrationState&gt;</w:t>
            </w:r>
            <w:r w:rsidRPr="009B30A1">
              <w:br/>
              <w:t>                    &lt;XmlData&gt;&amp;lt;Registration Id="P_CEP_UPVS_0001_v1.0" Description="JF_20150203_02" xmlns="</w:t>
            </w:r>
            <w:hyperlink w:anchor="scroll-bookmark-201" w:history="1">
              <w:r w:rsidRPr="009B30A1">
                <w:rPr>
                  <w:rStyle w:val="Hypertextovprepojenie"/>
                  <w:sz w:val="16"/>
                  <w:szCs w:val="16"/>
                </w:rPr>
                <w:t>http://www.ditec.sk/ekr/registration/v1.0"&amp;gt;&amp;lt;xzepds:DataSignatures</w:t>
              </w:r>
            </w:hyperlink>
            <w:r w:rsidRPr="009B30A1">
              <w:t xml:space="preserve"> xmlns:xzepds="</w:t>
            </w:r>
            <w:hyperlink r:id="rId561" w:history="1">
              <w:r w:rsidRPr="009B30A1">
                <w:rPr>
                  <w:rStyle w:val="Hypertextovprepojenie"/>
                  <w:sz w:val="16"/>
                  <w:szCs w:val="16"/>
                </w:rPr>
                <w:t>http://www.ditec.sk/ep/signature_formats/xades_zep_data_signatures/v1.1</w:t>
              </w:r>
            </w:hyperlink>
            <w:r w:rsidRPr="009B30A1">
              <w:t>" Id="S_CEP_UPVS_0001_v1.0"&amp;gt;&amp;lt;xzepds:DispatchNotesData&amp;gt;&amp;lt;xzepds:DataEnvelopeAttributes xzepds:TargetSignatureId="signatureId" /&amp;gt;&amp;lt;/xzepds:DispatchNotesData&amp;gt;&amp;lt;ds:Object Id="d1_c1e3db38-559f-b841-999b-b1f7eec3502d" xmlns:ds="</w:t>
            </w:r>
            <w:hyperlink r:id="rId562"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http://www.ditec.sk/ep/signature_formats/xades_zep/v1.1"&amp;gt;&amp;lt;O_VSEOB_10009_v1_0</w:t>
              </w:r>
            </w:hyperlink>
            <w:r w:rsidRPr="009B30A1">
              <w:t xml:space="preserve"> xmlns="</w:t>
            </w:r>
            <w:hyperlink r:id="rId563" w:history="1">
              <w:r w:rsidRPr="009B30A1">
                <w:rPr>
                  <w:rStyle w:val="Hypertextovprepojenie"/>
                  <w:sz w:val="16"/>
                  <w:szCs w:val="16"/>
                </w:rPr>
                <w:t>http://schemas.gov.sk/form/cep_frsr-O_VSEOB_10009_v1.0/1.0</w:t>
              </w:r>
            </w:hyperlink>
            <w:r w:rsidRPr="009B30A1">
              <w:t>" xmlns:xsi="</w:t>
            </w:r>
            <w:hyperlink w:anchor="scroll-bookmark-201" w:history="1">
              <w:r w:rsidRPr="009B30A1">
                <w:rPr>
                  <w:rStyle w:val="Hypertextovprepojenie"/>
                  <w:sz w:val="16"/>
                  <w:szCs w:val="16"/>
                </w:rPr>
                <w:t>http://www.w3.org/2001/XMLSchema-instance"&amp;gt</w:t>
              </w:r>
            </w:hyperlink>
            <w:r w:rsidRPr="009B30A1">
              <w:t>;</w:t>
            </w:r>
            <w:r w:rsidRPr="009B30A1">
              <w:br/>
              <w:t>  &amp;lt;EvidencneCislo_001 xsi:nil="true"&amp;gt;&amp;lt;/EvidencneCislo_001&amp;gt;</w:t>
            </w:r>
            <w:r w:rsidRPr="009B30A1">
              <w:br/>
              <w:t>  &amp;lt;Od_002&amp;gt;AGREXIM, s.r.o. J. Hagaru 9Bratislava83151&amp;lt;/Od_002&amp;gt;</w:t>
            </w:r>
            <w:r w:rsidRPr="009B30A1">
              <w:br/>
              <w:t>  &amp;lt;Adresat_003&amp;gt;Centrum pre chemické látky a prípravkyMierová 19Bratislava&amp;lt;/Adresat_003&amp;gt;</w:t>
            </w:r>
            <w:r w:rsidRPr="009B30A1">
              <w:br/>
              <w:t>  &amp;lt;DatumPodania_004 xsi:nil="true"&amp;gt;&amp;lt;/DatumPodania_004&amp;gt;</w:t>
            </w:r>
            <w:r w:rsidRPr="009B30A1">
              <w:br/>
              <w:t>  &amp;lt;Prilohy_005&amp;gt;</w:t>
            </w:r>
            <w:r w:rsidRPr="009B30A1">
              <w:br/>
              <w:t>    &amp;lt;group1&amp;gt;</w:t>
            </w:r>
            <w:r w:rsidRPr="009B30A1">
              <w:br/>
              <w:t>      &amp;lt;PrilohaNazov_006 xsi:nil="true"&amp;gt;&amp;lt;/PrilohaNazov_006&amp;gt;</w:t>
            </w:r>
            <w:r w:rsidRPr="009B30A1">
              <w:br/>
              <w:t>    &amp;lt;/group1&amp;gt;</w:t>
            </w:r>
            <w:r w:rsidRPr="009B30A1">
              <w:br/>
              <w:t>  &amp;lt;/Prilohy_005&amp;gt;</w:t>
            </w:r>
            <w:r w:rsidRPr="009B30A1">
              <w:br/>
              <w:t>  &amp;lt;VolnyText_008&amp;gt;Žiadosť o lienciu na tranzit chemickéko prípravku VFD789.&amp;lt;/VolnyText_008&amp;gt;</w:t>
            </w:r>
            <w:r w:rsidRPr="009B30A1">
              <w:br/>
              <w:t>&amp;lt;/O_VSEOB_10009_v1_0&amp;gt;&amp;lt;/ds:Object&amp;gt;&amp;lt;ds:Object Id="d1_c1e3db38-559f-b841-999b-b1f7eec3502dVerificationObject" xmlns:ds="</w:t>
            </w:r>
            <w:hyperlink r:id="rId564"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http://www.ditec.sk/ep/signature_formats/xades_zep/v1.1"&amp;gt;&amp;lt;XMLVerificationDataReferences</w:t>
              </w:r>
            </w:hyperlink>
            <w:r w:rsidRPr="009B30A1">
              <w:t xml:space="preserve"> xmlns="</w:t>
            </w:r>
            <w:hyperlink r:id="rId565" w:history="1">
              <w:r w:rsidRPr="009B30A1">
                <w:rPr>
                  <w:rStyle w:val="Hypertextovprepojenie"/>
                  <w:sz w:val="16"/>
                  <w:szCs w:val="16"/>
                </w:rPr>
                <w:t>http://www.ditec.sk/ep/signature_formats/xades_zep_xml/v1.0</w:t>
              </w:r>
            </w:hyperlink>
            <w:r w:rsidRPr="009B30A1">
              <w:t>" DataTarget="#d1_c1e3db38-559f-b841-999b-b1f7eec3502d"&amp;gt;&amp;lt;SchemaReference&amp;gt;&amp;lt;ds:Reference URI="</w:t>
            </w:r>
            <w:hyperlink w:anchor="scroll-bookmark-201" w:history="1">
              <w:r w:rsidRPr="009B30A1">
                <w:rPr>
                  <w:rStyle w:val="Hypertextovprepojenie"/>
                  <w:sz w:val="16"/>
                  <w:szCs w:val="16"/>
                </w:rPr>
                <w:t>http://www.cep.sk/xsd/O_VSEOB_10009_v1.0.xsd"&amp;gt;&amp;lt;ds:Transforms&amp;gt;&amp;lt;ds:Transform</w:t>
              </w:r>
            </w:hyperlink>
            <w:r w:rsidRPr="009B30A1">
              <w:t xml:space="preserve"> Algorithm="</w:t>
            </w:r>
            <w:hyperlink r:id="rId566" w:history="1">
              <w:r w:rsidRPr="009B30A1">
                <w:rPr>
                  <w:rStyle w:val="Hypertextovprepojenie"/>
                  <w:sz w:val="16"/>
                  <w:szCs w:val="16"/>
                </w:rPr>
                <w:t>http://www.w3.org/TR/2001/REC-xml-c14n-20010315</w:t>
              </w:r>
            </w:hyperlink>
            <w:r w:rsidRPr="009B30A1">
              <w:t>" /&amp;gt;&amp;lt;/ds:Transforms&amp;gt;&amp;lt;ds:DigestMethod Algorithm="</w:t>
            </w:r>
            <w:hyperlink r:id="rId567" w:anchor="sha256" w:history="1">
              <w:r w:rsidRPr="009B30A1">
                <w:rPr>
                  <w:rStyle w:val="Hypertextovprepojenie"/>
                  <w:sz w:val="16"/>
                  <w:szCs w:val="16"/>
                </w:rPr>
                <w:t>http://www.w3.org/2001/04/xmlenc#sha256</w:t>
              </w:r>
            </w:hyperlink>
            <w:r w:rsidRPr="009B30A1">
              <w:t>" /&amp;gt;&amp;lt;ds:DigestValue&amp;gt;+mkdEOf07tcgjbmzswKO+71v72MnRLhtJ5GhPQg5co4=&amp;lt;/ds:DigestValue&amp;gt;&amp;lt;/ds:Reference&amp;gt;&amp;lt;/SchemaReference&amp;gt;&amp;lt;VisualTransformReference&amp;gt;&amp;lt;ds:Reference URI="</w:t>
            </w:r>
            <w:hyperlink w:anchor="scroll-bookmark-201" w:history="1">
              <w:r w:rsidRPr="009B30A1">
                <w:rPr>
                  <w:rStyle w:val="Hypertextovprepojenie"/>
                  <w:sz w:val="16"/>
                  <w:szCs w:val="16"/>
                </w:rPr>
                <w:t>http://www.cep.sk/xslt/O_VSEOB_10009_v1.0.xslt"&amp;gt;&amp;lt;ds:Transforms&amp;gt;&amp;lt;ds:Transform</w:t>
              </w:r>
            </w:hyperlink>
            <w:r w:rsidRPr="009B30A1">
              <w:t xml:space="preserve"> Algorithm="</w:t>
            </w:r>
            <w:hyperlink r:id="rId568" w:history="1">
              <w:r w:rsidRPr="009B30A1">
                <w:rPr>
                  <w:rStyle w:val="Hypertextovprepojenie"/>
                  <w:sz w:val="16"/>
                  <w:szCs w:val="16"/>
                </w:rPr>
                <w:t>http://www.w3.org/TR/2001/REC-xml-c14n-20010315</w:t>
              </w:r>
            </w:hyperlink>
            <w:r w:rsidRPr="009B30A1">
              <w:t>" /&amp;gt;&amp;lt;/ds:Transforms&amp;gt;&amp;lt;ds:DigestMethod Algorithm="</w:t>
            </w:r>
            <w:hyperlink r:id="rId569" w:anchor="sha256" w:history="1">
              <w:r w:rsidRPr="009B30A1">
                <w:rPr>
                  <w:rStyle w:val="Hypertextovprepojenie"/>
                  <w:sz w:val="16"/>
                  <w:szCs w:val="16"/>
                </w:rPr>
                <w:t>http://www.w3.org/2001/04/xmlenc#sha256</w:t>
              </w:r>
            </w:hyperlink>
            <w:r w:rsidRPr="009B30A1">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01" w:history="1">
              <w:r w:rsidRPr="009B30A1">
                <w:rPr>
                  <w:rStyle w:val="Hypertextovprepojenie"/>
                  <w:sz w:val="16"/>
                  <w:szCs w:val="16"/>
                </w:rPr>
                <w:t>http://www.w3.org/2000/09/xmldsig#"&amp;gt;&amp;lt;ds:SignedInfo</w:t>
              </w:r>
            </w:hyperlink>
            <w:r w:rsidRPr="009B30A1">
              <w:t xml:space="preserve"> xmlns:ds="</w:t>
            </w:r>
            <w:hyperlink r:id="rId570"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http://www.ditec.sk/ep/signature_formats/xades_zep/v1.1"&amp;gt;&amp;lt;ds:CanonicalizationMethod</w:t>
              </w:r>
            </w:hyperlink>
            <w:r w:rsidRPr="009B30A1">
              <w:t xml:space="preserve"> Algorithm="</w:t>
            </w:r>
            <w:hyperlink r:id="rId571" w:history="1">
              <w:r w:rsidRPr="009B30A1">
                <w:rPr>
                  <w:rStyle w:val="Hypertextovprepojenie"/>
                  <w:sz w:val="16"/>
                  <w:szCs w:val="16"/>
                </w:rPr>
                <w:t>http://www.w3.org/TR/2001/REC-xml-c14n-20010315</w:t>
              </w:r>
            </w:hyperlink>
            <w:r w:rsidRPr="009B30A1">
              <w:t>" /&amp;gt;&amp;lt;ds:SignatureMethod Algorithm="</w:t>
            </w:r>
            <w:hyperlink r:id="rId572" w:anchor="rsa-sha256" w:history="1">
              <w:r w:rsidRPr="009B30A1">
                <w:rPr>
                  <w:rStyle w:val="Hypertextovprepojenie"/>
                  <w:sz w:val="16"/>
                  <w:szCs w:val="16"/>
                </w:rPr>
                <w:t>http://www.w3.org/2001/04/xmldsig-more#rsa-sha256</w:t>
              </w:r>
            </w:hyperlink>
            <w:r w:rsidRPr="009B30A1">
              <w:t>" /&amp;gt;&amp;lt;ds:Reference Id="References201503021113091233263SignedProperties" Type="</w:t>
            </w:r>
            <w:hyperlink r:id="rId573" w:anchor="SignedProperties" w:history="1">
              <w:r w:rsidRPr="009B30A1">
                <w:rPr>
                  <w:rStyle w:val="Hypertextovprepojenie"/>
                  <w:sz w:val="16"/>
                  <w:szCs w:val="16"/>
                </w:rPr>
                <w:t>http://uri.etsi.org/01903#SignedProperties</w:t>
              </w:r>
            </w:hyperlink>
            <w:r w:rsidRPr="009B30A1">
              <w:t>" URI="#s201503021113091233263SignedProperties"&amp;gt;&amp;lt;ds:Transforms&amp;gt;&amp;lt;ds:Transform Algorithm="</w:t>
            </w:r>
            <w:hyperlink r:id="rId574" w:history="1">
              <w:r w:rsidRPr="009B30A1">
                <w:rPr>
                  <w:rStyle w:val="Hypertextovprepojenie"/>
                  <w:sz w:val="16"/>
                  <w:szCs w:val="16"/>
                </w:rPr>
                <w:t>http://www.w3.org/TR/2001/REC-xml-c14n-20010315</w:t>
              </w:r>
            </w:hyperlink>
            <w:r w:rsidRPr="009B30A1">
              <w:t>" /&amp;gt;&amp;lt;/ds:Transforms&amp;gt;&amp;lt;ds:DigestMethod Algorithm="</w:t>
            </w:r>
            <w:hyperlink r:id="rId575" w:anchor="sha256" w:history="1">
              <w:r w:rsidRPr="009B30A1">
                <w:rPr>
                  <w:rStyle w:val="Hypertextovprepojenie"/>
                  <w:sz w:val="16"/>
                  <w:szCs w:val="16"/>
                </w:rPr>
                <w:t>http://www.w3.org/2001/04/xmlenc#sha256</w:t>
              </w:r>
            </w:hyperlink>
            <w:r w:rsidRPr="009B30A1">
              <w:t>" /&amp;gt;&amp;lt;ds:DigestValue&amp;gt;AfprnUnngKKKfWoYhPUvlQIUH0z/yeqqzr5E/cq3H3M=&amp;lt;/ds:DigestValue&amp;gt;&amp;lt;/ds:Reference&amp;gt;&amp;lt;ds:Reference Id="ReferenceManifestd1_c1e3db38-559f-b841-999b-</w:t>
            </w:r>
            <w:r w:rsidRPr="009B30A1">
              <w:lastRenderedPageBreak/>
              <w:t>b1f7eec3502d" Type="</w:t>
            </w:r>
            <w:hyperlink r:id="rId576" w:anchor="Manifest" w:history="1">
              <w:r w:rsidRPr="009B30A1">
                <w:rPr>
                  <w:rStyle w:val="Hypertextovprepojenie"/>
                  <w:sz w:val="16"/>
                  <w:szCs w:val="16"/>
                </w:rPr>
                <w:t>http://www.w3.org/2000/09/xmldsig#Manifest</w:t>
              </w:r>
            </w:hyperlink>
            <w:r w:rsidRPr="009B30A1">
              <w:t>" URI="#Manifestd1_c1e3db38-559f-b841-999b-b1f7eec3502d"&amp;gt;&amp;lt;ds:Transforms&amp;gt;&amp;lt;ds:Transform Algorithm="</w:t>
            </w:r>
            <w:hyperlink r:id="rId577" w:history="1">
              <w:r w:rsidRPr="009B30A1">
                <w:rPr>
                  <w:rStyle w:val="Hypertextovprepojenie"/>
                  <w:sz w:val="16"/>
                  <w:szCs w:val="16"/>
                </w:rPr>
                <w:t>http://www.w3.org/TR/2001/REC-xml-c14n-20010315</w:t>
              </w:r>
            </w:hyperlink>
            <w:r w:rsidRPr="009B30A1">
              <w:t>" /&amp;gt;&amp;lt;/ds:Transforms&amp;gt;&amp;lt;ds:DigestMethod Algorithm="</w:t>
            </w:r>
            <w:hyperlink r:id="rId578" w:anchor="sha256" w:history="1">
              <w:r w:rsidRPr="009B30A1">
                <w:rPr>
                  <w:rStyle w:val="Hypertextovprepojenie"/>
                  <w:sz w:val="16"/>
                  <w:szCs w:val="16"/>
                </w:rPr>
                <w:t>http://www.w3.org/2001/04/xmlenc#sha256</w:t>
              </w:r>
            </w:hyperlink>
            <w:r w:rsidRPr="009B30A1">
              <w:t>" /&amp;gt;&amp;lt;ds:DigestValue&amp;gt;vm0FscBgi3jpfLzQGwRUWwvpkMa5hFILiV/GAomwq5k=&amp;lt;/ds:DigestValue&amp;gt;&amp;lt;/ds:Reference&amp;gt;&amp;lt;ds:Reference Id="ReferenceManifestd1_c1e3db38-559f-b841-999b-b1f7eec3502dVerificationObject" Type="</w:t>
            </w:r>
            <w:hyperlink r:id="rId579" w:anchor="Manifest" w:history="1">
              <w:r w:rsidRPr="009B30A1">
                <w:rPr>
                  <w:rStyle w:val="Hypertextovprepojenie"/>
                  <w:sz w:val="16"/>
                  <w:szCs w:val="16"/>
                </w:rPr>
                <w:t>http://www.w3.org/2000/09/xmldsig#Manifest</w:t>
              </w:r>
            </w:hyperlink>
            <w:r w:rsidRPr="009B30A1">
              <w:t>" URI="#Manifestd1_c1e3db38-559f-b841-999b-b1f7eec3502dVerificationObject"&amp;gt;&amp;lt;ds:Transforms&amp;gt;&amp;lt;ds:Transform Algorithm="</w:t>
            </w:r>
            <w:hyperlink r:id="rId580" w:history="1">
              <w:r w:rsidRPr="009B30A1">
                <w:rPr>
                  <w:rStyle w:val="Hypertextovprepojenie"/>
                  <w:sz w:val="16"/>
                  <w:szCs w:val="16"/>
                </w:rPr>
                <w:t>http://www.w3.org/TR/2001/REC-xml-c14n-20010315</w:t>
              </w:r>
            </w:hyperlink>
            <w:r w:rsidRPr="009B30A1">
              <w:t>" /&amp;gt;&amp;lt;/ds:Transforms&amp;gt;&amp;lt;ds:DigestMethod Algorithm="</w:t>
            </w:r>
            <w:hyperlink r:id="rId581" w:anchor="sha256" w:history="1">
              <w:r w:rsidRPr="009B30A1">
                <w:rPr>
                  <w:rStyle w:val="Hypertextovprepojenie"/>
                  <w:sz w:val="16"/>
                  <w:szCs w:val="16"/>
                </w:rPr>
                <w:t>http://www.w3.org/2001/04/xmlenc#sha256</w:t>
              </w:r>
            </w:hyperlink>
            <w:r w:rsidRPr="009B30A1">
              <w:t>" /&amp;gt;&amp;lt;ds:DigestValue&amp;gt;8LdHOOcCWWoZzCA4tSFSwDBkscdWtcAG26cepAw4qc0=&amp;lt;/ds:DigestValue&amp;gt;&amp;lt;/ds:Reference&amp;gt;&amp;lt;ds:Reference Id="References201503021113091233263SignatureProperties" Type="</w:t>
            </w:r>
            <w:hyperlink r:id="rId582" w:anchor="SignatureProperties" w:history="1">
              <w:r w:rsidRPr="009B30A1">
                <w:rPr>
                  <w:rStyle w:val="Hypertextovprepojenie"/>
                  <w:sz w:val="16"/>
                  <w:szCs w:val="16"/>
                </w:rPr>
                <w:t>http://www.w3.org/2000/09/xmldsig#SignatureProperties</w:t>
              </w:r>
            </w:hyperlink>
            <w:r w:rsidRPr="009B30A1">
              <w:t>" URI="#s201503021113091233263SignatureProperties"&amp;gt;&amp;lt;ds:Transforms&amp;gt;&amp;lt;ds:Transform Algorithm="</w:t>
            </w:r>
            <w:hyperlink r:id="rId583" w:history="1">
              <w:r w:rsidRPr="009B30A1">
                <w:rPr>
                  <w:rStyle w:val="Hypertextovprepojenie"/>
                  <w:sz w:val="16"/>
                  <w:szCs w:val="16"/>
                </w:rPr>
                <w:t>http://www.w3.org/TR/2001/REC-xml-c14n-20010315</w:t>
              </w:r>
            </w:hyperlink>
            <w:r w:rsidRPr="009B30A1">
              <w:t>" /&amp;gt;&amp;lt;/ds:Transforms&amp;gt;&amp;lt;ds:DigestMethod Algorithm="</w:t>
            </w:r>
            <w:hyperlink r:id="rId584" w:anchor="sha256" w:history="1">
              <w:r w:rsidRPr="009B30A1">
                <w:rPr>
                  <w:rStyle w:val="Hypertextovprepojenie"/>
                  <w:sz w:val="16"/>
                  <w:szCs w:val="16"/>
                </w:rPr>
                <w:t>http://www.w3.org/2001/04/xmlenc#sha256</w:t>
              </w:r>
            </w:hyperlink>
            <w:r w:rsidRPr="009B30A1">
              <w:t>" /&amp;gt;&amp;lt;ds:DigestValue&amp;gt;0myN1te2oRcfI4WwQghqO4l8wvdZV2Zw2rxumKfR1Vg=&amp;lt;/ds:DigestValue&amp;gt;&amp;lt;/ds:Reference&amp;gt;&amp;lt;ds:Reference Id="References201503021113091233263KeyInfo" Type="</w:t>
            </w:r>
            <w:hyperlink r:id="rId585" w:anchor="Object" w:history="1">
              <w:r w:rsidRPr="009B30A1">
                <w:rPr>
                  <w:rStyle w:val="Hypertextovprepojenie"/>
                  <w:sz w:val="16"/>
                  <w:szCs w:val="16"/>
                </w:rPr>
                <w:t>http://www.w3.org/2000/09/xmldsig#Object</w:t>
              </w:r>
            </w:hyperlink>
            <w:r w:rsidRPr="009B30A1">
              <w:t>" URI="#s201503021113091233263KeyInfo"&amp;gt;&amp;lt;ds:Transforms&amp;gt;&amp;lt;ds:Transform Algorithm="</w:t>
            </w:r>
            <w:hyperlink r:id="rId586" w:history="1">
              <w:r w:rsidRPr="009B30A1">
                <w:rPr>
                  <w:rStyle w:val="Hypertextovprepojenie"/>
                  <w:sz w:val="16"/>
                  <w:szCs w:val="16"/>
                </w:rPr>
                <w:t>http://www.w3.org/TR/2001/REC-xml-c14n-20010315</w:t>
              </w:r>
            </w:hyperlink>
            <w:r w:rsidRPr="009B30A1">
              <w:t>" /&amp;gt;&amp;lt;/ds:Transforms&amp;gt;&amp;lt;ds:DigestMethod Algorithm="</w:t>
            </w:r>
            <w:hyperlink r:id="rId587" w:anchor="sha256" w:history="1">
              <w:r w:rsidRPr="009B30A1">
                <w:rPr>
                  <w:rStyle w:val="Hypertextovprepojenie"/>
                  <w:sz w:val="16"/>
                  <w:szCs w:val="16"/>
                </w:rPr>
                <w:t>http://www.w3.org/2001/04/xmlenc#sha256</w:t>
              </w:r>
            </w:hyperlink>
            <w:r w:rsidRPr="009B30A1">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588"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9B30A1">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w:t>
            </w:r>
            <w:r w:rsidRPr="009B30A1">
              <w:lastRenderedPageBreak/>
              <w:t>7605186127&amp;lt;/ds:X509SubjectName&amp;gt;&amp;lt;/ds:X509Data&amp;gt;&amp;lt;/ds:KeyInfo&amp;gt;&amp;lt;ds:Object&amp;gt;&amp;lt;xades:QualifyingProperties xmlns:xades="</w:t>
            </w:r>
            <w:hyperlink r:id="rId589" w:history="1">
              <w:r w:rsidRPr="009B30A1">
                <w:rPr>
                  <w:rStyle w:val="Hypertextovprepojenie"/>
                  <w:sz w:val="16"/>
                  <w:szCs w:val="16"/>
                </w:rPr>
                <w:t>http://uri.etsi.org/01903/v1.3.2#</w:t>
              </w:r>
            </w:hyperlink>
            <w:r w:rsidRPr="009B30A1">
              <w:t>" Target="#s201503021113091233263"&amp;gt;&amp;lt;xades:SignedProperties Id="s201503021113091233263SignedProperties" xmlns:ds="</w:t>
            </w:r>
            <w:hyperlink r:id="rId590" w:history="1">
              <w:r w:rsidRPr="009B30A1">
                <w:rPr>
                  <w:rStyle w:val="Hypertextovprepojenie"/>
                  <w:sz w:val="16"/>
                  <w:szCs w:val="16"/>
                </w:rPr>
                <w:t>http://www.w3.org/2000/09/xmldsig#</w:t>
              </w:r>
            </w:hyperlink>
            <w:r w:rsidRPr="009B30A1">
              <w:t>" xmlns:xades="</w:t>
            </w:r>
            <w:hyperlink r:id="rId591" w:history="1">
              <w:r w:rsidRPr="009B30A1">
                <w:rPr>
                  <w:rStyle w:val="Hypertextovprepojenie"/>
                  <w:sz w:val="16"/>
                  <w:szCs w:val="16"/>
                </w:rPr>
                <w:t>http://uri.etsi.org/01903/v1.3.2#</w:t>
              </w:r>
            </w:hyperlink>
            <w:r w:rsidRPr="009B30A1">
              <w:t>" xmlns:xzep="</w:t>
            </w:r>
            <w:hyperlink w:anchor="scroll-bookmark-201" w:history="1">
              <w:r w:rsidRPr="009B30A1">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9B30A1">
              <w:t xml:space="preserve"> Algorithm="</w:t>
            </w:r>
            <w:hyperlink r:id="rId592" w:anchor="sha256" w:history="1">
              <w:r w:rsidRPr="009B30A1">
                <w:rPr>
                  <w:rStyle w:val="Hypertextovprepojenie"/>
                  <w:sz w:val="16"/>
                  <w:szCs w:val="16"/>
                </w:rPr>
                <w:t>http://www.w3.org/2001/04/xmlenc#sha256</w:t>
              </w:r>
            </w:hyperlink>
            <w:r w:rsidRPr="009B30A1">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593" w:anchor="sha256" w:history="1">
              <w:r w:rsidRPr="009B30A1">
                <w:rPr>
                  <w:rStyle w:val="Hypertextovprepojenie"/>
                  <w:sz w:val="16"/>
                  <w:szCs w:val="16"/>
                </w:rPr>
                <w:t>http://www.w3.org/2001/04/xmlenc#sha256</w:t>
              </w:r>
            </w:hyperlink>
            <w:r w:rsidRPr="009B30A1">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01" w:history="1">
              <w:r w:rsidRPr="009B30A1">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9B30A1">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01" w:history="1">
              <w:r w:rsidRPr="009B30A1">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9B30A1">
              <w:t xml:space="preserve"> Id="s201503021113091233263SignatureProperties" xmlns:ds="</w:t>
            </w:r>
            <w:hyperlink r:id="rId594"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http://www.ditec.sk/ep/signature_formats/xades_zep/v1.1"&amp;gt;&amp;lt;ds:SignatureProperty</w:t>
              </w:r>
            </w:hyperlink>
            <w:r w:rsidRPr="009B30A1">
              <w:t xml:space="preserve"> Target="#s201503021113091233263"&amp;gt;&amp;lt;xzep:SignatureVersion&amp;gt;</w:t>
            </w:r>
            <w:hyperlink w:anchor="scroll-bookmark-201" w:history="1">
              <w:r w:rsidRPr="009B30A1">
                <w:rPr>
                  <w:rStyle w:val="Hypertextovprepojenie"/>
                  <w:sz w:val="16"/>
                  <w:szCs w:val="16"/>
                </w:rPr>
                <w:t>http://www.ditec.sk/ep/signature_formats/xades_zep/v1.1&amp;lt;/xzep:SignatureVersion&amp;gt;&amp;lt;/ds:SignatureProperty&amp;gt;&amp;lt;ds:SignatureProperty</w:t>
              </w:r>
            </w:hyperlink>
            <w:r w:rsidRPr="009B30A1">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595"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Type="</w:t>
            </w:r>
            <w:hyperlink r:id="rId596" w:anchor="Object" w:history="1">
              <w:r w:rsidRPr="009B30A1">
                <w:rPr>
                  <w:rStyle w:val="Hypertextovprepojenie"/>
                  <w:sz w:val="16"/>
                  <w:szCs w:val="16"/>
                </w:rPr>
                <w:t>http://www.w3.org/2000/09/xmldsig#Object</w:t>
              </w:r>
            </w:hyperlink>
            <w:r w:rsidRPr="009B30A1">
              <w:t>" URI="#d1_c1e3db38-559f-b841-999b-b1f7eec3502d"&amp;gt;&amp;lt;ds:Transforms&amp;gt;&amp;lt;ds:Transform Algorithm="</w:t>
            </w:r>
            <w:hyperlink r:id="rId597" w:history="1">
              <w:r w:rsidRPr="009B30A1">
                <w:rPr>
                  <w:rStyle w:val="Hypertextovprepojenie"/>
                  <w:sz w:val="16"/>
                  <w:szCs w:val="16"/>
                </w:rPr>
                <w:t>http://www.w3.org/TR/2001/REC-xml-c14n-20010315</w:t>
              </w:r>
            </w:hyperlink>
            <w:r w:rsidRPr="009B30A1">
              <w:t>" /&amp;gt;&amp;lt;/ds:Transforms&amp;gt;&amp;lt;ds:DigestMethod Algorithm="</w:t>
            </w:r>
            <w:hyperlink r:id="rId598" w:anchor="sha256" w:history="1">
              <w:r w:rsidRPr="009B30A1">
                <w:rPr>
                  <w:rStyle w:val="Hypertextovprepojenie"/>
                  <w:sz w:val="16"/>
                  <w:szCs w:val="16"/>
                </w:rPr>
                <w:t>http://www.w3.org/2001/04/xmlenc#sha256</w:t>
              </w:r>
            </w:hyperlink>
            <w:r w:rsidRPr="009B30A1">
              <w:t>" /&amp;gt;&amp;lt;ds:DigestValue&amp;gt;GVvfBjmzdtmvac2HPNLZPn1NTQyFG7k+C5S7ql749Q4=&amp;lt;/ds:DigestValue&amp;gt;&amp;lt;/ds:Reference&amp;gt;&amp;lt;/ds:Manifest&amp;gt;&amp;lt;ds:Manifest Id="Manifestd1_c1e3db38-559f-b841-999b-b1f7eec3502dVerificationObject" xmlns:ds="</w:t>
            </w:r>
            <w:hyperlink r:id="rId599"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w:t>
            </w:r>
            <w:r w:rsidRPr="009B30A1">
              <w:lastRenderedPageBreak/>
              <w:t>Type="</w:t>
            </w:r>
            <w:hyperlink r:id="rId600" w:anchor="Object" w:history="1">
              <w:r w:rsidRPr="009B30A1">
                <w:rPr>
                  <w:rStyle w:val="Hypertextovprepojenie"/>
                  <w:sz w:val="16"/>
                  <w:szCs w:val="16"/>
                </w:rPr>
                <w:t>http://www.w3.org/2000/09/xmldsig#Object</w:t>
              </w:r>
            </w:hyperlink>
            <w:r w:rsidRPr="009B30A1">
              <w:t>" URI="#d1_c1e3db38-559f-b841-999b-b1f7eec3502dVerificationObject"&amp;gt;&amp;lt;ds:Transforms&amp;gt;&amp;lt;ds:Transform Algorithm="</w:t>
            </w:r>
            <w:hyperlink r:id="rId601" w:history="1">
              <w:r w:rsidRPr="009B30A1">
                <w:rPr>
                  <w:rStyle w:val="Hypertextovprepojenie"/>
                  <w:sz w:val="16"/>
                  <w:szCs w:val="16"/>
                </w:rPr>
                <w:t>http://www.w3.org/TR/2001/REC-xml-c14n-20010315</w:t>
              </w:r>
            </w:hyperlink>
            <w:r w:rsidRPr="009B30A1">
              <w:t>" /&amp;gt;&amp;lt;/ds:Transforms&amp;gt;&amp;lt;ds:DigestMethod Algorithm="</w:t>
            </w:r>
            <w:hyperlink r:id="rId602" w:anchor="sha256" w:history="1">
              <w:r w:rsidRPr="009B30A1">
                <w:rPr>
                  <w:rStyle w:val="Hypertextovprepojenie"/>
                  <w:sz w:val="16"/>
                  <w:szCs w:val="16"/>
                </w:rPr>
                <w:t>http://www.w3.org/2001/04/xmlenc#sha256</w:t>
              </w:r>
            </w:hyperlink>
            <w:r w:rsidRPr="009B30A1">
              <w:t>" /&amp;gt;&amp;lt;ds:DigestValue&amp;gt;46plchmzlTZ5gFhBcBnotHpM/iMTXRdH8/2dXltcnUo=&amp;lt;/ds:DigestValue&amp;gt;&amp;lt;/ds:Reference&amp;gt;&amp;lt;/ds:Manifest&amp;gt;&amp;lt;/ds:Object&amp;gt;&amp;lt;/ds:Signature&amp;gt;&amp;lt;/xzepds:DataSignatures&amp;gt;&amp;lt;/Registration&amp;gt;&lt;/XmlData&gt;</w:t>
            </w:r>
            <w:r w:rsidRPr="009B30A1">
              <w:br/>
              <w:t>                &lt;/RegistrationObjectDetailSimple&gt;</w:t>
            </w:r>
            <w:r w:rsidRPr="009B30A1">
              <w:br/>
              <w:t>            &lt;/RegistrationObjectSimpleGetResult&gt;</w:t>
            </w:r>
            <w:r w:rsidRPr="009B30A1">
              <w:br/>
              <w:t>        &lt;/RegistrationObjectSimpleGetResponse&gt;</w:t>
            </w:r>
            <w:r w:rsidRPr="009B30A1">
              <w:br/>
              <w:t>    &lt;/soap:Body&gt;</w:t>
            </w:r>
            <w:r w:rsidRPr="009B30A1">
              <w:br/>
              <w:t>&lt;/soap:Envelope&gt;</w:t>
            </w:r>
          </w:p>
        </w:tc>
      </w:tr>
    </w:tbl>
    <w:p w14:paraId="77F6E3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DF551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6F67FE" w14:textId="77777777" w:rsidR="00AD205C" w:rsidRDefault="002C259D" w:rsidP="00D24084">
            <w:r>
              <w:t>Názov metódy</w:t>
            </w:r>
          </w:p>
        </w:tc>
      </w:tr>
      <w:tr w:rsidR="00AD205C" w14:paraId="28D39675" w14:textId="77777777" w:rsidTr="00AD205C">
        <w:tc>
          <w:tcPr>
            <w:tcW w:w="9071" w:type="dxa"/>
            <w:tcMar>
              <w:top w:w="30" w:type="dxa"/>
              <w:left w:w="30" w:type="dxa"/>
              <w:bottom w:w="20" w:type="dxa"/>
              <w:right w:w="30" w:type="dxa"/>
            </w:tcMar>
          </w:tcPr>
          <w:p w14:paraId="375090E6" w14:textId="77777777" w:rsidR="00AD205C" w:rsidRDefault="002C259D" w:rsidP="00D24084">
            <w:r>
              <w:t>ConsignmentListExtern</w:t>
            </w:r>
          </w:p>
        </w:tc>
      </w:tr>
    </w:tbl>
    <w:p w14:paraId="583FC43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1F8C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587224" w14:textId="77777777" w:rsidR="00AD205C" w:rsidRPr="009B30A1" w:rsidRDefault="002C259D" w:rsidP="00D24084">
            <w:pPr>
              <w:rPr>
                <w:sz w:val="16"/>
                <w:szCs w:val="16"/>
              </w:rPr>
            </w:pPr>
            <w:r w:rsidRPr="009B30A1">
              <w:t>Request</w:t>
            </w:r>
          </w:p>
        </w:tc>
      </w:tr>
      <w:tr w:rsidR="00AD205C" w:rsidRPr="009B30A1" w14:paraId="2122632C" w14:textId="77777777" w:rsidTr="00AD205C">
        <w:tc>
          <w:tcPr>
            <w:tcW w:w="9071" w:type="dxa"/>
            <w:tcMar>
              <w:top w:w="30" w:type="dxa"/>
              <w:left w:w="30" w:type="dxa"/>
              <w:bottom w:w="20" w:type="dxa"/>
              <w:right w:w="30" w:type="dxa"/>
            </w:tcMar>
          </w:tcPr>
          <w:p w14:paraId="2A6FE148" w14:textId="77777777" w:rsidR="00AD205C" w:rsidRPr="009B30A1" w:rsidRDefault="002C259D" w:rsidP="00D24084">
            <w:r w:rsidRPr="009B30A1">
              <w:t>&lt;s:Envelope xmlns:s="</w:t>
            </w:r>
            <w:hyperlink r:id="rId603" w:history="1">
              <w:r w:rsidRPr="009B30A1">
                <w:rPr>
                  <w:rStyle w:val="Hypertextovprepojenie"/>
                  <w:sz w:val="16"/>
                  <w:szCs w:val="16"/>
                </w:rPr>
                <w:t>http://schemas.xmlsoap.org/soap/envelope/</w:t>
              </w:r>
            </w:hyperlink>
            <w:r w:rsidRPr="009B30A1">
              <w:t>"&gt;</w:t>
            </w:r>
            <w:r w:rsidRPr="009B30A1">
              <w:br/>
              <w:t>    &lt;s:Body xmlns:xsi="</w:t>
            </w:r>
            <w:hyperlink r:id="rId604" w:history="1">
              <w:r w:rsidRPr="009B30A1">
                <w:rPr>
                  <w:rStyle w:val="Hypertextovprepojenie"/>
                  <w:sz w:val="16"/>
                  <w:szCs w:val="16"/>
                </w:rPr>
                <w:t>http://www.w3.org/2001/XMLSchema-instance</w:t>
              </w:r>
            </w:hyperlink>
            <w:r w:rsidRPr="009B30A1">
              <w:t>" xmlns:xsd="</w:t>
            </w:r>
            <w:hyperlink r:id="rId605" w:history="1">
              <w:r w:rsidRPr="009B30A1">
                <w:rPr>
                  <w:rStyle w:val="Hypertextovprepojenie"/>
                  <w:sz w:val="16"/>
                  <w:szCs w:val="16"/>
                </w:rPr>
                <w:t>http://www.w3.org/2001/XMLSchema</w:t>
              </w:r>
            </w:hyperlink>
            <w:r w:rsidRPr="009B30A1">
              <w:t>"&gt;</w:t>
            </w:r>
            <w:r w:rsidRPr="009B30A1">
              <w:br/>
              <w:t>        &lt;ConsignmentListExtern xmlns="</w:t>
            </w:r>
            <w:hyperlink r:id="rId606" w:history="1">
              <w:r w:rsidRPr="009B30A1">
                <w:rPr>
                  <w:rStyle w:val="Hypertextovprepojenie"/>
                  <w:sz w:val="16"/>
                  <w:szCs w:val="16"/>
                </w:rPr>
                <w:t>http://www.ditec.sk/CEPEkr</w:t>
              </w:r>
            </w:hyperlink>
            <w:r w:rsidRPr="009B30A1">
              <w:t>"&gt;</w:t>
            </w:r>
            <w:r w:rsidRPr="009B30A1">
              <w:br/>
              <w:t>            &lt;idSubjektu&gt;1137318&lt;/idSubjektu&gt;</w:t>
            </w:r>
            <w:r w:rsidRPr="009B30A1">
              <w:br/>
              <w:t>            &lt;typSubjektu&gt;0&lt;/typSubjektu&gt;</w:t>
            </w:r>
            <w:r w:rsidRPr="009B30A1">
              <w:br/>
              <w:t>            &lt;idPodatelne&gt;2&lt;/idPodatelne&gt;</w:t>
            </w:r>
            <w:r w:rsidRPr="009B30A1">
              <w:br/>
              <w:t>            &lt;idBiznisPripadu/&gt;</w:t>
            </w:r>
            <w:r w:rsidRPr="009B30A1">
              <w:br/>
              <w:t>            &lt;popis/&gt;</w:t>
            </w:r>
            <w:r w:rsidRPr="009B30A1">
              <w:br/>
              <w:t>            &lt;precitana xsi:nil="true"/&gt;</w:t>
            </w:r>
            <w:r w:rsidRPr="009B30A1">
              <w:br/>
              <w:t>            &lt;extKodTypuZasielky/&gt;</w:t>
            </w:r>
            <w:r w:rsidRPr="009B30A1">
              <w:br/>
              <w:t>            &lt;datumPodaniaOd&gt;2015-01-27T14:51:07&lt;/datumPodaniaOd&gt;</w:t>
            </w:r>
            <w:r w:rsidRPr="009B30A1">
              <w:br/>
              <w:t>            &lt;datumPodaniaDo xsi:nil="true"/&gt;</w:t>
            </w:r>
            <w:r w:rsidRPr="009B30A1">
              <w:br/>
              <w:t>            &lt;idPodania/&gt;</w:t>
            </w:r>
            <w:r w:rsidRPr="009B30A1">
              <w:br/>
              <w:t>            &lt;pageSize&gt;20&lt;/pageSize&gt;</w:t>
            </w:r>
            <w:r w:rsidRPr="009B30A1">
              <w:br/>
              <w:t>            &lt;currentSize&gt;1&lt;/currentSize&gt;</w:t>
            </w:r>
            <w:r w:rsidRPr="009B30A1">
              <w:br/>
              <w:t>        &lt;/ConsignmentListExtern&gt;</w:t>
            </w:r>
            <w:r w:rsidRPr="009B30A1">
              <w:br/>
              <w:t>    &lt;/s:Body&gt;</w:t>
            </w:r>
            <w:r w:rsidRPr="009B30A1">
              <w:br/>
              <w:t>&lt;/s:Envelope&gt;</w:t>
            </w:r>
          </w:p>
        </w:tc>
      </w:tr>
    </w:tbl>
    <w:p w14:paraId="3F43448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1D726E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A9F6EC" w14:textId="77777777" w:rsidR="00AD205C" w:rsidRPr="009B30A1" w:rsidRDefault="002C259D" w:rsidP="00D24084">
            <w:pPr>
              <w:rPr>
                <w:sz w:val="16"/>
                <w:szCs w:val="16"/>
              </w:rPr>
            </w:pPr>
            <w:r w:rsidRPr="009B30A1">
              <w:t>Response</w:t>
            </w:r>
          </w:p>
        </w:tc>
      </w:tr>
      <w:tr w:rsidR="00AD205C" w:rsidRPr="009B30A1" w14:paraId="2952995E" w14:textId="77777777" w:rsidTr="00AD205C">
        <w:tc>
          <w:tcPr>
            <w:tcW w:w="9071" w:type="dxa"/>
            <w:tcMar>
              <w:top w:w="30" w:type="dxa"/>
              <w:left w:w="30" w:type="dxa"/>
              <w:bottom w:w="20" w:type="dxa"/>
              <w:right w:w="30" w:type="dxa"/>
            </w:tcMar>
          </w:tcPr>
          <w:p w14:paraId="4A047D95" w14:textId="77777777" w:rsidR="00AD205C" w:rsidRPr="009B30A1" w:rsidRDefault="002C259D" w:rsidP="00D24084">
            <w:r w:rsidRPr="009B30A1">
              <w:t>&lt;?xml version="1.0" encoding="utf-8"?&gt;</w:t>
            </w:r>
            <w:r w:rsidRPr="009B30A1">
              <w:br/>
              <w:t>&lt;soap:Envelope xmlns:soap="</w:t>
            </w:r>
            <w:hyperlink r:id="rId607" w:history="1">
              <w:r w:rsidRPr="009B30A1">
                <w:rPr>
                  <w:rStyle w:val="Hypertextovprepojenie"/>
                  <w:sz w:val="16"/>
                  <w:szCs w:val="16"/>
                </w:rPr>
                <w:t>http://schemas.xmlsoap.org/soap/envelope/</w:t>
              </w:r>
            </w:hyperlink>
            <w:r w:rsidRPr="009B30A1">
              <w:t>" xmlns:xsi="</w:t>
            </w:r>
            <w:hyperlink r:id="rId608" w:history="1">
              <w:r w:rsidRPr="009B30A1">
                <w:rPr>
                  <w:rStyle w:val="Hypertextovprepojenie"/>
                  <w:sz w:val="16"/>
                  <w:szCs w:val="16"/>
                </w:rPr>
                <w:t>http://www.w3.org/2001/XMLSchema-instance</w:t>
              </w:r>
            </w:hyperlink>
            <w:r w:rsidRPr="009B30A1">
              <w:t>" xmlns:xsd="</w:t>
            </w:r>
            <w:hyperlink r:id="rId609" w:history="1">
              <w:r w:rsidRPr="009B30A1">
                <w:rPr>
                  <w:rStyle w:val="Hypertextovprepojenie"/>
                  <w:sz w:val="16"/>
                  <w:szCs w:val="16"/>
                </w:rPr>
                <w:t>http://www.w3.org/2001/XMLSchema</w:t>
              </w:r>
            </w:hyperlink>
            <w:r w:rsidRPr="009B30A1">
              <w:t>"&gt;</w:t>
            </w:r>
            <w:r w:rsidRPr="009B30A1">
              <w:br/>
              <w:t>    &lt;soap:Body&gt;</w:t>
            </w:r>
            <w:r w:rsidRPr="009B30A1">
              <w:br/>
              <w:t>        &lt;ConsignmentListExternResponse xmlns="</w:t>
            </w:r>
            <w:hyperlink r:id="rId610" w:history="1">
              <w:r w:rsidRPr="009B30A1">
                <w:rPr>
                  <w:rStyle w:val="Hypertextovprepojenie"/>
                  <w:sz w:val="16"/>
                  <w:szCs w:val="16"/>
                </w:rPr>
                <w:t>http://www.ditec.sk/CEPEkr</w:t>
              </w:r>
            </w:hyperlink>
            <w:r w:rsidRPr="009B30A1">
              <w:t>"&gt;</w:t>
            </w:r>
            <w:r w:rsidRPr="009B30A1">
              <w:br/>
              <w:t>            &lt;ConsignmentListExternResult&gt;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&lt;ConsignmentList xmlns="</w:t>
            </w:r>
            <w:hyperlink r:id="rId611" w:history="1">
              <w:r w:rsidRPr="009B30A1">
                <w:rPr>
                  <w:rStyle w:val="Hypertextovprepojenie"/>
                  <w:sz w:val="16"/>
                  <w:szCs w:val="16"/>
                </w:rPr>
                <w:t>http://www.ditec.sk/ICEPEkr</w:t>
              </w:r>
            </w:hyperlink>
            <w:r w:rsidRPr="009B30A1">
              <w:t>"&gt;</w:t>
            </w:r>
            <w:r w:rsidRPr="009B30A1">
              <w:br/>
              <w:t>                    &lt;Count&gt;20&lt;/Count&gt;</w:t>
            </w:r>
            <w:r w:rsidRPr="009B30A1">
              <w:br/>
              <w:t>                    &lt;Detail&gt;</w:t>
            </w:r>
            <w:r w:rsidRPr="009B30A1">
              <w:br/>
              <w:t>                        &lt;ConsignmentIdentifier&gt;150316000013&lt;/ConsignmentIdentifier&gt;</w:t>
            </w:r>
            <w:r w:rsidRPr="009B30A1">
              <w:br/>
              <w:t>                        &lt;ConsignmentExternalCode&gt;CEP_POPP_v01&lt;/ConsignmentExternalCode&gt;</w:t>
            </w:r>
            <w:r w:rsidRPr="009B30A1">
              <w:br/>
            </w:r>
            <w:r w:rsidRPr="009B30A1">
              <w:lastRenderedPageBreak/>
              <w:t>                        &lt;ConsignmentTypeName&gt;CEP_PotvrdenieOPrevzatiPodania_v01&lt;/ConsignmentTypeName&gt;</w:t>
            </w:r>
            <w:r w:rsidRPr="009B30A1">
              <w:br/>
              <w:t>                        &lt;SubjectID&gt;AGREXIM, s.r.o. &lt;/SubjectID&gt;</w:t>
            </w:r>
            <w:r w:rsidRPr="009B30A1">
              <w:br/>
              <w:t>                        &lt;ConsignmentDescription&gt;VM_109_Oznámenie o registrácii subjektu pre dovoz &lt;/ConsignmentDescription&gt;</w:t>
            </w:r>
            <w:r w:rsidRPr="009B30A1">
              <w:br/>
              <w:t>                        &lt;CreatedDateTime&gt;2015-03-16T16:10:40.83+01:00&lt;/CreatedDateTime&gt;</w:t>
            </w:r>
            <w:r w:rsidRPr="009B30A1">
              <w:br/>
              <w:t>                        &lt;IsRead&gt;false&lt;/IsRead&gt;</w:t>
            </w:r>
            <w:r w:rsidRPr="009B30A1">
              <w:br/>
              <w:t>                    &lt;/Detail&gt;</w:t>
            </w:r>
            <w:r w:rsidRPr="009B30A1">
              <w:br/>
              <w:t>                    &lt;Detail&gt;</w:t>
            </w:r>
            <w:r w:rsidRPr="009B30A1">
              <w:br/>
              <w:t>                        &lt;ConsignmentIdentifier&gt;150316000005&lt;/ConsignmentIdentifier&gt;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&lt;ConsignmentDescription&gt;VM_109_Oznámenie o dovoze surovín a potravín RP&lt;/ConsignmentDescription&gt;</w:t>
            </w:r>
            <w:r w:rsidRPr="009B30A1">
              <w:br/>
              <w:t>                        &lt;CreatedDateTime&gt;2015-03-16T15:23:09.183+01:00&lt;/CreatedDateTime&gt;</w:t>
            </w:r>
            <w:r w:rsidRPr="009B30A1">
              <w:br/>
              <w:t>                        &lt;IsRead&gt;false&lt;/IsRead&gt;</w:t>
            </w:r>
            <w:r w:rsidRPr="009B30A1">
              <w:br/>
              <w:t>                    &lt;/Detail&gt;</w:t>
            </w:r>
            <w:r w:rsidRPr="009B30A1">
              <w:br/>
              <w:t>                    &lt;Detail&gt;</w:t>
            </w:r>
            <w:r w:rsidRPr="009B30A1">
              <w:br/>
              <w:t>                        &lt;ConsignmentIdentifier&gt;150302000013&lt;/ConsignmentIdentifier&gt;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&lt;ConsignmentDescription&gt;JF_20150203_02&lt;/ConsignmentDescription&gt;</w:t>
            </w:r>
            <w:r w:rsidRPr="009B30A1">
              <w:br/>
              <w:t>                        &lt;CreatedDateTime&gt;2015-03-02T11:13:34.262+01:00&lt;/CreatedDateTime&gt;</w:t>
            </w:r>
            <w:r w:rsidRPr="009B30A1">
              <w:br/>
              <w:t>                        &lt;IsRead&gt;false&lt;/IsRead&gt;</w:t>
            </w:r>
            <w:r w:rsidRPr="009B30A1">
              <w:br/>
              <w:t>                    &lt;/Detail&gt;</w:t>
            </w:r>
            <w:r w:rsidRPr="009B30A1">
              <w:br/>
              <w:t>                    &lt;Detail&gt;</w:t>
            </w:r>
            <w:r w:rsidRPr="009B30A1">
              <w:br/>
              <w:t>                        &lt;ConsignmentIdentifier&gt;150218000065&lt;/ConsignmentIdentifier&gt;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AGRIM&lt;/ConsignmentDescription&gt;</w:t>
            </w:r>
            <w:r w:rsidRPr="009B30A1">
              <w:br/>
              <w:t>                        &lt;CreatedDateTime&gt;2015-02-18T15:55:34.375+01:00&lt;/CreatedDateTime&gt;</w:t>
            </w:r>
            <w:r w:rsidRPr="009B30A1">
              <w:br/>
              <w:t>                        &lt;IsRead&gt;false&lt;/IsRead&gt;</w:t>
            </w:r>
            <w:r w:rsidRPr="009B30A1">
              <w:br/>
              <w:t>                    &lt;/Detail&gt;</w:t>
            </w:r>
            <w:r w:rsidRPr="009B30A1">
              <w:br/>
              <w:t>                    &lt;Detail&gt;</w:t>
            </w:r>
            <w:r w:rsidRPr="009B30A1">
              <w:br/>
              <w:t>                        &lt;ConsignmentIdentifier&gt;150218000069&lt;/ConsignmentIdentifier&gt;</w:t>
            </w:r>
            <w:r w:rsidRPr="009B30A1">
              <w:br/>
              <w:t>                        &lt;ConsignmentExternalCode&gt;Z_MPRV_PPA_0002_v1.0&lt;/ConsignmentExternalCode&gt;</w:t>
            </w:r>
            <w:r w:rsidRPr="009B30A1">
              <w:br/>
              <w:t>                        &lt;ConsignmentTypeName&gt;Vydanie licencie AGRIM&lt;/ConsignmentTypeName&gt;</w:t>
            </w:r>
            <w:r w:rsidRPr="009B30A1">
              <w:br/>
              <w:t>                        &lt;SubjectID&gt;AGREXIM, s.r.o. &lt;/SubjectID&gt;</w:t>
            </w:r>
            <w:r w:rsidRPr="009B30A1">
              <w:br/>
              <w:t>                        &lt;ConsignmentDescription&gt;Vydanie licencie AGRIM&lt;/ConsignmentDescription&gt;</w:t>
            </w:r>
            <w:r w:rsidRPr="009B30A1">
              <w:br/>
              <w:t>                        &lt;CreatedDateTime&gt;2015-02-18T15:58:09.097+01:00&lt;/CreatedDateTime&gt;</w:t>
            </w:r>
            <w:r w:rsidRPr="009B30A1">
              <w:br/>
              <w:t>                        &lt;IsRead&gt;false&lt;/IsRead&gt;</w:t>
            </w:r>
            <w:r w:rsidRPr="009B30A1">
              <w:br/>
              <w:t>                    &lt;/Detail&gt;</w:t>
            </w:r>
            <w:r w:rsidRPr="009B30A1">
              <w:br/>
              <w:t>                    &lt;Detail&gt;</w:t>
            </w:r>
            <w:r w:rsidRPr="009B30A1">
              <w:br/>
              <w:t>                        &lt;ConsignmentIdentifier&gt;150218000033&lt;/ConsignmentIdentifier&gt;</w:t>
            </w:r>
            <w:r w:rsidRPr="009B30A1">
              <w:br/>
              <w:t>                        &lt;ConsignmentExternalCode&gt;CEP_POPP_v01&lt;/ConsignmentExternalCode&gt;</w:t>
            </w:r>
            <w:r w:rsidRPr="009B30A1">
              <w:br/>
              <w:t>                        &lt;ConsignmentTypeName&gt;CEP_PotvrdenieOPrevzatiPodania_v01&lt;/ConsignmentTypeName&gt;</w:t>
            </w:r>
            <w:r w:rsidRPr="009B30A1">
              <w:br/>
            </w:r>
            <w:r w:rsidRPr="009B30A1">
              <w:lastRenderedPageBreak/>
              <w:t>                        &lt;SubjectID&gt;AGREXIM, s.r.o. &lt;/SubjectID&gt;</w:t>
            </w:r>
            <w:r w:rsidRPr="009B30A1">
              <w:br/>
              <w:t>                        &lt;ConsignmentDescription&gt;Žiadosť o vydanie licencie AGRIM&lt;/ConsignmentDescription&gt;</w:t>
            </w:r>
            <w:r w:rsidRPr="009B30A1">
              <w:br/>
              <w:t>                        &lt;CreatedDateTime&gt;2015-02-18T15:38:46.874+01:00&lt;/CreatedDateTime&gt;</w:t>
            </w:r>
            <w:r w:rsidRPr="009B30A1">
              <w:br/>
              <w:t>                        &lt;IsRead&gt;false&lt;/IsRead&gt;</w:t>
            </w:r>
            <w:r w:rsidRPr="009B30A1">
              <w:br/>
              <w:t>                    &lt;/Detail&gt;</w:t>
            </w:r>
            <w:r w:rsidRPr="009B30A1">
              <w:br/>
              <w:t>                    &lt;Detail&gt;</w:t>
            </w:r>
            <w:r w:rsidRPr="009B30A1">
              <w:br/>
              <w:t>                        &lt;ConsignmentIdentifier&gt;150218000025&lt;/ConsignmentIdentifier&gt;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AGREX&lt;/ConsignmentDescription&gt;</w:t>
            </w:r>
            <w:r w:rsidRPr="009B30A1">
              <w:br/>
              <w:t>                        &lt;CreatedDateTime&gt;2015-02-18T15:37:30.605+01:00&lt;/CreatedDateTime&gt;</w:t>
            </w:r>
            <w:r w:rsidRPr="009B30A1">
              <w:br/>
              <w:t>                        &lt;IsRead&gt;false&lt;/IsRead&gt;</w:t>
            </w:r>
            <w:r w:rsidRPr="009B30A1">
              <w:br/>
              <w:t>                    &lt;/Detail&gt;</w:t>
            </w:r>
            <w:r w:rsidRPr="009B30A1">
              <w:br/>
              <w:t>                    &lt;Detail&gt;</w:t>
            </w:r>
            <w:r w:rsidRPr="009B30A1">
              <w:br/>
              <w:t>                        &lt;ConsignmentIdentifier&gt;150209000217&lt;/ConsignmentIdentifier&gt;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 Žiadosť o licenciu AGRIM 0902_1&lt;/ConsignmentDescription&gt;</w:t>
            </w:r>
            <w:r w:rsidRPr="009B30A1">
              <w:br/>
              <w:t>                        &lt;CreatedDateTime&gt;2015-02-09T15:23:48.151+01:00&lt;/CreatedDateTime&gt;</w:t>
            </w:r>
            <w:r w:rsidRPr="009B30A1">
              <w:br/>
              <w:t>                        &lt;IsRead&gt;false&lt;/IsRead&gt;</w:t>
            </w:r>
            <w:r w:rsidRPr="009B30A1">
              <w:br/>
              <w:t>                    &lt;/Detail&gt;</w:t>
            </w:r>
            <w:r w:rsidRPr="009B30A1">
              <w:br/>
              <w:t>                    &lt;Detail&gt;</w:t>
            </w:r>
            <w:r w:rsidRPr="009B30A1">
              <w:br/>
              <w:t>                        &lt;ConsignmentIdentifier&gt;150209000221&lt;/ConsignmentIdentifier&gt;</w:t>
            </w:r>
            <w:r w:rsidRPr="009B30A1">
              <w:br/>
              <w:t>                        &lt;ConsignmentExternalCode&gt;Z_MH_CCHLP_0502_v1.0&lt;/ConsignmentExternalCode&gt;</w:t>
            </w:r>
            <w:r w:rsidRPr="009B30A1">
              <w:br/>
              <w:t>                        &lt;ConsignmentTypeName&gt;Rozhodnutie o registrácií chemickej látky centrom pre chem látky a prípravky&lt;/ConsignmentTypeName&gt;</w:t>
            </w:r>
            <w:r w:rsidRPr="009B30A1">
              <w:br/>
              <w:t>                        &lt;SubjectID&gt;AGREXIM, s.r.o. &lt;/SubjectID&gt;</w:t>
            </w:r>
            <w:r w:rsidRPr="009B30A1">
              <w:br/>
              <w:t>                        &lt;CreatedDateTime&gt;2015-02-09T15:31:44.437+01:00&lt;/CreatedDateTime&gt;</w:t>
            </w:r>
            <w:r w:rsidRPr="009B30A1">
              <w:br/>
              <w:t>                        &lt;IsRead&gt;false&lt;/IsRead&gt;</w:t>
            </w:r>
            <w:r w:rsidRPr="009B30A1">
              <w:br/>
              <w:t>                    &lt;/Detail&gt;</w:t>
            </w:r>
            <w:r w:rsidRPr="009B30A1">
              <w:br/>
              <w:t>                    &lt;Detail&gt;</w:t>
            </w:r>
            <w:r w:rsidRPr="009B30A1">
              <w:br/>
              <w:t>                        &lt;ConsignmentIdentifier&gt;150209000029&lt;/ConsignmentIdentifier&gt;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&lt;ConsignmentDescription&gt;VM_44_Žiadosť o vydanie osvedčenia na nie KCO&lt;/ConsignmentDescription&gt;</w:t>
            </w:r>
            <w:r w:rsidRPr="009B30A1">
              <w:br/>
              <w:t>                        &lt;CreatedDateTime&gt;2015-02-09T08:22:56.171+01:00&lt;/CreatedDateTime&gt;</w:t>
            </w:r>
            <w:r w:rsidRPr="009B30A1">
              <w:br/>
              <w:t>                        &lt;IsRead&gt;false&lt;/IsRead&gt;</w:t>
            </w:r>
            <w:r w:rsidRPr="009B30A1">
              <w:br/>
              <w:t>                    &lt;/Detail&gt;</w:t>
            </w:r>
            <w:r w:rsidRPr="009B30A1">
              <w:br/>
              <w:t>                    &lt;Detail&gt;</w:t>
            </w:r>
            <w:r w:rsidRPr="009B30A1">
              <w:br/>
              <w:t>                        &lt;ConsignmentIdentifier&gt;150209000149&lt;/ConsignmentIdentifier&gt;</w:t>
            </w:r>
            <w:r w:rsidRPr="009B30A1">
              <w:br/>
              <w:t>                        &lt;ConsignmentExternalCode&gt;Z_MPRV_OOAS_5043_v1.0&lt;/ConsignmentExternalCode&gt;</w:t>
            </w:r>
            <w:r w:rsidRPr="009B30A1">
              <w:br/>
              <w:t xml:space="preserve">                        &lt;ConsignmentTypeName&gt;Zamietnutie žiadosti o vydanie osvedčenia na nie konečne </w:t>
            </w:r>
            <w:r w:rsidRPr="009B30A1">
              <w:lastRenderedPageBreak/>
              <w:t>certifikované osivo&lt;/ConsignmentTypeName&gt;</w:t>
            </w:r>
            <w:r w:rsidRPr="009B30A1">
              <w:br/>
              <w:t>                        &lt;SubjectID&gt;AGREXIM, s.r.o. &lt;/SubjectID&gt;</w:t>
            </w:r>
            <w:r w:rsidRPr="009B30A1">
              <w:br/>
              <w:t>                        &lt;ConsignmentDescription&gt;VM_44_Zamietnutie žiadosti o vydanie osvedč. KCO&lt;/ConsignmentDescription&gt;</w:t>
            </w:r>
            <w:r w:rsidRPr="009B30A1">
              <w:br/>
              <w:t>                        &lt;CreatedDateTime&gt;2015-02-09T12:40:40.523+01:00&lt;/CreatedDateTime&gt;</w:t>
            </w:r>
            <w:r w:rsidRPr="009B30A1">
              <w:br/>
              <w:t>                        &lt;IsRead&gt;false&lt;/IsRead&gt;</w:t>
            </w:r>
            <w:r w:rsidRPr="009B30A1">
              <w:br/>
              <w:t>                    &lt;/Detail&gt;</w:t>
            </w:r>
            <w:r w:rsidRPr="009B30A1">
              <w:br/>
              <w:t>                    &lt;Detail&gt;</w:t>
            </w:r>
            <w:r w:rsidRPr="009B30A1">
              <w:br/>
              <w:t>                        &lt;ConsignmentIdentifier&gt;150209000037&lt;/ConsignmentIdentifier&gt;</w:t>
            </w:r>
            <w:r w:rsidRPr="009B30A1">
              <w:br/>
              <w:t>                        &lt;ConsignmentExternalCode&gt;Z_MPRV_OOAS_5044_v1.0&lt;/ConsignmentExternalCode&gt;</w:t>
            </w:r>
            <w:r w:rsidRPr="009B30A1">
              <w:br/>
              <w:t>                        &lt;ConsignmentTypeName&gt;Osvedčenie o uznaní porastu na nie konečne certifikované osivo&lt;/ConsignmentTypeName&gt;</w:t>
            </w:r>
            <w:r w:rsidRPr="009B30A1">
              <w:br/>
              <w:t>                        &lt;SubjectID&gt;AGREXIM, s.r.o. &lt;/SubjectID&gt;</w:t>
            </w:r>
            <w:r w:rsidRPr="009B30A1">
              <w:br/>
              <w:t>                        &lt;ConsignmentDescription&gt;VM_44_Osvedčenie o uznaní porastu na nie KCO&lt;/ConsignmentDescription&gt;</w:t>
            </w:r>
            <w:r w:rsidRPr="009B30A1">
              <w:br/>
              <w:t>                        &lt;CreatedDateTime&gt;2015-02-09T08:28:03.337+01:00&lt;/CreatedDateTime&gt;</w:t>
            </w:r>
            <w:r w:rsidRPr="009B30A1">
              <w:br/>
              <w:t>                        &lt;IsRead&gt;false&lt;/IsRead&gt;</w:t>
            </w:r>
            <w:r w:rsidRPr="009B30A1">
              <w:br/>
              <w:t>                    &lt;/Detail&gt;</w:t>
            </w:r>
            <w:r w:rsidRPr="009B30A1">
              <w:br/>
              <w:t>                    &lt;Detail&gt;</w:t>
            </w:r>
            <w:r w:rsidRPr="009B30A1">
              <w:br/>
              <w:t>                        &lt;ConsignmentIdentifier&gt;150205000005&lt;/ConsignmentIdentifier&gt;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&lt;ConsignmentDescription&gt;JF_20150205_01&lt;/ConsignmentDescription&gt;</w:t>
            </w:r>
            <w:r w:rsidRPr="009B30A1">
              <w:br/>
              <w:t>                        &lt;CreatedDateTime&gt;2015-02-05T08:00:03.159+01:00&lt;/CreatedDateTime&gt;</w:t>
            </w:r>
            <w:r w:rsidRPr="009B30A1">
              <w:br/>
              <w:t>                        &lt;IsRead&gt;false&lt;/IsRead&gt;</w:t>
            </w:r>
            <w:r w:rsidRPr="009B30A1">
              <w:br/>
              <w:t>                    &lt;/Detail&gt;</w:t>
            </w:r>
            <w:r w:rsidRPr="009B30A1">
              <w:br/>
              <w:t>                    &lt;Detail&gt;</w:t>
            </w:r>
            <w:r w:rsidRPr="009B30A1">
              <w:br/>
              <w:t>                        &lt;ConsignmentIdentifier&gt;150130000037&lt;/ConsignmentIdentifier&gt;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&lt;ConsignmentDescription&gt;JF_20150130_05&lt;/ConsignmentDescription&gt;</w:t>
            </w:r>
            <w:r w:rsidRPr="009B30A1">
              <w:br/>
              <w:t>                        &lt;CreatedDateTime&gt;2015-01-30T14:08:00.604+01:00&lt;/CreatedDateTime&gt;</w:t>
            </w:r>
            <w:r w:rsidRPr="009B30A1">
              <w:br/>
              <w:t>                        &lt;IsRead&gt;false&lt;/IsRead&gt;</w:t>
            </w:r>
            <w:r w:rsidRPr="009B30A1">
              <w:br/>
              <w:t>                    &lt;/Detail&gt;</w:t>
            </w:r>
            <w:r w:rsidRPr="009B30A1">
              <w:br/>
              <w:t>                    &lt;Detail&gt;</w:t>
            </w:r>
            <w:r w:rsidRPr="009B30A1">
              <w:br/>
              <w:t>                        &lt;ConsignmentIdentifier&gt;150205000009&lt;/ConsignmentIdentifier&gt;</w:t>
            </w:r>
            <w:r w:rsidRPr="009B30A1">
              <w:br/>
              <w:t>                        &lt;ConsignmentExternalCode&gt;Z_CEP_UPVS_0002_v1.0&lt;/ConsignmentExternalCode&gt;</w:t>
            </w:r>
            <w:r w:rsidRPr="009B30A1">
              <w:br/>
              <w:t>                        &lt;ConsignmentTypeName&gt;Rozhodnutie do schránky subjektu ÚPVS - doručenie&lt;/ConsignmentTypeName&gt;</w:t>
            </w:r>
            <w:r w:rsidRPr="009B30A1">
              <w:br/>
              <w:t>                        &lt;SubjectID&gt;AGREXIM, s.r.o. &lt;/SubjectID&gt;</w:t>
            </w:r>
            <w:r w:rsidRPr="009B30A1">
              <w:br/>
              <w:t>                        &lt;ConsignmentDescription&gt;JF_Z_20150205_01&lt;/ConsignmentDescription&gt;</w:t>
            </w:r>
            <w:r w:rsidRPr="009B30A1">
              <w:br/>
              <w:t>                        &lt;CreatedDateTime&gt;2015-02-05T08:09:25.745+01:00&lt;/CreatedDateTime&gt;</w:t>
            </w:r>
            <w:r w:rsidRPr="009B30A1">
              <w:br/>
              <w:t>                        &lt;IsRead&gt;false&lt;/IsRead&gt;</w:t>
            </w:r>
            <w:r w:rsidRPr="009B30A1">
              <w:br/>
              <w:t>                    &lt;/Detail&gt;</w:t>
            </w:r>
            <w:r w:rsidRPr="009B30A1">
              <w:br/>
              <w:t>                    &lt;Detail&gt;</w:t>
            </w:r>
            <w:r w:rsidRPr="009B30A1">
              <w:br/>
              <w:t>                        &lt;ConsignmentIdentifier&gt;150130000029&lt;/ConsignmentIdentifier&gt;</w:t>
            </w:r>
            <w:r w:rsidRPr="009B30A1">
              <w:br/>
              <w:t>                        &lt;ConsignmentExternalCode&gt;CEP_POPP_v01&lt;/ConsignmentExternalCode&gt;</w:t>
            </w:r>
            <w:r w:rsidRPr="009B30A1">
              <w:br/>
              <w:t>                        &lt;ConsignmentTypeName&gt;CEP_PotvrdenieOPrevzatiPodania_v01&lt;/ConsignmentTyp</w:t>
            </w:r>
            <w:r w:rsidRPr="009B30A1">
              <w:lastRenderedPageBreak/>
              <w:t>eName&gt;</w:t>
            </w:r>
            <w:r w:rsidRPr="009B30A1">
              <w:br/>
              <w:t>                        &lt;SubjectID&gt;AGREXIM, s.r.o. &lt;/SubjectID&gt;</w:t>
            </w:r>
            <w:r w:rsidRPr="009B30A1">
              <w:br/>
              <w:t>                        &lt;ConsignmentDescription&gt;JF_20150130_04&lt;/ConsignmentDescription&gt;</w:t>
            </w:r>
            <w:r w:rsidRPr="009B30A1">
              <w:br/>
              <w:t>                        &lt;CreatedDateTime&gt;2015-01-30T14:07:10.244+01:00&lt;/CreatedDateTime&gt;</w:t>
            </w:r>
            <w:r w:rsidRPr="009B30A1">
              <w:br/>
              <w:t>                        &lt;IsRead&gt;false&lt;/IsRead&gt;</w:t>
            </w:r>
            <w:r w:rsidRPr="009B30A1">
              <w:br/>
              <w:t>                    &lt;/Detail&gt;</w:t>
            </w:r>
            <w:r w:rsidRPr="009B30A1">
              <w:br/>
              <w:t>                    &lt;Detail&gt;</w:t>
            </w:r>
            <w:r w:rsidRPr="009B30A1">
              <w:br/>
              <w:t>                        &lt;ConsignmentIdentifier&gt;150130000021&lt;/ConsignmentIdentifier&gt;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&lt;ConsignmentDescription&gt;JF_20150130_03&lt;/ConsignmentDescription&gt;</w:t>
            </w:r>
            <w:r w:rsidRPr="009B30A1">
              <w:br/>
              <w:t>                        &lt;CreatedDateTime&gt;2015-01-30T14:06:18.215+01:00&lt;/CreatedDateTime&gt;</w:t>
            </w:r>
            <w:r w:rsidRPr="009B30A1">
              <w:br/>
              <w:t>                        &lt;IsRead&gt;false&lt;/IsRead&gt;</w:t>
            </w:r>
            <w:r w:rsidRPr="009B30A1">
              <w:br/>
              <w:t>                    &lt;/Detail&gt;</w:t>
            </w:r>
            <w:r w:rsidRPr="009B30A1">
              <w:br/>
              <w:t>                    &lt;Detail&gt;</w:t>
            </w:r>
            <w:r w:rsidRPr="009B30A1">
              <w:br/>
              <w:t>                        &lt;ConsignmentIdentifier&gt;150130000013&lt;/ConsignmentIdentifier&gt;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&lt;ConsignmentDescription&gt;JF_20150130_02&lt;/ConsignmentDescription&gt;</w:t>
            </w:r>
            <w:r w:rsidRPr="009B30A1">
              <w:br/>
              <w:t>                        &lt;CreatedDateTime&gt;2015-01-30T14:05:21.207+01:00&lt;/CreatedDateTime&gt;</w:t>
            </w:r>
            <w:r w:rsidRPr="009B30A1">
              <w:br/>
              <w:t>                        &lt;IsRead&gt;false&lt;/IsRead&gt;</w:t>
            </w:r>
            <w:r w:rsidRPr="009B30A1">
              <w:br/>
              <w:t>                    &lt;/Detail&gt;</w:t>
            </w:r>
            <w:r w:rsidRPr="009B30A1">
              <w:br/>
              <w:t>                    &lt;Detail&gt;</w:t>
            </w:r>
            <w:r w:rsidRPr="009B30A1">
              <w:br/>
              <w:t>                        &lt;ConsignmentIdentifier&gt;150130000005&lt;/ConsignmentIdentifier&gt;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&lt;ConsignmentDescription&gt;JF_20150130_01&lt;/ConsignmentDescription&gt;</w:t>
            </w:r>
            <w:r w:rsidRPr="009B30A1">
              <w:br/>
              <w:t>                        &lt;CreatedDateTime&gt;2015-01-30T14:04:30.53+01:00&lt;/CreatedDateTime&gt;</w:t>
            </w:r>
            <w:r w:rsidRPr="009B30A1">
              <w:br/>
              <w:t>                        &lt;IsRead&gt;false&lt;/IsRead&gt;</w:t>
            </w:r>
            <w:r w:rsidRPr="009B30A1">
              <w:br/>
              <w:t>                    &lt;/Detail&gt;</w:t>
            </w:r>
            <w:r w:rsidRPr="009B30A1">
              <w:br/>
              <w:t>                    &lt;Detail&gt;</w:t>
            </w:r>
            <w:r w:rsidRPr="009B30A1">
              <w:br/>
              <w:t>                        &lt;ConsignmentIdentifier&gt;150128000005&lt;/ConsignmentIdentifier&gt;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&lt;ConsignmentDescription&gt;PV10 Žiadosť o vydanie licencie AGRIM 2801_1&lt;/ConsignmentDescription&gt;</w:t>
            </w:r>
            <w:r w:rsidRPr="009B30A1">
              <w:br/>
              <w:t>                        &lt;CreatedDateTime&gt;2015-01-28T08:55:09.591+01:00&lt;/CreatedDateTime&gt;</w:t>
            </w:r>
            <w:r w:rsidRPr="009B30A1">
              <w:br/>
              <w:t>                        &lt;IsRead&gt;false&lt;/IsRead&gt;</w:t>
            </w:r>
            <w:r w:rsidRPr="009B30A1">
              <w:br/>
              <w:t>                    &lt;/Detail&gt;</w:t>
            </w:r>
            <w:r w:rsidRPr="009B30A1">
              <w:br/>
              <w:t>                    &lt;TotalCount&gt;20&lt;/TotalCount&gt;</w:t>
            </w:r>
            <w:r w:rsidRPr="009B30A1">
              <w:br/>
              <w:t>                &lt;/ConsignmentList&gt;</w:t>
            </w:r>
            <w:r w:rsidRPr="009B30A1">
              <w:br/>
              <w:t>            &lt;/ConsignmentListExternResult&gt;</w:t>
            </w:r>
            <w:r w:rsidRPr="009B30A1">
              <w:br/>
              <w:t>        &lt;/ConsignmentListExternResponse&gt;</w:t>
            </w:r>
            <w:r w:rsidRPr="009B30A1">
              <w:br/>
              <w:t>    &lt;/soap:Body&gt;</w:t>
            </w:r>
            <w:r w:rsidRPr="009B30A1">
              <w:br/>
              <w:t>&lt;/soap:Envelope&gt;</w:t>
            </w:r>
          </w:p>
        </w:tc>
      </w:tr>
    </w:tbl>
    <w:p w14:paraId="60D275A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2ADF4E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F76A19" w14:textId="77777777" w:rsidR="00AD205C" w:rsidRDefault="002C259D" w:rsidP="00D24084">
            <w:r>
              <w:t>Názov metódy</w:t>
            </w:r>
          </w:p>
        </w:tc>
      </w:tr>
      <w:tr w:rsidR="00AD205C" w14:paraId="6708359A" w14:textId="77777777" w:rsidTr="00AD205C">
        <w:tc>
          <w:tcPr>
            <w:tcW w:w="9071" w:type="dxa"/>
            <w:tcMar>
              <w:top w:w="30" w:type="dxa"/>
              <w:left w:w="30" w:type="dxa"/>
              <w:bottom w:w="20" w:type="dxa"/>
              <w:right w:w="30" w:type="dxa"/>
            </w:tcMar>
          </w:tcPr>
          <w:p w14:paraId="069A42FA" w14:textId="77777777" w:rsidR="00AD205C" w:rsidRDefault="002C259D" w:rsidP="00D24084">
            <w:r>
              <w:t>ConsignmentObjectSimpleGet</w:t>
            </w:r>
          </w:p>
        </w:tc>
      </w:tr>
    </w:tbl>
    <w:p w14:paraId="40FD4B6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A31AF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42B54A" w14:textId="77777777" w:rsidR="00AD205C" w:rsidRPr="00222F7B" w:rsidRDefault="002C259D" w:rsidP="00D24084">
            <w:pPr>
              <w:rPr>
                <w:sz w:val="16"/>
                <w:szCs w:val="16"/>
              </w:rPr>
            </w:pPr>
            <w:r w:rsidRPr="00222F7B">
              <w:t>Request</w:t>
            </w:r>
          </w:p>
        </w:tc>
      </w:tr>
      <w:tr w:rsidR="00AD205C" w:rsidRPr="00222F7B" w14:paraId="067BBEC1" w14:textId="77777777" w:rsidTr="00AD205C">
        <w:tc>
          <w:tcPr>
            <w:tcW w:w="9071" w:type="dxa"/>
            <w:tcMar>
              <w:top w:w="30" w:type="dxa"/>
              <w:left w:w="30" w:type="dxa"/>
              <w:bottom w:w="20" w:type="dxa"/>
              <w:right w:w="30" w:type="dxa"/>
            </w:tcMar>
          </w:tcPr>
          <w:p w14:paraId="4F36DAFB" w14:textId="77777777" w:rsidR="00AD205C" w:rsidRPr="00222F7B" w:rsidRDefault="002C259D" w:rsidP="00D24084">
            <w:r w:rsidRPr="00222F7B">
              <w:t>&lt;s:Envelope xmlns:s="</w:t>
            </w:r>
            <w:hyperlink r:id="rId612" w:history="1">
              <w:r w:rsidRPr="00222F7B">
                <w:rPr>
                  <w:rStyle w:val="Hypertextovprepojenie"/>
                  <w:sz w:val="16"/>
                  <w:szCs w:val="16"/>
                </w:rPr>
                <w:t>http://schemas.xmlsoap.org/soap/envelope/</w:t>
              </w:r>
            </w:hyperlink>
            <w:r w:rsidRPr="00222F7B">
              <w:t>"&gt;</w:t>
            </w:r>
            <w:r w:rsidRPr="00222F7B">
              <w:br/>
              <w:t>    &lt;s:Body xmlns:xsi="</w:t>
            </w:r>
            <w:hyperlink r:id="rId613" w:history="1">
              <w:r w:rsidRPr="00222F7B">
                <w:rPr>
                  <w:rStyle w:val="Hypertextovprepojenie"/>
                  <w:sz w:val="16"/>
                  <w:szCs w:val="16"/>
                </w:rPr>
                <w:t>http://www.w3.org/2001/XMLSchema-instance</w:t>
              </w:r>
            </w:hyperlink>
            <w:r w:rsidRPr="00222F7B">
              <w:t>" xmlns:xsd="</w:t>
            </w:r>
            <w:hyperlink r:id="rId614" w:history="1">
              <w:r w:rsidRPr="00222F7B">
                <w:rPr>
                  <w:rStyle w:val="Hypertextovprepojenie"/>
                  <w:sz w:val="16"/>
                  <w:szCs w:val="16"/>
                </w:rPr>
                <w:t>http://www.w3.org/2001/XMLSchema</w:t>
              </w:r>
            </w:hyperlink>
            <w:r w:rsidRPr="00222F7B">
              <w:t>"&gt;</w:t>
            </w:r>
            <w:r w:rsidRPr="00222F7B">
              <w:br/>
              <w:t>        &lt;ConsignmentObjectSimpleGet xmlns="</w:t>
            </w:r>
            <w:hyperlink r:id="rId615" w:history="1">
              <w:r w:rsidRPr="00222F7B">
                <w:rPr>
                  <w:rStyle w:val="Hypertextovprepojenie"/>
                  <w:sz w:val="16"/>
                  <w:szCs w:val="16"/>
                </w:rPr>
                <w:t>http://www.ditec.sk/CEPEkr</w:t>
              </w:r>
            </w:hyperlink>
            <w:r w:rsidRPr="00222F7B">
              <w:t>"&gt;</w:t>
            </w:r>
            <w:r w:rsidRPr="00222F7B">
              <w:br/>
              <w:t>            &lt;consignmentIdentifier&gt;130114000041&lt;/consignmentIdentifier&gt;</w:t>
            </w:r>
            <w:r w:rsidRPr="00222F7B">
              <w:br/>
              <w:t>        &lt;/ConsignmentObjectSimpleGet&gt;</w:t>
            </w:r>
            <w:r w:rsidRPr="00222F7B">
              <w:br/>
              <w:t>    &lt;/s:Body&gt;</w:t>
            </w:r>
            <w:r w:rsidRPr="00222F7B">
              <w:br/>
              <w:t>&lt;/s:Envelope&gt;</w:t>
            </w:r>
          </w:p>
        </w:tc>
      </w:tr>
    </w:tbl>
    <w:p w14:paraId="5451B7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7091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F3A4E0" w14:textId="77777777" w:rsidR="00AD205C" w:rsidRPr="00222F7B" w:rsidRDefault="002C259D" w:rsidP="00D24084">
            <w:pPr>
              <w:rPr>
                <w:sz w:val="16"/>
                <w:szCs w:val="16"/>
              </w:rPr>
            </w:pPr>
            <w:r w:rsidRPr="00222F7B">
              <w:t>Response</w:t>
            </w:r>
          </w:p>
        </w:tc>
      </w:tr>
      <w:tr w:rsidR="00AD205C" w:rsidRPr="00222F7B" w14:paraId="19E3A26E" w14:textId="77777777" w:rsidTr="00AD205C">
        <w:tc>
          <w:tcPr>
            <w:tcW w:w="9071" w:type="dxa"/>
            <w:tcMar>
              <w:top w:w="30" w:type="dxa"/>
              <w:left w:w="30" w:type="dxa"/>
              <w:bottom w:w="20" w:type="dxa"/>
              <w:right w:w="30" w:type="dxa"/>
            </w:tcMar>
          </w:tcPr>
          <w:p w14:paraId="623EAF9A" w14:textId="77777777" w:rsidR="00AD205C" w:rsidRPr="00222F7B" w:rsidRDefault="002C259D" w:rsidP="00D24084">
            <w:r w:rsidRPr="00222F7B">
              <w:t>&lt;?xml version="1.0" encoding="utf-8"?&gt;</w:t>
            </w:r>
            <w:r w:rsidRPr="00222F7B">
              <w:br/>
              <w:t>&lt;soap:Envelope xmlns:soap="</w:t>
            </w:r>
            <w:hyperlink r:id="rId616" w:history="1">
              <w:r w:rsidRPr="00222F7B">
                <w:rPr>
                  <w:rStyle w:val="Hypertextovprepojenie"/>
                  <w:sz w:val="16"/>
                  <w:szCs w:val="16"/>
                </w:rPr>
                <w:t>http://schemas.xmlsoap.org/soap/envelope/</w:t>
              </w:r>
            </w:hyperlink>
            <w:r w:rsidRPr="00222F7B">
              <w:t>" xmlns:xsi="</w:t>
            </w:r>
            <w:hyperlink r:id="rId617" w:history="1">
              <w:r w:rsidRPr="00222F7B">
                <w:rPr>
                  <w:rStyle w:val="Hypertextovprepojenie"/>
                  <w:sz w:val="16"/>
                  <w:szCs w:val="16"/>
                </w:rPr>
                <w:t>http://www.w3.org/2001/XMLSchema-instance</w:t>
              </w:r>
            </w:hyperlink>
            <w:r w:rsidRPr="00222F7B">
              <w:t>" xmlns:xsd="</w:t>
            </w:r>
            <w:hyperlink r:id="rId618" w:history="1">
              <w:r w:rsidRPr="00222F7B">
                <w:rPr>
                  <w:rStyle w:val="Hypertextovprepojenie"/>
                  <w:sz w:val="16"/>
                  <w:szCs w:val="16"/>
                </w:rPr>
                <w:t>http://www.w3.org/2001/XMLSchema</w:t>
              </w:r>
            </w:hyperlink>
            <w:r w:rsidRPr="00222F7B">
              <w:t>"&gt;</w:t>
            </w:r>
            <w:r w:rsidRPr="00222F7B">
              <w:br/>
              <w:t>    &lt;soap:Body&gt;</w:t>
            </w:r>
            <w:r w:rsidRPr="00222F7B">
              <w:br/>
              <w:t>        &lt;ConsignmentObjectSimpleGetResponse xmlns="</w:t>
            </w:r>
            <w:hyperlink r:id="rId619" w:history="1">
              <w:r w:rsidRPr="00222F7B">
                <w:rPr>
                  <w:rStyle w:val="Hypertextovprepojenie"/>
                  <w:sz w:val="16"/>
                  <w:szCs w:val="16"/>
                </w:rPr>
                <w:t>http://www.ditec.sk/CEPEkr</w:t>
              </w:r>
            </w:hyperlink>
            <w:r w:rsidRPr="00222F7B">
              <w:t>"&gt;</w:t>
            </w:r>
            <w:r w:rsidRPr="00222F7B">
              <w:br/>
              <w:t>            &lt;ConsignmentObjectSimpleGetResult&gt;</w:t>
            </w:r>
            <w:r w:rsidRPr="00222F7B">
              <w:br/>
              <w:t>                &lt;Code xmlns="</w:t>
            </w:r>
            <w:hyperlink w:anchor="scroll-bookmark-201" w:history="1">
              <w:r w:rsidRPr="00222F7B">
                <w:rPr>
                  <w:rStyle w:val="Hypertextovprepojenie"/>
                  <w:sz w:val="16"/>
                  <w:szCs w:val="16"/>
                </w:rPr>
                <w:t>http://www.ditec.sk/ICEPEkr"&gt;0&lt;/Code</w:t>
              </w:r>
            </w:hyperlink>
            <w:r w:rsidRPr="00222F7B">
              <w:t>&gt;</w:t>
            </w:r>
            <w:r w:rsidRPr="00222F7B">
              <w:br/>
              <w:t>                &lt;Description xmlns="</w:t>
            </w:r>
            <w:hyperlink w:anchor="scroll-bookmark-201" w:history="1">
              <w:r w:rsidRPr="00222F7B">
                <w:rPr>
                  <w:rStyle w:val="Hypertextovprepojenie"/>
                  <w:sz w:val="16"/>
                  <w:szCs w:val="16"/>
                </w:rPr>
                <w:t>http://www.ditec.sk/ICEPEkr"&gt;OK&lt;/Description</w:t>
              </w:r>
            </w:hyperlink>
            <w:r w:rsidRPr="00222F7B">
              <w:t>&gt;</w:t>
            </w:r>
            <w:r w:rsidRPr="00222F7B">
              <w:br/>
              <w:t>                &lt;ConsignmentDetail xmlns="</w:t>
            </w:r>
            <w:hyperlink r:id="rId620" w:history="1">
              <w:r w:rsidRPr="00222F7B">
                <w:rPr>
                  <w:rStyle w:val="Hypertextovprepojenie"/>
                  <w:sz w:val="16"/>
                  <w:szCs w:val="16"/>
                </w:rPr>
                <w:t>http://www.ditec.sk/ICEPEkr</w:t>
              </w:r>
            </w:hyperlink>
            <w:r w:rsidRPr="00222F7B">
              <w:t>"&gt;</w:t>
            </w:r>
            <w:r w:rsidRPr="00222F7B">
              <w:br/>
              <w:t>                    &lt;ConsignmentType/&gt;</w:t>
            </w:r>
            <w:r w:rsidRPr="00222F7B">
              <w:br/>
              <w:t>                    &lt;SubjectType&gt;0&lt;/SubjectType&gt;</w:t>
            </w:r>
            <w:r w:rsidRPr="00222F7B">
              <w:br/>
              <w:t>                    &lt;SubjectID&gt;3db99c34-ed5a-3d4f-8b3a-c7620e9c314c&lt;/SubjectID&gt;</w:t>
            </w:r>
            <w:r w:rsidRPr="00222F7B">
              <w:br/>
              <w:t>                    &lt;SubjectName&gt;AGREXIM, s.r.o. &lt;/SubjectName&gt;</w:t>
            </w:r>
            <w:r w:rsidRPr="00222F7B">
              <w:br/>
              <w:t>                    &lt;ConsignmentExternalCode&gt;Z_MPRV_PPA_0025_v1.0&lt;/ConsignmentExternalCode&gt;</w:t>
            </w:r>
            <w:r w:rsidRPr="00222F7B">
              <w:br/>
              <w:t>                    &lt;ConsignmentTypeName&gt;Vyžiadanie podkladov ku žiadosti o registráciu vývozcu - dovozcu&lt;/ConsignmentTypeName&gt;</w:t>
            </w:r>
            <w:r w:rsidRPr="00222F7B">
              <w:br/>
              <w:t>                    &lt;CreatedDateTime&gt;2013-01-14T14:54:31.929&lt;/CreatedDateTime&gt;</w:t>
            </w:r>
            <w:r w:rsidRPr="00222F7B">
              <w:br/>
              <w:t>                    &lt;IsRead&gt;false&lt;/IsRead&gt;</w:t>
            </w:r>
            <w:r w:rsidRPr="00222F7B">
              <w:br/>
              <w:t>                    &lt;XmlData&gt;&amp;lt;Registration Id="Z_MPRV_PPA_0025_v1.0" xmlns="</w:t>
            </w:r>
            <w:hyperlink r:id="rId621" w:history="1">
              <w:r w:rsidRPr="00222F7B">
                <w:rPr>
                  <w:rStyle w:val="Hypertextovprepojenie"/>
                  <w:sz w:val="16"/>
                  <w:szCs w:val="16"/>
                </w:rPr>
                <w:t>http://www.ditec.sk/ekr/registration/v1.0</w:t>
              </w:r>
            </w:hyperlink>
            <w:r w:rsidRPr="00222F7B">
              <w:t>" ExternalIdentifier="" BusinessIdentifier="" Description=""&amp;gt;&amp;lt;DocumentUnauthorized Id="S_MPRV_PPA_0025_v1.0" xmlns="</w:t>
            </w:r>
            <w:hyperlink w:anchor="scroll-bookmark-201" w:history="1">
              <w:r w:rsidRPr="00222F7B">
                <w:rPr>
                  <w:rStyle w:val="Hypertextovprepojenie"/>
                  <w:sz w:val="16"/>
                  <w:szCs w:val="16"/>
                </w:rPr>
                <w:t>http://www.ditec.sk/ekr/unauthorized/v1.0"&amp;gt;&amp;lt;Object</w:t>
              </w:r>
            </w:hyperlink>
            <w:r w:rsidRPr="00222F7B">
              <w:t xml:space="preserve"> Identifier="</w:t>
            </w:r>
            <w:hyperlink r:id="rId622" w:history="1">
              <w:r w:rsidRPr="00222F7B">
                <w:rPr>
                  <w:rStyle w:val="Hypertextovprepojenie"/>
                  <w:sz w:val="16"/>
                  <w:szCs w:val="16"/>
                </w:rPr>
                <w:t>http://www.cep.sk/xsd/O_VSEOB_10008_v1.0.xsd</w:t>
              </w:r>
            </w:hyperlink>
            <w:r w:rsidRPr="00222F7B">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222F7B">
              <w:br/>
              <w:t>                    &lt;ConsignmentState&gt;Vybavená&lt;/ConsignmentState&gt;</w:t>
            </w:r>
            <w:r w:rsidRPr="00222F7B">
              <w:br/>
              <w:t>                &lt;/ConsignmentDetail&gt;</w:t>
            </w:r>
            <w:r w:rsidRPr="00222F7B">
              <w:br/>
              <w:t>            &lt;/ConsignmentObjectSimpleGetResult&gt;</w:t>
            </w:r>
            <w:r w:rsidRPr="00222F7B">
              <w:br/>
              <w:t>        &lt;/ConsignmentObjectSimpleGetResponse&gt;</w:t>
            </w:r>
            <w:r w:rsidRPr="00222F7B">
              <w:br/>
              <w:t>    &lt;/soap:Body&gt;</w:t>
            </w:r>
            <w:r w:rsidRPr="00222F7B">
              <w:br/>
              <w:t>&lt;/soap:Envelope&gt;</w:t>
            </w:r>
          </w:p>
        </w:tc>
      </w:tr>
    </w:tbl>
    <w:p w14:paraId="4CDB16A0" w14:textId="540F4B2D" w:rsidR="00AD205C" w:rsidRDefault="002C259D" w:rsidP="00D24084">
      <w:pPr>
        <w:pStyle w:val="Nadpis4"/>
      </w:pPr>
      <w:bookmarkStart w:id="276" w:name="scroll-bookmark-211"/>
      <w:r>
        <w:lastRenderedPageBreak/>
        <w:t>Popis výnimiek</w:t>
      </w:r>
      <w:bookmarkEnd w:id="27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7F7FF139"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BFFC89A" w14:textId="77777777" w:rsidR="00AD205C" w:rsidRDefault="002C259D" w:rsidP="00D24084">
            <w:r>
              <w:t>Kód</w:t>
            </w:r>
          </w:p>
        </w:tc>
        <w:tc>
          <w:tcPr>
            <w:tcW w:w="3628" w:type="dxa"/>
            <w:tcMar>
              <w:top w:w="30" w:type="dxa"/>
              <w:left w:w="30" w:type="dxa"/>
              <w:bottom w:w="20" w:type="dxa"/>
              <w:right w:w="30" w:type="dxa"/>
            </w:tcMar>
          </w:tcPr>
          <w:p w14:paraId="6EBF7291" w14:textId="77777777" w:rsidR="00AD205C" w:rsidRDefault="002C259D" w:rsidP="00D24084">
            <w:r>
              <w:t>Popís</w:t>
            </w:r>
          </w:p>
        </w:tc>
        <w:tc>
          <w:tcPr>
            <w:tcW w:w="3628" w:type="dxa"/>
            <w:tcMar>
              <w:top w:w="30" w:type="dxa"/>
              <w:left w:w="30" w:type="dxa"/>
              <w:bottom w:w="20" w:type="dxa"/>
              <w:right w:w="30" w:type="dxa"/>
            </w:tcMar>
          </w:tcPr>
          <w:p w14:paraId="419B0E7A" w14:textId="77777777" w:rsidR="00AD205C" w:rsidRDefault="002C259D" w:rsidP="00D24084">
            <w:r>
              <w:t>Špecifikácia chyby</w:t>
            </w:r>
          </w:p>
        </w:tc>
        <w:tc>
          <w:tcPr>
            <w:tcW w:w="907" w:type="dxa"/>
            <w:tcMar>
              <w:top w:w="30" w:type="dxa"/>
              <w:left w:w="30" w:type="dxa"/>
              <w:bottom w:w="20" w:type="dxa"/>
              <w:right w:w="30" w:type="dxa"/>
            </w:tcMar>
          </w:tcPr>
          <w:p w14:paraId="74872413" w14:textId="77777777" w:rsidR="00AD205C" w:rsidRDefault="002C259D" w:rsidP="00D24084">
            <w:r>
              <w:t>Typ chyby</w:t>
            </w:r>
          </w:p>
        </w:tc>
      </w:tr>
      <w:tr w:rsidR="00AD205C" w14:paraId="7ACAC0C9" w14:textId="77777777" w:rsidTr="00AD205C">
        <w:tc>
          <w:tcPr>
            <w:tcW w:w="907" w:type="dxa"/>
            <w:tcMar>
              <w:top w:w="30" w:type="dxa"/>
              <w:left w:w="30" w:type="dxa"/>
              <w:bottom w:w="20" w:type="dxa"/>
              <w:right w:w="30" w:type="dxa"/>
            </w:tcMar>
          </w:tcPr>
          <w:p w14:paraId="6A560F84" w14:textId="77777777" w:rsidR="00AD205C" w:rsidRDefault="002C259D" w:rsidP="00D24084">
            <w:r>
              <w:t>-1</w:t>
            </w:r>
          </w:p>
        </w:tc>
        <w:tc>
          <w:tcPr>
            <w:tcW w:w="3628" w:type="dxa"/>
            <w:tcMar>
              <w:top w:w="30" w:type="dxa"/>
              <w:left w:w="30" w:type="dxa"/>
              <w:bottom w:w="20" w:type="dxa"/>
              <w:right w:w="30" w:type="dxa"/>
            </w:tcMar>
          </w:tcPr>
          <w:p w14:paraId="029E25E1" w14:textId="77777777" w:rsidR="00AD205C" w:rsidRDefault="002C259D" w:rsidP="00D24084">
            <w:r>
              <w:t>Interná chyba</w:t>
            </w:r>
          </w:p>
        </w:tc>
        <w:tc>
          <w:tcPr>
            <w:tcW w:w="3628" w:type="dxa"/>
            <w:tcMar>
              <w:top w:w="30" w:type="dxa"/>
              <w:left w:w="30" w:type="dxa"/>
              <w:bottom w:w="20" w:type="dxa"/>
              <w:right w:w="30" w:type="dxa"/>
            </w:tcMar>
          </w:tcPr>
          <w:p w14:paraId="081FE3EF" w14:textId="77777777" w:rsidR="00AD205C" w:rsidRDefault="002C259D" w:rsidP="00D24084">
            <w:r>
              <w:t>Interná chyba</w:t>
            </w:r>
          </w:p>
        </w:tc>
        <w:tc>
          <w:tcPr>
            <w:tcW w:w="907" w:type="dxa"/>
            <w:tcMar>
              <w:top w:w="30" w:type="dxa"/>
              <w:left w:w="30" w:type="dxa"/>
              <w:bottom w:w="20" w:type="dxa"/>
              <w:right w:w="30" w:type="dxa"/>
            </w:tcMar>
          </w:tcPr>
          <w:p w14:paraId="4A780E55" w14:textId="77777777" w:rsidR="00AD205C" w:rsidRDefault="002C259D" w:rsidP="00D24084">
            <w:r>
              <w:t>Biznis</w:t>
            </w:r>
          </w:p>
        </w:tc>
      </w:tr>
      <w:tr w:rsidR="00AD205C" w14:paraId="05028D8F" w14:textId="77777777" w:rsidTr="00AD205C">
        <w:tc>
          <w:tcPr>
            <w:tcW w:w="907" w:type="dxa"/>
            <w:tcMar>
              <w:top w:w="30" w:type="dxa"/>
              <w:left w:w="30" w:type="dxa"/>
              <w:bottom w:w="20" w:type="dxa"/>
              <w:right w:w="30" w:type="dxa"/>
            </w:tcMar>
          </w:tcPr>
          <w:p w14:paraId="4F52E1D8" w14:textId="77777777" w:rsidR="00AD205C" w:rsidRDefault="002C259D" w:rsidP="00D24084">
            <w:r>
              <w:t>-219</w:t>
            </w:r>
            <w:r>
              <w:br/>
            </w:r>
          </w:p>
        </w:tc>
        <w:tc>
          <w:tcPr>
            <w:tcW w:w="3628" w:type="dxa"/>
            <w:tcMar>
              <w:top w:w="30" w:type="dxa"/>
              <w:left w:w="30" w:type="dxa"/>
              <w:bottom w:w="20" w:type="dxa"/>
              <w:right w:w="30" w:type="dxa"/>
            </w:tcMar>
          </w:tcPr>
          <w:p w14:paraId="39AEFB01" w14:textId="77777777" w:rsidR="00AD205C" w:rsidRDefault="002C259D" w:rsidP="00D24084">
            <w:r>
              <w:t>Záznam nebol nájdený.</w:t>
            </w:r>
          </w:p>
        </w:tc>
        <w:tc>
          <w:tcPr>
            <w:tcW w:w="3628" w:type="dxa"/>
            <w:tcMar>
              <w:top w:w="30" w:type="dxa"/>
              <w:left w:w="30" w:type="dxa"/>
              <w:bottom w:w="20" w:type="dxa"/>
              <w:right w:w="30" w:type="dxa"/>
            </w:tcMar>
          </w:tcPr>
          <w:p w14:paraId="08E01F8C" w14:textId="77777777" w:rsidR="00AD205C" w:rsidRDefault="002C259D" w:rsidP="00D24084">
            <w:r>
              <w:t>Záznam nebol nájdený.</w:t>
            </w:r>
          </w:p>
        </w:tc>
        <w:tc>
          <w:tcPr>
            <w:tcW w:w="907" w:type="dxa"/>
            <w:tcMar>
              <w:top w:w="30" w:type="dxa"/>
              <w:left w:w="30" w:type="dxa"/>
              <w:bottom w:w="20" w:type="dxa"/>
              <w:right w:w="30" w:type="dxa"/>
            </w:tcMar>
          </w:tcPr>
          <w:p w14:paraId="1926EA98" w14:textId="77777777" w:rsidR="00AD205C" w:rsidRDefault="002C259D" w:rsidP="00D24084">
            <w:r>
              <w:t>Biznis</w:t>
            </w:r>
          </w:p>
        </w:tc>
      </w:tr>
      <w:tr w:rsidR="00AD205C" w14:paraId="6918EBBE" w14:textId="77777777" w:rsidTr="00AD205C">
        <w:tc>
          <w:tcPr>
            <w:tcW w:w="907" w:type="dxa"/>
            <w:tcMar>
              <w:top w:w="30" w:type="dxa"/>
              <w:left w:w="30" w:type="dxa"/>
              <w:bottom w:w="20" w:type="dxa"/>
              <w:right w:w="30" w:type="dxa"/>
            </w:tcMar>
          </w:tcPr>
          <w:p w14:paraId="4DFD4D3D" w14:textId="77777777" w:rsidR="00AD205C" w:rsidRDefault="002C259D" w:rsidP="00D24084">
            <w:r>
              <w:t>-213</w:t>
            </w:r>
          </w:p>
        </w:tc>
        <w:tc>
          <w:tcPr>
            <w:tcW w:w="3628" w:type="dxa"/>
            <w:tcMar>
              <w:top w:w="30" w:type="dxa"/>
              <w:left w:w="30" w:type="dxa"/>
              <w:bottom w:w="20" w:type="dxa"/>
              <w:right w:w="30" w:type="dxa"/>
            </w:tcMar>
          </w:tcPr>
          <w:p w14:paraId="0988F009"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656D38B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25040B" w14:textId="77777777" w:rsidR="00AD205C" w:rsidRDefault="002C259D" w:rsidP="00D24084">
            <w:r>
              <w:t>Biznis</w:t>
            </w:r>
          </w:p>
        </w:tc>
      </w:tr>
      <w:tr w:rsidR="00AD205C" w14:paraId="711D0A1D" w14:textId="77777777" w:rsidTr="00AD205C">
        <w:tc>
          <w:tcPr>
            <w:tcW w:w="907" w:type="dxa"/>
            <w:tcMar>
              <w:top w:w="30" w:type="dxa"/>
              <w:left w:w="30" w:type="dxa"/>
              <w:bottom w:w="20" w:type="dxa"/>
              <w:right w:w="30" w:type="dxa"/>
            </w:tcMar>
          </w:tcPr>
          <w:p w14:paraId="7C18B861" w14:textId="77777777" w:rsidR="00AD205C" w:rsidRDefault="002C259D" w:rsidP="00D24084">
            <w:r>
              <w:t>-218</w:t>
            </w:r>
          </w:p>
        </w:tc>
        <w:tc>
          <w:tcPr>
            <w:tcW w:w="3628" w:type="dxa"/>
            <w:tcMar>
              <w:top w:w="30" w:type="dxa"/>
              <w:left w:w="30" w:type="dxa"/>
              <w:bottom w:w="20" w:type="dxa"/>
              <w:right w:w="30" w:type="dxa"/>
            </w:tcMar>
          </w:tcPr>
          <w:p w14:paraId="5B6651B4"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7F5958F4"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21B67E6E" w14:textId="77777777" w:rsidR="00AD205C" w:rsidRDefault="002C259D" w:rsidP="00D24084">
            <w:r>
              <w:t>Biznis</w:t>
            </w:r>
          </w:p>
        </w:tc>
      </w:tr>
    </w:tbl>
    <w:p w14:paraId="0219F7AB" w14:textId="77777777" w:rsidR="005928AC" w:rsidRDefault="005928AC" w:rsidP="00D24084"/>
    <w:p w14:paraId="393F1BC9" w14:textId="60CE4675" w:rsidR="00AD205C" w:rsidRDefault="002C259D" w:rsidP="00D24084">
      <w:pPr>
        <w:pStyle w:val="Nadpis2"/>
      </w:pPr>
      <w:bookmarkStart w:id="277" w:name="scroll-bookmark-212"/>
      <w:bookmarkStart w:id="278" w:name="_Toc101774422"/>
      <w:r>
        <w:t>Podanie príloh k dovoznému colnému vyhláseniu</w:t>
      </w:r>
      <w:bookmarkEnd w:id="277"/>
      <w:bookmarkEnd w:id="278"/>
    </w:p>
    <w:tbl>
      <w:tblPr>
        <w:tblStyle w:val="ScrollTableNormal"/>
        <w:tblW w:w="0" w:type="auto"/>
        <w:tblLayout w:type="fixed"/>
        <w:tblLook w:val="0000" w:firstRow="0" w:lastRow="0" w:firstColumn="0" w:lastColumn="0" w:noHBand="0" w:noVBand="0"/>
      </w:tblPr>
      <w:tblGrid>
        <w:gridCol w:w="2268"/>
        <w:gridCol w:w="6803"/>
      </w:tblGrid>
      <w:tr w:rsidR="00AD205C" w14:paraId="33D4A893" w14:textId="77777777" w:rsidTr="00AD205C">
        <w:tc>
          <w:tcPr>
            <w:tcW w:w="2268" w:type="dxa"/>
            <w:tcMar>
              <w:top w:w="30" w:type="dxa"/>
              <w:left w:w="30" w:type="dxa"/>
              <w:bottom w:w="20" w:type="dxa"/>
              <w:right w:w="30" w:type="dxa"/>
            </w:tcMar>
          </w:tcPr>
          <w:p w14:paraId="4519BE7F" w14:textId="77777777" w:rsidR="00AD205C" w:rsidRDefault="002C259D" w:rsidP="00D24084">
            <w:r>
              <w:t>Verzia služby</w:t>
            </w:r>
          </w:p>
        </w:tc>
        <w:tc>
          <w:tcPr>
            <w:tcW w:w="6803" w:type="dxa"/>
            <w:tcMar>
              <w:top w:w="30" w:type="dxa"/>
              <w:left w:w="30" w:type="dxa"/>
              <w:bottom w:w="20" w:type="dxa"/>
              <w:right w:w="30" w:type="dxa"/>
            </w:tcMar>
          </w:tcPr>
          <w:p w14:paraId="07ADDBC4" w14:textId="77777777" w:rsidR="00AD205C" w:rsidRDefault="002C259D" w:rsidP="00D24084">
            <w:r>
              <w:t>1.0</w:t>
            </w:r>
          </w:p>
        </w:tc>
      </w:tr>
      <w:tr w:rsidR="00AD205C" w14:paraId="117B26A8" w14:textId="77777777" w:rsidTr="00AD205C">
        <w:tc>
          <w:tcPr>
            <w:tcW w:w="2268" w:type="dxa"/>
            <w:tcMar>
              <w:top w:w="30" w:type="dxa"/>
              <w:left w:w="30" w:type="dxa"/>
              <w:bottom w:w="20" w:type="dxa"/>
              <w:right w:w="30" w:type="dxa"/>
            </w:tcMar>
          </w:tcPr>
          <w:p w14:paraId="0053D5FD" w14:textId="77777777" w:rsidR="00AD205C" w:rsidRDefault="002C259D" w:rsidP="00D24084">
            <w:r>
              <w:t>Popis služby</w:t>
            </w:r>
          </w:p>
        </w:tc>
        <w:tc>
          <w:tcPr>
            <w:tcW w:w="6803" w:type="dxa"/>
            <w:tcMar>
              <w:top w:w="30" w:type="dxa"/>
              <w:left w:w="30" w:type="dxa"/>
              <w:bottom w:w="20" w:type="dxa"/>
              <w:right w:w="30" w:type="dxa"/>
            </w:tcMar>
          </w:tcPr>
          <w:p w14:paraId="2B45026F" w14:textId="77777777" w:rsidR="00AD205C" w:rsidRDefault="002C259D" w:rsidP="00D24084">
            <w:r>
              <w:t>Služba umožní podať pílohy k dovozným colným vyhláseniam.</w:t>
            </w:r>
          </w:p>
        </w:tc>
      </w:tr>
      <w:tr w:rsidR="00AD205C" w14:paraId="169EAB75" w14:textId="77777777" w:rsidTr="00AD205C">
        <w:tc>
          <w:tcPr>
            <w:tcW w:w="2268" w:type="dxa"/>
            <w:tcMar>
              <w:top w:w="30" w:type="dxa"/>
              <w:left w:w="30" w:type="dxa"/>
              <w:bottom w:w="20" w:type="dxa"/>
              <w:right w:w="30" w:type="dxa"/>
            </w:tcMar>
          </w:tcPr>
          <w:p w14:paraId="3C86C416" w14:textId="77777777" w:rsidR="00AD205C" w:rsidRDefault="002C259D" w:rsidP="00D24084">
            <w:r>
              <w:t>ISVS / Modul</w:t>
            </w:r>
          </w:p>
        </w:tc>
        <w:tc>
          <w:tcPr>
            <w:tcW w:w="6803" w:type="dxa"/>
            <w:tcMar>
              <w:top w:w="30" w:type="dxa"/>
              <w:left w:w="30" w:type="dxa"/>
              <w:bottom w:w="20" w:type="dxa"/>
              <w:right w:w="30" w:type="dxa"/>
            </w:tcMar>
          </w:tcPr>
          <w:p w14:paraId="191D5DA8" w14:textId="77777777" w:rsidR="00AD205C" w:rsidRDefault="002C259D" w:rsidP="00D24084">
            <w:r>
              <w:t>IS CEP</w:t>
            </w:r>
          </w:p>
        </w:tc>
      </w:tr>
    </w:tbl>
    <w:p w14:paraId="60246E89" w14:textId="360E6360" w:rsidR="00AD205C" w:rsidRDefault="002C259D" w:rsidP="00D24084">
      <w:pPr>
        <w:pStyle w:val="Nadpis3"/>
      </w:pPr>
      <w:bookmarkStart w:id="279" w:name="scroll-bookmark-213"/>
      <w:bookmarkStart w:id="280" w:name="_Toc101774423"/>
      <w:r>
        <w:t>Procesné/logické údaje</w:t>
      </w:r>
      <w:bookmarkEnd w:id="279"/>
      <w:bookmarkEnd w:id="280"/>
    </w:p>
    <w:p w14:paraId="70B15F19" w14:textId="0116A6F7" w:rsidR="00AD205C" w:rsidRDefault="002C259D" w:rsidP="00D24084">
      <w:pPr>
        <w:pStyle w:val="Nadpis4"/>
      </w:pPr>
      <w:bookmarkStart w:id="281" w:name="scroll-bookmark-214"/>
      <w:r>
        <w:t>Procesný tok / biznis logika služby</w:t>
      </w:r>
      <w:bookmarkEnd w:id="281"/>
    </w:p>
    <w:p w14:paraId="5F9A4069" w14:textId="77777777" w:rsidR="00AD205C" w:rsidRDefault="002C259D" w:rsidP="00D24084">
      <w:r>
        <w:t>Služba poskytuje rozhranie pre prijatie podania z externého systému pre potreby prijatia príloh k dovozným colným vyhláseniíam.</w:t>
      </w:r>
      <w:r>
        <w:br/>
        <w:t>Podanie obsahuje hlavný dokument – správu SK412 - Elektronické prílohy colných vyhlásení a samotné prílohy. Povolený formát pre prílohy je pdf.</w:t>
      </w:r>
      <w:r>
        <w:br/>
      </w:r>
      <w:r>
        <w:br/>
        <w:t>Služba je synchrónna a je určená pre IS podnikateľa.</w:t>
      </w:r>
    </w:p>
    <w:p w14:paraId="3BA5DF93" w14:textId="13E1FE49" w:rsidR="00AD205C" w:rsidRDefault="002C259D" w:rsidP="00D24084">
      <w:pPr>
        <w:pStyle w:val="Nadpis4"/>
      </w:pPr>
      <w:bookmarkStart w:id="282" w:name="scroll-bookmark-215"/>
      <w:r>
        <w:t>Operácie poskytovanej služby</w:t>
      </w:r>
      <w:bookmarkEnd w:id="282"/>
    </w:p>
    <w:tbl>
      <w:tblPr>
        <w:tblStyle w:val="ScrollTableNormal"/>
        <w:tblW w:w="9071" w:type="dxa"/>
        <w:tblLayout w:type="fixed"/>
        <w:tblLook w:val="0020" w:firstRow="1" w:lastRow="0" w:firstColumn="0" w:lastColumn="0" w:noHBand="0" w:noVBand="0"/>
      </w:tblPr>
      <w:tblGrid>
        <w:gridCol w:w="1814"/>
        <w:gridCol w:w="2292"/>
        <w:gridCol w:w="992"/>
        <w:gridCol w:w="1985"/>
        <w:gridCol w:w="1988"/>
      </w:tblGrid>
      <w:tr w:rsidR="00AD205C" w14:paraId="432DC1A0" w14:textId="77777777" w:rsidTr="00222F7B">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7EE5AA" w14:textId="77777777" w:rsidR="00AD205C" w:rsidRDefault="002C259D" w:rsidP="00D24084">
            <w:r>
              <w:t>Názov operácie</w:t>
            </w:r>
          </w:p>
        </w:tc>
        <w:tc>
          <w:tcPr>
            <w:tcW w:w="2292" w:type="dxa"/>
            <w:tcMar>
              <w:top w:w="30" w:type="dxa"/>
              <w:left w:w="30" w:type="dxa"/>
              <w:bottom w:w="20" w:type="dxa"/>
              <w:right w:w="30" w:type="dxa"/>
            </w:tcMar>
          </w:tcPr>
          <w:p w14:paraId="503D8DBD" w14:textId="77777777" w:rsidR="00AD205C" w:rsidRDefault="002C259D" w:rsidP="00D24084">
            <w:r>
              <w:t>Popis operácie</w:t>
            </w:r>
          </w:p>
        </w:tc>
        <w:tc>
          <w:tcPr>
            <w:tcW w:w="992" w:type="dxa"/>
            <w:tcMar>
              <w:top w:w="30" w:type="dxa"/>
              <w:left w:w="30" w:type="dxa"/>
              <w:bottom w:w="20" w:type="dxa"/>
              <w:right w:w="30" w:type="dxa"/>
            </w:tcMar>
          </w:tcPr>
          <w:p w14:paraId="64736379" w14:textId="77777777" w:rsidR="00AD205C" w:rsidRDefault="002C259D" w:rsidP="00D24084">
            <w:r>
              <w:t>Poradie</w:t>
            </w:r>
          </w:p>
        </w:tc>
        <w:tc>
          <w:tcPr>
            <w:tcW w:w="1985" w:type="dxa"/>
            <w:tcMar>
              <w:top w:w="30" w:type="dxa"/>
              <w:left w:w="30" w:type="dxa"/>
              <w:bottom w:w="20" w:type="dxa"/>
              <w:right w:w="30" w:type="dxa"/>
            </w:tcMar>
          </w:tcPr>
          <w:p w14:paraId="39BC14AA" w14:textId="77777777" w:rsidR="00AD205C" w:rsidRDefault="002C259D" w:rsidP="00D24084">
            <w:r>
              <w:t>Vstupné parametre</w:t>
            </w:r>
          </w:p>
        </w:tc>
        <w:tc>
          <w:tcPr>
            <w:tcW w:w="1988" w:type="dxa"/>
            <w:tcMar>
              <w:top w:w="30" w:type="dxa"/>
              <w:left w:w="30" w:type="dxa"/>
              <w:bottom w:w="20" w:type="dxa"/>
              <w:right w:w="30" w:type="dxa"/>
            </w:tcMar>
          </w:tcPr>
          <w:p w14:paraId="7F719353" w14:textId="77777777" w:rsidR="00AD205C" w:rsidRDefault="002C259D" w:rsidP="00D24084">
            <w:r>
              <w:t>Vystupné parametre</w:t>
            </w:r>
          </w:p>
        </w:tc>
      </w:tr>
      <w:tr w:rsidR="00AD205C" w14:paraId="29BBE002" w14:textId="77777777" w:rsidTr="00222F7B">
        <w:tc>
          <w:tcPr>
            <w:tcW w:w="1814" w:type="dxa"/>
            <w:tcMar>
              <w:top w:w="30" w:type="dxa"/>
              <w:left w:w="30" w:type="dxa"/>
              <w:bottom w:w="20" w:type="dxa"/>
              <w:right w:w="30" w:type="dxa"/>
            </w:tcMar>
          </w:tcPr>
          <w:p w14:paraId="4D69F54F" w14:textId="77777777" w:rsidR="00AD205C" w:rsidRDefault="002C259D" w:rsidP="00D24084">
            <w:r>
              <w:t>RecieveMessageFromExternalSystem</w:t>
            </w:r>
          </w:p>
        </w:tc>
        <w:tc>
          <w:tcPr>
            <w:tcW w:w="2292" w:type="dxa"/>
            <w:tcMar>
              <w:top w:w="30" w:type="dxa"/>
              <w:left w:w="30" w:type="dxa"/>
              <w:bottom w:w="20" w:type="dxa"/>
              <w:right w:w="30" w:type="dxa"/>
            </w:tcMar>
          </w:tcPr>
          <w:p w14:paraId="74F4BDE6"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6C261777" w14:textId="77777777" w:rsidR="00AD205C" w:rsidRDefault="002C259D" w:rsidP="00D24084">
            <w:r>
              <w:t>1</w:t>
            </w:r>
          </w:p>
        </w:tc>
        <w:tc>
          <w:tcPr>
            <w:tcW w:w="1985" w:type="dxa"/>
            <w:tcMar>
              <w:top w:w="30" w:type="dxa"/>
              <w:left w:w="30" w:type="dxa"/>
              <w:bottom w:w="20" w:type="dxa"/>
              <w:right w:w="30" w:type="dxa"/>
            </w:tcMar>
          </w:tcPr>
          <w:p w14:paraId="0C5F1443" w14:textId="77777777" w:rsidR="00AD205C" w:rsidRDefault="002C259D" w:rsidP="00D24084">
            <w:r>
              <w:t>PrijatiePodaniaZExternehoSystemu</w:t>
            </w:r>
          </w:p>
        </w:tc>
        <w:tc>
          <w:tcPr>
            <w:tcW w:w="1988" w:type="dxa"/>
            <w:tcMar>
              <w:top w:w="30" w:type="dxa"/>
              <w:left w:w="30" w:type="dxa"/>
              <w:bottom w:w="20" w:type="dxa"/>
              <w:right w:w="30" w:type="dxa"/>
            </w:tcMar>
          </w:tcPr>
          <w:p w14:paraId="369914B3" w14:textId="77777777" w:rsidR="00AD205C" w:rsidRDefault="002C259D" w:rsidP="00D24084">
            <w:r>
              <w:t>XML Potvrdenie o prevzatí podania</w:t>
            </w:r>
            <w:r>
              <w:br/>
              <w:t>XML Informácia o odmietnutí podania</w:t>
            </w:r>
          </w:p>
        </w:tc>
      </w:tr>
    </w:tbl>
    <w:p w14:paraId="278D836C" w14:textId="77777777" w:rsidR="00AD205C" w:rsidRDefault="00AD205C" w:rsidP="00D24084"/>
    <w:p w14:paraId="7AF77FC7" w14:textId="77777777" w:rsidR="00222F7B" w:rsidRDefault="00222F7B" w:rsidP="00D24084"/>
    <w:p w14:paraId="03EDE251" w14:textId="77777777" w:rsidR="00222F7B" w:rsidRDefault="00222F7B" w:rsidP="00D24084"/>
    <w:p w14:paraId="580FFBFD" w14:textId="77777777" w:rsidR="00222F7B" w:rsidRDefault="00222F7B" w:rsidP="00D24084"/>
    <w:p w14:paraId="78430C72" w14:textId="77777777" w:rsidR="00222F7B" w:rsidRDefault="00222F7B" w:rsidP="00D24084"/>
    <w:p w14:paraId="3F417510" w14:textId="77777777" w:rsidR="00222F7B" w:rsidRDefault="00222F7B" w:rsidP="00D24084"/>
    <w:p w14:paraId="4D34C632" w14:textId="77777777" w:rsidR="00222F7B" w:rsidRDefault="00222F7B" w:rsidP="00D24084"/>
    <w:p w14:paraId="7CA44EC4" w14:textId="77777777" w:rsidR="00222F7B" w:rsidRDefault="00222F7B" w:rsidP="00D24084"/>
    <w:p w14:paraId="466EB6E7" w14:textId="77777777" w:rsidR="00222F7B" w:rsidRDefault="00222F7B" w:rsidP="00D24084"/>
    <w:p w14:paraId="206BA5F2" w14:textId="77777777" w:rsidR="00222F7B" w:rsidRDefault="00222F7B" w:rsidP="00D24084"/>
    <w:p w14:paraId="5CC9E936" w14:textId="77777777" w:rsidR="00222F7B" w:rsidRDefault="00222F7B" w:rsidP="00D24084"/>
    <w:p w14:paraId="4904B494" w14:textId="77777777" w:rsidR="00222F7B" w:rsidRDefault="00222F7B" w:rsidP="00D24084"/>
    <w:p w14:paraId="54906430" w14:textId="77777777" w:rsidR="00222F7B" w:rsidRDefault="00222F7B" w:rsidP="00D24084"/>
    <w:p w14:paraId="426057C9" w14:textId="77777777" w:rsidR="00222F7B" w:rsidRDefault="00222F7B" w:rsidP="00D24084"/>
    <w:p w14:paraId="05148567" w14:textId="77777777" w:rsidR="00222F7B" w:rsidRDefault="00222F7B" w:rsidP="00D24084"/>
    <w:p w14:paraId="7F4E698D" w14:textId="77777777" w:rsidR="00222F7B" w:rsidRDefault="00222F7B" w:rsidP="00D24084"/>
    <w:p w14:paraId="7E343BB5" w14:textId="77777777" w:rsidR="00222F7B" w:rsidRDefault="00222F7B" w:rsidP="00D24084"/>
    <w:p w14:paraId="34E387C4" w14:textId="77777777" w:rsidR="00222F7B" w:rsidRDefault="00222F7B" w:rsidP="00D24084"/>
    <w:p w14:paraId="17DC2B2B" w14:textId="77777777" w:rsidR="00222F7B" w:rsidRDefault="00222F7B" w:rsidP="00D24084"/>
    <w:p w14:paraId="7470D69A" w14:textId="77777777" w:rsidR="00222F7B" w:rsidRDefault="00222F7B" w:rsidP="00D24084"/>
    <w:p w14:paraId="27E5C4D0" w14:textId="77777777" w:rsidR="00222F7B" w:rsidRDefault="00222F7B" w:rsidP="00D24084"/>
    <w:p w14:paraId="34BC2493" w14:textId="77777777" w:rsidR="00222F7B" w:rsidRDefault="00222F7B" w:rsidP="00D24084"/>
    <w:p w14:paraId="30D3DA0B" w14:textId="77777777" w:rsidR="00222F7B" w:rsidRDefault="00222F7B" w:rsidP="00D24084"/>
    <w:p w14:paraId="4A60AC24" w14:textId="77777777" w:rsidR="00222F7B" w:rsidRDefault="00222F7B" w:rsidP="00D24084"/>
    <w:p w14:paraId="79B8BA3D" w14:textId="77777777" w:rsidR="00222F7B" w:rsidRDefault="00222F7B" w:rsidP="00D24084"/>
    <w:p w14:paraId="3ECDBC35" w14:textId="77777777" w:rsidR="00222F7B" w:rsidRDefault="00222F7B" w:rsidP="00D24084"/>
    <w:p w14:paraId="75BA1571" w14:textId="77777777" w:rsidR="00222F7B" w:rsidRDefault="00222F7B" w:rsidP="00D24084"/>
    <w:p w14:paraId="7ED5883B" w14:textId="77777777" w:rsidR="00222F7B" w:rsidRDefault="00222F7B" w:rsidP="00D24084"/>
    <w:p w14:paraId="60D84D1F" w14:textId="77777777" w:rsidR="00AD205C" w:rsidRDefault="002C259D" w:rsidP="00D24084">
      <w:r>
        <w:t xml:space="preserve">PrijatiePodaniaZExternehoSystemu </w:t>
      </w:r>
      <w:r>
        <w:br/>
      </w:r>
    </w:p>
    <w:p w14:paraId="65138AAE" w14:textId="77777777" w:rsidR="00AD205C" w:rsidRDefault="002C259D" w:rsidP="00D24084">
      <w:r>
        <w:rPr>
          <w:noProof/>
        </w:rPr>
        <w:drawing>
          <wp:inline distT="0" distB="0" distL="0" distR="0" wp14:anchorId="5299DA5F" wp14:editId="735B4AA1">
            <wp:extent cx="5495925" cy="4010025"/>
            <wp:effectExtent l="0" t="0" r="0" b="0"/>
            <wp:docPr id="100065" name="Picture 100065" descr="_scroll_external\attachments\worddav4400eaeb923768654af2aa8d329c0c6a-73309f7699563bce156d3fed655ac640cd1666b42c73b18eaedd604137e65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4337"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9BC2F0C" w14:textId="77777777" w:rsidR="00AD205C" w:rsidRDefault="002C259D" w:rsidP="00D24084">
      <w:pPr>
        <w:pStyle w:val="Odsekzoznamu"/>
        <w:numPr>
          <w:ilvl w:val="0"/>
          <w:numId w:val="43"/>
        </w:numPr>
      </w:pPr>
      <w:r>
        <w:t xml:space="preserve">schéma pre XML podanie -&gt; </w:t>
      </w:r>
      <w:hyperlink r:id="rId623" w:history="1">
        <w:r>
          <w:rPr>
            <w:rStyle w:val="Hypertextovprepojenie"/>
          </w:rPr>
          <w:t>http://www.ditec.sk/ekr/registration/v1.0/</w:t>
        </w:r>
      </w:hyperlink>
    </w:p>
    <w:p w14:paraId="0365A02D" w14:textId="77777777" w:rsidR="00AD205C" w:rsidRDefault="002C259D" w:rsidP="00D24084">
      <w:pPr>
        <w:pStyle w:val="Odsekzoznamu"/>
        <w:numPr>
          <w:ilvl w:val="0"/>
          <w:numId w:val="43"/>
        </w:numPr>
      </w:pPr>
      <w:r>
        <w:t xml:space="preserve">zložený elektronický podpis (schéma a dokumentácia) -&gt; </w:t>
      </w:r>
      <w:hyperlink r:id="rId624" w:history="1">
        <w:r>
          <w:rPr>
            <w:rStyle w:val="Hypertextovprepojenie"/>
          </w:rPr>
          <w:t>http://www.ditec.sk/ep/signature_formats/xades_zep_data_signatures/v1.1/</w:t>
        </w:r>
      </w:hyperlink>
    </w:p>
    <w:p w14:paraId="6CBE9664" w14:textId="77777777" w:rsidR="00AD205C" w:rsidRDefault="002C259D" w:rsidP="00D24084">
      <w:pPr>
        <w:pStyle w:val="Odsekzoznamu"/>
        <w:numPr>
          <w:ilvl w:val="0"/>
          <w:numId w:val="4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222F7B" w14:paraId="1B520DF3" w14:textId="77777777" w:rsidTr="00AD205C">
        <w:tc>
          <w:tcPr>
            <w:tcW w:w="8711" w:type="dxa"/>
            <w:tcMar>
              <w:top w:w="30" w:type="dxa"/>
              <w:left w:w="30" w:type="dxa"/>
              <w:bottom w:w="20" w:type="dxa"/>
              <w:right w:w="30" w:type="dxa"/>
            </w:tcMar>
          </w:tcPr>
          <w:p w14:paraId="669C756F" w14:textId="77777777" w:rsidR="00AD205C" w:rsidRPr="00222F7B" w:rsidRDefault="002C259D" w:rsidP="00D24084">
            <w:r w:rsidRPr="00222F7B">
              <w:t>&lt;?xml version="1.0" encoding="UTF-8"?&gt;</w:t>
            </w:r>
            <w:r w:rsidRPr="00222F7B">
              <w:br/>
              <w:t>&lt;xsd:schema xmlns:xsd="</w:t>
            </w:r>
            <w:hyperlink r:id="rId625" w:history="1">
              <w:r w:rsidRPr="00222F7B">
                <w:rPr>
                  <w:rStyle w:val="Hypertextovprepojenie"/>
                  <w:sz w:val="16"/>
                  <w:szCs w:val="16"/>
                </w:rPr>
                <w:t>http://www.w3.org/2001/XMLSchema</w:t>
              </w:r>
            </w:hyperlink>
            <w:r w:rsidRPr="00222F7B">
              <w:t>" xmlns:unauthorized="</w:t>
            </w:r>
            <w:hyperlink r:id="rId626" w:history="1">
              <w:r w:rsidRPr="00222F7B">
                <w:rPr>
                  <w:rStyle w:val="Hypertextovprepojenie"/>
                  <w:sz w:val="16"/>
                  <w:szCs w:val="16"/>
                </w:rPr>
                <w:t>http://www.ditec.sk/ekr/unauthorized/v1.0</w:t>
              </w:r>
            </w:hyperlink>
            <w:r w:rsidRPr="00222F7B">
              <w:t>" targetNamespace="</w:t>
            </w:r>
            <w:hyperlink r:id="rId627" w:history="1">
              <w:r w:rsidRPr="00222F7B">
                <w:rPr>
                  <w:rStyle w:val="Hypertextovprepojenie"/>
                  <w:sz w:val="16"/>
                  <w:szCs w:val="16"/>
                </w:rPr>
                <w:t>http://www.ditec.sk/ekr/unauthorized/v1.0</w:t>
              </w:r>
            </w:hyperlink>
            <w:r w:rsidRPr="00222F7B">
              <w:t>" version="1.0" elementFormDefault="qualified"&gt;</w:t>
            </w:r>
            <w:r w:rsidRPr="00222F7B">
              <w:br/>
              <w:t xml:space="preserve">    &lt;xsd:element name="DocumentUnauthorized" </w:t>
            </w:r>
            <w:r w:rsidRPr="00222F7B">
              <w:lastRenderedPageBreak/>
              <w:t>type="unauthorized:DocumentUnauthorizedType"/&gt;</w:t>
            </w:r>
            <w:r w:rsidRPr="00222F7B">
              <w:br/>
              <w:t>    &lt;xsd:complexType name="DocumentUnauthorizedType"&gt;</w:t>
            </w:r>
            <w:r w:rsidRPr="00222F7B">
              <w:br/>
              <w:t>        &lt;xsd:sequence&gt;</w:t>
            </w:r>
            <w:r w:rsidRPr="00222F7B">
              <w:br/>
              <w:t>            &lt;xsd:element ref="unauthorized:Object" minOccurs="1" maxOccurs="unbounded"/&gt;</w:t>
            </w:r>
            <w:r w:rsidRPr="00222F7B">
              <w:br/>
              <w:t>        &lt;/xsd:sequence&gt;</w:t>
            </w:r>
            <w:r w:rsidRPr="00222F7B">
              <w:br/>
              <w:t>        &lt;xsd:attribute name="URI" type="xsd:anyURI" use="optional"/&gt;</w:t>
            </w:r>
            <w:r w:rsidRPr="00222F7B">
              <w:br/>
              <w:t>        &lt;xsd:attribute name="Id" type="xsd:ID" use="optional"/&gt;</w:t>
            </w:r>
            <w:r w:rsidRPr="00222F7B">
              <w:br/>
              <w:t>        &lt;xsd:attribute name="Description" type="xsd:string" use="optional"/&gt;</w:t>
            </w:r>
            <w:r w:rsidRPr="00222F7B">
              <w:br/>
              <w:t>    &lt;/xsd:complexType&gt;</w:t>
            </w:r>
            <w:r w:rsidRPr="00222F7B">
              <w:br/>
              <w:t>    &lt;xsd:element name="Object" type="unauthorized:ObjectType"/&gt;</w:t>
            </w:r>
            <w:r w:rsidRPr="00222F7B">
              <w:br/>
              <w:t>    &lt;xsd:complexType name="ObjectType" mixed="true"&gt;</w:t>
            </w:r>
            <w:r w:rsidRPr="00222F7B">
              <w:br/>
              <w:t>        &lt;xsd:sequence minOccurs="0" maxOccurs="unbounded"&gt;</w:t>
            </w:r>
            <w:r w:rsidRPr="00222F7B">
              <w:br/>
              <w:t>            &lt;xsd:any namespace="##any" processContents="lax"/&gt;</w:t>
            </w:r>
            <w:r w:rsidRPr="00222F7B">
              <w:br/>
              <w:t>        &lt;/xsd:sequence&gt;</w:t>
            </w:r>
            <w:r w:rsidRPr="00222F7B">
              <w:br/>
              <w:t>        &lt;xsd:attribute name="Id" type="xsd:ID" use="optional"/&gt;</w:t>
            </w:r>
            <w:r w:rsidRPr="00222F7B">
              <w:br/>
              <w:t>        &lt;xsd:attribute name="MimeType" type="xsd:string" use="optional"/&gt;</w:t>
            </w:r>
            <w:r w:rsidRPr="00222F7B">
              <w:br/>
              <w:t>        &lt;xsd:attribute name="Encoding" type="xsd:anyURI" use="optional"/&gt;</w:t>
            </w:r>
            <w:r w:rsidRPr="00222F7B">
              <w:br/>
              <w:t>        &lt;xsd:attribute name="Identifier" type="xsd:string"/&gt;</w:t>
            </w:r>
            <w:r w:rsidRPr="00222F7B">
              <w:br/>
              <w:t>    &lt;/xsd:complexType&gt;</w:t>
            </w:r>
            <w:r w:rsidRPr="00222F7B">
              <w:br/>
              <w:t>&lt;/xsd:schema&gt;</w:t>
            </w:r>
          </w:p>
        </w:tc>
      </w:tr>
    </w:tbl>
    <w:p w14:paraId="35EDE8F6" w14:textId="77777777" w:rsidR="00AD205C" w:rsidRDefault="002C259D" w:rsidP="00D24084">
      <w:pPr>
        <w:pStyle w:val="Odsekzoznamu"/>
        <w:numPr>
          <w:ilvl w:val="0"/>
          <w:numId w:val="4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14:paraId="70F42AD6" w14:textId="77777777" w:rsidTr="00AD205C">
        <w:tc>
          <w:tcPr>
            <w:tcW w:w="8711" w:type="dxa"/>
            <w:tcMar>
              <w:top w:w="30" w:type="dxa"/>
              <w:left w:w="30" w:type="dxa"/>
              <w:bottom w:w="20" w:type="dxa"/>
              <w:right w:w="30" w:type="dxa"/>
            </w:tcMar>
          </w:tcPr>
          <w:p w14:paraId="030EFC5D" w14:textId="77777777" w:rsidR="00AD205C" w:rsidRPr="00222F7B" w:rsidRDefault="002C259D" w:rsidP="00D24084">
            <w:r w:rsidRPr="00222F7B">
              <w:t>&lt;Registration Id="IE815.001" URI="" Description="" BusinessIdentifier="SKED20100907124215253" xmlns="</w:t>
            </w:r>
            <w:hyperlink r:id="rId628" w:history="1">
              <w:r w:rsidRPr="00222F7B">
                <w:rPr>
                  <w:rStyle w:val="Hypertextovprepojenie"/>
                  <w:sz w:val="16"/>
                  <w:szCs w:val="16"/>
                </w:rPr>
                <w:t>http://www.ditec.sk/ekr/registration/v1.0</w:t>
              </w:r>
            </w:hyperlink>
            <w:r w:rsidRPr="00222F7B">
              <w:t>"&gt;</w:t>
            </w:r>
            <w:r w:rsidRPr="00222F7B">
              <w:br/>
              <w:t>    &lt;xzepds:DataSignatures xmlns:xzepds="</w:t>
            </w:r>
            <w:hyperlink r:id="rId629" w:history="1">
              <w:r w:rsidRPr="00222F7B">
                <w:rPr>
                  <w:rStyle w:val="Hypertextovprepojenie"/>
                  <w:sz w:val="16"/>
                  <w:szCs w:val="16"/>
                </w:rPr>
                <w:t>http://www.ditec.sk/ep/signature_formats/xades_zep_data_signatures/v1.1</w:t>
              </w:r>
            </w:hyperlink>
            <w:r w:rsidRPr="00222F7B">
              <w:t>" Id="IE815.001"&gt;</w:t>
            </w:r>
            <w:r w:rsidRPr="00222F7B">
              <w:br/>
              <w:t>        &lt;xzepds:DispatchNotesData&gt;</w:t>
            </w:r>
            <w:r w:rsidRPr="00222F7B">
              <w:br/>
              <w:t>            &lt;xzepds:DataEnvelopeAttributes TargetSignatureId="Signature20100907124215534"/&gt;</w:t>
            </w:r>
            <w:r w:rsidRPr="00222F7B">
              <w:br/>
              <w:t>        &lt;/xzepds:DispatchNotesData&gt;</w:t>
            </w:r>
            <w:r w:rsidRPr="00222F7B">
              <w:br/>
              <w:t>        &lt;ds:Object Id="Object201009071242534" xmlns:ds="</w:t>
            </w:r>
            <w:hyperlink r:id="rId630" w:history="1">
              <w:r w:rsidRPr="00222F7B">
                <w:rPr>
                  <w:rStyle w:val="Hypertextovprepojenie"/>
                  <w:sz w:val="16"/>
                  <w:szCs w:val="16"/>
                </w:rPr>
                <w:t>http://www.w3.org/2000/09/xmldsig#</w:t>
              </w:r>
            </w:hyperlink>
            <w:r w:rsidRPr="00222F7B">
              <w:t>"&gt;</w:t>
            </w:r>
            <w:r w:rsidRPr="00222F7B">
              <w:br/>
              <w:t>            &lt;ED815A xmlns:ie="</w:t>
            </w:r>
            <w:hyperlink r:id="rId631" w:history="1">
              <w:r w:rsidRPr="00222F7B">
                <w:rPr>
                  <w:rStyle w:val="Hypertextovprepojenie"/>
                  <w:sz w:val="16"/>
                  <w:szCs w:val="16"/>
                </w:rPr>
                <w:t>http://emcs.dgtaxud.ec/v10/ed815/ie</w:t>
              </w:r>
            </w:hyperlink>
            <w:r w:rsidRPr="00222F7B">
              <w:t>" xmlns="</w:t>
            </w:r>
            <w:hyperlink r:id="rId632" w:history="1">
              <w:r w:rsidRPr="00222F7B">
                <w:rPr>
                  <w:rStyle w:val="Hypertextovprepojenie"/>
                  <w:sz w:val="16"/>
                  <w:szCs w:val="16"/>
                </w:rPr>
                <w:t>http://emcs.dgtaxud.ec/v10/ed815/ie</w:t>
              </w:r>
            </w:hyperlink>
            <w:r w:rsidRPr="00222F7B">
              <w:t>"&gt;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r>
            <w:r w:rsidRPr="00222F7B">
              <w:lastRenderedPageBreak/>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r>
            <w:r w:rsidRPr="00222F7B">
              <w:lastRenderedPageBreak/>
              <w:t>            &lt;/ED815A&gt;</w:t>
            </w:r>
            <w:r w:rsidRPr="00222F7B">
              <w:br/>
              <w:t>        &lt;/ds:Object&gt;</w:t>
            </w:r>
            <w:r w:rsidRPr="00222F7B">
              <w:br/>
              <w:t>        &lt;ds:Object Id="Object201009071242534VerificationObject" xmlns:ds="</w:t>
            </w:r>
            <w:hyperlink r:id="rId633" w:history="1">
              <w:r w:rsidRPr="00222F7B">
                <w:rPr>
                  <w:rStyle w:val="Hypertextovprepojenie"/>
                  <w:sz w:val="16"/>
                  <w:szCs w:val="16"/>
                </w:rPr>
                <w:t>http://www.w3.org/2000/09/xmldsig#</w:t>
              </w:r>
            </w:hyperlink>
            <w:r w:rsidRPr="00222F7B">
              <w:t>"&gt;</w:t>
            </w:r>
            <w:r w:rsidRPr="00222F7B">
              <w:br/>
              <w:t>            &lt;XMLVerificationDataReferences xmlns="</w:t>
            </w:r>
            <w:hyperlink r:id="rId634" w:history="1">
              <w:r w:rsidRPr="00222F7B">
                <w:rPr>
                  <w:rStyle w:val="Hypertextovprepojenie"/>
                  <w:sz w:val="16"/>
                  <w:szCs w:val="16"/>
                </w:rPr>
                <w:t>http://www.ditec.sk/ep/signature_formats/xades_zep_xml/v1.0</w:t>
              </w:r>
            </w:hyperlink>
            <w:r w:rsidRPr="00222F7B">
              <w:t>" DataTarget="#Object201009071242534"&gt;</w:t>
            </w:r>
            <w:r w:rsidRPr="00222F7B">
              <w:br/>
              <w:t>                &lt;SchemaReference&gt;</w:t>
            </w:r>
            <w:r w:rsidRPr="00222F7B">
              <w:br/>
              <w:t>                    &lt;ds:Reference URI="</w:t>
            </w:r>
            <w:hyperlink r:id="rId635" w:history="1">
              <w:r w:rsidRPr="00222F7B">
                <w:rPr>
                  <w:rStyle w:val="Hypertextovprepojenie"/>
                  <w:sz w:val="16"/>
                  <w:szCs w:val="16"/>
                </w:rPr>
                <w:t>http://ekr.colnasprava.sk/EkrCRSRWeb/XSD/IE815.001.xsd</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&lt;ds:DigestValue&gt;xapBHa/aiZHDD0He0HBzXnoV78w=&lt;/ds:DigestValue&gt;</w:t>
            </w:r>
            <w:r w:rsidRPr="00222F7B">
              <w:br/>
              <w:t>                    &lt;/ds:Reference&gt;</w:t>
            </w:r>
            <w:r w:rsidRPr="00222F7B">
              <w:br/>
              <w:t>                &lt;/SchemaReference&gt;</w:t>
            </w:r>
            <w:r w:rsidRPr="00222F7B">
              <w:br/>
              <w:t>                &lt;VisualTransformReference&gt;</w:t>
            </w:r>
            <w:r w:rsidRPr="00222F7B">
              <w:br/>
              <w:t>                    &lt;ds:Reference URI="</w:t>
            </w:r>
            <w:hyperlink r:id="rId636" w:history="1">
              <w:r w:rsidRPr="00222F7B">
                <w:rPr>
                  <w:rStyle w:val="Hypertextovprepojenie"/>
                  <w:sz w:val="16"/>
                  <w:szCs w:val="16"/>
                </w:rPr>
                <w:t>http://ekr.colnasprava.sk/EkrCRSRWeb/XSLT/IE815.001.xslt</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&lt;ds:DigestValue&gt;XuEus1JSL7jiyS9Sxa2l8Lhpr7E=&lt;/ds:DigestValue&gt;</w:t>
            </w:r>
            <w:r w:rsidRPr="00222F7B">
              <w:br/>
              <w:t>                    &lt;/ds:Reference&gt;</w:t>
            </w:r>
            <w:r w:rsidRPr="00222F7B">
              <w:br/>
              <w:t>                &lt;/VisualTransformReference&gt;</w:t>
            </w:r>
            <w:r w:rsidRPr="00222F7B">
              <w:br/>
              <w:t>            &lt;/XMLVerificationDataReferences&gt;</w:t>
            </w:r>
            <w:r w:rsidRPr="00222F7B">
              <w:br/>
              <w:t>        &lt;/ds:Object&gt;</w:t>
            </w:r>
            <w:r w:rsidRPr="00222F7B">
              <w:br/>
              <w:t>        &lt;ds:Signature Id="Signature20100907124215534" xmlns:ds="</w:t>
            </w:r>
            <w:hyperlink r:id="rId637" w:history="1">
              <w:r w:rsidRPr="00222F7B">
                <w:rPr>
                  <w:rStyle w:val="Hypertextovprepojenie"/>
                  <w:sz w:val="16"/>
                  <w:szCs w:val="16"/>
                </w:rPr>
                <w:t>http://www.w3.org/2000/09/xmldsig#</w:t>
              </w:r>
            </w:hyperlink>
            <w:r w:rsidRPr="00222F7B">
              <w:t>"&gt;</w:t>
            </w:r>
            <w:r w:rsidRPr="00222F7B">
              <w:br/>
              <w:t>            &lt;ds:SignedInfo xmlns:ds="</w:t>
            </w:r>
            <w:hyperlink r:id="rId638" w:history="1">
              <w:r w:rsidRPr="00222F7B">
                <w:rPr>
                  <w:rStyle w:val="Hypertextovprepojenie"/>
                  <w:sz w:val="16"/>
                  <w:szCs w:val="16"/>
                </w:rPr>
                <w:t>http://www.w3.org/2000/09/xmldsig#</w:t>
              </w:r>
            </w:hyperlink>
            <w:r w:rsidRPr="00222F7B">
              <w:t>"&gt;</w:t>
            </w:r>
            <w:r w:rsidRPr="00222F7B">
              <w:br/>
              <w:t>                &lt;ds:CanonicalizationMethod Algorithm="</w:t>
            </w:r>
            <w:hyperlink w:anchor="scroll-bookmark-212" w:history="1">
              <w:r w:rsidRPr="00222F7B">
                <w:rPr>
                  <w:rStyle w:val="Hypertextovprepojenie"/>
                  <w:sz w:val="16"/>
                  <w:szCs w:val="16"/>
                </w:rPr>
                <w:t>http://www.w3.org/TR/2001/REC-xml-c14n-20010315"/</w:t>
              </w:r>
            </w:hyperlink>
            <w:r w:rsidRPr="00222F7B">
              <w:t>&gt;</w:t>
            </w:r>
            <w:r w:rsidRPr="00222F7B">
              <w:br/>
              <w:t>                &lt;ds:SignatureMethod Algorithm="</w:t>
            </w:r>
            <w:hyperlink w:anchor="scroll-bookmark-212" w:history="1">
              <w:r w:rsidRPr="00222F7B">
                <w:rPr>
                  <w:rStyle w:val="Hypertextovprepojenie"/>
                  <w:sz w:val="16"/>
                  <w:szCs w:val="16"/>
                </w:rPr>
                <w:t>http://www.w3.org/2000/09/xmldsig#rsa-sha1"/</w:t>
              </w:r>
            </w:hyperlink>
            <w:r w:rsidRPr="00222F7B">
              <w:t>&gt;</w:t>
            </w:r>
            <w:r w:rsidRPr="00222F7B">
              <w:br/>
              <w:t>                &lt;ds:Reference Id="ReferenceSignature20100907124215534SignedProperties" Type="</w:t>
            </w:r>
            <w:hyperlink r:id="rId639" w:anchor="SignedProperties" w:history="1">
              <w:r w:rsidRPr="00222F7B">
                <w:rPr>
                  <w:rStyle w:val="Hypertextovprepojenie"/>
                  <w:sz w:val="16"/>
                  <w:szCs w:val="16"/>
                </w:rPr>
                <w:t>http://uri.etsi.org/01903#SignedProperties</w:t>
              </w:r>
            </w:hyperlink>
            <w:r w:rsidRPr="00222F7B">
              <w:t>" URI="#Signature20100907124215534SignedProperties"&gt;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&lt;ds:DigestValue&gt;k6BoQq1GHLXWuuwHlOYWc3NdiFo=&lt;/ds:DigestValue&gt;</w:t>
            </w:r>
            <w:r w:rsidRPr="00222F7B">
              <w:br/>
              <w:t>                &lt;/ds:Reference&gt;</w:t>
            </w:r>
            <w:r w:rsidRPr="00222F7B">
              <w:br/>
              <w:t>                &lt;ds:Reference Id="ReferenceManifestObject201009071242534" Type="</w:t>
            </w:r>
            <w:hyperlink r:id="rId640" w:anchor="Manifest" w:history="1">
              <w:r w:rsidRPr="00222F7B">
                <w:rPr>
                  <w:rStyle w:val="Hypertextovprepojenie"/>
                  <w:sz w:val="16"/>
                  <w:szCs w:val="16"/>
                </w:rPr>
                <w:t>http://www.w3.org/2000/09/xmldsig#Manifest</w:t>
              </w:r>
            </w:hyperlink>
            <w:r w:rsidRPr="00222F7B">
              <w:t>" URI="#ManifestObject201009071242534"&gt;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&lt;ds:DigestValue&gt;uqbt76P/+j1Z/Owayl38Tl2ccfI=&lt;/ds:DigestValue&gt;</w:t>
            </w:r>
            <w:r w:rsidRPr="00222F7B">
              <w:br/>
              <w:t>                &lt;/ds:Reference&gt;</w:t>
            </w:r>
            <w:r w:rsidRPr="00222F7B">
              <w:br/>
              <w:t>                &lt;ds:Reference Id="ReferenceManifestObject201009071242534VerificationObject" Type="</w:t>
            </w:r>
            <w:hyperlink r:id="rId641" w:anchor="Manifest" w:history="1">
              <w:r w:rsidRPr="00222F7B">
                <w:rPr>
                  <w:rStyle w:val="Hypertextovprepojenie"/>
                  <w:sz w:val="16"/>
                  <w:szCs w:val="16"/>
                </w:rPr>
                <w:t>http://www.w3.org/2000/09/xmldsig#Manifest</w:t>
              </w:r>
            </w:hyperlink>
            <w:r w:rsidRPr="00222F7B">
              <w:t>" URI="#ManifestObject201009071242534VerificationObject"&gt;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r>
            <w:r w:rsidRPr="00222F7B">
              <w:lastRenderedPageBreak/>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&lt;ds:DigestValue&gt;zv6IKLiLtfitttoS7AkJcOF1rHc=&lt;/ds:DigestValue&gt;</w:t>
            </w:r>
            <w:r w:rsidRPr="00222F7B">
              <w:br/>
              <w:t>                &lt;/ds:Reference&gt;</w:t>
            </w:r>
            <w:r w:rsidRPr="00222F7B">
              <w:br/>
              <w:t>                &lt;ds:Reference Id="ReferenceSignature20100907124215534SignatureProperties" Type="</w:t>
            </w:r>
            <w:hyperlink r:id="rId642" w:anchor="SignatureProperties" w:history="1">
              <w:r w:rsidRPr="00222F7B">
                <w:rPr>
                  <w:rStyle w:val="Hypertextovprepojenie"/>
                  <w:sz w:val="16"/>
                  <w:szCs w:val="16"/>
                </w:rPr>
                <w:t>http://www.w3.org/2000/09/xmldsig#SignatureProperties</w:t>
              </w:r>
            </w:hyperlink>
            <w:r w:rsidRPr="00222F7B">
              <w:t>" URI="#Signature20100907124215534SignatureProperties"&gt;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&lt;ds:DigestValue&gt;rXDgBCIzGsKrq/PxesHYTOYswPk=&lt;/ds:DigestValue&gt;</w:t>
            </w:r>
            <w:r w:rsidRPr="00222F7B">
              <w:br/>
              <w:t>                &lt;/ds:Reference&gt;</w:t>
            </w:r>
            <w:r w:rsidRPr="00222F7B">
              <w:br/>
              <w:t>                &lt;ds:Reference Id="ReferenceSignature20100907124215534KeyInfo" Type="</w:t>
            </w:r>
            <w:hyperlink r:id="rId643" w:anchor="Object" w:history="1">
              <w:r w:rsidRPr="00222F7B">
                <w:rPr>
                  <w:rStyle w:val="Hypertextovprepojenie"/>
                  <w:sz w:val="16"/>
                  <w:szCs w:val="16"/>
                </w:rPr>
                <w:t>http://www.w3.org/2000/09/xmldsig#Object</w:t>
              </w:r>
            </w:hyperlink>
            <w:r w:rsidRPr="00222F7B">
              <w:t>" URI="#Signature20100907124215534KeyInfo"&gt;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&lt;ds:DigestValue&gt;00OOU4li+MX2MAfKislhxMknJDA=&lt;/ds:DigestValue&gt;</w:t>
            </w:r>
            <w:r w:rsidRPr="00222F7B">
              <w:br/>
              <w:t>                &lt;/ds:Reference&gt;</w:t>
            </w:r>
            <w:r w:rsidRPr="00222F7B">
              <w:br/>
              <w:t>            &lt;/ds:SignedInfo&gt;</w:t>
            </w:r>
            <w:r w:rsidRPr="00222F7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222F7B">
              <w:br/>
              <w:t>            &lt;ds:KeyInfo Id="Signature20100907124215534KeyInfo" xmlns:ds="</w:t>
            </w:r>
            <w:hyperlink r:id="rId644" w:history="1">
              <w:r w:rsidRPr="00222F7B">
                <w:rPr>
                  <w:rStyle w:val="Hypertextovprepojenie"/>
                  <w:sz w:val="16"/>
                  <w:szCs w:val="16"/>
                </w:rPr>
                <w:t>http://www.w3.org/2000/09/xmldsig#</w:t>
              </w:r>
            </w:hyperlink>
            <w:r w:rsidRPr="00222F7B">
              <w:t>"&gt;</w:t>
            </w:r>
            <w:r w:rsidRPr="00222F7B">
              <w:br/>
              <w:t>                &lt;ds:X509Data&gt;</w:t>
            </w:r>
            <w:r w:rsidRPr="00222F7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w:t>
            </w:r>
            <w:r w:rsidRPr="00222F7B">
              <w:lastRenderedPageBreak/>
              <w:t>Z4Xr9fILJgZ8x/Jg2Z5T66q7Q2fFiyvYGFuovHvO4jEdsLSC8pD7rslkMSLa3K7cqoxmrOlV4tcrBaOkhihHzJo2PBNVG+TqhYQr+JJFD+G53Zckv+gkqGXEbcS9P2prsMvO+841tOmtCZtcfFp2UUsoew9qc+jDdaht7XkSBAtPeo=&lt;/ds:X509Certificate&gt;</w:t>
            </w:r>
            <w:r w:rsidRPr="00222F7B">
              <w:br/>
              <w:t>                    &lt;ds:X509IssuerSerial&gt;</w:t>
            </w:r>
            <w:r w:rsidRPr="00222F7B">
              <w:br/>
              <w:t>                        &lt;ds:X509IssuerName&gt;CN=DevCert2, DC=intra, DC=ditec, DC=sk&lt;/ds:X509IssuerName&gt;</w:t>
            </w:r>
            <w:r w:rsidRPr="00222F7B">
              <w:br/>
              <w:t>                        &lt;ds:X509SerialNumber&gt;306959854521182050058357&lt;/ds:X509SerialNumber&gt;</w:t>
            </w:r>
            <w:r w:rsidRPr="00222F7B">
              <w:br/>
              <w:t>                    &lt;/ds:X509IssuerSerial&gt;</w:t>
            </w:r>
            <w:r w:rsidRPr="00222F7B">
              <w:br/>
              <w:t>                    &lt;ds:X509SubjectName&gt;CN=Ivan Olšina, O=ACORD&lt;/ds:X509SubjectName&gt;</w:t>
            </w:r>
            <w:r w:rsidRPr="00222F7B">
              <w:br/>
              <w:t>                &lt;/ds:X509Data&gt;</w:t>
            </w:r>
            <w:r w:rsidRPr="00222F7B">
              <w:br/>
              <w:t>            &lt;/ds:KeyInfo&gt;</w:t>
            </w:r>
            <w:r w:rsidRPr="00222F7B">
              <w:br/>
              <w:t>            &lt;ds:Object&gt;</w:t>
            </w:r>
            <w:r w:rsidRPr="00222F7B">
              <w:br/>
              <w:t>                &lt;xades:QualifyingProperties xmlns:xades="</w:t>
            </w:r>
            <w:hyperlink r:id="rId645" w:history="1">
              <w:r w:rsidRPr="00222F7B">
                <w:rPr>
                  <w:rStyle w:val="Hypertextovprepojenie"/>
                  <w:sz w:val="16"/>
                  <w:szCs w:val="16"/>
                </w:rPr>
                <w:t>http://uri.etsi.org/01903/v1.3.2#</w:t>
              </w:r>
            </w:hyperlink>
            <w:r w:rsidRPr="00222F7B">
              <w:t>" Target="#Signature20100907124215534"&gt;</w:t>
            </w:r>
            <w:r w:rsidRPr="00222F7B">
              <w:br/>
              <w:t>                    &lt;xades:SignedProperties Id="Signature20100907124215534SignedProperties" xmlns:ds="</w:t>
            </w:r>
            <w:hyperlink r:id="rId646" w:history="1">
              <w:r w:rsidRPr="00222F7B">
                <w:rPr>
                  <w:rStyle w:val="Hypertextovprepojenie"/>
                  <w:sz w:val="16"/>
                  <w:szCs w:val="16"/>
                </w:rPr>
                <w:t>http://www.w3.org/2000/09/xmldsig#</w:t>
              </w:r>
            </w:hyperlink>
            <w:r w:rsidRPr="00222F7B">
              <w:t>" xmlns:xades="</w:t>
            </w:r>
            <w:hyperlink r:id="rId647" w:history="1">
              <w:r w:rsidRPr="00222F7B">
                <w:rPr>
                  <w:rStyle w:val="Hypertextovprepojenie"/>
                  <w:sz w:val="16"/>
                  <w:szCs w:val="16"/>
                </w:rPr>
                <w:t>http://uri.etsi.org/01903/v1.3.2#</w:t>
              </w:r>
            </w:hyperlink>
            <w:r w:rsidRPr="00222F7B">
              <w:t>"&gt;</w:t>
            </w:r>
            <w:r w:rsidRPr="00222F7B">
              <w:br/>
              <w:t>                        &lt;xades:SignedSignatureProperties&gt;</w:t>
            </w:r>
            <w:r w:rsidRPr="00222F7B">
              <w:br/>
              <w:t>                            &lt;xades:SigningTime&gt;2010-09-07T12:42:19+02:00&lt;/xades:SigningTime&gt;</w:t>
            </w:r>
            <w:r w:rsidRPr="00222F7B">
              <w:br/>
              <w:t>                            &lt;xades:SigningCertificate&gt;</w:t>
            </w:r>
            <w:r w:rsidRPr="00222F7B">
              <w:br/>
              <w:t>                                &lt;xades:Cert&gt;</w:t>
            </w:r>
            <w:r w:rsidRPr="00222F7B">
              <w:br/>
              <w:t>                                    &lt;xades:CertDigest&gt;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&lt;ds:DigestValue&gt;ENgqjSFk2iD4HwVi0LgXidvjGts=&lt;/ds:DigestValue&gt;</w:t>
            </w:r>
            <w:r w:rsidRPr="00222F7B">
              <w:br/>
              <w:t>                                    &lt;/xades:CertDigest&gt;</w:t>
            </w:r>
            <w:r w:rsidRPr="00222F7B">
              <w:br/>
              <w:t>                                    &lt;xades:IssuerSerial&gt;</w:t>
            </w:r>
            <w:r w:rsidRPr="00222F7B">
              <w:br/>
              <w:t>                                        &lt;ds:X509IssuerName&gt;CN=DevCert2, DC=intra, DC=ditec, DC=sk&lt;/ds:X509IssuerName&gt;</w:t>
            </w:r>
            <w:r w:rsidRPr="00222F7B">
              <w:br/>
              <w:t>                                        &lt;ds:X509SerialNumber&gt;306959854521182050058357&lt;/ds:X509SerialNumber&gt;</w:t>
            </w:r>
            <w:r w:rsidRPr="00222F7B">
              <w:br/>
              <w:t>                                    &lt;/xades:IssuerSerial&gt;</w:t>
            </w:r>
            <w:r w:rsidRPr="00222F7B">
              <w:br/>
              <w:t>                                &lt;/xades:Cert&gt;</w:t>
            </w:r>
            <w:r w:rsidRPr="00222F7B">
              <w:br/>
              <w:t>                            &lt;/xades:SigningCertificate&gt;</w:t>
            </w:r>
            <w:r w:rsidRPr="00222F7B">
              <w:br/>
              <w:t>                            &lt;xades:SignaturePolicyIdentifier&gt;</w:t>
            </w:r>
            <w:r w:rsidRPr="00222F7B">
              <w:br/>
              <w:t>                                &lt;xades:SignaturePolicyId&gt;</w:t>
            </w:r>
            <w:r w:rsidRPr="00222F7B">
              <w:br/>
              <w:t>                                    &lt;xades:SigPolicyId&gt;</w:t>
            </w:r>
            <w:r w:rsidRPr="00222F7B">
              <w:br/>
              <w:t>                                        &lt;xades:Identifier&gt;urn:oid:1.3.158.36061701.0.0.1.10.4.0.11.1&lt;/xades:Identifier&gt;</w:t>
            </w:r>
            <w:r w:rsidRPr="00222F7B">
              <w:br/>
              <w:t>                                    &lt;/xades:SigPolicyId&gt;</w:t>
            </w:r>
            <w:r w:rsidRPr="00222F7B">
              <w:br/>
              <w:t>                                    &lt;xades:SigPolicyHash&gt;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&lt;ds:DigestValue&gt;BQvpX/EsUe3VG7A2W6HW/l9w9JI=&lt;/ds:DigestValue&gt;</w:t>
            </w:r>
            <w:r w:rsidRPr="00222F7B">
              <w:br/>
              <w:t>                                    &lt;/xades:SigPolicyHash&gt;</w:t>
            </w:r>
            <w:r w:rsidRPr="00222F7B">
              <w:br/>
              <w:t>                                &lt;/xades:SignaturePolicyId&gt;</w:t>
            </w:r>
            <w:r w:rsidRPr="00222F7B">
              <w:br/>
              <w:t>                            &lt;/xades:SignaturePolicyIdentifier&gt;</w:t>
            </w:r>
            <w:r w:rsidRPr="00222F7B">
              <w:br/>
              <w:t>                        &lt;/xades:SignedSignatureProperties&gt;</w:t>
            </w:r>
            <w:r w:rsidRPr="00222F7B">
              <w:br/>
              <w:t>                        &lt;xades:SignedDataObjectProperties&gt;</w:t>
            </w:r>
            <w:r w:rsidRPr="00222F7B">
              <w:br/>
              <w:t>                            &lt;xades:DataObjectFormat ObjectReference="#ReferenceManifestObject201009071242534"&gt;</w:t>
            </w:r>
            <w:r w:rsidRPr="00222F7B">
              <w:br/>
              <w:t>                                &lt;xades:Description&gt;IE815 -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http://ekr.colnasprava.sk/EkrCRSRWeb/XSD/IE815.001.xsd&lt;/xades:Identifier</w:t>
              </w:r>
            </w:hyperlink>
            <w:r w:rsidRPr="00222F7B">
              <w:t>&gt;</w:t>
            </w:r>
            <w:r w:rsidRPr="00222F7B">
              <w:br/>
              <w:t>                                &lt;/xades:ObjectIdentifier&gt;</w:t>
            </w:r>
            <w:r w:rsidRPr="00222F7B">
              <w:br/>
            </w:r>
            <w:r w:rsidRPr="00222F7B">
              <w:lastRenderedPageBreak/>
              <w:t>                                &lt;xades:MimeType&gt;application/xml&lt;/xades:MimeType&gt;</w:t>
            </w:r>
            <w:r w:rsidRPr="00222F7B">
              <w:br/>
              <w:t>                            &lt;/xades:DataObjectFormat&gt;</w:t>
            </w:r>
            <w:r w:rsidRPr="00222F7B">
              <w:br/>
              <w:t>                            &lt;xades:DataObjectFormat ObjectReference="#ReferenceManifestObject201009071242534VerificationObject"&gt;</w:t>
            </w:r>
            <w:r w:rsidRPr="00222F7B">
              <w:br/>
              <w:t>                                &lt;xades:Description&gt;Verifikačné dáta pre 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http://www.ditec.sk/ep/signature_formats/xades_zep_xml/v1.0&lt;/xades:Identifier</w:t>
              </w:r>
            </w:hyperlink>
            <w:r w:rsidRPr="00222F7B">
              <w:t>&gt;</w:t>
            </w:r>
            <w:r w:rsidRPr="00222F7B">
              <w:br/>
              <w:t>                                &lt;/xades:ObjectIdentifier&gt;</w:t>
            </w:r>
            <w:r w:rsidRPr="00222F7B">
              <w:br/>
              <w:t>                                &lt;xades:MimeType&gt;application/xml&lt;/xades:MimeType&gt;</w:t>
            </w:r>
            <w:r w:rsidRPr="00222F7B">
              <w:br/>
              <w:t>                            &lt;/xades:DataObjectFormat&gt;</w:t>
            </w:r>
            <w:r w:rsidRPr="00222F7B">
              <w:br/>
              <w:t>                        &lt;/xades:SignedDataObjectProperties&gt;</w:t>
            </w:r>
            <w:r w:rsidRPr="00222F7B">
              <w:br/>
              <w:t>                    &lt;/xades:SignedProperties&gt;</w:t>
            </w:r>
            <w:r w:rsidRPr="00222F7B">
              <w:br/>
              <w:t>                &lt;/xades:QualifyingProperties&gt;</w:t>
            </w:r>
            <w:r w:rsidRPr="00222F7B">
              <w:br/>
              <w:t>            &lt;/ds:Object&gt;</w:t>
            </w:r>
            <w:r w:rsidRPr="00222F7B">
              <w:br/>
              <w:t>            &lt;ds:Object&gt;</w:t>
            </w:r>
            <w:r w:rsidRPr="00222F7B">
              <w:br/>
              <w:t>                &lt;ds:SignatureProperties Id="Signature20100907124215534SignatureProperties" xmlns:ds="</w:t>
            </w:r>
            <w:hyperlink r:id="rId648" w:history="1">
              <w:r w:rsidRPr="00222F7B">
                <w:rPr>
                  <w:rStyle w:val="Hypertextovprepojenie"/>
                  <w:sz w:val="16"/>
                  <w:szCs w:val="16"/>
                </w:rPr>
                <w:t>http://www.w3.org/2000/09/xmldsig#</w:t>
              </w:r>
            </w:hyperlink>
            <w:r w:rsidRPr="00222F7B">
              <w:t>" xmlns:xzep="</w:t>
            </w:r>
            <w:hyperlink r:id="rId649" w:history="1">
              <w:r w:rsidRPr="00222F7B">
                <w:rPr>
                  <w:rStyle w:val="Hypertextovprepojenie"/>
                  <w:sz w:val="16"/>
                  <w:szCs w:val="16"/>
                </w:rPr>
                <w:t>http://www.ditec.sk/ep/signature_formats/xades_zep/v1.0</w:t>
              </w:r>
            </w:hyperlink>
            <w:r w:rsidRPr="00222F7B">
              <w:t>"&gt;</w:t>
            </w:r>
            <w:r w:rsidRPr="00222F7B">
              <w:br/>
              <w:t>                    &lt;ds:SignatureProperty Target="#Signature20100907124215534"&gt;</w:t>
            </w:r>
            <w:r w:rsidRPr="00222F7B">
              <w:br/>
              <w:t>                        &lt;xzep:SignatureVersion&gt;</w:t>
            </w:r>
            <w:hyperlink w:anchor="scroll-bookmark-212" w:history="1">
              <w:r w:rsidRPr="00222F7B">
                <w:rPr>
                  <w:rStyle w:val="Hypertextovprepojenie"/>
                  <w:sz w:val="16"/>
                  <w:szCs w:val="16"/>
                </w:rPr>
                <w:t>http://www.ditec.sk/ep/signature_formats/xades_zep/v1.0&lt;/xzep:SignatureVersion</w:t>
              </w:r>
            </w:hyperlink>
            <w:r w:rsidRPr="00222F7B">
              <w:t>&gt;</w:t>
            </w:r>
            <w:r w:rsidRPr="00222F7B">
              <w:br/>
              <w:t>                    &lt;/ds:SignatureProperty&gt;</w:t>
            </w:r>
            <w:r w:rsidRPr="00222F7B">
              <w:br/>
              <w:t>                    &lt;ds:SignatureProperty Target="#Signature20100907124215534"&gt;</w:t>
            </w:r>
            <w:r w:rsidRPr="00222F7B">
              <w:br/>
              <w:t>                        &lt;xzep:ProductInfos&gt;</w:t>
            </w:r>
            <w:r w:rsidRPr="00222F7B">
              <w:br/>
              <w:t>                            &lt;xzep:ProductInfo&gt;</w:t>
            </w:r>
            <w:r w:rsidRPr="00222F7B">
              <w:br/>
              <w:t>                                &lt;xzep:ProductName&gt;Ditec.Zep.DSigXades.XadesSig&lt;/xzep:ProductName&gt;</w:t>
            </w:r>
            <w:r w:rsidRPr="00222F7B">
              <w:br/>
              <w:t>                                &lt;xzep:ProductVersion&gt;1.0.0.0&lt;/xzep:ProductVersion&gt;</w:t>
            </w:r>
            <w:r w:rsidRPr="00222F7B">
              <w:br/>
              <w:t>                            &lt;/xzep:ProductInfo&gt;</w:t>
            </w:r>
            <w:r w:rsidRPr="00222F7B">
              <w:br/>
              <w:t>                            &lt;xzep:ProductInfo&gt;</w:t>
            </w:r>
            <w:r w:rsidRPr="00222F7B">
              <w:br/>
              <w:t>                                &lt;xzep:ProductName&gt;Ditec.Zep.DSigXades.Plugins.XmlObject&lt;/xzep:ProductName&gt;</w:t>
            </w:r>
            <w:r w:rsidRPr="00222F7B">
              <w:br/>
              <w:t>                                &lt;xzep:ProductVersion&gt;1.0.0.0&lt;/xzep:ProductVersion&gt;</w:t>
            </w:r>
            <w:r w:rsidRPr="00222F7B">
              <w:br/>
              <w:t>                            &lt;/xzep:ProductInfo&gt;</w:t>
            </w:r>
            <w:r w:rsidRPr="00222F7B">
              <w:br/>
              <w:t>                        &lt;/xzep:ProductInfos&gt;</w:t>
            </w:r>
            <w:r w:rsidRPr="00222F7B">
              <w:br/>
              <w:t>                    &lt;/ds:SignatureProperty&gt;</w:t>
            </w:r>
            <w:r w:rsidRPr="00222F7B">
              <w:br/>
              <w:t>                &lt;/ds:SignatureProperties&gt;</w:t>
            </w:r>
            <w:r w:rsidRPr="00222F7B">
              <w:br/>
              <w:t>            &lt;/ds:Object&gt;</w:t>
            </w:r>
            <w:r w:rsidRPr="00222F7B">
              <w:br/>
              <w:t>            &lt;ds:Object&gt;</w:t>
            </w:r>
            <w:r w:rsidRPr="00222F7B">
              <w:br/>
              <w:t>                &lt;ds:Manifest Id="ManifestObject201009071242534" xmlns:ds="</w:t>
            </w:r>
            <w:hyperlink r:id="rId650" w:history="1">
              <w:r w:rsidRPr="00222F7B">
                <w:rPr>
                  <w:rStyle w:val="Hypertextovprepojenie"/>
                  <w:sz w:val="16"/>
                  <w:szCs w:val="16"/>
                </w:rPr>
                <w:t>http://www.w3.org/2000/09/xmldsig#</w:t>
              </w:r>
            </w:hyperlink>
            <w:r w:rsidRPr="00222F7B">
              <w:t>"&gt;</w:t>
            </w:r>
            <w:r w:rsidRPr="00222F7B">
              <w:br/>
              <w:t>                    &lt;ds:Reference Type="</w:t>
            </w:r>
            <w:hyperlink r:id="rId651" w:anchor="Object" w:history="1">
              <w:r w:rsidRPr="00222F7B">
                <w:rPr>
                  <w:rStyle w:val="Hypertextovprepojenie"/>
                  <w:sz w:val="16"/>
                  <w:szCs w:val="16"/>
                </w:rPr>
                <w:t>http://www.w3.org/2000/09/xmldsig#Object</w:t>
              </w:r>
            </w:hyperlink>
            <w:r w:rsidRPr="00222F7B">
              <w:t>" URI="#Object201009071242534"&gt;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&lt;ds:DigestValue&gt;ukgnYVatoPYeUteVHooR4vhQNAE=&lt;/ds:DigestValue&gt;</w:t>
            </w:r>
            <w:r w:rsidRPr="00222F7B">
              <w:br/>
              <w:t>                    &lt;/ds:Reference&gt;</w:t>
            </w:r>
            <w:r w:rsidRPr="00222F7B">
              <w:br/>
              <w:t>                &lt;/ds:Manifest&gt;</w:t>
            </w:r>
            <w:r w:rsidRPr="00222F7B">
              <w:br/>
              <w:t>                &lt;ds:Manifest Id="ManifestObject201009071242534VerificationObject" xmlns:ds="</w:t>
            </w:r>
            <w:hyperlink r:id="rId652" w:history="1">
              <w:r w:rsidRPr="00222F7B">
                <w:rPr>
                  <w:rStyle w:val="Hypertextovprepojenie"/>
                  <w:sz w:val="16"/>
                  <w:szCs w:val="16"/>
                </w:rPr>
                <w:t>http://www.w3.org/2000/09/xmldsig#</w:t>
              </w:r>
            </w:hyperlink>
            <w:r w:rsidRPr="00222F7B">
              <w:t>"&gt;</w:t>
            </w:r>
            <w:r w:rsidRPr="00222F7B">
              <w:br/>
              <w:t>                    &lt;ds:Reference Type="</w:t>
            </w:r>
            <w:hyperlink r:id="rId653" w:anchor="Object" w:history="1">
              <w:r w:rsidRPr="00222F7B">
                <w:rPr>
                  <w:rStyle w:val="Hypertextovprepojenie"/>
                  <w:sz w:val="16"/>
                  <w:szCs w:val="16"/>
                </w:rPr>
                <w:t>http://www.w3.org/2000/09/xmldsig#Object</w:t>
              </w:r>
            </w:hyperlink>
            <w:r w:rsidRPr="00222F7B">
              <w:t xml:space="preserve">" </w:t>
            </w:r>
            <w:r w:rsidRPr="00222F7B">
              <w:lastRenderedPageBreak/>
              <w:t>URI="#Object201009071242534VerificationObject"&gt;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&lt;ds:DigestValue&gt;wl5XnAXesq/TYOUPar7x/XCuXTI=&lt;/ds:DigestValue&gt;</w:t>
            </w:r>
            <w:r w:rsidRPr="00222F7B">
              <w:br/>
              <w:t>                    &lt;/ds:Reference&gt;</w:t>
            </w:r>
            <w:r w:rsidRPr="00222F7B">
              <w:br/>
              <w:t>                &lt;/ds:Manifest&gt;</w:t>
            </w:r>
            <w:r w:rsidRPr="00222F7B">
              <w:br/>
              <w:t>            &lt;/ds:Object&gt;</w:t>
            </w:r>
            <w:r w:rsidRPr="00222F7B">
              <w:br/>
              <w:t>        &lt;/ds:Signature&gt;</w:t>
            </w:r>
            <w:r w:rsidRPr="00222F7B">
              <w:br/>
              <w:t>    &lt;/xzepds:DataSignatures&gt;</w:t>
            </w:r>
            <w:r w:rsidRPr="00222F7B">
              <w:br/>
              <w:t>    &lt;DocumentUnauthorized xmlns="</w:t>
            </w:r>
            <w:hyperlink r:id="rId654" w:history="1">
              <w:r w:rsidRPr="00222F7B">
                <w:rPr>
                  <w:rStyle w:val="Hypertextovprepojenie"/>
                  <w:sz w:val="16"/>
                  <w:szCs w:val="16"/>
                </w:rPr>
                <w:t>http://www.ditec.sk/ekr/unauthorized/v1.0</w:t>
              </w:r>
            </w:hyperlink>
            <w:r w:rsidRPr="00222F7B">
              <w:t>" Id="Obj123" URI="</w:t>
            </w:r>
            <w:hyperlink r:id="rId655" w:history="1">
              <w:r w:rsidRPr="00222F7B">
                <w:rPr>
                  <w:rStyle w:val="Hypertextovprepojenie"/>
                  <w:sz w:val="16"/>
                  <w:szCs w:val="16"/>
                </w:rPr>
                <w:t>http://emcs.dgtaxud.ec/v10/ed815/ie</w:t>
              </w:r>
            </w:hyperlink>
            <w:r w:rsidRPr="00222F7B">
              <w:t>" Description="ed815"&gt;</w:t>
            </w:r>
            <w:r w:rsidRPr="00222F7B">
              <w:br/>
              <w:t>        &lt;Object Id="Obj20091010132356000" MimeType="application/xml" Identifier="</w:t>
            </w:r>
            <w:hyperlink r:id="rId656" w:history="1">
              <w:r w:rsidRPr="00222F7B">
                <w:rPr>
                  <w:rStyle w:val="Hypertextovprepojenie"/>
                  <w:sz w:val="16"/>
                  <w:szCs w:val="16"/>
                </w:rPr>
                <w:t>http://www.ugkk.sk/somedocs/v1</w:t>
              </w:r>
            </w:hyperlink>
            <w:r w:rsidRPr="00222F7B">
              <w:t>"&gt;</w:t>
            </w:r>
            <w:r w:rsidRPr="00222F7B">
              <w:br/>
              <w:t>            &lt;ED815A xmlns:ie="</w:t>
            </w:r>
            <w:hyperlink r:id="rId657" w:history="1">
              <w:r w:rsidRPr="00222F7B">
                <w:rPr>
                  <w:rStyle w:val="Hypertextovprepojenie"/>
                  <w:sz w:val="16"/>
                  <w:szCs w:val="16"/>
                </w:rPr>
                <w:t>http://emcs.dgtaxud.ec/v10/ed815/ie</w:t>
              </w:r>
            </w:hyperlink>
            <w:r w:rsidRPr="00222F7B">
              <w:t>" xmlns="ed815"&gt;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r>
            <w:r w:rsidRPr="00222F7B">
              <w:lastRenderedPageBreak/>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t>            &lt;/ED815A&gt;</w:t>
            </w:r>
            <w:r w:rsidRPr="00222F7B">
              <w:br/>
              <w:t>        &lt;/Object&gt;</w:t>
            </w:r>
            <w:r w:rsidRPr="00222F7B">
              <w:br/>
              <w:t>    &lt;/DocumentUnauthorized&gt;</w:t>
            </w:r>
            <w:r w:rsidRPr="00222F7B">
              <w:br/>
              <w:t>&lt;/Registration&gt;</w:t>
            </w:r>
          </w:p>
        </w:tc>
      </w:tr>
    </w:tbl>
    <w:p w14:paraId="621C56A4" w14:textId="77777777" w:rsidR="00222F7B" w:rsidRDefault="00222F7B" w:rsidP="00D24084"/>
    <w:p w14:paraId="7434CEEE" w14:textId="77777777" w:rsidR="00AD205C" w:rsidRDefault="002C259D" w:rsidP="00D24084">
      <w:r>
        <w:t>V rámci schémy pre podanie sa vyhradili atribúty pre ZOT:</w:t>
      </w:r>
    </w:p>
    <w:p w14:paraId="28F37C3F" w14:textId="77777777" w:rsidR="00AD205C" w:rsidRDefault="002C259D" w:rsidP="00D24084">
      <w:pPr>
        <w:pStyle w:val="Odsekzoznamu"/>
        <w:numPr>
          <w:ilvl w:val="0"/>
          <w:numId w:val="61"/>
        </w:numPr>
      </w:pPr>
      <w:r>
        <w:t>BusinessIdentifier = Evidenčné čislo ZOT (v prípade požiadavky na vytvorenie nového ZOT nebude uvedené)</w:t>
      </w:r>
    </w:p>
    <w:p w14:paraId="1FF23310" w14:textId="77777777" w:rsidR="00AD205C" w:rsidRDefault="002C259D" w:rsidP="00D24084">
      <w:pPr>
        <w:pStyle w:val="Odsekzoznamu"/>
        <w:numPr>
          <w:ilvl w:val="0"/>
          <w:numId w:val="61"/>
        </w:numPr>
      </w:pPr>
      <w:r>
        <w:t>Description = Značka obchodníka (povinné)</w:t>
      </w:r>
    </w:p>
    <w:p w14:paraId="299DACCE" w14:textId="77777777" w:rsidR="00222F7B" w:rsidRDefault="00222F7B" w:rsidP="00D24084"/>
    <w:p w14:paraId="20FB12F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6AE6FBB" w14:textId="77777777" w:rsidTr="00222F7B">
        <w:tc>
          <w:tcPr>
            <w:tcW w:w="988" w:type="dxa"/>
            <w:tcMar>
              <w:top w:w="30" w:type="dxa"/>
              <w:left w:w="30" w:type="dxa"/>
              <w:bottom w:w="20" w:type="dxa"/>
              <w:right w:w="30" w:type="dxa"/>
            </w:tcMar>
          </w:tcPr>
          <w:p w14:paraId="5B131CB7" w14:textId="77777777" w:rsidR="00AD205C" w:rsidRDefault="002C259D" w:rsidP="00D24084">
            <w:r>
              <w:t>Atribút</w:t>
            </w:r>
          </w:p>
        </w:tc>
        <w:tc>
          <w:tcPr>
            <w:tcW w:w="8083" w:type="dxa"/>
            <w:tcMar>
              <w:top w:w="30" w:type="dxa"/>
              <w:left w:w="30" w:type="dxa"/>
              <w:bottom w:w="20" w:type="dxa"/>
              <w:right w:w="30" w:type="dxa"/>
            </w:tcMar>
          </w:tcPr>
          <w:p w14:paraId="07417EE9" w14:textId="77777777" w:rsidR="00AD205C" w:rsidRDefault="002C259D" w:rsidP="00D24084">
            <w:r>
              <w:t>ID Subjektu : an1_255</w:t>
            </w:r>
          </w:p>
        </w:tc>
      </w:tr>
      <w:tr w:rsidR="00AD205C" w14:paraId="5E91D781" w14:textId="77777777" w:rsidTr="00222F7B">
        <w:tc>
          <w:tcPr>
            <w:tcW w:w="988" w:type="dxa"/>
            <w:tcMar>
              <w:top w:w="30" w:type="dxa"/>
              <w:left w:w="30" w:type="dxa"/>
              <w:bottom w:w="20" w:type="dxa"/>
              <w:right w:w="30" w:type="dxa"/>
            </w:tcMar>
          </w:tcPr>
          <w:p w14:paraId="1D0156E4" w14:textId="77777777" w:rsidR="00AD205C" w:rsidRDefault="002C259D" w:rsidP="00D24084">
            <w:r>
              <w:t>Opis</w:t>
            </w:r>
          </w:p>
        </w:tc>
        <w:tc>
          <w:tcPr>
            <w:tcW w:w="8083" w:type="dxa"/>
            <w:tcMar>
              <w:top w:w="30" w:type="dxa"/>
              <w:left w:w="30" w:type="dxa"/>
              <w:bottom w:w="20" w:type="dxa"/>
              <w:right w:w="30" w:type="dxa"/>
            </w:tcMar>
          </w:tcPr>
          <w:p w14:paraId="576F2957" w14:textId="77777777" w:rsidR="00AD205C" w:rsidRDefault="002C259D" w:rsidP="00D24084">
            <w:r>
              <w:t>identifikátor subjektu pre komunikáciu s IS CEP</w:t>
            </w:r>
          </w:p>
        </w:tc>
      </w:tr>
      <w:tr w:rsidR="00AD205C" w14:paraId="38802E95" w14:textId="77777777" w:rsidTr="00222F7B">
        <w:tc>
          <w:tcPr>
            <w:tcW w:w="988" w:type="dxa"/>
            <w:tcMar>
              <w:top w:w="30" w:type="dxa"/>
              <w:left w:w="30" w:type="dxa"/>
              <w:bottom w:w="20" w:type="dxa"/>
              <w:right w:w="30" w:type="dxa"/>
            </w:tcMar>
          </w:tcPr>
          <w:p w14:paraId="1C055518" w14:textId="77777777" w:rsidR="00AD205C" w:rsidRDefault="002C259D" w:rsidP="00D24084">
            <w:r>
              <w:t>Atribút</w:t>
            </w:r>
          </w:p>
        </w:tc>
        <w:tc>
          <w:tcPr>
            <w:tcW w:w="8083" w:type="dxa"/>
            <w:tcMar>
              <w:top w:w="30" w:type="dxa"/>
              <w:left w:w="30" w:type="dxa"/>
              <w:bottom w:w="20" w:type="dxa"/>
              <w:right w:w="30" w:type="dxa"/>
            </w:tcMar>
          </w:tcPr>
          <w:p w14:paraId="139E3C68" w14:textId="77777777" w:rsidR="00AD205C" w:rsidRDefault="002C259D" w:rsidP="00D24084">
            <w:r>
              <w:t>Typ subjektu : logicka hodnota</w:t>
            </w:r>
          </w:p>
        </w:tc>
      </w:tr>
      <w:tr w:rsidR="00AD205C" w14:paraId="79711A6C" w14:textId="77777777" w:rsidTr="00222F7B">
        <w:tc>
          <w:tcPr>
            <w:tcW w:w="988" w:type="dxa"/>
            <w:tcMar>
              <w:top w:w="30" w:type="dxa"/>
              <w:left w:w="30" w:type="dxa"/>
              <w:bottom w:w="20" w:type="dxa"/>
              <w:right w:w="30" w:type="dxa"/>
            </w:tcMar>
          </w:tcPr>
          <w:p w14:paraId="2887EAF0" w14:textId="77777777" w:rsidR="00AD205C" w:rsidRDefault="002C259D" w:rsidP="00D24084">
            <w:r>
              <w:lastRenderedPageBreak/>
              <w:t>Opis</w:t>
            </w:r>
          </w:p>
        </w:tc>
        <w:tc>
          <w:tcPr>
            <w:tcW w:w="8083" w:type="dxa"/>
            <w:tcMar>
              <w:top w:w="30" w:type="dxa"/>
              <w:left w:w="30" w:type="dxa"/>
              <w:bottom w:w="20" w:type="dxa"/>
              <w:right w:w="30" w:type="dxa"/>
            </w:tcMar>
          </w:tcPr>
          <w:p w14:paraId="014CC6BE" w14:textId="77777777" w:rsidR="00AD205C" w:rsidRDefault="002C259D" w:rsidP="00D24084">
            <w:r>
              <w:t>0 = subjekt</w:t>
            </w:r>
            <w:r>
              <w:br/>
              <w:t>1 = OVM</w:t>
            </w:r>
          </w:p>
        </w:tc>
      </w:tr>
      <w:tr w:rsidR="00AD205C" w14:paraId="6807FBDA" w14:textId="77777777" w:rsidTr="00222F7B">
        <w:tc>
          <w:tcPr>
            <w:tcW w:w="988" w:type="dxa"/>
            <w:tcMar>
              <w:top w:w="30" w:type="dxa"/>
              <w:left w:w="30" w:type="dxa"/>
              <w:bottom w:w="20" w:type="dxa"/>
              <w:right w:w="30" w:type="dxa"/>
            </w:tcMar>
          </w:tcPr>
          <w:p w14:paraId="030F924E" w14:textId="77777777" w:rsidR="00AD205C" w:rsidRDefault="002C259D" w:rsidP="00D24084">
            <w:r>
              <w:t>Atribút</w:t>
            </w:r>
          </w:p>
        </w:tc>
        <w:tc>
          <w:tcPr>
            <w:tcW w:w="8083" w:type="dxa"/>
            <w:tcMar>
              <w:top w:w="30" w:type="dxa"/>
              <w:left w:w="30" w:type="dxa"/>
              <w:bottom w:w="20" w:type="dxa"/>
              <w:right w:w="30" w:type="dxa"/>
            </w:tcMar>
          </w:tcPr>
          <w:p w14:paraId="076C7D1A" w14:textId="77777777" w:rsidR="00AD205C" w:rsidRDefault="002C259D" w:rsidP="00D24084">
            <w:r>
              <w:t>XML Podanie</w:t>
            </w:r>
          </w:p>
        </w:tc>
      </w:tr>
      <w:tr w:rsidR="00AD205C" w14:paraId="6ADB6007" w14:textId="77777777" w:rsidTr="00222F7B">
        <w:tc>
          <w:tcPr>
            <w:tcW w:w="988" w:type="dxa"/>
            <w:tcMar>
              <w:top w:w="30" w:type="dxa"/>
              <w:left w:w="30" w:type="dxa"/>
              <w:bottom w:w="20" w:type="dxa"/>
              <w:right w:w="30" w:type="dxa"/>
            </w:tcMar>
          </w:tcPr>
          <w:p w14:paraId="1555CDE1" w14:textId="77777777" w:rsidR="00AD205C" w:rsidRDefault="002C259D" w:rsidP="00D24084">
            <w:r>
              <w:t>Opis</w:t>
            </w:r>
          </w:p>
        </w:tc>
        <w:tc>
          <w:tcPr>
            <w:tcW w:w="8083" w:type="dxa"/>
            <w:tcMar>
              <w:top w:w="30" w:type="dxa"/>
              <w:left w:w="30" w:type="dxa"/>
              <w:bottom w:w="20" w:type="dxa"/>
              <w:right w:w="30" w:type="dxa"/>
            </w:tcMar>
          </w:tcPr>
          <w:p w14:paraId="17C7E651" w14:textId="77777777" w:rsidR="00AD205C" w:rsidRDefault="002C259D" w:rsidP="00D24084">
            <w:r>
              <w:t>xml data podania</w:t>
            </w:r>
          </w:p>
        </w:tc>
      </w:tr>
      <w:tr w:rsidR="00AD205C" w14:paraId="7B522EE0" w14:textId="77777777" w:rsidTr="00222F7B">
        <w:tc>
          <w:tcPr>
            <w:tcW w:w="988" w:type="dxa"/>
            <w:tcMar>
              <w:top w:w="30" w:type="dxa"/>
              <w:left w:w="30" w:type="dxa"/>
              <w:bottom w:w="20" w:type="dxa"/>
              <w:right w:w="30" w:type="dxa"/>
            </w:tcMar>
          </w:tcPr>
          <w:p w14:paraId="7CFFEBFE" w14:textId="77777777" w:rsidR="00AD205C" w:rsidRDefault="002C259D" w:rsidP="00D24084">
            <w:r>
              <w:t>Atribút</w:t>
            </w:r>
          </w:p>
        </w:tc>
        <w:tc>
          <w:tcPr>
            <w:tcW w:w="8083" w:type="dxa"/>
            <w:tcMar>
              <w:top w:w="30" w:type="dxa"/>
              <w:left w:w="30" w:type="dxa"/>
              <w:bottom w:w="20" w:type="dxa"/>
              <w:right w:w="30" w:type="dxa"/>
            </w:tcMar>
          </w:tcPr>
          <w:p w14:paraId="010D6E6E" w14:textId="77777777" w:rsidR="00AD205C" w:rsidRDefault="002C259D" w:rsidP="00D24084">
            <w:r>
              <w:t>Typ podania : an1_50</w:t>
            </w:r>
          </w:p>
        </w:tc>
      </w:tr>
      <w:tr w:rsidR="00AD205C" w14:paraId="28A19C6C" w14:textId="77777777" w:rsidTr="00222F7B">
        <w:tc>
          <w:tcPr>
            <w:tcW w:w="988" w:type="dxa"/>
            <w:tcMar>
              <w:top w:w="30" w:type="dxa"/>
              <w:left w:w="30" w:type="dxa"/>
              <w:bottom w:w="20" w:type="dxa"/>
              <w:right w:w="30" w:type="dxa"/>
            </w:tcMar>
          </w:tcPr>
          <w:p w14:paraId="1ADD3B11" w14:textId="77777777" w:rsidR="00AD205C" w:rsidRDefault="002C259D" w:rsidP="00D24084">
            <w:r>
              <w:t>Opis</w:t>
            </w:r>
          </w:p>
        </w:tc>
        <w:tc>
          <w:tcPr>
            <w:tcW w:w="8083" w:type="dxa"/>
            <w:tcMar>
              <w:top w:w="30" w:type="dxa"/>
              <w:left w:w="30" w:type="dxa"/>
              <w:bottom w:w="20" w:type="dxa"/>
              <w:right w:w="30" w:type="dxa"/>
            </w:tcMar>
          </w:tcPr>
          <w:p w14:paraId="342FCB93" w14:textId="77777777" w:rsidR="00AD205C" w:rsidRDefault="002C259D" w:rsidP="00D24084">
            <w:r>
              <w:t>jedinečný business identifikátor typu podania</w:t>
            </w:r>
          </w:p>
        </w:tc>
      </w:tr>
      <w:tr w:rsidR="00AD205C" w14:paraId="396BD279" w14:textId="77777777" w:rsidTr="00222F7B">
        <w:tc>
          <w:tcPr>
            <w:tcW w:w="988" w:type="dxa"/>
            <w:tcMar>
              <w:top w:w="30" w:type="dxa"/>
              <w:left w:w="30" w:type="dxa"/>
              <w:bottom w:w="20" w:type="dxa"/>
              <w:right w:w="30" w:type="dxa"/>
            </w:tcMar>
          </w:tcPr>
          <w:p w14:paraId="5AFAA2CA" w14:textId="77777777" w:rsidR="00AD205C" w:rsidRDefault="002C259D" w:rsidP="00D24084">
            <w:r>
              <w:t>Atribút</w:t>
            </w:r>
          </w:p>
        </w:tc>
        <w:tc>
          <w:tcPr>
            <w:tcW w:w="8083" w:type="dxa"/>
            <w:tcMar>
              <w:top w:w="30" w:type="dxa"/>
              <w:left w:w="30" w:type="dxa"/>
              <w:bottom w:w="20" w:type="dxa"/>
              <w:right w:w="30" w:type="dxa"/>
            </w:tcMar>
          </w:tcPr>
          <w:p w14:paraId="5C440B21" w14:textId="77777777" w:rsidR="00AD205C" w:rsidRDefault="002C259D" w:rsidP="00D24084">
            <w:r>
              <w:t>Identifikátor podateľne : n1</w:t>
            </w:r>
          </w:p>
        </w:tc>
      </w:tr>
      <w:tr w:rsidR="00AD205C" w14:paraId="18E1C680" w14:textId="77777777" w:rsidTr="00222F7B">
        <w:tc>
          <w:tcPr>
            <w:tcW w:w="988" w:type="dxa"/>
            <w:tcMar>
              <w:top w:w="30" w:type="dxa"/>
              <w:left w:w="30" w:type="dxa"/>
              <w:bottom w:w="20" w:type="dxa"/>
              <w:right w:w="30" w:type="dxa"/>
            </w:tcMar>
          </w:tcPr>
          <w:p w14:paraId="78762B7E" w14:textId="77777777" w:rsidR="00AD205C" w:rsidRDefault="002C259D" w:rsidP="00D24084">
            <w:r>
              <w:t>Opis</w:t>
            </w:r>
          </w:p>
        </w:tc>
        <w:tc>
          <w:tcPr>
            <w:tcW w:w="8083" w:type="dxa"/>
            <w:tcMar>
              <w:top w:w="30" w:type="dxa"/>
              <w:left w:w="30" w:type="dxa"/>
              <w:bottom w:w="20" w:type="dxa"/>
              <w:right w:w="30" w:type="dxa"/>
            </w:tcMar>
          </w:tcPr>
          <w:p w14:paraId="686F822C" w14:textId="77777777" w:rsidR="00AD205C" w:rsidRDefault="002C259D" w:rsidP="00D24084">
            <w:r>
              <w:t>bude obsahovať hodnotu 2 (podateľňa CEP)</w:t>
            </w:r>
          </w:p>
        </w:tc>
      </w:tr>
      <w:tr w:rsidR="00AD205C" w14:paraId="39DAF6E8" w14:textId="77777777" w:rsidTr="00222F7B">
        <w:tc>
          <w:tcPr>
            <w:tcW w:w="988" w:type="dxa"/>
            <w:tcMar>
              <w:top w:w="30" w:type="dxa"/>
              <w:left w:w="30" w:type="dxa"/>
              <w:bottom w:w="20" w:type="dxa"/>
              <w:right w:w="30" w:type="dxa"/>
            </w:tcMar>
          </w:tcPr>
          <w:p w14:paraId="2888E149" w14:textId="77777777" w:rsidR="00AD205C" w:rsidRDefault="002C259D" w:rsidP="00D24084">
            <w:r>
              <w:t>Atribút</w:t>
            </w:r>
          </w:p>
        </w:tc>
        <w:tc>
          <w:tcPr>
            <w:tcW w:w="8083" w:type="dxa"/>
            <w:tcMar>
              <w:top w:w="30" w:type="dxa"/>
              <w:left w:w="30" w:type="dxa"/>
              <w:bottom w:w="20" w:type="dxa"/>
              <w:right w:w="30" w:type="dxa"/>
            </w:tcMar>
          </w:tcPr>
          <w:p w14:paraId="26377D9F" w14:textId="77777777" w:rsidR="00AD205C" w:rsidRDefault="002C259D" w:rsidP="00D24084">
            <w:r>
              <w:t>TokenID</w:t>
            </w:r>
          </w:p>
        </w:tc>
      </w:tr>
      <w:tr w:rsidR="00AD205C" w14:paraId="06F276D7" w14:textId="77777777" w:rsidTr="00222F7B">
        <w:tc>
          <w:tcPr>
            <w:tcW w:w="988" w:type="dxa"/>
            <w:tcMar>
              <w:top w:w="30" w:type="dxa"/>
              <w:left w:w="30" w:type="dxa"/>
              <w:bottom w:w="20" w:type="dxa"/>
              <w:right w:w="30" w:type="dxa"/>
            </w:tcMar>
          </w:tcPr>
          <w:p w14:paraId="203EFA53" w14:textId="77777777" w:rsidR="00AD205C" w:rsidRDefault="002C259D" w:rsidP="00D24084">
            <w:r>
              <w:t>Opis</w:t>
            </w:r>
          </w:p>
        </w:tc>
        <w:tc>
          <w:tcPr>
            <w:tcW w:w="8083" w:type="dxa"/>
            <w:tcMar>
              <w:top w:w="30" w:type="dxa"/>
              <w:left w:w="30" w:type="dxa"/>
              <w:bottom w:w="20" w:type="dxa"/>
              <w:right w:w="30" w:type="dxa"/>
            </w:tcMar>
          </w:tcPr>
          <w:p w14:paraId="2B16060A" w14:textId="77777777" w:rsidR="00AD205C" w:rsidRDefault="002C259D" w:rsidP="00D24084">
            <w:r>
              <w:t>identifikácia používateľa, získa sa po prihlásení do IS CEP</w:t>
            </w:r>
          </w:p>
        </w:tc>
      </w:tr>
      <w:tr w:rsidR="00AD205C" w14:paraId="6B4DDBF2" w14:textId="77777777" w:rsidTr="00222F7B">
        <w:tc>
          <w:tcPr>
            <w:tcW w:w="988" w:type="dxa"/>
            <w:tcMar>
              <w:top w:w="30" w:type="dxa"/>
              <w:left w:w="30" w:type="dxa"/>
              <w:bottom w:w="20" w:type="dxa"/>
              <w:right w:w="30" w:type="dxa"/>
            </w:tcMar>
          </w:tcPr>
          <w:p w14:paraId="1EC5DB57" w14:textId="77777777" w:rsidR="00AD205C" w:rsidRDefault="002C259D" w:rsidP="00D24084">
            <w:r>
              <w:t>Atribút</w:t>
            </w:r>
          </w:p>
        </w:tc>
        <w:tc>
          <w:tcPr>
            <w:tcW w:w="8083" w:type="dxa"/>
            <w:tcMar>
              <w:top w:w="30" w:type="dxa"/>
              <w:left w:w="30" w:type="dxa"/>
              <w:bottom w:w="20" w:type="dxa"/>
              <w:right w:w="30" w:type="dxa"/>
            </w:tcMar>
          </w:tcPr>
          <w:p w14:paraId="277C6C27" w14:textId="77777777" w:rsidR="00AD205C" w:rsidRDefault="002C259D" w:rsidP="00D24084">
            <w:r>
              <w:t>Predchádzajúce podanie/zásielka</w:t>
            </w:r>
          </w:p>
        </w:tc>
      </w:tr>
      <w:tr w:rsidR="00AD205C" w14:paraId="7975D0A4" w14:textId="77777777" w:rsidTr="00222F7B">
        <w:tc>
          <w:tcPr>
            <w:tcW w:w="988" w:type="dxa"/>
            <w:tcMar>
              <w:top w:w="30" w:type="dxa"/>
              <w:left w:w="30" w:type="dxa"/>
              <w:bottom w:w="20" w:type="dxa"/>
              <w:right w:w="30" w:type="dxa"/>
            </w:tcMar>
          </w:tcPr>
          <w:p w14:paraId="24FBD391" w14:textId="77777777" w:rsidR="00AD205C" w:rsidRDefault="002C259D" w:rsidP="00D24084">
            <w:r>
              <w:t>Opis</w:t>
            </w:r>
          </w:p>
        </w:tc>
        <w:tc>
          <w:tcPr>
            <w:tcW w:w="8083" w:type="dxa"/>
            <w:tcMar>
              <w:top w:w="30" w:type="dxa"/>
              <w:left w:w="30" w:type="dxa"/>
              <w:bottom w:w="20" w:type="dxa"/>
              <w:right w:w="30" w:type="dxa"/>
            </w:tcMar>
          </w:tcPr>
          <w:p w14:paraId="6BF036DE" w14:textId="77777777" w:rsidR="00AD205C" w:rsidRDefault="002C259D" w:rsidP="00D24084">
            <w:r>
              <w:t>identifikátor predchádzajúceho podania/zásielky ktorého sa týka dané podanie/zásielka</w:t>
            </w:r>
          </w:p>
        </w:tc>
      </w:tr>
      <w:tr w:rsidR="00AD205C" w14:paraId="5EF5B874" w14:textId="77777777" w:rsidTr="00222F7B">
        <w:tc>
          <w:tcPr>
            <w:tcW w:w="988" w:type="dxa"/>
            <w:tcMar>
              <w:top w:w="30" w:type="dxa"/>
              <w:left w:w="30" w:type="dxa"/>
              <w:bottom w:w="20" w:type="dxa"/>
              <w:right w:w="30" w:type="dxa"/>
            </w:tcMar>
          </w:tcPr>
          <w:p w14:paraId="37D2164B" w14:textId="77777777" w:rsidR="00AD205C" w:rsidRDefault="002C259D" w:rsidP="00D24084">
            <w:r>
              <w:t>Atribút</w:t>
            </w:r>
          </w:p>
        </w:tc>
        <w:tc>
          <w:tcPr>
            <w:tcW w:w="8083" w:type="dxa"/>
            <w:tcMar>
              <w:top w:w="30" w:type="dxa"/>
              <w:left w:w="30" w:type="dxa"/>
              <w:bottom w:w="20" w:type="dxa"/>
              <w:right w:w="30" w:type="dxa"/>
            </w:tcMar>
          </w:tcPr>
          <w:p w14:paraId="11AE18AF" w14:textId="77777777" w:rsidR="00AD205C" w:rsidRDefault="002C259D" w:rsidP="00D24084">
            <w:r>
              <w:t>Názov : an1_255</w:t>
            </w:r>
          </w:p>
        </w:tc>
      </w:tr>
      <w:tr w:rsidR="00AD205C" w14:paraId="15D7C160" w14:textId="77777777" w:rsidTr="00222F7B">
        <w:tc>
          <w:tcPr>
            <w:tcW w:w="988" w:type="dxa"/>
            <w:tcMar>
              <w:top w:w="30" w:type="dxa"/>
              <w:left w:w="30" w:type="dxa"/>
              <w:bottom w:w="20" w:type="dxa"/>
              <w:right w:w="30" w:type="dxa"/>
            </w:tcMar>
          </w:tcPr>
          <w:p w14:paraId="13B233E7" w14:textId="77777777" w:rsidR="00AD205C" w:rsidRDefault="002C259D" w:rsidP="00D24084">
            <w:r>
              <w:t>Opis</w:t>
            </w:r>
          </w:p>
        </w:tc>
        <w:tc>
          <w:tcPr>
            <w:tcW w:w="8083" w:type="dxa"/>
            <w:tcMar>
              <w:top w:w="30" w:type="dxa"/>
              <w:left w:w="30" w:type="dxa"/>
              <w:bottom w:w="20" w:type="dxa"/>
              <w:right w:w="30" w:type="dxa"/>
            </w:tcMar>
          </w:tcPr>
          <w:p w14:paraId="367DDEC3" w14:textId="77777777" w:rsidR="00AD205C" w:rsidRDefault="002C259D" w:rsidP="00D24084">
            <w:r>
              <w:t>používateľom zadaný názov pre podanie</w:t>
            </w:r>
          </w:p>
        </w:tc>
      </w:tr>
    </w:tbl>
    <w:p w14:paraId="11222DE2" w14:textId="77777777" w:rsidR="00222F7B" w:rsidRDefault="00222F7B" w:rsidP="00D24084"/>
    <w:p w14:paraId="6746FECE" w14:textId="77777777" w:rsidR="00222F7B" w:rsidRDefault="00222F7B" w:rsidP="00D24084"/>
    <w:p w14:paraId="29AA1E85" w14:textId="77777777" w:rsidR="00AD205C" w:rsidRDefault="002C259D" w:rsidP="00D24084">
      <w:r>
        <w:t>Informácia o prijatí/odmietnutí podania</w:t>
      </w:r>
      <w:r>
        <w:br/>
      </w:r>
    </w:p>
    <w:p w14:paraId="7E61AD8D" w14:textId="77777777" w:rsidR="00AD205C" w:rsidRDefault="002C259D" w:rsidP="00D24084">
      <w:r>
        <w:rPr>
          <w:noProof/>
        </w:rPr>
        <w:drawing>
          <wp:inline distT="0" distB="0" distL="0" distR="0" wp14:anchorId="104AF475" wp14:editId="2690EA9F">
            <wp:extent cx="2943225" cy="2486025"/>
            <wp:effectExtent l="0" t="0" r="0" b="0"/>
            <wp:docPr id="100066" name="Picture 100066" descr="_scroll_external\attachments\worddav637aae04a09a11a8e5e6a1493cc04f0b-4e9032dd5a0df5155fbde00d8a2f7222dcffed1558600e6519f400d09305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092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44C073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BABAE55" w14:textId="77777777" w:rsidTr="00222F7B">
        <w:tc>
          <w:tcPr>
            <w:tcW w:w="1129" w:type="dxa"/>
            <w:tcMar>
              <w:top w:w="30" w:type="dxa"/>
              <w:left w:w="30" w:type="dxa"/>
              <w:bottom w:w="20" w:type="dxa"/>
              <w:right w:w="30" w:type="dxa"/>
            </w:tcMar>
          </w:tcPr>
          <w:p w14:paraId="73BE834D" w14:textId="77777777" w:rsidR="00AD205C" w:rsidRDefault="002C259D" w:rsidP="00D24084">
            <w:r>
              <w:t>Atribút</w:t>
            </w:r>
          </w:p>
        </w:tc>
        <w:tc>
          <w:tcPr>
            <w:tcW w:w="7942" w:type="dxa"/>
            <w:tcMar>
              <w:top w:w="30" w:type="dxa"/>
              <w:left w:w="30" w:type="dxa"/>
              <w:bottom w:w="20" w:type="dxa"/>
              <w:right w:w="30" w:type="dxa"/>
            </w:tcMar>
          </w:tcPr>
          <w:p w14:paraId="6EC02080" w14:textId="77777777" w:rsidR="00AD205C" w:rsidRDefault="002C259D" w:rsidP="00D24084">
            <w:r>
              <w:t>Dátum a čas odmietnutia : Dátum a čas</w:t>
            </w:r>
          </w:p>
        </w:tc>
      </w:tr>
      <w:tr w:rsidR="00AD205C" w14:paraId="05DFF76A" w14:textId="77777777" w:rsidTr="00222F7B">
        <w:tc>
          <w:tcPr>
            <w:tcW w:w="1129" w:type="dxa"/>
            <w:tcMar>
              <w:top w:w="30" w:type="dxa"/>
              <w:left w:w="30" w:type="dxa"/>
              <w:bottom w:w="20" w:type="dxa"/>
              <w:right w:w="30" w:type="dxa"/>
            </w:tcMar>
          </w:tcPr>
          <w:p w14:paraId="644BD901" w14:textId="77777777" w:rsidR="00AD205C" w:rsidRDefault="002C259D" w:rsidP="00D24084">
            <w:r>
              <w:t>Opis</w:t>
            </w:r>
          </w:p>
        </w:tc>
        <w:tc>
          <w:tcPr>
            <w:tcW w:w="7942" w:type="dxa"/>
            <w:tcMar>
              <w:top w:w="30" w:type="dxa"/>
              <w:left w:w="30" w:type="dxa"/>
              <w:bottom w:w="20" w:type="dxa"/>
              <w:right w:w="30" w:type="dxa"/>
            </w:tcMar>
          </w:tcPr>
          <w:p w14:paraId="4CD0EB4E" w14:textId="77777777" w:rsidR="00AD205C" w:rsidRDefault="002C259D" w:rsidP="00D24084">
            <w:r>
              <w:t>dátum a čas kedy bolo podanie odmietnuté</w:t>
            </w:r>
          </w:p>
        </w:tc>
      </w:tr>
      <w:tr w:rsidR="00AD205C" w14:paraId="20727815" w14:textId="77777777" w:rsidTr="00222F7B">
        <w:tc>
          <w:tcPr>
            <w:tcW w:w="1129" w:type="dxa"/>
            <w:tcMar>
              <w:top w:w="30" w:type="dxa"/>
              <w:left w:w="30" w:type="dxa"/>
              <w:bottom w:w="20" w:type="dxa"/>
              <w:right w:w="30" w:type="dxa"/>
            </w:tcMar>
          </w:tcPr>
          <w:p w14:paraId="7C235C72" w14:textId="77777777" w:rsidR="00AD205C" w:rsidRDefault="002C259D" w:rsidP="00D24084">
            <w:r>
              <w:t>Atribút</w:t>
            </w:r>
          </w:p>
        </w:tc>
        <w:tc>
          <w:tcPr>
            <w:tcW w:w="7942" w:type="dxa"/>
            <w:tcMar>
              <w:top w:w="30" w:type="dxa"/>
              <w:left w:w="30" w:type="dxa"/>
              <w:bottom w:w="20" w:type="dxa"/>
              <w:right w:w="30" w:type="dxa"/>
            </w:tcMar>
          </w:tcPr>
          <w:p w14:paraId="739E716E" w14:textId="77777777" w:rsidR="00AD205C" w:rsidRDefault="002C259D" w:rsidP="00D24084">
            <w:r>
              <w:t>Dátum a čas vytvorenia : Dátum a čas</w:t>
            </w:r>
          </w:p>
        </w:tc>
      </w:tr>
      <w:tr w:rsidR="00AD205C" w14:paraId="777FB514" w14:textId="77777777" w:rsidTr="00222F7B">
        <w:tc>
          <w:tcPr>
            <w:tcW w:w="1129" w:type="dxa"/>
            <w:tcMar>
              <w:top w:w="30" w:type="dxa"/>
              <w:left w:w="30" w:type="dxa"/>
              <w:bottom w:w="20" w:type="dxa"/>
              <w:right w:w="30" w:type="dxa"/>
            </w:tcMar>
          </w:tcPr>
          <w:p w14:paraId="62757F7D" w14:textId="77777777" w:rsidR="00AD205C" w:rsidRDefault="002C259D" w:rsidP="00D24084">
            <w:r>
              <w:t>Opis</w:t>
            </w:r>
          </w:p>
        </w:tc>
        <w:tc>
          <w:tcPr>
            <w:tcW w:w="7942" w:type="dxa"/>
            <w:tcMar>
              <w:top w:w="30" w:type="dxa"/>
              <w:left w:w="30" w:type="dxa"/>
              <w:bottom w:w="20" w:type="dxa"/>
              <w:right w:w="30" w:type="dxa"/>
            </w:tcMar>
          </w:tcPr>
          <w:p w14:paraId="50A8D1A6" w14:textId="77777777" w:rsidR="00AD205C" w:rsidRDefault="002C259D" w:rsidP="00D24084">
            <w:r>
              <w:t>dátum a čas kedy bolo podanie vytvorené</w:t>
            </w:r>
          </w:p>
        </w:tc>
      </w:tr>
      <w:tr w:rsidR="00AD205C" w14:paraId="4B31AD1D" w14:textId="77777777" w:rsidTr="00222F7B">
        <w:tc>
          <w:tcPr>
            <w:tcW w:w="1129" w:type="dxa"/>
            <w:tcMar>
              <w:top w:w="30" w:type="dxa"/>
              <w:left w:w="30" w:type="dxa"/>
              <w:bottom w:w="20" w:type="dxa"/>
              <w:right w:w="30" w:type="dxa"/>
            </w:tcMar>
          </w:tcPr>
          <w:p w14:paraId="7952B00E" w14:textId="77777777" w:rsidR="00AD205C" w:rsidRDefault="002C259D" w:rsidP="00D24084">
            <w:r>
              <w:t>Atribút</w:t>
            </w:r>
          </w:p>
        </w:tc>
        <w:tc>
          <w:tcPr>
            <w:tcW w:w="7942" w:type="dxa"/>
            <w:tcMar>
              <w:top w:w="30" w:type="dxa"/>
              <w:left w:w="30" w:type="dxa"/>
              <w:bottom w:w="20" w:type="dxa"/>
              <w:right w:w="30" w:type="dxa"/>
            </w:tcMar>
          </w:tcPr>
          <w:p w14:paraId="74390996" w14:textId="77777777" w:rsidR="00AD205C" w:rsidRDefault="002C259D" w:rsidP="00D24084">
            <w:r>
              <w:t>Typ odmietnutého podania : an1_200</w:t>
            </w:r>
          </w:p>
        </w:tc>
      </w:tr>
      <w:tr w:rsidR="00AD205C" w14:paraId="3FF7C1AE" w14:textId="77777777" w:rsidTr="00222F7B">
        <w:tc>
          <w:tcPr>
            <w:tcW w:w="1129" w:type="dxa"/>
            <w:tcMar>
              <w:top w:w="30" w:type="dxa"/>
              <w:left w:w="30" w:type="dxa"/>
              <w:bottom w:w="20" w:type="dxa"/>
              <w:right w:w="30" w:type="dxa"/>
            </w:tcMar>
          </w:tcPr>
          <w:p w14:paraId="4BCB017C" w14:textId="77777777" w:rsidR="00AD205C" w:rsidRDefault="002C259D" w:rsidP="00D24084">
            <w:r>
              <w:t>Opis</w:t>
            </w:r>
          </w:p>
        </w:tc>
        <w:tc>
          <w:tcPr>
            <w:tcW w:w="7942" w:type="dxa"/>
            <w:tcMar>
              <w:top w:w="30" w:type="dxa"/>
              <w:left w:w="30" w:type="dxa"/>
              <w:bottom w:w="20" w:type="dxa"/>
              <w:right w:w="30" w:type="dxa"/>
            </w:tcMar>
          </w:tcPr>
          <w:p w14:paraId="4604C49E" w14:textId="77777777" w:rsidR="00AD205C" w:rsidRDefault="002C259D" w:rsidP="00D24084">
            <w:r>
              <w:t>jedinečný business identifikátor typu podania</w:t>
            </w:r>
          </w:p>
        </w:tc>
      </w:tr>
      <w:tr w:rsidR="00AD205C" w14:paraId="6B357D3A" w14:textId="77777777" w:rsidTr="00222F7B">
        <w:tc>
          <w:tcPr>
            <w:tcW w:w="1129" w:type="dxa"/>
            <w:tcMar>
              <w:top w:w="30" w:type="dxa"/>
              <w:left w:w="30" w:type="dxa"/>
              <w:bottom w:w="20" w:type="dxa"/>
              <w:right w:w="30" w:type="dxa"/>
            </w:tcMar>
          </w:tcPr>
          <w:p w14:paraId="1ECE19B6" w14:textId="77777777" w:rsidR="00AD205C" w:rsidRDefault="002C259D" w:rsidP="00D24084">
            <w:r>
              <w:t>Atribút</w:t>
            </w:r>
          </w:p>
        </w:tc>
        <w:tc>
          <w:tcPr>
            <w:tcW w:w="7942" w:type="dxa"/>
            <w:tcMar>
              <w:top w:w="30" w:type="dxa"/>
              <w:left w:w="30" w:type="dxa"/>
              <w:bottom w:w="20" w:type="dxa"/>
              <w:right w:w="30" w:type="dxa"/>
            </w:tcMar>
          </w:tcPr>
          <w:p w14:paraId="63BD2B5D" w14:textId="77777777" w:rsidR="00AD205C" w:rsidRDefault="002C259D" w:rsidP="00D24084">
            <w:r>
              <w:t>Identifikátor : Číslo</w:t>
            </w:r>
          </w:p>
        </w:tc>
      </w:tr>
      <w:tr w:rsidR="00AD205C" w14:paraId="6ED24E6E" w14:textId="77777777" w:rsidTr="00222F7B">
        <w:tc>
          <w:tcPr>
            <w:tcW w:w="1129" w:type="dxa"/>
            <w:tcMar>
              <w:top w:w="30" w:type="dxa"/>
              <w:left w:w="30" w:type="dxa"/>
              <w:bottom w:w="20" w:type="dxa"/>
              <w:right w:w="30" w:type="dxa"/>
            </w:tcMar>
          </w:tcPr>
          <w:p w14:paraId="7E12103B" w14:textId="77777777" w:rsidR="00AD205C" w:rsidRDefault="002C259D" w:rsidP="00D24084">
            <w:r>
              <w:t>Opis</w:t>
            </w:r>
          </w:p>
        </w:tc>
        <w:tc>
          <w:tcPr>
            <w:tcW w:w="7942" w:type="dxa"/>
            <w:tcMar>
              <w:top w:w="30" w:type="dxa"/>
              <w:left w:w="30" w:type="dxa"/>
              <w:bottom w:w="20" w:type="dxa"/>
              <w:right w:w="30" w:type="dxa"/>
            </w:tcMar>
          </w:tcPr>
          <w:p w14:paraId="16059282" w14:textId="77777777" w:rsidR="00AD205C" w:rsidRDefault="002C259D" w:rsidP="00D24084">
            <w:r>
              <w:t>identifikátor podania</w:t>
            </w:r>
          </w:p>
        </w:tc>
      </w:tr>
      <w:tr w:rsidR="00AD205C" w14:paraId="2563D1EC" w14:textId="77777777" w:rsidTr="00222F7B">
        <w:tc>
          <w:tcPr>
            <w:tcW w:w="1129" w:type="dxa"/>
            <w:tcMar>
              <w:top w:w="30" w:type="dxa"/>
              <w:left w:w="30" w:type="dxa"/>
              <w:bottom w:w="20" w:type="dxa"/>
              <w:right w:w="30" w:type="dxa"/>
            </w:tcMar>
          </w:tcPr>
          <w:p w14:paraId="1517BD90" w14:textId="77777777" w:rsidR="00AD205C" w:rsidRDefault="002C259D" w:rsidP="00D24084">
            <w:r>
              <w:t>Atribút</w:t>
            </w:r>
          </w:p>
        </w:tc>
        <w:tc>
          <w:tcPr>
            <w:tcW w:w="7942" w:type="dxa"/>
            <w:tcMar>
              <w:top w:w="30" w:type="dxa"/>
              <w:left w:w="30" w:type="dxa"/>
              <w:bottom w:w="20" w:type="dxa"/>
              <w:right w:w="30" w:type="dxa"/>
            </w:tcMar>
          </w:tcPr>
          <w:p w14:paraId="4ACFEA7E" w14:textId="77777777" w:rsidR="00AD205C" w:rsidRDefault="002C259D" w:rsidP="00D24084">
            <w:r>
              <w:t>Kód dôvodu : Číslo</w:t>
            </w:r>
          </w:p>
        </w:tc>
      </w:tr>
      <w:tr w:rsidR="00AD205C" w14:paraId="1F727E9F" w14:textId="77777777" w:rsidTr="00222F7B">
        <w:tc>
          <w:tcPr>
            <w:tcW w:w="1129" w:type="dxa"/>
            <w:tcMar>
              <w:top w:w="30" w:type="dxa"/>
              <w:left w:w="30" w:type="dxa"/>
              <w:bottom w:w="20" w:type="dxa"/>
              <w:right w:w="30" w:type="dxa"/>
            </w:tcMar>
          </w:tcPr>
          <w:p w14:paraId="0178FEAA" w14:textId="77777777" w:rsidR="00AD205C" w:rsidRDefault="002C259D" w:rsidP="00D24084">
            <w:r>
              <w:t>Opis</w:t>
            </w:r>
          </w:p>
        </w:tc>
        <w:tc>
          <w:tcPr>
            <w:tcW w:w="7942" w:type="dxa"/>
            <w:tcMar>
              <w:top w:w="30" w:type="dxa"/>
              <w:left w:w="30" w:type="dxa"/>
              <w:bottom w:w="20" w:type="dxa"/>
              <w:right w:w="30" w:type="dxa"/>
            </w:tcMar>
          </w:tcPr>
          <w:p w14:paraId="19CE6E84" w14:textId="77777777" w:rsidR="00AD205C" w:rsidRDefault="002C259D" w:rsidP="00D24084">
            <w:r>
              <w:t>viď. kapitola Popis výnimiek</w:t>
            </w:r>
          </w:p>
        </w:tc>
      </w:tr>
      <w:tr w:rsidR="00AD205C" w14:paraId="656104A6" w14:textId="77777777" w:rsidTr="00222F7B">
        <w:tc>
          <w:tcPr>
            <w:tcW w:w="1129" w:type="dxa"/>
            <w:tcMar>
              <w:top w:w="30" w:type="dxa"/>
              <w:left w:w="30" w:type="dxa"/>
              <w:bottom w:w="20" w:type="dxa"/>
              <w:right w:w="30" w:type="dxa"/>
            </w:tcMar>
          </w:tcPr>
          <w:p w14:paraId="06704F60" w14:textId="77777777" w:rsidR="00AD205C" w:rsidRDefault="002C259D" w:rsidP="00D24084">
            <w:r>
              <w:t>Atribút</w:t>
            </w:r>
          </w:p>
        </w:tc>
        <w:tc>
          <w:tcPr>
            <w:tcW w:w="7942" w:type="dxa"/>
            <w:tcMar>
              <w:top w:w="30" w:type="dxa"/>
              <w:left w:w="30" w:type="dxa"/>
              <w:bottom w:w="20" w:type="dxa"/>
              <w:right w:w="30" w:type="dxa"/>
            </w:tcMar>
          </w:tcPr>
          <w:p w14:paraId="1DA1DB26" w14:textId="77777777" w:rsidR="00AD205C" w:rsidRDefault="002C259D" w:rsidP="00D24084">
            <w:r>
              <w:t>Popis : an1_250</w:t>
            </w:r>
          </w:p>
        </w:tc>
      </w:tr>
      <w:tr w:rsidR="00AD205C" w14:paraId="57E6253F" w14:textId="77777777" w:rsidTr="00222F7B">
        <w:tc>
          <w:tcPr>
            <w:tcW w:w="1129" w:type="dxa"/>
            <w:tcMar>
              <w:top w:w="30" w:type="dxa"/>
              <w:left w:w="30" w:type="dxa"/>
              <w:bottom w:w="20" w:type="dxa"/>
              <w:right w:w="30" w:type="dxa"/>
            </w:tcMar>
          </w:tcPr>
          <w:p w14:paraId="55FC5392" w14:textId="77777777" w:rsidR="00AD205C" w:rsidRDefault="002C259D" w:rsidP="00D24084">
            <w:r>
              <w:lastRenderedPageBreak/>
              <w:t>Opis</w:t>
            </w:r>
          </w:p>
        </w:tc>
        <w:tc>
          <w:tcPr>
            <w:tcW w:w="7942" w:type="dxa"/>
            <w:tcMar>
              <w:top w:w="30" w:type="dxa"/>
              <w:left w:w="30" w:type="dxa"/>
              <w:bottom w:w="20" w:type="dxa"/>
              <w:right w:w="30" w:type="dxa"/>
            </w:tcMar>
          </w:tcPr>
          <w:p w14:paraId="4C1EE28D" w14:textId="77777777" w:rsidR="00AD205C" w:rsidRDefault="002C259D" w:rsidP="00D24084">
            <w:r>
              <w:t>viď. kapitola Popis výnimiek</w:t>
            </w:r>
          </w:p>
        </w:tc>
      </w:tr>
      <w:tr w:rsidR="00AD205C" w14:paraId="32B3D0B6" w14:textId="77777777" w:rsidTr="00222F7B">
        <w:tc>
          <w:tcPr>
            <w:tcW w:w="1129" w:type="dxa"/>
            <w:tcMar>
              <w:top w:w="30" w:type="dxa"/>
              <w:left w:w="30" w:type="dxa"/>
              <w:bottom w:w="20" w:type="dxa"/>
              <w:right w:w="30" w:type="dxa"/>
            </w:tcMar>
          </w:tcPr>
          <w:p w14:paraId="332FBC8D" w14:textId="77777777" w:rsidR="00AD205C" w:rsidRDefault="002C259D" w:rsidP="00D24084">
            <w:r>
              <w:t>Atribút</w:t>
            </w:r>
          </w:p>
        </w:tc>
        <w:tc>
          <w:tcPr>
            <w:tcW w:w="7942" w:type="dxa"/>
            <w:tcMar>
              <w:top w:w="30" w:type="dxa"/>
              <w:left w:w="30" w:type="dxa"/>
              <w:bottom w:w="20" w:type="dxa"/>
              <w:right w:w="30" w:type="dxa"/>
            </w:tcMar>
          </w:tcPr>
          <w:p w14:paraId="49613ED2" w14:textId="77777777" w:rsidR="00AD205C" w:rsidRDefault="002C259D" w:rsidP="00D24084">
            <w:r>
              <w:t>Identifikátor odmietnutého podania : Číslo</w:t>
            </w:r>
          </w:p>
        </w:tc>
      </w:tr>
      <w:tr w:rsidR="00AD205C" w14:paraId="3D3A382C" w14:textId="77777777" w:rsidTr="00222F7B">
        <w:tc>
          <w:tcPr>
            <w:tcW w:w="1129" w:type="dxa"/>
            <w:tcMar>
              <w:top w:w="30" w:type="dxa"/>
              <w:left w:w="30" w:type="dxa"/>
              <w:bottom w:w="20" w:type="dxa"/>
              <w:right w:w="30" w:type="dxa"/>
            </w:tcMar>
          </w:tcPr>
          <w:p w14:paraId="375AA877" w14:textId="77777777" w:rsidR="00AD205C" w:rsidRDefault="002C259D" w:rsidP="00D24084">
            <w:r>
              <w:t>Opis</w:t>
            </w:r>
          </w:p>
        </w:tc>
        <w:tc>
          <w:tcPr>
            <w:tcW w:w="7942" w:type="dxa"/>
            <w:tcMar>
              <w:top w:w="30" w:type="dxa"/>
              <w:left w:w="30" w:type="dxa"/>
              <w:bottom w:w="20" w:type="dxa"/>
              <w:right w:w="30" w:type="dxa"/>
            </w:tcMar>
          </w:tcPr>
          <w:p w14:paraId="2BFDA89C" w14:textId="77777777" w:rsidR="00AD205C" w:rsidRDefault="002C259D" w:rsidP="00D24084">
            <w:r>
              <w:t>identifikátor podania</w:t>
            </w:r>
          </w:p>
        </w:tc>
      </w:tr>
    </w:tbl>
    <w:p w14:paraId="7D89BF1B" w14:textId="77777777" w:rsidR="00AD205C" w:rsidRDefault="00AD205C" w:rsidP="00D24084"/>
    <w:p w14:paraId="287567D2" w14:textId="77777777" w:rsidR="00222F7B" w:rsidRDefault="00222F7B" w:rsidP="00D24084"/>
    <w:p w14:paraId="3B1CA441" w14:textId="77777777" w:rsidR="00222F7B" w:rsidRDefault="00222F7B" w:rsidP="00D24084"/>
    <w:p w14:paraId="54D61798" w14:textId="77777777" w:rsidR="00222F7B" w:rsidRDefault="00222F7B" w:rsidP="00D24084"/>
    <w:p w14:paraId="34541516" w14:textId="77777777" w:rsidR="00222F7B" w:rsidRDefault="00222F7B" w:rsidP="00D24084"/>
    <w:p w14:paraId="18B9B1EE" w14:textId="77777777" w:rsidR="00222F7B" w:rsidRDefault="00222F7B" w:rsidP="00D24084"/>
    <w:p w14:paraId="26EBAF22" w14:textId="77777777" w:rsidR="00222F7B" w:rsidRDefault="00222F7B" w:rsidP="00D24084"/>
    <w:p w14:paraId="3AAA839E" w14:textId="77777777" w:rsidR="00222F7B" w:rsidRDefault="00222F7B" w:rsidP="00D24084"/>
    <w:p w14:paraId="3A881D30" w14:textId="77777777" w:rsidR="00222F7B" w:rsidRDefault="00222F7B" w:rsidP="00D24084"/>
    <w:p w14:paraId="12D49DA5" w14:textId="77777777" w:rsidR="00222F7B" w:rsidRDefault="00222F7B" w:rsidP="00D24084"/>
    <w:p w14:paraId="01B0894E" w14:textId="77777777" w:rsidR="00222F7B" w:rsidRDefault="00222F7B" w:rsidP="00D24084"/>
    <w:p w14:paraId="6C9017F3" w14:textId="77777777" w:rsidR="00222F7B" w:rsidRDefault="00222F7B" w:rsidP="00D24084"/>
    <w:p w14:paraId="6EF3C255" w14:textId="77777777" w:rsidR="00222F7B" w:rsidRDefault="00222F7B" w:rsidP="00D24084"/>
    <w:p w14:paraId="18732DCB" w14:textId="77777777" w:rsidR="00222F7B" w:rsidRDefault="00222F7B" w:rsidP="00D24084"/>
    <w:p w14:paraId="15B0826A" w14:textId="77777777" w:rsidR="00222F7B" w:rsidRDefault="00222F7B" w:rsidP="00D24084"/>
    <w:p w14:paraId="2F87E2CB" w14:textId="77777777" w:rsidR="00222F7B" w:rsidRDefault="00222F7B" w:rsidP="00D24084"/>
    <w:p w14:paraId="0B1447C3" w14:textId="77777777" w:rsidR="00AD205C" w:rsidRDefault="002C259D" w:rsidP="00D24084">
      <w:r>
        <w:t>XML Potvrdenie o prevzatí podania</w:t>
      </w:r>
    </w:p>
    <w:p w14:paraId="2411B84B" w14:textId="77777777" w:rsidR="00AD205C" w:rsidRDefault="002C259D" w:rsidP="00D24084">
      <w:r>
        <w:rPr>
          <w:noProof/>
        </w:rPr>
        <w:drawing>
          <wp:inline distT="0" distB="0" distL="0" distR="0" wp14:anchorId="20859F7E" wp14:editId="4144746C">
            <wp:extent cx="3276600" cy="2200275"/>
            <wp:effectExtent l="0" t="0" r="0" b="0"/>
            <wp:docPr id="100067" name="Picture 100067" descr="_scroll_external\attachments\worddav8279c4e90b0edfd7fc04c3224a19b99d-28919cf6b3e805bb8735680b272ba3605a46473811f388a12ff4ff7c13b22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959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56D7CE6A"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34577EA0" w14:textId="77777777" w:rsidTr="00222F7B">
        <w:tc>
          <w:tcPr>
            <w:tcW w:w="988" w:type="dxa"/>
            <w:tcMar>
              <w:top w:w="30" w:type="dxa"/>
              <w:left w:w="30" w:type="dxa"/>
              <w:bottom w:w="20" w:type="dxa"/>
              <w:right w:w="30" w:type="dxa"/>
            </w:tcMar>
          </w:tcPr>
          <w:p w14:paraId="3016A90D" w14:textId="77777777" w:rsidR="00AD205C" w:rsidRDefault="002C259D" w:rsidP="00D24084">
            <w:r>
              <w:t>Atribút</w:t>
            </w:r>
          </w:p>
        </w:tc>
        <w:tc>
          <w:tcPr>
            <w:tcW w:w="8083" w:type="dxa"/>
            <w:tcMar>
              <w:top w:w="30" w:type="dxa"/>
              <w:left w:w="30" w:type="dxa"/>
              <w:bottom w:w="20" w:type="dxa"/>
              <w:right w:w="30" w:type="dxa"/>
            </w:tcMar>
          </w:tcPr>
          <w:p w14:paraId="70602AD1" w14:textId="77777777" w:rsidR="00AD205C" w:rsidRDefault="002C259D" w:rsidP="00D24084">
            <w:r>
              <w:t>Dátum a čas prevzatia : Dátum a čas</w:t>
            </w:r>
          </w:p>
        </w:tc>
      </w:tr>
      <w:tr w:rsidR="00AD205C" w14:paraId="3841FE0D" w14:textId="77777777" w:rsidTr="00222F7B">
        <w:tc>
          <w:tcPr>
            <w:tcW w:w="988" w:type="dxa"/>
            <w:tcMar>
              <w:top w:w="30" w:type="dxa"/>
              <w:left w:w="30" w:type="dxa"/>
              <w:bottom w:w="20" w:type="dxa"/>
              <w:right w:w="30" w:type="dxa"/>
            </w:tcMar>
          </w:tcPr>
          <w:p w14:paraId="1BA18CC7" w14:textId="77777777" w:rsidR="00AD205C" w:rsidRDefault="002C259D" w:rsidP="00D24084">
            <w:r>
              <w:t>Opis</w:t>
            </w:r>
          </w:p>
        </w:tc>
        <w:tc>
          <w:tcPr>
            <w:tcW w:w="8083" w:type="dxa"/>
            <w:tcMar>
              <w:top w:w="30" w:type="dxa"/>
              <w:left w:w="30" w:type="dxa"/>
              <w:bottom w:w="20" w:type="dxa"/>
              <w:right w:w="30" w:type="dxa"/>
            </w:tcMar>
          </w:tcPr>
          <w:p w14:paraId="1FA2812A" w14:textId="77777777" w:rsidR="00AD205C" w:rsidRDefault="002C259D" w:rsidP="00D24084">
            <w:r>
              <w:t>dátum a čas kedy bolo podanie prevzaté</w:t>
            </w:r>
          </w:p>
        </w:tc>
      </w:tr>
      <w:tr w:rsidR="00AD205C" w14:paraId="359CE324" w14:textId="77777777" w:rsidTr="00222F7B">
        <w:tc>
          <w:tcPr>
            <w:tcW w:w="988" w:type="dxa"/>
            <w:tcMar>
              <w:top w:w="30" w:type="dxa"/>
              <w:left w:w="30" w:type="dxa"/>
              <w:bottom w:w="20" w:type="dxa"/>
              <w:right w:w="30" w:type="dxa"/>
            </w:tcMar>
          </w:tcPr>
          <w:p w14:paraId="56BC11BD" w14:textId="77777777" w:rsidR="00AD205C" w:rsidRDefault="002C259D" w:rsidP="00D24084">
            <w:r>
              <w:t>Atribút</w:t>
            </w:r>
          </w:p>
        </w:tc>
        <w:tc>
          <w:tcPr>
            <w:tcW w:w="8083" w:type="dxa"/>
            <w:tcMar>
              <w:top w:w="30" w:type="dxa"/>
              <w:left w:w="30" w:type="dxa"/>
              <w:bottom w:w="20" w:type="dxa"/>
              <w:right w:w="30" w:type="dxa"/>
            </w:tcMar>
          </w:tcPr>
          <w:p w14:paraId="08015169" w14:textId="77777777" w:rsidR="00AD205C" w:rsidRDefault="002C259D" w:rsidP="00D24084">
            <w:r>
              <w:t>Dátum a čas vytvorenia : Dátum a čas</w:t>
            </w:r>
          </w:p>
        </w:tc>
      </w:tr>
      <w:tr w:rsidR="00AD205C" w14:paraId="58960458" w14:textId="77777777" w:rsidTr="00222F7B">
        <w:tc>
          <w:tcPr>
            <w:tcW w:w="988" w:type="dxa"/>
            <w:tcMar>
              <w:top w:w="30" w:type="dxa"/>
              <w:left w:w="30" w:type="dxa"/>
              <w:bottom w:w="20" w:type="dxa"/>
              <w:right w:w="30" w:type="dxa"/>
            </w:tcMar>
          </w:tcPr>
          <w:p w14:paraId="5EC2A62E" w14:textId="77777777" w:rsidR="00AD205C" w:rsidRDefault="002C259D" w:rsidP="00D24084">
            <w:r>
              <w:t>Opis</w:t>
            </w:r>
          </w:p>
        </w:tc>
        <w:tc>
          <w:tcPr>
            <w:tcW w:w="8083" w:type="dxa"/>
            <w:tcMar>
              <w:top w:w="30" w:type="dxa"/>
              <w:left w:w="30" w:type="dxa"/>
              <w:bottom w:w="20" w:type="dxa"/>
              <w:right w:w="30" w:type="dxa"/>
            </w:tcMar>
          </w:tcPr>
          <w:p w14:paraId="6C6E2533" w14:textId="77777777" w:rsidR="00AD205C" w:rsidRDefault="002C259D" w:rsidP="00D24084">
            <w:r>
              <w:t>dátum a čas kedy bolo podanie vytvorené</w:t>
            </w:r>
          </w:p>
        </w:tc>
      </w:tr>
      <w:tr w:rsidR="00AD205C" w14:paraId="70547B19" w14:textId="77777777" w:rsidTr="00222F7B">
        <w:tc>
          <w:tcPr>
            <w:tcW w:w="988" w:type="dxa"/>
            <w:tcMar>
              <w:top w:w="30" w:type="dxa"/>
              <w:left w:w="30" w:type="dxa"/>
              <w:bottom w:w="20" w:type="dxa"/>
              <w:right w:w="30" w:type="dxa"/>
            </w:tcMar>
          </w:tcPr>
          <w:p w14:paraId="0E3196B0" w14:textId="77777777" w:rsidR="00AD205C" w:rsidRDefault="002C259D" w:rsidP="00D24084">
            <w:r>
              <w:t>Atribút</w:t>
            </w:r>
          </w:p>
        </w:tc>
        <w:tc>
          <w:tcPr>
            <w:tcW w:w="8083" w:type="dxa"/>
            <w:tcMar>
              <w:top w:w="30" w:type="dxa"/>
              <w:left w:w="30" w:type="dxa"/>
              <w:bottom w:w="20" w:type="dxa"/>
              <w:right w:w="30" w:type="dxa"/>
            </w:tcMar>
          </w:tcPr>
          <w:p w14:paraId="1F6E94F0" w14:textId="77777777" w:rsidR="00AD205C" w:rsidRDefault="002C259D" w:rsidP="00D24084">
            <w:r>
              <w:t>Typ prevzatého podania : an1_200</w:t>
            </w:r>
          </w:p>
        </w:tc>
      </w:tr>
      <w:tr w:rsidR="00AD205C" w14:paraId="4FE236A7" w14:textId="77777777" w:rsidTr="00222F7B">
        <w:tc>
          <w:tcPr>
            <w:tcW w:w="988" w:type="dxa"/>
            <w:tcMar>
              <w:top w:w="30" w:type="dxa"/>
              <w:left w:w="30" w:type="dxa"/>
              <w:bottom w:w="20" w:type="dxa"/>
              <w:right w:w="30" w:type="dxa"/>
            </w:tcMar>
          </w:tcPr>
          <w:p w14:paraId="74036BF5" w14:textId="77777777" w:rsidR="00AD205C" w:rsidRDefault="002C259D" w:rsidP="00D24084">
            <w:r>
              <w:t>Opis</w:t>
            </w:r>
          </w:p>
        </w:tc>
        <w:tc>
          <w:tcPr>
            <w:tcW w:w="8083" w:type="dxa"/>
            <w:tcMar>
              <w:top w:w="30" w:type="dxa"/>
              <w:left w:w="30" w:type="dxa"/>
              <w:bottom w:w="20" w:type="dxa"/>
              <w:right w:w="30" w:type="dxa"/>
            </w:tcMar>
          </w:tcPr>
          <w:p w14:paraId="42519C33" w14:textId="77777777" w:rsidR="00AD205C" w:rsidRDefault="002C259D" w:rsidP="00D24084">
            <w:r>
              <w:t>jedinečný business identifikátor typu podania</w:t>
            </w:r>
          </w:p>
        </w:tc>
      </w:tr>
      <w:tr w:rsidR="00AD205C" w14:paraId="070EE0B2" w14:textId="77777777" w:rsidTr="00222F7B">
        <w:tc>
          <w:tcPr>
            <w:tcW w:w="988" w:type="dxa"/>
            <w:tcMar>
              <w:top w:w="30" w:type="dxa"/>
              <w:left w:w="30" w:type="dxa"/>
              <w:bottom w:w="20" w:type="dxa"/>
              <w:right w:w="30" w:type="dxa"/>
            </w:tcMar>
          </w:tcPr>
          <w:p w14:paraId="3457949D" w14:textId="77777777" w:rsidR="00AD205C" w:rsidRDefault="002C259D" w:rsidP="00D24084">
            <w:r>
              <w:t>Atribút</w:t>
            </w:r>
          </w:p>
        </w:tc>
        <w:tc>
          <w:tcPr>
            <w:tcW w:w="8083" w:type="dxa"/>
            <w:tcMar>
              <w:top w:w="30" w:type="dxa"/>
              <w:left w:w="30" w:type="dxa"/>
              <w:bottom w:w="20" w:type="dxa"/>
              <w:right w:w="30" w:type="dxa"/>
            </w:tcMar>
          </w:tcPr>
          <w:p w14:paraId="1EED0CC0" w14:textId="77777777" w:rsidR="00AD205C" w:rsidRDefault="002C259D" w:rsidP="00D24084">
            <w:r>
              <w:t>Identifikátor : Číslo</w:t>
            </w:r>
          </w:p>
        </w:tc>
      </w:tr>
      <w:tr w:rsidR="00AD205C" w14:paraId="7F76A4C1" w14:textId="77777777" w:rsidTr="00222F7B">
        <w:tc>
          <w:tcPr>
            <w:tcW w:w="988" w:type="dxa"/>
            <w:tcMar>
              <w:top w:w="30" w:type="dxa"/>
              <w:left w:w="30" w:type="dxa"/>
              <w:bottom w:w="20" w:type="dxa"/>
              <w:right w:w="30" w:type="dxa"/>
            </w:tcMar>
          </w:tcPr>
          <w:p w14:paraId="60CEAFF4" w14:textId="77777777" w:rsidR="00AD205C" w:rsidRDefault="002C259D" w:rsidP="00D24084">
            <w:r>
              <w:t>Opis</w:t>
            </w:r>
          </w:p>
        </w:tc>
        <w:tc>
          <w:tcPr>
            <w:tcW w:w="8083" w:type="dxa"/>
            <w:tcMar>
              <w:top w:w="30" w:type="dxa"/>
              <w:left w:w="30" w:type="dxa"/>
              <w:bottom w:w="20" w:type="dxa"/>
              <w:right w:w="30" w:type="dxa"/>
            </w:tcMar>
          </w:tcPr>
          <w:p w14:paraId="744112AE" w14:textId="77777777" w:rsidR="00AD205C" w:rsidRDefault="002C259D" w:rsidP="00D24084">
            <w:r>
              <w:t>identifikátor podania</w:t>
            </w:r>
          </w:p>
        </w:tc>
      </w:tr>
      <w:tr w:rsidR="00AD205C" w14:paraId="66571C4D" w14:textId="77777777" w:rsidTr="00222F7B">
        <w:tc>
          <w:tcPr>
            <w:tcW w:w="988" w:type="dxa"/>
            <w:tcMar>
              <w:top w:w="30" w:type="dxa"/>
              <w:left w:w="30" w:type="dxa"/>
              <w:bottom w:w="20" w:type="dxa"/>
              <w:right w:w="30" w:type="dxa"/>
            </w:tcMar>
          </w:tcPr>
          <w:p w14:paraId="059B7096" w14:textId="77777777" w:rsidR="00AD205C" w:rsidRDefault="002C259D" w:rsidP="00D24084">
            <w:r>
              <w:t>Atribút</w:t>
            </w:r>
          </w:p>
        </w:tc>
        <w:tc>
          <w:tcPr>
            <w:tcW w:w="8083" w:type="dxa"/>
            <w:tcMar>
              <w:top w:w="30" w:type="dxa"/>
              <w:left w:w="30" w:type="dxa"/>
              <w:bottom w:w="20" w:type="dxa"/>
              <w:right w:w="30" w:type="dxa"/>
            </w:tcMar>
          </w:tcPr>
          <w:p w14:paraId="373AD055" w14:textId="77777777" w:rsidR="00AD205C" w:rsidRDefault="002C259D" w:rsidP="00D24084">
            <w:r>
              <w:t>Identifikátor prijatého podania : Číslo</w:t>
            </w:r>
          </w:p>
        </w:tc>
      </w:tr>
      <w:tr w:rsidR="00AD205C" w14:paraId="2B593103" w14:textId="77777777" w:rsidTr="00222F7B">
        <w:tc>
          <w:tcPr>
            <w:tcW w:w="988" w:type="dxa"/>
            <w:tcMar>
              <w:top w:w="30" w:type="dxa"/>
              <w:left w:w="30" w:type="dxa"/>
              <w:bottom w:w="20" w:type="dxa"/>
              <w:right w:w="30" w:type="dxa"/>
            </w:tcMar>
          </w:tcPr>
          <w:p w14:paraId="36E5A47E" w14:textId="77777777" w:rsidR="00AD205C" w:rsidRDefault="002C259D" w:rsidP="00D24084">
            <w:r>
              <w:t>Opis</w:t>
            </w:r>
          </w:p>
        </w:tc>
        <w:tc>
          <w:tcPr>
            <w:tcW w:w="8083" w:type="dxa"/>
            <w:tcMar>
              <w:top w:w="30" w:type="dxa"/>
              <w:left w:w="30" w:type="dxa"/>
              <w:bottom w:w="20" w:type="dxa"/>
              <w:right w:w="30" w:type="dxa"/>
            </w:tcMar>
          </w:tcPr>
          <w:p w14:paraId="22E44C8B" w14:textId="77777777" w:rsidR="00AD205C" w:rsidRDefault="002C259D" w:rsidP="00D24084">
            <w:r>
              <w:t>identifikátor podania</w:t>
            </w:r>
          </w:p>
        </w:tc>
      </w:tr>
    </w:tbl>
    <w:p w14:paraId="17BA02A1" w14:textId="77777777" w:rsidR="00AD205C" w:rsidRDefault="00AD205C" w:rsidP="00D24084"/>
    <w:p w14:paraId="5603995A" w14:textId="02D5574C" w:rsidR="00AD205C" w:rsidRDefault="002C259D" w:rsidP="00D24084">
      <w:pPr>
        <w:pStyle w:val="Nadpis3"/>
      </w:pPr>
      <w:bookmarkStart w:id="283" w:name="scroll-bookmark-216"/>
      <w:bookmarkStart w:id="284" w:name="_Toc101774424"/>
      <w:r>
        <w:lastRenderedPageBreak/>
        <w:t>Technické informácie</w:t>
      </w:r>
      <w:bookmarkEnd w:id="283"/>
      <w:bookmarkEnd w:id="284"/>
    </w:p>
    <w:p w14:paraId="631EFABE" w14:textId="2F061F66" w:rsidR="00AD205C" w:rsidRDefault="002C259D" w:rsidP="00D24084">
      <w:pPr>
        <w:pStyle w:val="Nadpis4"/>
      </w:pPr>
      <w:bookmarkStart w:id="285" w:name="scroll-bookmark-217"/>
      <w:r>
        <w:t>Technická špecifikácia poskytovanej webovej služby</w:t>
      </w:r>
      <w:bookmarkEnd w:id="285"/>
    </w:p>
    <w:tbl>
      <w:tblPr>
        <w:tblStyle w:val="ScrollTableNormal"/>
        <w:tblW w:w="0" w:type="auto"/>
        <w:tblLayout w:type="fixed"/>
        <w:tblLook w:val="0020" w:firstRow="1" w:lastRow="0" w:firstColumn="0" w:lastColumn="0" w:noHBand="0" w:noVBand="0"/>
      </w:tblPr>
      <w:tblGrid>
        <w:gridCol w:w="1361"/>
        <w:gridCol w:w="7710"/>
      </w:tblGrid>
      <w:tr w:rsidR="00AD205C" w14:paraId="570C98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863E30" w14:textId="77777777" w:rsidR="00AD205C" w:rsidRDefault="002C259D" w:rsidP="00D24084">
            <w:r>
              <w:t>Testovacie prostredie</w:t>
            </w:r>
          </w:p>
        </w:tc>
      </w:tr>
      <w:tr w:rsidR="00AD205C" w14:paraId="1F29ACD9" w14:textId="77777777" w:rsidTr="00AD205C">
        <w:tc>
          <w:tcPr>
            <w:tcW w:w="1361" w:type="dxa"/>
            <w:tcMar>
              <w:top w:w="30" w:type="dxa"/>
              <w:left w:w="30" w:type="dxa"/>
              <w:bottom w:w="20" w:type="dxa"/>
              <w:right w:w="30" w:type="dxa"/>
            </w:tcMar>
          </w:tcPr>
          <w:p w14:paraId="19397671" w14:textId="77777777" w:rsidR="00AD205C" w:rsidRDefault="002C259D" w:rsidP="00D24084">
            <w:r>
              <w:t>WSDL</w:t>
            </w:r>
          </w:p>
        </w:tc>
        <w:tc>
          <w:tcPr>
            <w:tcW w:w="7710" w:type="dxa"/>
            <w:tcMar>
              <w:top w:w="30" w:type="dxa"/>
              <w:left w:w="30" w:type="dxa"/>
              <w:bottom w:w="20" w:type="dxa"/>
              <w:right w:w="30" w:type="dxa"/>
            </w:tcMar>
          </w:tcPr>
          <w:p w14:paraId="4C818073" w14:textId="77777777" w:rsidR="00AD205C" w:rsidRDefault="00000814" w:rsidP="00D24084">
            <w:hyperlink r:id="rId658" w:history="1">
              <w:r w:rsidR="002C259D">
                <w:rPr>
                  <w:rStyle w:val="Hypertextovprepojenie"/>
                </w:rPr>
                <w:t>https://tcep.financnasprava.sk/tcep/procw/cep.ekr.web.ws.attachments/ReceiverExtSystem.asmx?wsdl</w:t>
              </w:r>
            </w:hyperlink>
          </w:p>
        </w:tc>
      </w:tr>
      <w:tr w:rsidR="00AD205C" w14:paraId="2683B68C" w14:textId="77777777" w:rsidTr="00AD205C">
        <w:tc>
          <w:tcPr>
            <w:tcW w:w="1361" w:type="dxa"/>
            <w:tcMar>
              <w:top w:w="30" w:type="dxa"/>
              <w:left w:w="30" w:type="dxa"/>
              <w:bottom w:w="20" w:type="dxa"/>
              <w:right w:w="30" w:type="dxa"/>
            </w:tcMar>
          </w:tcPr>
          <w:p w14:paraId="1CD8B7FB" w14:textId="77777777" w:rsidR="00AD205C" w:rsidRDefault="002C259D" w:rsidP="00D24084">
            <w:r>
              <w:t>URL</w:t>
            </w:r>
          </w:p>
        </w:tc>
        <w:tc>
          <w:tcPr>
            <w:tcW w:w="7710" w:type="dxa"/>
            <w:tcMar>
              <w:top w:w="30" w:type="dxa"/>
              <w:left w:w="30" w:type="dxa"/>
              <w:bottom w:w="20" w:type="dxa"/>
              <w:right w:w="30" w:type="dxa"/>
            </w:tcMar>
          </w:tcPr>
          <w:p w14:paraId="4116E609" w14:textId="77777777" w:rsidR="00AD205C" w:rsidRDefault="00000814" w:rsidP="00D24084">
            <w:hyperlink r:id="rId659" w:history="1">
              <w:r w:rsidR="002C259D">
                <w:rPr>
                  <w:rStyle w:val="Hypertextovprepojenie"/>
                </w:rPr>
                <w:t>https://tcep.financnasprava.sk/tcep/procw/cep.ekr.web.ws.attachments/ReceiverExtSystem.asmx</w:t>
              </w:r>
            </w:hyperlink>
          </w:p>
        </w:tc>
      </w:tr>
    </w:tbl>
    <w:p w14:paraId="25FED315"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EA9B48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BF48546" w14:textId="77777777" w:rsidR="00AD205C" w:rsidRDefault="002C259D" w:rsidP="00D24084">
            <w:r>
              <w:t>Produkčné prostredie</w:t>
            </w:r>
          </w:p>
        </w:tc>
      </w:tr>
      <w:tr w:rsidR="00AD205C" w14:paraId="54B5CE33" w14:textId="77777777" w:rsidTr="00AD205C">
        <w:tc>
          <w:tcPr>
            <w:tcW w:w="1361" w:type="dxa"/>
            <w:tcMar>
              <w:top w:w="30" w:type="dxa"/>
              <w:left w:w="30" w:type="dxa"/>
              <w:bottom w:w="20" w:type="dxa"/>
              <w:right w:w="30" w:type="dxa"/>
            </w:tcMar>
          </w:tcPr>
          <w:p w14:paraId="3F809B87" w14:textId="77777777" w:rsidR="00AD205C" w:rsidRDefault="002C259D" w:rsidP="00D24084">
            <w:r>
              <w:t>WSDL</w:t>
            </w:r>
          </w:p>
        </w:tc>
        <w:tc>
          <w:tcPr>
            <w:tcW w:w="7710" w:type="dxa"/>
            <w:tcMar>
              <w:top w:w="30" w:type="dxa"/>
              <w:left w:w="30" w:type="dxa"/>
              <w:bottom w:w="20" w:type="dxa"/>
              <w:right w:w="30" w:type="dxa"/>
            </w:tcMar>
          </w:tcPr>
          <w:p w14:paraId="43DB721E" w14:textId="77777777" w:rsidR="00AD205C" w:rsidRDefault="00000814" w:rsidP="00D24084">
            <w:hyperlink r:id="rId660" w:history="1">
              <w:r w:rsidR="002C259D">
                <w:rPr>
                  <w:rStyle w:val="Hypertextovprepojenie"/>
                </w:rPr>
                <w:t>https://www.cep.financnasprava.sk/cep/procw/cep.ekr.web.ws.attachments/ReceiverExtSystem.asmx?wsdl</w:t>
              </w:r>
            </w:hyperlink>
          </w:p>
        </w:tc>
      </w:tr>
      <w:tr w:rsidR="00AD205C" w14:paraId="5440A050" w14:textId="77777777" w:rsidTr="00AD205C">
        <w:tc>
          <w:tcPr>
            <w:tcW w:w="1361" w:type="dxa"/>
            <w:tcMar>
              <w:top w:w="30" w:type="dxa"/>
              <w:left w:w="30" w:type="dxa"/>
              <w:bottom w:w="20" w:type="dxa"/>
              <w:right w:w="30" w:type="dxa"/>
            </w:tcMar>
          </w:tcPr>
          <w:p w14:paraId="5DB46A8B" w14:textId="77777777" w:rsidR="00AD205C" w:rsidRDefault="002C259D" w:rsidP="00D24084">
            <w:r>
              <w:t>URL</w:t>
            </w:r>
          </w:p>
        </w:tc>
        <w:tc>
          <w:tcPr>
            <w:tcW w:w="7710" w:type="dxa"/>
            <w:tcMar>
              <w:top w:w="30" w:type="dxa"/>
              <w:left w:w="30" w:type="dxa"/>
              <w:bottom w:w="20" w:type="dxa"/>
              <w:right w:w="30" w:type="dxa"/>
            </w:tcMar>
          </w:tcPr>
          <w:p w14:paraId="6D68458A" w14:textId="77777777" w:rsidR="00AD205C" w:rsidRDefault="00000814" w:rsidP="00D24084">
            <w:hyperlink r:id="rId661" w:history="1">
              <w:r w:rsidR="002C259D">
                <w:rPr>
                  <w:rStyle w:val="Hypertextovprepojenie"/>
                </w:rPr>
                <w:t>https://www.cep.financnasprava.sk/cep/procw/cep.ekr.web.ws.attachments/ReceiverExtSystem.asmx</w:t>
              </w:r>
            </w:hyperlink>
          </w:p>
        </w:tc>
      </w:tr>
    </w:tbl>
    <w:p w14:paraId="4E530D88" w14:textId="42EE0D3E" w:rsidR="00AD205C" w:rsidRDefault="002C259D" w:rsidP="00D24084">
      <w:pPr>
        <w:pStyle w:val="Nadpis4"/>
      </w:pPr>
      <w:bookmarkStart w:id="286" w:name="scroll-bookmark-218"/>
      <w:r>
        <w:t>Definícia dodatočných parametrov hlavičky správ (Header)</w:t>
      </w:r>
      <w:bookmarkEnd w:id="286"/>
    </w:p>
    <w:p w14:paraId="633AE68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12" w:history="1">
        <w:r>
          <w:rPr>
            <w:rStyle w:val="Hypertextovprepojenie"/>
          </w:rPr>
          <w:t>kapitole 5</w:t>
        </w:r>
      </w:hyperlink>
      <w:r>
        <w:t>.</w:t>
      </w:r>
    </w:p>
    <w:p w14:paraId="65AADE39" w14:textId="2F55E1F9" w:rsidR="00AD205C" w:rsidRDefault="002C259D" w:rsidP="00D24084">
      <w:pPr>
        <w:pStyle w:val="Nadpis4"/>
      </w:pPr>
      <w:bookmarkStart w:id="287" w:name="scroll-bookmark-219"/>
      <w:r>
        <w:t>Popis spôsobu zabezpečenia a autentifikácie pri volaní operácií služby</w:t>
      </w:r>
      <w:bookmarkEnd w:id="287"/>
    </w:p>
    <w:p w14:paraId="671C2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3D84E3BA" w14:textId="77777777" w:rsidR="00AD205C" w:rsidRDefault="002C259D" w:rsidP="00D24084">
      <w:pPr>
        <w:pStyle w:val="Odsekzoznamu"/>
        <w:numPr>
          <w:ilvl w:val="0"/>
          <w:numId w:val="44"/>
        </w:numPr>
      </w:pPr>
      <w:r>
        <w:t>PrihlasenieMenomHeslom - prihlásenie používateľa menom a heslom,</w:t>
      </w:r>
    </w:p>
    <w:p w14:paraId="2E211A9B" w14:textId="77777777" w:rsidR="00AD205C" w:rsidRDefault="002C259D" w:rsidP="00D24084">
      <w:pPr>
        <w:pStyle w:val="Odsekzoznamu"/>
        <w:numPr>
          <w:ilvl w:val="0"/>
          <w:numId w:val="44"/>
        </w:numPr>
      </w:pPr>
      <w:r>
        <w:t>PrihlasenieCertifikatom - prihlásenie používateľa certifikátom.</w:t>
      </w:r>
    </w:p>
    <w:p w14:paraId="47068373" w14:textId="4BD013CD" w:rsidR="00AD205C" w:rsidRDefault="002C259D" w:rsidP="00D24084">
      <w:pPr>
        <w:pStyle w:val="Nadpis4"/>
      </w:pPr>
      <w:bookmarkStart w:id="288" w:name="scroll-bookmark-220"/>
      <w:r>
        <w:t>Testovacie scenáre a prípady</w:t>
      </w:r>
      <w:bookmarkEnd w:id="288"/>
    </w:p>
    <w:tbl>
      <w:tblPr>
        <w:tblStyle w:val="ScrollTableNormal"/>
        <w:tblW w:w="9071" w:type="dxa"/>
        <w:tblLayout w:type="fixed"/>
        <w:tblLook w:val="0020" w:firstRow="1" w:lastRow="0" w:firstColumn="0" w:lastColumn="0" w:noHBand="0" w:noVBand="0"/>
      </w:tblPr>
      <w:tblGrid>
        <w:gridCol w:w="454"/>
        <w:gridCol w:w="5070"/>
        <w:gridCol w:w="3547"/>
      </w:tblGrid>
      <w:tr w:rsidR="00AD205C" w14:paraId="35C2D470" w14:textId="77777777" w:rsidTr="00222F7B">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5FEDB621" w14:textId="77777777" w:rsidR="00AD205C" w:rsidRDefault="002C259D" w:rsidP="00D24084">
            <w:r>
              <w:t>Krok</w:t>
            </w:r>
          </w:p>
        </w:tc>
        <w:tc>
          <w:tcPr>
            <w:tcW w:w="5070" w:type="dxa"/>
            <w:tcMar>
              <w:top w:w="30" w:type="dxa"/>
              <w:left w:w="30" w:type="dxa"/>
              <w:bottom w:w="20" w:type="dxa"/>
              <w:right w:w="30" w:type="dxa"/>
            </w:tcMar>
          </w:tcPr>
          <w:p w14:paraId="3D710AA5" w14:textId="77777777" w:rsidR="00AD205C" w:rsidRDefault="002C259D" w:rsidP="00D24084">
            <w:r>
              <w:t>Akcia</w:t>
            </w:r>
          </w:p>
        </w:tc>
        <w:tc>
          <w:tcPr>
            <w:tcW w:w="3547" w:type="dxa"/>
            <w:tcMar>
              <w:top w:w="30" w:type="dxa"/>
              <w:left w:w="30" w:type="dxa"/>
              <w:bottom w:w="20" w:type="dxa"/>
              <w:right w:w="30" w:type="dxa"/>
            </w:tcMar>
          </w:tcPr>
          <w:p w14:paraId="34B2430B" w14:textId="77777777" w:rsidR="00AD205C" w:rsidRDefault="002C259D" w:rsidP="00D24084">
            <w:r>
              <w:t>Očakávaný výsledok</w:t>
            </w:r>
          </w:p>
        </w:tc>
      </w:tr>
      <w:tr w:rsidR="00AD205C" w14:paraId="6A7AE199" w14:textId="77777777" w:rsidTr="00222F7B">
        <w:tc>
          <w:tcPr>
            <w:tcW w:w="454" w:type="dxa"/>
            <w:tcMar>
              <w:top w:w="30" w:type="dxa"/>
              <w:left w:w="30" w:type="dxa"/>
              <w:bottom w:w="20" w:type="dxa"/>
              <w:right w:w="30" w:type="dxa"/>
            </w:tcMar>
          </w:tcPr>
          <w:p w14:paraId="0E5CA58E" w14:textId="77777777" w:rsidR="00AD205C" w:rsidRDefault="002C259D" w:rsidP="00D24084">
            <w:r>
              <w:t>1.</w:t>
            </w:r>
          </w:p>
        </w:tc>
        <w:tc>
          <w:tcPr>
            <w:tcW w:w="5070" w:type="dxa"/>
            <w:tcMar>
              <w:top w:w="30" w:type="dxa"/>
              <w:left w:w="30" w:type="dxa"/>
              <w:bottom w:w="20" w:type="dxa"/>
              <w:right w:w="30" w:type="dxa"/>
            </w:tcMar>
          </w:tcPr>
          <w:p w14:paraId="1347FC6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547" w:type="dxa"/>
            <w:tcMar>
              <w:top w:w="30" w:type="dxa"/>
              <w:left w:w="30" w:type="dxa"/>
              <w:bottom w:w="20" w:type="dxa"/>
              <w:right w:w="30" w:type="dxa"/>
            </w:tcMar>
          </w:tcPr>
          <w:p w14:paraId="4BAA974A" w14:textId="77777777" w:rsidR="00AD205C" w:rsidRDefault="002C259D" w:rsidP="00D24084">
            <w:r>
              <w:t>Služba vráti typ podania</w:t>
            </w:r>
          </w:p>
        </w:tc>
      </w:tr>
      <w:tr w:rsidR="00AD205C" w14:paraId="31A1B77B" w14:textId="77777777" w:rsidTr="00222F7B">
        <w:tc>
          <w:tcPr>
            <w:tcW w:w="454" w:type="dxa"/>
            <w:tcMar>
              <w:top w:w="30" w:type="dxa"/>
              <w:left w:w="30" w:type="dxa"/>
              <w:bottom w:w="20" w:type="dxa"/>
              <w:right w:w="30" w:type="dxa"/>
            </w:tcMar>
          </w:tcPr>
          <w:p w14:paraId="072DA41F" w14:textId="77777777" w:rsidR="00AD205C" w:rsidRDefault="002C259D" w:rsidP="00D24084">
            <w:r>
              <w:t>2.</w:t>
            </w:r>
          </w:p>
        </w:tc>
        <w:tc>
          <w:tcPr>
            <w:tcW w:w="5070" w:type="dxa"/>
            <w:tcMar>
              <w:top w:w="30" w:type="dxa"/>
              <w:left w:w="30" w:type="dxa"/>
              <w:bottom w:w="20" w:type="dxa"/>
              <w:right w:w="30" w:type="dxa"/>
            </w:tcMar>
          </w:tcPr>
          <w:p w14:paraId="7CFDDE33" w14:textId="77777777" w:rsidR="00AD205C" w:rsidRDefault="002C259D" w:rsidP="00D24084">
            <w:r>
              <w:t>Používateľ zavolá sluzba_is_49216 pre získanie kontextu typu podania</w:t>
            </w:r>
          </w:p>
        </w:tc>
        <w:tc>
          <w:tcPr>
            <w:tcW w:w="3547" w:type="dxa"/>
            <w:tcMar>
              <w:top w:w="30" w:type="dxa"/>
              <w:left w:w="30" w:type="dxa"/>
              <w:bottom w:w="20" w:type="dxa"/>
              <w:right w:w="30" w:type="dxa"/>
            </w:tcMar>
          </w:tcPr>
          <w:p w14:paraId="3242396C" w14:textId="77777777" w:rsidR="00AD205C" w:rsidRDefault="002C259D" w:rsidP="00D24084">
            <w:r>
              <w:t>Služba vráti pre požadovaný typ podania kontext pre vytvorenie podania daného typu</w:t>
            </w:r>
          </w:p>
        </w:tc>
      </w:tr>
      <w:tr w:rsidR="00AD205C" w14:paraId="057018BE" w14:textId="77777777" w:rsidTr="00222F7B">
        <w:tc>
          <w:tcPr>
            <w:tcW w:w="454" w:type="dxa"/>
            <w:tcMar>
              <w:top w:w="30" w:type="dxa"/>
              <w:left w:w="30" w:type="dxa"/>
              <w:bottom w:w="20" w:type="dxa"/>
              <w:right w:w="30" w:type="dxa"/>
            </w:tcMar>
          </w:tcPr>
          <w:p w14:paraId="2408BBF5" w14:textId="77777777" w:rsidR="00AD205C" w:rsidRDefault="002C259D" w:rsidP="00D24084">
            <w:r>
              <w:t>3.</w:t>
            </w:r>
          </w:p>
        </w:tc>
        <w:tc>
          <w:tcPr>
            <w:tcW w:w="5070" w:type="dxa"/>
            <w:tcMar>
              <w:top w:w="30" w:type="dxa"/>
              <w:left w:w="30" w:type="dxa"/>
              <w:bottom w:w="20" w:type="dxa"/>
              <w:right w:w="30" w:type="dxa"/>
            </w:tcMar>
          </w:tcPr>
          <w:p w14:paraId="7E1F6A69" w14:textId="77777777" w:rsidR="00AD205C" w:rsidRDefault="002C259D" w:rsidP="00D24084">
            <w:r>
              <w:t>Používateľ zavolá sluzba_is_232 pre podanie colného vyhlásenia</w:t>
            </w:r>
          </w:p>
        </w:tc>
        <w:tc>
          <w:tcPr>
            <w:tcW w:w="3547" w:type="dxa"/>
            <w:tcMar>
              <w:top w:w="30" w:type="dxa"/>
              <w:left w:w="30" w:type="dxa"/>
              <w:bottom w:w="20" w:type="dxa"/>
              <w:right w:w="30" w:type="dxa"/>
            </w:tcMar>
          </w:tcPr>
          <w:p w14:paraId="16423821" w14:textId="77777777" w:rsidR="00AD205C" w:rsidRDefault="002C259D" w:rsidP="00D24084">
            <w:r>
              <w:t>Služba prijme/odmietne dané podanie</w:t>
            </w:r>
          </w:p>
        </w:tc>
      </w:tr>
    </w:tbl>
    <w:p w14:paraId="3871E0D4" w14:textId="2DDFB777" w:rsidR="00AD205C" w:rsidRDefault="002C259D" w:rsidP="00D24084">
      <w:pPr>
        <w:pStyle w:val="Nadpis4"/>
      </w:pPr>
      <w:bookmarkStart w:id="289" w:name="scroll-bookmark-221"/>
      <w:r>
        <w:t>Technické operácie služby</w:t>
      </w:r>
      <w:bookmarkEnd w:id="289"/>
    </w:p>
    <w:tbl>
      <w:tblPr>
        <w:tblStyle w:val="ScrollTableNormal"/>
        <w:tblW w:w="0" w:type="auto"/>
        <w:tblLayout w:type="fixed"/>
        <w:tblLook w:val="0020" w:firstRow="1" w:lastRow="0" w:firstColumn="0" w:lastColumn="0" w:noHBand="0" w:noVBand="0"/>
      </w:tblPr>
      <w:tblGrid>
        <w:gridCol w:w="9071"/>
      </w:tblGrid>
      <w:tr w:rsidR="00AD205C" w14:paraId="1CF930B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CAFA83" w14:textId="77777777" w:rsidR="00AD205C" w:rsidRDefault="002C259D" w:rsidP="00D24084">
            <w:r>
              <w:t>Názov metódy</w:t>
            </w:r>
          </w:p>
        </w:tc>
      </w:tr>
      <w:tr w:rsidR="00AD205C" w14:paraId="1376221F" w14:textId="77777777" w:rsidTr="00AD205C">
        <w:tc>
          <w:tcPr>
            <w:tcW w:w="9071" w:type="dxa"/>
            <w:tcMar>
              <w:top w:w="30" w:type="dxa"/>
              <w:left w:w="30" w:type="dxa"/>
              <w:bottom w:w="20" w:type="dxa"/>
              <w:right w:w="30" w:type="dxa"/>
            </w:tcMar>
          </w:tcPr>
          <w:p w14:paraId="1ECF582B" w14:textId="77777777" w:rsidR="00AD205C" w:rsidRDefault="002C259D" w:rsidP="00D24084">
            <w:r>
              <w:t>RecieveMessageFromExternalSystem</w:t>
            </w:r>
          </w:p>
        </w:tc>
      </w:tr>
    </w:tbl>
    <w:p w14:paraId="3607B11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D2F7CD5" w14:textId="77777777" w:rsidTr="00222F7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6021912D" w14:textId="77777777" w:rsidR="00AD205C" w:rsidRDefault="002C259D" w:rsidP="00D24084">
            <w:r>
              <w:lastRenderedPageBreak/>
              <w:t>Vstupný parameter</w:t>
            </w:r>
          </w:p>
        </w:tc>
        <w:tc>
          <w:tcPr>
            <w:tcW w:w="5957" w:type="dxa"/>
            <w:tcMar>
              <w:top w:w="30" w:type="dxa"/>
              <w:left w:w="30" w:type="dxa"/>
              <w:bottom w:w="20" w:type="dxa"/>
              <w:right w:w="30" w:type="dxa"/>
            </w:tcMar>
          </w:tcPr>
          <w:p w14:paraId="02CB52AE" w14:textId="77777777" w:rsidR="00AD205C" w:rsidRDefault="002C259D" w:rsidP="00D24084">
            <w:r>
              <w:t>Popis</w:t>
            </w:r>
          </w:p>
        </w:tc>
      </w:tr>
      <w:tr w:rsidR="00AD205C" w14:paraId="1BA8019B" w14:textId="77777777" w:rsidTr="00222F7B">
        <w:tc>
          <w:tcPr>
            <w:tcW w:w="3114" w:type="dxa"/>
            <w:tcMar>
              <w:top w:w="30" w:type="dxa"/>
              <w:left w:w="30" w:type="dxa"/>
              <w:bottom w:w="20" w:type="dxa"/>
              <w:right w:w="30" w:type="dxa"/>
            </w:tcMar>
          </w:tcPr>
          <w:p w14:paraId="31D4C3E2" w14:textId="77777777" w:rsidR="00AD205C" w:rsidRDefault="002C259D" w:rsidP="00D24084">
            <w:r>
              <w:t>idSubjektu</w:t>
            </w:r>
          </w:p>
        </w:tc>
        <w:tc>
          <w:tcPr>
            <w:tcW w:w="5957" w:type="dxa"/>
            <w:tcMar>
              <w:top w:w="30" w:type="dxa"/>
              <w:left w:w="30" w:type="dxa"/>
              <w:bottom w:w="20" w:type="dxa"/>
              <w:right w:w="30" w:type="dxa"/>
            </w:tcMar>
          </w:tcPr>
          <w:p w14:paraId="4A6B910A" w14:textId="77777777" w:rsidR="00AD205C" w:rsidRDefault="002C259D" w:rsidP="00D24084">
            <w:r>
              <w:t>identifikátor subjektu pre komunikáciu s IS CEP</w:t>
            </w:r>
          </w:p>
        </w:tc>
      </w:tr>
      <w:tr w:rsidR="00AD205C" w14:paraId="50DE86C8" w14:textId="77777777" w:rsidTr="00222F7B">
        <w:tc>
          <w:tcPr>
            <w:tcW w:w="3114" w:type="dxa"/>
            <w:tcMar>
              <w:top w:w="30" w:type="dxa"/>
              <w:left w:w="30" w:type="dxa"/>
              <w:bottom w:w="20" w:type="dxa"/>
              <w:right w:w="30" w:type="dxa"/>
            </w:tcMar>
          </w:tcPr>
          <w:p w14:paraId="17524A0A" w14:textId="77777777" w:rsidR="00AD205C" w:rsidRDefault="002C259D" w:rsidP="00D24084">
            <w:r>
              <w:t>typSubjektu</w:t>
            </w:r>
          </w:p>
        </w:tc>
        <w:tc>
          <w:tcPr>
            <w:tcW w:w="5957" w:type="dxa"/>
            <w:tcMar>
              <w:top w:w="30" w:type="dxa"/>
              <w:left w:w="30" w:type="dxa"/>
              <w:bottom w:w="20" w:type="dxa"/>
              <w:right w:w="30" w:type="dxa"/>
            </w:tcMar>
          </w:tcPr>
          <w:p w14:paraId="4AEF13FC" w14:textId="77777777" w:rsidR="00AD205C" w:rsidRDefault="002C259D" w:rsidP="00D24084">
            <w:r>
              <w:t>0 = subjekt</w:t>
            </w:r>
            <w:r>
              <w:br/>
              <w:t>1 = OVM</w:t>
            </w:r>
          </w:p>
        </w:tc>
      </w:tr>
      <w:tr w:rsidR="00AD205C" w14:paraId="6D163005" w14:textId="77777777" w:rsidTr="00222F7B">
        <w:tc>
          <w:tcPr>
            <w:tcW w:w="3114" w:type="dxa"/>
            <w:tcMar>
              <w:top w:w="30" w:type="dxa"/>
              <w:left w:w="30" w:type="dxa"/>
              <w:bottom w:w="20" w:type="dxa"/>
              <w:right w:w="30" w:type="dxa"/>
            </w:tcMar>
          </w:tcPr>
          <w:p w14:paraId="03E59781" w14:textId="77777777" w:rsidR="00AD205C" w:rsidRDefault="002C259D" w:rsidP="00D24084">
            <w:r>
              <w:t>xmlPodanieB64</w:t>
            </w:r>
          </w:p>
        </w:tc>
        <w:tc>
          <w:tcPr>
            <w:tcW w:w="5957" w:type="dxa"/>
            <w:tcMar>
              <w:top w:w="30" w:type="dxa"/>
              <w:left w:w="30" w:type="dxa"/>
              <w:bottom w:w="20" w:type="dxa"/>
              <w:right w:w="30" w:type="dxa"/>
            </w:tcMar>
          </w:tcPr>
          <w:p w14:paraId="19F1D21C" w14:textId="77777777" w:rsidR="00AD205C" w:rsidRDefault="002C259D" w:rsidP="00D24084">
            <w:r>
              <w:t>Xml v Base64 (UTF-8)</w:t>
            </w:r>
            <w:r>
              <w:br/>
              <w:t>IS VS vytvorí na základe poskytnutia kontextu typu podania – volaním IS služby 49216 pre získanie kontextu typu podania</w:t>
            </w:r>
          </w:p>
        </w:tc>
      </w:tr>
      <w:tr w:rsidR="00AD205C" w14:paraId="6B284AB9" w14:textId="77777777" w:rsidTr="00222F7B">
        <w:tc>
          <w:tcPr>
            <w:tcW w:w="3114" w:type="dxa"/>
            <w:tcMar>
              <w:top w:w="30" w:type="dxa"/>
              <w:left w:w="30" w:type="dxa"/>
              <w:bottom w:w="20" w:type="dxa"/>
              <w:right w:w="30" w:type="dxa"/>
            </w:tcMar>
          </w:tcPr>
          <w:p w14:paraId="073D2455" w14:textId="77777777" w:rsidR="00AD205C" w:rsidRDefault="002C259D" w:rsidP="00D24084">
            <w:r>
              <w:t>typPodania</w:t>
            </w:r>
          </w:p>
        </w:tc>
        <w:tc>
          <w:tcPr>
            <w:tcW w:w="5957" w:type="dxa"/>
            <w:tcMar>
              <w:top w:w="30" w:type="dxa"/>
              <w:left w:w="30" w:type="dxa"/>
              <w:bottom w:w="20" w:type="dxa"/>
              <w:right w:w="30" w:type="dxa"/>
            </w:tcMar>
          </w:tcPr>
          <w:p w14:paraId="4FA795B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50FE0778" w14:textId="77777777" w:rsidTr="00222F7B">
        <w:tc>
          <w:tcPr>
            <w:tcW w:w="3114" w:type="dxa"/>
            <w:tcMar>
              <w:top w:w="30" w:type="dxa"/>
              <w:left w:w="30" w:type="dxa"/>
              <w:bottom w:w="20" w:type="dxa"/>
              <w:right w:w="30" w:type="dxa"/>
            </w:tcMar>
          </w:tcPr>
          <w:p w14:paraId="03C79DF6" w14:textId="77777777" w:rsidR="00AD205C" w:rsidRDefault="002C259D" w:rsidP="00D24084">
            <w:r>
              <w:t>podatelnaIdentifikator</w:t>
            </w:r>
          </w:p>
        </w:tc>
        <w:tc>
          <w:tcPr>
            <w:tcW w:w="5957" w:type="dxa"/>
            <w:tcMar>
              <w:top w:w="30" w:type="dxa"/>
              <w:left w:w="30" w:type="dxa"/>
              <w:bottom w:w="20" w:type="dxa"/>
              <w:right w:w="30" w:type="dxa"/>
            </w:tcMar>
          </w:tcPr>
          <w:p w14:paraId="1C03987F" w14:textId="77777777" w:rsidR="00AD205C" w:rsidRDefault="002C259D" w:rsidP="00D24084">
            <w:r>
              <w:t>bude obsahovať hodnotu 2 (podateľňa CEP)</w:t>
            </w:r>
          </w:p>
        </w:tc>
      </w:tr>
      <w:tr w:rsidR="00AD205C" w14:paraId="61DBAB66" w14:textId="77777777" w:rsidTr="00222F7B">
        <w:tc>
          <w:tcPr>
            <w:tcW w:w="3114" w:type="dxa"/>
            <w:tcMar>
              <w:top w:w="30" w:type="dxa"/>
              <w:left w:w="30" w:type="dxa"/>
              <w:bottom w:w="20" w:type="dxa"/>
              <w:right w:w="30" w:type="dxa"/>
            </w:tcMar>
          </w:tcPr>
          <w:p w14:paraId="3C715D70" w14:textId="77777777" w:rsidR="00AD205C" w:rsidRDefault="002C259D" w:rsidP="00D24084">
            <w:r>
              <w:t>predchadzajucePodanieZasielka</w:t>
            </w:r>
          </w:p>
        </w:tc>
        <w:tc>
          <w:tcPr>
            <w:tcW w:w="5957" w:type="dxa"/>
            <w:tcMar>
              <w:top w:w="30" w:type="dxa"/>
              <w:left w:w="30" w:type="dxa"/>
              <w:bottom w:w="20" w:type="dxa"/>
              <w:right w:w="30" w:type="dxa"/>
            </w:tcMar>
          </w:tcPr>
          <w:p w14:paraId="641A592B" w14:textId="77777777" w:rsidR="00AD205C" w:rsidRDefault="002C259D" w:rsidP="00D24084">
            <w:r>
              <w:t>identifikátor predchádzajúceho podania/zásielky ktorého sa týka dané podanie/zásielka</w:t>
            </w:r>
          </w:p>
        </w:tc>
      </w:tr>
      <w:tr w:rsidR="00AD205C" w14:paraId="7F9B4B81" w14:textId="77777777" w:rsidTr="00222F7B">
        <w:tc>
          <w:tcPr>
            <w:tcW w:w="3114" w:type="dxa"/>
            <w:tcMar>
              <w:top w:w="30" w:type="dxa"/>
              <w:left w:w="30" w:type="dxa"/>
              <w:bottom w:w="20" w:type="dxa"/>
              <w:right w:w="30" w:type="dxa"/>
            </w:tcMar>
          </w:tcPr>
          <w:p w14:paraId="434B4DA8" w14:textId="77777777" w:rsidR="00AD205C" w:rsidRDefault="002C259D" w:rsidP="00D24084">
            <w:r>
              <w:t>nazov</w:t>
            </w:r>
          </w:p>
        </w:tc>
        <w:tc>
          <w:tcPr>
            <w:tcW w:w="5957" w:type="dxa"/>
            <w:tcMar>
              <w:top w:w="30" w:type="dxa"/>
              <w:left w:w="30" w:type="dxa"/>
              <w:bottom w:w="20" w:type="dxa"/>
              <w:right w:w="30" w:type="dxa"/>
            </w:tcMar>
          </w:tcPr>
          <w:p w14:paraId="3AEF0B8F" w14:textId="77777777" w:rsidR="00AD205C" w:rsidRDefault="002C259D" w:rsidP="00D24084">
            <w:r>
              <w:t>používateľom zadaný názov pre podanie</w:t>
            </w:r>
          </w:p>
        </w:tc>
      </w:tr>
      <w:tr w:rsidR="00AD205C" w14:paraId="43CC0A31" w14:textId="77777777" w:rsidTr="00222F7B">
        <w:tc>
          <w:tcPr>
            <w:tcW w:w="3114" w:type="dxa"/>
            <w:tcMar>
              <w:top w:w="30" w:type="dxa"/>
              <w:left w:w="30" w:type="dxa"/>
              <w:bottom w:w="20" w:type="dxa"/>
              <w:right w:w="30" w:type="dxa"/>
            </w:tcMar>
          </w:tcPr>
          <w:p w14:paraId="03AC9CE9" w14:textId="77777777" w:rsidR="00AD205C" w:rsidRDefault="002C259D" w:rsidP="00D24084">
            <w:r>
              <w:t>tokenDescriptor. TokenId</w:t>
            </w:r>
          </w:p>
        </w:tc>
        <w:tc>
          <w:tcPr>
            <w:tcW w:w="5957" w:type="dxa"/>
            <w:tcMar>
              <w:top w:w="30" w:type="dxa"/>
              <w:left w:w="30" w:type="dxa"/>
              <w:bottom w:w="20" w:type="dxa"/>
              <w:right w:w="30" w:type="dxa"/>
            </w:tcMar>
          </w:tcPr>
          <w:p w14:paraId="100C52AA" w14:textId="77777777" w:rsidR="00AD205C" w:rsidRDefault="002C259D" w:rsidP="00D24084">
            <w:r>
              <w:t>TokenId z prihlásenia</w:t>
            </w:r>
          </w:p>
        </w:tc>
      </w:tr>
      <w:tr w:rsidR="00AD205C" w14:paraId="5B2F3312" w14:textId="77777777" w:rsidTr="00222F7B">
        <w:tc>
          <w:tcPr>
            <w:tcW w:w="3114" w:type="dxa"/>
            <w:tcMar>
              <w:top w:w="30" w:type="dxa"/>
              <w:left w:w="30" w:type="dxa"/>
              <w:bottom w:w="20" w:type="dxa"/>
              <w:right w:w="30" w:type="dxa"/>
            </w:tcMar>
          </w:tcPr>
          <w:p w14:paraId="05AFC9C1" w14:textId="77777777" w:rsidR="00AD205C" w:rsidRDefault="002C259D" w:rsidP="00D24084">
            <w:r>
              <w:t>tokenDescriptor. TokenCheck</w:t>
            </w:r>
          </w:p>
        </w:tc>
        <w:tc>
          <w:tcPr>
            <w:tcW w:w="5957" w:type="dxa"/>
            <w:tcMar>
              <w:top w:w="30" w:type="dxa"/>
              <w:left w:w="30" w:type="dxa"/>
              <w:bottom w:w="20" w:type="dxa"/>
              <w:right w:w="30" w:type="dxa"/>
            </w:tcMar>
          </w:tcPr>
          <w:p w14:paraId="43DB9D52" w14:textId="77777777" w:rsidR="00AD205C" w:rsidRDefault="002C259D" w:rsidP="00D24084">
            <w:r>
              <w:t>TokenCheck z prihlásenia</w:t>
            </w:r>
          </w:p>
        </w:tc>
      </w:tr>
    </w:tbl>
    <w:p w14:paraId="3CC7230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94CD4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9806E2" w14:textId="77777777" w:rsidR="00AD205C" w:rsidRPr="00222F7B" w:rsidRDefault="002C259D" w:rsidP="00D24084">
            <w:pPr>
              <w:rPr>
                <w:sz w:val="16"/>
                <w:szCs w:val="16"/>
              </w:rPr>
            </w:pPr>
            <w:r w:rsidRPr="00222F7B">
              <w:t>Request</w:t>
            </w:r>
          </w:p>
        </w:tc>
      </w:tr>
      <w:tr w:rsidR="00AD205C" w:rsidRPr="00222F7B" w14:paraId="7596FC02" w14:textId="77777777" w:rsidTr="00AD205C">
        <w:tc>
          <w:tcPr>
            <w:tcW w:w="9071" w:type="dxa"/>
            <w:tcMar>
              <w:top w:w="30" w:type="dxa"/>
              <w:left w:w="30" w:type="dxa"/>
              <w:bottom w:w="20" w:type="dxa"/>
              <w:right w:w="30" w:type="dxa"/>
            </w:tcMar>
          </w:tcPr>
          <w:p w14:paraId="4374DEDF" w14:textId="77777777" w:rsidR="00AD205C" w:rsidRPr="00222F7B" w:rsidRDefault="002C259D" w:rsidP="00D24084">
            <w:r w:rsidRPr="00222F7B">
              <w:t>&lt;soap:Envelope xmlns:soap="</w:t>
            </w:r>
            <w:hyperlink r:id="rId662" w:history="1">
              <w:r w:rsidRPr="00222F7B">
                <w:rPr>
                  <w:rStyle w:val="Hypertextovprepojenie"/>
                  <w:sz w:val="16"/>
                  <w:szCs w:val="16"/>
                </w:rPr>
                <w:t>http://www.w3.org/2003/05/soap-envelope</w:t>
              </w:r>
            </w:hyperlink>
            <w:r w:rsidRPr="00222F7B">
              <w:t>" xmlns:cep="</w:t>
            </w:r>
            <w:hyperlink r:id="rId663" w:history="1">
              <w:r w:rsidRPr="00222F7B">
                <w:rPr>
                  <w:rStyle w:val="Hypertextovprepojenie"/>
                  <w:sz w:val="16"/>
                  <w:szCs w:val="16"/>
                </w:rPr>
                <w:t>http://www.ditec.sk/CEPEkr</w:t>
              </w:r>
            </w:hyperlink>
            <w:r w:rsidRPr="00222F7B">
              <w:t>"&gt;</w:t>
            </w:r>
            <w:r w:rsidRPr="00222F7B">
              <w:br/>
              <w:t>    &lt;soap:Header/&gt;</w:t>
            </w:r>
            <w:r w:rsidRPr="00222F7B">
              <w:br/>
              <w:t>    &lt;soap:Body&gt;</w:t>
            </w:r>
            <w:r w:rsidRPr="00222F7B">
              <w:br/>
              <w:t>        &lt;cep:RecieveMessageFromExternalSystem&gt;</w:t>
            </w:r>
            <w:r w:rsidRPr="00222F7B">
              <w:br/>
              <w:t>            &lt;cep:idSubjektu&gt;39644922&lt;/cep:idSubjektu&gt;</w:t>
            </w:r>
            <w:r w:rsidRPr="00222F7B">
              <w:br/>
              <w:t>            &lt;cep:typSubjektu&gt;0&lt;/cep:typSubjektu&gt;</w:t>
            </w:r>
            <w:r w:rsidRPr="00222F7B">
              <w:br/>
              <w:t>            &lt;cep:xmlPodanieB64&gt;PHh6ZXA6RGF0YUVudmVsb3BlIHhtbG5zOnh6ZXA9I.....&lt;/cep:xmlPodanieB64&gt;</w:t>
            </w:r>
            <w:r w:rsidRPr="00222F7B">
              <w:br/>
              <w:t>            &lt;cep:typPodania&gt;P_MF_OC_0015_v4.0&lt;/cep:typPodania&gt;</w:t>
            </w:r>
            <w:r w:rsidRPr="00222F7B">
              <w:br/>
              <w:t>            &lt;cep:podatelnaIdentifikator&gt;2&lt;/cep:podatelnaIdentifikator&gt;</w:t>
            </w:r>
            <w:r w:rsidRPr="00222F7B">
              <w:br/>
              <w:t>            &lt;cep:predchadzajucePodanieZasielka/&gt;</w:t>
            </w:r>
            <w:r w:rsidRPr="00222F7B">
              <w:br/>
              <w:t>            &lt;cep:nazov&gt;45-167839-18-2-CT-01M&lt;/cep:nazov&gt;</w:t>
            </w:r>
            <w:r w:rsidRPr="00222F7B">
              <w:br/>
              <w:t>            &lt;cep:tokenDescriptor&gt;</w:t>
            </w:r>
            <w:r w:rsidRPr="00222F7B">
              <w:br/>
              <w:t>                &lt;cep:TokenId&gt;c51ed4f5-c14b-8749-96c7-58867453c3e5&lt;/cep:TokenId&gt;</w:t>
            </w:r>
            <w:r w:rsidRPr="00222F7B">
              <w:br/>
              <w:t>                &lt;cep:TokenCheck&gt;h26rlzy+pVCoz4h9D5vAg5ymi7w=&lt;/cep:TokenCheck&gt;</w:t>
            </w:r>
            <w:r w:rsidRPr="00222F7B">
              <w:br/>
              <w:t>            &lt;/cep:tokenDescriptor&gt;</w:t>
            </w:r>
            <w:r w:rsidRPr="00222F7B">
              <w:br/>
              <w:t>        &lt;/cep:RecieveMessageFromExternalSystem&gt;</w:t>
            </w:r>
            <w:r w:rsidRPr="00222F7B">
              <w:br/>
              <w:t>    &lt;/soap:Body&gt;</w:t>
            </w:r>
            <w:r w:rsidRPr="00222F7B">
              <w:br/>
              <w:t>&lt;/soap:Envelope&gt;</w:t>
            </w:r>
          </w:p>
        </w:tc>
      </w:tr>
    </w:tbl>
    <w:p w14:paraId="3C4EC14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468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589D13" w14:textId="77777777" w:rsidR="00AD205C" w:rsidRPr="00222F7B" w:rsidRDefault="002C259D" w:rsidP="00D24084">
            <w:pPr>
              <w:rPr>
                <w:sz w:val="16"/>
                <w:szCs w:val="16"/>
              </w:rPr>
            </w:pPr>
            <w:r w:rsidRPr="00222F7B">
              <w:t>Response</w:t>
            </w:r>
          </w:p>
        </w:tc>
      </w:tr>
      <w:tr w:rsidR="00AD205C" w:rsidRPr="00222F7B" w14:paraId="4F7DA29A" w14:textId="77777777" w:rsidTr="00AD205C">
        <w:tc>
          <w:tcPr>
            <w:tcW w:w="9071" w:type="dxa"/>
            <w:tcMar>
              <w:top w:w="30" w:type="dxa"/>
              <w:left w:w="30" w:type="dxa"/>
              <w:bottom w:w="20" w:type="dxa"/>
              <w:right w:w="30" w:type="dxa"/>
            </w:tcMar>
          </w:tcPr>
          <w:p w14:paraId="6D6ED210" w14:textId="77777777" w:rsidR="00AD205C" w:rsidRPr="00222F7B" w:rsidRDefault="002C259D" w:rsidP="00D24084">
            <w:r w:rsidRPr="00222F7B">
              <w:t>&lt;soap:Envelope xmlns:soap="</w:t>
            </w:r>
            <w:hyperlink r:id="rId664" w:history="1">
              <w:r w:rsidRPr="00222F7B">
                <w:rPr>
                  <w:rStyle w:val="Hypertextovprepojenie"/>
                  <w:sz w:val="16"/>
                  <w:szCs w:val="16"/>
                </w:rPr>
                <w:t>http://www.w3.org/2003/05/soap-envelope</w:t>
              </w:r>
            </w:hyperlink>
            <w:r w:rsidRPr="00222F7B">
              <w:t>" xmlns:xsi="</w:t>
            </w:r>
            <w:hyperlink r:id="rId665" w:history="1">
              <w:r w:rsidRPr="00222F7B">
                <w:rPr>
                  <w:rStyle w:val="Hypertextovprepojenie"/>
                  <w:sz w:val="16"/>
                  <w:szCs w:val="16"/>
                </w:rPr>
                <w:t>http://www.w3.org/2001/XMLSchema-instance</w:t>
              </w:r>
            </w:hyperlink>
            <w:r w:rsidRPr="00222F7B">
              <w:t>" xmlns:xsd="</w:t>
            </w:r>
            <w:hyperlink r:id="rId666" w:history="1">
              <w:r w:rsidRPr="00222F7B">
                <w:rPr>
                  <w:rStyle w:val="Hypertextovprepojenie"/>
                  <w:sz w:val="16"/>
                  <w:szCs w:val="16"/>
                </w:rPr>
                <w:t>http://www.w3.org/2001/XMLSchema</w:t>
              </w:r>
            </w:hyperlink>
            <w:r w:rsidRPr="00222F7B">
              <w:t>"&gt;</w:t>
            </w:r>
            <w:r w:rsidRPr="00222F7B">
              <w:br/>
              <w:t>    &lt;soap:Body&gt;</w:t>
            </w:r>
            <w:r w:rsidRPr="00222F7B">
              <w:br/>
              <w:t>        &lt;RecieveMessageFromExternalSystemResponse xmlns="</w:t>
            </w:r>
            <w:hyperlink r:id="rId667" w:history="1">
              <w:r w:rsidRPr="00222F7B">
                <w:rPr>
                  <w:rStyle w:val="Hypertextovprepojenie"/>
                  <w:sz w:val="16"/>
                  <w:szCs w:val="16"/>
                </w:rPr>
                <w:t>http://www.ditec.sk/CEPEkr</w:t>
              </w:r>
            </w:hyperlink>
            <w:r w:rsidRPr="00222F7B">
              <w:t>"&gt;</w:t>
            </w:r>
            <w:r w:rsidRPr="00222F7B">
              <w:br/>
              <w:t>            &lt;RecieveMessageFromExternalSystemResult&gt;</w:t>
            </w:r>
            <w:r w:rsidRPr="00222F7B">
              <w:br/>
              <w:t>                &lt;Code&gt;0&lt;/Code&gt;</w:t>
            </w:r>
            <w:r w:rsidRPr="00222F7B">
              <w:br/>
              <w:t>                &lt;Description/&gt;</w:t>
            </w:r>
            <w:r w:rsidRPr="00222F7B">
              <w:br/>
              <w:t>            &lt;/RecieveMessageFromExternalSystemResult&gt;</w:t>
            </w:r>
            <w:r w:rsidRPr="00222F7B">
              <w:br/>
            </w:r>
            <w:r w:rsidRPr="00222F7B">
              <w:lastRenderedPageBreak/>
              <w:t>        &lt;/RecieveMessageFromExternalSystemResponse&gt;</w:t>
            </w:r>
            <w:r w:rsidRPr="00222F7B">
              <w:br/>
              <w:t>    &lt;/soap:Body&gt;</w:t>
            </w:r>
            <w:r w:rsidRPr="00222F7B">
              <w:br/>
              <w:t>&lt;/soap:Envelope&gt;</w:t>
            </w:r>
          </w:p>
        </w:tc>
      </w:tr>
    </w:tbl>
    <w:p w14:paraId="21D3D247" w14:textId="45BAB647" w:rsidR="00AD205C" w:rsidRDefault="002C259D" w:rsidP="00D24084">
      <w:pPr>
        <w:pStyle w:val="Nadpis4"/>
      </w:pPr>
      <w:bookmarkStart w:id="290" w:name="scroll-bookmark-222"/>
      <w:r>
        <w:lastRenderedPageBreak/>
        <w:t>Popis výnimiek</w:t>
      </w:r>
      <w:bookmarkEnd w:id="290"/>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0AE1CFE"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636A996" w14:textId="77777777" w:rsidR="00AD205C" w:rsidRDefault="002C259D" w:rsidP="00D24084">
            <w:r>
              <w:t>Kód</w:t>
            </w:r>
          </w:p>
        </w:tc>
        <w:tc>
          <w:tcPr>
            <w:tcW w:w="3628" w:type="dxa"/>
            <w:tcMar>
              <w:top w:w="30" w:type="dxa"/>
              <w:left w:w="30" w:type="dxa"/>
              <w:bottom w:w="20" w:type="dxa"/>
              <w:right w:w="30" w:type="dxa"/>
            </w:tcMar>
          </w:tcPr>
          <w:p w14:paraId="0A14B763" w14:textId="77777777" w:rsidR="00AD205C" w:rsidRDefault="002C259D" w:rsidP="00D24084">
            <w:r>
              <w:t>Popís</w:t>
            </w:r>
          </w:p>
        </w:tc>
        <w:tc>
          <w:tcPr>
            <w:tcW w:w="3628" w:type="dxa"/>
            <w:tcMar>
              <w:top w:w="30" w:type="dxa"/>
              <w:left w:w="30" w:type="dxa"/>
              <w:bottom w:w="20" w:type="dxa"/>
              <w:right w:w="30" w:type="dxa"/>
            </w:tcMar>
          </w:tcPr>
          <w:p w14:paraId="57CC06E9" w14:textId="77777777" w:rsidR="00AD205C" w:rsidRDefault="002C259D" w:rsidP="00D24084">
            <w:r>
              <w:t>Špecifikácia chyby</w:t>
            </w:r>
          </w:p>
        </w:tc>
        <w:tc>
          <w:tcPr>
            <w:tcW w:w="907" w:type="dxa"/>
            <w:tcMar>
              <w:top w:w="30" w:type="dxa"/>
              <w:left w:w="30" w:type="dxa"/>
              <w:bottom w:w="20" w:type="dxa"/>
              <w:right w:w="30" w:type="dxa"/>
            </w:tcMar>
          </w:tcPr>
          <w:p w14:paraId="49321074" w14:textId="77777777" w:rsidR="00AD205C" w:rsidRDefault="002C259D" w:rsidP="00D24084">
            <w:r>
              <w:t>Typ chyby</w:t>
            </w:r>
          </w:p>
        </w:tc>
      </w:tr>
      <w:tr w:rsidR="00AD205C" w14:paraId="0190B424" w14:textId="77777777" w:rsidTr="00AD205C">
        <w:tc>
          <w:tcPr>
            <w:tcW w:w="907" w:type="dxa"/>
            <w:tcMar>
              <w:top w:w="30" w:type="dxa"/>
              <w:left w:w="30" w:type="dxa"/>
              <w:bottom w:w="20" w:type="dxa"/>
              <w:right w:w="30" w:type="dxa"/>
            </w:tcMar>
          </w:tcPr>
          <w:p w14:paraId="529AF07F" w14:textId="77777777" w:rsidR="00AD205C" w:rsidRDefault="002C259D" w:rsidP="00D24084">
            <w:r>
              <w:t>-220</w:t>
            </w:r>
          </w:p>
        </w:tc>
        <w:tc>
          <w:tcPr>
            <w:tcW w:w="3628" w:type="dxa"/>
            <w:tcMar>
              <w:top w:w="30" w:type="dxa"/>
              <w:left w:w="30" w:type="dxa"/>
              <w:bottom w:w="20" w:type="dxa"/>
              <w:right w:w="30" w:type="dxa"/>
            </w:tcMar>
          </w:tcPr>
          <w:p w14:paraId="1D092922" w14:textId="77777777" w:rsidR="00AD205C" w:rsidRDefault="002C259D" w:rsidP="00D24084">
            <w:r>
              <w:t>Zamietnuté podanie. Neplatný adresát.</w:t>
            </w:r>
          </w:p>
        </w:tc>
        <w:tc>
          <w:tcPr>
            <w:tcW w:w="3628" w:type="dxa"/>
            <w:tcMar>
              <w:top w:w="30" w:type="dxa"/>
              <w:left w:w="30" w:type="dxa"/>
              <w:bottom w:w="20" w:type="dxa"/>
              <w:right w:w="30" w:type="dxa"/>
            </w:tcMar>
          </w:tcPr>
          <w:p w14:paraId="037BAD89" w14:textId="77777777" w:rsidR="00AD205C" w:rsidRDefault="002C259D" w:rsidP="00D24084">
            <w:r>
              <w:t>Zamietnuté podanie. Neplatný adresát.</w:t>
            </w:r>
          </w:p>
        </w:tc>
        <w:tc>
          <w:tcPr>
            <w:tcW w:w="907" w:type="dxa"/>
            <w:tcMar>
              <w:top w:w="30" w:type="dxa"/>
              <w:left w:w="30" w:type="dxa"/>
              <w:bottom w:w="20" w:type="dxa"/>
              <w:right w:w="30" w:type="dxa"/>
            </w:tcMar>
          </w:tcPr>
          <w:p w14:paraId="3ABD0C61" w14:textId="77777777" w:rsidR="00AD205C" w:rsidRDefault="002C259D" w:rsidP="00D24084">
            <w:r>
              <w:t>Biznis</w:t>
            </w:r>
          </w:p>
        </w:tc>
      </w:tr>
      <w:tr w:rsidR="00AD205C" w14:paraId="652F5068" w14:textId="77777777" w:rsidTr="00AD205C">
        <w:tc>
          <w:tcPr>
            <w:tcW w:w="907" w:type="dxa"/>
            <w:tcMar>
              <w:top w:w="30" w:type="dxa"/>
              <w:left w:w="30" w:type="dxa"/>
              <w:bottom w:w="20" w:type="dxa"/>
              <w:right w:w="30" w:type="dxa"/>
            </w:tcMar>
          </w:tcPr>
          <w:p w14:paraId="275B86D2" w14:textId="77777777" w:rsidR="00AD205C" w:rsidRDefault="002C259D" w:rsidP="00D24084">
            <w:r>
              <w:t>-213</w:t>
            </w:r>
          </w:p>
        </w:tc>
        <w:tc>
          <w:tcPr>
            <w:tcW w:w="3628" w:type="dxa"/>
            <w:tcMar>
              <w:top w:w="30" w:type="dxa"/>
              <w:left w:w="30" w:type="dxa"/>
              <w:bottom w:w="20" w:type="dxa"/>
              <w:right w:w="30" w:type="dxa"/>
            </w:tcMar>
          </w:tcPr>
          <w:p w14:paraId="7D4FF38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F3EE4E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DFC257" w14:textId="77777777" w:rsidR="00AD205C" w:rsidRDefault="002C259D" w:rsidP="00D24084">
            <w:r>
              <w:t>Biznis</w:t>
            </w:r>
          </w:p>
        </w:tc>
      </w:tr>
      <w:tr w:rsidR="00AD205C" w14:paraId="12CFB5E7" w14:textId="77777777" w:rsidTr="00AD205C">
        <w:tc>
          <w:tcPr>
            <w:tcW w:w="907" w:type="dxa"/>
            <w:tcMar>
              <w:top w:w="30" w:type="dxa"/>
              <w:left w:w="30" w:type="dxa"/>
              <w:bottom w:w="20" w:type="dxa"/>
              <w:right w:w="30" w:type="dxa"/>
            </w:tcMar>
          </w:tcPr>
          <w:p w14:paraId="632C8696" w14:textId="77777777" w:rsidR="00AD205C" w:rsidRDefault="002C259D" w:rsidP="00D24084">
            <w:r>
              <w:t>-210</w:t>
            </w:r>
          </w:p>
        </w:tc>
        <w:tc>
          <w:tcPr>
            <w:tcW w:w="3628" w:type="dxa"/>
            <w:tcMar>
              <w:top w:w="30" w:type="dxa"/>
              <w:left w:w="30" w:type="dxa"/>
              <w:bottom w:w="20" w:type="dxa"/>
              <w:right w:w="30" w:type="dxa"/>
            </w:tcMar>
          </w:tcPr>
          <w:p w14:paraId="3E341C68"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70329B8B"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60861490" w14:textId="77777777" w:rsidR="00AD205C" w:rsidRDefault="002C259D" w:rsidP="00D24084">
            <w:r>
              <w:t>Biznis</w:t>
            </w:r>
          </w:p>
        </w:tc>
      </w:tr>
      <w:tr w:rsidR="00AD205C" w14:paraId="6FF3986E" w14:textId="77777777" w:rsidTr="00AD205C">
        <w:tc>
          <w:tcPr>
            <w:tcW w:w="907" w:type="dxa"/>
            <w:tcMar>
              <w:top w:w="30" w:type="dxa"/>
              <w:left w:w="30" w:type="dxa"/>
              <w:bottom w:w="20" w:type="dxa"/>
              <w:right w:w="30" w:type="dxa"/>
            </w:tcMar>
          </w:tcPr>
          <w:p w14:paraId="45820D60" w14:textId="77777777" w:rsidR="00AD205C" w:rsidRDefault="002C259D" w:rsidP="00D24084">
            <w:r>
              <w:t>-209</w:t>
            </w:r>
          </w:p>
        </w:tc>
        <w:tc>
          <w:tcPr>
            <w:tcW w:w="3628" w:type="dxa"/>
            <w:tcMar>
              <w:top w:w="30" w:type="dxa"/>
              <w:left w:w="30" w:type="dxa"/>
              <w:bottom w:w="20" w:type="dxa"/>
              <w:right w:w="30" w:type="dxa"/>
            </w:tcMar>
          </w:tcPr>
          <w:p w14:paraId="2947E708" w14:textId="77777777" w:rsidR="00AD205C" w:rsidRDefault="002C259D" w:rsidP="00D24084">
            <w:r>
              <w:t>Neznámy typ dokumentu.</w:t>
            </w:r>
          </w:p>
        </w:tc>
        <w:tc>
          <w:tcPr>
            <w:tcW w:w="3628" w:type="dxa"/>
            <w:tcMar>
              <w:top w:w="30" w:type="dxa"/>
              <w:left w:w="30" w:type="dxa"/>
              <w:bottom w:w="20" w:type="dxa"/>
              <w:right w:w="30" w:type="dxa"/>
            </w:tcMar>
          </w:tcPr>
          <w:p w14:paraId="4676D880" w14:textId="77777777" w:rsidR="00AD205C" w:rsidRDefault="002C259D" w:rsidP="00D24084">
            <w:r>
              <w:t>Neznámy typ dokumentu.</w:t>
            </w:r>
          </w:p>
        </w:tc>
        <w:tc>
          <w:tcPr>
            <w:tcW w:w="907" w:type="dxa"/>
            <w:tcMar>
              <w:top w:w="30" w:type="dxa"/>
              <w:left w:w="30" w:type="dxa"/>
              <w:bottom w:w="20" w:type="dxa"/>
              <w:right w:w="30" w:type="dxa"/>
            </w:tcMar>
          </w:tcPr>
          <w:p w14:paraId="585C81FC" w14:textId="77777777" w:rsidR="00AD205C" w:rsidRDefault="002C259D" w:rsidP="00D24084">
            <w:r>
              <w:t>Biznis</w:t>
            </w:r>
          </w:p>
        </w:tc>
      </w:tr>
      <w:tr w:rsidR="00AD205C" w14:paraId="7BB35E2D" w14:textId="77777777" w:rsidTr="00AD205C">
        <w:tc>
          <w:tcPr>
            <w:tcW w:w="907" w:type="dxa"/>
            <w:tcMar>
              <w:top w:w="30" w:type="dxa"/>
              <w:left w:w="30" w:type="dxa"/>
              <w:bottom w:w="20" w:type="dxa"/>
              <w:right w:w="30" w:type="dxa"/>
            </w:tcMar>
          </w:tcPr>
          <w:p w14:paraId="6F2BA5C6" w14:textId="77777777" w:rsidR="00AD205C" w:rsidRDefault="002C259D" w:rsidP="00D24084">
            <w:r>
              <w:t>-208</w:t>
            </w:r>
          </w:p>
        </w:tc>
        <w:tc>
          <w:tcPr>
            <w:tcW w:w="3628" w:type="dxa"/>
            <w:tcMar>
              <w:top w:w="30" w:type="dxa"/>
              <w:left w:w="30" w:type="dxa"/>
              <w:bottom w:w="20" w:type="dxa"/>
              <w:right w:w="30" w:type="dxa"/>
            </w:tcMar>
          </w:tcPr>
          <w:p w14:paraId="788399D5" w14:textId="77777777" w:rsidR="00AD205C" w:rsidRDefault="002C259D" w:rsidP="00D24084">
            <w:r>
              <w:t>Neznámy formát dokumentu.</w:t>
            </w:r>
          </w:p>
        </w:tc>
        <w:tc>
          <w:tcPr>
            <w:tcW w:w="3628" w:type="dxa"/>
            <w:tcMar>
              <w:top w:w="30" w:type="dxa"/>
              <w:left w:w="30" w:type="dxa"/>
              <w:bottom w:w="20" w:type="dxa"/>
              <w:right w:w="30" w:type="dxa"/>
            </w:tcMar>
          </w:tcPr>
          <w:p w14:paraId="6BB178C9" w14:textId="77777777" w:rsidR="00AD205C" w:rsidRDefault="002C259D" w:rsidP="00D24084">
            <w:r>
              <w:t>Neznámy formát dokumentu.</w:t>
            </w:r>
          </w:p>
        </w:tc>
        <w:tc>
          <w:tcPr>
            <w:tcW w:w="907" w:type="dxa"/>
            <w:tcMar>
              <w:top w:w="30" w:type="dxa"/>
              <w:left w:w="30" w:type="dxa"/>
              <w:bottom w:w="20" w:type="dxa"/>
              <w:right w:w="30" w:type="dxa"/>
            </w:tcMar>
          </w:tcPr>
          <w:p w14:paraId="1273B354" w14:textId="77777777" w:rsidR="00AD205C" w:rsidRDefault="002C259D" w:rsidP="00D24084">
            <w:r>
              <w:t>Biznis</w:t>
            </w:r>
          </w:p>
        </w:tc>
      </w:tr>
      <w:tr w:rsidR="00AD205C" w14:paraId="69631817" w14:textId="77777777" w:rsidTr="00AD205C">
        <w:tc>
          <w:tcPr>
            <w:tcW w:w="907" w:type="dxa"/>
            <w:tcMar>
              <w:top w:w="30" w:type="dxa"/>
              <w:left w:w="30" w:type="dxa"/>
              <w:bottom w:w="20" w:type="dxa"/>
              <w:right w:w="30" w:type="dxa"/>
            </w:tcMar>
          </w:tcPr>
          <w:p w14:paraId="2B30DB2F" w14:textId="77777777" w:rsidR="00AD205C" w:rsidRDefault="002C259D" w:rsidP="00D24084">
            <w:r>
              <w:t>-207</w:t>
            </w:r>
          </w:p>
        </w:tc>
        <w:tc>
          <w:tcPr>
            <w:tcW w:w="3628" w:type="dxa"/>
            <w:tcMar>
              <w:top w:w="30" w:type="dxa"/>
              <w:left w:w="30" w:type="dxa"/>
              <w:bottom w:w="20" w:type="dxa"/>
              <w:right w:w="30" w:type="dxa"/>
            </w:tcMar>
          </w:tcPr>
          <w:p w14:paraId="0C557737" w14:textId="77777777" w:rsidR="00AD205C" w:rsidRDefault="002C259D" w:rsidP="00D24084">
            <w:r>
              <w:t>Neznámy formát podania.</w:t>
            </w:r>
          </w:p>
        </w:tc>
        <w:tc>
          <w:tcPr>
            <w:tcW w:w="3628" w:type="dxa"/>
            <w:tcMar>
              <w:top w:w="30" w:type="dxa"/>
              <w:left w:w="30" w:type="dxa"/>
              <w:bottom w:w="20" w:type="dxa"/>
              <w:right w:w="30" w:type="dxa"/>
            </w:tcMar>
          </w:tcPr>
          <w:p w14:paraId="45CB23FD" w14:textId="77777777" w:rsidR="00AD205C" w:rsidRDefault="002C259D" w:rsidP="00D24084">
            <w:r>
              <w:t>Neznámy formát podania.</w:t>
            </w:r>
          </w:p>
        </w:tc>
        <w:tc>
          <w:tcPr>
            <w:tcW w:w="907" w:type="dxa"/>
            <w:tcMar>
              <w:top w:w="30" w:type="dxa"/>
              <w:left w:w="30" w:type="dxa"/>
              <w:bottom w:w="20" w:type="dxa"/>
              <w:right w:w="30" w:type="dxa"/>
            </w:tcMar>
          </w:tcPr>
          <w:p w14:paraId="1D3084CB" w14:textId="77777777" w:rsidR="00AD205C" w:rsidRDefault="002C259D" w:rsidP="00D24084">
            <w:r>
              <w:t>Biznis</w:t>
            </w:r>
          </w:p>
        </w:tc>
      </w:tr>
      <w:tr w:rsidR="00AD205C" w14:paraId="1BE799B2" w14:textId="77777777" w:rsidTr="00AD205C">
        <w:tc>
          <w:tcPr>
            <w:tcW w:w="907" w:type="dxa"/>
            <w:tcMar>
              <w:top w:w="30" w:type="dxa"/>
              <w:left w:w="30" w:type="dxa"/>
              <w:bottom w:w="20" w:type="dxa"/>
              <w:right w:w="30" w:type="dxa"/>
            </w:tcMar>
          </w:tcPr>
          <w:p w14:paraId="19A01AFA" w14:textId="77777777" w:rsidR="00AD205C" w:rsidRDefault="002C259D" w:rsidP="00D24084">
            <w:r>
              <w:t>-205</w:t>
            </w:r>
          </w:p>
        </w:tc>
        <w:tc>
          <w:tcPr>
            <w:tcW w:w="3628" w:type="dxa"/>
            <w:tcMar>
              <w:top w:w="30" w:type="dxa"/>
              <w:left w:w="30" w:type="dxa"/>
              <w:bottom w:w="20" w:type="dxa"/>
              <w:right w:w="30" w:type="dxa"/>
            </w:tcMar>
          </w:tcPr>
          <w:p w14:paraId="2E379C86" w14:textId="77777777" w:rsidR="00AD205C" w:rsidRDefault="002C259D" w:rsidP="00D24084">
            <w:r>
              <w:t>Neplatný typ podania.</w:t>
            </w:r>
          </w:p>
        </w:tc>
        <w:tc>
          <w:tcPr>
            <w:tcW w:w="3628" w:type="dxa"/>
            <w:tcMar>
              <w:top w:w="30" w:type="dxa"/>
              <w:left w:w="30" w:type="dxa"/>
              <w:bottom w:w="20" w:type="dxa"/>
              <w:right w:w="30" w:type="dxa"/>
            </w:tcMar>
          </w:tcPr>
          <w:p w14:paraId="267C80E5" w14:textId="77777777" w:rsidR="00AD205C" w:rsidRDefault="002C259D" w:rsidP="00D24084">
            <w:r>
              <w:t>Neplatný typ podania.</w:t>
            </w:r>
          </w:p>
        </w:tc>
        <w:tc>
          <w:tcPr>
            <w:tcW w:w="907" w:type="dxa"/>
            <w:tcMar>
              <w:top w:w="30" w:type="dxa"/>
              <w:left w:w="30" w:type="dxa"/>
              <w:bottom w:w="20" w:type="dxa"/>
              <w:right w:w="30" w:type="dxa"/>
            </w:tcMar>
          </w:tcPr>
          <w:p w14:paraId="11699E39" w14:textId="77777777" w:rsidR="00AD205C" w:rsidRDefault="002C259D" w:rsidP="00D24084">
            <w:r>
              <w:t>Biznis</w:t>
            </w:r>
          </w:p>
        </w:tc>
      </w:tr>
      <w:tr w:rsidR="00AD205C" w14:paraId="3E66E19D" w14:textId="77777777" w:rsidTr="00AD205C">
        <w:tc>
          <w:tcPr>
            <w:tcW w:w="907" w:type="dxa"/>
            <w:tcMar>
              <w:top w:w="30" w:type="dxa"/>
              <w:left w:w="30" w:type="dxa"/>
              <w:bottom w:w="20" w:type="dxa"/>
              <w:right w:w="30" w:type="dxa"/>
            </w:tcMar>
          </w:tcPr>
          <w:p w14:paraId="1F0002DB" w14:textId="77777777" w:rsidR="00AD205C" w:rsidRDefault="002C259D" w:rsidP="00D24084">
            <w:r>
              <w:t>-204</w:t>
            </w:r>
          </w:p>
        </w:tc>
        <w:tc>
          <w:tcPr>
            <w:tcW w:w="3628" w:type="dxa"/>
            <w:tcMar>
              <w:top w:w="30" w:type="dxa"/>
              <w:left w:w="30" w:type="dxa"/>
              <w:bottom w:w="20" w:type="dxa"/>
              <w:right w:w="30" w:type="dxa"/>
            </w:tcMar>
          </w:tcPr>
          <w:p w14:paraId="5E7A4015"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12F94C22"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00EA7A6A" w14:textId="77777777" w:rsidR="00AD205C" w:rsidRDefault="002C259D" w:rsidP="00D24084">
            <w:r>
              <w:t>Biznis</w:t>
            </w:r>
          </w:p>
        </w:tc>
      </w:tr>
      <w:tr w:rsidR="00AD205C" w14:paraId="4CED8147" w14:textId="77777777" w:rsidTr="00AD205C">
        <w:tc>
          <w:tcPr>
            <w:tcW w:w="907" w:type="dxa"/>
            <w:tcMar>
              <w:top w:w="30" w:type="dxa"/>
              <w:left w:w="30" w:type="dxa"/>
              <w:bottom w:w="20" w:type="dxa"/>
              <w:right w:w="30" w:type="dxa"/>
            </w:tcMar>
          </w:tcPr>
          <w:p w14:paraId="0BEA2B37" w14:textId="77777777" w:rsidR="00AD205C" w:rsidRDefault="002C259D" w:rsidP="00D24084">
            <w:r>
              <w:t>-1</w:t>
            </w:r>
          </w:p>
        </w:tc>
        <w:tc>
          <w:tcPr>
            <w:tcW w:w="3628" w:type="dxa"/>
            <w:tcMar>
              <w:top w:w="30" w:type="dxa"/>
              <w:left w:w="30" w:type="dxa"/>
              <w:bottom w:w="20" w:type="dxa"/>
              <w:right w:w="30" w:type="dxa"/>
            </w:tcMar>
          </w:tcPr>
          <w:p w14:paraId="3188A07E" w14:textId="77777777" w:rsidR="00AD205C" w:rsidRDefault="002C259D" w:rsidP="00D24084">
            <w:r>
              <w:t>Interná chyba.</w:t>
            </w:r>
          </w:p>
        </w:tc>
        <w:tc>
          <w:tcPr>
            <w:tcW w:w="3628" w:type="dxa"/>
            <w:tcMar>
              <w:top w:w="30" w:type="dxa"/>
              <w:left w:w="30" w:type="dxa"/>
              <w:bottom w:w="20" w:type="dxa"/>
              <w:right w:w="30" w:type="dxa"/>
            </w:tcMar>
          </w:tcPr>
          <w:p w14:paraId="6181CE80" w14:textId="77777777" w:rsidR="00AD205C" w:rsidRDefault="002C259D" w:rsidP="00D24084">
            <w:r>
              <w:t>Interná chyba.</w:t>
            </w:r>
          </w:p>
        </w:tc>
        <w:tc>
          <w:tcPr>
            <w:tcW w:w="907" w:type="dxa"/>
            <w:tcMar>
              <w:top w:w="30" w:type="dxa"/>
              <w:left w:w="30" w:type="dxa"/>
              <w:bottom w:w="20" w:type="dxa"/>
              <w:right w:w="30" w:type="dxa"/>
            </w:tcMar>
          </w:tcPr>
          <w:p w14:paraId="4BDBDE57" w14:textId="77777777" w:rsidR="00AD205C" w:rsidRDefault="002C259D" w:rsidP="00D24084">
            <w:r>
              <w:t>Systém</w:t>
            </w:r>
          </w:p>
        </w:tc>
      </w:tr>
    </w:tbl>
    <w:p w14:paraId="4E855A2F" w14:textId="77777777" w:rsidR="005928AC" w:rsidRDefault="005928AC" w:rsidP="00D24084"/>
    <w:p w14:paraId="6CE18B4C" w14:textId="77777777" w:rsidR="005928AC" w:rsidRDefault="005928AC" w:rsidP="00D24084">
      <w:r>
        <w:br w:type="page"/>
      </w:r>
    </w:p>
    <w:p w14:paraId="23A9D4BA" w14:textId="6A39E4E2" w:rsidR="00AD205C" w:rsidRDefault="002C259D" w:rsidP="00D24084">
      <w:pPr>
        <w:pStyle w:val="Nadpis2"/>
      </w:pPr>
      <w:bookmarkStart w:id="291" w:name="scroll-bookmark-223"/>
      <w:bookmarkStart w:id="292" w:name="_Toc101774425"/>
      <w:r>
        <w:lastRenderedPageBreak/>
        <w:t>Poskytnutie histórie komunikácie príloh k dovoznému colnému vyhláseniu</w:t>
      </w:r>
      <w:bookmarkEnd w:id="291"/>
      <w:bookmarkEnd w:id="292"/>
    </w:p>
    <w:tbl>
      <w:tblPr>
        <w:tblStyle w:val="ScrollTableNormal"/>
        <w:tblW w:w="0" w:type="auto"/>
        <w:tblLayout w:type="fixed"/>
        <w:tblLook w:val="0000" w:firstRow="0" w:lastRow="0" w:firstColumn="0" w:lastColumn="0" w:noHBand="0" w:noVBand="0"/>
      </w:tblPr>
      <w:tblGrid>
        <w:gridCol w:w="2268"/>
        <w:gridCol w:w="6803"/>
      </w:tblGrid>
      <w:tr w:rsidR="00AD205C" w14:paraId="755CAD6E" w14:textId="77777777" w:rsidTr="00AD205C">
        <w:tc>
          <w:tcPr>
            <w:tcW w:w="2268" w:type="dxa"/>
            <w:tcMar>
              <w:top w:w="30" w:type="dxa"/>
              <w:left w:w="30" w:type="dxa"/>
              <w:bottom w:w="20" w:type="dxa"/>
              <w:right w:w="30" w:type="dxa"/>
            </w:tcMar>
          </w:tcPr>
          <w:p w14:paraId="4552AF9F" w14:textId="77777777" w:rsidR="00AD205C" w:rsidRDefault="002C259D" w:rsidP="00D24084">
            <w:r>
              <w:t>Verzia služby</w:t>
            </w:r>
          </w:p>
        </w:tc>
        <w:tc>
          <w:tcPr>
            <w:tcW w:w="6803" w:type="dxa"/>
            <w:tcMar>
              <w:top w:w="30" w:type="dxa"/>
              <w:left w:w="30" w:type="dxa"/>
              <w:bottom w:w="20" w:type="dxa"/>
              <w:right w:w="30" w:type="dxa"/>
            </w:tcMar>
          </w:tcPr>
          <w:p w14:paraId="10284E9E" w14:textId="77777777" w:rsidR="00AD205C" w:rsidRDefault="002C259D" w:rsidP="00D24084">
            <w:r>
              <w:t>1.0</w:t>
            </w:r>
          </w:p>
        </w:tc>
      </w:tr>
      <w:tr w:rsidR="00AD205C" w14:paraId="2AEC5481" w14:textId="77777777" w:rsidTr="00AD205C">
        <w:tc>
          <w:tcPr>
            <w:tcW w:w="2268" w:type="dxa"/>
            <w:tcMar>
              <w:top w:w="30" w:type="dxa"/>
              <w:left w:w="30" w:type="dxa"/>
              <w:bottom w:w="20" w:type="dxa"/>
              <w:right w:w="30" w:type="dxa"/>
            </w:tcMar>
          </w:tcPr>
          <w:p w14:paraId="7F765157" w14:textId="77777777" w:rsidR="00AD205C" w:rsidRDefault="002C259D" w:rsidP="00D24084">
            <w:r>
              <w:t>Popis služby</w:t>
            </w:r>
          </w:p>
        </w:tc>
        <w:tc>
          <w:tcPr>
            <w:tcW w:w="6803" w:type="dxa"/>
            <w:tcMar>
              <w:top w:w="30" w:type="dxa"/>
              <w:left w:w="30" w:type="dxa"/>
              <w:bottom w:w="20" w:type="dxa"/>
              <w:right w:w="30" w:type="dxa"/>
            </w:tcMar>
          </w:tcPr>
          <w:p w14:paraId="791B6486" w14:textId="77777777" w:rsidR="00AD205C" w:rsidRDefault="002C259D" w:rsidP="00D24084">
            <w:r>
              <w:t>Podporná služba pre získanie podaní/rozhodnutí evidovaných v IS CEP.</w:t>
            </w:r>
          </w:p>
        </w:tc>
      </w:tr>
      <w:tr w:rsidR="00AD205C" w14:paraId="56330AC0" w14:textId="77777777" w:rsidTr="00AD205C">
        <w:tc>
          <w:tcPr>
            <w:tcW w:w="2268" w:type="dxa"/>
            <w:tcMar>
              <w:top w:w="30" w:type="dxa"/>
              <w:left w:w="30" w:type="dxa"/>
              <w:bottom w:w="20" w:type="dxa"/>
              <w:right w:w="30" w:type="dxa"/>
            </w:tcMar>
          </w:tcPr>
          <w:p w14:paraId="47729B06" w14:textId="77777777" w:rsidR="00AD205C" w:rsidRDefault="002C259D" w:rsidP="00D24084">
            <w:r>
              <w:t>ISVS / Modul</w:t>
            </w:r>
          </w:p>
        </w:tc>
        <w:tc>
          <w:tcPr>
            <w:tcW w:w="6803" w:type="dxa"/>
            <w:tcMar>
              <w:top w:w="30" w:type="dxa"/>
              <w:left w:w="30" w:type="dxa"/>
              <w:bottom w:w="20" w:type="dxa"/>
              <w:right w:w="30" w:type="dxa"/>
            </w:tcMar>
          </w:tcPr>
          <w:p w14:paraId="12B21DEF" w14:textId="77777777" w:rsidR="00AD205C" w:rsidRDefault="002C259D" w:rsidP="00D24084">
            <w:r>
              <w:t>IS CEP</w:t>
            </w:r>
          </w:p>
        </w:tc>
      </w:tr>
    </w:tbl>
    <w:p w14:paraId="7F30590A" w14:textId="06230C12" w:rsidR="00AD205C" w:rsidRDefault="002C259D" w:rsidP="00D24084">
      <w:pPr>
        <w:pStyle w:val="Nadpis3"/>
      </w:pPr>
      <w:bookmarkStart w:id="293" w:name="scroll-bookmark-224"/>
      <w:bookmarkStart w:id="294" w:name="_Toc101774426"/>
      <w:r>
        <w:t>Procesné/logické údaje</w:t>
      </w:r>
      <w:bookmarkEnd w:id="293"/>
      <w:bookmarkEnd w:id="294"/>
    </w:p>
    <w:p w14:paraId="7CD4C70C" w14:textId="786B4BE3" w:rsidR="00AD205C" w:rsidRDefault="002C259D" w:rsidP="00D24084">
      <w:pPr>
        <w:pStyle w:val="Nadpis4"/>
      </w:pPr>
      <w:bookmarkStart w:id="295" w:name="scroll-bookmark-225"/>
      <w:r>
        <w:t>Procesný tok / biznis logika služby</w:t>
      </w:r>
      <w:bookmarkEnd w:id="295"/>
    </w:p>
    <w:p w14:paraId="09E4FF4A"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1226AF6" w14:textId="77777777" w:rsidR="00AD205C" w:rsidRDefault="002C259D" w:rsidP="00D24084">
      <w:pPr>
        <w:pStyle w:val="Odsekzoznamu"/>
        <w:numPr>
          <w:ilvl w:val="0"/>
          <w:numId w:val="45"/>
        </w:numPr>
      </w:pPr>
      <w:r>
        <w:t>Poskytnutie zoznamu podaní pre externé systémy</w:t>
      </w:r>
    </w:p>
    <w:p w14:paraId="106E383C" w14:textId="77777777" w:rsidR="00AD205C" w:rsidRDefault="002C259D" w:rsidP="00D24084">
      <w:pPr>
        <w:pStyle w:val="Odsekzoznamu"/>
        <w:numPr>
          <w:ilvl w:val="0"/>
          <w:numId w:val="45"/>
        </w:numPr>
      </w:pPr>
      <w:r>
        <w:t>Poskytnutie zoznamu zásielok pre externé systémy</w:t>
      </w:r>
    </w:p>
    <w:p w14:paraId="6F70199B" w14:textId="77777777" w:rsidR="00AD205C" w:rsidRDefault="002C259D" w:rsidP="00D24084">
      <w:pPr>
        <w:pStyle w:val="Odsekzoznamu"/>
        <w:numPr>
          <w:ilvl w:val="0"/>
          <w:numId w:val="45"/>
        </w:numPr>
      </w:pPr>
      <w:r>
        <w:t>Poskytnutie podania</w:t>
      </w:r>
    </w:p>
    <w:p w14:paraId="3A9337E9" w14:textId="77777777" w:rsidR="00AD205C" w:rsidRDefault="002C259D" w:rsidP="00D24084">
      <w:pPr>
        <w:pStyle w:val="Odsekzoznamu"/>
        <w:numPr>
          <w:ilvl w:val="0"/>
          <w:numId w:val="45"/>
        </w:numPr>
      </w:pPr>
      <w:r>
        <w:t>Poskytnutie zásielky</w:t>
      </w:r>
    </w:p>
    <w:p w14:paraId="3CD4AF00" w14:textId="2118BCEB" w:rsidR="00AD205C" w:rsidRDefault="002C259D" w:rsidP="00D24084">
      <w:pPr>
        <w:pStyle w:val="Nadpis4"/>
      </w:pPr>
      <w:bookmarkStart w:id="296" w:name="scroll-bookmark-226"/>
      <w:r>
        <w:t>Operácie poskytovanej služby</w:t>
      </w:r>
      <w:bookmarkEnd w:id="29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7DC5598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64A662C" w14:textId="77777777" w:rsidR="00AD205C" w:rsidRDefault="002C259D" w:rsidP="00D24084">
            <w:r>
              <w:t>Názov operácie</w:t>
            </w:r>
          </w:p>
        </w:tc>
        <w:tc>
          <w:tcPr>
            <w:tcW w:w="3628" w:type="dxa"/>
            <w:tcMar>
              <w:top w:w="30" w:type="dxa"/>
              <w:left w:w="30" w:type="dxa"/>
              <w:bottom w:w="20" w:type="dxa"/>
              <w:right w:w="30" w:type="dxa"/>
            </w:tcMar>
          </w:tcPr>
          <w:p w14:paraId="2F3E714A" w14:textId="77777777" w:rsidR="00AD205C" w:rsidRDefault="002C259D" w:rsidP="00D24084">
            <w:r>
              <w:t>Popis operácie</w:t>
            </w:r>
          </w:p>
        </w:tc>
        <w:tc>
          <w:tcPr>
            <w:tcW w:w="907" w:type="dxa"/>
            <w:tcMar>
              <w:top w:w="30" w:type="dxa"/>
              <w:left w:w="30" w:type="dxa"/>
              <w:bottom w:w="20" w:type="dxa"/>
              <w:right w:w="30" w:type="dxa"/>
            </w:tcMar>
          </w:tcPr>
          <w:p w14:paraId="098CEC6B" w14:textId="77777777" w:rsidR="00AD205C" w:rsidRDefault="002C259D" w:rsidP="00D24084">
            <w:r>
              <w:t>Poradie</w:t>
            </w:r>
          </w:p>
        </w:tc>
        <w:tc>
          <w:tcPr>
            <w:tcW w:w="1361" w:type="dxa"/>
            <w:tcMar>
              <w:top w:w="30" w:type="dxa"/>
              <w:left w:w="30" w:type="dxa"/>
              <w:bottom w:w="20" w:type="dxa"/>
              <w:right w:w="30" w:type="dxa"/>
            </w:tcMar>
          </w:tcPr>
          <w:p w14:paraId="7E5671C0" w14:textId="77777777" w:rsidR="00AD205C" w:rsidRDefault="002C259D" w:rsidP="00D24084">
            <w:r>
              <w:t>Vstupné parametre</w:t>
            </w:r>
          </w:p>
        </w:tc>
        <w:tc>
          <w:tcPr>
            <w:tcW w:w="1361" w:type="dxa"/>
            <w:tcMar>
              <w:top w:w="30" w:type="dxa"/>
              <w:left w:w="30" w:type="dxa"/>
              <w:bottom w:w="20" w:type="dxa"/>
              <w:right w:w="30" w:type="dxa"/>
            </w:tcMar>
          </w:tcPr>
          <w:p w14:paraId="5556CB62" w14:textId="77777777" w:rsidR="00AD205C" w:rsidRDefault="002C259D" w:rsidP="00D24084">
            <w:r>
              <w:t>Vystupné parametre</w:t>
            </w:r>
          </w:p>
        </w:tc>
      </w:tr>
      <w:tr w:rsidR="00AD205C" w14:paraId="1964BD3D" w14:textId="77777777" w:rsidTr="00AD205C">
        <w:tc>
          <w:tcPr>
            <w:tcW w:w="1814" w:type="dxa"/>
            <w:tcMar>
              <w:top w:w="30" w:type="dxa"/>
              <w:left w:w="30" w:type="dxa"/>
              <w:bottom w:w="20" w:type="dxa"/>
              <w:right w:w="30" w:type="dxa"/>
            </w:tcMar>
          </w:tcPr>
          <w:p w14:paraId="17084B3D" w14:textId="77777777" w:rsidR="00AD205C" w:rsidRDefault="002C259D" w:rsidP="00D24084">
            <w:r>
              <w:t>EKR HIST KOM Poskytnutie zoznamu podaní pre externé systémy</w:t>
            </w:r>
          </w:p>
        </w:tc>
        <w:tc>
          <w:tcPr>
            <w:tcW w:w="3628" w:type="dxa"/>
            <w:tcMar>
              <w:top w:w="30" w:type="dxa"/>
              <w:left w:w="30" w:type="dxa"/>
              <w:bottom w:w="20" w:type="dxa"/>
              <w:right w:w="30" w:type="dxa"/>
            </w:tcMar>
          </w:tcPr>
          <w:p w14:paraId="343B29D2"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5CC01BC7" w14:textId="77777777" w:rsidR="00AD205C" w:rsidRDefault="002C259D" w:rsidP="00D24084">
            <w:r>
              <w:t>1</w:t>
            </w:r>
          </w:p>
        </w:tc>
        <w:tc>
          <w:tcPr>
            <w:tcW w:w="1361" w:type="dxa"/>
            <w:tcMar>
              <w:top w:w="30" w:type="dxa"/>
              <w:left w:w="30" w:type="dxa"/>
              <w:bottom w:w="20" w:type="dxa"/>
              <w:right w:w="30" w:type="dxa"/>
            </w:tcMar>
          </w:tcPr>
          <w:p w14:paraId="50F68DDD" w14:textId="77777777" w:rsidR="00AD205C" w:rsidRDefault="002C259D" w:rsidP="00D24084">
            <w:r>
              <w:t>HistoriaPodani</w:t>
            </w:r>
          </w:p>
        </w:tc>
        <w:tc>
          <w:tcPr>
            <w:tcW w:w="1361" w:type="dxa"/>
            <w:tcMar>
              <w:top w:w="30" w:type="dxa"/>
              <w:left w:w="30" w:type="dxa"/>
              <w:bottom w:w="20" w:type="dxa"/>
              <w:right w:w="30" w:type="dxa"/>
            </w:tcMar>
          </w:tcPr>
          <w:p w14:paraId="1DAD38B2" w14:textId="77777777" w:rsidR="00AD205C" w:rsidRDefault="002C259D" w:rsidP="00D24084">
            <w:r>
              <w:t>HistoriaPodaniVysledok</w:t>
            </w:r>
          </w:p>
        </w:tc>
      </w:tr>
      <w:tr w:rsidR="00AD205C" w14:paraId="087D4E45" w14:textId="77777777" w:rsidTr="00AD205C">
        <w:tc>
          <w:tcPr>
            <w:tcW w:w="1814" w:type="dxa"/>
            <w:tcMar>
              <w:top w:w="30" w:type="dxa"/>
              <w:left w:w="30" w:type="dxa"/>
              <w:bottom w:w="20" w:type="dxa"/>
              <w:right w:w="30" w:type="dxa"/>
            </w:tcMar>
          </w:tcPr>
          <w:p w14:paraId="48BC85F5" w14:textId="77777777" w:rsidR="00AD205C" w:rsidRDefault="002C259D" w:rsidP="00D24084">
            <w:r>
              <w:t>EKR HIST KOM Poskytnutie podania</w:t>
            </w:r>
          </w:p>
        </w:tc>
        <w:tc>
          <w:tcPr>
            <w:tcW w:w="3628" w:type="dxa"/>
            <w:tcMar>
              <w:top w:w="30" w:type="dxa"/>
              <w:left w:w="30" w:type="dxa"/>
              <w:bottom w:w="20" w:type="dxa"/>
              <w:right w:w="30" w:type="dxa"/>
            </w:tcMar>
          </w:tcPr>
          <w:p w14:paraId="036BD5B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5AF24217" w14:textId="77777777" w:rsidR="00AD205C" w:rsidRDefault="002C259D" w:rsidP="00D24084">
            <w:r>
              <w:t>1</w:t>
            </w:r>
          </w:p>
        </w:tc>
        <w:tc>
          <w:tcPr>
            <w:tcW w:w="1361" w:type="dxa"/>
            <w:tcMar>
              <w:top w:w="30" w:type="dxa"/>
              <w:left w:w="30" w:type="dxa"/>
              <w:bottom w:w="20" w:type="dxa"/>
              <w:right w:w="30" w:type="dxa"/>
            </w:tcMar>
          </w:tcPr>
          <w:p w14:paraId="1ADE552F" w14:textId="77777777" w:rsidR="00AD205C" w:rsidRDefault="002C259D" w:rsidP="00D24084">
            <w:r>
              <w:t>DetailPodania</w:t>
            </w:r>
          </w:p>
        </w:tc>
        <w:tc>
          <w:tcPr>
            <w:tcW w:w="1361" w:type="dxa"/>
            <w:tcMar>
              <w:top w:w="30" w:type="dxa"/>
              <w:left w:w="30" w:type="dxa"/>
              <w:bottom w:w="20" w:type="dxa"/>
              <w:right w:w="30" w:type="dxa"/>
            </w:tcMar>
          </w:tcPr>
          <w:p w14:paraId="5E76A3F8" w14:textId="77777777" w:rsidR="00AD205C" w:rsidRDefault="002C259D" w:rsidP="00D24084">
            <w:r>
              <w:t>DetailPodaniaVysledok</w:t>
            </w:r>
          </w:p>
        </w:tc>
      </w:tr>
      <w:tr w:rsidR="00AD205C" w14:paraId="5D07814E" w14:textId="77777777" w:rsidTr="00AD205C">
        <w:tc>
          <w:tcPr>
            <w:tcW w:w="1814" w:type="dxa"/>
            <w:tcMar>
              <w:top w:w="30" w:type="dxa"/>
              <w:left w:w="30" w:type="dxa"/>
              <w:bottom w:w="20" w:type="dxa"/>
              <w:right w:w="30" w:type="dxa"/>
            </w:tcMar>
          </w:tcPr>
          <w:p w14:paraId="4A305321" w14:textId="77777777" w:rsidR="00AD205C" w:rsidRDefault="002C259D" w:rsidP="00D24084">
            <w:r>
              <w:t>EKR HIST KOM Poskytnutie zoznamu zásielok pre externé systémy</w:t>
            </w:r>
          </w:p>
        </w:tc>
        <w:tc>
          <w:tcPr>
            <w:tcW w:w="3628" w:type="dxa"/>
            <w:tcMar>
              <w:top w:w="30" w:type="dxa"/>
              <w:left w:w="30" w:type="dxa"/>
              <w:bottom w:w="20" w:type="dxa"/>
              <w:right w:w="30" w:type="dxa"/>
            </w:tcMar>
          </w:tcPr>
          <w:p w14:paraId="3AF1FD51"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708FEE94" w14:textId="77777777" w:rsidR="00AD205C" w:rsidRDefault="002C259D" w:rsidP="00D24084">
            <w:r>
              <w:t>1</w:t>
            </w:r>
          </w:p>
        </w:tc>
        <w:tc>
          <w:tcPr>
            <w:tcW w:w="1361" w:type="dxa"/>
            <w:tcMar>
              <w:top w:w="30" w:type="dxa"/>
              <w:left w:w="30" w:type="dxa"/>
              <w:bottom w:w="20" w:type="dxa"/>
              <w:right w:w="30" w:type="dxa"/>
            </w:tcMar>
          </w:tcPr>
          <w:p w14:paraId="5CC0A205" w14:textId="77777777" w:rsidR="00AD205C" w:rsidRDefault="002C259D" w:rsidP="00D24084">
            <w:r>
              <w:t>HistoriaZasielok</w:t>
            </w:r>
          </w:p>
        </w:tc>
        <w:tc>
          <w:tcPr>
            <w:tcW w:w="1361" w:type="dxa"/>
            <w:tcMar>
              <w:top w:w="30" w:type="dxa"/>
              <w:left w:w="30" w:type="dxa"/>
              <w:bottom w:w="20" w:type="dxa"/>
              <w:right w:w="30" w:type="dxa"/>
            </w:tcMar>
          </w:tcPr>
          <w:p w14:paraId="65147633" w14:textId="77777777" w:rsidR="00AD205C" w:rsidRDefault="002C259D" w:rsidP="00D24084">
            <w:r>
              <w:t>HistoriaZasielokVysledok</w:t>
            </w:r>
          </w:p>
        </w:tc>
      </w:tr>
      <w:tr w:rsidR="00AD205C" w14:paraId="16A9E377" w14:textId="77777777" w:rsidTr="00AD205C">
        <w:tc>
          <w:tcPr>
            <w:tcW w:w="1814" w:type="dxa"/>
            <w:tcMar>
              <w:top w:w="30" w:type="dxa"/>
              <w:left w:w="30" w:type="dxa"/>
              <w:bottom w:w="20" w:type="dxa"/>
              <w:right w:w="30" w:type="dxa"/>
            </w:tcMar>
          </w:tcPr>
          <w:p w14:paraId="03F87411" w14:textId="77777777" w:rsidR="00AD205C" w:rsidRDefault="002C259D" w:rsidP="00D24084">
            <w:r>
              <w:t>EKR HIST KOM Poskytnutie zásielky</w:t>
            </w:r>
          </w:p>
        </w:tc>
        <w:tc>
          <w:tcPr>
            <w:tcW w:w="3628" w:type="dxa"/>
            <w:tcMar>
              <w:top w:w="30" w:type="dxa"/>
              <w:left w:w="30" w:type="dxa"/>
              <w:bottom w:w="20" w:type="dxa"/>
              <w:right w:w="30" w:type="dxa"/>
            </w:tcMar>
          </w:tcPr>
          <w:p w14:paraId="6D8964C6"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4AEBED66" w14:textId="77777777" w:rsidR="00AD205C" w:rsidRDefault="002C259D" w:rsidP="00D24084">
            <w:r>
              <w:t>1</w:t>
            </w:r>
          </w:p>
        </w:tc>
        <w:tc>
          <w:tcPr>
            <w:tcW w:w="1361" w:type="dxa"/>
            <w:tcMar>
              <w:top w:w="30" w:type="dxa"/>
              <w:left w:w="30" w:type="dxa"/>
              <w:bottom w:w="20" w:type="dxa"/>
              <w:right w:w="30" w:type="dxa"/>
            </w:tcMar>
          </w:tcPr>
          <w:p w14:paraId="57FF4A6E" w14:textId="77777777" w:rsidR="00AD205C" w:rsidRDefault="002C259D" w:rsidP="00D24084">
            <w:r>
              <w:t>DetailZasielky</w:t>
            </w:r>
          </w:p>
        </w:tc>
        <w:tc>
          <w:tcPr>
            <w:tcW w:w="1361" w:type="dxa"/>
            <w:tcMar>
              <w:top w:w="30" w:type="dxa"/>
              <w:left w:w="30" w:type="dxa"/>
              <w:bottom w:w="20" w:type="dxa"/>
              <w:right w:w="30" w:type="dxa"/>
            </w:tcMar>
          </w:tcPr>
          <w:p w14:paraId="77D738C5" w14:textId="77777777" w:rsidR="00AD205C" w:rsidRDefault="002C259D" w:rsidP="00D24084">
            <w:r>
              <w:t>DetailZasielkyVysledok</w:t>
            </w:r>
          </w:p>
        </w:tc>
      </w:tr>
    </w:tbl>
    <w:p w14:paraId="0E88167D" w14:textId="77777777" w:rsidR="00AD205C" w:rsidRDefault="002C259D" w:rsidP="00D24084">
      <w:r>
        <w:t>HistoriaPodani</w:t>
      </w:r>
      <w:r>
        <w:br/>
      </w:r>
    </w:p>
    <w:p w14:paraId="15D36D1D" w14:textId="77777777" w:rsidR="00AD205C" w:rsidRDefault="002C259D" w:rsidP="00D24084">
      <w:r>
        <w:rPr>
          <w:noProof/>
        </w:rPr>
        <w:lastRenderedPageBreak/>
        <w:drawing>
          <wp:inline distT="0" distB="0" distL="0" distR="0" wp14:anchorId="7A33304B" wp14:editId="18D09E04">
            <wp:extent cx="3028950" cy="4295775"/>
            <wp:effectExtent l="0" t="0" r="0" b="0"/>
            <wp:docPr id="100068" name="Picture 100068" descr="_scroll_external\attachments\worddavec2b5f992bf7ce9372781220460abca1-641ed0c75b9fb37985210f1e9bd5baee59e929f4bcf76dca1cea163481e1a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05421"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14:paraId="6B0DB1BF"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6C820F20" w14:textId="77777777" w:rsidTr="00222F7B">
        <w:tc>
          <w:tcPr>
            <w:tcW w:w="988" w:type="dxa"/>
            <w:tcMar>
              <w:top w:w="30" w:type="dxa"/>
              <w:left w:w="30" w:type="dxa"/>
              <w:bottom w:w="20" w:type="dxa"/>
              <w:right w:w="30" w:type="dxa"/>
            </w:tcMar>
          </w:tcPr>
          <w:p w14:paraId="0768DFC8" w14:textId="77777777" w:rsidR="00AD205C" w:rsidRDefault="002C259D" w:rsidP="00D24084">
            <w:r>
              <w:t>Atribút</w:t>
            </w:r>
          </w:p>
        </w:tc>
        <w:tc>
          <w:tcPr>
            <w:tcW w:w="8083" w:type="dxa"/>
            <w:tcMar>
              <w:top w:w="30" w:type="dxa"/>
              <w:left w:w="30" w:type="dxa"/>
              <w:bottom w:w="20" w:type="dxa"/>
              <w:right w:w="30" w:type="dxa"/>
            </w:tcMar>
          </w:tcPr>
          <w:p w14:paraId="5D5DA4A4" w14:textId="77777777" w:rsidR="00AD205C" w:rsidRDefault="002C259D" w:rsidP="00D24084">
            <w:r>
              <w:t>Identifikátor subjektu : an1_255</w:t>
            </w:r>
          </w:p>
        </w:tc>
      </w:tr>
      <w:tr w:rsidR="00AD205C" w14:paraId="10940FAC" w14:textId="77777777" w:rsidTr="00222F7B">
        <w:tc>
          <w:tcPr>
            <w:tcW w:w="988" w:type="dxa"/>
            <w:tcMar>
              <w:top w:w="30" w:type="dxa"/>
              <w:left w:w="30" w:type="dxa"/>
              <w:bottom w:w="20" w:type="dxa"/>
              <w:right w:w="30" w:type="dxa"/>
            </w:tcMar>
          </w:tcPr>
          <w:p w14:paraId="548B3FE0" w14:textId="77777777" w:rsidR="00AD205C" w:rsidRDefault="002C259D" w:rsidP="00D24084">
            <w:r>
              <w:t>Opis</w:t>
            </w:r>
          </w:p>
        </w:tc>
        <w:tc>
          <w:tcPr>
            <w:tcW w:w="8083" w:type="dxa"/>
            <w:tcMar>
              <w:top w:w="30" w:type="dxa"/>
              <w:left w:w="30" w:type="dxa"/>
              <w:bottom w:w="20" w:type="dxa"/>
              <w:right w:w="30" w:type="dxa"/>
            </w:tcMar>
          </w:tcPr>
          <w:p w14:paraId="7D1E5AF3" w14:textId="77777777" w:rsidR="00AD205C" w:rsidRDefault="002C259D" w:rsidP="00D24084">
            <w:r>
              <w:t>Jednoznačný identifikátor subjektu.</w:t>
            </w:r>
          </w:p>
        </w:tc>
      </w:tr>
      <w:tr w:rsidR="00AD205C" w14:paraId="68B94F54" w14:textId="77777777" w:rsidTr="00222F7B">
        <w:tc>
          <w:tcPr>
            <w:tcW w:w="988" w:type="dxa"/>
            <w:tcMar>
              <w:top w:w="30" w:type="dxa"/>
              <w:left w:w="30" w:type="dxa"/>
              <w:bottom w:w="20" w:type="dxa"/>
              <w:right w:w="30" w:type="dxa"/>
            </w:tcMar>
          </w:tcPr>
          <w:p w14:paraId="1B29E279" w14:textId="77777777" w:rsidR="00AD205C" w:rsidRDefault="002C259D" w:rsidP="00D24084">
            <w:r>
              <w:t>Atribút</w:t>
            </w:r>
          </w:p>
        </w:tc>
        <w:tc>
          <w:tcPr>
            <w:tcW w:w="8083" w:type="dxa"/>
            <w:tcMar>
              <w:top w:w="30" w:type="dxa"/>
              <w:left w:w="30" w:type="dxa"/>
              <w:bottom w:w="20" w:type="dxa"/>
              <w:right w:w="30" w:type="dxa"/>
            </w:tcMar>
          </w:tcPr>
          <w:p w14:paraId="30E1FD25" w14:textId="77777777" w:rsidR="00AD205C" w:rsidRDefault="002C259D" w:rsidP="00D24084">
            <w:r>
              <w:t>Typ subjektu : Číslo</w:t>
            </w:r>
          </w:p>
        </w:tc>
      </w:tr>
      <w:tr w:rsidR="00AD205C" w14:paraId="3A7865D9" w14:textId="77777777" w:rsidTr="00222F7B">
        <w:tc>
          <w:tcPr>
            <w:tcW w:w="988" w:type="dxa"/>
            <w:tcMar>
              <w:top w:w="30" w:type="dxa"/>
              <w:left w:w="30" w:type="dxa"/>
              <w:bottom w:w="20" w:type="dxa"/>
              <w:right w:w="30" w:type="dxa"/>
            </w:tcMar>
          </w:tcPr>
          <w:p w14:paraId="28253005" w14:textId="77777777" w:rsidR="00AD205C" w:rsidRDefault="002C259D" w:rsidP="00D24084">
            <w:r>
              <w:t>Opis</w:t>
            </w:r>
          </w:p>
        </w:tc>
        <w:tc>
          <w:tcPr>
            <w:tcW w:w="8083" w:type="dxa"/>
            <w:tcMar>
              <w:top w:w="30" w:type="dxa"/>
              <w:left w:w="30" w:type="dxa"/>
              <w:bottom w:w="20" w:type="dxa"/>
              <w:right w:w="30" w:type="dxa"/>
            </w:tcMar>
          </w:tcPr>
          <w:p w14:paraId="35AFF5E0" w14:textId="77777777" w:rsidR="00AD205C" w:rsidRDefault="002C259D" w:rsidP="00D24084">
            <w:r>
              <w:t>0=Externý subjekt</w:t>
            </w:r>
            <w:r>
              <w:br/>
              <w:t>1=Organizačná zložka</w:t>
            </w:r>
          </w:p>
        </w:tc>
      </w:tr>
      <w:tr w:rsidR="00AD205C" w14:paraId="3C10AF71" w14:textId="77777777" w:rsidTr="00222F7B">
        <w:tc>
          <w:tcPr>
            <w:tcW w:w="988" w:type="dxa"/>
            <w:tcMar>
              <w:top w:w="30" w:type="dxa"/>
              <w:left w:w="30" w:type="dxa"/>
              <w:bottom w:w="20" w:type="dxa"/>
              <w:right w:w="30" w:type="dxa"/>
            </w:tcMar>
          </w:tcPr>
          <w:p w14:paraId="37E7F6A5" w14:textId="77777777" w:rsidR="00AD205C" w:rsidRDefault="002C259D" w:rsidP="00D24084">
            <w:r>
              <w:t>Atribút</w:t>
            </w:r>
          </w:p>
        </w:tc>
        <w:tc>
          <w:tcPr>
            <w:tcW w:w="8083" w:type="dxa"/>
            <w:tcMar>
              <w:top w:w="30" w:type="dxa"/>
              <w:left w:w="30" w:type="dxa"/>
              <w:bottom w:w="20" w:type="dxa"/>
              <w:right w:w="30" w:type="dxa"/>
            </w:tcMar>
          </w:tcPr>
          <w:p w14:paraId="58EDF65A" w14:textId="77777777" w:rsidR="00AD205C" w:rsidRDefault="002C259D" w:rsidP="00D24084">
            <w:r>
              <w:t>Identifikátor podateľne : Číslo</w:t>
            </w:r>
          </w:p>
        </w:tc>
      </w:tr>
      <w:tr w:rsidR="00AD205C" w14:paraId="68317C7C" w14:textId="77777777" w:rsidTr="00222F7B">
        <w:tc>
          <w:tcPr>
            <w:tcW w:w="988" w:type="dxa"/>
            <w:tcMar>
              <w:top w:w="30" w:type="dxa"/>
              <w:left w:w="30" w:type="dxa"/>
              <w:bottom w:w="20" w:type="dxa"/>
              <w:right w:w="30" w:type="dxa"/>
            </w:tcMar>
          </w:tcPr>
          <w:p w14:paraId="6727463C" w14:textId="77777777" w:rsidR="00AD205C" w:rsidRDefault="002C259D" w:rsidP="00D24084">
            <w:r>
              <w:t>Opis</w:t>
            </w:r>
          </w:p>
        </w:tc>
        <w:tc>
          <w:tcPr>
            <w:tcW w:w="8083" w:type="dxa"/>
            <w:tcMar>
              <w:top w:w="30" w:type="dxa"/>
              <w:left w:w="30" w:type="dxa"/>
              <w:bottom w:w="20" w:type="dxa"/>
              <w:right w:w="30" w:type="dxa"/>
            </w:tcMar>
          </w:tcPr>
          <w:p w14:paraId="68BE50DF" w14:textId="77777777" w:rsidR="00AD205C" w:rsidRDefault="002C259D" w:rsidP="00D24084">
            <w:r>
              <w:t>Jednoznačný identifikátor podateľne, ktorej je podanie doručené.</w:t>
            </w:r>
          </w:p>
        </w:tc>
      </w:tr>
      <w:tr w:rsidR="00AD205C" w14:paraId="61CDEF1F" w14:textId="77777777" w:rsidTr="00222F7B">
        <w:tc>
          <w:tcPr>
            <w:tcW w:w="988" w:type="dxa"/>
            <w:tcMar>
              <w:top w:w="30" w:type="dxa"/>
              <w:left w:w="30" w:type="dxa"/>
              <w:bottom w:w="20" w:type="dxa"/>
              <w:right w:w="30" w:type="dxa"/>
            </w:tcMar>
          </w:tcPr>
          <w:p w14:paraId="4D819C74" w14:textId="77777777" w:rsidR="00AD205C" w:rsidRDefault="002C259D" w:rsidP="00D24084">
            <w:r>
              <w:t>Atribút</w:t>
            </w:r>
          </w:p>
        </w:tc>
        <w:tc>
          <w:tcPr>
            <w:tcW w:w="8083" w:type="dxa"/>
            <w:tcMar>
              <w:top w:w="30" w:type="dxa"/>
              <w:left w:w="30" w:type="dxa"/>
              <w:bottom w:w="20" w:type="dxa"/>
              <w:right w:w="30" w:type="dxa"/>
            </w:tcMar>
          </w:tcPr>
          <w:p w14:paraId="005BEE34" w14:textId="77777777" w:rsidR="00AD205C" w:rsidRDefault="002C259D" w:rsidP="00D24084">
            <w:r>
              <w:t>Identifikátor biznis prípadu : an1_255</w:t>
            </w:r>
          </w:p>
        </w:tc>
      </w:tr>
      <w:tr w:rsidR="00AD205C" w14:paraId="12E06A6A" w14:textId="77777777" w:rsidTr="00222F7B">
        <w:tc>
          <w:tcPr>
            <w:tcW w:w="988" w:type="dxa"/>
            <w:tcMar>
              <w:top w:w="30" w:type="dxa"/>
              <w:left w:w="30" w:type="dxa"/>
              <w:bottom w:w="20" w:type="dxa"/>
              <w:right w:w="30" w:type="dxa"/>
            </w:tcMar>
          </w:tcPr>
          <w:p w14:paraId="345B54E0" w14:textId="77777777" w:rsidR="00AD205C" w:rsidRDefault="002C259D" w:rsidP="00D24084">
            <w:r>
              <w:t>Opis</w:t>
            </w:r>
          </w:p>
        </w:tc>
        <w:tc>
          <w:tcPr>
            <w:tcW w:w="8083" w:type="dxa"/>
            <w:tcMar>
              <w:top w:w="30" w:type="dxa"/>
              <w:left w:w="30" w:type="dxa"/>
              <w:bottom w:w="20" w:type="dxa"/>
              <w:right w:w="30" w:type="dxa"/>
            </w:tcMar>
          </w:tcPr>
          <w:p w14:paraId="2ED3EAB8" w14:textId="77777777" w:rsidR="00AD205C" w:rsidRDefault="002C259D" w:rsidP="00D24084">
            <w:r>
              <w:t>Identifikátor biznis prípadu z podania.</w:t>
            </w:r>
          </w:p>
        </w:tc>
      </w:tr>
      <w:tr w:rsidR="00AD205C" w14:paraId="3D474176" w14:textId="77777777" w:rsidTr="00222F7B">
        <w:tc>
          <w:tcPr>
            <w:tcW w:w="988" w:type="dxa"/>
            <w:tcMar>
              <w:top w:w="30" w:type="dxa"/>
              <w:left w:w="30" w:type="dxa"/>
              <w:bottom w:w="20" w:type="dxa"/>
              <w:right w:w="30" w:type="dxa"/>
            </w:tcMar>
          </w:tcPr>
          <w:p w14:paraId="465F289E" w14:textId="77777777" w:rsidR="00AD205C" w:rsidRDefault="002C259D" w:rsidP="00D24084">
            <w:r>
              <w:t>Atribút</w:t>
            </w:r>
          </w:p>
        </w:tc>
        <w:tc>
          <w:tcPr>
            <w:tcW w:w="8083" w:type="dxa"/>
            <w:tcMar>
              <w:top w:w="30" w:type="dxa"/>
              <w:left w:w="30" w:type="dxa"/>
              <w:bottom w:w="20" w:type="dxa"/>
              <w:right w:w="30" w:type="dxa"/>
            </w:tcMar>
          </w:tcPr>
          <w:p w14:paraId="4BA61382" w14:textId="77777777" w:rsidR="00AD205C" w:rsidRDefault="002C259D" w:rsidP="00D24084">
            <w:r>
              <w:t>Popis : an1_255</w:t>
            </w:r>
          </w:p>
        </w:tc>
      </w:tr>
      <w:tr w:rsidR="00AD205C" w14:paraId="6AF83E9B" w14:textId="77777777" w:rsidTr="00222F7B">
        <w:tc>
          <w:tcPr>
            <w:tcW w:w="988" w:type="dxa"/>
            <w:tcMar>
              <w:top w:w="30" w:type="dxa"/>
              <w:left w:w="30" w:type="dxa"/>
              <w:bottom w:w="20" w:type="dxa"/>
              <w:right w:w="30" w:type="dxa"/>
            </w:tcMar>
          </w:tcPr>
          <w:p w14:paraId="71A72089" w14:textId="77777777" w:rsidR="00AD205C" w:rsidRDefault="002C259D" w:rsidP="00D24084">
            <w:r>
              <w:t>Opis</w:t>
            </w:r>
          </w:p>
        </w:tc>
        <w:tc>
          <w:tcPr>
            <w:tcW w:w="8083" w:type="dxa"/>
            <w:tcMar>
              <w:top w:w="30" w:type="dxa"/>
              <w:left w:w="30" w:type="dxa"/>
              <w:bottom w:w="20" w:type="dxa"/>
              <w:right w:w="30" w:type="dxa"/>
            </w:tcMar>
          </w:tcPr>
          <w:p w14:paraId="33980B5A" w14:textId="77777777" w:rsidR="00AD205C" w:rsidRDefault="002C259D" w:rsidP="00D24084">
            <w:r>
              <w:t>Popis z podania.</w:t>
            </w:r>
          </w:p>
        </w:tc>
      </w:tr>
      <w:tr w:rsidR="00AD205C" w14:paraId="6A8D113A" w14:textId="77777777" w:rsidTr="00222F7B">
        <w:tc>
          <w:tcPr>
            <w:tcW w:w="988" w:type="dxa"/>
            <w:tcMar>
              <w:top w:w="30" w:type="dxa"/>
              <w:left w:w="30" w:type="dxa"/>
              <w:bottom w:w="20" w:type="dxa"/>
              <w:right w:w="30" w:type="dxa"/>
            </w:tcMar>
          </w:tcPr>
          <w:p w14:paraId="5086A204" w14:textId="77777777" w:rsidR="00AD205C" w:rsidRDefault="002C259D" w:rsidP="00D24084">
            <w:r>
              <w:t>Atribút</w:t>
            </w:r>
          </w:p>
        </w:tc>
        <w:tc>
          <w:tcPr>
            <w:tcW w:w="8083" w:type="dxa"/>
            <w:tcMar>
              <w:top w:w="30" w:type="dxa"/>
              <w:left w:w="30" w:type="dxa"/>
              <w:bottom w:w="20" w:type="dxa"/>
              <w:right w:w="30" w:type="dxa"/>
            </w:tcMar>
          </w:tcPr>
          <w:p w14:paraId="580247E5" w14:textId="77777777" w:rsidR="00AD205C" w:rsidRDefault="002C259D" w:rsidP="00D24084">
            <w:r>
              <w:t>Externý kód typu podania : an1_50</w:t>
            </w:r>
          </w:p>
        </w:tc>
      </w:tr>
      <w:tr w:rsidR="00AD205C" w14:paraId="60F2035C" w14:textId="77777777" w:rsidTr="00222F7B">
        <w:tc>
          <w:tcPr>
            <w:tcW w:w="988" w:type="dxa"/>
            <w:tcMar>
              <w:top w:w="30" w:type="dxa"/>
              <w:left w:w="30" w:type="dxa"/>
              <w:bottom w:w="20" w:type="dxa"/>
              <w:right w:w="30" w:type="dxa"/>
            </w:tcMar>
          </w:tcPr>
          <w:p w14:paraId="40DAD3A2" w14:textId="77777777" w:rsidR="00AD205C" w:rsidRDefault="002C259D" w:rsidP="00D24084">
            <w:r>
              <w:t>Opis</w:t>
            </w:r>
          </w:p>
        </w:tc>
        <w:tc>
          <w:tcPr>
            <w:tcW w:w="8083" w:type="dxa"/>
            <w:tcMar>
              <w:top w:w="30" w:type="dxa"/>
              <w:left w:w="30" w:type="dxa"/>
              <w:bottom w:w="20" w:type="dxa"/>
              <w:right w:w="30" w:type="dxa"/>
            </w:tcMar>
          </w:tcPr>
          <w:p w14:paraId="25F5C778" w14:textId="77777777" w:rsidR="00AD205C" w:rsidRDefault="002C259D" w:rsidP="00D24084">
            <w:r>
              <w:t>Jednoznačný identifikátor typu podania.</w:t>
            </w:r>
          </w:p>
        </w:tc>
      </w:tr>
      <w:tr w:rsidR="00AD205C" w14:paraId="54120718" w14:textId="77777777" w:rsidTr="00222F7B">
        <w:tc>
          <w:tcPr>
            <w:tcW w:w="988" w:type="dxa"/>
            <w:tcMar>
              <w:top w:w="30" w:type="dxa"/>
              <w:left w:w="30" w:type="dxa"/>
              <w:bottom w:w="20" w:type="dxa"/>
              <w:right w:w="30" w:type="dxa"/>
            </w:tcMar>
          </w:tcPr>
          <w:p w14:paraId="3F77C62D" w14:textId="77777777" w:rsidR="00AD205C" w:rsidRDefault="002C259D" w:rsidP="00D24084">
            <w:r>
              <w:t>Atribút</w:t>
            </w:r>
          </w:p>
        </w:tc>
        <w:tc>
          <w:tcPr>
            <w:tcW w:w="8083" w:type="dxa"/>
            <w:tcMar>
              <w:top w:w="30" w:type="dxa"/>
              <w:left w:w="30" w:type="dxa"/>
              <w:bottom w:w="20" w:type="dxa"/>
              <w:right w:w="30" w:type="dxa"/>
            </w:tcMar>
          </w:tcPr>
          <w:p w14:paraId="70FA7972" w14:textId="77777777" w:rsidR="00AD205C" w:rsidRDefault="002C259D" w:rsidP="00D24084">
            <w:r>
              <w:t>Dátum podania od : Dátum a čas</w:t>
            </w:r>
          </w:p>
        </w:tc>
      </w:tr>
      <w:tr w:rsidR="00AD205C" w14:paraId="200A2729" w14:textId="77777777" w:rsidTr="00222F7B">
        <w:tc>
          <w:tcPr>
            <w:tcW w:w="988" w:type="dxa"/>
            <w:tcMar>
              <w:top w:w="30" w:type="dxa"/>
              <w:left w:w="30" w:type="dxa"/>
              <w:bottom w:w="20" w:type="dxa"/>
              <w:right w:w="30" w:type="dxa"/>
            </w:tcMar>
          </w:tcPr>
          <w:p w14:paraId="52A70726" w14:textId="77777777" w:rsidR="00AD205C" w:rsidRDefault="002C259D" w:rsidP="00D24084">
            <w:r>
              <w:t>Opis</w:t>
            </w:r>
          </w:p>
        </w:tc>
        <w:tc>
          <w:tcPr>
            <w:tcW w:w="8083" w:type="dxa"/>
            <w:tcMar>
              <w:top w:w="30" w:type="dxa"/>
              <w:left w:w="30" w:type="dxa"/>
              <w:bottom w:w="20" w:type="dxa"/>
              <w:right w:w="30" w:type="dxa"/>
            </w:tcMar>
          </w:tcPr>
          <w:p w14:paraId="6CCA1811" w14:textId="77777777" w:rsidR="00AD205C" w:rsidRDefault="002C259D" w:rsidP="00D24084">
            <w:r>
              <w:t>Dátum prijatia v podateľni, od ktorého majú byť vrátené podania.</w:t>
            </w:r>
          </w:p>
        </w:tc>
      </w:tr>
      <w:tr w:rsidR="00AD205C" w14:paraId="4BC3944E" w14:textId="77777777" w:rsidTr="00222F7B">
        <w:tc>
          <w:tcPr>
            <w:tcW w:w="988" w:type="dxa"/>
            <w:tcMar>
              <w:top w:w="30" w:type="dxa"/>
              <w:left w:w="30" w:type="dxa"/>
              <w:bottom w:w="20" w:type="dxa"/>
              <w:right w:w="30" w:type="dxa"/>
            </w:tcMar>
          </w:tcPr>
          <w:p w14:paraId="408D016C" w14:textId="77777777" w:rsidR="00AD205C" w:rsidRDefault="002C259D" w:rsidP="00D24084">
            <w:r>
              <w:t>Atribút</w:t>
            </w:r>
          </w:p>
        </w:tc>
        <w:tc>
          <w:tcPr>
            <w:tcW w:w="8083" w:type="dxa"/>
            <w:tcMar>
              <w:top w:w="30" w:type="dxa"/>
              <w:left w:w="30" w:type="dxa"/>
              <w:bottom w:w="20" w:type="dxa"/>
              <w:right w:w="30" w:type="dxa"/>
            </w:tcMar>
          </w:tcPr>
          <w:p w14:paraId="7C7C688B" w14:textId="77777777" w:rsidR="00AD205C" w:rsidRDefault="002C259D" w:rsidP="00D24084">
            <w:r>
              <w:t>Dátum podania do : Dátum a čas</w:t>
            </w:r>
          </w:p>
        </w:tc>
      </w:tr>
      <w:tr w:rsidR="00AD205C" w14:paraId="2BD77647" w14:textId="77777777" w:rsidTr="00222F7B">
        <w:tc>
          <w:tcPr>
            <w:tcW w:w="988" w:type="dxa"/>
            <w:tcMar>
              <w:top w:w="30" w:type="dxa"/>
              <w:left w:w="30" w:type="dxa"/>
              <w:bottom w:w="20" w:type="dxa"/>
              <w:right w:w="30" w:type="dxa"/>
            </w:tcMar>
          </w:tcPr>
          <w:p w14:paraId="291D5F43" w14:textId="77777777" w:rsidR="00AD205C" w:rsidRDefault="002C259D" w:rsidP="00D24084">
            <w:r>
              <w:t>Opis</w:t>
            </w:r>
          </w:p>
        </w:tc>
        <w:tc>
          <w:tcPr>
            <w:tcW w:w="8083" w:type="dxa"/>
            <w:tcMar>
              <w:top w:w="30" w:type="dxa"/>
              <w:left w:w="30" w:type="dxa"/>
              <w:bottom w:w="20" w:type="dxa"/>
              <w:right w:w="30" w:type="dxa"/>
            </w:tcMar>
          </w:tcPr>
          <w:p w14:paraId="66DC4888" w14:textId="77777777" w:rsidR="00AD205C" w:rsidRDefault="002C259D" w:rsidP="00D24084">
            <w:r>
              <w:t>Dátum prijatia v podateľni, do ktorého majú byť vrátené podania.</w:t>
            </w:r>
          </w:p>
        </w:tc>
      </w:tr>
      <w:tr w:rsidR="00AD205C" w14:paraId="7D8FF754" w14:textId="77777777" w:rsidTr="00222F7B">
        <w:tc>
          <w:tcPr>
            <w:tcW w:w="988" w:type="dxa"/>
            <w:tcMar>
              <w:top w:w="30" w:type="dxa"/>
              <w:left w:w="30" w:type="dxa"/>
              <w:bottom w:w="20" w:type="dxa"/>
              <w:right w:w="30" w:type="dxa"/>
            </w:tcMar>
          </w:tcPr>
          <w:p w14:paraId="03E158B7" w14:textId="77777777" w:rsidR="00AD205C" w:rsidRDefault="002C259D" w:rsidP="00D24084">
            <w:r>
              <w:t>Atribút</w:t>
            </w:r>
          </w:p>
        </w:tc>
        <w:tc>
          <w:tcPr>
            <w:tcW w:w="8083" w:type="dxa"/>
            <w:tcMar>
              <w:top w:w="30" w:type="dxa"/>
              <w:left w:w="30" w:type="dxa"/>
              <w:bottom w:w="20" w:type="dxa"/>
              <w:right w:w="30" w:type="dxa"/>
            </w:tcMar>
          </w:tcPr>
          <w:p w14:paraId="77150C90" w14:textId="77777777" w:rsidR="00AD205C" w:rsidRDefault="002C259D" w:rsidP="00D24084">
            <w:r>
              <w:t>Identifikátor zásielky : an1_30</w:t>
            </w:r>
          </w:p>
        </w:tc>
      </w:tr>
      <w:tr w:rsidR="00AD205C" w14:paraId="33604448" w14:textId="77777777" w:rsidTr="00222F7B">
        <w:tc>
          <w:tcPr>
            <w:tcW w:w="988" w:type="dxa"/>
            <w:tcMar>
              <w:top w:w="30" w:type="dxa"/>
              <w:left w:w="30" w:type="dxa"/>
              <w:bottom w:w="20" w:type="dxa"/>
              <w:right w:w="30" w:type="dxa"/>
            </w:tcMar>
          </w:tcPr>
          <w:p w14:paraId="17105E02" w14:textId="77777777" w:rsidR="00AD205C" w:rsidRDefault="002C259D" w:rsidP="00D24084">
            <w:r>
              <w:lastRenderedPageBreak/>
              <w:t>Opis</w:t>
            </w:r>
          </w:p>
        </w:tc>
        <w:tc>
          <w:tcPr>
            <w:tcW w:w="8083" w:type="dxa"/>
            <w:tcMar>
              <w:top w:w="30" w:type="dxa"/>
              <w:left w:w="30" w:type="dxa"/>
              <w:bottom w:w="20" w:type="dxa"/>
              <w:right w:w="30" w:type="dxa"/>
            </w:tcMar>
          </w:tcPr>
          <w:p w14:paraId="69F33C61" w14:textId="77777777" w:rsidR="00AD205C" w:rsidRDefault="002C259D" w:rsidP="00D24084">
            <w:r>
              <w:t>Jednoznačný identifikár zásielky, viažúcej sa k podaniu.</w:t>
            </w:r>
          </w:p>
        </w:tc>
      </w:tr>
      <w:tr w:rsidR="00AD205C" w14:paraId="5EAE705F" w14:textId="77777777" w:rsidTr="00222F7B">
        <w:tc>
          <w:tcPr>
            <w:tcW w:w="988" w:type="dxa"/>
            <w:tcMar>
              <w:top w:w="30" w:type="dxa"/>
              <w:left w:w="30" w:type="dxa"/>
              <w:bottom w:w="20" w:type="dxa"/>
              <w:right w:w="30" w:type="dxa"/>
            </w:tcMar>
          </w:tcPr>
          <w:p w14:paraId="0F285F57" w14:textId="77777777" w:rsidR="00AD205C" w:rsidRDefault="002C259D" w:rsidP="00D24084">
            <w:r>
              <w:t>Atribút</w:t>
            </w:r>
          </w:p>
        </w:tc>
        <w:tc>
          <w:tcPr>
            <w:tcW w:w="8083" w:type="dxa"/>
            <w:tcMar>
              <w:top w:w="30" w:type="dxa"/>
              <w:left w:w="30" w:type="dxa"/>
              <w:bottom w:w="20" w:type="dxa"/>
              <w:right w:w="30" w:type="dxa"/>
            </w:tcMar>
          </w:tcPr>
          <w:p w14:paraId="1ADE56A3" w14:textId="77777777" w:rsidR="00AD205C" w:rsidRDefault="002C259D" w:rsidP="00D24084">
            <w:r>
              <w:t>Počet podaní na stránku : Číslo</w:t>
            </w:r>
          </w:p>
        </w:tc>
      </w:tr>
      <w:tr w:rsidR="00AD205C" w14:paraId="4BCC4CE9" w14:textId="77777777" w:rsidTr="00222F7B">
        <w:tc>
          <w:tcPr>
            <w:tcW w:w="988" w:type="dxa"/>
            <w:tcMar>
              <w:top w:w="30" w:type="dxa"/>
              <w:left w:w="30" w:type="dxa"/>
              <w:bottom w:w="20" w:type="dxa"/>
              <w:right w:w="30" w:type="dxa"/>
            </w:tcMar>
          </w:tcPr>
          <w:p w14:paraId="6519DF73" w14:textId="77777777" w:rsidR="00AD205C" w:rsidRDefault="002C259D" w:rsidP="00D24084">
            <w:r>
              <w:t>Opis</w:t>
            </w:r>
          </w:p>
        </w:tc>
        <w:tc>
          <w:tcPr>
            <w:tcW w:w="8083" w:type="dxa"/>
            <w:tcMar>
              <w:top w:w="30" w:type="dxa"/>
              <w:left w:w="30" w:type="dxa"/>
              <w:bottom w:w="20" w:type="dxa"/>
              <w:right w:w="30" w:type="dxa"/>
            </w:tcMar>
          </w:tcPr>
          <w:p w14:paraId="2C9E310B" w14:textId="77777777" w:rsidR="00AD205C" w:rsidRDefault="002C259D" w:rsidP="00D24084">
            <w:r>
              <w:t>Počet podaní na stránku.</w:t>
            </w:r>
          </w:p>
        </w:tc>
      </w:tr>
      <w:tr w:rsidR="00AD205C" w14:paraId="4CE03C22" w14:textId="77777777" w:rsidTr="00222F7B">
        <w:tc>
          <w:tcPr>
            <w:tcW w:w="988" w:type="dxa"/>
            <w:tcMar>
              <w:top w:w="30" w:type="dxa"/>
              <w:left w:w="30" w:type="dxa"/>
              <w:bottom w:w="20" w:type="dxa"/>
              <w:right w:w="30" w:type="dxa"/>
            </w:tcMar>
          </w:tcPr>
          <w:p w14:paraId="77AF5F48" w14:textId="77777777" w:rsidR="00AD205C" w:rsidRDefault="002C259D" w:rsidP="00D24084">
            <w:r>
              <w:t>Atribút</w:t>
            </w:r>
          </w:p>
        </w:tc>
        <w:tc>
          <w:tcPr>
            <w:tcW w:w="8083" w:type="dxa"/>
            <w:tcMar>
              <w:top w:w="30" w:type="dxa"/>
              <w:left w:w="30" w:type="dxa"/>
              <w:bottom w:w="20" w:type="dxa"/>
              <w:right w:w="30" w:type="dxa"/>
            </w:tcMar>
          </w:tcPr>
          <w:p w14:paraId="1DE748CA" w14:textId="77777777" w:rsidR="00AD205C" w:rsidRDefault="002C259D" w:rsidP="00D24084">
            <w:r>
              <w:t>Poradové číslo stránky : Číslo</w:t>
            </w:r>
          </w:p>
        </w:tc>
      </w:tr>
      <w:tr w:rsidR="00AD205C" w14:paraId="060FC9B5" w14:textId="77777777" w:rsidTr="00222F7B">
        <w:tc>
          <w:tcPr>
            <w:tcW w:w="988" w:type="dxa"/>
            <w:tcMar>
              <w:top w:w="30" w:type="dxa"/>
              <w:left w:w="30" w:type="dxa"/>
              <w:bottom w:w="20" w:type="dxa"/>
              <w:right w:w="30" w:type="dxa"/>
            </w:tcMar>
          </w:tcPr>
          <w:p w14:paraId="516FBA85" w14:textId="77777777" w:rsidR="00AD205C" w:rsidRDefault="002C259D" w:rsidP="00D24084">
            <w:r>
              <w:t>Opis</w:t>
            </w:r>
          </w:p>
        </w:tc>
        <w:tc>
          <w:tcPr>
            <w:tcW w:w="8083" w:type="dxa"/>
            <w:tcMar>
              <w:top w:w="30" w:type="dxa"/>
              <w:left w:w="30" w:type="dxa"/>
              <w:bottom w:w="20" w:type="dxa"/>
              <w:right w:w="30" w:type="dxa"/>
            </w:tcMar>
          </w:tcPr>
          <w:p w14:paraId="465355CF" w14:textId="77777777" w:rsidR="00AD205C" w:rsidRDefault="002C259D" w:rsidP="00D24084">
            <w:r>
              <w:t>Poradové číslo stránky.</w:t>
            </w:r>
          </w:p>
        </w:tc>
      </w:tr>
      <w:tr w:rsidR="00AD205C" w14:paraId="2C3635F4" w14:textId="77777777" w:rsidTr="00222F7B">
        <w:tc>
          <w:tcPr>
            <w:tcW w:w="988" w:type="dxa"/>
            <w:tcMar>
              <w:top w:w="30" w:type="dxa"/>
              <w:left w:w="30" w:type="dxa"/>
              <w:bottom w:w="20" w:type="dxa"/>
              <w:right w:w="30" w:type="dxa"/>
            </w:tcMar>
          </w:tcPr>
          <w:p w14:paraId="26B9E0A0" w14:textId="77777777" w:rsidR="00AD205C" w:rsidRDefault="002C259D" w:rsidP="00D24084">
            <w:r>
              <w:t>Atribút</w:t>
            </w:r>
          </w:p>
        </w:tc>
        <w:tc>
          <w:tcPr>
            <w:tcW w:w="8083" w:type="dxa"/>
            <w:tcMar>
              <w:top w:w="30" w:type="dxa"/>
              <w:left w:w="30" w:type="dxa"/>
              <w:bottom w:w="20" w:type="dxa"/>
              <w:right w:w="30" w:type="dxa"/>
            </w:tcMar>
          </w:tcPr>
          <w:p w14:paraId="43EB129F" w14:textId="77777777" w:rsidR="00AD205C" w:rsidRDefault="002C259D" w:rsidP="00D24084">
            <w:r>
              <w:t>TokenID</w:t>
            </w:r>
          </w:p>
        </w:tc>
      </w:tr>
      <w:tr w:rsidR="00AD205C" w14:paraId="520BBD25" w14:textId="77777777" w:rsidTr="00222F7B">
        <w:tc>
          <w:tcPr>
            <w:tcW w:w="988" w:type="dxa"/>
            <w:tcMar>
              <w:top w:w="30" w:type="dxa"/>
              <w:left w:w="30" w:type="dxa"/>
              <w:bottom w:w="20" w:type="dxa"/>
              <w:right w:w="30" w:type="dxa"/>
            </w:tcMar>
          </w:tcPr>
          <w:p w14:paraId="36C0A377" w14:textId="77777777" w:rsidR="00AD205C" w:rsidRDefault="002C259D" w:rsidP="00D24084">
            <w:r>
              <w:t>Opis</w:t>
            </w:r>
          </w:p>
        </w:tc>
        <w:tc>
          <w:tcPr>
            <w:tcW w:w="8083" w:type="dxa"/>
            <w:tcMar>
              <w:top w:w="30" w:type="dxa"/>
              <w:left w:w="30" w:type="dxa"/>
              <w:bottom w:w="20" w:type="dxa"/>
              <w:right w:w="30" w:type="dxa"/>
            </w:tcMar>
          </w:tcPr>
          <w:p w14:paraId="174BCD32" w14:textId="77777777" w:rsidR="00AD205C" w:rsidRDefault="002C259D" w:rsidP="00D24084">
            <w:r>
              <w:t>TokenID.</w:t>
            </w:r>
          </w:p>
        </w:tc>
      </w:tr>
      <w:tr w:rsidR="00AD205C" w14:paraId="118512E4" w14:textId="77777777" w:rsidTr="00222F7B">
        <w:tc>
          <w:tcPr>
            <w:tcW w:w="988" w:type="dxa"/>
            <w:tcMar>
              <w:top w:w="30" w:type="dxa"/>
              <w:left w:w="30" w:type="dxa"/>
              <w:bottom w:w="20" w:type="dxa"/>
              <w:right w:w="30" w:type="dxa"/>
            </w:tcMar>
          </w:tcPr>
          <w:p w14:paraId="2764274F" w14:textId="77777777" w:rsidR="00AD205C" w:rsidRDefault="002C259D" w:rsidP="00D24084">
            <w:r>
              <w:t>Atribút</w:t>
            </w:r>
          </w:p>
        </w:tc>
        <w:tc>
          <w:tcPr>
            <w:tcW w:w="8083" w:type="dxa"/>
            <w:tcMar>
              <w:top w:w="30" w:type="dxa"/>
              <w:left w:w="30" w:type="dxa"/>
              <w:bottom w:w="20" w:type="dxa"/>
              <w:right w:w="30" w:type="dxa"/>
            </w:tcMar>
          </w:tcPr>
          <w:p w14:paraId="4844C6A2" w14:textId="77777777" w:rsidR="00AD205C" w:rsidRDefault="002C259D" w:rsidP="00D24084">
            <w:r>
              <w:t>Stav podania : Číslo</w:t>
            </w:r>
          </w:p>
        </w:tc>
      </w:tr>
      <w:tr w:rsidR="00AD205C" w14:paraId="41D5586A" w14:textId="77777777" w:rsidTr="00222F7B">
        <w:tc>
          <w:tcPr>
            <w:tcW w:w="988" w:type="dxa"/>
            <w:tcMar>
              <w:top w:w="30" w:type="dxa"/>
              <w:left w:w="30" w:type="dxa"/>
              <w:bottom w:w="20" w:type="dxa"/>
              <w:right w:w="30" w:type="dxa"/>
            </w:tcMar>
          </w:tcPr>
          <w:p w14:paraId="393266BB" w14:textId="77777777" w:rsidR="00AD205C" w:rsidRDefault="002C259D" w:rsidP="00D24084">
            <w:r>
              <w:t>Opis</w:t>
            </w:r>
          </w:p>
        </w:tc>
        <w:tc>
          <w:tcPr>
            <w:tcW w:w="8083" w:type="dxa"/>
            <w:tcMar>
              <w:top w:w="30" w:type="dxa"/>
              <w:left w:w="30" w:type="dxa"/>
              <w:bottom w:w="20" w:type="dxa"/>
              <w:right w:w="30" w:type="dxa"/>
            </w:tcMar>
          </w:tcPr>
          <w:p w14:paraId="5D9BECB9" w14:textId="77777777" w:rsidR="00AD205C" w:rsidRDefault="002C259D" w:rsidP="00D24084">
            <w:r>
              <w:t>1 - Prijaté</w:t>
            </w:r>
            <w:r>
              <w:br/>
              <w:t>2 - Neprijaté</w:t>
            </w:r>
            <w:r>
              <w:br/>
              <w:t>3 - Spracovávané</w:t>
            </w:r>
          </w:p>
        </w:tc>
      </w:tr>
    </w:tbl>
    <w:p w14:paraId="30ADA0DE" w14:textId="77777777" w:rsidR="00222F7B" w:rsidRDefault="00222F7B" w:rsidP="00D24084"/>
    <w:p w14:paraId="10012DA2" w14:textId="77777777" w:rsidR="00AD205C" w:rsidRDefault="002C259D" w:rsidP="00D24084">
      <w:r>
        <w:t>HistoriaPodaniVysledok</w:t>
      </w:r>
    </w:p>
    <w:p w14:paraId="1840502F" w14:textId="77777777" w:rsidR="00AD205C" w:rsidRDefault="002C259D" w:rsidP="00D24084">
      <w:r>
        <w:rPr>
          <w:noProof/>
        </w:rPr>
        <w:drawing>
          <wp:inline distT="0" distB="0" distL="0" distR="0" wp14:anchorId="164AC12B" wp14:editId="4CE14D8F">
            <wp:extent cx="3971925" cy="4752975"/>
            <wp:effectExtent l="0" t="0" r="0" b="0"/>
            <wp:docPr id="100069" name="Picture 100069" descr="_scroll_external\attachments\worddavae406c54ae293f0d52083d7188ab4819-0b81c1eed0adb4c748d2485bb87b65f3bbfc6d59ca91aecf9e1cc382f8aa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196"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14:paraId="7650D49E"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2C7EACA6" w14:textId="77777777" w:rsidTr="00222F7B">
        <w:tc>
          <w:tcPr>
            <w:tcW w:w="1129" w:type="dxa"/>
            <w:tcMar>
              <w:top w:w="30" w:type="dxa"/>
              <w:left w:w="30" w:type="dxa"/>
              <w:bottom w:w="20" w:type="dxa"/>
              <w:right w:w="30" w:type="dxa"/>
            </w:tcMar>
          </w:tcPr>
          <w:p w14:paraId="15F99E6C" w14:textId="77777777" w:rsidR="00AD205C" w:rsidRDefault="002C259D" w:rsidP="00D24084">
            <w:r>
              <w:t>Atribút</w:t>
            </w:r>
          </w:p>
        </w:tc>
        <w:tc>
          <w:tcPr>
            <w:tcW w:w="7942" w:type="dxa"/>
            <w:tcMar>
              <w:top w:w="30" w:type="dxa"/>
              <w:left w:w="30" w:type="dxa"/>
              <w:bottom w:w="20" w:type="dxa"/>
              <w:right w:w="30" w:type="dxa"/>
            </w:tcMar>
          </w:tcPr>
          <w:p w14:paraId="243F53CD" w14:textId="77777777" w:rsidR="00AD205C" w:rsidRDefault="002C259D" w:rsidP="00D24084">
            <w:r>
              <w:t>Kód : Číslo</w:t>
            </w:r>
          </w:p>
        </w:tc>
      </w:tr>
      <w:tr w:rsidR="00AD205C" w14:paraId="04FC67E6" w14:textId="77777777" w:rsidTr="00222F7B">
        <w:tc>
          <w:tcPr>
            <w:tcW w:w="1129" w:type="dxa"/>
            <w:tcMar>
              <w:top w:w="30" w:type="dxa"/>
              <w:left w:w="30" w:type="dxa"/>
              <w:bottom w:w="20" w:type="dxa"/>
              <w:right w:w="30" w:type="dxa"/>
            </w:tcMar>
          </w:tcPr>
          <w:p w14:paraId="12B23998" w14:textId="77777777" w:rsidR="00AD205C" w:rsidRDefault="002C259D" w:rsidP="00D24084">
            <w:r>
              <w:t>Opis</w:t>
            </w:r>
          </w:p>
        </w:tc>
        <w:tc>
          <w:tcPr>
            <w:tcW w:w="7942" w:type="dxa"/>
            <w:tcMar>
              <w:top w:w="30" w:type="dxa"/>
              <w:left w:w="30" w:type="dxa"/>
              <w:bottom w:w="20" w:type="dxa"/>
              <w:right w:w="30" w:type="dxa"/>
            </w:tcMar>
          </w:tcPr>
          <w:p w14:paraId="5A58352A" w14:textId="77777777" w:rsidR="00AD205C" w:rsidRDefault="002C259D" w:rsidP="00D24084">
            <w:r>
              <w:t>Kód chyby.</w:t>
            </w:r>
          </w:p>
        </w:tc>
      </w:tr>
      <w:tr w:rsidR="00AD205C" w14:paraId="40A146F5" w14:textId="77777777" w:rsidTr="00222F7B">
        <w:tc>
          <w:tcPr>
            <w:tcW w:w="1129" w:type="dxa"/>
            <w:tcMar>
              <w:top w:w="30" w:type="dxa"/>
              <w:left w:w="30" w:type="dxa"/>
              <w:bottom w:w="20" w:type="dxa"/>
              <w:right w:w="30" w:type="dxa"/>
            </w:tcMar>
          </w:tcPr>
          <w:p w14:paraId="622A9BA6" w14:textId="77777777" w:rsidR="00AD205C" w:rsidRDefault="002C259D" w:rsidP="00D24084">
            <w:r>
              <w:t>Atribút</w:t>
            </w:r>
          </w:p>
        </w:tc>
        <w:tc>
          <w:tcPr>
            <w:tcW w:w="7942" w:type="dxa"/>
            <w:tcMar>
              <w:top w:w="30" w:type="dxa"/>
              <w:left w:w="30" w:type="dxa"/>
              <w:bottom w:w="20" w:type="dxa"/>
              <w:right w:w="30" w:type="dxa"/>
            </w:tcMar>
          </w:tcPr>
          <w:p w14:paraId="17A218E2" w14:textId="77777777" w:rsidR="00AD205C" w:rsidRDefault="002C259D" w:rsidP="00D24084">
            <w:r>
              <w:t>Popis : an1_255</w:t>
            </w:r>
          </w:p>
        </w:tc>
      </w:tr>
      <w:tr w:rsidR="00AD205C" w14:paraId="3C5C5465" w14:textId="77777777" w:rsidTr="00222F7B">
        <w:tc>
          <w:tcPr>
            <w:tcW w:w="1129" w:type="dxa"/>
            <w:tcMar>
              <w:top w:w="30" w:type="dxa"/>
              <w:left w:w="30" w:type="dxa"/>
              <w:bottom w:w="20" w:type="dxa"/>
              <w:right w:w="30" w:type="dxa"/>
            </w:tcMar>
          </w:tcPr>
          <w:p w14:paraId="062BE8F8" w14:textId="77777777" w:rsidR="00AD205C" w:rsidRDefault="002C259D" w:rsidP="00D24084">
            <w:r>
              <w:lastRenderedPageBreak/>
              <w:t>Opis</w:t>
            </w:r>
          </w:p>
        </w:tc>
        <w:tc>
          <w:tcPr>
            <w:tcW w:w="7942" w:type="dxa"/>
            <w:tcMar>
              <w:top w:w="30" w:type="dxa"/>
              <w:left w:w="30" w:type="dxa"/>
              <w:bottom w:w="20" w:type="dxa"/>
              <w:right w:w="30" w:type="dxa"/>
            </w:tcMar>
          </w:tcPr>
          <w:p w14:paraId="5D951BE7" w14:textId="77777777" w:rsidR="00AD205C" w:rsidRDefault="002C259D" w:rsidP="00D24084">
            <w:r>
              <w:t>Popis chyby</w:t>
            </w:r>
          </w:p>
        </w:tc>
      </w:tr>
    </w:tbl>
    <w:p w14:paraId="3D1E7A9D" w14:textId="77777777" w:rsidR="00222F7B" w:rsidRDefault="00222F7B" w:rsidP="00D24084"/>
    <w:p w14:paraId="55529D4B"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1129"/>
        <w:gridCol w:w="7942"/>
      </w:tblGrid>
      <w:tr w:rsidR="00AD205C" w14:paraId="554F7F94" w14:textId="77777777" w:rsidTr="00222F7B">
        <w:tc>
          <w:tcPr>
            <w:tcW w:w="1129" w:type="dxa"/>
            <w:tcMar>
              <w:top w:w="30" w:type="dxa"/>
              <w:left w:w="30" w:type="dxa"/>
              <w:bottom w:w="20" w:type="dxa"/>
              <w:right w:w="30" w:type="dxa"/>
            </w:tcMar>
          </w:tcPr>
          <w:p w14:paraId="5D69324B" w14:textId="77777777" w:rsidR="00AD205C" w:rsidRDefault="002C259D" w:rsidP="00D24084">
            <w:r>
              <w:t>Atribút</w:t>
            </w:r>
          </w:p>
        </w:tc>
        <w:tc>
          <w:tcPr>
            <w:tcW w:w="7942" w:type="dxa"/>
            <w:tcMar>
              <w:top w:w="30" w:type="dxa"/>
              <w:left w:w="30" w:type="dxa"/>
              <w:bottom w:w="20" w:type="dxa"/>
              <w:right w:w="30" w:type="dxa"/>
            </w:tcMar>
          </w:tcPr>
          <w:p w14:paraId="27BB3E3D" w14:textId="77777777" w:rsidR="00AD205C" w:rsidRDefault="002C259D" w:rsidP="00D24084">
            <w:r>
              <w:t>Identifikátor : an1_30</w:t>
            </w:r>
          </w:p>
        </w:tc>
      </w:tr>
      <w:tr w:rsidR="00AD205C" w14:paraId="294453A3" w14:textId="77777777" w:rsidTr="00222F7B">
        <w:tc>
          <w:tcPr>
            <w:tcW w:w="1129" w:type="dxa"/>
            <w:tcMar>
              <w:top w:w="30" w:type="dxa"/>
              <w:left w:w="30" w:type="dxa"/>
              <w:bottom w:w="20" w:type="dxa"/>
              <w:right w:w="30" w:type="dxa"/>
            </w:tcMar>
          </w:tcPr>
          <w:p w14:paraId="65DE2D4D" w14:textId="77777777" w:rsidR="00AD205C" w:rsidRDefault="002C259D" w:rsidP="00D24084">
            <w:r>
              <w:t>Opis</w:t>
            </w:r>
          </w:p>
        </w:tc>
        <w:tc>
          <w:tcPr>
            <w:tcW w:w="7942" w:type="dxa"/>
            <w:tcMar>
              <w:top w:w="30" w:type="dxa"/>
              <w:left w:w="30" w:type="dxa"/>
              <w:bottom w:w="20" w:type="dxa"/>
              <w:right w:w="30" w:type="dxa"/>
            </w:tcMar>
          </w:tcPr>
          <w:p w14:paraId="177CC954" w14:textId="77777777" w:rsidR="00AD205C" w:rsidRDefault="002C259D" w:rsidP="00D24084">
            <w:r>
              <w:t>Jednoznačný identifikátor podania.</w:t>
            </w:r>
          </w:p>
        </w:tc>
      </w:tr>
      <w:tr w:rsidR="00AD205C" w14:paraId="520EA322" w14:textId="77777777" w:rsidTr="00222F7B">
        <w:tc>
          <w:tcPr>
            <w:tcW w:w="1129" w:type="dxa"/>
            <w:tcMar>
              <w:top w:w="30" w:type="dxa"/>
              <w:left w:w="30" w:type="dxa"/>
              <w:bottom w:w="20" w:type="dxa"/>
              <w:right w:w="30" w:type="dxa"/>
            </w:tcMar>
          </w:tcPr>
          <w:p w14:paraId="3D496FED" w14:textId="77777777" w:rsidR="00AD205C" w:rsidRDefault="002C259D" w:rsidP="00D24084">
            <w:r>
              <w:t>Atribút</w:t>
            </w:r>
          </w:p>
        </w:tc>
        <w:tc>
          <w:tcPr>
            <w:tcW w:w="7942" w:type="dxa"/>
            <w:tcMar>
              <w:top w:w="30" w:type="dxa"/>
              <w:left w:w="30" w:type="dxa"/>
              <w:bottom w:w="20" w:type="dxa"/>
              <w:right w:w="30" w:type="dxa"/>
            </w:tcMar>
          </w:tcPr>
          <w:p w14:paraId="4557BD86" w14:textId="77777777" w:rsidR="00AD205C" w:rsidRDefault="002C259D" w:rsidP="00D24084">
            <w:r>
              <w:t>Externý kód typu podania : an1_50</w:t>
            </w:r>
          </w:p>
        </w:tc>
      </w:tr>
      <w:tr w:rsidR="00AD205C" w14:paraId="74A9A8A0" w14:textId="77777777" w:rsidTr="00222F7B">
        <w:tc>
          <w:tcPr>
            <w:tcW w:w="1129" w:type="dxa"/>
            <w:tcMar>
              <w:top w:w="30" w:type="dxa"/>
              <w:left w:w="30" w:type="dxa"/>
              <w:bottom w:w="20" w:type="dxa"/>
              <w:right w:w="30" w:type="dxa"/>
            </w:tcMar>
          </w:tcPr>
          <w:p w14:paraId="169526F2" w14:textId="77777777" w:rsidR="00AD205C" w:rsidRDefault="002C259D" w:rsidP="00D24084">
            <w:r>
              <w:t>Opis</w:t>
            </w:r>
          </w:p>
        </w:tc>
        <w:tc>
          <w:tcPr>
            <w:tcW w:w="7942" w:type="dxa"/>
            <w:tcMar>
              <w:top w:w="30" w:type="dxa"/>
              <w:left w:w="30" w:type="dxa"/>
              <w:bottom w:w="20" w:type="dxa"/>
              <w:right w:w="30" w:type="dxa"/>
            </w:tcMar>
          </w:tcPr>
          <w:p w14:paraId="7303D259" w14:textId="77777777" w:rsidR="00AD205C" w:rsidRDefault="002C259D" w:rsidP="00D24084">
            <w:r>
              <w:t>Jednoznačný identifikátor typu podania.</w:t>
            </w:r>
          </w:p>
        </w:tc>
      </w:tr>
      <w:tr w:rsidR="00AD205C" w14:paraId="324E85F0" w14:textId="77777777" w:rsidTr="00222F7B">
        <w:tc>
          <w:tcPr>
            <w:tcW w:w="1129" w:type="dxa"/>
            <w:tcMar>
              <w:top w:w="30" w:type="dxa"/>
              <w:left w:w="30" w:type="dxa"/>
              <w:bottom w:w="20" w:type="dxa"/>
              <w:right w:w="30" w:type="dxa"/>
            </w:tcMar>
          </w:tcPr>
          <w:p w14:paraId="2BB6EB8D" w14:textId="77777777" w:rsidR="00AD205C" w:rsidRDefault="002C259D" w:rsidP="00D24084">
            <w:r>
              <w:t>Atribút</w:t>
            </w:r>
          </w:p>
        </w:tc>
        <w:tc>
          <w:tcPr>
            <w:tcW w:w="7942" w:type="dxa"/>
            <w:tcMar>
              <w:top w:w="30" w:type="dxa"/>
              <w:left w:w="30" w:type="dxa"/>
              <w:bottom w:w="20" w:type="dxa"/>
              <w:right w:w="30" w:type="dxa"/>
            </w:tcMar>
          </w:tcPr>
          <w:p w14:paraId="23774994" w14:textId="77777777" w:rsidR="00AD205C" w:rsidRDefault="002C259D" w:rsidP="00D24084">
            <w:r>
              <w:t>Názov typu podania : an1_255</w:t>
            </w:r>
          </w:p>
        </w:tc>
      </w:tr>
      <w:tr w:rsidR="00AD205C" w14:paraId="31C83095" w14:textId="77777777" w:rsidTr="00222F7B">
        <w:tc>
          <w:tcPr>
            <w:tcW w:w="1129" w:type="dxa"/>
            <w:tcMar>
              <w:top w:w="30" w:type="dxa"/>
              <w:left w:w="30" w:type="dxa"/>
              <w:bottom w:w="20" w:type="dxa"/>
              <w:right w:w="30" w:type="dxa"/>
            </w:tcMar>
          </w:tcPr>
          <w:p w14:paraId="0975137E" w14:textId="77777777" w:rsidR="00AD205C" w:rsidRDefault="002C259D" w:rsidP="00D24084">
            <w:r>
              <w:t>Opis</w:t>
            </w:r>
          </w:p>
        </w:tc>
        <w:tc>
          <w:tcPr>
            <w:tcW w:w="7942" w:type="dxa"/>
            <w:tcMar>
              <w:top w:w="30" w:type="dxa"/>
              <w:left w:w="30" w:type="dxa"/>
              <w:bottom w:w="20" w:type="dxa"/>
              <w:right w:w="30" w:type="dxa"/>
            </w:tcMar>
          </w:tcPr>
          <w:p w14:paraId="6B79914D" w14:textId="77777777" w:rsidR="00AD205C" w:rsidRDefault="002C259D" w:rsidP="00D24084">
            <w:r>
              <w:t>Názov typu podania.</w:t>
            </w:r>
          </w:p>
        </w:tc>
      </w:tr>
      <w:tr w:rsidR="00AD205C" w14:paraId="1C534F87" w14:textId="77777777" w:rsidTr="00222F7B">
        <w:tc>
          <w:tcPr>
            <w:tcW w:w="1129" w:type="dxa"/>
            <w:tcMar>
              <w:top w:w="30" w:type="dxa"/>
              <w:left w:w="30" w:type="dxa"/>
              <w:bottom w:w="20" w:type="dxa"/>
              <w:right w:w="30" w:type="dxa"/>
            </w:tcMar>
          </w:tcPr>
          <w:p w14:paraId="67FC9679" w14:textId="77777777" w:rsidR="00AD205C" w:rsidRDefault="002C259D" w:rsidP="00D24084">
            <w:r>
              <w:t>Atribút</w:t>
            </w:r>
          </w:p>
        </w:tc>
        <w:tc>
          <w:tcPr>
            <w:tcW w:w="7942" w:type="dxa"/>
            <w:tcMar>
              <w:top w:w="30" w:type="dxa"/>
              <w:left w:w="30" w:type="dxa"/>
              <w:bottom w:w="20" w:type="dxa"/>
              <w:right w:w="30" w:type="dxa"/>
            </w:tcMar>
          </w:tcPr>
          <w:p w14:paraId="602591B2" w14:textId="77777777" w:rsidR="00AD205C" w:rsidRDefault="002C259D" w:rsidP="00D24084">
            <w:r>
              <w:t>Kód podateľne : Číslo</w:t>
            </w:r>
          </w:p>
        </w:tc>
      </w:tr>
      <w:tr w:rsidR="00AD205C" w14:paraId="34DA30F5" w14:textId="77777777" w:rsidTr="00222F7B">
        <w:tc>
          <w:tcPr>
            <w:tcW w:w="1129" w:type="dxa"/>
            <w:tcMar>
              <w:top w:w="30" w:type="dxa"/>
              <w:left w:w="30" w:type="dxa"/>
              <w:bottom w:w="20" w:type="dxa"/>
              <w:right w:w="30" w:type="dxa"/>
            </w:tcMar>
          </w:tcPr>
          <w:p w14:paraId="431EBD2B" w14:textId="77777777" w:rsidR="00AD205C" w:rsidRDefault="002C259D" w:rsidP="00D24084">
            <w:r>
              <w:t>Opis</w:t>
            </w:r>
          </w:p>
        </w:tc>
        <w:tc>
          <w:tcPr>
            <w:tcW w:w="7942" w:type="dxa"/>
            <w:tcMar>
              <w:top w:w="30" w:type="dxa"/>
              <w:left w:w="30" w:type="dxa"/>
              <w:bottom w:w="20" w:type="dxa"/>
              <w:right w:w="30" w:type="dxa"/>
            </w:tcMar>
          </w:tcPr>
          <w:p w14:paraId="0D4BED45" w14:textId="77777777" w:rsidR="00AD205C" w:rsidRDefault="002C259D" w:rsidP="00D24084">
            <w:r>
              <w:t>Jednoznačný identifikátor podateľne, ktorej je podanie doručené.</w:t>
            </w:r>
          </w:p>
        </w:tc>
      </w:tr>
      <w:tr w:rsidR="00AD205C" w14:paraId="6821999C" w14:textId="77777777" w:rsidTr="00222F7B">
        <w:tc>
          <w:tcPr>
            <w:tcW w:w="1129" w:type="dxa"/>
            <w:tcMar>
              <w:top w:w="30" w:type="dxa"/>
              <w:left w:w="30" w:type="dxa"/>
              <w:bottom w:w="20" w:type="dxa"/>
              <w:right w:w="30" w:type="dxa"/>
            </w:tcMar>
          </w:tcPr>
          <w:p w14:paraId="3194E605" w14:textId="77777777" w:rsidR="00AD205C" w:rsidRDefault="002C259D" w:rsidP="00D24084">
            <w:r>
              <w:t>Atribút</w:t>
            </w:r>
          </w:p>
        </w:tc>
        <w:tc>
          <w:tcPr>
            <w:tcW w:w="7942" w:type="dxa"/>
            <w:tcMar>
              <w:top w:w="30" w:type="dxa"/>
              <w:left w:w="30" w:type="dxa"/>
              <w:bottom w:w="20" w:type="dxa"/>
              <w:right w:w="30" w:type="dxa"/>
            </w:tcMar>
          </w:tcPr>
          <w:p w14:paraId="38491E71" w14:textId="77777777" w:rsidR="00AD205C" w:rsidRDefault="002C259D" w:rsidP="00D24084">
            <w:r>
              <w:t>Identifikátor biznis prípadu : an1_255</w:t>
            </w:r>
          </w:p>
        </w:tc>
      </w:tr>
      <w:tr w:rsidR="00AD205C" w14:paraId="5CBACC8B" w14:textId="77777777" w:rsidTr="00222F7B">
        <w:tc>
          <w:tcPr>
            <w:tcW w:w="1129" w:type="dxa"/>
            <w:tcMar>
              <w:top w:w="30" w:type="dxa"/>
              <w:left w:w="30" w:type="dxa"/>
              <w:bottom w:w="20" w:type="dxa"/>
              <w:right w:w="30" w:type="dxa"/>
            </w:tcMar>
          </w:tcPr>
          <w:p w14:paraId="6C0ED73A" w14:textId="77777777" w:rsidR="00AD205C" w:rsidRDefault="002C259D" w:rsidP="00D24084">
            <w:r>
              <w:t>Opis</w:t>
            </w:r>
          </w:p>
        </w:tc>
        <w:tc>
          <w:tcPr>
            <w:tcW w:w="7942" w:type="dxa"/>
            <w:tcMar>
              <w:top w:w="30" w:type="dxa"/>
              <w:left w:w="30" w:type="dxa"/>
              <w:bottom w:w="20" w:type="dxa"/>
              <w:right w:w="30" w:type="dxa"/>
            </w:tcMar>
          </w:tcPr>
          <w:p w14:paraId="1063B8F2" w14:textId="77777777" w:rsidR="00AD205C" w:rsidRDefault="002C259D" w:rsidP="00D24084">
            <w:r>
              <w:t>Identifikátor biznis prípadu z podania.</w:t>
            </w:r>
          </w:p>
        </w:tc>
      </w:tr>
      <w:tr w:rsidR="00AD205C" w14:paraId="39F180D9" w14:textId="77777777" w:rsidTr="00222F7B">
        <w:tc>
          <w:tcPr>
            <w:tcW w:w="1129" w:type="dxa"/>
            <w:tcMar>
              <w:top w:w="30" w:type="dxa"/>
              <w:left w:w="30" w:type="dxa"/>
              <w:bottom w:w="20" w:type="dxa"/>
              <w:right w:w="30" w:type="dxa"/>
            </w:tcMar>
          </w:tcPr>
          <w:p w14:paraId="0545C5EB" w14:textId="77777777" w:rsidR="00AD205C" w:rsidRDefault="002C259D" w:rsidP="00D24084">
            <w:r>
              <w:t>Atribút</w:t>
            </w:r>
          </w:p>
        </w:tc>
        <w:tc>
          <w:tcPr>
            <w:tcW w:w="7942" w:type="dxa"/>
            <w:tcMar>
              <w:top w:w="30" w:type="dxa"/>
              <w:left w:w="30" w:type="dxa"/>
              <w:bottom w:w="20" w:type="dxa"/>
              <w:right w:w="30" w:type="dxa"/>
            </w:tcMar>
          </w:tcPr>
          <w:p w14:paraId="60C67E8B" w14:textId="77777777" w:rsidR="00AD205C" w:rsidRDefault="002C259D" w:rsidP="00D24084">
            <w:r>
              <w:t>Popis : an_255</w:t>
            </w:r>
          </w:p>
        </w:tc>
      </w:tr>
      <w:tr w:rsidR="00AD205C" w14:paraId="2C720325" w14:textId="77777777" w:rsidTr="00222F7B">
        <w:tc>
          <w:tcPr>
            <w:tcW w:w="1129" w:type="dxa"/>
            <w:tcMar>
              <w:top w:w="30" w:type="dxa"/>
              <w:left w:w="30" w:type="dxa"/>
              <w:bottom w:w="20" w:type="dxa"/>
              <w:right w:w="30" w:type="dxa"/>
            </w:tcMar>
          </w:tcPr>
          <w:p w14:paraId="00E8E352" w14:textId="77777777" w:rsidR="00AD205C" w:rsidRDefault="002C259D" w:rsidP="00D24084">
            <w:r>
              <w:t>Opis</w:t>
            </w:r>
          </w:p>
        </w:tc>
        <w:tc>
          <w:tcPr>
            <w:tcW w:w="7942" w:type="dxa"/>
            <w:tcMar>
              <w:top w:w="30" w:type="dxa"/>
              <w:left w:w="30" w:type="dxa"/>
              <w:bottom w:w="20" w:type="dxa"/>
              <w:right w:w="30" w:type="dxa"/>
            </w:tcMar>
          </w:tcPr>
          <w:p w14:paraId="01657624" w14:textId="77777777" w:rsidR="00AD205C" w:rsidRDefault="002C259D" w:rsidP="00D24084">
            <w:r>
              <w:t>Popis z podania.</w:t>
            </w:r>
          </w:p>
        </w:tc>
      </w:tr>
      <w:tr w:rsidR="00AD205C" w14:paraId="61EAA45B" w14:textId="77777777" w:rsidTr="00222F7B">
        <w:tc>
          <w:tcPr>
            <w:tcW w:w="1129" w:type="dxa"/>
            <w:tcMar>
              <w:top w:w="30" w:type="dxa"/>
              <w:left w:w="30" w:type="dxa"/>
              <w:bottom w:w="20" w:type="dxa"/>
              <w:right w:w="30" w:type="dxa"/>
            </w:tcMar>
          </w:tcPr>
          <w:p w14:paraId="2CEF6D08" w14:textId="77777777" w:rsidR="00AD205C" w:rsidRDefault="002C259D" w:rsidP="00D24084">
            <w:r>
              <w:t>Atribút</w:t>
            </w:r>
          </w:p>
        </w:tc>
        <w:tc>
          <w:tcPr>
            <w:tcW w:w="7942" w:type="dxa"/>
            <w:tcMar>
              <w:top w:w="30" w:type="dxa"/>
              <w:left w:w="30" w:type="dxa"/>
              <w:bottom w:w="20" w:type="dxa"/>
              <w:right w:w="30" w:type="dxa"/>
            </w:tcMar>
          </w:tcPr>
          <w:p w14:paraId="78369B24" w14:textId="77777777" w:rsidR="00AD205C" w:rsidRDefault="002C259D" w:rsidP="00D24084">
            <w:r>
              <w:t>Dátum a čas prijatia : Dátum a čas</w:t>
            </w:r>
          </w:p>
        </w:tc>
      </w:tr>
      <w:tr w:rsidR="00AD205C" w14:paraId="3C840CC2" w14:textId="77777777" w:rsidTr="00222F7B">
        <w:tc>
          <w:tcPr>
            <w:tcW w:w="1129" w:type="dxa"/>
            <w:tcMar>
              <w:top w:w="30" w:type="dxa"/>
              <w:left w:w="30" w:type="dxa"/>
              <w:bottom w:w="20" w:type="dxa"/>
              <w:right w:w="30" w:type="dxa"/>
            </w:tcMar>
          </w:tcPr>
          <w:p w14:paraId="01B02B6D" w14:textId="77777777" w:rsidR="00AD205C" w:rsidRDefault="002C259D" w:rsidP="00D24084">
            <w:r>
              <w:t>Opis</w:t>
            </w:r>
          </w:p>
        </w:tc>
        <w:tc>
          <w:tcPr>
            <w:tcW w:w="7942" w:type="dxa"/>
            <w:tcMar>
              <w:top w:w="30" w:type="dxa"/>
              <w:left w:w="30" w:type="dxa"/>
              <w:bottom w:w="20" w:type="dxa"/>
              <w:right w:w="30" w:type="dxa"/>
            </w:tcMar>
          </w:tcPr>
          <w:p w14:paraId="5E7EAB72" w14:textId="77777777" w:rsidR="00AD205C" w:rsidRDefault="002C259D" w:rsidP="00D24084">
            <w:r>
              <w:t>Dátum a čas prijatia podania v podateľni.</w:t>
            </w:r>
          </w:p>
        </w:tc>
      </w:tr>
      <w:tr w:rsidR="00AD205C" w14:paraId="77F2033F" w14:textId="77777777" w:rsidTr="00222F7B">
        <w:tc>
          <w:tcPr>
            <w:tcW w:w="1129" w:type="dxa"/>
            <w:tcMar>
              <w:top w:w="30" w:type="dxa"/>
              <w:left w:w="30" w:type="dxa"/>
              <w:bottom w:w="20" w:type="dxa"/>
              <w:right w:w="30" w:type="dxa"/>
            </w:tcMar>
          </w:tcPr>
          <w:p w14:paraId="30EA3EE0" w14:textId="77777777" w:rsidR="00AD205C" w:rsidRDefault="002C259D" w:rsidP="00D24084">
            <w:r>
              <w:t>Atribút</w:t>
            </w:r>
          </w:p>
        </w:tc>
        <w:tc>
          <w:tcPr>
            <w:tcW w:w="7942" w:type="dxa"/>
            <w:tcMar>
              <w:top w:w="30" w:type="dxa"/>
              <w:left w:w="30" w:type="dxa"/>
              <w:bottom w:w="20" w:type="dxa"/>
              <w:right w:w="30" w:type="dxa"/>
            </w:tcMar>
          </w:tcPr>
          <w:p w14:paraId="257AED65" w14:textId="77777777" w:rsidR="00AD205C" w:rsidRDefault="002C259D" w:rsidP="00D24084">
            <w:r>
              <w:t>Stav : Číslo</w:t>
            </w:r>
          </w:p>
        </w:tc>
      </w:tr>
      <w:tr w:rsidR="00AD205C" w14:paraId="491B3586" w14:textId="77777777" w:rsidTr="00222F7B">
        <w:tc>
          <w:tcPr>
            <w:tcW w:w="1129" w:type="dxa"/>
            <w:tcMar>
              <w:top w:w="30" w:type="dxa"/>
              <w:left w:w="30" w:type="dxa"/>
              <w:bottom w:w="20" w:type="dxa"/>
              <w:right w:w="30" w:type="dxa"/>
            </w:tcMar>
          </w:tcPr>
          <w:p w14:paraId="1A7373A3" w14:textId="77777777" w:rsidR="00AD205C" w:rsidRDefault="002C259D" w:rsidP="00D24084">
            <w:r>
              <w:t>Opis</w:t>
            </w:r>
          </w:p>
        </w:tc>
        <w:tc>
          <w:tcPr>
            <w:tcW w:w="7942" w:type="dxa"/>
            <w:tcMar>
              <w:top w:w="30" w:type="dxa"/>
              <w:left w:w="30" w:type="dxa"/>
              <w:bottom w:w="20" w:type="dxa"/>
              <w:right w:w="30" w:type="dxa"/>
            </w:tcMar>
          </w:tcPr>
          <w:p w14:paraId="5A27EF7B" w14:textId="77777777" w:rsidR="00AD205C" w:rsidRDefault="002C259D" w:rsidP="00D24084">
            <w:r>
              <w:t>1 - Prijaté</w:t>
            </w:r>
            <w:r>
              <w:br/>
              <w:t>2 - Neprijaté</w:t>
            </w:r>
            <w:r>
              <w:br/>
              <w:t>3 - Spracovávané</w:t>
            </w:r>
          </w:p>
        </w:tc>
      </w:tr>
    </w:tbl>
    <w:p w14:paraId="33E1287A" w14:textId="77777777" w:rsidR="00222F7B" w:rsidRDefault="00222F7B" w:rsidP="00D24084"/>
    <w:p w14:paraId="5FDA9F25" w14:textId="77777777" w:rsidR="00222F7B" w:rsidRDefault="00222F7B" w:rsidP="00D24084"/>
    <w:p w14:paraId="61182B93" w14:textId="77777777" w:rsidR="00AD205C" w:rsidRDefault="002C259D" w:rsidP="00D24084">
      <w:r>
        <w:t>DetailPodania</w:t>
      </w:r>
      <w:r>
        <w:br/>
      </w:r>
      <w:r>
        <w:rPr>
          <w:noProof/>
        </w:rPr>
        <w:drawing>
          <wp:inline distT="0" distB="0" distL="0" distR="0" wp14:anchorId="7A6956F7" wp14:editId="363A30C6">
            <wp:extent cx="2352675" cy="3019425"/>
            <wp:effectExtent l="0" t="0" r="0" b="0"/>
            <wp:docPr id="100070" name="Picture 100070" descr="_scroll_external\attachments\worddav20e35a29e01bf7640aaca4d7c08b698a-50211128dcad2d5e39871dd06e75d9cb94519829a2e7a6be5d2757683578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96892"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14:paraId="774C9E22"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EA0D96" w14:textId="77777777" w:rsidTr="00222F7B">
        <w:tc>
          <w:tcPr>
            <w:tcW w:w="1129" w:type="dxa"/>
            <w:tcMar>
              <w:top w:w="30" w:type="dxa"/>
              <w:left w:w="30" w:type="dxa"/>
              <w:bottom w:w="20" w:type="dxa"/>
              <w:right w:w="30" w:type="dxa"/>
            </w:tcMar>
          </w:tcPr>
          <w:p w14:paraId="515B8898" w14:textId="77777777" w:rsidR="00AD205C" w:rsidRDefault="002C259D" w:rsidP="00D24084">
            <w:r>
              <w:t>Atribút</w:t>
            </w:r>
          </w:p>
        </w:tc>
        <w:tc>
          <w:tcPr>
            <w:tcW w:w="7942" w:type="dxa"/>
            <w:tcMar>
              <w:top w:w="30" w:type="dxa"/>
              <w:left w:w="30" w:type="dxa"/>
              <w:bottom w:w="20" w:type="dxa"/>
              <w:right w:w="30" w:type="dxa"/>
            </w:tcMar>
          </w:tcPr>
          <w:p w14:paraId="3F940E01" w14:textId="77777777" w:rsidR="00AD205C" w:rsidRDefault="002C259D" w:rsidP="00D24084">
            <w:r>
              <w:t>Identifikátor podania : an1_30</w:t>
            </w:r>
          </w:p>
        </w:tc>
      </w:tr>
      <w:tr w:rsidR="00AD205C" w14:paraId="5EAC434C" w14:textId="77777777" w:rsidTr="00222F7B">
        <w:tc>
          <w:tcPr>
            <w:tcW w:w="1129" w:type="dxa"/>
            <w:tcMar>
              <w:top w:w="30" w:type="dxa"/>
              <w:left w:w="30" w:type="dxa"/>
              <w:bottom w:w="20" w:type="dxa"/>
              <w:right w:w="30" w:type="dxa"/>
            </w:tcMar>
          </w:tcPr>
          <w:p w14:paraId="07180970" w14:textId="77777777" w:rsidR="00AD205C" w:rsidRDefault="002C259D" w:rsidP="00D24084">
            <w:r>
              <w:t>Opis</w:t>
            </w:r>
          </w:p>
        </w:tc>
        <w:tc>
          <w:tcPr>
            <w:tcW w:w="7942" w:type="dxa"/>
            <w:tcMar>
              <w:top w:w="30" w:type="dxa"/>
              <w:left w:w="30" w:type="dxa"/>
              <w:bottom w:w="20" w:type="dxa"/>
              <w:right w:w="30" w:type="dxa"/>
            </w:tcMar>
          </w:tcPr>
          <w:p w14:paraId="402ECE47" w14:textId="77777777" w:rsidR="00AD205C" w:rsidRDefault="002C259D" w:rsidP="00D24084">
            <w:r>
              <w:t>Jednoznačný identifikátor podania</w:t>
            </w:r>
          </w:p>
        </w:tc>
      </w:tr>
      <w:tr w:rsidR="00AD205C" w14:paraId="086B2191" w14:textId="77777777" w:rsidTr="00222F7B">
        <w:tc>
          <w:tcPr>
            <w:tcW w:w="1129" w:type="dxa"/>
            <w:tcMar>
              <w:top w:w="30" w:type="dxa"/>
              <w:left w:w="30" w:type="dxa"/>
              <w:bottom w:w="20" w:type="dxa"/>
              <w:right w:w="30" w:type="dxa"/>
            </w:tcMar>
          </w:tcPr>
          <w:p w14:paraId="119E9BB8" w14:textId="77777777" w:rsidR="00AD205C" w:rsidRDefault="002C259D" w:rsidP="00D24084">
            <w:r>
              <w:lastRenderedPageBreak/>
              <w:t>Atribút</w:t>
            </w:r>
          </w:p>
        </w:tc>
        <w:tc>
          <w:tcPr>
            <w:tcW w:w="7942" w:type="dxa"/>
            <w:tcMar>
              <w:top w:w="30" w:type="dxa"/>
              <w:left w:w="30" w:type="dxa"/>
              <w:bottom w:w="20" w:type="dxa"/>
              <w:right w:w="30" w:type="dxa"/>
            </w:tcMar>
          </w:tcPr>
          <w:p w14:paraId="0CC8A4E8" w14:textId="77777777" w:rsidR="00AD205C" w:rsidRDefault="002C259D" w:rsidP="00D24084">
            <w:r>
              <w:t>TokenID</w:t>
            </w:r>
          </w:p>
        </w:tc>
      </w:tr>
      <w:tr w:rsidR="00AD205C" w14:paraId="2A193165" w14:textId="77777777" w:rsidTr="00222F7B">
        <w:tc>
          <w:tcPr>
            <w:tcW w:w="1129" w:type="dxa"/>
            <w:tcMar>
              <w:top w:w="30" w:type="dxa"/>
              <w:left w:w="30" w:type="dxa"/>
              <w:bottom w:w="20" w:type="dxa"/>
              <w:right w:w="30" w:type="dxa"/>
            </w:tcMar>
          </w:tcPr>
          <w:p w14:paraId="10F35D85" w14:textId="77777777" w:rsidR="00AD205C" w:rsidRDefault="002C259D" w:rsidP="00D24084">
            <w:r>
              <w:t>Opis</w:t>
            </w:r>
          </w:p>
        </w:tc>
        <w:tc>
          <w:tcPr>
            <w:tcW w:w="7942" w:type="dxa"/>
            <w:tcMar>
              <w:top w:w="30" w:type="dxa"/>
              <w:left w:w="30" w:type="dxa"/>
              <w:bottom w:w="20" w:type="dxa"/>
              <w:right w:w="30" w:type="dxa"/>
            </w:tcMar>
          </w:tcPr>
          <w:p w14:paraId="63576060" w14:textId="77777777" w:rsidR="00AD205C" w:rsidRDefault="002C259D" w:rsidP="00D24084">
            <w:r>
              <w:t>TokenID</w:t>
            </w:r>
          </w:p>
        </w:tc>
      </w:tr>
    </w:tbl>
    <w:p w14:paraId="2388C676" w14:textId="77777777" w:rsidR="00AD205C" w:rsidRDefault="002C259D" w:rsidP="00D24084">
      <w:r>
        <w:t>DetailPodaniaVysledok</w:t>
      </w:r>
      <w:r>
        <w:br/>
      </w:r>
    </w:p>
    <w:p w14:paraId="51325D61" w14:textId="77777777" w:rsidR="00AD205C" w:rsidRDefault="002C259D" w:rsidP="00D24084">
      <w:r>
        <w:rPr>
          <w:noProof/>
        </w:rPr>
        <w:drawing>
          <wp:inline distT="0" distB="0" distL="0" distR="0" wp14:anchorId="716DFD42" wp14:editId="2399CB4F">
            <wp:extent cx="5343525" cy="4743450"/>
            <wp:effectExtent l="0" t="0" r="0" b="0"/>
            <wp:docPr id="100071" name="Picture 100071" descr="_scroll_external\attachments\worddav2a08660ae5da1ea9be5060882cac91b4-9a7035ec77d56f711e0f8d3a14bdb75fb593b20c777c9f746ed6c19da0f9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3181"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14:paraId="14353B2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10DB0C0" w14:textId="77777777" w:rsidTr="00222F7B">
        <w:tc>
          <w:tcPr>
            <w:tcW w:w="988" w:type="dxa"/>
            <w:tcMar>
              <w:top w:w="30" w:type="dxa"/>
              <w:left w:w="30" w:type="dxa"/>
              <w:bottom w:w="20" w:type="dxa"/>
              <w:right w:w="30" w:type="dxa"/>
            </w:tcMar>
          </w:tcPr>
          <w:p w14:paraId="592A92F1" w14:textId="77777777" w:rsidR="00AD205C" w:rsidRDefault="002C259D" w:rsidP="00D24084">
            <w:r>
              <w:t>Atribút</w:t>
            </w:r>
          </w:p>
        </w:tc>
        <w:tc>
          <w:tcPr>
            <w:tcW w:w="8083" w:type="dxa"/>
            <w:tcMar>
              <w:top w:w="30" w:type="dxa"/>
              <w:left w:w="30" w:type="dxa"/>
              <w:bottom w:w="20" w:type="dxa"/>
              <w:right w:w="30" w:type="dxa"/>
            </w:tcMar>
          </w:tcPr>
          <w:p w14:paraId="51541099" w14:textId="77777777" w:rsidR="00AD205C" w:rsidRDefault="002C259D" w:rsidP="00D24084">
            <w:r>
              <w:t>Kód : Číslo</w:t>
            </w:r>
          </w:p>
        </w:tc>
      </w:tr>
      <w:tr w:rsidR="00AD205C" w14:paraId="5283753E" w14:textId="77777777" w:rsidTr="00222F7B">
        <w:tc>
          <w:tcPr>
            <w:tcW w:w="988" w:type="dxa"/>
            <w:tcMar>
              <w:top w:w="30" w:type="dxa"/>
              <w:left w:w="30" w:type="dxa"/>
              <w:bottom w:w="20" w:type="dxa"/>
              <w:right w:w="30" w:type="dxa"/>
            </w:tcMar>
          </w:tcPr>
          <w:p w14:paraId="25427032" w14:textId="77777777" w:rsidR="00AD205C" w:rsidRDefault="002C259D" w:rsidP="00D24084">
            <w:r>
              <w:t>Opis</w:t>
            </w:r>
          </w:p>
        </w:tc>
        <w:tc>
          <w:tcPr>
            <w:tcW w:w="8083" w:type="dxa"/>
            <w:tcMar>
              <w:top w:w="30" w:type="dxa"/>
              <w:left w:w="30" w:type="dxa"/>
              <w:bottom w:w="20" w:type="dxa"/>
              <w:right w:w="30" w:type="dxa"/>
            </w:tcMar>
          </w:tcPr>
          <w:p w14:paraId="00D6FBB8" w14:textId="77777777" w:rsidR="00AD205C" w:rsidRDefault="002C259D" w:rsidP="00D24084">
            <w:r>
              <w:t>Kód chyby.</w:t>
            </w:r>
          </w:p>
        </w:tc>
      </w:tr>
      <w:tr w:rsidR="00AD205C" w14:paraId="2F681237" w14:textId="77777777" w:rsidTr="00222F7B">
        <w:tc>
          <w:tcPr>
            <w:tcW w:w="988" w:type="dxa"/>
            <w:tcMar>
              <w:top w:w="30" w:type="dxa"/>
              <w:left w:w="30" w:type="dxa"/>
              <w:bottom w:w="20" w:type="dxa"/>
              <w:right w:w="30" w:type="dxa"/>
            </w:tcMar>
          </w:tcPr>
          <w:p w14:paraId="1835BC98" w14:textId="77777777" w:rsidR="00AD205C" w:rsidRDefault="002C259D" w:rsidP="00D24084">
            <w:r>
              <w:t>Atribút</w:t>
            </w:r>
          </w:p>
        </w:tc>
        <w:tc>
          <w:tcPr>
            <w:tcW w:w="8083" w:type="dxa"/>
            <w:tcMar>
              <w:top w:w="30" w:type="dxa"/>
              <w:left w:w="30" w:type="dxa"/>
              <w:bottom w:w="20" w:type="dxa"/>
              <w:right w:w="30" w:type="dxa"/>
            </w:tcMar>
          </w:tcPr>
          <w:p w14:paraId="6090D5D4" w14:textId="77777777" w:rsidR="00AD205C" w:rsidRDefault="002C259D" w:rsidP="00D24084">
            <w:r>
              <w:t>Popis : an1_255</w:t>
            </w:r>
          </w:p>
        </w:tc>
      </w:tr>
      <w:tr w:rsidR="00AD205C" w14:paraId="50A2148E" w14:textId="77777777" w:rsidTr="00222F7B">
        <w:tc>
          <w:tcPr>
            <w:tcW w:w="988" w:type="dxa"/>
            <w:tcMar>
              <w:top w:w="30" w:type="dxa"/>
              <w:left w:w="30" w:type="dxa"/>
              <w:bottom w:w="20" w:type="dxa"/>
              <w:right w:w="30" w:type="dxa"/>
            </w:tcMar>
          </w:tcPr>
          <w:p w14:paraId="468F868C" w14:textId="77777777" w:rsidR="00AD205C" w:rsidRDefault="002C259D" w:rsidP="00D24084">
            <w:r>
              <w:t>Opis</w:t>
            </w:r>
          </w:p>
        </w:tc>
        <w:tc>
          <w:tcPr>
            <w:tcW w:w="8083" w:type="dxa"/>
            <w:tcMar>
              <w:top w:w="30" w:type="dxa"/>
              <w:left w:w="30" w:type="dxa"/>
              <w:bottom w:w="20" w:type="dxa"/>
              <w:right w:w="30" w:type="dxa"/>
            </w:tcMar>
          </w:tcPr>
          <w:p w14:paraId="0B29760A" w14:textId="77777777" w:rsidR="00AD205C" w:rsidRDefault="002C259D" w:rsidP="00D24084">
            <w:r>
              <w:t>Popis chyby</w:t>
            </w:r>
          </w:p>
        </w:tc>
      </w:tr>
    </w:tbl>
    <w:p w14:paraId="74FB6AE4" w14:textId="77777777" w:rsidR="00222F7B" w:rsidRDefault="00222F7B" w:rsidP="00D24084"/>
    <w:p w14:paraId="6C40AED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988"/>
        <w:gridCol w:w="8083"/>
      </w:tblGrid>
      <w:tr w:rsidR="00AD205C" w14:paraId="35A7AB63" w14:textId="77777777" w:rsidTr="00222F7B">
        <w:tc>
          <w:tcPr>
            <w:tcW w:w="988" w:type="dxa"/>
            <w:tcMar>
              <w:top w:w="30" w:type="dxa"/>
              <w:left w:w="30" w:type="dxa"/>
              <w:bottom w:w="20" w:type="dxa"/>
              <w:right w:w="30" w:type="dxa"/>
            </w:tcMar>
          </w:tcPr>
          <w:p w14:paraId="087FDA8E" w14:textId="77777777" w:rsidR="00AD205C" w:rsidRDefault="002C259D" w:rsidP="00D24084">
            <w:r>
              <w:t>Atribút</w:t>
            </w:r>
          </w:p>
        </w:tc>
        <w:tc>
          <w:tcPr>
            <w:tcW w:w="8083" w:type="dxa"/>
            <w:tcMar>
              <w:top w:w="30" w:type="dxa"/>
              <w:left w:w="30" w:type="dxa"/>
              <w:bottom w:w="20" w:type="dxa"/>
              <w:right w:w="30" w:type="dxa"/>
            </w:tcMar>
          </w:tcPr>
          <w:p w14:paraId="2BF01D7A" w14:textId="77777777" w:rsidR="00AD205C" w:rsidRDefault="002C259D" w:rsidP="00D24084">
            <w:r>
              <w:t>Externý kód typu podania : an1_50</w:t>
            </w:r>
          </w:p>
        </w:tc>
      </w:tr>
      <w:tr w:rsidR="00AD205C" w14:paraId="68DB8C02" w14:textId="77777777" w:rsidTr="00222F7B">
        <w:tc>
          <w:tcPr>
            <w:tcW w:w="988" w:type="dxa"/>
            <w:tcMar>
              <w:top w:w="30" w:type="dxa"/>
              <w:left w:w="30" w:type="dxa"/>
              <w:bottom w:w="20" w:type="dxa"/>
              <w:right w:w="30" w:type="dxa"/>
            </w:tcMar>
          </w:tcPr>
          <w:p w14:paraId="7C66B52D" w14:textId="77777777" w:rsidR="00AD205C" w:rsidRDefault="002C259D" w:rsidP="00D24084">
            <w:r>
              <w:t>Opis</w:t>
            </w:r>
          </w:p>
        </w:tc>
        <w:tc>
          <w:tcPr>
            <w:tcW w:w="8083" w:type="dxa"/>
            <w:tcMar>
              <w:top w:w="30" w:type="dxa"/>
              <w:left w:w="30" w:type="dxa"/>
              <w:bottom w:w="20" w:type="dxa"/>
              <w:right w:w="30" w:type="dxa"/>
            </w:tcMar>
          </w:tcPr>
          <w:p w14:paraId="0B4172BE" w14:textId="77777777" w:rsidR="00AD205C" w:rsidRDefault="002C259D" w:rsidP="00D24084">
            <w:r>
              <w:t>Jednoznačný identifikátor typu podania.</w:t>
            </w:r>
          </w:p>
        </w:tc>
      </w:tr>
      <w:tr w:rsidR="00AD205C" w14:paraId="2DCF4FB7" w14:textId="77777777" w:rsidTr="00222F7B">
        <w:tc>
          <w:tcPr>
            <w:tcW w:w="988" w:type="dxa"/>
            <w:tcMar>
              <w:top w:w="30" w:type="dxa"/>
              <w:left w:w="30" w:type="dxa"/>
              <w:bottom w:w="20" w:type="dxa"/>
              <w:right w:w="30" w:type="dxa"/>
            </w:tcMar>
          </w:tcPr>
          <w:p w14:paraId="49971047" w14:textId="77777777" w:rsidR="00AD205C" w:rsidRDefault="002C259D" w:rsidP="00D24084">
            <w:r>
              <w:t>Atribút</w:t>
            </w:r>
          </w:p>
        </w:tc>
        <w:tc>
          <w:tcPr>
            <w:tcW w:w="8083" w:type="dxa"/>
            <w:tcMar>
              <w:top w:w="30" w:type="dxa"/>
              <w:left w:w="30" w:type="dxa"/>
              <w:bottom w:w="20" w:type="dxa"/>
              <w:right w:w="30" w:type="dxa"/>
            </w:tcMar>
          </w:tcPr>
          <w:p w14:paraId="43584EAE" w14:textId="77777777" w:rsidR="00AD205C" w:rsidRDefault="002C259D" w:rsidP="00D24084">
            <w:r>
              <w:t>Názov typu podania : an1_255</w:t>
            </w:r>
          </w:p>
        </w:tc>
      </w:tr>
      <w:tr w:rsidR="00AD205C" w14:paraId="34B3A51F" w14:textId="77777777" w:rsidTr="00222F7B">
        <w:tc>
          <w:tcPr>
            <w:tcW w:w="988" w:type="dxa"/>
            <w:tcMar>
              <w:top w:w="30" w:type="dxa"/>
              <w:left w:w="30" w:type="dxa"/>
              <w:bottom w:w="20" w:type="dxa"/>
              <w:right w:w="30" w:type="dxa"/>
            </w:tcMar>
          </w:tcPr>
          <w:p w14:paraId="0531E58B" w14:textId="77777777" w:rsidR="00AD205C" w:rsidRDefault="002C259D" w:rsidP="00D24084">
            <w:r>
              <w:t>Opis</w:t>
            </w:r>
          </w:p>
        </w:tc>
        <w:tc>
          <w:tcPr>
            <w:tcW w:w="8083" w:type="dxa"/>
            <w:tcMar>
              <w:top w:w="30" w:type="dxa"/>
              <w:left w:w="30" w:type="dxa"/>
              <w:bottom w:w="20" w:type="dxa"/>
              <w:right w:w="30" w:type="dxa"/>
            </w:tcMar>
          </w:tcPr>
          <w:p w14:paraId="663FB29A" w14:textId="77777777" w:rsidR="00AD205C" w:rsidRDefault="002C259D" w:rsidP="00D24084">
            <w:r>
              <w:t>Názov typu podania.</w:t>
            </w:r>
          </w:p>
        </w:tc>
      </w:tr>
      <w:tr w:rsidR="00AD205C" w14:paraId="7DFEFEB1" w14:textId="77777777" w:rsidTr="00222F7B">
        <w:tc>
          <w:tcPr>
            <w:tcW w:w="988" w:type="dxa"/>
            <w:tcMar>
              <w:top w:w="30" w:type="dxa"/>
              <w:left w:w="30" w:type="dxa"/>
              <w:bottom w:w="20" w:type="dxa"/>
              <w:right w:w="30" w:type="dxa"/>
            </w:tcMar>
          </w:tcPr>
          <w:p w14:paraId="6AD274AB" w14:textId="77777777" w:rsidR="00AD205C" w:rsidRDefault="002C259D" w:rsidP="00D24084">
            <w:r>
              <w:t>Atribút</w:t>
            </w:r>
          </w:p>
        </w:tc>
        <w:tc>
          <w:tcPr>
            <w:tcW w:w="8083" w:type="dxa"/>
            <w:tcMar>
              <w:top w:w="30" w:type="dxa"/>
              <w:left w:w="30" w:type="dxa"/>
              <w:bottom w:w="20" w:type="dxa"/>
              <w:right w:w="30" w:type="dxa"/>
            </w:tcMar>
          </w:tcPr>
          <w:p w14:paraId="26D2BF3B" w14:textId="77777777" w:rsidR="00AD205C" w:rsidRDefault="002C259D" w:rsidP="00D24084">
            <w:r>
              <w:t>Identifikátor subjektu : Číslo</w:t>
            </w:r>
          </w:p>
        </w:tc>
      </w:tr>
      <w:tr w:rsidR="00AD205C" w14:paraId="5BDCD650" w14:textId="77777777" w:rsidTr="00222F7B">
        <w:tc>
          <w:tcPr>
            <w:tcW w:w="988" w:type="dxa"/>
            <w:tcMar>
              <w:top w:w="30" w:type="dxa"/>
              <w:left w:w="30" w:type="dxa"/>
              <w:bottom w:w="20" w:type="dxa"/>
              <w:right w:w="30" w:type="dxa"/>
            </w:tcMar>
          </w:tcPr>
          <w:p w14:paraId="3A7DB859" w14:textId="77777777" w:rsidR="00AD205C" w:rsidRDefault="002C259D" w:rsidP="00D24084">
            <w:r>
              <w:t>Opis</w:t>
            </w:r>
          </w:p>
        </w:tc>
        <w:tc>
          <w:tcPr>
            <w:tcW w:w="8083" w:type="dxa"/>
            <w:tcMar>
              <w:top w:w="30" w:type="dxa"/>
              <w:left w:w="30" w:type="dxa"/>
              <w:bottom w:w="20" w:type="dxa"/>
              <w:right w:w="30" w:type="dxa"/>
            </w:tcMar>
          </w:tcPr>
          <w:p w14:paraId="0416057A" w14:textId="77777777" w:rsidR="00AD205C" w:rsidRDefault="002C259D" w:rsidP="00D24084">
            <w:r>
              <w:t>Jednoznačný identifikátor subjektu.</w:t>
            </w:r>
          </w:p>
        </w:tc>
      </w:tr>
      <w:tr w:rsidR="00AD205C" w14:paraId="207C6557" w14:textId="77777777" w:rsidTr="00222F7B">
        <w:tc>
          <w:tcPr>
            <w:tcW w:w="988" w:type="dxa"/>
            <w:tcMar>
              <w:top w:w="30" w:type="dxa"/>
              <w:left w:w="30" w:type="dxa"/>
              <w:bottom w:w="20" w:type="dxa"/>
              <w:right w:w="30" w:type="dxa"/>
            </w:tcMar>
          </w:tcPr>
          <w:p w14:paraId="42168F5B" w14:textId="77777777" w:rsidR="00AD205C" w:rsidRDefault="002C259D" w:rsidP="00D24084">
            <w:r>
              <w:lastRenderedPageBreak/>
              <w:t>Atribút</w:t>
            </w:r>
          </w:p>
        </w:tc>
        <w:tc>
          <w:tcPr>
            <w:tcW w:w="8083" w:type="dxa"/>
            <w:tcMar>
              <w:top w:w="30" w:type="dxa"/>
              <w:left w:w="30" w:type="dxa"/>
              <w:bottom w:w="20" w:type="dxa"/>
              <w:right w:w="30" w:type="dxa"/>
            </w:tcMar>
          </w:tcPr>
          <w:p w14:paraId="76867D28" w14:textId="77777777" w:rsidR="00AD205C" w:rsidRDefault="002C259D" w:rsidP="00D24084">
            <w:r>
              <w:t>Identifikátor podateľne : Číslo</w:t>
            </w:r>
          </w:p>
        </w:tc>
      </w:tr>
      <w:tr w:rsidR="00AD205C" w14:paraId="7E5685AC" w14:textId="77777777" w:rsidTr="00222F7B">
        <w:tc>
          <w:tcPr>
            <w:tcW w:w="988" w:type="dxa"/>
            <w:tcMar>
              <w:top w:w="30" w:type="dxa"/>
              <w:left w:w="30" w:type="dxa"/>
              <w:bottom w:w="20" w:type="dxa"/>
              <w:right w:w="30" w:type="dxa"/>
            </w:tcMar>
          </w:tcPr>
          <w:p w14:paraId="5F486D2E" w14:textId="77777777" w:rsidR="00AD205C" w:rsidRDefault="002C259D" w:rsidP="00D24084">
            <w:r>
              <w:t>Opis</w:t>
            </w:r>
          </w:p>
        </w:tc>
        <w:tc>
          <w:tcPr>
            <w:tcW w:w="8083" w:type="dxa"/>
            <w:tcMar>
              <w:top w:w="30" w:type="dxa"/>
              <w:left w:w="30" w:type="dxa"/>
              <w:bottom w:w="20" w:type="dxa"/>
              <w:right w:w="30" w:type="dxa"/>
            </w:tcMar>
          </w:tcPr>
          <w:p w14:paraId="78916ED9" w14:textId="77777777" w:rsidR="00AD205C" w:rsidRDefault="002C259D" w:rsidP="00D24084">
            <w:r>
              <w:t>Jednoznačný identifikátor podateľne, ktorej je podanie doručené.</w:t>
            </w:r>
          </w:p>
        </w:tc>
      </w:tr>
      <w:tr w:rsidR="00AD205C" w14:paraId="75057154" w14:textId="77777777" w:rsidTr="00222F7B">
        <w:tc>
          <w:tcPr>
            <w:tcW w:w="988" w:type="dxa"/>
            <w:tcMar>
              <w:top w:w="30" w:type="dxa"/>
              <w:left w:w="30" w:type="dxa"/>
              <w:bottom w:w="20" w:type="dxa"/>
              <w:right w:w="30" w:type="dxa"/>
            </w:tcMar>
          </w:tcPr>
          <w:p w14:paraId="585307A7" w14:textId="77777777" w:rsidR="00AD205C" w:rsidRDefault="002C259D" w:rsidP="00D24084">
            <w:r>
              <w:t>Atribút</w:t>
            </w:r>
          </w:p>
        </w:tc>
        <w:tc>
          <w:tcPr>
            <w:tcW w:w="8083" w:type="dxa"/>
            <w:tcMar>
              <w:top w:w="30" w:type="dxa"/>
              <w:left w:w="30" w:type="dxa"/>
              <w:bottom w:w="20" w:type="dxa"/>
              <w:right w:w="30" w:type="dxa"/>
            </w:tcMar>
          </w:tcPr>
          <w:p w14:paraId="0459685D" w14:textId="77777777" w:rsidR="00AD205C" w:rsidRDefault="002C259D" w:rsidP="00D24084">
            <w:r>
              <w:t>Identifikátor biznis prípadu : an1_255</w:t>
            </w:r>
          </w:p>
        </w:tc>
      </w:tr>
      <w:tr w:rsidR="00AD205C" w14:paraId="7275EC47" w14:textId="77777777" w:rsidTr="00222F7B">
        <w:tc>
          <w:tcPr>
            <w:tcW w:w="988" w:type="dxa"/>
            <w:tcMar>
              <w:top w:w="30" w:type="dxa"/>
              <w:left w:w="30" w:type="dxa"/>
              <w:bottom w:w="20" w:type="dxa"/>
              <w:right w:w="30" w:type="dxa"/>
            </w:tcMar>
          </w:tcPr>
          <w:p w14:paraId="6CD99089" w14:textId="77777777" w:rsidR="00AD205C" w:rsidRDefault="002C259D" w:rsidP="00D24084">
            <w:r>
              <w:t>Opis</w:t>
            </w:r>
          </w:p>
        </w:tc>
        <w:tc>
          <w:tcPr>
            <w:tcW w:w="8083" w:type="dxa"/>
            <w:tcMar>
              <w:top w:w="30" w:type="dxa"/>
              <w:left w:w="30" w:type="dxa"/>
              <w:bottom w:w="20" w:type="dxa"/>
              <w:right w:w="30" w:type="dxa"/>
            </w:tcMar>
          </w:tcPr>
          <w:p w14:paraId="718ABCB2" w14:textId="77777777" w:rsidR="00AD205C" w:rsidRDefault="002C259D" w:rsidP="00D24084">
            <w:r>
              <w:t>Identifikátor biznis prípadu z podania.</w:t>
            </w:r>
          </w:p>
        </w:tc>
      </w:tr>
      <w:tr w:rsidR="00AD205C" w14:paraId="08172FA3" w14:textId="77777777" w:rsidTr="00222F7B">
        <w:tc>
          <w:tcPr>
            <w:tcW w:w="988" w:type="dxa"/>
            <w:tcMar>
              <w:top w:w="30" w:type="dxa"/>
              <w:left w:w="30" w:type="dxa"/>
              <w:bottom w:w="20" w:type="dxa"/>
              <w:right w:w="30" w:type="dxa"/>
            </w:tcMar>
          </w:tcPr>
          <w:p w14:paraId="30F64420" w14:textId="77777777" w:rsidR="00AD205C" w:rsidRDefault="002C259D" w:rsidP="00D24084">
            <w:r>
              <w:t>Atribút</w:t>
            </w:r>
          </w:p>
        </w:tc>
        <w:tc>
          <w:tcPr>
            <w:tcW w:w="8083" w:type="dxa"/>
            <w:tcMar>
              <w:top w:w="30" w:type="dxa"/>
              <w:left w:w="30" w:type="dxa"/>
              <w:bottom w:w="20" w:type="dxa"/>
              <w:right w:w="30" w:type="dxa"/>
            </w:tcMar>
          </w:tcPr>
          <w:p w14:paraId="72A03B7D" w14:textId="77777777" w:rsidR="00AD205C" w:rsidRDefault="002C259D" w:rsidP="00D24084">
            <w:r>
              <w:t>Popis : an1_255</w:t>
            </w:r>
          </w:p>
        </w:tc>
      </w:tr>
      <w:tr w:rsidR="00AD205C" w14:paraId="4CD88A2F" w14:textId="77777777" w:rsidTr="00222F7B">
        <w:tc>
          <w:tcPr>
            <w:tcW w:w="988" w:type="dxa"/>
            <w:tcMar>
              <w:top w:w="30" w:type="dxa"/>
              <w:left w:w="30" w:type="dxa"/>
              <w:bottom w:w="20" w:type="dxa"/>
              <w:right w:w="30" w:type="dxa"/>
            </w:tcMar>
          </w:tcPr>
          <w:p w14:paraId="7C8B3230" w14:textId="77777777" w:rsidR="00AD205C" w:rsidRDefault="002C259D" w:rsidP="00D24084">
            <w:r>
              <w:t>Opis</w:t>
            </w:r>
          </w:p>
        </w:tc>
        <w:tc>
          <w:tcPr>
            <w:tcW w:w="8083" w:type="dxa"/>
            <w:tcMar>
              <w:top w:w="30" w:type="dxa"/>
              <w:left w:w="30" w:type="dxa"/>
              <w:bottom w:w="20" w:type="dxa"/>
              <w:right w:w="30" w:type="dxa"/>
            </w:tcMar>
          </w:tcPr>
          <w:p w14:paraId="03116190" w14:textId="77777777" w:rsidR="00AD205C" w:rsidRDefault="002C259D" w:rsidP="00D24084">
            <w:r>
              <w:t>Popis z podania.</w:t>
            </w:r>
          </w:p>
        </w:tc>
      </w:tr>
      <w:tr w:rsidR="00AD205C" w14:paraId="598CAA71" w14:textId="77777777" w:rsidTr="00222F7B">
        <w:tc>
          <w:tcPr>
            <w:tcW w:w="988" w:type="dxa"/>
            <w:tcMar>
              <w:top w:w="30" w:type="dxa"/>
              <w:left w:w="30" w:type="dxa"/>
              <w:bottom w:w="20" w:type="dxa"/>
              <w:right w:w="30" w:type="dxa"/>
            </w:tcMar>
          </w:tcPr>
          <w:p w14:paraId="2A3A01BF" w14:textId="77777777" w:rsidR="00AD205C" w:rsidRDefault="002C259D" w:rsidP="00D24084">
            <w:r>
              <w:t>Atribút</w:t>
            </w:r>
          </w:p>
        </w:tc>
        <w:tc>
          <w:tcPr>
            <w:tcW w:w="8083" w:type="dxa"/>
            <w:tcMar>
              <w:top w:w="30" w:type="dxa"/>
              <w:left w:w="30" w:type="dxa"/>
              <w:bottom w:w="20" w:type="dxa"/>
              <w:right w:w="30" w:type="dxa"/>
            </w:tcMar>
          </w:tcPr>
          <w:p w14:paraId="0E61D09C" w14:textId="77777777" w:rsidR="00AD205C" w:rsidRDefault="002C259D" w:rsidP="00D24084">
            <w:r>
              <w:t>Dátum a čas prijatia : Dátum a čas</w:t>
            </w:r>
          </w:p>
        </w:tc>
      </w:tr>
      <w:tr w:rsidR="00AD205C" w14:paraId="1E867161" w14:textId="77777777" w:rsidTr="00222F7B">
        <w:tc>
          <w:tcPr>
            <w:tcW w:w="988" w:type="dxa"/>
            <w:tcMar>
              <w:top w:w="30" w:type="dxa"/>
              <w:left w:w="30" w:type="dxa"/>
              <w:bottom w:w="20" w:type="dxa"/>
              <w:right w:w="30" w:type="dxa"/>
            </w:tcMar>
          </w:tcPr>
          <w:p w14:paraId="04738C9E" w14:textId="77777777" w:rsidR="00AD205C" w:rsidRDefault="002C259D" w:rsidP="00D24084">
            <w:r>
              <w:t>Opis</w:t>
            </w:r>
          </w:p>
        </w:tc>
        <w:tc>
          <w:tcPr>
            <w:tcW w:w="8083" w:type="dxa"/>
            <w:tcMar>
              <w:top w:w="30" w:type="dxa"/>
              <w:left w:w="30" w:type="dxa"/>
              <w:bottom w:w="20" w:type="dxa"/>
              <w:right w:w="30" w:type="dxa"/>
            </w:tcMar>
          </w:tcPr>
          <w:p w14:paraId="5FE63B86" w14:textId="77777777" w:rsidR="00AD205C" w:rsidRDefault="002C259D" w:rsidP="00D24084">
            <w:r>
              <w:t>Dátum a čas prijatia podania v podateľni.</w:t>
            </w:r>
          </w:p>
        </w:tc>
      </w:tr>
      <w:tr w:rsidR="00AD205C" w14:paraId="227AFCEF" w14:textId="77777777" w:rsidTr="00222F7B">
        <w:tc>
          <w:tcPr>
            <w:tcW w:w="988" w:type="dxa"/>
            <w:tcMar>
              <w:top w:w="30" w:type="dxa"/>
              <w:left w:w="30" w:type="dxa"/>
              <w:bottom w:w="20" w:type="dxa"/>
              <w:right w:w="30" w:type="dxa"/>
            </w:tcMar>
          </w:tcPr>
          <w:p w14:paraId="26B846B8" w14:textId="77777777" w:rsidR="00AD205C" w:rsidRDefault="002C259D" w:rsidP="00D24084">
            <w:r>
              <w:t>Atribút</w:t>
            </w:r>
          </w:p>
        </w:tc>
        <w:tc>
          <w:tcPr>
            <w:tcW w:w="8083" w:type="dxa"/>
            <w:tcMar>
              <w:top w:w="30" w:type="dxa"/>
              <w:left w:w="30" w:type="dxa"/>
              <w:bottom w:w="20" w:type="dxa"/>
              <w:right w:w="30" w:type="dxa"/>
            </w:tcMar>
          </w:tcPr>
          <w:p w14:paraId="067DC854" w14:textId="77777777" w:rsidR="00AD205C" w:rsidRDefault="002C259D" w:rsidP="00D24084">
            <w:r>
              <w:t>Stav : an1_255</w:t>
            </w:r>
          </w:p>
        </w:tc>
      </w:tr>
      <w:tr w:rsidR="00AD205C" w14:paraId="4D82232A" w14:textId="77777777" w:rsidTr="00222F7B">
        <w:tc>
          <w:tcPr>
            <w:tcW w:w="988" w:type="dxa"/>
            <w:tcMar>
              <w:top w:w="30" w:type="dxa"/>
              <w:left w:w="30" w:type="dxa"/>
              <w:bottom w:w="20" w:type="dxa"/>
              <w:right w:w="30" w:type="dxa"/>
            </w:tcMar>
          </w:tcPr>
          <w:p w14:paraId="63461C10" w14:textId="77777777" w:rsidR="00AD205C" w:rsidRDefault="002C259D" w:rsidP="00D24084">
            <w:r>
              <w:t>Opis</w:t>
            </w:r>
          </w:p>
        </w:tc>
        <w:tc>
          <w:tcPr>
            <w:tcW w:w="8083" w:type="dxa"/>
            <w:tcMar>
              <w:top w:w="30" w:type="dxa"/>
              <w:left w:w="30" w:type="dxa"/>
              <w:bottom w:w="20" w:type="dxa"/>
              <w:right w:w="30" w:type="dxa"/>
            </w:tcMar>
          </w:tcPr>
          <w:p w14:paraId="13AF7758" w14:textId="77777777" w:rsidR="00AD205C" w:rsidRDefault="002C259D" w:rsidP="00D24084">
            <w:r>
              <w:t>Stav podania.</w:t>
            </w:r>
          </w:p>
        </w:tc>
      </w:tr>
      <w:tr w:rsidR="00AD205C" w14:paraId="413EA09A" w14:textId="77777777" w:rsidTr="00222F7B">
        <w:tc>
          <w:tcPr>
            <w:tcW w:w="988" w:type="dxa"/>
            <w:tcMar>
              <w:top w:w="30" w:type="dxa"/>
              <w:left w:w="30" w:type="dxa"/>
              <w:bottom w:w="20" w:type="dxa"/>
              <w:right w:w="30" w:type="dxa"/>
            </w:tcMar>
          </w:tcPr>
          <w:p w14:paraId="148BE4F1" w14:textId="77777777" w:rsidR="00AD205C" w:rsidRDefault="002C259D" w:rsidP="00D24084">
            <w:r>
              <w:t>Atribút</w:t>
            </w:r>
          </w:p>
        </w:tc>
        <w:tc>
          <w:tcPr>
            <w:tcW w:w="8083" w:type="dxa"/>
            <w:tcMar>
              <w:top w:w="30" w:type="dxa"/>
              <w:left w:w="30" w:type="dxa"/>
              <w:bottom w:w="20" w:type="dxa"/>
              <w:right w:w="30" w:type="dxa"/>
            </w:tcMar>
          </w:tcPr>
          <w:p w14:paraId="55DAAD7E" w14:textId="77777777" w:rsidR="00AD205C" w:rsidRDefault="002C259D" w:rsidP="00D24084">
            <w:r>
              <w:t>Dáta podania : Text</w:t>
            </w:r>
          </w:p>
        </w:tc>
      </w:tr>
      <w:tr w:rsidR="00AD205C" w14:paraId="6999EB1B" w14:textId="77777777" w:rsidTr="00222F7B">
        <w:tc>
          <w:tcPr>
            <w:tcW w:w="988" w:type="dxa"/>
            <w:tcMar>
              <w:top w:w="30" w:type="dxa"/>
              <w:left w:w="30" w:type="dxa"/>
              <w:bottom w:w="20" w:type="dxa"/>
              <w:right w:w="30" w:type="dxa"/>
            </w:tcMar>
          </w:tcPr>
          <w:p w14:paraId="1AA40804" w14:textId="77777777" w:rsidR="00AD205C" w:rsidRDefault="002C259D" w:rsidP="00D24084">
            <w:r>
              <w:t>Opis</w:t>
            </w:r>
          </w:p>
        </w:tc>
        <w:tc>
          <w:tcPr>
            <w:tcW w:w="8083" w:type="dxa"/>
            <w:tcMar>
              <w:top w:w="30" w:type="dxa"/>
              <w:left w:w="30" w:type="dxa"/>
              <w:bottom w:w="20" w:type="dxa"/>
              <w:right w:w="30" w:type="dxa"/>
            </w:tcMar>
          </w:tcPr>
          <w:p w14:paraId="21D453A7" w14:textId="77777777" w:rsidR="00AD205C" w:rsidRDefault="002C259D" w:rsidP="00D24084">
            <w:r>
              <w:t>Dáta podania.</w:t>
            </w:r>
          </w:p>
        </w:tc>
      </w:tr>
    </w:tbl>
    <w:p w14:paraId="50DD68EA" w14:textId="77777777" w:rsidR="00AD205C" w:rsidRDefault="00AD205C" w:rsidP="00D24084"/>
    <w:p w14:paraId="590EA762" w14:textId="77777777" w:rsidR="00AD205C" w:rsidRDefault="002C259D" w:rsidP="00D24084">
      <w:r>
        <w:t>HistoriaZasielok</w:t>
      </w:r>
      <w:r>
        <w:br/>
      </w:r>
    </w:p>
    <w:p w14:paraId="2238344B" w14:textId="77777777" w:rsidR="00AD205C" w:rsidRDefault="002C259D" w:rsidP="00D24084">
      <w:r>
        <w:rPr>
          <w:noProof/>
        </w:rPr>
        <w:drawing>
          <wp:inline distT="0" distB="0" distL="0" distR="0" wp14:anchorId="5E1952C4" wp14:editId="0C890478">
            <wp:extent cx="2705100" cy="3924300"/>
            <wp:effectExtent l="0" t="0" r="0" b="0"/>
            <wp:docPr id="100072" name="Picture 100072" descr="_scroll_external\attachments\worddav36af64dc31f75b843e0103c902e4754c-06e2c5957775a192cef878100fc3445ae563fb1f5b61ff317e5683c09db6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109"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14:paraId="613AE4FB"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988"/>
        <w:gridCol w:w="8083"/>
      </w:tblGrid>
      <w:tr w:rsidR="00AD205C" w14:paraId="7EAEE736" w14:textId="77777777" w:rsidTr="00222F7B">
        <w:tc>
          <w:tcPr>
            <w:tcW w:w="988" w:type="dxa"/>
            <w:tcMar>
              <w:top w:w="30" w:type="dxa"/>
              <w:left w:w="30" w:type="dxa"/>
              <w:bottom w:w="20" w:type="dxa"/>
              <w:right w:w="30" w:type="dxa"/>
            </w:tcMar>
          </w:tcPr>
          <w:p w14:paraId="2B6F52D1" w14:textId="77777777" w:rsidR="00AD205C" w:rsidRDefault="002C259D" w:rsidP="00D24084">
            <w:r>
              <w:t>Atribút</w:t>
            </w:r>
          </w:p>
        </w:tc>
        <w:tc>
          <w:tcPr>
            <w:tcW w:w="8083" w:type="dxa"/>
            <w:tcMar>
              <w:top w:w="30" w:type="dxa"/>
              <w:left w:w="30" w:type="dxa"/>
              <w:bottom w:w="20" w:type="dxa"/>
              <w:right w:w="30" w:type="dxa"/>
            </w:tcMar>
          </w:tcPr>
          <w:p w14:paraId="68C8E966" w14:textId="77777777" w:rsidR="00AD205C" w:rsidRDefault="002C259D" w:rsidP="00D24084">
            <w:r>
              <w:t>Identifikátor subjektu : an1_255</w:t>
            </w:r>
          </w:p>
        </w:tc>
      </w:tr>
      <w:tr w:rsidR="00AD205C" w14:paraId="3C1BFFD4" w14:textId="77777777" w:rsidTr="00222F7B">
        <w:tc>
          <w:tcPr>
            <w:tcW w:w="988" w:type="dxa"/>
            <w:tcMar>
              <w:top w:w="30" w:type="dxa"/>
              <w:left w:w="30" w:type="dxa"/>
              <w:bottom w:w="20" w:type="dxa"/>
              <w:right w:w="30" w:type="dxa"/>
            </w:tcMar>
          </w:tcPr>
          <w:p w14:paraId="16E8F7CF" w14:textId="77777777" w:rsidR="00AD205C" w:rsidRDefault="002C259D" w:rsidP="00D24084">
            <w:r>
              <w:t>Opis</w:t>
            </w:r>
          </w:p>
        </w:tc>
        <w:tc>
          <w:tcPr>
            <w:tcW w:w="8083" w:type="dxa"/>
            <w:tcMar>
              <w:top w:w="30" w:type="dxa"/>
              <w:left w:w="30" w:type="dxa"/>
              <w:bottom w:w="20" w:type="dxa"/>
              <w:right w:w="30" w:type="dxa"/>
            </w:tcMar>
          </w:tcPr>
          <w:p w14:paraId="027776FA" w14:textId="77777777" w:rsidR="00AD205C" w:rsidRDefault="002C259D" w:rsidP="00D24084">
            <w:r>
              <w:t>Jednoznačný identifikátor subjektu.</w:t>
            </w:r>
          </w:p>
        </w:tc>
      </w:tr>
      <w:tr w:rsidR="00AD205C" w14:paraId="5E9BD678" w14:textId="77777777" w:rsidTr="00222F7B">
        <w:tc>
          <w:tcPr>
            <w:tcW w:w="988" w:type="dxa"/>
            <w:tcMar>
              <w:top w:w="30" w:type="dxa"/>
              <w:left w:w="30" w:type="dxa"/>
              <w:bottom w:w="20" w:type="dxa"/>
              <w:right w:w="30" w:type="dxa"/>
            </w:tcMar>
          </w:tcPr>
          <w:p w14:paraId="19324BE6" w14:textId="77777777" w:rsidR="00AD205C" w:rsidRDefault="002C259D" w:rsidP="00D24084">
            <w:r>
              <w:t>Atribút</w:t>
            </w:r>
          </w:p>
        </w:tc>
        <w:tc>
          <w:tcPr>
            <w:tcW w:w="8083" w:type="dxa"/>
            <w:tcMar>
              <w:top w:w="30" w:type="dxa"/>
              <w:left w:w="30" w:type="dxa"/>
              <w:bottom w:w="20" w:type="dxa"/>
              <w:right w:w="30" w:type="dxa"/>
            </w:tcMar>
          </w:tcPr>
          <w:p w14:paraId="399685E8" w14:textId="77777777" w:rsidR="00AD205C" w:rsidRDefault="002C259D" w:rsidP="00D24084">
            <w:r>
              <w:t>Typ subjektu : Číslo</w:t>
            </w:r>
          </w:p>
        </w:tc>
      </w:tr>
      <w:tr w:rsidR="00AD205C" w14:paraId="4F830C7F" w14:textId="77777777" w:rsidTr="00222F7B">
        <w:tc>
          <w:tcPr>
            <w:tcW w:w="988" w:type="dxa"/>
            <w:tcMar>
              <w:top w:w="30" w:type="dxa"/>
              <w:left w:w="30" w:type="dxa"/>
              <w:bottom w:w="20" w:type="dxa"/>
              <w:right w:w="30" w:type="dxa"/>
            </w:tcMar>
          </w:tcPr>
          <w:p w14:paraId="1B7F947C" w14:textId="77777777" w:rsidR="00AD205C" w:rsidRDefault="002C259D" w:rsidP="00D24084">
            <w:r>
              <w:t>Opis</w:t>
            </w:r>
          </w:p>
        </w:tc>
        <w:tc>
          <w:tcPr>
            <w:tcW w:w="8083" w:type="dxa"/>
            <w:tcMar>
              <w:top w:w="30" w:type="dxa"/>
              <w:left w:w="30" w:type="dxa"/>
              <w:bottom w:w="20" w:type="dxa"/>
              <w:right w:w="30" w:type="dxa"/>
            </w:tcMar>
          </w:tcPr>
          <w:p w14:paraId="08701930" w14:textId="77777777" w:rsidR="00AD205C" w:rsidRDefault="002C259D" w:rsidP="00D24084">
            <w:r>
              <w:t>0=Externý subjekt</w:t>
            </w:r>
            <w:r>
              <w:br/>
              <w:t>1=Organizačná zložka</w:t>
            </w:r>
          </w:p>
        </w:tc>
      </w:tr>
      <w:tr w:rsidR="00AD205C" w14:paraId="5CC69F88" w14:textId="77777777" w:rsidTr="00222F7B">
        <w:tc>
          <w:tcPr>
            <w:tcW w:w="988" w:type="dxa"/>
            <w:tcMar>
              <w:top w:w="30" w:type="dxa"/>
              <w:left w:w="30" w:type="dxa"/>
              <w:bottom w:w="20" w:type="dxa"/>
              <w:right w:w="30" w:type="dxa"/>
            </w:tcMar>
          </w:tcPr>
          <w:p w14:paraId="7183379B" w14:textId="77777777" w:rsidR="00AD205C" w:rsidRDefault="002C259D" w:rsidP="00D24084">
            <w:r>
              <w:t>Atribút</w:t>
            </w:r>
          </w:p>
        </w:tc>
        <w:tc>
          <w:tcPr>
            <w:tcW w:w="8083" w:type="dxa"/>
            <w:tcMar>
              <w:top w:w="30" w:type="dxa"/>
              <w:left w:w="30" w:type="dxa"/>
              <w:bottom w:w="20" w:type="dxa"/>
              <w:right w:w="30" w:type="dxa"/>
            </w:tcMar>
          </w:tcPr>
          <w:p w14:paraId="51F91C7C" w14:textId="77777777" w:rsidR="00AD205C" w:rsidRDefault="002C259D" w:rsidP="00D24084">
            <w:r>
              <w:t>Identifikátor podateľne : Číslo</w:t>
            </w:r>
          </w:p>
        </w:tc>
      </w:tr>
      <w:tr w:rsidR="00AD205C" w14:paraId="68A4069A" w14:textId="77777777" w:rsidTr="00222F7B">
        <w:tc>
          <w:tcPr>
            <w:tcW w:w="988" w:type="dxa"/>
            <w:tcMar>
              <w:top w:w="30" w:type="dxa"/>
              <w:left w:w="30" w:type="dxa"/>
              <w:bottom w:w="20" w:type="dxa"/>
              <w:right w:w="30" w:type="dxa"/>
            </w:tcMar>
          </w:tcPr>
          <w:p w14:paraId="4AE3001E" w14:textId="77777777" w:rsidR="00AD205C" w:rsidRDefault="002C259D" w:rsidP="00D24084">
            <w:r>
              <w:lastRenderedPageBreak/>
              <w:t>Opis</w:t>
            </w:r>
          </w:p>
        </w:tc>
        <w:tc>
          <w:tcPr>
            <w:tcW w:w="8083" w:type="dxa"/>
            <w:tcMar>
              <w:top w:w="30" w:type="dxa"/>
              <w:left w:w="30" w:type="dxa"/>
              <w:bottom w:w="20" w:type="dxa"/>
              <w:right w:w="30" w:type="dxa"/>
            </w:tcMar>
          </w:tcPr>
          <w:p w14:paraId="01886554" w14:textId="77777777" w:rsidR="00AD205C" w:rsidRDefault="002C259D" w:rsidP="00D24084">
            <w:r>
              <w:t>Jednoznačný identifikátor podateľne, ktorej sa zásielka týka.</w:t>
            </w:r>
          </w:p>
        </w:tc>
      </w:tr>
      <w:tr w:rsidR="00AD205C" w14:paraId="45BDEE47" w14:textId="77777777" w:rsidTr="00222F7B">
        <w:tc>
          <w:tcPr>
            <w:tcW w:w="988" w:type="dxa"/>
            <w:tcMar>
              <w:top w:w="30" w:type="dxa"/>
              <w:left w:w="30" w:type="dxa"/>
              <w:bottom w:w="20" w:type="dxa"/>
              <w:right w:w="30" w:type="dxa"/>
            </w:tcMar>
          </w:tcPr>
          <w:p w14:paraId="779E3FE6" w14:textId="77777777" w:rsidR="00AD205C" w:rsidRDefault="002C259D" w:rsidP="00D24084">
            <w:r>
              <w:t>Atribút</w:t>
            </w:r>
          </w:p>
        </w:tc>
        <w:tc>
          <w:tcPr>
            <w:tcW w:w="8083" w:type="dxa"/>
            <w:tcMar>
              <w:top w:w="30" w:type="dxa"/>
              <w:left w:w="30" w:type="dxa"/>
              <w:bottom w:w="20" w:type="dxa"/>
              <w:right w:w="30" w:type="dxa"/>
            </w:tcMar>
          </w:tcPr>
          <w:p w14:paraId="0D064CD3" w14:textId="77777777" w:rsidR="00AD205C" w:rsidRDefault="002C259D" w:rsidP="00D24084">
            <w:r>
              <w:t>Identifikátor biznis prípadu : an1_255</w:t>
            </w:r>
          </w:p>
        </w:tc>
      </w:tr>
      <w:tr w:rsidR="00AD205C" w14:paraId="6CB84AA6" w14:textId="77777777" w:rsidTr="00222F7B">
        <w:tc>
          <w:tcPr>
            <w:tcW w:w="988" w:type="dxa"/>
            <w:tcMar>
              <w:top w:w="30" w:type="dxa"/>
              <w:left w:w="30" w:type="dxa"/>
              <w:bottom w:w="20" w:type="dxa"/>
              <w:right w:w="30" w:type="dxa"/>
            </w:tcMar>
          </w:tcPr>
          <w:p w14:paraId="226AF967" w14:textId="77777777" w:rsidR="00AD205C" w:rsidRDefault="002C259D" w:rsidP="00D24084">
            <w:r>
              <w:t>Opis</w:t>
            </w:r>
          </w:p>
        </w:tc>
        <w:tc>
          <w:tcPr>
            <w:tcW w:w="8083" w:type="dxa"/>
            <w:tcMar>
              <w:top w:w="30" w:type="dxa"/>
              <w:left w:w="30" w:type="dxa"/>
              <w:bottom w:w="20" w:type="dxa"/>
              <w:right w:w="30" w:type="dxa"/>
            </w:tcMar>
          </w:tcPr>
          <w:p w14:paraId="7CEEB590" w14:textId="77777777" w:rsidR="00AD205C" w:rsidRDefault="002C259D" w:rsidP="00D24084">
            <w:r>
              <w:t>Identifikátor biznis prípadu zo zásielky.</w:t>
            </w:r>
          </w:p>
        </w:tc>
      </w:tr>
      <w:tr w:rsidR="00AD205C" w14:paraId="22B84D82" w14:textId="77777777" w:rsidTr="00222F7B">
        <w:tc>
          <w:tcPr>
            <w:tcW w:w="988" w:type="dxa"/>
            <w:tcMar>
              <w:top w:w="30" w:type="dxa"/>
              <w:left w:w="30" w:type="dxa"/>
              <w:bottom w:w="20" w:type="dxa"/>
              <w:right w:w="30" w:type="dxa"/>
            </w:tcMar>
          </w:tcPr>
          <w:p w14:paraId="7514AD86" w14:textId="77777777" w:rsidR="00AD205C" w:rsidRDefault="002C259D" w:rsidP="00D24084">
            <w:r>
              <w:t>Atribút</w:t>
            </w:r>
          </w:p>
        </w:tc>
        <w:tc>
          <w:tcPr>
            <w:tcW w:w="8083" w:type="dxa"/>
            <w:tcMar>
              <w:top w:w="30" w:type="dxa"/>
              <w:left w:w="30" w:type="dxa"/>
              <w:bottom w:w="20" w:type="dxa"/>
              <w:right w:w="30" w:type="dxa"/>
            </w:tcMar>
          </w:tcPr>
          <w:p w14:paraId="3551EB30" w14:textId="77777777" w:rsidR="00AD205C" w:rsidRDefault="002C259D" w:rsidP="00D24084">
            <w:r>
              <w:t>Popis : an1_255</w:t>
            </w:r>
          </w:p>
        </w:tc>
      </w:tr>
      <w:tr w:rsidR="00AD205C" w14:paraId="10DB7921" w14:textId="77777777" w:rsidTr="00222F7B">
        <w:tc>
          <w:tcPr>
            <w:tcW w:w="988" w:type="dxa"/>
            <w:tcMar>
              <w:top w:w="30" w:type="dxa"/>
              <w:left w:w="30" w:type="dxa"/>
              <w:bottom w:w="20" w:type="dxa"/>
              <w:right w:w="30" w:type="dxa"/>
            </w:tcMar>
          </w:tcPr>
          <w:p w14:paraId="13822921" w14:textId="77777777" w:rsidR="00AD205C" w:rsidRDefault="002C259D" w:rsidP="00D24084">
            <w:r>
              <w:t>Opis</w:t>
            </w:r>
          </w:p>
        </w:tc>
        <w:tc>
          <w:tcPr>
            <w:tcW w:w="8083" w:type="dxa"/>
            <w:tcMar>
              <w:top w:w="30" w:type="dxa"/>
              <w:left w:w="30" w:type="dxa"/>
              <w:bottom w:w="20" w:type="dxa"/>
              <w:right w:w="30" w:type="dxa"/>
            </w:tcMar>
          </w:tcPr>
          <w:p w14:paraId="0370939C" w14:textId="77777777" w:rsidR="00AD205C" w:rsidRDefault="002C259D" w:rsidP="00D24084">
            <w:r>
              <w:t>Popis zo zásielky.</w:t>
            </w:r>
          </w:p>
        </w:tc>
      </w:tr>
      <w:tr w:rsidR="00AD205C" w14:paraId="11F1DDDF" w14:textId="77777777" w:rsidTr="00222F7B">
        <w:tc>
          <w:tcPr>
            <w:tcW w:w="988" w:type="dxa"/>
            <w:tcMar>
              <w:top w:w="30" w:type="dxa"/>
              <w:left w:w="30" w:type="dxa"/>
              <w:bottom w:w="20" w:type="dxa"/>
              <w:right w:w="30" w:type="dxa"/>
            </w:tcMar>
          </w:tcPr>
          <w:p w14:paraId="4EC295F8" w14:textId="77777777" w:rsidR="00AD205C" w:rsidRDefault="002C259D" w:rsidP="00D24084">
            <w:r>
              <w:t>Atribút</w:t>
            </w:r>
          </w:p>
        </w:tc>
        <w:tc>
          <w:tcPr>
            <w:tcW w:w="8083" w:type="dxa"/>
            <w:tcMar>
              <w:top w:w="30" w:type="dxa"/>
              <w:left w:w="30" w:type="dxa"/>
              <w:bottom w:w="20" w:type="dxa"/>
              <w:right w:w="30" w:type="dxa"/>
            </w:tcMar>
          </w:tcPr>
          <w:p w14:paraId="1A0020AA" w14:textId="77777777" w:rsidR="00AD205C" w:rsidRDefault="002C259D" w:rsidP="00D24084">
            <w:r>
              <w:t>Prečítaná : Logická hodnota</w:t>
            </w:r>
          </w:p>
        </w:tc>
      </w:tr>
      <w:tr w:rsidR="00AD205C" w14:paraId="6CDEAAC9" w14:textId="77777777" w:rsidTr="00222F7B">
        <w:tc>
          <w:tcPr>
            <w:tcW w:w="988" w:type="dxa"/>
            <w:tcMar>
              <w:top w:w="30" w:type="dxa"/>
              <w:left w:w="30" w:type="dxa"/>
              <w:bottom w:w="20" w:type="dxa"/>
              <w:right w:w="30" w:type="dxa"/>
            </w:tcMar>
          </w:tcPr>
          <w:p w14:paraId="06D96BC3" w14:textId="77777777" w:rsidR="00AD205C" w:rsidRDefault="002C259D" w:rsidP="00D24084">
            <w:r>
              <w:t>Opis</w:t>
            </w:r>
          </w:p>
        </w:tc>
        <w:tc>
          <w:tcPr>
            <w:tcW w:w="8083" w:type="dxa"/>
            <w:tcMar>
              <w:top w:w="30" w:type="dxa"/>
              <w:left w:w="30" w:type="dxa"/>
              <w:bottom w:w="20" w:type="dxa"/>
              <w:right w:w="30" w:type="dxa"/>
            </w:tcMar>
          </w:tcPr>
          <w:p w14:paraId="5E07D0B5" w14:textId="77777777" w:rsidR="00AD205C" w:rsidRDefault="002C259D" w:rsidP="00D24084">
            <w:r>
              <w:t>Príznak vyjadrujúci, či sa jedná o zásielku, ktorá už bola prečítaná, t.j. vyžiadaná funkciou pre vrátenie detailu zásielky.</w:t>
            </w:r>
          </w:p>
        </w:tc>
      </w:tr>
      <w:tr w:rsidR="00AD205C" w14:paraId="0F5E5545" w14:textId="77777777" w:rsidTr="00222F7B">
        <w:tc>
          <w:tcPr>
            <w:tcW w:w="988" w:type="dxa"/>
            <w:tcMar>
              <w:top w:w="30" w:type="dxa"/>
              <w:left w:w="30" w:type="dxa"/>
              <w:bottom w:w="20" w:type="dxa"/>
              <w:right w:w="30" w:type="dxa"/>
            </w:tcMar>
          </w:tcPr>
          <w:p w14:paraId="354AC49A" w14:textId="77777777" w:rsidR="00AD205C" w:rsidRDefault="002C259D" w:rsidP="00D24084">
            <w:r>
              <w:t>Atribút</w:t>
            </w:r>
          </w:p>
        </w:tc>
        <w:tc>
          <w:tcPr>
            <w:tcW w:w="8083" w:type="dxa"/>
            <w:tcMar>
              <w:top w:w="30" w:type="dxa"/>
              <w:left w:w="30" w:type="dxa"/>
              <w:bottom w:w="20" w:type="dxa"/>
              <w:right w:w="30" w:type="dxa"/>
            </w:tcMar>
          </w:tcPr>
          <w:p w14:paraId="10650ADC" w14:textId="77777777" w:rsidR="00AD205C" w:rsidRDefault="002C259D" w:rsidP="00D24084">
            <w:r>
              <w:t>Externý kód typu zásielky : an1_50</w:t>
            </w:r>
          </w:p>
        </w:tc>
      </w:tr>
      <w:tr w:rsidR="00AD205C" w14:paraId="3CDB53E2" w14:textId="77777777" w:rsidTr="00222F7B">
        <w:tc>
          <w:tcPr>
            <w:tcW w:w="988" w:type="dxa"/>
            <w:tcMar>
              <w:top w:w="30" w:type="dxa"/>
              <w:left w:w="30" w:type="dxa"/>
              <w:bottom w:w="20" w:type="dxa"/>
              <w:right w:w="30" w:type="dxa"/>
            </w:tcMar>
          </w:tcPr>
          <w:p w14:paraId="30F9E626" w14:textId="77777777" w:rsidR="00AD205C" w:rsidRDefault="002C259D" w:rsidP="00D24084">
            <w:r>
              <w:t>Opis</w:t>
            </w:r>
          </w:p>
        </w:tc>
        <w:tc>
          <w:tcPr>
            <w:tcW w:w="8083" w:type="dxa"/>
            <w:tcMar>
              <w:top w:w="30" w:type="dxa"/>
              <w:left w:w="30" w:type="dxa"/>
              <w:bottom w:w="20" w:type="dxa"/>
              <w:right w:w="30" w:type="dxa"/>
            </w:tcMar>
          </w:tcPr>
          <w:p w14:paraId="7DFF0E7A" w14:textId="77777777" w:rsidR="00AD205C" w:rsidRDefault="002C259D" w:rsidP="00D24084">
            <w:r>
              <w:t>Jednoznačný identifikátor typu zásielky.</w:t>
            </w:r>
          </w:p>
        </w:tc>
      </w:tr>
      <w:tr w:rsidR="00AD205C" w14:paraId="32B2B151" w14:textId="77777777" w:rsidTr="00222F7B">
        <w:tc>
          <w:tcPr>
            <w:tcW w:w="988" w:type="dxa"/>
            <w:tcMar>
              <w:top w:w="30" w:type="dxa"/>
              <w:left w:w="30" w:type="dxa"/>
              <w:bottom w:w="20" w:type="dxa"/>
              <w:right w:w="30" w:type="dxa"/>
            </w:tcMar>
          </w:tcPr>
          <w:p w14:paraId="452DDECA" w14:textId="77777777" w:rsidR="00AD205C" w:rsidRDefault="002C259D" w:rsidP="00D24084">
            <w:r>
              <w:t>Atribút</w:t>
            </w:r>
          </w:p>
        </w:tc>
        <w:tc>
          <w:tcPr>
            <w:tcW w:w="8083" w:type="dxa"/>
            <w:tcMar>
              <w:top w:w="30" w:type="dxa"/>
              <w:left w:w="30" w:type="dxa"/>
              <w:bottom w:w="20" w:type="dxa"/>
              <w:right w:w="30" w:type="dxa"/>
            </w:tcMar>
          </w:tcPr>
          <w:p w14:paraId="0BC8D57C" w14:textId="77777777" w:rsidR="00AD205C" w:rsidRDefault="002C259D" w:rsidP="00D24084">
            <w:r>
              <w:t>Dátum sprístupnenia od : Dátum a čas</w:t>
            </w:r>
          </w:p>
        </w:tc>
      </w:tr>
      <w:tr w:rsidR="00AD205C" w14:paraId="408DD04E" w14:textId="77777777" w:rsidTr="00222F7B">
        <w:tc>
          <w:tcPr>
            <w:tcW w:w="988" w:type="dxa"/>
            <w:tcMar>
              <w:top w:w="30" w:type="dxa"/>
              <w:left w:w="30" w:type="dxa"/>
              <w:bottom w:w="20" w:type="dxa"/>
              <w:right w:w="30" w:type="dxa"/>
            </w:tcMar>
          </w:tcPr>
          <w:p w14:paraId="0C493DE8" w14:textId="77777777" w:rsidR="00AD205C" w:rsidRDefault="002C259D" w:rsidP="00D24084">
            <w:r>
              <w:t>Opis</w:t>
            </w:r>
          </w:p>
        </w:tc>
        <w:tc>
          <w:tcPr>
            <w:tcW w:w="8083" w:type="dxa"/>
            <w:tcMar>
              <w:top w:w="30" w:type="dxa"/>
              <w:left w:w="30" w:type="dxa"/>
              <w:bottom w:w="20" w:type="dxa"/>
              <w:right w:w="30" w:type="dxa"/>
            </w:tcMar>
          </w:tcPr>
          <w:p w14:paraId="70D899B6" w14:textId="77777777" w:rsidR="00AD205C" w:rsidRDefault="002C259D" w:rsidP="00D24084">
            <w:r>
              <w:t>Dátum sprístupnenia v podateľni, od ktorého majú byť vrátené zásielky.</w:t>
            </w:r>
          </w:p>
        </w:tc>
      </w:tr>
      <w:tr w:rsidR="00AD205C" w14:paraId="240E8666" w14:textId="77777777" w:rsidTr="00222F7B">
        <w:tc>
          <w:tcPr>
            <w:tcW w:w="988" w:type="dxa"/>
            <w:tcMar>
              <w:top w:w="30" w:type="dxa"/>
              <w:left w:w="30" w:type="dxa"/>
              <w:bottom w:w="20" w:type="dxa"/>
              <w:right w:w="30" w:type="dxa"/>
            </w:tcMar>
          </w:tcPr>
          <w:p w14:paraId="1B7D1D79" w14:textId="77777777" w:rsidR="00AD205C" w:rsidRDefault="002C259D" w:rsidP="00D24084">
            <w:r>
              <w:t>Atribút</w:t>
            </w:r>
          </w:p>
        </w:tc>
        <w:tc>
          <w:tcPr>
            <w:tcW w:w="8083" w:type="dxa"/>
            <w:tcMar>
              <w:top w:w="30" w:type="dxa"/>
              <w:left w:w="30" w:type="dxa"/>
              <w:bottom w:w="20" w:type="dxa"/>
              <w:right w:w="30" w:type="dxa"/>
            </w:tcMar>
          </w:tcPr>
          <w:p w14:paraId="29E07C55" w14:textId="77777777" w:rsidR="00AD205C" w:rsidRDefault="002C259D" w:rsidP="00D24084">
            <w:r>
              <w:t>Dátum sprístupnenia do : Dátum a čas</w:t>
            </w:r>
          </w:p>
        </w:tc>
      </w:tr>
      <w:tr w:rsidR="00AD205C" w14:paraId="588FBC8C" w14:textId="77777777" w:rsidTr="00222F7B">
        <w:tc>
          <w:tcPr>
            <w:tcW w:w="988" w:type="dxa"/>
            <w:tcMar>
              <w:top w:w="30" w:type="dxa"/>
              <w:left w:w="30" w:type="dxa"/>
              <w:bottom w:w="20" w:type="dxa"/>
              <w:right w:w="30" w:type="dxa"/>
            </w:tcMar>
          </w:tcPr>
          <w:p w14:paraId="5C46AF66" w14:textId="77777777" w:rsidR="00AD205C" w:rsidRDefault="002C259D" w:rsidP="00D24084">
            <w:r>
              <w:t>Opis</w:t>
            </w:r>
          </w:p>
        </w:tc>
        <w:tc>
          <w:tcPr>
            <w:tcW w:w="8083" w:type="dxa"/>
            <w:tcMar>
              <w:top w:w="30" w:type="dxa"/>
              <w:left w:w="30" w:type="dxa"/>
              <w:bottom w:w="20" w:type="dxa"/>
              <w:right w:w="30" w:type="dxa"/>
            </w:tcMar>
          </w:tcPr>
          <w:p w14:paraId="1EC3CCAD" w14:textId="77777777" w:rsidR="00AD205C" w:rsidRDefault="002C259D" w:rsidP="00D24084">
            <w:r>
              <w:t>Dátum sprístupnenia v podateľni, do ktorého majú byť vrátené zásielky.</w:t>
            </w:r>
          </w:p>
        </w:tc>
      </w:tr>
      <w:tr w:rsidR="00AD205C" w14:paraId="026AB1D5" w14:textId="77777777" w:rsidTr="00222F7B">
        <w:tc>
          <w:tcPr>
            <w:tcW w:w="988" w:type="dxa"/>
            <w:tcMar>
              <w:top w:w="30" w:type="dxa"/>
              <w:left w:w="30" w:type="dxa"/>
              <w:bottom w:w="20" w:type="dxa"/>
              <w:right w:w="30" w:type="dxa"/>
            </w:tcMar>
          </w:tcPr>
          <w:p w14:paraId="1D412D70" w14:textId="77777777" w:rsidR="00AD205C" w:rsidRDefault="002C259D" w:rsidP="00D24084">
            <w:r>
              <w:t>Atribút</w:t>
            </w:r>
          </w:p>
        </w:tc>
        <w:tc>
          <w:tcPr>
            <w:tcW w:w="8083" w:type="dxa"/>
            <w:tcMar>
              <w:top w:w="30" w:type="dxa"/>
              <w:left w:w="30" w:type="dxa"/>
              <w:bottom w:w="20" w:type="dxa"/>
              <w:right w:w="30" w:type="dxa"/>
            </w:tcMar>
          </w:tcPr>
          <w:p w14:paraId="6878EEB6" w14:textId="77777777" w:rsidR="00AD205C" w:rsidRDefault="002C259D" w:rsidP="00D24084">
            <w:r>
              <w:t>Identifikátor podania : an1_30</w:t>
            </w:r>
          </w:p>
        </w:tc>
      </w:tr>
      <w:tr w:rsidR="00AD205C" w14:paraId="073D33D2" w14:textId="77777777" w:rsidTr="00222F7B">
        <w:tc>
          <w:tcPr>
            <w:tcW w:w="988" w:type="dxa"/>
            <w:tcMar>
              <w:top w:w="30" w:type="dxa"/>
              <w:left w:w="30" w:type="dxa"/>
              <w:bottom w:w="20" w:type="dxa"/>
              <w:right w:w="30" w:type="dxa"/>
            </w:tcMar>
          </w:tcPr>
          <w:p w14:paraId="5234F991" w14:textId="77777777" w:rsidR="00AD205C" w:rsidRDefault="002C259D" w:rsidP="00D24084">
            <w:r>
              <w:t>Opis</w:t>
            </w:r>
          </w:p>
        </w:tc>
        <w:tc>
          <w:tcPr>
            <w:tcW w:w="8083" w:type="dxa"/>
            <w:tcMar>
              <w:top w:w="30" w:type="dxa"/>
              <w:left w:w="30" w:type="dxa"/>
              <w:bottom w:w="20" w:type="dxa"/>
              <w:right w:w="30" w:type="dxa"/>
            </w:tcMar>
          </w:tcPr>
          <w:p w14:paraId="55570A91" w14:textId="77777777" w:rsidR="00AD205C" w:rsidRDefault="002C259D" w:rsidP="00D24084">
            <w:r>
              <w:t>Jednoznačný identifikár podania, viažúceho sa k zásielke.</w:t>
            </w:r>
          </w:p>
        </w:tc>
      </w:tr>
      <w:tr w:rsidR="00AD205C" w14:paraId="750724E0" w14:textId="77777777" w:rsidTr="00222F7B">
        <w:tc>
          <w:tcPr>
            <w:tcW w:w="988" w:type="dxa"/>
            <w:tcMar>
              <w:top w:w="30" w:type="dxa"/>
              <w:left w:w="30" w:type="dxa"/>
              <w:bottom w:w="20" w:type="dxa"/>
              <w:right w:w="30" w:type="dxa"/>
            </w:tcMar>
          </w:tcPr>
          <w:p w14:paraId="51F9BC48" w14:textId="77777777" w:rsidR="00AD205C" w:rsidRDefault="002C259D" w:rsidP="00D24084">
            <w:r>
              <w:t>Atribút</w:t>
            </w:r>
          </w:p>
        </w:tc>
        <w:tc>
          <w:tcPr>
            <w:tcW w:w="8083" w:type="dxa"/>
            <w:tcMar>
              <w:top w:w="30" w:type="dxa"/>
              <w:left w:w="30" w:type="dxa"/>
              <w:bottom w:w="20" w:type="dxa"/>
              <w:right w:w="30" w:type="dxa"/>
            </w:tcMar>
          </w:tcPr>
          <w:p w14:paraId="74B8EA73" w14:textId="77777777" w:rsidR="00AD205C" w:rsidRDefault="002C259D" w:rsidP="00D24084">
            <w:r>
              <w:t>Počet zásielok na stránku : Číslo</w:t>
            </w:r>
          </w:p>
        </w:tc>
      </w:tr>
      <w:tr w:rsidR="00AD205C" w14:paraId="50C47572" w14:textId="77777777" w:rsidTr="00222F7B">
        <w:tc>
          <w:tcPr>
            <w:tcW w:w="988" w:type="dxa"/>
            <w:tcMar>
              <w:top w:w="30" w:type="dxa"/>
              <w:left w:w="30" w:type="dxa"/>
              <w:bottom w:w="20" w:type="dxa"/>
              <w:right w:w="30" w:type="dxa"/>
            </w:tcMar>
          </w:tcPr>
          <w:p w14:paraId="2E1EA32E" w14:textId="77777777" w:rsidR="00AD205C" w:rsidRDefault="002C259D" w:rsidP="00D24084">
            <w:r>
              <w:t>Opis</w:t>
            </w:r>
          </w:p>
        </w:tc>
        <w:tc>
          <w:tcPr>
            <w:tcW w:w="8083" w:type="dxa"/>
            <w:tcMar>
              <w:top w:w="30" w:type="dxa"/>
              <w:left w:w="30" w:type="dxa"/>
              <w:bottom w:w="20" w:type="dxa"/>
              <w:right w:w="30" w:type="dxa"/>
            </w:tcMar>
          </w:tcPr>
          <w:p w14:paraId="6866F4A6" w14:textId="77777777" w:rsidR="00AD205C" w:rsidRDefault="002C259D" w:rsidP="00D24084">
            <w:r>
              <w:t>Počet zásielok na stránku.</w:t>
            </w:r>
          </w:p>
        </w:tc>
      </w:tr>
      <w:tr w:rsidR="00AD205C" w14:paraId="29C46963" w14:textId="77777777" w:rsidTr="00222F7B">
        <w:tc>
          <w:tcPr>
            <w:tcW w:w="988" w:type="dxa"/>
            <w:tcMar>
              <w:top w:w="30" w:type="dxa"/>
              <w:left w:w="30" w:type="dxa"/>
              <w:bottom w:w="20" w:type="dxa"/>
              <w:right w:w="30" w:type="dxa"/>
            </w:tcMar>
          </w:tcPr>
          <w:p w14:paraId="1BDA7AE5" w14:textId="77777777" w:rsidR="00AD205C" w:rsidRDefault="002C259D" w:rsidP="00D24084">
            <w:r>
              <w:t>Atribút</w:t>
            </w:r>
          </w:p>
        </w:tc>
        <w:tc>
          <w:tcPr>
            <w:tcW w:w="8083" w:type="dxa"/>
            <w:tcMar>
              <w:top w:w="30" w:type="dxa"/>
              <w:left w:w="30" w:type="dxa"/>
              <w:bottom w:w="20" w:type="dxa"/>
              <w:right w:w="30" w:type="dxa"/>
            </w:tcMar>
          </w:tcPr>
          <w:p w14:paraId="27A96CEC" w14:textId="77777777" w:rsidR="00AD205C" w:rsidRDefault="002C259D" w:rsidP="00D24084">
            <w:r>
              <w:t>Poradové číslo stránky : Číslo</w:t>
            </w:r>
          </w:p>
        </w:tc>
      </w:tr>
      <w:tr w:rsidR="00AD205C" w14:paraId="06ECB9F9" w14:textId="77777777" w:rsidTr="00222F7B">
        <w:tc>
          <w:tcPr>
            <w:tcW w:w="988" w:type="dxa"/>
            <w:tcMar>
              <w:top w:w="30" w:type="dxa"/>
              <w:left w:w="30" w:type="dxa"/>
              <w:bottom w:w="20" w:type="dxa"/>
              <w:right w:w="30" w:type="dxa"/>
            </w:tcMar>
          </w:tcPr>
          <w:p w14:paraId="6F0BB1A9" w14:textId="77777777" w:rsidR="00AD205C" w:rsidRDefault="002C259D" w:rsidP="00D24084">
            <w:r>
              <w:t>Opis</w:t>
            </w:r>
          </w:p>
        </w:tc>
        <w:tc>
          <w:tcPr>
            <w:tcW w:w="8083" w:type="dxa"/>
            <w:tcMar>
              <w:top w:w="30" w:type="dxa"/>
              <w:left w:w="30" w:type="dxa"/>
              <w:bottom w:w="20" w:type="dxa"/>
              <w:right w:w="30" w:type="dxa"/>
            </w:tcMar>
          </w:tcPr>
          <w:p w14:paraId="2EAB912A" w14:textId="77777777" w:rsidR="00AD205C" w:rsidRDefault="002C259D" w:rsidP="00D24084">
            <w:r>
              <w:t>Poradové číslo stránky.</w:t>
            </w:r>
          </w:p>
        </w:tc>
      </w:tr>
      <w:tr w:rsidR="00AD205C" w14:paraId="2D8EFCCD" w14:textId="77777777" w:rsidTr="00222F7B">
        <w:tc>
          <w:tcPr>
            <w:tcW w:w="988" w:type="dxa"/>
            <w:tcMar>
              <w:top w:w="30" w:type="dxa"/>
              <w:left w:w="30" w:type="dxa"/>
              <w:bottom w:w="20" w:type="dxa"/>
              <w:right w:w="30" w:type="dxa"/>
            </w:tcMar>
          </w:tcPr>
          <w:p w14:paraId="42A74466" w14:textId="77777777" w:rsidR="00AD205C" w:rsidRDefault="002C259D" w:rsidP="00D24084">
            <w:r>
              <w:t>Atribút</w:t>
            </w:r>
          </w:p>
        </w:tc>
        <w:tc>
          <w:tcPr>
            <w:tcW w:w="8083" w:type="dxa"/>
            <w:tcMar>
              <w:top w:w="30" w:type="dxa"/>
              <w:left w:w="30" w:type="dxa"/>
              <w:bottom w:w="20" w:type="dxa"/>
              <w:right w:w="30" w:type="dxa"/>
            </w:tcMar>
          </w:tcPr>
          <w:p w14:paraId="25F7C6B6" w14:textId="77777777" w:rsidR="00AD205C" w:rsidRDefault="002C259D" w:rsidP="00D24084">
            <w:r>
              <w:t>TokenID</w:t>
            </w:r>
          </w:p>
        </w:tc>
      </w:tr>
      <w:tr w:rsidR="00AD205C" w14:paraId="068B2AF5" w14:textId="77777777" w:rsidTr="00222F7B">
        <w:tc>
          <w:tcPr>
            <w:tcW w:w="988" w:type="dxa"/>
            <w:tcMar>
              <w:top w:w="30" w:type="dxa"/>
              <w:left w:w="30" w:type="dxa"/>
              <w:bottom w:w="20" w:type="dxa"/>
              <w:right w:w="30" w:type="dxa"/>
            </w:tcMar>
          </w:tcPr>
          <w:p w14:paraId="6184FF4A" w14:textId="77777777" w:rsidR="00AD205C" w:rsidRDefault="002C259D" w:rsidP="00D24084">
            <w:r>
              <w:t>Opis</w:t>
            </w:r>
          </w:p>
        </w:tc>
        <w:tc>
          <w:tcPr>
            <w:tcW w:w="8083" w:type="dxa"/>
            <w:tcMar>
              <w:top w:w="30" w:type="dxa"/>
              <w:left w:w="30" w:type="dxa"/>
              <w:bottom w:w="20" w:type="dxa"/>
              <w:right w:w="30" w:type="dxa"/>
            </w:tcMar>
          </w:tcPr>
          <w:p w14:paraId="4642AA46" w14:textId="77777777" w:rsidR="00AD205C" w:rsidRDefault="002C259D" w:rsidP="00D24084">
            <w:r>
              <w:t>TokenID.</w:t>
            </w:r>
          </w:p>
        </w:tc>
      </w:tr>
    </w:tbl>
    <w:p w14:paraId="23FB9F38" w14:textId="77777777" w:rsidR="00AD205C" w:rsidRDefault="00AD205C" w:rsidP="00D24084"/>
    <w:p w14:paraId="0717F340" w14:textId="77777777" w:rsidR="00222F7B" w:rsidRDefault="00222F7B" w:rsidP="00D24084"/>
    <w:p w14:paraId="3CDB91CD" w14:textId="77777777" w:rsidR="00222F7B" w:rsidRDefault="00222F7B" w:rsidP="00D24084"/>
    <w:p w14:paraId="4E753E1D" w14:textId="77777777" w:rsidR="00222F7B" w:rsidRDefault="00222F7B" w:rsidP="00D24084"/>
    <w:p w14:paraId="02DCB3CF" w14:textId="77777777" w:rsidR="00222F7B" w:rsidRDefault="00222F7B" w:rsidP="00D24084"/>
    <w:p w14:paraId="67EAB46F" w14:textId="77777777" w:rsidR="00222F7B" w:rsidRDefault="00222F7B" w:rsidP="00D24084"/>
    <w:p w14:paraId="3218F4EC" w14:textId="77777777" w:rsidR="00222F7B" w:rsidRDefault="00222F7B" w:rsidP="00D24084"/>
    <w:p w14:paraId="0278D01D" w14:textId="77777777" w:rsidR="00222F7B" w:rsidRDefault="00222F7B" w:rsidP="00D24084"/>
    <w:p w14:paraId="6FD49BDC" w14:textId="77777777" w:rsidR="00222F7B" w:rsidRDefault="00222F7B" w:rsidP="00D24084"/>
    <w:p w14:paraId="4A6C3106" w14:textId="77777777" w:rsidR="00222F7B" w:rsidRDefault="00222F7B" w:rsidP="00D24084"/>
    <w:p w14:paraId="33A18587" w14:textId="77777777" w:rsidR="00222F7B" w:rsidRDefault="00222F7B" w:rsidP="00D24084"/>
    <w:p w14:paraId="568C576B" w14:textId="77777777" w:rsidR="00222F7B" w:rsidRDefault="00222F7B" w:rsidP="00D24084"/>
    <w:p w14:paraId="610299BB" w14:textId="77777777" w:rsidR="00222F7B" w:rsidRDefault="00222F7B" w:rsidP="00D24084"/>
    <w:p w14:paraId="3BD0906C" w14:textId="77777777" w:rsidR="00222F7B" w:rsidRDefault="00222F7B" w:rsidP="00D24084"/>
    <w:p w14:paraId="4B4151E1" w14:textId="77777777" w:rsidR="00222F7B" w:rsidRDefault="00222F7B" w:rsidP="00D24084"/>
    <w:p w14:paraId="23EF0BFE" w14:textId="77777777" w:rsidR="00222F7B" w:rsidRDefault="00222F7B" w:rsidP="00D24084"/>
    <w:p w14:paraId="24ABCE4A" w14:textId="77777777" w:rsidR="00222F7B" w:rsidRDefault="00222F7B" w:rsidP="00D24084"/>
    <w:p w14:paraId="6E15BD81" w14:textId="77777777" w:rsidR="00222F7B" w:rsidRDefault="00222F7B" w:rsidP="00D24084"/>
    <w:p w14:paraId="5313E8C9" w14:textId="77777777" w:rsidR="00222F7B" w:rsidRDefault="00222F7B" w:rsidP="00D24084"/>
    <w:p w14:paraId="3DD648A7" w14:textId="77777777" w:rsidR="00222F7B" w:rsidRDefault="00222F7B" w:rsidP="00D24084"/>
    <w:p w14:paraId="60ADFC24" w14:textId="77777777" w:rsidR="00222F7B" w:rsidRDefault="00222F7B" w:rsidP="00D24084"/>
    <w:p w14:paraId="0DAEEA3E" w14:textId="77777777" w:rsidR="00222F7B" w:rsidRDefault="00222F7B" w:rsidP="00D24084"/>
    <w:p w14:paraId="0A5CF4FD" w14:textId="77777777" w:rsidR="00222F7B" w:rsidRDefault="00222F7B" w:rsidP="00D24084"/>
    <w:p w14:paraId="2B2F44AF" w14:textId="77777777" w:rsidR="00222F7B" w:rsidRDefault="00222F7B" w:rsidP="00D24084"/>
    <w:p w14:paraId="4F6ABEF2" w14:textId="77777777" w:rsidR="00222F7B" w:rsidRDefault="00222F7B" w:rsidP="00D24084"/>
    <w:p w14:paraId="4D2C2DCB" w14:textId="77777777" w:rsidR="00222F7B" w:rsidRDefault="00222F7B" w:rsidP="00D24084"/>
    <w:p w14:paraId="32E5A375" w14:textId="77777777" w:rsidR="00AD205C" w:rsidRDefault="002C259D" w:rsidP="00D24084">
      <w:r>
        <w:lastRenderedPageBreak/>
        <w:t>HistoriaZasielokVysledok</w:t>
      </w:r>
      <w:r>
        <w:br/>
      </w:r>
    </w:p>
    <w:p w14:paraId="2EBC89C2" w14:textId="77777777" w:rsidR="00AD205C" w:rsidRDefault="002C259D" w:rsidP="00D24084">
      <w:r>
        <w:rPr>
          <w:noProof/>
        </w:rPr>
        <w:drawing>
          <wp:inline distT="0" distB="0" distL="0" distR="0" wp14:anchorId="7F7D2C35" wp14:editId="0015EB70">
            <wp:extent cx="3848100" cy="4724400"/>
            <wp:effectExtent l="0" t="0" r="0" b="0"/>
            <wp:docPr id="100073" name="Picture 100073" descr="_scroll_external\attachments\worddava840987d7c07c3c651a59d0106c53143-7aff55982b9388aaa79bfbeb9bb5a53d591684fc448ee47990c5b6f8d49c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7550"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14:paraId="11FDB18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E50EACA" w14:textId="77777777" w:rsidTr="00222F7B">
        <w:tc>
          <w:tcPr>
            <w:tcW w:w="1129" w:type="dxa"/>
            <w:tcMar>
              <w:top w:w="30" w:type="dxa"/>
              <w:left w:w="30" w:type="dxa"/>
              <w:bottom w:w="20" w:type="dxa"/>
              <w:right w:w="30" w:type="dxa"/>
            </w:tcMar>
          </w:tcPr>
          <w:p w14:paraId="4C90E1B6" w14:textId="77777777" w:rsidR="00AD205C" w:rsidRDefault="002C259D" w:rsidP="00D24084">
            <w:r>
              <w:t>Atribút</w:t>
            </w:r>
          </w:p>
        </w:tc>
        <w:tc>
          <w:tcPr>
            <w:tcW w:w="7942" w:type="dxa"/>
            <w:tcMar>
              <w:top w:w="30" w:type="dxa"/>
              <w:left w:w="30" w:type="dxa"/>
              <w:bottom w:w="20" w:type="dxa"/>
              <w:right w:w="30" w:type="dxa"/>
            </w:tcMar>
          </w:tcPr>
          <w:p w14:paraId="6D2FD024" w14:textId="77777777" w:rsidR="00AD205C" w:rsidRDefault="002C259D" w:rsidP="00D24084">
            <w:r>
              <w:t>Kód : Číslo</w:t>
            </w:r>
          </w:p>
        </w:tc>
      </w:tr>
      <w:tr w:rsidR="00AD205C" w14:paraId="1844D383" w14:textId="77777777" w:rsidTr="00222F7B">
        <w:tc>
          <w:tcPr>
            <w:tcW w:w="1129" w:type="dxa"/>
            <w:tcMar>
              <w:top w:w="30" w:type="dxa"/>
              <w:left w:w="30" w:type="dxa"/>
              <w:bottom w:w="20" w:type="dxa"/>
              <w:right w:w="30" w:type="dxa"/>
            </w:tcMar>
          </w:tcPr>
          <w:p w14:paraId="614C2F02" w14:textId="77777777" w:rsidR="00AD205C" w:rsidRDefault="002C259D" w:rsidP="00D24084">
            <w:r>
              <w:t>Opis</w:t>
            </w:r>
          </w:p>
        </w:tc>
        <w:tc>
          <w:tcPr>
            <w:tcW w:w="7942" w:type="dxa"/>
            <w:tcMar>
              <w:top w:w="30" w:type="dxa"/>
              <w:left w:w="30" w:type="dxa"/>
              <w:bottom w:w="20" w:type="dxa"/>
              <w:right w:w="30" w:type="dxa"/>
            </w:tcMar>
          </w:tcPr>
          <w:p w14:paraId="42B44195" w14:textId="77777777" w:rsidR="00AD205C" w:rsidRDefault="002C259D" w:rsidP="00D24084">
            <w:r>
              <w:t>Kód chyby.</w:t>
            </w:r>
          </w:p>
        </w:tc>
      </w:tr>
      <w:tr w:rsidR="00AD205C" w14:paraId="707AA98E" w14:textId="77777777" w:rsidTr="00222F7B">
        <w:tc>
          <w:tcPr>
            <w:tcW w:w="1129" w:type="dxa"/>
            <w:tcMar>
              <w:top w:w="30" w:type="dxa"/>
              <w:left w:w="30" w:type="dxa"/>
              <w:bottom w:w="20" w:type="dxa"/>
              <w:right w:w="30" w:type="dxa"/>
            </w:tcMar>
          </w:tcPr>
          <w:p w14:paraId="23730F06" w14:textId="77777777" w:rsidR="00AD205C" w:rsidRDefault="002C259D" w:rsidP="00D24084">
            <w:r>
              <w:t>Atribút</w:t>
            </w:r>
          </w:p>
        </w:tc>
        <w:tc>
          <w:tcPr>
            <w:tcW w:w="7942" w:type="dxa"/>
            <w:tcMar>
              <w:top w:w="30" w:type="dxa"/>
              <w:left w:w="30" w:type="dxa"/>
              <w:bottom w:w="20" w:type="dxa"/>
              <w:right w:w="30" w:type="dxa"/>
            </w:tcMar>
          </w:tcPr>
          <w:p w14:paraId="10142922" w14:textId="77777777" w:rsidR="00AD205C" w:rsidRDefault="002C259D" w:rsidP="00D24084">
            <w:r>
              <w:t>Popis : an1_255</w:t>
            </w:r>
          </w:p>
        </w:tc>
      </w:tr>
      <w:tr w:rsidR="00AD205C" w14:paraId="518CCBF1" w14:textId="77777777" w:rsidTr="00222F7B">
        <w:tc>
          <w:tcPr>
            <w:tcW w:w="1129" w:type="dxa"/>
            <w:tcMar>
              <w:top w:w="30" w:type="dxa"/>
              <w:left w:w="30" w:type="dxa"/>
              <w:bottom w:w="20" w:type="dxa"/>
              <w:right w:w="30" w:type="dxa"/>
            </w:tcMar>
          </w:tcPr>
          <w:p w14:paraId="2CC7B33C" w14:textId="77777777" w:rsidR="00AD205C" w:rsidRDefault="002C259D" w:rsidP="00D24084">
            <w:r>
              <w:t>Opis</w:t>
            </w:r>
          </w:p>
        </w:tc>
        <w:tc>
          <w:tcPr>
            <w:tcW w:w="7942" w:type="dxa"/>
            <w:tcMar>
              <w:top w:w="30" w:type="dxa"/>
              <w:left w:w="30" w:type="dxa"/>
              <w:bottom w:w="20" w:type="dxa"/>
              <w:right w:w="30" w:type="dxa"/>
            </w:tcMar>
          </w:tcPr>
          <w:p w14:paraId="0433C803" w14:textId="77777777" w:rsidR="00AD205C" w:rsidRDefault="002C259D" w:rsidP="00D24084">
            <w:r>
              <w:t>Popis chyby</w:t>
            </w:r>
          </w:p>
        </w:tc>
      </w:tr>
    </w:tbl>
    <w:p w14:paraId="2178C6E0" w14:textId="77777777" w:rsidR="00222F7B" w:rsidRDefault="00222F7B" w:rsidP="00D24084"/>
    <w:p w14:paraId="31724F8D"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1129"/>
        <w:gridCol w:w="7942"/>
      </w:tblGrid>
      <w:tr w:rsidR="00AD205C" w14:paraId="15FC8785" w14:textId="77777777" w:rsidTr="00222F7B">
        <w:tc>
          <w:tcPr>
            <w:tcW w:w="1129" w:type="dxa"/>
            <w:tcMar>
              <w:top w:w="30" w:type="dxa"/>
              <w:left w:w="30" w:type="dxa"/>
              <w:bottom w:w="20" w:type="dxa"/>
              <w:right w:w="30" w:type="dxa"/>
            </w:tcMar>
          </w:tcPr>
          <w:p w14:paraId="09629557" w14:textId="77777777" w:rsidR="00AD205C" w:rsidRDefault="002C259D" w:rsidP="00D24084">
            <w:r>
              <w:t>Atribút</w:t>
            </w:r>
          </w:p>
        </w:tc>
        <w:tc>
          <w:tcPr>
            <w:tcW w:w="7942" w:type="dxa"/>
            <w:tcMar>
              <w:top w:w="30" w:type="dxa"/>
              <w:left w:w="30" w:type="dxa"/>
              <w:bottom w:w="20" w:type="dxa"/>
              <w:right w:w="30" w:type="dxa"/>
            </w:tcMar>
          </w:tcPr>
          <w:p w14:paraId="2607D82A" w14:textId="77777777" w:rsidR="00AD205C" w:rsidRDefault="002C259D" w:rsidP="00D24084">
            <w:r>
              <w:t>Identifikátor : an1_30</w:t>
            </w:r>
          </w:p>
        </w:tc>
      </w:tr>
      <w:tr w:rsidR="00AD205C" w14:paraId="10989AB2" w14:textId="77777777" w:rsidTr="00222F7B">
        <w:tc>
          <w:tcPr>
            <w:tcW w:w="1129" w:type="dxa"/>
            <w:tcMar>
              <w:top w:w="30" w:type="dxa"/>
              <w:left w:w="30" w:type="dxa"/>
              <w:bottom w:w="20" w:type="dxa"/>
              <w:right w:w="30" w:type="dxa"/>
            </w:tcMar>
          </w:tcPr>
          <w:p w14:paraId="13E7BF01" w14:textId="77777777" w:rsidR="00AD205C" w:rsidRDefault="002C259D" w:rsidP="00D24084">
            <w:r>
              <w:t>Opis</w:t>
            </w:r>
          </w:p>
        </w:tc>
        <w:tc>
          <w:tcPr>
            <w:tcW w:w="7942" w:type="dxa"/>
            <w:tcMar>
              <w:top w:w="30" w:type="dxa"/>
              <w:left w:w="30" w:type="dxa"/>
              <w:bottom w:w="20" w:type="dxa"/>
              <w:right w:w="30" w:type="dxa"/>
            </w:tcMar>
          </w:tcPr>
          <w:p w14:paraId="3C9739FE" w14:textId="77777777" w:rsidR="00AD205C" w:rsidRDefault="002C259D" w:rsidP="00D24084">
            <w:r>
              <w:t>Jednoznačný identifikátor zásielky</w:t>
            </w:r>
          </w:p>
        </w:tc>
      </w:tr>
      <w:tr w:rsidR="00AD205C" w14:paraId="23C78335" w14:textId="77777777" w:rsidTr="00222F7B">
        <w:tc>
          <w:tcPr>
            <w:tcW w:w="1129" w:type="dxa"/>
            <w:tcMar>
              <w:top w:w="30" w:type="dxa"/>
              <w:left w:w="30" w:type="dxa"/>
              <w:bottom w:w="20" w:type="dxa"/>
              <w:right w:w="30" w:type="dxa"/>
            </w:tcMar>
          </w:tcPr>
          <w:p w14:paraId="497354D6" w14:textId="77777777" w:rsidR="00AD205C" w:rsidRDefault="002C259D" w:rsidP="00D24084">
            <w:r>
              <w:t>Atribút</w:t>
            </w:r>
          </w:p>
        </w:tc>
        <w:tc>
          <w:tcPr>
            <w:tcW w:w="7942" w:type="dxa"/>
            <w:tcMar>
              <w:top w:w="30" w:type="dxa"/>
              <w:left w:w="30" w:type="dxa"/>
              <w:bottom w:w="20" w:type="dxa"/>
              <w:right w:w="30" w:type="dxa"/>
            </w:tcMar>
          </w:tcPr>
          <w:p w14:paraId="688A7C18" w14:textId="77777777" w:rsidR="00AD205C" w:rsidRDefault="002C259D" w:rsidP="00D24084">
            <w:r>
              <w:t>Externý kód typu zásielky : an1_50</w:t>
            </w:r>
          </w:p>
        </w:tc>
      </w:tr>
      <w:tr w:rsidR="00AD205C" w14:paraId="344AD8F7" w14:textId="77777777" w:rsidTr="00222F7B">
        <w:tc>
          <w:tcPr>
            <w:tcW w:w="1129" w:type="dxa"/>
            <w:tcMar>
              <w:top w:w="30" w:type="dxa"/>
              <w:left w:w="30" w:type="dxa"/>
              <w:bottom w:w="20" w:type="dxa"/>
              <w:right w:w="30" w:type="dxa"/>
            </w:tcMar>
          </w:tcPr>
          <w:p w14:paraId="38013D9B" w14:textId="77777777" w:rsidR="00AD205C" w:rsidRDefault="002C259D" w:rsidP="00D24084">
            <w:r>
              <w:t>Opis</w:t>
            </w:r>
          </w:p>
        </w:tc>
        <w:tc>
          <w:tcPr>
            <w:tcW w:w="7942" w:type="dxa"/>
            <w:tcMar>
              <w:top w:w="30" w:type="dxa"/>
              <w:left w:w="30" w:type="dxa"/>
              <w:bottom w:w="20" w:type="dxa"/>
              <w:right w:w="30" w:type="dxa"/>
            </w:tcMar>
          </w:tcPr>
          <w:p w14:paraId="22A52360" w14:textId="77777777" w:rsidR="00AD205C" w:rsidRDefault="002C259D" w:rsidP="00D24084">
            <w:r>
              <w:t>Jednoznačný identifikátor typu zásielky.</w:t>
            </w:r>
          </w:p>
        </w:tc>
      </w:tr>
      <w:tr w:rsidR="00AD205C" w14:paraId="44741DC9" w14:textId="77777777" w:rsidTr="00222F7B">
        <w:tc>
          <w:tcPr>
            <w:tcW w:w="1129" w:type="dxa"/>
            <w:tcMar>
              <w:top w:w="30" w:type="dxa"/>
              <w:left w:w="30" w:type="dxa"/>
              <w:bottom w:w="20" w:type="dxa"/>
              <w:right w:w="30" w:type="dxa"/>
            </w:tcMar>
          </w:tcPr>
          <w:p w14:paraId="36725353" w14:textId="77777777" w:rsidR="00AD205C" w:rsidRDefault="002C259D" w:rsidP="00D24084">
            <w:r>
              <w:t>Atribút</w:t>
            </w:r>
          </w:p>
        </w:tc>
        <w:tc>
          <w:tcPr>
            <w:tcW w:w="7942" w:type="dxa"/>
            <w:tcMar>
              <w:top w:w="30" w:type="dxa"/>
              <w:left w:w="30" w:type="dxa"/>
              <w:bottom w:w="20" w:type="dxa"/>
              <w:right w:w="30" w:type="dxa"/>
            </w:tcMar>
          </w:tcPr>
          <w:p w14:paraId="5AF35797" w14:textId="77777777" w:rsidR="00AD205C" w:rsidRDefault="002C259D" w:rsidP="00D24084">
            <w:r>
              <w:t>Názov typu zásielky : an1_255</w:t>
            </w:r>
          </w:p>
        </w:tc>
      </w:tr>
      <w:tr w:rsidR="00AD205C" w14:paraId="7B4C8DF9" w14:textId="77777777" w:rsidTr="00222F7B">
        <w:tc>
          <w:tcPr>
            <w:tcW w:w="1129" w:type="dxa"/>
            <w:tcMar>
              <w:top w:w="30" w:type="dxa"/>
              <w:left w:w="30" w:type="dxa"/>
              <w:bottom w:w="20" w:type="dxa"/>
              <w:right w:w="30" w:type="dxa"/>
            </w:tcMar>
          </w:tcPr>
          <w:p w14:paraId="35A7915F" w14:textId="77777777" w:rsidR="00AD205C" w:rsidRDefault="002C259D" w:rsidP="00D24084">
            <w:r>
              <w:t>Opis</w:t>
            </w:r>
          </w:p>
        </w:tc>
        <w:tc>
          <w:tcPr>
            <w:tcW w:w="7942" w:type="dxa"/>
            <w:tcMar>
              <w:top w:w="30" w:type="dxa"/>
              <w:left w:w="30" w:type="dxa"/>
              <w:bottom w:w="20" w:type="dxa"/>
              <w:right w:w="30" w:type="dxa"/>
            </w:tcMar>
          </w:tcPr>
          <w:p w14:paraId="7880ABD2" w14:textId="77777777" w:rsidR="00AD205C" w:rsidRDefault="002C259D" w:rsidP="00D24084">
            <w:r>
              <w:t>Názov typu zásielky.</w:t>
            </w:r>
          </w:p>
        </w:tc>
      </w:tr>
      <w:tr w:rsidR="00AD205C" w14:paraId="3707B72E" w14:textId="77777777" w:rsidTr="00222F7B">
        <w:tc>
          <w:tcPr>
            <w:tcW w:w="1129" w:type="dxa"/>
            <w:tcMar>
              <w:top w:w="30" w:type="dxa"/>
              <w:left w:w="30" w:type="dxa"/>
              <w:bottom w:w="20" w:type="dxa"/>
              <w:right w:w="30" w:type="dxa"/>
            </w:tcMar>
          </w:tcPr>
          <w:p w14:paraId="42EF7EDF" w14:textId="77777777" w:rsidR="00AD205C" w:rsidRDefault="002C259D" w:rsidP="00D24084">
            <w:r>
              <w:t>Atribút</w:t>
            </w:r>
          </w:p>
        </w:tc>
        <w:tc>
          <w:tcPr>
            <w:tcW w:w="7942" w:type="dxa"/>
            <w:tcMar>
              <w:top w:w="30" w:type="dxa"/>
              <w:left w:w="30" w:type="dxa"/>
              <w:bottom w:w="20" w:type="dxa"/>
              <w:right w:w="30" w:type="dxa"/>
            </w:tcMar>
          </w:tcPr>
          <w:p w14:paraId="78E2FCC3" w14:textId="77777777" w:rsidR="00AD205C" w:rsidRDefault="002C259D" w:rsidP="00D24084">
            <w:r>
              <w:t>Kód podateľne : Číslo</w:t>
            </w:r>
          </w:p>
        </w:tc>
      </w:tr>
      <w:tr w:rsidR="00AD205C" w14:paraId="61BC8B15" w14:textId="77777777" w:rsidTr="00222F7B">
        <w:tc>
          <w:tcPr>
            <w:tcW w:w="1129" w:type="dxa"/>
            <w:tcMar>
              <w:top w:w="30" w:type="dxa"/>
              <w:left w:w="30" w:type="dxa"/>
              <w:bottom w:w="20" w:type="dxa"/>
              <w:right w:w="30" w:type="dxa"/>
            </w:tcMar>
          </w:tcPr>
          <w:p w14:paraId="3E0B40BE" w14:textId="77777777" w:rsidR="00AD205C" w:rsidRDefault="002C259D" w:rsidP="00D24084">
            <w:r>
              <w:t>Opis</w:t>
            </w:r>
          </w:p>
        </w:tc>
        <w:tc>
          <w:tcPr>
            <w:tcW w:w="7942" w:type="dxa"/>
            <w:tcMar>
              <w:top w:w="30" w:type="dxa"/>
              <w:left w:w="30" w:type="dxa"/>
              <w:bottom w:w="20" w:type="dxa"/>
              <w:right w:w="30" w:type="dxa"/>
            </w:tcMar>
          </w:tcPr>
          <w:p w14:paraId="50BF9B7B" w14:textId="77777777" w:rsidR="00AD205C" w:rsidRDefault="002C259D" w:rsidP="00D24084">
            <w:r>
              <w:t>Jednoznačný identifikátor podateľne, ktorej sa zásielka týka.</w:t>
            </w:r>
          </w:p>
        </w:tc>
      </w:tr>
      <w:tr w:rsidR="00AD205C" w14:paraId="1D32DF90" w14:textId="77777777" w:rsidTr="00222F7B">
        <w:tc>
          <w:tcPr>
            <w:tcW w:w="1129" w:type="dxa"/>
            <w:tcMar>
              <w:top w:w="30" w:type="dxa"/>
              <w:left w:w="30" w:type="dxa"/>
              <w:bottom w:w="20" w:type="dxa"/>
              <w:right w:w="30" w:type="dxa"/>
            </w:tcMar>
          </w:tcPr>
          <w:p w14:paraId="193096D3" w14:textId="77777777" w:rsidR="00AD205C" w:rsidRDefault="002C259D" w:rsidP="00D24084">
            <w:r>
              <w:t>Atribút</w:t>
            </w:r>
          </w:p>
        </w:tc>
        <w:tc>
          <w:tcPr>
            <w:tcW w:w="7942" w:type="dxa"/>
            <w:tcMar>
              <w:top w:w="30" w:type="dxa"/>
              <w:left w:w="30" w:type="dxa"/>
              <w:bottom w:w="20" w:type="dxa"/>
              <w:right w:w="30" w:type="dxa"/>
            </w:tcMar>
          </w:tcPr>
          <w:p w14:paraId="7816C93B" w14:textId="77777777" w:rsidR="00AD205C" w:rsidRDefault="002C259D" w:rsidP="00D24084">
            <w:r>
              <w:t>Identifikátor biznis prípadu : an1_255</w:t>
            </w:r>
          </w:p>
        </w:tc>
      </w:tr>
      <w:tr w:rsidR="00AD205C" w14:paraId="0010EE7A" w14:textId="77777777" w:rsidTr="00222F7B">
        <w:tc>
          <w:tcPr>
            <w:tcW w:w="1129" w:type="dxa"/>
            <w:tcMar>
              <w:top w:w="30" w:type="dxa"/>
              <w:left w:w="30" w:type="dxa"/>
              <w:bottom w:w="20" w:type="dxa"/>
              <w:right w:w="30" w:type="dxa"/>
            </w:tcMar>
          </w:tcPr>
          <w:p w14:paraId="43B745FE" w14:textId="77777777" w:rsidR="00AD205C" w:rsidRDefault="002C259D" w:rsidP="00D24084">
            <w:r>
              <w:lastRenderedPageBreak/>
              <w:t>Opis</w:t>
            </w:r>
          </w:p>
        </w:tc>
        <w:tc>
          <w:tcPr>
            <w:tcW w:w="7942" w:type="dxa"/>
            <w:tcMar>
              <w:top w:w="30" w:type="dxa"/>
              <w:left w:w="30" w:type="dxa"/>
              <w:bottom w:w="20" w:type="dxa"/>
              <w:right w:w="30" w:type="dxa"/>
            </w:tcMar>
          </w:tcPr>
          <w:p w14:paraId="69050154" w14:textId="77777777" w:rsidR="00AD205C" w:rsidRDefault="002C259D" w:rsidP="00D24084">
            <w:r>
              <w:t>Identifikátor biznis prípadu zo zásielky.</w:t>
            </w:r>
          </w:p>
        </w:tc>
      </w:tr>
      <w:tr w:rsidR="00AD205C" w14:paraId="2EB3DDA3" w14:textId="77777777" w:rsidTr="00222F7B">
        <w:tc>
          <w:tcPr>
            <w:tcW w:w="1129" w:type="dxa"/>
            <w:tcMar>
              <w:top w:w="30" w:type="dxa"/>
              <w:left w:w="30" w:type="dxa"/>
              <w:bottom w:w="20" w:type="dxa"/>
              <w:right w:w="30" w:type="dxa"/>
            </w:tcMar>
          </w:tcPr>
          <w:p w14:paraId="24997492" w14:textId="77777777" w:rsidR="00AD205C" w:rsidRDefault="002C259D" w:rsidP="00D24084">
            <w:r>
              <w:t>Atribút</w:t>
            </w:r>
          </w:p>
        </w:tc>
        <w:tc>
          <w:tcPr>
            <w:tcW w:w="7942" w:type="dxa"/>
            <w:tcMar>
              <w:top w:w="30" w:type="dxa"/>
              <w:left w:w="30" w:type="dxa"/>
              <w:bottom w:w="20" w:type="dxa"/>
              <w:right w:w="30" w:type="dxa"/>
            </w:tcMar>
          </w:tcPr>
          <w:p w14:paraId="2E19CC00" w14:textId="77777777" w:rsidR="00AD205C" w:rsidRDefault="002C259D" w:rsidP="00D24084">
            <w:r>
              <w:t>Popis : an_255</w:t>
            </w:r>
          </w:p>
        </w:tc>
      </w:tr>
      <w:tr w:rsidR="00AD205C" w14:paraId="62ACCF4E" w14:textId="77777777" w:rsidTr="00222F7B">
        <w:tc>
          <w:tcPr>
            <w:tcW w:w="1129" w:type="dxa"/>
            <w:tcMar>
              <w:top w:w="30" w:type="dxa"/>
              <w:left w:w="30" w:type="dxa"/>
              <w:bottom w:w="20" w:type="dxa"/>
              <w:right w:w="30" w:type="dxa"/>
            </w:tcMar>
          </w:tcPr>
          <w:p w14:paraId="454A948D" w14:textId="77777777" w:rsidR="00AD205C" w:rsidRDefault="002C259D" w:rsidP="00D24084">
            <w:r>
              <w:t>Opis</w:t>
            </w:r>
          </w:p>
        </w:tc>
        <w:tc>
          <w:tcPr>
            <w:tcW w:w="7942" w:type="dxa"/>
            <w:tcMar>
              <w:top w:w="30" w:type="dxa"/>
              <w:left w:w="30" w:type="dxa"/>
              <w:bottom w:w="20" w:type="dxa"/>
              <w:right w:w="30" w:type="dxa"/>
            </w:tcMar>
          </w:tcPr>
          <w:p w14:paraId="5931B2FF" w14:textId="77777777" w:rsidR="00AD205C" w:rsidRDefault="002C259D" w:rsidP="00D24084">
            <w:r>
              <w:t>Popis zo zásielky.</w:t>
            </w:r>
          </w:p>
        </w:tc>
      </w:tr>
      <w:tr w:rsidR="00AD205C" w14:paraId="34A9485A" w14:textId="77777777" w:rsidTr="00222F7B">
        <w:tc>
          <w:tcPr>
            <w:tcW w:w="1129" w:type="dxa"/>
            <w:tcMar>
              <w:top w:w="30" w:type="dxa"/>
              <w:left w:w="30" w:type="dxa"/>
              <w:bottom w:w="20" w:type="dxa"/>
              <w:right w:w="30" w:type="dxa"/>
            </w:tcMar>
          </w:tcPr>
          <w:p w14:paraId="1A99C80B" w14:textId="77777777" w:rsidR="00AD205C" w:rsidRDefault="002C259D" w:rsidP="00D24084">
            <w:r>
              <w:t>Atribút</w:t>
            </w:r>
          </w:p>
        </w:tc>
        <w:tc>
          <w:tcPr>
            <w:tcW w:w="7942" w:type="dxa"/>
            <w:tcMar>
              <w:top w:w="30" w:type="dxa"/>
              <w:left w:w="30" w:type="dxa"/>
              <w:bottom w:w="20" w:type="dxa"/>
              <w:right w:w="30" w:type="dxa"/>
            </w:tcMar>
          </w:tcPr>
          <w:p w14:paraId="189C0645" w14:textId="77777777" w:rsidR="00AD205C" w:rsidRDefault="002C259D" w:rsidP="00D24084">
            <w:r>
              <w:t>Dátum a čas sprístupnenia : Dátum a čas</w:t>
            </w:r>
          </w:p>
        </w:tc>
      </w:tr>
      <w:tr w:rsidR="00AD205C" w14:paraId="681F0919" w14:textId="77777777" w:rsidTr="00222F7B">
        <w:tc>
          <w:tcPr>
            <w:tcW w:w="1129" w:type="dxa"/>
            <w:tcMar>
              <w:top w:w="30" w:type="dxa"/>
              <w:left w:w="30" w:type="dxa"/>
              <w:bottom w:w="20" w:type="dxa"/>
              <w:right w:w="30" w:type="dxa"/>
            </w:tcMar>
          </w:tcPr>
          <w:p w14:paraId="5D4982E1" w14:textId="77777777" w:rsidR="00AD205C" w:rsidRDefault="002C259D" w:rsidP="00D24084">
            <w:r>
              <w:t>Opis</w:t>
            </w:r>
          </w:p>
        </w:tc>
        <w:tc>
          <w:tcPr>
            <w:tcW w:w="7942" w:type="dxa"/>
            <w:tcMar>
              <w:top w:w="30" w:type="dxa"/>
              <w:left w:w="30" w:type="dxa"/>
              <w:bottom w:w="20" w:type="dxa"/>
              <w:right w:w="30" w:type="dxa"/>
            </w:tcMar>
          </w:tcPr>
          <w:p w14:paraId="682ED7F0" w14:textId="77777777" w:rsidR="00AD205C" w:rsidRDefault="002C259D" w:rsidP="00D24084">
            <w:r>
              <w:t>Dátum a čas sprístupnenia v podateľni.</w:t>
            </w:r>
          </w:p>
        </w:tc>
      </w:tr>
      <w:tr w:rsidR="00AD205C" w14:paraId="649BDE69" w14:textId="77777777" w:rsidTr="00222F7B">
        <w:tc>
          <w:tcPr>
            <w:tcW w:w="1129" w:type="dxa"/>
            <w:tcMar>
              <w:top w:w="30" w:type="dxa"/>
              <w:left w:w="30" w:type="dxa"/>
              <w:bottom w:w="20" w:type="dxa"/>
              <w:right w:w="30" w:type="dxa"/>
            </w:tcMar>
          </w:tcPr>
          <w:p w14:paraId="09ACE80A" w14:textId="77777777" w:rsidR="00AD205C" w:rsidRDefault="002C259D" w:rsidP="00D24084">
            <w:r>
              <w:t>Atribút</w:t>
            </w:r>
          </w:p>
        </w:tc>
        <w:tc>
          <w:tcPr>
            <w:tcW w:w="7942" w:type="dxa"/>
            <w:tcMar>
              <w:top w:w="30" w:type="dxa"/>
              <w:left w:w="30" w:type="dxa"/>
              <w:bottom w:w="20" w:type="dxa"/>
              <w:right w:w="30" w:type="dxa"/>
            </w:tcMar>
          </w:tcPr>
          <w:p w14:paraId="494E86F2" w14:textId="77777777" w:rsidR="00AD205C" w:rsidRDefault="002C259D" w:rsidP="00D24084">
            <w:r>
              <w:t>Prečítaná : Logická hodnota</w:t>
            </w:r>
          </w:p>
        </w:tc>
      </w:tr>
      <w:tr w:rsidR="00AD205C" w14:paraId="35B400DC" w14:textId="77777777" w:rsidTr="00222F7B">
        <w:tc>
          <w:tcPr>
            <w:tcW w:w="1129" w:type="dxa"/>
            <w:tcMar>
              <w:top w:w="30" w:type="dxa"/>
              <w:left w:w="30" w:type="dxa"/>
              <w:bottom w:w="20" w:type="dxa"/>
              <w:right w:w="30" w:type="dxa"/>
            </w:tcMar>
          </w:tcPr>
          <w:p w14:paraId="4AB03C95" w14:textId="77777777" w:rsidR="00AD205C" w:rsidRDefault="002C259D" w:rsidP="00D24084">
            <w:r>
              <w:t>Opis</w:t>
            </w:r>
          </w:p>
        </w:tc>
        <w:tc>
          <w:tcPr>
            <w:tcW w:w="7942" w:type="dxa"/>
            <w:tcMar>
              <w:top w:w="30" w:type="dxa"/>
              <w:left w:w="30" w:type="dxa"/>
              <w:bottom w:w="20" w:type="dxa"/>
              <w:right w:w="30" w:type="dxa"/>
            </w:tcMar>
          </w:tcPr>
          <w:p w14:paraId="6611032F" w14:textId="77777777" w:rsidR="00AD205C" w:rsidRDefault="002C259D" w:rsidP="00D24084">
            <w:r>
              <w:t>Príznak vyjadrujúci, či sa jedná o zásielku, ktorá už bola prečítaná, t.j. vyžiadaná funkciou pre vrátenie detailu zásielky.</w:t>
            </w:r>
          </w:p>
        </w:tc>
      </w:tr>
    </w:tbl>
    <w:p w14:paraId="5591C925" w14:textId="77777777" w:rsidR="00222F7B" w:rsidRDefault="00222F7B" w:rsidP="00D24084"/>
    <w:p w14:paraId="54DE6662" w14:textId="77777777" w:rsidR="00AD205C" w:rsidRDefault="002C259D" w:rsidP="00D24084">
      <w:r>
        <w:t>DetailZasielky</w:t>
      </w:r>
      <w:r>
        <w:br/>
      </w:r>
    </w:p>
    <w:p w14:paraId="730AA48D" w14:textId="77777777" w:rsidR="00AD205C" w:rsidRDefault="002C259D" w:rsidP="00D24084">
      <w:r>
        <w:rPr>
          <w:noProof/>
        </w:rPr>
        <w:drawing>
          <wp:inline distT="0" distB="0" distL="0" distR="0" wp14:anchorId="63F5D6AA" wp14:editId="693933B0">
            <wp:extent cx="2219325" cy="3076575"/>
            <wp:effectExtent l="0" t="0" r="0" b="0"/>
            <wp:docPr id="100074" name="Picture 100074" descr="_scroll_external\attachments\worddav34bb5944ed23001d749eaf7e252931a1-d584806a543456b6fa74c9992ec8da64793a9d0b4ee5731de29a41568fc53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6535"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14:paraId="7A57A516" w14:textId="77777777" w:rsidR="00222F7B" w:rsidRDefault="00222F7B" w:rsidP="00D24084"/>
    <w:p w14:paraId="0F65448A"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4A99B57" w14:textId="77777777" w:rsidTr="00222F7B">
        <w:tc>
          <w:tcPr>
            <w:tcW w:w="988" w:type="dxa"/>
            <w:tcMar>
              <w:top w:w="30" w:type="dxa"/>
              <w:left w:w="30" w:type="dxa"/>
              <w:bottom w:w="20" w:type="dxa"/>
              <w:right w:w="30" w:type="dxa"/>
            </w:tcMar>
          </w:tcPr>
          <w:p w14:paraId="3B032C3D" w14:textId="77777777" w:rsidR="00AD205C" w:rsidRDefault="002C259D" w:rsidP="00D24084">
            <w:r>
              <w:t>Atribút</w:t>
            </w:r>
          </w:p>
        </w:tc>
        <w:tc>
          <w:tcPr>
            <w:tcW w:w="8083" w:type="dxa"/>
            <w:tcMar>
              <w:top w:w="30" w:type="dxa"/>
              <w:left w:w="30" w:type="dxa"/>
              <w:bottom w:w="20" w:type="dxa"/>
              <w:right w:w="30" w:type="dxa"/>
            </w:tcMar>
          </w:tcPr>
          <w:p w14:paraId="03C4EC4B" w14:textId="77777777" w:rsidR="00AD205C" w:rsidRDefault="002C259D" w:rsidP="00D24084">
            <w:r>
              <w:t>Identifikátor zásielky : an1_30</w:t>
            </w:r>
          </w:p>
        </w:tc>
      </w:tr>
      <w:tr w:rsidR="00AD205C" w14:paraId="77C0742B" w14:textId="77777777" w:rsidTr="00222F7B">
        <w:tc>
          <w:tcPr>
            <w:tcW w:w="988" w:type="dxa"/>
            <w:tcMar>
              <w:top w:w="30" w:type="dxa"/>
              <w:left w:w="30" w:type="dxa"/>
              <w:bottom w:w="20" w:type="dxa"/>
              <w:right w:w="30" w:type="dxa"/>
            </w:tcMar>
          </w:tcPr>
          <w:p w14:paraId="69B924E1" w14:textId="77777777" w:rsidR="00AD205C" w:rsidRDefault="002C259D" w:rsidP="00D24084">
            <w:r>
              <w:t>Opis</w:t>
            </w:r>
          </w:p>
        </w:tc>
        <w:tc>
          <w:tcPr>
            <w:tcW w:w="8083" w:type="dxa"/>
            <w:tcMar>
              <w:top w:w="30" w:type="dxa"/>
              <w:left w:w="30" w:type="dxa"/>
              <w:bottom w:w="20" w:type="dxa"/>
              <w:right w:w="30" w:type="dxa"/>
            </w:tcMar>
          </w:tcPr>
          <w:p w14:paraId="7EC8C87E" w14:textId="77777777" w:rsidR="00AD205C" w:rsidRDefault="002C259D" w:rsidP="00D24084">
            <w:r>
              <w:t>Jednoznačný identifikátor zásielky.</w:t>
            </w:r>
          </w:p>
        </w:tc>
      </w:tr>
      <w:tr w:rsidR="00AD205C" w14:paraId="4A0CF259" w14:textId="77777777" w:rsidTr="00222F7B">
        <w:tc>
          <w:tcPr>
            <w:tcW w:w="988" w:type="dxa"/>
            <w:tcMar>
              <w:top w:w="30" w:type="dxa"/>
              <w:left w:w="30" w:type="dxa"/>
              <w:bottom w:w="20" w:type="dxa"/>
              <w:right w:w="30" w:type="dxa"/>
            </w:tcMar>
          </w:tcPr>
          <w:p w14:paraId="2D359321" w14:textId="77777777" w:rsidR="00AD205C" w:rsidRDefault="002C259D" w:rsidP="00D24084">
            <w:r>
              <w:t>Atribút</w:t>
            </w:r>
          </w:p>
        </w:tc>
        <w:tc>
          <w:tcPr>
            <w:tcW w:w="8083" w:type="dxa"/>
            <w:tcMar>
              <w:top w:w="30" w:type="dxa"/>
              <w:left w:w="30" w:type="dxa"/>
              <w:bottom w:w="20" w:type="dxa"/>
              <w:right w:w="30" w:type="dxa"/>
            </w:tcMar>
          </w:tcPr>
          <w:p w14:paraId="7B5A160D" w14:textId="77777777" w:rsidR="00AD205C" w:rsidRDefault="002C259D" w:rsidP="00D24084">
            <w:r>
              <w:t>TokenID</w:t>
            </w:r>
          </w:p>
        </w:tc>
      </w:tr>
      <w:tr w:rsidR="00AD205C" w14:paraId="2F34E004" w14:textId="77777777" w:rsidTr="00222F7B">
        <w:tc>
          <w:tcPr>
            <w:tcW w:w="988" w:type="dxa"/>
            <w:tcMar>
              <w:top w:w="30" w:type="dxa"/>
              <w:left w:w="30" w:type="dxa"/>
              <w:bottom w:w="20" w:type="dxa"/>
              <w:right w:w="30" w:type="dxa"/>
            </w:tcMar>
          </w:tcPr>
          <w:p w14:paraId="6DBA2376" w14:textId="77777777" w:rsidR="00AD205C" w:rsidRDefault="002C259D" w:rsidP="00D24084">
            <w:r>
              <w:t>Opis</w:t>
            </w:r>
          </w:p>
        </w:tc>
        <w:tc>
          <w:tcPr>
            <w:tcW w:w="8083" w:type="dxa"/>
            <w:tcMar>
              <w:top w:w="30" w:type="dxa"/>
              <w:left w:w="30" w:type="dxa"/>
              <w:bottom w:w="20" w:type="dxa"/>
              <w:right w:w="30" w:type="dxa"/>
            </w:tcMar>
          </w:tcPr>
          <w:p w14:paraId="18EF4B9F" w14:textId="77777777" w:rsidR="00AD205C" w:rsidRDefault="002C259D" w:rsidP="00D24084">
            <w:r>
              <w:t>TokenID.</w:t>
            </w:r>
          </w:p>
        </w:tc>
      </w:tr>
    </w:tbl>
    <w:p w14:paraId="1A82B759" w14:textId="77777777" w:rsidR="00AD205C" w:rsidRDefault="00AD205C" w:rsidP="00D24084"/>
    <w:p w14:paraId="23C08629" w14:textId="77777777" w:rsidR="00222F7B" w:rsidRDefault="00222F7B" w:rsidP="00D24084"/>
    <w:p w14:paraId="2BE7888B" w14:textId="77777777" w:rsidR="00222F7B" w:rsidRDefault="00222F7B" w:rsidP="00D24084"/>
    <w:p w14:paraId="6C6E186E" w14:textId="77777777" w:rsidR="00222F7B" w:rsidRDefault="00222F7B" w:rsidP="00D24084"/>
    <w:p w14:paraId="56AC2F4B" w14:textId="77777777" w:rsidR="00222F7B" w:rsidRDefault="00222F7B" w:rsidP="00D24084"/>
    <w:p w14:paraId="269F297D" w14:textId="77777777" w:rsidR="00222F7B" w:rsidRDefault="00222F7B" w:rsidP="00D24084"/>
    <w:p w14:paraId="430760B3" w14:textId="77777777" w:rsidR="00222F7B" w:rsidRDefault="00222F7B" w:rsidP="00D24084"/>
    <w:p w14:paraId="0D158707" w14:textId="77777777" w:rsidR="00222F7B" w:rsidRDefault="00222F7B" w:rsidP="00D24084"/>
    <w:p w14:paraId="0DE9BC69" w14:textId="77777777" w:rsidR="00222F7B" w:rsidRDefault="00222F7B" w:rsidP="00D24084"/>
    <w:p w14:paraId="5AEDC9B5" w14:textId="77777777" w:rsidR="00222F7B" w:rsidRDefault="00222F7B" w:rsidP="00D24084"/>
    <w:p w14:paraId="6F5FFC1E" w14:textId="77777777" w:rsidR="00222F7B" w:rsidRDefault="00222F7B" w:rsidP="00D24084"/>
    <w:p w14:paraId="50580328" w14:textId="77777777" w:rsidR="00222F7B" w:rsidRDefault="00222F7B" w:rsidP="00D24084"/>
    <w:p w14:paraId="5B7E03E6" w14:textId="77777777" w:rsidR="00222F7B" w:rsidRDefault="00222F7B" w:rsidP="00D24084"/>
    <w:p w14:paraId="0C687DC0" w14:textId="77777777" w:rsidR="00AD205C" w:rsidRDefault="002C259D" w:rsidP="00D24084">
      <w:r>
        <w:lastRenderedPageBreak/>
        <w:t>DetailZasielkyVysledok</w:t>
      </w:r>
      <w:r>
        <w:br/>
      </w:r>
    </w:p>
    <w:p w14:paraId="1FACF782" w14:textId="77777777" w:rsidR="00AD205C" w:rsidRDefault="002C259D" w:rsidP="00D24084">
      <w:r>
        <w:rPr>
          <w:noProof/>
        </w:rPr>
        <w:drawing>
          <wp:inline distT="0" distB="0" distL="0" distR="0" wp14:anchorId="5280DF0C" wp14:editId="34F9AFB8">
            <wp:extent cx="4810125" cy="4638675"/>
            <wp:effectExtent l="0" t="0" r="0" b="0"/>
            <wp:docPr id="100075" name="Picture 100075" descr="_scroll_external\attachments\worddav424db4a9762b60ac4e413e77be0c5472-d61429c5ffcb656fc4572fb8eceef0a8431e7df9f3c990e5a28debbccb3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01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14:paraId="499FF80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A2D42D8" w14:textId="77777777" w:rsidTr="00222F7B">
        <w:tc>
          <w:tcPr>
            <w:tcW w:w="988" w:type="dxa"/>
            <w:tcMar>
              <w:top w:w="30" w:type="dxa"/>
              <w:left w:w="30" w:type="dxa"/>
              <w:bottom w:w="20" w:type="dxa"/>
              <w:right w:w="30" w:type="dxa"/>
            </w:tcMar>
          </w:tcPr>
          <w:p w14:paraId="18FA775D" w14:textId="77777777" w:rsidR="00AD205C" w:rsidRDefault="002C259D" w:rsidP="00D24084">
            <w:r>
              <w:t>Atribút</w:t>
            </w:r>
          </w:p>
        </w:tc>
        <w:tc>
          <w:tcPr>
            <w:tcW w:w="8083" w:type="dxa"/>
            <w:tcMar>
              <w:top w:w="30" w:type="dxa"/>
              <w:left w:w="30" w:type="dxa"/>
              <w:bottom w:w="20" w:type="dxa"/>
              <w:right w:w="30" w:type="dxa"/>
            </w:tcMar>
          </w:tcPr>
          <w:p w14:paraId="5BC1F051" w14:textId="77777777" w:rsidR="00AD205C" w:rsidRDefault="002C259D" w:rsidP="00D24084">
            <w:r>
              <w:t>Kód : Číslo</w:t>
            </w:r>
          </w:p>
        </w:tc>
      </w:tr>
      <w:tr w:rsidR="00AD205C" w14:paraId="79527866" w14:textId="77777777" w:rsidTr="00222F7B">
        <w:tc>
          <w:tcPr>
            <w:tcW w:w="988" w:type="dxa"/>
            <w:tcMar>
              <w:top w:w="30" w:type="dxa"/>
              <w:left w:w="30" w:type="dxa"/>
              <w:bottom w:w="20" w:type="dxa"/>
              <w:right w:w="30" w:type="dxa"/>
            </w:tcMar>
          </w:tcPr>
          <w:p w14:paraId="756A3620" w14:textId="77777777" w:rsidR="00AD205C" w:rsidRDefault="002C259D" w:rsidP="00D24084">
            <w:r>
              <w:t>Opis</w:t>
            </w:r>
          </w:p>
        </w:tc>
        <w:tc>
          <w:tcPr>
            <w:tcW w:w="8083" w:type="dxa"/>
            <w:tcMar>
              <w:top w:w="30" w:type="dxa"/>
              <w:left w:w="30" w:type="dxa"/>
              <w:bottom w:w="20" w:type="dxa"/>
              <w:right w:w="30" w:type="dxa"/>
            </w:tcMar>
          </w:tcPr>
          <w:p w14:paraId="06AB6BC7" w14:textId="77777777" w:rsidR="00AD205C" w:rsidRDefault="002C259D" w:rsidP="00D24084">
            <w:r>
              <w:t>Kód chyby.</w:t>
            </w:r>
          </w:p>
        </w:tc>
      </w:tr>
      <w:tr w:rsidR="00AD205C" w14:paraId="3DFC30A6" w14:textId="77777777" w:rsidTr="00222F7B">
        <w:tc>
          <w:tcPr>
            <w:tcW w:w="988" w:type="dxa"/>
            <w:tcMar>
              <w:top w:w="30" w:type="dxa"/>
              <w:left w:w="30" w:type="dxa"/>
              <w:bottom w:w="20" w:type="dxa"/>
              <w:right w:w="30" w:type="dxa"/>
            </w:tcMar>
          </w:tcPr>
          <w:p w14:paraId="6BE1C95A" w14:textId="77777777" w:rsidR="00AD205C" w:rsidRDefault="002C259D" w:rsidP="00D24084">
            <w:r>
              <w:t>Atribút</w:t>
            </w:r>
          </w:p>
        </w:tc>
        <w:tc>
          <w:tcPr>
            <w:tcW w:w="8083" w:type="dxa"/>
            <w:tcMar>
              <w:top w:w="30" w:type="dxa"/>
              <w:left w:w="30" w:type="dxa"/>
              <w:bottom w:w="20" w:type="dxa"/>
              <w:right w:w="30" w:type="dxa"/>
            </w:tcMar>
          </w:tcPr>
          <w:p w14:paraId="4FF67BE7" w14:textId="77777777" w:rsidR="00AD205C" w:rsidRDefault="002C259D" w:rsidP="00D24084">
            <w:r>
              <w:t>Popis : an1_255</w:t>
            </w:r>
          </w:p>
        </w:tc>
      </w:tr>
      <w:tr w:rsidR="00AD205C" w14:paraId="47A0E827" w14:textId="77777777" w:rsidTr="00222F7B">
        <w:tc>
          <w:tcPr>
            <w:tcW w:w="988" w:type="dxa"/>
            <w:tcMar>
              <w:top w:w="30" w:type="dxa"/>
              <w:left w:w="30" w:type="dxa"/>
              <w:bottom w:w="20" w:type="dxa"/>
              <w:right w:w="30" w:type="dxa"/>
            </w:tcMar>
          </w:tcPr>
          <w:p w14:paraId="0EE32115" w14:textId="77777777" w:rsidR="00AD205C" w:rsidRDefault="002C259D" w:rsidP="00D24084">
            <w:r>
              <w:t>Opis</w:t>
            </w:r>
          </w:p>
        </w:tc>
        <w:tc>
          <w:tcPr>
            <w:tcW w:w="8083" w:type="dxa"/>
            <w:tcMar>
              <w:top w:w="30" w:type="dxa"/>
              <w:left w:w="30" w:type="dxa"/>
              <w:bottom w:w="20" w:type="dxa"/>
              <w:right w:w="30" w:type="dxa"/>
            </w:tcMar>
          </w:tcPr>
          <w:p w14:paraId="3A78CEC3" w14:textId="77777777" w:rsidR="00AD205C" w:rsidRDefault="002C259D" w:rsidP="00D24084">
            <w:r>
              <w:t>Popis chyby</w:t>
            </w:r>
          </w:p>
        </w:tc>
      </w:tr>
    </w:tbl>
    <w:p w14:paraId="02F70DCB" w14:textId="77777777" w:rsidR="00222F7B" w:rsidRDefault="00222F7B" w:rsidP="00D24084"/>
    <w:p w14:paraId="5AD8CE41"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351DCA0B" w14:textId="77777777" w:rsidTr="00222F7B">
        <w:tc>
          <w:tcPr>
            <w:tcW w:w="988" w:type="dxa"/>
            <w:tcMar>
              <w:top w:w="30" w:type="dxa"/>
              <w:left w:w="30" w:type="dxa"/>
              <w:bottom w:w="20" w:type="dxa"/>
              <w:right w:w="30" w:type="dxa"/>
            </w:tcMar>
          </w:tcPr>
          <w:p w14:paraId="4A6D8595" w14:textId="77777777" w:rsidR="00AD205C" w:rsidRDefault="002C259D" w:rsidP="00D24084">
            <w:r>
              <w:t>Atribút</w:t>
            </w:r>
          </w:p>
        </w:tc>
        <w:tc>
          <w:tcPr>
            <w:tcW w:w="8083" w:type="dxa"/>
            <w:tcMar>
              <w:top w:w="30" w:type="dxa"/>
              <w:left w:w="30" w:type="dxa"/>
              <w:bottom w:w="20" w:type="dxa"/>
              <w:right w:w="30" w:type="dxa"/>
            </w:tcMar>
          </w:tcPr>
          <w:p w14:paraId="66AA7A2C" w14:textId="77777777" w:rsidR="00AD205C" w:rsidRDefault="002C259D" w:rsidP="00D24084">
            <w:r>
              <w:t>Externý kód typu zásielky : an1_50</w:t>
            </w:r>
          </w:p>
        </w:tc>
      </w:tr>
      <w:tr w:rsidR="00AD205C" w14:paraId="7D65E78C" w14:textId="77777777" w:rsidTr="00222F7B">
        <w:tc>
          <w:tcPr>
            <w:tcW w:w="988" w:type="dxa"/>
            <w:tcMar>
              <w:top w:w="30" w:type="dxa"/>
              <w:left w:w="30" w:type="dxa"/>
              <w:bottom w:w="20" w:type="dxa"/>
              <w:right w:w="30" w:type="dxa"/>
            </w:tcMar>
          </w:tcPr>
          <w:p w14:paraId="52DCDC97" w14:textId="77777777" w:rsidR="00AD205C" w:rsidRDefault="002C259D" w:rsidP="00D24084">
            <w:r>
              <w:t>Opis</w:t>
            </w:r>
          </w:p>
        </w:tc>
        <w:tc>
          <w:tcPr>
            <w:tcW w:w="8083" w:type="dxa"/>
            <w:tcMar>
              <w:top w:w="30" w:type="dxa"/>
              <w:left w:w="30" w:type="dxa"/>
              <w:bottom w:w="20" w:type="dxa"/>
              <w:right w:w="30" w:type="dxa"/>
            </w:tcMar>
          </w:tcPr>
          <w:p w14:paraId="7E076977" w14:textId="77777777" w:rsidR="00AD205C" w:rsidRDefault="002C259D" w:rsidP="00D24084">
            <w:r>
              <w:t>Jednoznačný identifikátor typu zásielky.</w:t>
            </w:r>
          </w:p>
        </w:tc>
      </w:tr>
      <w:tr w:rsidR="00AD205C" w14:paraId="41792E6F" w14:textId="77777777" w:rsidTr="00222F7B">
        <w:tc>
          <w:tcPr>
            <w:tcW w:w="988" w:type="dxa"/>
            <w:tcMar>
              <w:top w:w="30" w:type="dxa"/>
              <w:left w:w="30" w:type="dxa"/>
              <w:bottom w:w="20" w:type="dxa"/>
              <w:right w:w="30" w:type="dxa"/>
            </w:tcMar>
          </w:tcPr>
          <w:p w14:paraId="4970E6A9" w14:textId="77777777" w:rsidR="00AD205C" w:rsidRDefault="002C259D" w:rsidP="00D24084">
            <w:r>
              <w:t>Atribút</w:t>
            </w:r>
          </w:p>
        </w:tc>
        <w:tc>
          <w:tcPr>
            <w:tcW w:w="8083" w:type="dxa"/>
            <w:tcMar>
              <w:top w:w="30" w:type="dxa"/>
              <w:left w:w="30" w:type="dxa"/>
              <w:bottom w:w="20" w:type="dxa"/>
              <w:right w:w="30" w:type="dxa"/>
            </w:tcMar>
          </w:tcPr>
          <w:p w14:paraId="0B4DC487" w14:textId="77777777" w:rsidR="00AD205C" w:rsidRDefault="002C259D" w:rsidP="00D24084">
            <w:r>
              <w:t>Názov typu zásielky : an1_255</w:t>
            </w:r>
          </w:p>
        </w:tc>
      </w:tr>
      <w:tr w:rsidR="00AD205C" w14:paraId="7C87A06F" w14:textId="77777777" w:rsidTr="00222F7B">
        <w:tc>
          <w:tcPr>
            <w:tcW w:w="988" w:type="dxa"/>
            <w:tcMar>
              <w:top w:w="30" w:type="dxa"/>
              <w:left w:w="30" w:type="dxa"/>
              <w:bottom w:w="20" w:type="dxa"/>
              <w:right w:w="30" w:type="dxa"/>
            </w:tcMar>
          </w:tcPr>
          <w:p w14:paraId="60F7256C" w14:textId="77777777" w:rsidR="00AD205C" w:rsidRDefault="002C259D" w:rsidP="00D24084">
            <w:r>
              <w:t>Opis</w:t>
            </w:r>
          </w:p>
        </w:tc>
        <w:tc>
          <w:tcPr>
            <w:tcW w:w="8083" w:type="dxa"/>
            <w:tcMar>
              <w:top w:w="30" w:type="dxa"/>
              <w:left w:w="30" w:type="dxa"/>
              <w:bottom w:w="20" w:type="dxa"/>
              <w:right w:w="30" w:type="dxa"/>
            </w:tcMar>
          </w:tcPr>
          <w:p w14:paraId="04639CEB" w14:textId="77777777" w:rsidR="00AD205C" w:rsidRDefault="002C259D" w:rsidP="00D24084">
            <w:r>
              <w:t>Názov typu zásielky.</w:t>
            </w:r>
          </w:p>
        </w:tc>
      </w:tr>
      <w:tr w:rsidR="00AD205C" w14:paraId="59B58F9C" w14:textId="77777777" w:rsidTr="00222F7B">
        <w:tc>
          <w:tcPr>
            <w:tcW w:w="988" w:type="dxa"/>
            <w:tcMar>
              <w:top w:w="30" w:type="dxa"/>
              <w:left w:w="30" w:type="dxa"/>
              <w:bottom w:w="20" w:type="dxa"/>
              <w:right w:w="30" w:type="dxa"/>
            </w:tcMar>
          </w:tcPr>
          <w:p w14:paraId="7A22C3F2" w14:textId="77777777" w:rsidR="00AD205C" w:rsidRDefault="002C259D" w:rsidP="00D24084">
            <w:r>
              <w:t>Atribút</w:t>
            </w:r>
          </w:p>
        </w:tc>
        <w:tc>
          <w:tcPr>
            <w:tcW w:w="8083" w:type="dxa"/>
            <w:tcMar>
              <w:top w:w="30" w:type="dxa"/>
              <w:left w:w="30" w:type="dxa"/>
              <w:bottom w:w="20" w:type="dxa"/>
              <w:right w:w="30" w:type="dxa"/>
            </w:tcMar>
          </w:tcPr>
          <w:p w14:paraId="22C42469" w14:textId="77777777" w:rsidR="00AD205C" w:rsidRDefault="002C259D" w:rsidP="00D24084">
            <w:r>
              <w:t>Identifikátor subektu : an1_255</w:t>
            </w:r>
          </w:p>
        </w:tc>
      </w:tr>
      <w:tr w:rsidR="00AD205C" w14:paraId="654C2625" w14:textId="77777777" w:rsidTr="00222F7B">
        <w:tc>
          <w:tcPr>
            <w:tcW w:w="988" w:type="dxa"/>
            <w:tcMar>
              <w:top w:w="30" w:type="dxa"/>
              <w:left w:w="30" w:type="dxa"/>
              <w:bottom w:w="20" w:type="dxa"/>
              <w:right w:w="30" w:type="dxa"/>
            </w:tcMar>
          </w:tcPr>
          <w:p w14:paraId="255327BE" w14:textId="77777777" w:rsidR="00AD205C" w:rsidRDefault="002C259D" w:rsidP="00D24084">
            <w:r>
              <w:t>Opis</w:t>
            </w:r>
          </w:p>
        </w:tc>
        <w:tc>
          <w:tcPr>
            <w:tcW w:w="8083" w:type="dxa"/>
            <w:tcMar>
              <w:top w:w="30" w:type="dxa"/>
              <w:left w:w="30" w:type="dxa"/>
              <w:bottom w:w="20" w:type="dxa"/>
              <w:right w:w="30" w:type="dxa"/>
            </w:tcMar>
          </w:tcPr>
          <w:p w14:paraId="02287639" w14:textId="77777777" w:rsidR="00AD205C" w:rsidRDefault="002C259D" w:rsidP="00D24084">
            <w:r>
              <w:t>Jednoznačný identifikátor subjektu.</w:t>
            </w:r>
          </w:p>
        </w:tc>
      </w:tr>
      <w:tr w:rsidR="00AD205C" w14:paraId="6F83A3C8" w14:textId="77777777" w:rsidTr="00222F7B">
        <w:tc>
          <w:tcPr>
            <w:tcW w:w="988" w:type="dxa"/>
            <w:tcMar>
              <w:top w:w="30" w:type="dxa"/>
              <w:left w:w="30" w:type="dxa"/>
              <w:bottom w:w="20" w:type="dxa"/>
              <w:right w:w="30" w:type="dxa"/>
            </w:tcMar>
          </w:tcPr>
          <w:p w14:paraId="3560578D" w14:textId="77777777" w:rsidR="00AD205C" w:rsidRDefault="002C259D" w:rsidP="00D24084">
            <w:r>
              <w:t>Atribút</w:t>
            </w:r>
          </w:p>
        </w:tc>
        <w:tc>
          <w:tcPr>
            <w:tcW w:w="8083" w:type="dxa"/>
            <w:tcMar>
              <w:top w:w="30" w:type="dxa"/>
              <w:left w:w="30" w:type="dxa"/>
              <w:bottom w:w="20" w:type="dxa"/>
              <w:right w:w="30" w:type="dxa"/>
            </w:tcMar>
          </w:tcPr>
          <w:p w14:paraId="4C0B7B3D" w14:textId="77777777" w:rsidR="00AD205C" w:rsidRDefault="002C259D" w:rsidP="00D24084">
            <w:r>
              <w:t>Kód podateľne : Číslo</w:t>
            </w:r>
          </w:p>
        </w:tc>
      </w:tr>
      <w:tr w:rsidR="00AD205C" w14:paraId="643FF387" w14:textId="77777777" w:rsidTr="00222F7B">
        <w:tc>
          <w:tcPr>
            <w:tcW w:w="988" w:type="dxa"/>
            <w:tcMar>
              <w:top w:w="30" w:type="dxa"/>
              <w:left w:w="30" w:type="dxa"/>
              <w:bottom w:w="20" w:type="dxa"/>
              <w:right w:w="30" w:type="dxa"/>
            </w:tcMar>
          </w:tcPr>
          <w:p w14:paraId="282F1A95" w14:textId="77777777" w:rsidR="00AD205C" w:rsidRDefault="002C259D" w:rsidP="00D24084">
            <w:r>
              <w:t>Opis</w:t>
            </w:r>
          </w:p>
        </w:tc>
        <w:tc>
          <w:tcPr>
            <w:tcW w:w="8083" w:type="dxa"/>
            <w:tcMar>
              <w:top w:w="30" w:type="dxa"/>
              <w:left w:w="30" w:type="dxa"/>
              <w:bottom w:w="20" w:type="dxa"/>
              <w:right w:w="30" w:type="dxa"/>
            </w:tcMar>
          </w:tcPr>
          <w:p w14:paraId="321B8166" w14:textId="77777777" w:rsidR="00AD205C" w:rsidRDefault="002C259D" w:rsidP="00D24084">
            <w:r>
              <w:t>Jednoznačný identifikátor podateľne, ktorej sa zásielka týka.</w:t>
            </w:r>
          </w:p>
        </w:tc>
      </w:tr>
      <w:tr w:rsidR="00AD205C" w14:paraId="50E7719E" w14:textId="77777777" w:rsidTr="00222F7B">
        <w:tc>
          <w:tcPr>
            <w:tcW w:w="988" w:type="dxa"/>
            <w:tcMar>
              <w:top w:w="30" w:type="dxa"/>
              <w:left w:w="30" w:type="dxa"/>
              <w:bottom w:w="20" w:type="dxa"/>
              <w:right w:w="30" w:type="dxa"/>
            </w:tcMar>
          </w:tcPr>
          <w:p w14:paraId="046E7B35" w14:textId="77777777" w:rsidR="00AD205C" w:rsidRDefault="002C259D" w:rsidP="00D24084">
            <w:r>
              <w:t>Atribút</w:t>
            </w:r>
          </w:p>
        </w:tc>
        <w:tc>
          <w:tcPr>
            <w:tcW w:w="8083" w:type="dxa"/>
            <w:tcMar>
              <w:top w:w="30" w:type="dxa"/>
              <w:left w:w="30" w:type="dxa"/>
              <w:bottom w:w="20" w:type="dxa"/>
              <w:right w:w="30" w:type="dxa"/>
            </w:tcMar>
          </w:tcPr>
          <w:p w14:paraId="1D7948B8" w14:textId="77777777" w:rsidR="00AD205C" w:rsidRDefault="002C259D" w:rsidP="00D24084">
            <w:r>
              <w:t>Identifikátor biznis prípadu : an1_255</w:t>
            </w:r>
          </w:p>
        </w:tc>
      </w:tr>
      <w:tr w:rsidR="00AD205C" w14:paraId="0F963C20" w14:textId="77777777" w:rsidTr="00222F7B">
        <w:tc>
          <w:tcPr>
            <w:tcW w:w="988" w:type="dxa"/>
            <w:tcMar>
              <w:top w:w="30" w:type="dxa"/>
              <w:left w:w="30" w:type="dxa"/>
              <w:bottom w:w="20" w:type="dxa"/>
              <w:right w:w="30" w:type="dxa"/>
            </w:tcMar>
          </w:tcPr>
          <w:p w14:paraId="59FE8BC5" w14:textId="77777777" w:rsidR="00AD205C" w:rsidRDefault="002C259D" w:rsidP="00D24084">
            <w:r>
              <w:lastRenderedPageBreak/>
              <w:t>Opis</w:t>
            </w:r>
          </w:p>
        </w:tc>
        <w:tc>
          <w:tcPr>
            <w:tcW w:w="8083" w:type="dxa"/>
            <w:tcMar>
              <w:top w:w="30" w:type="dxa"/>
              <w:left w:w="30" w:type="dxa"/>
              <w:bottom w:w="20" w:type="dxa"/>
              <w:right w:w="30" w:type="dxa"/>
            </w:tcMar>
          </w:tcPr>
          <w:p w14:paraId="1544E873" w14:textId="77777777" w:rsidR="00AD205C" w:rsidRDefault="002C259D" w:rsidP="00D24084">
            <w:r>
              <w:t>Identifikátor biznis prípadu zo zásielky.</w:t>
            </w:r>
          </w:p>
        </w:tc>
      </w:tr>
      <w:tr w:rsidR="00AD205C" w14:paraId="6C3A750C" w14:textId="77777777" w:rsidTr="00222F7B">
        <w:tc>
          <w:tcPr>
            <w:tcW w:w="988" w:type="dxa"/>
            <w:tcMar>
              <w:top w:w="30" w:type="dxa"/>
              <w:left w:w="30" w:type="dxa"/>
              <w:bottom w:w="20" w:type="dxa"/>
              <w:right w:w="30" w:type="dxa"/>
            </w:tcMar>
          </w:tcPr>
          <w:p w14:paraId="118D61E2" w14:textId="77777777" w:rsidR="00AD205C" w:rsidRDefault="002C259D" w:rsidP="00D24084">
            <w:r>
              <w:t>Atribút</w:t>
            </w:r>
          </w:p>
        </w:tc>
        <w:tc>
          <w:tcPr>
            <w:tcW w:w="8083" w:type="dxa"/>
            <w:tcMar>
              <w:top w:w="30" w:type="dxa"/>
              <w:left w:w="30" w:type="dxa"/>
              <w:bottom w:w="20" w:type="dxa"/>
              <w:right w:w="30" w:type="dxa"/>
            </w:tcMar>
          </w:tcPr>
          <w:p w14:paraId="77F0CECD" w14:textId="77777777" w:rsidR="00AD205C" w:rsidRDefault="002C259D" w:rsidP="00D24084">
            <w:r>
              <w:t>Popis : an_255</w:t>
            </w:r>
          </w:p>
        </w:tc>
      </w:tr>
      <w:tr w:rsidR="00AD205C" w14:paraId="6DB65164" w14:textId="77777777" w:rsidTr="00222F7B">
        <w:tc>
          <w:tcPr>
            <w:tcW w:w="988" w:type="dxa"/>
            <w:tcMar>
              <w:top w:w="30" w:type="dxa"/>
              <w:left w:w="30" w:type="dxa"/>
              <w:bottom w:w="20" w:type="dxa"/>
              <w:right w:w="30" w:type="dxa"/>
            </w:tcMar>
          </w:tcPr>
          <w:p w14:paraId="19A940D4" w14:textId="77777777" w:rsidR="00AD205C" w:rsidRDefault="002C259D" w:rsidP="00D24084">
            <w:r>
              <w:t>Opis</w:t>
            </w:r>
          </w:p>
        </w:tc>
        <w:tc>
          <w:tcPr>
            <w:tcW w:w="8083" w:type="dxa"/>
            <w:tcMar>
              <w:top w:w="30" w:type="dxa"/>
              <w:left w:w="30" w:type="dxa"/>
              <w:bottom w:w="20" w:type="dxa"/>
              <w:right w:w="30" w:type="dxa"/>
            </w:tcMar>
          </w:tcPr>
          <w:p w14:paraId="0D28B50C" w14:textId="77777777" w:rsidR="00AD205C" w:rsidRDefault="002C259D" w:rsidP="00D24084">
            <w:r>
              <w:t>Popis zo zásielky.</w:t>
            </w:r>
          </w:p>
        </w:tc>
      </w:tr>
      <w:tr w:rsidR="00AD205C" w14:paraId="2EA9CC77" w14:textId="77777777" w:rsidTr="00222F7B">
        <w:tc>
          <w:tcPr>
            <w:tcW w:w="988" w:type="dxa"/>
            <w:tcMar>
              <w:top w:w="30" w:type="dxa"/>
              <w:left w:w="30" w:type="dxa"/>
              <w:bottom w:w="20" w:type="dxa"/>
              <w:right w:w="30" w:type="dxa"/>
            </w:tcMar>
          </w:tcPr>
          <w:p w14:paraId="065D66D6" w14:textId="77777777" w:rsidR="00AD205C" w:rsidRDefault="002C259D" w:rsidP="00D24084">
            <w:r>
              <w:t>Atribút</w:t>
            </w:r>
          </w:p>
        </w:tc>
        <w:tc>
          <w:tcPr>
            <w:tcW w:w="8083" w:type="dxa"/>
            <w:tcMar>
              <w:top w:w="30" w:type="dxa"/>
              <w:left w:w="30" w:type="dxa"/>
              <w:bottom w:w="20" w:type="dxa"/>
              <w:right w:w="30" w:type="dxa"/>
            </w:tcMar>
          </w:tcPr>
          <w:p w14:paraId="483EDCCF" w14:textId="77777777" w:rsidR="00AD205C" w:rsidRDefault="002C259D" w:rsidP="00D24084">
            <w:r>
              <w:t>Dátum a čas sprístupnenia : Dátum a čas</w:t>
            </w:r>
          </w:p>
        </w:tc>
      </w:tr>
      <w:tr w:rsidR="00AD205C" w14:paraId="7605F6A5" w14:textId="77777777" w:rsidTr="00222F7B">
        <w:tc>
          <w:tcPr>
            <w:tcW w:w="988" w:type="dxa"/>
            <w:tcMar>
              <w:top w:w="30" w:type="dxa"/>
              <w:left w:w="30" w:type="dxa"/>
              <w:bottom w:w="20" w:type="dxa"/>
              <w:right w:w="30" w:type="dxa"/>
            </w:tcMar>
          </w:tcPr>
          <w:p w14:paraId="4315ADD9" w14:textId="77777777" w:rsidR="00AD205C" w:rsidRDefault="002C259D" w:rsidP="00D24084">
            <w:r>
              <w:t>Opis</w:t>
            </w:r>
          </w:p>
        </w:tc>
        <w:tc>
          <w:tcPr>
            <w:tcW w:w="8083" w:type="dxa"/>
            <w:tcMar>
              <w:top w:w="30" w:type="dxa"/>
              <w:left w:w="30" w:type="dxa"/>
              <w:bottom w:w="20" w:type="dxa"/>
              <w:right w:w="30" w:type="dxa"/>
            </w:tcMar>
          </w:tcPr>
          <w:p w14:paraId="31BB35A6" w14:textId="77777777" w:rsidR="00AD205C" w:rsidRDefault="002C259D" w:rsidP="00D24084">
            <w:r>
              <w:t>Dátum a čas sprístupnenia v podateľni.</w:t>
            </w:r>
          </w:p>
        </w:tc>
      </w:tr>
      <w:tr w:rsidR="00AD205C" w14:paraId="4621FEE6" w14:textId="77777777" w:rsidTr="00222F7B">
        <w:tc>
          <w:tcPr>
            <w:tcW w:w="988" w:type="dxa"/>
            <w:tcMar>
              <w:top w:w="30" w:type="dxa"/>
              <w:left w:w="30" w:type="dxa"/>
              <w:bottom w:w="20" w:type="dxa"/>
              <w:right w:w="30" w:type="dxa"/>
            </w:tcMar>
          </w:tcPr>
          <w:p w14:paraId="5DD413DF" w14:textId="77777777" w:rsidR="00AD205C" w:rsidRDefault="002C259D" w:rsidP="00D24084">
            <w:r>
              <w:t>Atribút</w:t>
            </w:r>
          </w:p>
        </w:tc>
        <w:tc>
          <w:tcPr>
            <w:tcW w:w="8083" w:type="dxa"/>
            <w:tcMar>
              <w:top w:w="30" w:type="dxa"/>
              <w:left w:w="30" w:type="dxa"/>
              <w:bottom w:w="20" w:type="dxa"/>
              <w:right w:w="30" w:type="dxa"/>
            </w:tcMar>
          </w:tcPr>
          <w:p w14:paraId="2C0B3CA3" w14:textId="77777777" w:rsidR="00AD205C" w:rsidRDefault="002C259D" w:rsidP="00D24084">
            <w:r>
              <w:t>Prečítaná : Logická hodnota</w:t>
            </w:r>
          </w:p>
        </w:tc>
      </w:tr>
      <w:tr w:rsidR="00AD205C" w14:paraId="39144455" w14:textId="77777777" w:rsidTr="00222F7B">
        <w:tc>
          <w:tcPr>
            <w:tcW w:w="988" w:type="dxa"/>
            <w:tcMar>
              <w:top w:w="30" w:type="dxa"/>
              <w:left w:w="30" w:type="dxa"/>
              <w:bottom w:w="20" w:type="dxa"/>
              <w:right w:w="30" w:type="dxa"/>
            </w:tcMar>
          </w:tcPr>
          <w:p w14:paraId="213C948C" w14:textId="77777777" w:rsidR="00AD205C" w:rsidRDefault="002C259D" w:rsidP="00D24084">
            <w:r>
              <w:t>Opis</w:t>
            </w:r>
          </w:p>
        </w:tc>
        <w:tc>
          <w:tcPr>
            <w:tcW w:w="8083" w:type="dxa"/>
            <w:tcMar>
              <w:top w:w="30" w:type="dxa"/>
              <w:left w:w="30" w:type="dxa"/>
              <w:bottom w:w="20" w:type="dxa"/>
              <w:right w:w="30" w:type="dxa"/>
            </w:tcMar>
          </w:tcPr>
          <w:p w14:paraId="2C1B9447" w14:textId="77777777" w:rsidR="00AD205C" w:rsidRDefault="002C259D" w:rsidP="00D24084">
            <w:r>
              <w:t>Príznak vyjadrujúci, či sa jedná o zásielku, ktorá už bola prečítaná, t.j. vyžiadaná funkciou pre vrátenie detailu zásielky.</w:t>
            </w:r>
          </w:p>
        </w:tc>
      </w:tr>
      <w:tr w:rsidR="00AD205C" w14:paraId="6E1A5B10" w14:textId="77777777" w:rsidTr="00222F7B">
        <w:tc>
          <w:tcPr>
            <w:tcW w:w="988" w:type="dxa"/>
            <w:tcMar>
              <w:top w:w="30" w:type="dxa"/>
              <w:left w:w="30" w:type="dxa"/>
              <w:bottom w:w="20" w:type="dxa"/>
              <w:right w:w="30" w:type="dxa"/>
            </w:tcMar>
          </w:tcPr>
          <w:p w14:paraId="598E30DE" w14:textId="77777777" w:rsidR="00AD205C" w:rsidRDefault="002C259D" w:rsidP="00D24084">
            <w:r>
              <w:t>Atribút</w:t>
            </w:r>
          </w:p>
        </w:tc>
        <w:tc>
          <w:tcPr>
            <w:tcW w:w="8083" w:type="dxa"/>
            <w:tcMar>
              <w:top w:w="30" w:type="dxa"/>
              <w:left w:w="30" w:type="dxa"/>
              <w:bottom w:w="20" w:type="dxa"/>
              <w:right w:w="30" w:type="dxa"/>
            </w:tcMar>
          </w:tcPr>
          <w:p w14:paraId="3EF59322" w14:textId="77777777" w:rsidR="00AD205C" w:rsidRDefault="002C259D" w:rsidP="00D24084">
            <w:r>
              <w:t>Dáta zásielky : XML</w:t>
            </w:r>
          </w:p>
        </w:tc>
      </w:tr>
      <w:tr w:rsidR="00AD205C" w14:paraId="3438F680" w14:textId="77777777" w:rsidTr="00222F7B">
        <w:tc>
          <w:tcPr>
            <w:tcW w:w="988" w:type="dxa"/>
            <w:tcMar>
              <w:top w:w="30" w:type="dxa"/>
              <w:left w:w="30" w:type="dxa"/>
              <w:bottom w:w="20" w:type="dxa"/>
              <w:right w:w="30" w:type="dxa"/>
            </w:tcMar>
          </w:tcPr>
          <w:p w14:paraId="04245B3E" w14:textId="77777777" w:rsidR="00AD205C" w:rsidRDefault="002C259D" w:rsidP="00D24084">
            <w:r>
              <w:t>Opis</w:t>
            </w:r>
          </w:p>
        </w:tc>
        <w:tc>
          <w:tcPr>
            <w:tcW w:w="8083" w:type="dxa"/>
            <w:tcMar>
              <w:top w:w="30" w:type="dxa"/>
              <w:left w:w="30" w:type="dxa"/>
              <w:bottom w:w="20" w:type="dxa"/>
              <w:right w:w="30" w:type="dxa"/>
            </w:tcMar>
          </w:tcPr>
          <w:p w14:paraId="01CD18B1" w14:textId="77777777" w:rsidR="00AD205C" w:rsidRDefault="002C259D" w:rsidP="00D24084">
            <w:r>
              <w:t>Dáta zásielky.</w:t>
            </w:r>
          </w:p>
        </w:tc>
      </w:tr>
    </w:tbl>
    <w:p w14:paraId="085548D3" w14:textId="77777777" w:rsidR="00AD205C" w:rsidRDefault="00AD205C" w:rsidP="00D24084"/>
    <w:p w14:paraId="4AD7733C" w14:textId="4BCD015B" w:rsidR="00AD205C" w:rsidRDefault="002C259D" w:rsidP="00D24084">
      <w:pPr>
        <w:pStyle w:val="Nadpis3"/>
      </w:pPr>
      <w:bookmarkStart w:id="297" w:name="scroll-bookmark-227"/>
      <w:bookmarkStart w:id="298" w:name="_Toc101774427"/>
      <w:r>
        <w:t>Technické informácie</w:t>
      </w:r>
      <w:bookmarkEnd w:id="297"/>
      <w:bookmarkEnd w:id="298"/>
    </w:p>
    <w:p w14:paraId="466CA18F" w14:textId="0F02AA5B" w:rsidR="00AD205C" w:rsidRDefault="002C259D" w:rsidP="00D24084">
      <w:pPr>
        <w:pStyle w:val="Nadpis4"/>
      </w:pPr>
      <w:bookmarkStart w:id="299" w:name="scroll-bookmark-228"/>
      <w:r>
        <w:t>Technická špecifikácia poskytovanej webovej služby</w:t>
      </w:r>
      <w:bookmarkEnd w:id="299"/>
    </w:p>
    <w:tbl>
      <w:tblPr>
        <w:tblStyle w:val="ScrollTableNormal"/>
        <w:tblW w:w="0" w:type="auto"/>
        <w:tblLayout w:type="fixed"/>
        <w:tblLook w:val="0020" w:firstRow="1" w:lastRow="0" w:firstColumn="0" w:lastColumn="0" w:noHBand="0" w:noVBand="0"/>
      </w:tblPr>
      <w:tblGrid>
        <w:gridCol w:w="1361"/>
        <w:gridCol w:w="7710"/>
      </w:tblGrid>
      <w:tr w:rsidR="00AD205C" w14:paraId="299293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07EBFD8" w14:textId="77777777" w:rsidR="00AD205C" w:rsidRDefault="002C259D" w:rsidP="00D24084">
            <w:r>
              <w:t>Testovacie prostredie</w:t>
            </w:r>
          </w:p>
        </w:tc>
      </w:tr>
      <w:tr w:rsidR="00AD205C" w14:paraId="11C8B769" w14:textId="77777777" w:rsidTr="00AD205C">
        <w:tc>
          <w:tcPr>
            <w:tcW w:w="1361" w:type="dxa"/>
            <w:tcMar>
              <w:top w:w="30" w:type="dxa"/>
              <w:left w:w="30" w:type="dxa"/>
              <w:bottom w:w="20" w:type="dxa"/>
              <w:right w:w="30" w:type="dxa"/>
            </w:tcMar>
          </w:tcPr>
          <w:p w14:paraId="7734E4B0" w14:textId="77777777" w:rsidR="00AD205C" w:rsidRDefault="002C259D" w:rsidP="00D24084">
            <w:r>
              <w:t>WSDL</w:t>
            </w:r>
          </w:p>
        </w:tc>
        <w:tc>
          <w:tcPr>
            <w:tcW w:w="7710" w:type="dxa"/>
            <w:tcMar>
              <w:top w:w="30" w:type="dxa"/>
              <w:left w:w="30" w:type="dxa"/>
              <w:bottom w:w="20" w:type="dxa"/>
              <w:right w:w="30" w:type="dxa"/>
            </w:tcMar>
          </w:tcPr>
          <w:p w14:paraId="4336362A" w14:textId="77777777" w:rsidR="00AD205C" w:rsidRDefault="00000814" w:rsidP="00D24084">
            <w:hyperlink r:id="rId668" w:history="1">
              <w:r w:rsidR="002C259D">
                <w:rPr>
                  <w:rStyle w:val="Hypertextovprepojenie"/>
                </w:rPr>
                <w:t>https://tcep.financnasprava.sk/tcep/procw/cep.ekr.web.ws.attachments/HistCom.asmx?WSDL</w:t>
              </w:r>
            </w:hyperlink>
          </w:p>
        </w:tc>
      </w:tr>
      <w:tr w:rsidR="00AD205C" w14:paraId="7E9EB374" w14:textId="77777777" w:rsidTr="00AD205C">
        <w:tc>
          <w:tcPr>
            <w:tcW w:w="1361" w:type="dxa"/>
            <w:tcMar>
              <w:top w:w="30" w:type="dxa"/>
              <w:left w:w="30" w:type="dxa"/>
              <w:bottom w:w="20" w:type="dxa"/>
              <w:right w:w="30" w:type="dxa"/>
            </w:tcMar>
          </w:tcPr>
          <w:p w14:paraId="5C30FBED" w14:textId="77777777" w:rsidR="00AD205C" w:rsidRDefault="002C259D" w:rsidP="00D24084">
            <w:r>
              <w:t>URL</w:t>
            </w:r>
          </w:p>
        </w:tc>
        <w:tc>
          <w:tcPr>
            <w:tcW w:w="7710" w:type="dxa"/>
            <w:tcMar>
              <w:top w:w="30" w:type="dxa"/>
              <w:left w:w="30" w:type="dxa"/>
              <w:bottom w:w="20" w:type="dxa"/>
              <w:right w:w="30" w:type="dxa"/>
            </w:tcMar>
          </w:tcPr>
          <w:p w14:paraId="5E3DA98F" w14:textId="77777777" w:rsidR="00AD205C" w:rsidRDefault="00000814" w:rsidP="00D24084">
            <w:hyperlink r:id="rId669" w:history="1">
              <w:r w:rsidR="002C259D">
                <w:rPr>
                  <w:rStyle w:val="Hypertextovprepojenie"/>
                </w:rPr>
                <w:t>https://tcep.financnasprava.sk/tcep/procw/cep.ekr.web.ws.attachments/HistCom.asmx</w:t>
              </w:r>
            </w:hyperlink>
          </w:p>
        </w:tc>
      </w:tr>
    </w:tbl>
    <w:p w14:paraId="2957678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4D2D7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92C29D2" w14:textId="77777777" w:rsidR="00AD205C" w:rsidRDefault="002C259D" w:rsidP="00D24084">
            <w:r>
              <w:t>Produkčné prostredie</w:t>
            </w:r>
          </w:p>
        </w:tc>
      </w:tr>
      <w:tr w:rsidR="00AD205C" w14:paraId="037FAD18" w14:textId="77777777" w:rsidTr="00AD205C">
        <w:tc>
          <w:tcPr>
            <w:tcW w:w="1361" w:type="dxa"/>
            <w:tcMar>
              <w:top w:w="30" w:type="dxa"/>
              <w:left w:w="30" w:type="dxa"/>
              <w:bottom w:w="20" w:type="dxa"/>
              <w:right w:w="30" w:type="dxa"/>
            </w:tcMar>
          </w:tcPr>
          <w:p w14:paraId="01D5EF59" w14:textId="77777777" w:rsidR="00AD205C" w:rsidRDefault="002C259D" w:rsidP="00D24084">
            <w:r>
              <w:t>WSDL</w:t>
            </w:r>
          </w:p>
        </w:tc>
        <w:tc>
          <w:tcPr>
            <w:tcW w:w="7710" w:type="dxa"/>
            <w:tcMar>
              <w:top w:w="30" w:type="dxa"/>
              <w:left w:w="30" w:type="dxa"/>
              <w:bottom w:w="20" w:type="dxa"/>
              <w:right w:w="30" w:type="dxa"/>
            </w:tcMar>
          </w:tcPr>
          <w:p w14:paraId="074BD6E4" w14:textId="77777777" w:rsidR="00AD205C" w:rsidRDefault="00000814" w:rsidP="00D24084">
            <w:hyperlink r:id="rId670" w:history="1">
              <w:r w:rsidR="002C259D">
                <w:rPr>
                  <w:rStyle w:val="Hypertextovprepojenie"/>
                </w:rPr>
                <w:t>https://www.cep.financnasprava.sk/cep/procw/cep.ekr.web.ws.attachments/HistCom.asmx?WSDL</w:t>
              </w:r>
            </w:hyperlink>
          </w:p>
        </w:tc>
      </w:tr>
      <w:tr w:rsidR="00AD205C" w14:paraId="298095C0" w14:textId="77777777" w:rsidTr="00AD205C">
        <w:tc>
          <w:tcPr>
            <w:tcW w:w="1361" w:type="dxa"/>
            <w:tcMar>
              <w:top w:w="30" w:type="dxa"/>
              <w:left w:w="30" w:type="dxa"/>
              <w:bottom w:w="20" w:type="dxa"/>
              <w:right w:w="30" w:type="dxa"/>
            </w:tcMar>
          </w:tcPr>
          <w:p w14:paraId="54202808" w14:textId="77777777" w:rsidR="00AD205C" w:rsidRDefault="002C259D" w:rsidP="00D24084">
            <w:r>
              <w:t>URL</w:t>
            </w:r>
          </w:p>
        </w:tc>
        <w:tc>
          <w:tcPr>
            <w:tcW w:w="7710" w:type="dxa"/>
            <w:tcMar>
              <w:top w:w="30" w:type="dxa"/>
              <w:left w:w="30" w:type="dxa"/>
              <w:bottom w:w="20" w:type="dxa"/>
              <w:right w:w="30" w:type="dxa"/>
            </w:tcMar>
          </w:tcPr>
          <w:p w14:paraId="70AC9FEF" w14:textId="77777777" w:rsidR="00AD205C" w:rsidRDefault="00000814" w:rsidP="00D24084">
            <w:hyperlink r:id="rId671" w:history="1">
              <w:r w:rsidR="002C259D">
                <w:rPr>
                  <w:rStyle w:val="Hypertextovprepojenie"/>
                </w:rPr>
                <w:t>https://www.cep.financnasprava.sk/cep/procw/cep.ekr.web.ws/HistCom.asmx</w:t>
              </w:r>
            </w:hyperlink>
          </w:p>
        </w:tc>
      </w:tr>
    </w:tbl>
    <w:p w14:paraId="44FDBF64" w14:textId="32CE087B" w:rsidR="00AD205C" w:rsidRDefault="002C259D" w:rsidP="00D24084">
      <w:pPr>
        <w:pStyle w:val="Nadpis4"/>
      </w:pPr>
      <w:bookmarkStart w:id="300" w:name="scroll-bookmark-229"/>
      <w:r>
        <w:t>Definícia dodatočných parametrov hlavičky správ (Header)</w:t>
      </w:r>
      <w:bookmarkEnd w:id="300"/>
    </w:p>
    <w:p w14:paraId="55A434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23" w:history="1">
        <w:r>
          <w:rPr>
            <w:rStyle w:val="Hypertextovprepojenie"/>
          </w:rPr>
          <w:t>kapitole 5</w:t>
        </w:r>
      </w:hyperlink>
      <w:r>
        <w:t>.</w:t>
      </w:r>
    </w:p>
    <w:p w14:paraId="1782A02F" w14:textId="4E39A575" w:rsidR="00AD205C" w:rsidRDefault="002C259D" w:rsidP="00D24084">
      <w:pPr>
        <w:pStyle w:val="Nadpis4"/>
      </w:pPr>
      <w:bookmarkStart w:id="301" w:name="scroll-bookmark-230"/>
      <w:r>
        <w:t>Popis spôsobu zabezpečenia a autentifikácie pri volaní operácií služby</w:t>
      </w:r>
      <w:bookmarkEnd w:id="301"/>
    </w:p>
    <w:p w14:paraId="0947F34F"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84DD513" w14:textId="77777777" w:rsidR="00AD205C" w:rsidRDefault="002C259D" w:rsidP="00D24084">
      <w:pPr>
        <w:pStyle w:val="Odsekzoznamu"/>
        <w:numPr>
          <w:ilvl w:val="0"/>
          <w:numId w:val="46"/>
        </w:numPr>
      </w:pPr>
      <w:r>
        <w:t>PrihlasenieMenomHeslom - prihlásenie používateľa menom a heslom,</w:t>
      </w:r>
    </w:p>
    <w:p w14:paraId="4CF3F64B" w14:textId="77777777" w:rsidR="00AD205C" w:rsidRDefault="002C259D" w:rsidP="00D24084">
      <w:pPr>
        <w:pStyle w:val="Odsekzoznamu"/>
        <w:numPr>
          <w:ilvl w:val="0"/>
          <w:numId w:val="46"/>
        </w:numPr>
      </w:pPr>
      <w:r>
        <w:t>PrihlasenieCertifikatom - prihlásenie používateľa certifikátom.</w:t>
      </w:r>
    </w:p>
    <w:p w14:paraId="463C8485" w14:textId="3DCA059B" w:rsidR="00AD205C" w:rsidRDefault="002C259D" w:rsidP="00D24084">
      <w:pPr>
        <w:pStyle w:val="Nadpis4"/>
      </w:pPr>
      <w:bookmarkStart w:id="302" w:name="scroll-bookmark-231"/>
      <w:r>
        <w:t>Testovacie scenáre a prípady</w:t>
      </w:r>
      <w:bookmarkEnd w:id="302"/>
    </w:p>
    <w:tbl>
      <w:tblPr>
        <w:tblStyle w:val="ScrollTableNormal"/>
        <w:tblW w:w="9071" w:type="dxa"/>
        <w:tblLayout w:type="fixed"/>
        <w:tblLook w:val="0020" w:firstRow="1" w:lastRow="0" w:firstColumn="0" w:lastColumn="0" w:noHBand="0" w:noVBand="0"/>
      </w:tblPr>
      <w:tblGrid>
        <w:gridCol w:w="907"/>
        <w:gridCol w:w="4050"/>
        <w:gridCol w:w="4114"/>
      </w:tblGrid>
      <w:tr w:rsidR="00AD205C" w14:paraId="5DF90DAC" w14:textId="77777777" w:rsidTr="00222F7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AB4C407" w14:textId="77777777" w:rsidR="00AD205C" w:rsidRDefault="002C259D" w:rsidP="00D24084">
            <w:r>
              <w:t>Krok</w:t>
            </w:r>
          </w:p>
        </w:tc>
        <w:tc>
          <w:tcPr>
            <w:tcW w:w="4050" w:type="dxa"/>
            <w:tcMar>
              <w:top w:w="30" w:type="dxa"/>
              <w:left w:w="30" w:type="dxa"/>
              <w:bottom w:w="20" w:type="dxa"/>
              <w:right w:w="30" w:type="dxa"/>
            </w:tcMar>
          </w:tcPr>
          <w:p w14:paraId="23D0EEA0" w14:textId="77777777" w:rsidR="00AD205C" w:rsidRDefault="002C259D" w:rsidP="00D24084">
            <w:r>
              <w:t>Akcia</w:t>
            </w:r>
          </w:p>
        </w:tc>
        <w:tc>
          <w:tcPr>
            <w:tcW w:w="4114" w:type="dxa"/>
            <w:tcMar>
              <w:top w:w="30" w:type="dxa"/>
              <w:left w:w="30" w:type="dxa"/>
              <w:bottom w:w="20" w:type="dxa"/>
              <w:right w:w="30" w:type="dxa"/>
            </w:tcMar>
          </w:tcPr>
          <w:p w14:paraId="215F3ECD" w14:textId="77777777" w:rsidR="00AD205C" w:rsidRDefault="002C259D" w:rsidP="00D24084">
            <w:r>
              <w:t>Očakávaný výsledok</w:t>
            </w:r>
          </w:p>
        </w:tc>
      </w:tr>
      <w:tr w:rsidR="00AD205C" w14:paraId="1641E19E" w14:textId="77777777" w:rsidTr="00222F7B">
        <w:tc>
          <w:tcPr>
            <w:tcW w:w="907" w:type="dxa"/>
            <w:tcMar>
              <w:top w:w="30" w:type="dxa"/>
              <w:left w:w="30" w:type="dxa"/>
              <w:bottom w:w="20" w:type="dxa"/>
              <w:right w:w="30" w:type="dxa"/>
            </w:tcMar>
          </w:tcPr>
          <w:p w14:paraId="368E5919" w14:textId="77777777" w:rsidR="00AD205C" w:rsidRDefault="002C259D" w:rsidP="00D24084">
            <w:r>
              <w:t>1.</w:t>
            </w:r>
          </w:p>
        </w:tc>
        <w:tc>
          <w:tcPr>
            <w:tcW w:w="4050" w:type="dxa"/>
            <w:tcMar>
              <w:top w:w="30" w:type="dxa"/>
              <w:left w:w="30" w:type="dxa"/>
              <w:bottom w:w="20" w:type="dxa"/>
              <w:right w:w="30" w:type="dxa"/>
            </w:tcMar>
          </w:tcPr>
          <w:p w14:paraId="0DFCF737" w14:textId="77777777" w:rsidR="00AD205C" w:rsidRDefault="002C259D" w:rsidP="00D24084">
            <w:r>
              <w:t>Používateľ zavolá sluzbu pre poskytnutie histórie komunikácie – operácie Poskytnutie podaní/zásielok pre externé systémy</w:t>
            </w:r>
          </w:p>
        </w:tc>
        <w:tc>
          <w:tcPr>
            <w:tcW w:w="4114" w:type="dxa"/>
            <w:tcMar>
              <w:top w:w="30" w:type="dxa"/>
              <w:left w:w="30" w:type="dxa"/>
              <w:bottom w:w="20" w:type="dxa"/>
              <w:right w:w="30" w:type="dxa"/>
            </w:tcMar>
          </w:tcPr>
          <w:p w14:paraId="3CA4B85F" w14:textId="77777777" w:rsidR="00AD205C" w:rsidRDefault="002C259D" w:rsidP="00D24084">
            <w:r>
              <w:t>Systém vráti zoznam podaní/zásielok vyhovujúci zadaným vstupom.</w:t>
            </w:r>
          </w:p>
        </w:tc>
      </w:tr>
      <w:tr w:rsidR="00AD205C" w14:paraId="5481F751" w14:textId="77777777" w:rsidTr="00222F7B">
        <w:tc>
          <w:tcPr>
            <w:tcW w:w="907" w:type="dxa"/>
            <w:tcMar>
              <w:top w:w="30" w:type="dxa"/>
              <w:left w:w="30" w:type="dxa"/>
              <w:bottom w:w="20" w:type="dxa"/>
              <w:right w:w="30" w:type="dxa"/>
            </w:tcMar>
          </w:tcPr>
          <w:p w14:paraId="78791A59" w14:textId="77777777" w:rsidR="00AD205C" w:rsidRDefault="002C259D" w:rsidP="00D24084">
            <w:r>
              <w:t>2.</w:t>
            </w:r>
          </w:p>
        </w:tc>
        <w:tc>
          <w:tcPr>
            <w:tcW w:w="4050" w:type="dxa"/>
            <w:tcMar>
              <w:top w:w="30" w:type="dxa"/>
              <w:left w:w="30" w:type="dxa"/>
              <w:bottom w:w="20" w:type="dxa"/>
              <w:right w:w="30" w:type="dxa"/>
            </w:tcMar>
          </w:tcPr>
          <w:p w14:paraId="58F4D220" w14:textId="77777777" w:rsidR="00AD205C" w:rsidRDefault="002C259D" w:rsidP="00D24084">
            <w:r>
              <w:t>Používateľ zavolá sluzbu pre poskytnutie histórie komunikácie – operácie Poskytnutie podania/zásielky pre externé systémy</w:t>
            </w:r>
          </w:p>
        </w:tc>
        <w:tc>
          <w:tcPr>
            <w:tcW w:w="4114" w:type="dxa"/>
            <w:tcMar>
              <w:top w:w="30" w:type="dxa"/>
              <w:left w:w="30" w:type="dxa"/>
              <w:bottom w:w="20" w:type="dxa"/>
              <w:right w:w="30" w:type="dxa"/>
            </w:tcMar>
          </w:tcPr>
          <w:p w14:paraId="432DF0F6" w14:textId="77777777" w:rsidR="00AD205C" w:rsidRDefault="002C259D" w:rsidP="00D24084">
            <w:r>
              <w:t>Systém vráti data požadoveného podania/zásielky.</w:t>
            </w:r>
          </w:p>
        </w:tc>
      </w:tr>
    </w:tbl>
    <w:p w14:paraId="18F9B220" w14:textId="59B80926" w:rsidR="00AD205C" w:rsidRDefault="002C259D" w:rsidP="00D24084">
      <w:pPr>
        <w:pStyle w:val="Nadpis4"/>
      </w:pPr>
      <w:bookmarkStart w:id="303" w:name="scroll-bookmark-232"/>
      <w:r>
        <w:lastRenderedPageBreak/>
        <w:t>Technické operácie služby</w:t>
      </w:r>
      <w:bookmarkEnd w:id="303"/>
    </w:p>
    <w:tbl>
      <w:tblPr>
        <w:tblStyle w:val="ScrollTableNormal"/>
        <w:tblW w:w="0" w:type="auto"/>
        <w:tblLayout w:type="fixed"/>
        <w:tblLook w:val="0020" w:firstRow="1" w:lastRow="0" w:firstColumn="0" w:lastColumn="0" w:noHBand="0" w:noVBand="0"/>
      </w:tblPr>
      <w:tblGrid>
        <w:gridCol w:w="9071"/>
      </w:tblGrid>
      <w:tr w:rsidR="00AD205C" w14:paraId="4B1E833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3324FB" w14:textId="77777777" w:rsidR="00AD205C" w:rsidRDefault="002C259D" w:rsidP="00D24084">
            <w:r>
              <w:t>Názov metódy</w:t>
            </w:r>
          </w:p>
        </w:tc>
      </w:tr>
      <w:tr w:rsidR="00AD205C" w14:paraId="68521DF4" w14:textId="77777777" w:rsidTr="00AD205C">
        <w:tc>
          <w:tcPr>
            <w:tcW w:w="9071" w:type="dxa"/>
            <w:tcMar>
              <w:top w:w="30" w:type="dxa"/>
              <w:left w:w="30" w:type="dxa"/>
              <w:bottom w:w="20" w:type="dxa"/>
              <w:right w:w="30" w:type="dxa"/>
            </w:tcMar>
          </w:tcPr>
          <w:p w14:paraId="6C9D444D" w14:textId="77777777" w:rsidR="00AD205C" w:rsidRDefault="002C259D" w:rsidP="00D24084">
            <w:r>
              <w:t>RegistrationListExtern</w:t>
            </w:r>
          </w:p>
        </w:tc>
      </w:tr>
    </w:tbl>
    <w:p w14:paraId="31540DB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5F8A4D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09E9A18" w14:textId="77777777" w:rsidR="00AD205C" w:rsidRPr="00222F7B" w:rsidRDefault="002C259D" w:rsidP="00D24084">
            <w:pPr>
              <w:rPr>
                <w:sz w:val="16"/>
                <w:szCs w:val="16"/>
              </w:rPr>
            </w:pPr>
            <w:r w:rsidRPr="00222F7B">
              <w:t>Request</w:t>
            </w:r>
          </w:p>
        </w:tc>
      </w:tr>
      <w:tr w:rsidR="00AD205C" w:rsidRPr="00222F7B" w14:paraId="719B11BA" w14:textId="77777777" w:rsidTr="00AD205C">
        <w:tc>
          <w:tcPr>
            <w:tcW w:w="9071" w:type="dxa"/>
            <w:tcMar>
              <w:top w:w="30" w:type="dxa"/>
              <w:left w:w="30" w:type="dxa"/>
              <w:bottom w:w="20" w:type="dxa"/>
              <w:right w:w="30" w:type="dxa"/>
            </w:tcMar>
          </w:tcPr>
          <w:p w14:paraId="57BFBBF9" w14:textId="77777777" w:rsidR="00AD205C" w:rsidRPr="00222F7B" w:rsidRDefault="002C259D" w:rsidP="00D24084">
            <w:r w:rsidRPr="00222F7B">
              <w:t>&lt;s:Envelope xmlns:s="</w:t>
            </w:r>
            <w:hyperlink r:id="rId672" w:history="1">
              <w:r w:rsidRPr="00222F7B">
                <w:rPr>
                  <w:rStyle w:val="Hypertextovprepojenie"/>
                  <w:sz w:val="16"/>
                  <w:szCs w:val="16"/>
                </w:rPr>
                <w:t>http://schemas.xmlsoap.org/soap/envelope/</w:t>
              </w:r>
            </w:hyperlink>
            <w:r w:rsidRPr="00222F7B">
              <w:t>"&gt;</w:t>
            </w:r>
            <w:r w:rsidRPr="00222F7B">
              <w:br/>
              <w:t>    &lt;s:Body xmlns:xsi="</w:t>
            </w:r>
            <w:hyperlink r:id="rId673" w:history="1">
              <w:r w:rsidRPr="00222F7B">
                <w:rPr>
                  <w:rStyle w:val="Hypertextovprepojenie"/>
                  <w:sz w:val="16"/>
                  <w:szCs w:val="16"/>
                </w:rPr>
                <w:t>http://www.w3.org/2001/XMLSchema-instance</w:t>
              </w:r>
            </w:hyperlink>
            <w:r w:rsidRPr="00222F7B">
              <w:t>" xmlns:xsd="</w:t>
            </w:r>
            <w:hyperlink r:id="rId674" w:history="1">
              <w:r w:rsidRPr="00222F7B">
                <w:rPr>
                  <w:rStyle w:val="Hypertextovprepojenie"/>
                  <w:sz w:val="16"/>
                  <w:szCs w:val="16"/>
                </w:rPr>
                <w:t>http://www.w3.org/2001/XMLSchema</w:t>
              </w:r>
            </w:hyperlink>
            <w:r w:rsidRPr="00222F7B">
              <w:t>"&gt;</w:t>
            </w:r>
            <w:r w:rsidRPr="00222F7B">
              <w:br/>
              <w:t>        &lt;RegistrationListExtern xmlns="</w:t>
            </w:r>
            <w:hyperlink r:id="rId675" w:history="1">
              <w:r w:rsidRPr="00222F7B">
                <w:rPr>
                  <w:rStyle w:val="Hypertextovprepojenie"/>
                  <w:sz w:val="16"/>
                  <w:szCs w:val="16"/>
                </w:rPr>
                <w:t>http://www.ditec.sk/CEPEkr</w:t>
              </w:r>
            </w:hyperlink>
            <w:r w:rsidRPr="00222F7B">
              <w:t>"&gt;</w:t>
            </w:r>
            <w:r w:rsidRPr="00222F7B">
              <w:br/>
              <w:t>            &lt;idSubjektu&gt;1137318&lt;/idSubjektu&gt;</w:t>
            </w:r>
            <w:r w:rsidRPr="00222F7B">
              <w:br/>
              <w:t>            &lt;typSubjektu&gt;0&lt;/typSubjektu&gt;</w:t>
            </w:r>
            <w:r w:rsidRPr="00222F7B">
              <w:br/>
              <w:t>            &lt;idPodatelne&gt;2&lt;/idPodatelne&gt;</w:t>
            </w:r>
            <w:r w:rsidRPr="00222F7B">
              <w:br/>
              <w:t>            &lt;idBiznisPripadu/&gt;</w:t>
            </w:r>
            <w:r w:rsidRPr="00222F7B">
              <w:br/>
              <w:t>            &lt;popis/&gt;</w:t>
            </w:r>
            <w:r w:rsidRPr="00222F7B">
              <w:br/>
              <w:t>            &lt;extKodTypuPodania/&gt;</w:t>
            </w:r>
            <w:r w:rsidRPr="00222F7B">
              <w:br/>
              <w:t>            &lt;datumPodaniaOd&gt;2015-01-27T14:46:06&lt;/datumPodaniaOd&gt;</w:t>
            </w:r>
            <w:r w:rsidRPr="00222F7B">
              <w:br/>
              <w:t>            &lt;datumPodaniaDo xsi:nil="true"/&gt;</w:t>
            </w:r>
            <w:r w:rsidRPr="00222F7B">
              <w:br/>
              <w:t>            &lt;pocetPodaniNaStranku&gt;20&lt;/pocetPodaniNaStranku&gt;</w:t>
            </w:r>
            <w:r w:rsidRPr="00222F7B">
              <w:br/>
              <w:t>            &lt;poradoveCisloStranky&gt;1&lt;/poradoveCisloStranky&gt;</w:t>
            </w:r>
            <w:r w:rsidRPr="00222F7B">
              <w:br/>
              <w:t>            &lt;stavPodania xsi:nil="true"/&gt;</w:t>
            </w:r>
            <w:r w:rsidRPr="00222F7B">
              <w:br/>
              <w:t>        &lt;/RegistrationListExtern&gt;</w:t>
            </w:r>
            <w:r w:rsidRPr="00222F7B">
              <w:br/>
              <w:t>    &lt;/s:Body&gt;</w:t>
            </w:r>
            <w:r w:rsidRPr="00222F7B">
              <w:br/>
              <w:t>&lt;/s:Envelope&gt;</w:t>
            </w:r>
          </w:p>
        </w:tc>
      </w:tr>
    </w:tbl>
    <w:p w14:paraId="6503F7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683557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34BEA9" w14:textId="77777777" w:rsidR="00AD205C" w:rsidRPr="00222F7B" w:rsidRDefault="002C259D" w:rsidP="00D24084">
            <w:pPr>
              <w:rPr>
                <w:sz w:val="16"/>
                <w:szCs w:val="16"/>
              </w:rPr>
            </w:pPr>
            <w:r w:rsidRPr="00222F7B">
              <w:t>Response</w:t>
            </w:r>
          </w:p>
        </w:tc>
      </w:tr>
      <w:tr w:rsidR="00AD205C" w14:paraId="61221B04" w14:textId="77777777" w:rsidTr="00AD205C">
        <w:tc>
          <w:tcPr>
            <w:tcW w:w="9071" w:type="dxa"/>
            <w:tcMar>
              <w:top w:w="30" w:type="dxa"/>
              <w:left w:w="30" w:type="dxa"/>
              <w:bottom w:w="20" w:type="dxa"/>
              <w:right w:w="30" w:type="dxa"/>
            </w:tcMar>
          </w:tcPr>
          <w:p w14:paraId="0772FB5F" w14:textId="77777777" w:rsidR="00AD205C" w:rsidRPr="00222F7B" w:rsidRDefault="002C259D" w:rsidP="00D24084">
            <w:r w:rsidRPr="00222F7B">
              <w:t>&lt;?xml version="1.0" encoding="utf-8"?&gt;</w:t>
            </w:r>
            <w:r w:rsidRPr="00222F7B">
              <w:br/>
              <w:t>&lt;soap:Envelope xmlns:soap="</w:t>
            </w:r>
            <w:hyperlink r:id="rId676" w:history="1">
              <w:r w:rsidRPr="00222F7B">
                <w:rPr>
                  <w:rStyle w:val="Hypertextovprepojenie"/>
                  <w:sz w:val="16"/>
                  <w:szCs w:val="16"/>
                </w:rPr>
                <w:t>http://schemas.xmlsoap.org/soap/envelope/</w:t>
              </w:r>
            </w:hyperlink>
            <w:r w:rsidRPr="00222F7B">
              <w:t>" xmlns:xsi="</w:t>
            </w:r>
            <w:hyperlink r:id="rId677" w:history="1">
              <w:r w:rsidRPr="00222F7B">
                <w:rPr>
                  <w:rStyle w:val="Hypertextovprepojenie"/>
                  <w:sz w:val="16"/>
                  <w:szCs w:val="16"/>
                </w:rPr>
                <w:t>http://www.w3.org/2001/XMLSchema-instance</w:t>
              </w:r>
            </w:hyperlink>
            <w:r w:rsidRPr="00222F7B">
              <w:t>" xmlns:xsd="</w:t>
            </w:r>
            <w:hyperlink r:id="rId678" w:history="1">
              <w:r w:rsidRPr="00222F7B">
                <w:rPr>
                  <w:rStyle w:val="Hypertextovprepojenie"/>
                  <w:sz w:val="16"/>
                  <w:szCs w:val="16"/>
                </w:rPr>
                <w:t>http://www.w3.org/2001/XMLSchema</w:t>
              </w:r>
            </w:hyperlink>
            <w:r w:rsidRPr="00222F7B">
              <w:t>"&gt;</w:t>
            </w:r>
            <w:r w:rsidRPr="00222F7B">
              <w:br/>
              <w:t>    &lt;soap:Body&gt;</w:t>
            </w:r>
            <w:r w:rsidRPr="00222F7B">
              <w:br/>
              <w:t>        &lt;RegistrationListExternResponse xmlns="</w:t>
            </w:r>
            <w:hyperlink r:id="rId679" w:history="1">
              <w:r w:rsidRPr="00222F7B">
                <w:rPr>
                  <w:rStyle w:val="Hypertextovprepojenie"/>
                  <w:sz w:val="16"/>
                  <w:szCs w:val="16"/>
                </w:rPr>
                <w:t>http://www.ditec.sk/CEPEkr</w:t>
              </w:r>
            </w:hyperlink>
            <w:r w:rsidRPr="00222F7B">
              <w:t>"&gt;</w:t>
            </w:r>
            <w:r w:rsidRPr="00222F7B">
              <w:br/>
              <w:t>            &lt;RegistrationListExternResult&gt;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t>                &lt;RegistrationList xmlns="</w:t>
            </w:r>
            <w:hyperlink r:id="rId680" w:history="1">
              <w:r w:rsidRPr="00222F7B">
                <w:rPr>
                  <w:rStyle w:val="Hypertextovprepojenie"/>
                  <w:sz w:val="16"/>
                  <w:szCs w:val="16"/>
                </w:rPr>
                <w:t>http://www.ditec.sk/ICEPEkr</w:t>
              </w:r>
            </w:hyperlink>
            <w:r w:rsidRPr="00222F7B">
              <w:t>"&gt;</w:t>
            </w:r>
            <w:r w:rsidRPr="00222F7B">
              <w:br/>
              <w:t>                    &lt;Count&gt;15&lt;/Count&gt;</w:t>
            </w:r>
            <w:r w:rsidRPr="00222F7B">
              <w:br/>
              <w:t>                    &lt;TotalCount&gt;15&lt;/TotalCount&gt;</w:t>
            </w:r>
            <w:r w:rsidRPr="00222F7B">
              <w:br/>
              <w:t>                    &lt;Detail&gt;</w:t>
            </w:r>
            <w:r w:rsidRPr="00222F7B">
              <w:br/>
              <w:t>                        &lt;RegistrationIdentifier&gt;150316000009&lt;/RegistrationIdentifier&gt;</w:t>
            </w:r>
            <w:r w:rsidRPr="00222F7B">
              <w:br/>
              <w:t>                        &lt;RegistrationExternalCode&gt;P_MPRV_SVPS_0103_v1.0&lt;/RegistrationExternalCode&gt;</w:t>
            </w:r>
            <w:r w:rsidRPr="00222F7B">
              <w:br/>
              <w:t>                        &lt;RegistrationTypeName&gt;Oznámenie o registrácii subjektu pre dovoz a vývoz neživočíšnych potravín&lt;/RegistrationTypeName&gt;</w:t>
            </w:r>
            <w:r w:rsidRPr="00222F7B">
              <w:br/>
              <w:t>                        &lt;SubjectID&gt;AGREXIM, s.r.o. &lt;/SubjectID&gt;</w:t>
            </w:r>
            <w:r w:rsidRPr="00222F7B">
              <w:br/>
              <w:t>                        &lt;RegistrationDescription&gt;VM_109_Oznámenie o registrácii subjektu pre dovoz &lt;/RegistrationDescription&gt;</w:t>
            </w:r>
            <w:r w:rsidRPr="00222F7B">
              <w:br/>
              <w:t>                        &lt;ReceivedDateTime&gt;2015-03-16T16:10:38.63+01:00&lt;/ReceivedDateTime&gt;</w:t>
            </w:r>
            <w:r w:rsidRPr="00222F7B">
              <w:br/>
              <w:t>                        &lt;RegistrationState&gt;1&lt;/RegistrationState&gt;</w:t>
            </w:r>
            <w:r w:rsidRPr="00222F7B">
              <w:br/>
              <w:t>                    &lt;/Detail&gt;</w:t>
            </w:r>
            <w:r w:rsidRPr="00222F7B">
              <w:br/>
              <w:t>                    &lt;Detail&gt;</w:t>
            </w:r>
            <w:r w:rsidRPr="00222F7B">
              <w:br/>
              <w:t>                        &lt;RegistrationIdentifier&gt;150316000001&lt;/RegistrationIdentifier&gt;</w:t>
            </w:r>
            <w:r w:rsidRPr="00222F7B">
              <w:br/>
              <w:t>                        &lt;RegistrationExternalCode&gt;P_MPRV_SVPS_0101_v1.0&lt;/RegistrationExternalCode&gt;</w:t>
            </w:r>
            <w:r w:rsidRPr="00222F7B">
              <w:br/>
              <w:t>                        &lt;RegistrationTypeName&gt;Oznámenie o dovoze surovín a potravín rastlinného pôvodu (Jednotný vstupný doklad)&lt;/RegistrationTypeName&gt;</w:t>
            </w:r>
            <w:r w:rsidRPr="00222F7B">
              <w:br/>
            </w:r>
            <w:r w:rsidRPr="00222F7B">
              <w:lastRenderedPageBreak/>
              <w:t>                        &lt;SubjectID&gt;AGREXIM, s.r.o. &lt;/SubjectID&gt;</w:t>
            </w:r>
            <w:r w:rsidRPr="00222F7B">
              <w:br/>
              <w:t>                        &lt;RegistrationDescription&gt;VM_109_Oznámenie o dovoze surovín a potravín RP&lt;/RegistrationDescription&gt;</w:t>
            </w:r>
            <w:r w:rsidRPr="00222F7B">
              <w:br/>
              <w:t>                        &lt;ReceivedDateTime&gt;2015-03-16T15:23:05.252+01:00&lt;/ReceivedDateTime&gt;</w:t>
            </w:r>
            <w:r w:rsidRPr="00222F7B">
              <w:br/>
              <w:t>                        &lt;RegistrationState&gt;1&lt;/RegistrationState&gt;</w:t>
            </w:r>
            <w:r w:rsidRPr="00222F7B">
              <w:br/>
              <w:t>                    &lt;/Detail&gt;</w:t>
            </w:r>
            <w:r w:rsidRPr="00222F7B">
              <w:br/>
              <w:t>                    &lt;Detail&gt;</w:t>
            </w:r>
            <w:r w:rsidRPr="00222F7B">
              <w:br/>
              <w:t>                        &lt;RegistrationIdentifier&gt;150302000009&lt;/RegistrationIdentifier&gt;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&lt;RegistrationDescription&gt;JF_20150203_02&lt;/RegistrationDescription&gt;</w:t>
            </w:r>
            <w:r w:rsidRPr="00222F7B">
              <w:br/>
              <w:t>                        &lt;ReceivedDateTime&gt;2015-03-02T11:13:31.609+01:00&lt;/ReceivedDateTime&gt;</w:t>
            </w:r>
            <w:r w:rsidRPr="00222F7B">
              <w:br/>
              <w:t>                        &lt;RegistrationState&gt;1&lt;/RegistrationState&gt;</w:t>
            </w:r>
            <w:r w:rsidRPr="00222F7B">
              <w:br/>
              <w:t>                    &lt;/Detail&gt;</w:t>
            </w:r>
            <w:r w:rsidRPr="00222F7B">
              <w:br/>
              <w:t>                    &lt;Detail&gt;</w:t>
            </w:r>
            <w:r w:rsidRPr="00222F7B">
              <w:br/>
              <w:t>                        &lt;RegistrationIdentifier&gt;150218000061&lt;/RegistrationIdentifier&gt;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licenciu AGRIM&lt;/RegistrationDescription&gt;</w:t>
            </w:r>
            <w:r w:rsidRPr="00222F7B">
              <w:br/>
              <w:t>                        &lt;ReceivedDateTime&gt;2015-02-18T15:55:32.487+01:00&lt;/ReceivedDateTime&gt;</w:t>
            </w:r>
            <w:r w:rsidRPr="00222F7B">
              <w:br/>
              <w:t>                        &lt;RegistrationState&gt;1&lt;/RegistrationState&gt;</w:t>
            </w:r>
            <w:r w:rsidRPr="00222F7B">
              <w:br/>
              <w:t>                    &lt;/Detail&gt;</w:t>
            </w:r>
            <w:r w:rsidRPr="00222F7B">
              <w:br/>
              <w:t>                    &lt;Detail&gt;</w:t>
            </w:r>
            <w:r w:rsidRPr="00222F7B">
              <w:br/>
              <w:t>                        &lt;RegistrationIdentifier&gt;150218000029&lt;/RegistrationIdentifier&gt;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vydanie licencie AGRIM&lt;/RegistrationDescription&gt;</w:t>
            </w:r>
            <w:r w:rsidRPr="00222F7B">
              <w:br/>
              <w:t>                        &lt;ReceivedDateTime&gt;2015-02-18T15:38:46.062+01:00&lt;/ReceivedDateTime&gt;</w:t>
            </w:r>
            <w:r w:rsidRPr="00222F7B">
              <w:br/>
              <w:t>                        &lt;RegistrationState&gt;1&lt;/RegistrationState&gt;</w:t>
            </w:r>
            <w:r w:rsidRPr="00222F7B">
              <w:br/>
              <w:t>                    &lt;/Detail&gt;</w:t>
            </w:r>
            <w:r w:rsidRPr="00222F7B">
              <w:br/>
              <w:t>                    &lt;Detail&gt;</w:t>
            </w:r>
            <w:r w:rsidRPr="00222F7B">
              <w:br/>
              <w:t>                        &lt;RegistrationIdentifier&gt;150218000021&lt;/RegistrationIdentifier&gt;</w:t>
            </w:r>
            <w:r w:rsidRPr="00222F7B">
              <w:br/>
              <w:t>                        &lt;RegistrationExternalCode&gt;P_MPRV_PPA_0006_v1.0&lt;/RegistrationExternalCode&gt;</w:t>
            </w:r>
            <w:r w:rsidRPr="00222F7B">
              <w:br/>
              <w:t>                        &lt;RegistrationTypeName&gt;Žiadosť o vydanie licencie AGREX&lt;/RegistrationTypeName&gt;</w:t>
            </w:r>
            <w:r w:rsidRPr="00222F7B">
              <w:br/>
              <w:t>                        &lt;SubjectID&gt;AGREXIM, s.r.o. &lt;/SubjectID&gt;</w:t>
            </w:r>
            <w:r w:rsidRPr="00222F7B">
              <w:br/>
              <w:t>                        &lt;RegistrationDescription&gt;Žiadosť o licenciu AGREX&lt;/RegistrationDescription&gt;</w:t>
            </w:r>
            <w:r w:rsidRPr="00222F7B">
              <w:br/>
              <w:t>                        &lt;ReceivedDateTime&gt;2015-02-18T15:37:28.234+01:00&lt;/ReceivedDateTime&gt;</w:t>
            </w:r>
            <w:r w:rsidRPr="00222F7B">
              <w:br/>
              <w:t>                        &lt;RegistrationState&gt;1&lt;/RegistrationState&gt;</w:t>
            </w:r>
            <w:r w:rsidRPr="00222F7B">
              <w:br/>
              <w:t>                    &lt;/Detail&gt;</w:t>
            </w:r>
            <w:r w:rsidRPr="00222F7B">
              <w:br/>
              <w:t>                    &lt;Detail&gt;</w:t>
            </w:r>
            <w:r w:rsidRPr="00222F7B">
              <w:br/>
              <w:t>                        &lt;RegistrationIdentifier&gt;150209000213&lt;/RegistrationIdentifier&gt;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 Žiadosť o licenciu AGRIM 0902_1&lt;/RegistrationDescription&gt;</w:t>
            </w:r>
            <w:r w:rsidRPr="00222F7B">
              <w:br/>
              <w:t>                        &lt;ReceivedDateTime&gt;2015-02-09T15:23:44.266+01:00&lt;/ReceivedDateTime&gt;</w:t>
            </w:r>
            <w:r w:rsidRPr="00222F7B">
              <w:br/>
              <w:t>                        &lt;RegistrationState&gt;1&lt;/RegistrationState&gt;</w:t>
            </w:r>
            <w:r w:rsidRPr="00222F7B">
              <w:br/>
            </w:r>
            <w:r w:rsidRPr="00222F7B">
              <w:lastRenderedPageBreak/>
              <w:t>                    &lt;/Detail&gt;</w:t>
            </w:r>
            <w:r w:rsidRPr="00222F7B">
              <w:br/>
              <w:t>                    &lt;Detail&gt;</w:t>
            </w:r>
            <w:r w:rsidRPr="00222F7B">
              <w:br/>
              <w:t>                        &lt;RegistrationIdentifier&gt;150209000025&lt;/RegistrationIdentifier&gt;</w:t>
            </w:r>
            <w:r w:rsidRPr="00222F7B">
              <w:br/>
              <w:t>                        &lt;RegistrationExternalCode&gt;P_MPRV_OOAS_5042_v1.0&lt;/RegistrationExternalCode&gt;</w:t>
            </w:r>
            <w:r w:rsidRPr="00222F7B">
              <w:br/>
              <w:t>                        &lt;RegistrationTypeName&gt;Žiadosť o vydanie osvedčenia na nie konečne certifikované osivo&lt;/RegistrationTypeName&gt;</w:t>
            </w:r>
            <w:r w:rsidRPr="00222F7B">
              <w:br/>
              <w:t>                        &lt;SubjectID&gt;AGREXIM, s.r.o. &lt;/SubjectID&gt;</w:t>
            </w:r>
            <w:r w:rsidRPr="00222F7B">
              <w:br/>
              <w:t>                        &lt;RegistrationDescription&gt;VM_44_Žiadosť o vydanie osvedčenia na nie KCO&lt;/RegistrationDescription&gt;</w:t>
            </w:r>
            <w:r w:rsidRPr="00222F7B">
              <w:br/>
              <w:t>                        &lt;ReceivedDateTime&gt;2015-02-09T08:22:53.737+01:00&lt;/ReceivedDateTime&gt;</w:t>
            </w:r>
            <w:r w:rsidRPr="00222F7B">
              <w:br/>
              <w:t>                        &lt;RegistrationState&gt;1&lt;/RegistrationState&gt;</w:t>
            </w:r>
            <w:r w:rsidRPr="00222F7B">
              <w:br/>
              <w:t>                    &lt;/Detail&gt;</w:t>
            </w:r>
            <w:r w:rsidRPr="00222F7B">
              <w:br/>
              <w:t>                    &lt;Detail&gt;</w:t>
            </w:r>
            <w:r w:rsidRPr="00222F7B">
              <w:br/>
              <w:t>                        &lt;RegistrationIdentifier&gt;150205000001&lt;/RegistrationIdentifier&gt;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&lt;RegistrationDescription&gt;JF_20150205_01&lt;/RegistrationDescription&gt;</w:t>
            </w:r>
            <w:r w:rsidRPr="00222F7B">
              <w:br/>
              <w:t>                        &lt;ReceivedDateTime&gt;2015-02-05T08:00:00.117+01:00&lt;/ReceivedDateTime&gt;</w:t>
            </w:r>
            <w:r w:rsidRPr="00222F7B">
              <w:br/>
              <w:t>                        &lt;RegistrationState&gt;1&lt;/RegistrationState&gt;</w:t>
            </w:r>
            <w:r w:rsidRPr="00222F7B">
              <w:br/>
              <w:t>                    &lt;/Detail&gt;</w:t>
            </w:r>
            <w:r w:rsidRPr="00222F7B">
              <w:br/>
              <w:t>                    &lt;Detail&gt;</w:t>
            </w:r>
            <w:r w:rsidRPr="00222F7B">
              <w:br/>
              <w:t>                        &lt;RegistrationIdentifier&gt;150130000033&lt;/RegistrationIdentifier&gt;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&lt;RegistrationDescription&gt;JF_20150130_05&lt;/RegistrationDescription&gt;</w:t>
            </w:r>
            <w:r w:rsidRPr="00222F7B">
              <w:br/>
              <w:t>                        &lt;ReceivedDateTime&gt;2015-01-30T14:07:59.403+01:00&lt;/ReceivedDateTime&gt;</w:t>
            </w:r>
            <w:r w:rsidRPr="00222F7B">
              <w:br/>
              <w:t>                        &lt;RegistrationState&gt;1&lt;/RegistrationState&gt;</w:t>
            </w:r>
            <w:r w:rsidRPr="00222F7B">
              <w:br/>
              <w:t>                    &lt;/Detail&gt;</w:t>
            </w:r>
            <w:r w:rsidRPr="00222F7B">
              <w:br/>
              <w:t>                    &lt;Detail&gt;</w:t>
            </w:r>
            <w:r w:rsidRPr="00222F7B">
              <w:br/>
              <w:t>                        &lt;RegistrationIdentifier&gt;150130000025&lt;/RegistrationIdentifier&gt;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&lt;RegistrationDescription&gt;JF_20150130_04&lt;/RegistrationDescription&gt;</w:t>
            </w:r>
            <w:r w:rsidRPr="00222F7B">
              <w:br/>
              <w:t>                        &lt;ReceivedDateTime&gt;2015-01-30T14:07:09.199+01:00&lt;/ReceivedDateTime&gt;</w:t>
            </w:r>
            <w:r w:rsidRPr="00222F7B">
              <w:br/>
              <w:t>                        &lt;RegistrationState&gt;1&lt;/RegistrationState&gt;</w:t>
            </w:r>
            <w:r w:rsidRPr="00222F7B">
              <w:br/>
              <w:t>                    &lt;/Detail&gt;</w:t>
            </w:r>
            <w:r w:rsidRPr="00222F7B">
              <w:br/>
              <w:t>                    &lt;Detail&gt;</w:t>
            </w:r>
            <w:r w:rsidRPr="00222F7B">
              <w:br/>
              <w:t>                        &lt;RegistrationIdentifier&gt;150130000017&lt;/RegistrationIdentifier&gt;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&lt;RegistrationDescription&gt;JF_20150130_03&lt;/RegistrationDescription&gt;</w:t>
            </w:r>
            <w:r w:rsidRPr="00222F7B">
              <w:br/>
              <w:t>                        &lt;ReceivedDateTime&gt;2015-01-30T14:06:16.827+01:00&lt;/ReceivedDateTime&gt;</w:t>
            </w:r>
            <w:r w:rsidRPr="00222F7B">
              <w:br/>
              <w:t>                        &lt;RegistrationState&gt;1&lt;/RegistrationState&gt;</w:t>
            </w:r>
            <w:r w:rsidRPr="00222F7B">
              <w:br/>
              <w:t>                    &lt;/Detail&gt;</w:t>
            </w:r>
            <w:r w:rsidRPr="00222F7B">
              <w:br/>
              <w:t>                    &lt;Detail&gt;</w:t>
            </w:r>
            <w:r w:rsidRPr="00222F7B">
              <w:br/>
              <w:t>                        &lt;RegistrationIdentifier&gt;150130000009&lt;/RegistrationIdentifier&gt;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r>
            <w:r w:rsidRPr="00222F7B">
              <w:lastRenderedPageBreak/>
              <w:t>                        &lt;RegistrationDescription&gt;JF_20150130_02&lt;/RegistrationDescription&gt;</w:t>
            </w:r>
            <w:r w:rsidRPr="00222F7B">
              <w:br/>
              <w:t>                        &lt;ReceivedDateTime&gt;2015-01-30T14:05:19.974+01:00&lt;/ReceivedDateTime&gt;</w:t>
            </w:r>
            <w:r w:rsidRPr="00222F7B">
              <w:br/>
              <w:t>                        &lt;RegistrationState&gt;1&lt;/RegistrationState&gt;</w:t>
            </w:r>
            <w:r w:rsidRPr="00222F7B">
              <w:br/>
              <w:t>                    &lt;/Detail&gt;</w:t>
            </w:r>
            <w:r w:rsidRPr="00222F7B">
              <w:br/>
              <w:t>                    &lt;Detail&gt;</w:t>
            </w:r>
            <w:r w:rsidRPr="00222F7B">
              <w:br/>
              <w:t>                        &lt;RegistrationIdentifier&gt;150130000001&lt;/RegistrationIdentifier&gt;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&lt;RegistrationDescription&gt;JF_20150130_01&lt;/RegistrationDescription&gt;</w:t>
            </w:r>
            <w:r w:rsidRPr="00222F7B">
              <w:br/>
              <w:t>                        &lt;ReceivedDateTime&gt;2015-01-30T14:04:28.346+01:00&lt;/ReceivedDateTime&gt;</w:t>
            </w:r>
            <w:r w:rsidRPr="00222F7B">
              <w:br/>
              <w:t>                        &lt;RegistrationState&gt;1&lt;/RegistrationState&gt;</w:t>
            </w:r>
            <w:r w:rsidRPr="00222F7B">
              <w:br/>
              <w:t>                    &lt;/Detail&gt;</w:t>
            </w:r>
            <w:r w:rsidRPr="00222F7B">
              <w:br/>
              <w:t>                    &lt;Detail&gt;</w:t>
            </w:r>
            <w:r w:rsidRPr="00222F7B">
              <w:br/>
              <w:t>                        &lt;RegistrationIdentifier&gt;150128000001&lt;/RegistrationIdentifier&gt;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&lt;RegistrationDescription&gt;PV10 Žiadosť o vydanie licencie AGRIM 2801_1&lt;/RegistrationDescription&gt;</w:t>
            </w:r>
            <w:r w:rsidRPr="00222F7B">
              <w:br/>
              <w:t>                        &lt;ReceivedDateTime&gt;2015-01-28T08:55:03.195+01:00&lt;/ReceivedDateTime&gt;</w:t>
            </w:r>
            <w:r w:rsidRPr="00222F7B">
              <w:br/>
              <w:t>                        &lt;RegistrationState&gt;1&lt;/RegistrationState&gt;</w:t>
            </w:r>
            <w:r w:rsidRPr="00222F7B">
              <w:br/>
              <w:t>                    &lt;/Detail&gt;</w:t>
            </w:r>
            <w:r w:rsidRPr="00222F7B">
              <w:br/>
              <w:t>                &lt;/RegistrationList&gt;</w:t>
            </w:r>
            <w:r w:rsidRPr="00222F7B">
              <w:br/>
              <w:t>            &lt;/RegistrationListExternResult&gt;</w:t>
            </w:r>
            <w:r w:rsidRPr="00222F7B">
              <w:br/>
              <w:t>        &lt;/RegistrationListExternResponse&gt;</w:t>
            </w:r>
            <w:r w:rsidRPr="00222F7B">
              <w:br/>
              <w:t>    &lt;/soap:Body&gt;</w:t>
            </w:r>
            <w:r w:rsidRPr="00222F7B">
              <w:br/>
              <w:t>&lt;/soap:Envelope&gt;</w:t>
            </w:r>
          </w:p>
        </w:tc>
      </w:tr>
    </w:tbl>
    <w:p w14:paraId="747348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BC7E3C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5AEBE51" w14:textId="77777777" w:rsidR="00AD205C" w:rsidRDefault="002C259D" w:rsidP="00D24084">
            <w:r>
              <w:t>Názov metódy</w:t>
            </w:r>
          </w:p>
        </w:tc>
      </w:tr>
      <w:tr w:rsidR="00AD205C" w14:paraId="287E9730" w14:textId="77777777" w:rsidTr="00AD205C">
        <w:tc>
          <w:tcPr>
            <w:tcW w:w="9071" w:type="dxa"/>
            <w:tcMar>
              <w:top w:w="30" w:type="dxa"/>
              <w:left w:w="30" w:type="dxa"/>
              <w:bottom w:w="20" w:type="dxa"/>
              <w:right w:w="30" w:type="dxa"/>
            </w:tcMar>
          </w:tcPr>
          <w:p w14:paraId="5E7ACFB1" w14:textId="77777777" w:rsidR="00AD205C" w:rsidRDefault="002C259D" w:rsidP="00D24084">
            <w:r>
              <w:t>RegistrationObjectSimpleGet</w:t>
            </w:r>
          </w:p>
        </w:tc>
      </w:tr>
    </w:tbl>
    <w:p w14:paraId="1B7AD6C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C5F264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DFE3C" w14:textId="77777777" w:rsidR="00AD205C" w:rsidRPr="00222F7B" w:rsidRDefault="002C259D" w:rsidP="00D24084">
            <w:pPr>
              <w:rPr>
                <w:sz w:val="16"/>
                <w:szCs w:val="16"/>
              </w:rPr>
            </w:pPr>
            <w:r w:rsidRPr="00222F7B">
              <w:t>Request</w:t>
            </w:r>
          </w:p>
        </w:tc>
      </w:tr>
      <w:tr w:rsidR="00AD205C" w:rsidRPr="00222F7B" w14:paraId="3AA2BA48" w14:textId="77777777" w:rsidTr="00AD205C">
        <w:tc>
          <w:tcPr>
            <w:tcW w:w="9071" w:type="dxa"/>
            <w:tcMar>
              <w:top w:w="30" w:type="dxa"/>
              <w:left w:w="30" w:type="dxa"/>
              <w:bottom w:w="20" w:type="dxa"/>
              <w:right w:w="30" w:type="dxa"/>
            </w:tcMar>
          </w:tcPr>
          <w:p w14:paraId="594B5903" w14:textId="77777777" w:rsidR="00AD205C" w:rsidRPr="00222F7B" w:rsidRDefault="002C259D" w:rsidP="00D24084">
            <w:r w:rsidRPr="00222F7B">
              <w:t>&lt;s:Envelope xmlns:s="</w:t>
            </w:r>
            <w:hyperlink r:id="rId681" w:history="1">
              <w:r w:rsidRPr="00222F7B">
                <w:rPr>
                  <w:rStyle w:val="Hypertextovprepojenie"/>
                  <w:sz w:val="16"/>
                  <w:szCs w:val="16"/>
                </w:rPr>
                <w:t>http://schemas.xmlsoap.org/soap/envelope/</w:t>
              </w:r>
            </w:hyperlink>
            <w:r w:rsidRPr="00222F7B">
              <w:t>"&gt;</w:t>
            </w:r>
            <w:r w:rsidRPr="00222F7B">
              <w:br/>
              <w:t>    &lt;s:Body xmlns:xsi="</w:t>
            </w:r>
            <w:hyperlink r:id="rId682" w:history="1">
              <w:r w:rsidRPr="00222F7B">
                <w:rPr>
                  <w:rStyle w:val="Hypertextovprepojenie"/>
                  <w:sz w:val="16"/>
                  <w:szCs w:val="16"/>
                </w:rPr>
                <w:t>http://www.w3.org/2001/XMLSchema-instance</w:t>
              </w:r>
            </w:hyperlink>
            <w:r w:rsidRPr="00222F7B">
              <w:t>" xmlns:xsd="</w:t>
            </w:r>
            <w:hyperlink r:id="rId683" w:history="1">
              <w:r w:rsidRPr="00222F7B">
                <w:rPr>
                  <w:rStyle w:val="Hypertextovprepojenie"/>
                  <w:sz w:val="16"/>
                  <w:szCs w:val="16"/>
                </w:rPr>
                <w:t>http://www.w3.org/2001/XMLSchema</w:t>
              </w:r>
            </w:hyperlink>
            <w:r w:rsidRPr="00222F7B">
              <w:t>"&gt;</w:t>
            </w:r>
            <w:r w:rsidRPr="00222F7B">
              <w:br/>
              <w:t>        &lt;RegistrationObjectSimpleGet xmlns="</w:t>
            </w:r>
            <w:hyperlink r:id="rId684" w:history="1">
              <w:r w:rsidRPr="00222F7B">
                <w:rPr>
                  <w:rStyle w:val="Hypertextovprepojenie"/>
                  <w:sz w:val="16"/>
                  <w:szCs w:val="16"/>
                </w:rPr>
                <w:t>http://www.ditec.sk/CEPEkr</w:t>
              </w:r>
            </w:hyperlink>
            <w:r w:rsidRPr="00222F7B">
              <w:t>"&gt;</w:t>
            </w:r>
            <w:r w:rsidRPr="00222F7B">
              <w:br/>
              <w:t>            &lt;registrationIdentifier&gt;150302000009&lt;/registrationIdentifier&gt;</w:t>
            </w:r>
            <w:r w:rsidRPr="00222F7B">
              <w:br/>
              <w:t>        &lt;/RegistrationObjectSimpleGet&gt;</w:t>
            </w:r>
            <w:r w:rsidRPr="00222F7B">
              <w:br/>
              <w:t>    &lt;/s:Body&gt;</w:t>
            </w:r>
            <w:r w:rsidRPr="00222F7B">
              <w:br/>
              <w:t>&lt;/s:Envelope&gt;</w:t>
            </w:r>
          </w:p>
        </w:tc>
      </w:tr>
    </w:tbl>
    <w:p w14:paraId="0FD12F1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8E82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08D534" w14:textId="77777777" w:rsidR="00AD205C" w:rsidRPr="00222F7B" w:rsidRDefault="002C259D" w:rsidP="00D24084">
            <w:pPr>
              <w:rPr>
                <w:sz w:val="16"/>
                <w:szCs w:val="16"/>
              </w:rPr>
            </w:pPr>
            <w:r w:rsidRPr="00222F7B">
              <w:t>Response</w:t>
            </w:r>
          </w:p>
        </w:tc>
      </w:tr>
      <w:tr w:rsidR="00AD205C" w14:paraId="7C6D96EE" w14:textId="77777777" w:rsidTr="00AD205C">
        <w:tc>
          <w:tcPr>
            <w:tcW w:w="9071" w:type="dxa"/>
            <w:tcMar>
              <w:top w:w="30" w:type="dxa"/>
              <w:left w:w="30" w:type="dxa"/>
              <w:bottom w:w="20" w:type="dxa"/>
              <w:right w:w="30" w:type="dxa"/>
            </w:tcMar>
          </w:tcPr>
          <w:p w14:paraId="5D32AEED" w14:textId="77777777" w:rsidR="00AD205C" w:rsidRPr="00222F7B" w:rsidRDefault="002C259D" w:rsidP="00D24084">
            <w:r w:rsidRPr="00222F7B">
              <w:t>&lt;?xml version="1.0" encoding="utf-8"?&gt;</w:t>
            </w:r>
            <w:r w:rsidRPr="00222F7B">
              <w:br/>
              <w:t>&lt;soap:Envelope xmlns:soap="</w:t>
            </w:r>
            <w:hyperlink r:id="rId685" w:history="1">
              <w:r w:rsidRPr="00222F7B">
                <w:rPr>
                  <w:rStyle w:val="Hypertextovprepojenie"/>
                  <w:sz w:val="16"/>
                  <w:szCs w:val="16"/>
                </w:rPr>
                <w:t>http://schemas.xmlsoap.org/soap/envelope/</w:t>
              </w:r>
            </w:hyperlink>
            <w:r w:rsidRPr="00222F7B">
              <w:t>" xmlns:xsi="</w:t>
            </w:r>
            <w:hyperlink r:id="rId686" w:history="1">
              <w:r w:rsidRPr="00222F7B">
                <w:rPr>
                  <w:rStyle w:val="Hypertextovprepojenie"/>
                  <w:sz w:val="16"/>
                  <w:szCs w:val="16"/>
                </w:rPr>
                <w:t>http://www.w3.org/2001/XMLSchema-instance</w:t>
              </w:r>
            </w:hyperlink>
            <w:r w:rsidRPr="00222F7B">
              <w:t>" xmlns:xsd="</w:t>
            </w:r>
            <w:hyperlink r:id="rId687" w:history="1">
              <w:r w:rsidRPr="00222F7B">
                <w:rPr>
                  <w:rStyle w:val="Hypertextovprepojenie"/>
                  <w:sz w:val="16"/>
                  <w:szCs w:val="16"/>
                </w:rPr>
                <w:t>http://www.w3.org/2001/XMLSchema</w:t>
              </w:r>
            </w:hyperlink>
            <w:r w:rsidRPr="00222F7B">
              <w:t>"&gt;</w:t>
            </w:r>
            <w:r w:rsidRPr="00222F7B">
              <w:br/>
              <w:t>    &lt;soap:Body&gt;</w:t>
            </w:r>
            <w:r w:rsidRPr="00222F7B">
              <w:br/>
              <w:t>        &lt;RegistrationObjectSimpleGetResponse xmlns="</w:t>
            </w:r>
            <w:hyperlink r:id="rId688" w:history="1">
              <w:r w:rsidRPr="00222F7B">
                <w:rPr>
                  <w:rStyle w:val="Hypertextovprepojenie"/>
                  <w:sz w:val="16"/>
                  <w:szCs w:val="16"/>
                </w:rPr>
                <w:t>http://www.ditec.sk/CEPEkr</w:t>
              </w:r>
            </w:hyperlink>
            <w:r w:rsidRPr="00222F7B">
              <w:t>"&gt;</w:t>
            </w:r>
            <w:r w:rsidRPr="00222F7B">
              <w:br/>
              <w:t>            &lt;RegistrationObjectSimpleGetResult&gt;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r>
            <w:r w:rsidRPr="00222F7B">
              <w:lastRenderedPageBreak/>
              <w:t>                &lt;RegistrationObjectDetailSimple xmlns="</w:t>
            </w:r>
            <w:hyperlink r:id="rId689" w:history="1">
              <w:r w:rsidRPr="00222F7B">
                <w:rPr>
                  <w:rStyle w:val="Hypertextovprepojenie"/>
                  <w:sz w:val="16"/>
                  <w:szCs w:val="16"/>
                </w:rPr>
                <w:t>http://www.ditec.sk/ICEPEkr</w:t>
              </w:r>
            </w:hyperlink>
            <w:r w:rsidRPr="00222F7B">
              <w:t>"&gt;</w:t>
            </w:r>
            <w:r w:rsidRPr="00222F7B">
              <w:br/>
              <w:t>                    &lt;RegistrationExternalCode&gt;P_CEP_UPVS_0001_v1.0&lt;/RegistrationExternalCode&gt;</w:t>
            </w:r>
            <w:r w:rsidRPr="00222F7B">
              <w:br/>
              <w:t>                    &lt;RegistrationTypeName&gt;Žiadosť do schránky OVM ÚPVS&lt;/RegistrationTypeName&gt;</w:t>
            </w:r>
            <w:r w:rsidRPr="00222F7B">
              <w:br/>
              <w:t>                    &lt;SubjectType&gt;0&lt;/SubjectType&gt;</w:t>
            </w:r>
            <w:r w:rsidRPr="00222F7B">
              <w:br/>
              <w:t>                    &lt;SubjectID&gt;3db99c34-ed5a-3d4f-8b3a-c7620e9c314c&lt;/SubjectID&gt;</w:t>
            </w:r>
            <w:r w:rsidRPr="00222F7B">
              <w:br/>
              <w:t>                    &lt;SubjectName&gt;AGREXIM, s.r.o. &lt;/SubjectName&gt;</w:t>
            </w:r>
            <w:r w:rsidRPr="00222F7B">
              <w:br/>
              <w:t>                    &lt;RegistrationDescription&gt;JF_20150203_02&lt;/RegistrationDescription&gt;</w:t>
            </w:r>
            <w:r w:rsidRPr="00222F7B">
              <w:br/>
              <w:t>                    &lt;ReceivedDateTime&gt;2015-03-02T10:13:31.609&lt;/ReceivedDateTime&gt;</w:t>
            </w:r>
            <w:r w:rsidRPr="00222F7B">
              <w:br/>
              <w:t>                    &lt;RegistrationState&gt;Prijaté a potvrdené&lt;/RegistrationState&gt;</w:t>
            </w:r>
            <w:r w:rsidRPr="00222F7B">
              <w:br/>
              <w:t>                    &lt;XmlData&gt;&amp;lt;Registration Id="P_CEP_UPVS_0001_v1.0" Description="JF_20150203_02" xmlns="</w:t>
            </w:r>
            <w:hyperlink w:anchor="scroll-bookmark-223" w:history="1">
              <w:r w:rsidRPr="00222F7B">
                <w:rPr>
                  <w:rStyle w:val="Hypertextovprepojenie"/>
                  <w:sz w:val="16"/>
                  <w:szCs w:val="16"/>
                </w:rPr>
                <w:t>http://www.ditec.sk/ekr/registration/v1.0"&amp;gt;&amp;lt;xzepds:DataSignatures</w:t>
              </w:r>
            </w:hyperlink>
            <w:r w:rsidRPr="00222F7B">
              <w:t xml:space="preserve"> xmlns:xzepds="</w:t>
            </w:r>
            <w:hyperlink r:id="rId690" w:history="1">
              <w:r w:rsidRPr="00222F7B">
                <w:rPr>
                  <w:rStyle w:val="Hypertextovprepojenie"/>
                  <w:sz w:val="16"/>
                  <w:szCs w:val="16"/>
                </w:rPr>
                <w:t>http://www.ditec.sk/ep/signature_formats/xades_zep_data_signatures/v1.1</w:t>
              </w:r>
            </w:hyperlink>
            <w:r w:rsidRPr="00222F7B">
              <w:t>" Id="S_CEP_UPVS_0001_v1.0"&amp;gt;&amp;lt;xzepds:DispatchNotesData&amp;gt;&amp;lt;xzepds:DataEnvelopeAttributes xzepds:TargetSignatureId="signatureId" /&amp;gt;&amp;lt;/xzepds:DispatchNotesData&amp;gt;&amp;lt;ds:Object Id="d1_c1e3db38-559f-b841-999b-b1f7eec3502d" xmlns:ds="</w:t>
            </w:r>
            <w:hyperlink r:id="rId691"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http://www.ditec.sk/ep/signature_formats/xades_zep/v1.1"&amp;gt;&amp;lt;O_VSEOB_10009_v1_0</w:t>
              </w:r>
            </w:hyperlink>
            <w:r w:rsidRPr="00222F7B">
              <w:t xml:space="preserve"> xmlns="</w:t>
            </w:r>
            <w:hyperlink r:id="rId692" w:history="1">
              <w:r w:rsidRPr="00222F7B">
                <w:rPr>
                  <w:rStyle w:val="Hypertextovprepojenie"/>
                  <w:sz w:val="16"/>
                  <w:szCs w:val="16"/>
                </w:rPr>
                <w:t>http://schemas.gov.sk/form/cep_frsr-O_VSEOB_10009_v1.0/1.0</w:t>
              </w:r>
            </w:hyperlink>
            <w:r w:rsidRPr="00222F7B">
              <w:t>" xmlns:xsi="</w:t>
            </w:r>
            <w:hyperlink w:anchor="scroll-bookmark-223" w:history="1">
              <w:r w:rsidRPr="00222F7B">
                <w:rPr>
                  <w:rStyle w:val="Hypertextovprepojenie"/>
                  <w:sz w:val="16"/>
                  <w:szCs w:val="16"/>
                </w:rPr>
                <w:t>http://www.w3.org/2001/XMLSchema-instance"&amp;gt</w:t>
              </w:r>
            </w:hyperlink>
            <w:r w:rsidRPr="00222F7B">
              <w:t>;</w:t>
            </w:r>
            <w:r w:rsidRPr="00222F7B">
              <w:br/>
              <w:t>  &amp;lt;EvidencneCislo_001 xsi:nil="true"&amp;gt;&amp;lt;/EvidencneCislo_001&amp;gt;</w:t>
            </w:r>
            <w:r w:rsidRPr="00222F7B">
              <w:br/>
              <w:t>  &amp;lt;Od_002&amp;gt;AGREXIM, s.r.o. J. Hagaru 9Bratislava83151&amp;lt;/Od_002&amp;gt;</w:t>
            </w:r>
            <w:r w:rsidRPr="00222F7B">
              <w:br/>
              <w:t>  &amp;lt;Adresat_003&amp;gt;Centrum pre chemické látky a prípravkyMierová 19Bratislava&amp;lt;/Adresat_003&amp;gt;</w:t>
            </w:r>
            <w:r w:rsidRPr="00222F7B">
              <w:br/>
              <w:t>  &amp;lt;DatumPodania_004 xsi:nil="true"&amp;gt;&amp;lt;/DatumPodania_004&amp;gt;</w:t>
            </w:r>
            <w:r w:rsidRPr="00222F7B">
              <w:br/>
              <w:t>  &amp;lt;Prilohy_005&amp;gt;</w:t>
            </w:r>
            <w:r w:rsidRPr="00222F7B">
              <w:br/>
              <w:t>    &amp;lt;group1&amp;gt;</w:t>
            </w:r>
            <w:r w:rsidRPr="00222F7B">
              <w:br/>
              <w:t>      &amp;lt;PrilohaNazov_006 xsi:nil="true"&amp;gt;&amp;lt;/PrilohaNazov_006&amp;gt;</w:t>
            </w:r>
            <w:r w:rsidRPr="00222F7B">
              <w:br/>
              <w:t>    &amp;lt;/group1&amp;gt;</w:t>
            </w:r>
            <w:r w:rsidRPr="00222F7B">
              <w:br/>
              <w:t>  &amp;lt;/Prilohy_005&amp;gt;</w:t>
            </w:r>
            <w:r w:rsidRPr="00222F7B">
              <w:br/>
              <w:t>  &amp;lt;VolnyText_008&amp;gt;Žiadosť o lienciu na tranzit chemickéko prípravku VFD789.&amp;lt;/VolnyText_008&amp;gt;</w:t>
            </w:r>
            <w:r w:rsidRPr="00222F7B">
              <w:br/>
              <w:t>&amp;lt;/O_VSEOB_10009_v1_0&amp;gt;&amp;lt;/ds:Object&amp;gt;&amp;lt;ds:Object Id="d1_c1e3db38-559f-b841-999b-b1f7eec3502dVerificationObject" xmlns:ds="</w:t>
            </w:r>
            <w:hyperlink r:id="rId693"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http://www.ditec.sk/ep/signature_formats/xades_zep/v1.1"&amp;gt;&amp;lt;XMLVerificationDataReferences</w:t>
              </w:r>
            </w:hyperlink>
            <w:r w:rsidRPr="00222F7B">
              <w:t xml:space="preserve"> xmlns="</w:t>
            </w:r>
            <w:hyperlink r:id="rId694" w:history="1">
              <w:r w:rsidRPr="00222F7B">
                <w:rPr>
                  <w:rStyle w:val="Hypertextovprepojenie"/>
                  <w:sz w:val="16"/>
                  <w:szCs w:val="16"/>
                </w:rPr>
                <w:t>http://www.ditec.sk/ep/signature_formats/xades_zep_xml/v1.0</w:t>
              </w:r>
            </w:hyperlink>
            <w:r w:rsidRPr="00222F7B">
              <w:t>" DataTarget="#d1_c1e3db38-559f-b841-999b-b1f7eec3502d"&amp;gt;&amp;lt;SchemaReference&amp;gt;&amp;lt;ds:Reference URI="</w:t>
            </w:r>
            <w:hyperlink w:anchor="scroll-bookmark-223" w:history="1">
              <w:r w:rsidRPr="00222F7B">
                <w:rPr>
                  <w:rStyle w:val="Hypertextovprepojenie"/>
                  <w:sz w:val="16"/>
                  <w:szCs w:val="16"/>
                </w:rPr>
                <w:t>http://www.cep.sk/xsd/O_VSEOB_10009_v1.0.xsd"&amp;gt;&amp;lt;ds:Transforms&amp;gt;&amp;lt;ds:Transform</w:t>
              </w:r>
            </w:hyperlink>
            <w:r w:rsidRPr="00222F7B">
              <w:t xml:space="preserve"> Algorithm="</w:t>
            </w:r>
            <w:hyperlink r:id="rId695" w:history="1">
              <w:r w:rsidRPr="00222F7B">
                <w:rPr>
                  <w:rStyle w:val="Hypertextovprepojenie"/>
                  <w:sz w:val="16"/>
                  <w:szCs w:val="16"/>
                </w:rPr>
                <w:t>http://www.w3.org/TR/2001/REC-xml-c14n-20010315</w:t>
              </w:r>
            </w:hyperlink>
            <w:r w:rsidRPr="00222F7B">
              <w:t>" /&amp;gt;&amp;lt;/ds:Transforms&amp;gt;&amp;lt;ds:DigestMethod Algorithm="</w:t>
            </w:r>
            <w:hyperlink r:id="rId696" w:anchor="sha256" w:history="1">
              <w:r w:rsidRPr="00222F7B">
                <w:rPr>
                  <w:rStyle w:val="Hypertextovprepojenie"/>
                  <w:sz w:val="16"/>
                  <w:szCs w:val="16"/>
                </w:rPr>
                <w:t>http://www.w3.org/2001/04/xmlenc#sha256</w:t>
              </w:r>
            </w:hyperlink>
            <w:r w:rsidRPr="00222F7B">
              <w:t>" /&amp;gt;&amp;lt;ds:DigestValue&amp;gt;+mkdEOf07tcgjbmzswKO+71v72MnRLhtJ5GhPQg5co4=&amp;lt;/ds:DigestValue&amp;gt;&amp;lt;/ds:Reference&amp;gt;&amp;lt;/SchemaReference&amp;gt;&amp;lt;VisualTransformReference&amp;gt;&amp;lt;ds:Reference URI="</w:t>
            </w:r>
            <w:hyperlink w:anchor="scroll-bookmark-223" w:history="1">
              <w:r w:rsidRPr="00222F7B">
                <w:rPr>
                  <w:rStyle w:val="Hypertextovprepojenie"/>
                  <w:sz w:val="16"/>
                  <w:szCs w:val="16"/>
                </w:rPr>
                <w:t>http://www.cep.sk/xslt/O_VSEOB_10009_v1.0.xslt"&amp;gt;&amp;lt;ds:Transforms&amp;gt;&amp;lt;ds:Transform</w:t>
              </w:r>
            </w:hyperlink>
            <w:r w:rsidRPr="00222F7B">
              <w:t xml:space="preserve"> Algorithm="</w:t>
            </w:r>
            <w:hyperlink r:id="rId697" w:history="1">
              <w:r w:rsidRPr="00222F7B">
                <w:rPr>
                  <w:rStyle w:val="Hypertextovprepojenie"/>
                  <w:sz w:val="16"/>
                  <w:szCs w:val="16"/>
                </w:rPr>
                <w:t>http://www.w3.org/TR/2001/REC-xml-c14n-20010315</w:t>
              </w:r>
            </w:hyperlink>
            <w:r w:rsidRPr="00222F7B">
              <w:t>" /&amp;gt;&amp;lt;/ds:Transforms&amp;gt;&amp;lt;ds:DigestMethod Algorithm="</w:t>
            </w:r>
            <w:hyperlink r:id="rId698" w:anchor="sha256" w:history="1">
              <w:r w:rsidRPr="00222F7B">
                <w:rPr>
                  <w:rStyle w:val="Hypertextovprepojenie"/>
                  <w:sz w:val="16"/>
                  <w:szCs w:val="16"/>
                </w:rPr>
                <w:t>http://www.w3.org/2001/04/xmlenc#sha256</w:t>
              </w:r>
            </w:hyperlink>
            <w:r w:rsidRPr="00222F7B">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23" w:history="1">
              <w:r w:rsidRPr="00222F7B">
                <w:rPr>
                  <w:rStyle w:val="Hypertextovprepojenie"/>
                  <w:sz w:val="16"/>
                  <w:szCs w:val="16"/>
                </w:rPr>
                <w:t>http://www.w3.org/2000/09/xmldsig#"&amp;gt;&amp;lt;ds:SignedInfo</w:t>
              </w:r>
            </w:hyperlink>
            <w:r w:rsidRPr="00222F7B">
              <w:t xml:space="preserve"> xmlns:ds="</w:t>
            </w:r>
            <w:hyperlink r:id="rId699"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http://www.ditec.sk/ep/signature_formats/xades_zep/v1.1"&amp;gt;&amp;lt;ds:CanonicalizationMethod</w:t>
              </w:r>
            </w:hyperlink>
            <w:r w:rsidRPr="00222F7B">
              <w:t xml:space="preserve"> Algorithm="</w:t>
            </w:r>
            <w:hyperlink r:id="rId700" w:history="1">
              <w:r w:rsidRPr="00222F7B">
                <w:rPr>
                  <w:rStyle w:val="Hypertextovprepojenie"/>
                  <w:sz w:val="16"/>
                  <w:szCs w:val="16"/>
                </w:rPr>
                <w:t>http://www.w3.org/TR/2001/REC-xml-c14n-20010315</w:t>
              </w:r>
            </w:hyperlink>
            <w:r w:rsidRPr="00222F7B">
              <w:t>" /&amp;gt;&amp;lt;ds:SignatureMethod Algorithm="</w:t>
            </w:r>
            <w:hyperlink r:id="rId701" w:anchor="rsa-sha256" w:history="1">
              <w:r w:rsidRPr="00222F7B">
                <w:rPr>
                  <w:rStyle w:val="Hypertextovprepojenie"/>
                  <w:sz w:val="16"/>
                  <w:szCs w:val="16"/>
                </w:rPr>
                <w:t>http://www.w3.org/2001/04/xmldsig-more#rsa-sha256</w:t>
              </w:r>
            </w:hyperlink>
            <w:r w:rsidRPr="00222F7B">
              <w:t>" /&amp;gt;&amp;lt;ds:Reference Id="References201503021113091233263SignedProperties" Type="</w:t>
            </w:r>
            <w:hyperlink r:id="rId702" w:anchor="SignedProperties" w:history="1">
              <w:r w:rsidRPr="00222F7B">
                <w:rPr>
                  <w:rStyle w:val="Hypertextovprepojenie"/>
                  <w:sz w:val="16"/>
                  <w:szCs w:val="16"/>
                </w:rPr>
                <w:t>http://uri.etsi.org/01903#SignedProperties</w:t>
              </w:r>
            </w:hyperlink>
            <w:r w:rsidRPr="00222F7B">
              <w:t xml:space="preserve">" URI="#s201503021113091233263SignedProperties"&amp;gt;&amp;lt;ds:Transforms&amp;gt;&amp;lt;ds:Transform </w:t>
            </w:r>
            <w:r w:rsidRPr="00222F7B">
              <w:lastRenderedPageBreak/>
              <w:t>Algorithm="</w:t>
            </w:r>
            <w:hyperlink r:id="rId703" w:history="1">
              <w:r w:rsidRPr="00222F7B">
                <w:rPr>
                  <w:rStyle w:val="Hypertextovprepojenie"/>
                  <w:sz w:val="16"/>
                  <w:szCs w:val="16"/>
                </w:rPr>
                <w:t>http://www.w3.org/TR/2001/REC-xml-c14n-20010315</w:t>
              </w:r>
            </w:hyperlink>
            <w:r w:rsidRPr="00222F7B">
              <w:t>" /&amp;gt;&amp;lt;/ds:Transforms&amp;gt;&amp;lt;ds:DigestMethod Algorithm="</w:t>
            </w:r>
            <w:hyperlink r:id="rId704" w:anchor="sha256" w:history="1">
              <w:r w:rsidRPr="00222F7B">
                <w:rPr>
                  <w:rStyle w:val="Hypertextovprepojenie"/>
                  <w:sz w:val="16"/>
                  <w:szCs w:val="16"/>
                </w:rPr>
                <w:t>http://www.w3.org/2001/04/xmlenc#sha256</w:t>
              </w:r>
            </w:hyperlink>
            <w:r w:rsidRPr="00222F7B">
              <w:t>" /&amp;gt;&amp;lt;ds:DigestValue&amp;gt;AfprnUnngKKKfWoYhPUvlQIUH0z/yeqqzr5E/cq3H3M=&amp;lt;/ds:DigestValue&amp;gt;&amp;lt;/ds:Reference&amp;gt;&amp;lt;ds:Reference Id="ReferenceManifestd1_c1e3db38-559f-b841-999b-b1f7eec3502d" Type="</w:t>
            </w:r>
            <w:hyperlink r:id="rId705" w:anchor="Manifest" w:history="1">
              <w:r w:rsidRPr="00222F7B">
                <w:rPr>
                  <w:rStyle w:val="Hypertextovprepojenie"/>
                  <w:sz w:val="16"/>
                  <w:szCs w:val="16"/>
                </w:rPr>
                <w:t>http://www.w3.org/2000/09/xmldsig#Manifest</w:t>
              </w:r>
            </w:hyperlink>
            <w:r w:rsidRPr="00222F7B">
              <w:t>" URI="#Manifestd1_c1e3db38-559f-b841-999b-b1f7eec3502d"&amp;gt;&amp;lt;ds:Transforms&amp;gt;&amp;lt;ds:Transform Algorithm="</w:t>
            </w:r>
            <w:hyperlink r:id="rId706" w:history="1">
              <w:r w:rsidRPr="00222F7B">
                <w:rPr>
                  <w:rStyle w:val="Hypertextovprepojenie"/>
                  <w:sz w:val="16"/>
                  <w:szCs w:val="16"/>
                </w:rPr>
                <w:t>http://www.w3.org/TR/2001/REC-xml-c14n-20010315</w:t>
              </w:r>
            </w:hyperlink>
            <w:r w:rsidRPr="00222F7B">
              <w:t>" /&amp;gt;&amp;lt;/ds:Transforms&amp;gt;&amp;lt;ds:DigestMethod Algorithm="</w:t>
            </w:r>
            <w:hyperlink r:id="rId707" w:anchor="sha256" w:history="1">
              <w:r w:rsidRPr="00222F7B">
                <w:rPr>
                  <w:rStyle w:val="Hypertextovprepojenie"/>
                  <w:sz w:val="16"/>
                  <w:szCs w:val="16"/>
                </w:rPr>
                <w:t>http://www.w3.org/2001/04/xmlenc#sha256</w:t>
              </w:r>
            </w:hyperlink>
            <w:r w:rsidRPr="00222F7B">
              <w:t>" /&amp;gt;&amp;lt;ds:DigestValue&amp;gt;vm0FscBgi3jpfLzQGwRUWwvpkMa5hFILiV/GAomwq5k=&amp;lt;/ds:DigestValue&amp;gt;&amp;lt;/ds:Reference&amp;gt;&amp;lt;ds:Reference Id="ReferenceManifestd1_c1e3db38-559f-b841-999b-b1f7eec3502dVerificationObject" Type="</w:t>
            </w:r>
            <w:hyperlink r:id="rId708" w:anchor="Manifest" w:history="1">
              <w:r w:rsidRPr="00222F7B">
                <w:rPr>
                  <w:rStyle w:val="Hypertextovprepojenie"/>
                  <w:sz w:val="16"/>
                  <w:szCs w:val="16"/>
                </w:rPr>
                <w:t>http://www.w3.org/2000/09/xmldsig#Manifest</w:t>
              </w:r>
            </w:hyperlink>
            <w:r w:rsidRPr="00222F7B">
              <w:t>" URI="#Manifestd1_c1e3db38-559f-b841-999b-b1f7eec3502dVerificationObject"&amp;gt;&amp;lt;ds:Transforms&amp;gt;&amp;lt;ds:Transform Algorithm="</w:t>
            </w:r>
            <w:hyperlink r:id="rId709" w:history="1">
              <w:r w:rsidRPr="00222F7B">
                <w:rPr>
                  <w:rStyle w:val="Hypertextovprepojenie"/>
                  <w:sz w:val="16"/>
                  <w:szCs w:val="16"/>
                </w:rPr>
                <w:t>http://www.w3.org/TR/2001/REC-xml-c14n-20010315</w:t>
              </w:r>
            </w:hyperlink>
            <w:r w:rsidRPr="00222F7B">
              <w:t>" /&amp;gt;&amp;lt;/ds:Transforms&amp;gt;&amp;lt;ds:DigestMethod Algorithm="</w:t>
            </w:r>
            <w:hyperlink r:id="rId710" w:anchor="sha256" w:history="1">
              <w:r w:rsidRPr="00222F7B">
                <w:rPr>
                  <w:rStyle w:val="Hypertextovprepojenie"/>
                  <w:sz w:val="16"/>
                  <w:szCs w:val="16"/>
                </w:rPr>
                <w:t>http://www.w3.org/2001/04/xmlenc#sha256</w:t>
              </w:r>
            </w:hyperlink>
            <w:r w:rsidRPr="00222F7B">
              <w:t>" /&amp;gt;&amp;lt;ds:DigestValue&amp;gt;8LdHOOcCWWoZzCA4tSFSwDBkscdWtcAG26cepAw4qc0=&amp;lt;/ds:DigestValue&amp;gt;&amp;lt;/ds:Reference&amp;gt;&amp;lt;ds:Reference Id="References201503021113091233263SignatureProperties" Type="</w:t>
            </w:r>
            <w:hyperlink r:id="rId711" w:anchor="SignatureProperties" w:history="1">
              <w:r w:rsidRPr="00222F7B">
                <w:rPr>
                  <w:rStyle w:val="Hypertextovprepojenie"/>
                  <w:sz w:val="16"/>
                  <w:szCs w:val="16"/>
                </w:rPr>
                <w:t>http://www.w3.org/2000/09/xmldsig#SignatureProperties</w:t>
              </w:r>
            </w:hyperlink>
            <w:r w:rsidRPr="00222F7B">
              <w:t>" URI="#s201503021113091233263SignatureProperties"&amp;gt;&amp;lt;ds:Transforms&amp;gt;&amp;lt;ds:Transform Algorithm="</w:t>
            </w:r>
            <w:hyperlink r:id="rId712" w:history="1">
              <w:r w:rsidRPr="00222F7B">
                <w:rPr>
                  <w:rStyle w:val="Hypertextovprepojenie"/>
                  <w:sz w:val="16"/>
                  <w:szCs w:val="16"/>
                </w:rPr>
                <w:t>http://www.w3.org/TR/2001/REC-xml-c14n-20010315</w:t>
              </w:r>
            </w:hyperlink>
            <w:r w:rsidRPr="00222F7B">
              <w:t>" /&amp;gt;&amp;lt;/ds:Transforms&amp;gt;&amp;lt;ds:DigestMethod Algorithm="</w:t>
            </w:r>
            <w:hyperlink r:id="rId713" w:anchor="sha256" w:history="1">
              <w:r w:rsidRPr="00222F7B">
                <w:rPr>
                  <w:rStyle w:val="Hypertextovprepojenie"/>
                  <w:sz w:val="16"/>
                  <w:szCs w:val="16"/>
                </w:rPr>
                <w:t>http://www.w3.org/2001/04/xmlenc#sha256</w:t>
              </w:r>
            </w:hyperlink>
            <w:r w:rsidRPr="00222F7B">
              <w:t>" /&amp;gt;&amp;lt;ds:DigestValue&amp;gt;0myN1te2oRcfI4WwQghqO4l8wvdZV2Zw2rxumKfR1Vg=&amp;lt;/ds:DigestValue&amp;gt;&amp;lt;/ds:Reference&amp;gt;&amp;lt;ds:Reference Id="References201503021113091233263KeyInfo" Type="</w:t>
            </w:r>
            <w:hyperlink r:id="rId714" w:anchor="Object" w:history="1">
              <w:r w:rsidRPr="00222F7B">
                <w:rPr>
                  <w:rStyle w:val="Hypertextovprepojenie"/>
                  <w:sz w:val="16"/>
                  <w:szCs w:val="16"/>
                </w:rPr>
                <w:t>http://www.w3.org/2000/09/xmldsig#Object</w:t>
              </w:r>
            </w:hyperlink>
            <w:r w:rsidRPr="00222F7B">
              <w:t>" URI="#s201503021113091233263KeyInfo"&amp;gt;&amp;lt;ds:Transforms&amp;gt;&amp;lt;ds:Transform Algorithm="</w:t>
            </w:r>
            <w:hyperlink r:id="rId715" w:history="1">
              <w:r w:rsidRPr="00222F7B">
                <w:rPr>
                  <w:rStyle w:val="Hypertextovprepojenie"/>
                  <w:sz w:val="16"/>
                  <w:szCs w:val="16"/>
                </w:rPr>
                <w:t>http://www.w3.org/TR/2001/REC-xml-c14n-20010315</w:t>
              </w:r>
            </w:hyperlink>
            <w:r w:rsidRPr="00222F7B">
              <w:t>" /&amp;gt;&amp;lt;/ds:Transforms&amp;gt;&amp;lt;ds:DigestMethod Algorithm="</w:t>
            </w:r>
            <w:hyperlink r:id="rId716" w:anchor="sha256" w:history="1">
              <w:r w:rsidRPr="00222F7B">
                <w:rPr>
                  <w:rStyle w:val="Hypertextovprepojenie"/>
                  <w:sz w:val="16"/>
                  <w:szCs w:val="16"/>
                </w:rPr>
                <w:t>http://www.w3.org/2001/04/xmlenc#sha256</w:t>
              </w:r>
            </w:hyperlink>
            <w:r w:rsidRPr="00222F7B">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717"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222F7B">
              <w:t xml:space="preserve"> CA, OU=DTC Certification Authority, OU=Software Division, </w:t>
            </w:r>
            <w:r w:rsidRPr="00222F7B">
              <w:lastRenderedPageBreak/>
              <w:t>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718" w:history="1">
              <w:r w:rsidRPr="00222F7B">
                <w:rPr>
                  <w:rStyle w:val="Hypertextovprepojenie"/>
                  <w:sz w:val="16"/>
                  <w:szCs w:val="16"/>
                </w:rPr>
                <w:t>http://uri.etsi.org/01903/v1.3.2#</w:t>
              </w:r>
            </w:hyperlink>
            <w:r w:rsidRPr="00222F7B">
              <w:t>" Target="#s201503021113091233263"&amp;gt;&amp;lt;xades:SignedProperties Id="s201503021113091233263SignedProperties" xmlns:ds="</w:t>
            </w:r>
            <w:hyperlink r:id="rId719" w:history="1">
              <w:r w:rsidRPr="00222F7B">
                <w:rPr>
                  <w:rStyle w:val="Hypertextovprepojenie"/>
                  <w:sz w:val="16"/>
                  <w:szCs w:val="16"/>
                </w:rPr>
                <w:t>http://www.w3.org/2000/09/xmldsig#</w:t>
              </w:r>
            </w:hyperlink>
            <w:r w:rsidRPr="00222F7B">
              <w:t>" xmlns:xades="</w:t>
            </w:r>
            <w:hyperlink r:id="rId720" w:history="1">
              <w:r w:rsidRPr="00222F7B">
                <w:rPr>
                  <w:rStyle w:val="Hypertextovprepojenie"/>
                  <w:sz w:val="16"/>
                  <w:szCs w:val="16"/>
                </w:rPr>
                <w:t>http://uri.etsi.org/01903/v1.3.2#</w:t>
              </w:r>
            </w:hyperlink>
            <w:r w:rsidRPr="00222F7B">
              <w:t>" xmlns:xzep="</w:t>
            </w:r>
            <w:hyperlink w:anchor="scroll-bookmark-223" w:history="1">
              <w:r w:rsidRPr="00222F7B">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222F7B">
              <w:t xml:space="preserve"> Algorithm="</w:t>
            </w:r>
            <w:hyperlink r:id="rId721" w:anchor="sha256" w:history="1">
              <w:r w:rsidRPr="00222F7B">
                <w:rPr>
                  <w:rStyle w:val="Hypertextovprepojenie"/>
                  <w:sz w:val="16"/>
                  <w:szCs w:val="16"/>
                </w:rPr>
                <w:t>http://www.w3.org/2001/04/xmlenc#sha256</w:t>
              </w:r>
            </w:hyperlink>
            <w:r w:rsidRPr="00222F7B">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722" w:anchor="sha256" w:history="1">
              <w:r w:rsidRPr="00222F7B">
                <w:rPr>
                  <w:rStyle w:val="Hypertextovprepojenie"/>
                  <w:sz w:val="16"/>
                  <w:szCs w:val="16"/>
                </w:rPr>
                <w:t>http://www.w3.org/2001/04/xmlenc#sha256</w:t>
              </w:r>
            </w:hyperlink>
            <w:r w:rsidRPr="00222F7B">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23" w:history="1">
              <w:r w:rsidRPr="00222F7B">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222F7B">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23" w:history="1">
              <w:r w:rsidRPr="00222F7B">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222F7B">
              <w:t xml:space="preserve"> Id="s201503021113091233263SignatureProperties" xmlns:ds="</w:t>
            </w:r>
            <w:hyperlink r:id="rId723"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http://www.ditec.sk/ep/signature_formats/xades_zep/v1.1"&amp;gt;&amp;lt;ds:SignatureProperty</w:t>
              </w:r>
            </w:hyperlink>
            <w:r w:rsidRPr="00222F7B">
              <w:t xml:space="preserve"> Target="#s201503021113091233263"&amp;gt;&amp;lt;xzep:SignatureVersion&amp;gt;</w:t>
            </w:r>
            <w:hyperlink w:anchor="scroll-bookmark-223" w:history="1">
              <w:r w:rsidRPr="00222F7B">
                <w:rPr>
                  <w:rStyle w:val="Hypertextovprepojenie"/>
                  <w:sz w:val="16"/>
                  <w:szCs w:val="16"/>
                </w:rPr>
                <w:t>http://www.ditec.sk/ep/signature_formats/xades_zep/v1.1&amp;lt;/xzep:SignatureVersion&amp;gt;&amp;lt;/ds:SignatureProperty&amp;gt;&amp;lt;ds:SignatureProperty</w:t>
              </w:r>
            </w:hyperlink>
            <w:r w:rsidRPr="00222F7B">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724"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25" w:anchor="Object" w:history="1">
              <w:r w:rsidRPr="00222F7B">
                <w:rPr>
                  <w:rStyle w:val="Hypertextovprepojenie"/>
                  <w:sz w:val="16"/>
                  <w:szCs w:val="16"/>
                </w:rPr>
                <w:t>http://www.w3.org/2000/09/xmldsig#Object</w:t>
              </w:r>
            </w:hyperlink>
            <w:r w:rsidRPr="00222F7B">
              <w:t>" URI="#d1_c1e3db38-559f-b841-999b-b1f7eec3502d"&amp;gt;&amp;lt;ds:Transforms&amp;gt;&amp;lt;ds:Transform Algorithm="</w:t>
            </w:r>
            <w:hyperlink r:id="rId726" w:history="1">
              <w:r w:rsidRPr="00222F7B">
                <w:rPr>
                  <w:rStyle w:val="Hypertextovprepojenie"/>
                  <w:sz w:val="16"/>
                  <w:szCs w:val="16"/>
                </w:rPr>
                <w:t>http://www.w3.org/TR/2001/REC-xml-c14n-20010315</w:t>
              </w:r>
            </w:hyperlink>
            <w:r w:rsidRPr="00222F7B">
              <w:t>" /&amp;gt;&amp;lt;/ds:Transforms&amp;gt;&amp;lt;ds:DigestMethod Algorithm="</w:t>
            </w:r>
            <w:hyperlink r:id="rId727" w:anchor="sha256" w:history="1">
              <w:r w:rsidRPr="00222F7B">
                <w:rPr>
                  <w:rStyle w:val="Hypertextovprepojenie"/>
                  <w:sz w:val="16"/>
                  <w:szCs w:val="16"/>
                </w:rPr>
                <w:t>http://www.w3.org/2001/04/xmlenc#sha256</w:t>
              </w:r>
            </w:hyperlink>
            <w:r w:rsidRPr="00222F7B">
              <w:t xml:space="preserve">" </w:t>
            </w:r>
            <w:r w:rsidRPr="00222F7B">
              <w:lastRenderedPageBreak/>
              <w:t>/&amp;gt;&amp;lt;ds:DigestValue&amp;gt;GVvfBjmzdtmvac2HPNLZPn1NTQyFG7k+C5S7ql749Q4=&amp;lt;/ds:DigestValue&amp;gt;&amp;lt;/ds:Reference&amp;gt;&amp;lt;/ds:Manifest&amp;gt;&amp;lt;ds:Manifest Id="Manifestd1_c1e3db38-559f-b841-999b-b1f7eec3502dVerificationObject" xmlns:ds="</w:t>
            </w:r>
            <w:hyperlink r:id="rId728"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29" w:anchor="Object" w:history="1">
              <w:r w:rsidRPr="00222F7B">
                <w:rPr>
                  <w:rStyle w:val="Hypertextovprepojenie"/>
                  <w:sz w:val="16"/>
                  <w:szCs w:val="16"/>
                </w:rPr>
                <w:t>http://www.w3.org/2000/09/xmldsig#Object</w:t>
              </w:r>
            </w:hyperlink>
            <w:r w:rsidRPr="00222F7B">
              <w:t>" URI="#d1_c1e3db38-559f-b841-999b-b1f7eec3502dVerificationObject"&amp;gt;&amp;lt;ds:Transforms&amp;gt;&amp;lt;ds:Transform Algorithm="</w:t>
            </w:r>
            <w:hyperlink r:id="rId730" w:history="1">
              <w:r w:rsidRPr="00222F7B">
                <w:rPr>
                  <w:rStyle w:val="Hypertextovprepojenie"/>
                  <w:sz w:val="16"/>
                  <w:szCs w:val="16"/>
                </w:rPr>
                <w:t>http://www.w3.org/TR/2001/REC-xml-c14n-20010315</w:t>
              </w:r>
            </w:hyperlink>
            <w:r w:rsidRPr="00222F7B">
              <w:t>" /&amp;gt;&amp;lt;/ds:Transforms&amp;gt;&amp;lt;ds:DigestMethod Algorithm="</w:t>
            </w:r>
            <w:hyperlink r:id="rId731" w:anchor="sha256" w:history="1">
              <w:r w:rsidRPr="00222F7B">
                <w:rPr>
                  <w:rStyle w:val="Hypertextovprepojenie"/>
                  <w:sz w:val="16"/>
                  <w:szCs w:val="16"/>
                </w:rPr>
                <w:t>http://www.w3.org/2001/04/xmlenc#sha256</w:t>
              </w:r>
            </w:hyperlink>
            <w:r w:rsidRPr="00222F7B">
              <w:t>" /&amp;gt;&amp;lt;ds:DigestValue&amp;gt;46plchmzlTZ5gFhBcBnotHpM/iMTXRdH8/2dXltcnUo=&amp;lt;/ds:DigestValue&amp;gt;&amp;lt;/ds:Reference&amp;gt;&amp;lt;/ds:Manifest&amp;gt;&amp;lt;/ds:Object&amp;gt;&amp;lt;/ds:Signature&amp;gt;&amp;lt;/xzepds:DataSignatures&amp;gt;&amp;lt;/Registration&amp;gt;&lt;/XmlData&gt;</w:t>
            </w:r>
            <w:r w:rsidRPr="00222F7B">
              <w:br/>
              <w:t>                &lt;/RegistrationObjectDetailSimple&gt;</w:t>
            </w:r>
            <w:r w:rsidRPr="00222F7B">
              <w:br/>
              <w:t>            &lt;/RegistrationObjectSimpleGetResult&gt;</w:t>
            </w:r>
            <w:r w:rsidRPr="00222F7B">
              <w:br/>
              <w:t>        &lt;/RegistrationObjectSimpleGetResponse&gt;</w:t>
            </w:r>
            <w:r w:rsidRPr="00222F7B">
              <w:br/>
              <w:t>    &lt;/soap:Body&gt;</w:t>
            </w:r>
            <w:r w:rsidRPr="00222F7B">
              <w:br/>
              <w:t>&lt;/soap:Envelope&gt;</w:t>
            </w:r>
          </w:p>
        </w:tc>
      </w:tr>
    </w:tbl>
    <w:p w14:paraId="13442AB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2A6E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9267017" w14:textId="77777777" w:rsidR="00AD205C" w:rsidRDefault="002C259D" w:rsidP="00D24084">
            <w:r>
              <w:t>Názov metódy</w:t>
            </w:r>
          </w:p>
        </w:tc>
      </w:tr>
      <w:tr w:rsidR="00AD205C" w14:paraId="5B253EDB" w14:textId="77777777" w:rsidTr="00AD205C">
        <w:tc>
          <w:tcPr>
            <w:tcW w:w="9071" w:type="dxa"/>
            <w:tcMar>
              <w:top w:w="30" w:type="dxa"/>
              <w:left w:w="30" w:type="dxa"/>
              <w:bottom w:w="20" w:type="dxa"/>
              <w:right w:w="30" w:type="dxa"/>
            </w:tcMar>
          </w:tcPr>
          <w:p w14:paraId="27FE202E" w14:textId="77777777" w:rsidR="00AD205C" w:rsidRDefault="002C259D" w:rsidP="00D24084">
            <w:r>
              <w:t>ConsignmentListExtern</w:t>
            </w:r>
          </w:p>
        </w:tc>
      </w:tr>
    </w:tbl>
    <w:p w14:paraId="3EE92F9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6E4B6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D3EAD5" w14:textId="77777777" w:rsidR="00AD205C" w:rsidRPr="00D62F20" w:rsidRDefault="002C259D" w:rsidP="00D24084">
            <w:pPr>
              <w:rPr>
                <w:sz w:val="16"/>
                <w:szCs w:val="16"/>
              </w:rPr>
            </w:pPr>
            <w:r w:rsidRPr="00D62F20">
              <w:t>Request</w:t>
            </w:r>
          </w:p>
        </w:tc>
      </w:tr>
      <w:tr w:rsidR="00AD205C" w:rsidRPr="00D62F20" w14:paraId="20417C1E" w14:textId="77777777" w:rsidTr="00AD205C">
        <w:tc>
          <w:tcPr>
            <w:tcW w:w="9071" w:type="dxa"/>
            <w:tcMar>
              <w:top w:w="30" w:type="dxa"/>
              <w:left w:w="30" w:type="dxa"/>
              <w:bottom w:w="20" w:type="dxa"/>
              <w:right w:w="30" w:type="dxa"/>
            </w:tcMar>
          </w:tcPr>
          <w:p w14:paraId="6F3D5DB9" w14:textId="77777777" w:rsidR="00AD205C" w:rsidRPr="00D62F20" w:rsidRDefault="002C259D" w:rsidP="00D24084">
            <w:r w:rsidRPr="00D62F20">
              <w:t>&lt;s:Envelope xmlns:s="</w:t>
            </w:r>
            <w:hyperlink r:id="rId732" w:history="1">
              <w:r w:rsidRPr="00D62F20">
                <w:rPr>
                  <w:rStyle w:val="Hypertextovprepojenie"/>
                  <w:sz w:val="16"/>
                  <w:szCs w:val="16"/>
                </w:rPr>
                <w:t>http://schemas.xmlsoap.org/soap/envelope/</w:t>
              </w:r>
            </w:hyperlink>
            <w:r w:rsidRPr="00D62F20">
              <w:t>"&gt;</w:t>
            </w:r>
            <w:r w:rsidRPr="00D62F20">
              <w:br/>
              <w:t>    &lt;s:Body xmlns:xsi="</w:t>
            </w:r>
            <w:hyperlink r:id="rId733" w:history="1">
              <w:r w:rsidRPr="00D62F20">
                <w:rPr>
                  <w:rStyle w:val="Hypertextovprepojenie"/>
                  <w:sz w:val="16"/>
                  <w:szCs w:val="16"/>
                </w:rPr>
                <w:t>http://www.w3.org/2001/XMLSchema-instance</w:t>
              </w:r>
            </w:hyperlink>
            <w:r w:rsidRPr="00D62F20">
              <w:t>" xmlns:xsd="</w:t>
            </w:r>
            <w:hyperlink r:id="rId734" w:history="1">
              <w:r w:rsidRPr="00D62F20">
                <w:rPr>
                  <w:rStyle w:val="Hypertextovprepojenie"/>
                  <w:sz w:val="16"/>
                  <w:szCs w:val="16"/>
                </w:rPr>
                <w:t>http://www.w3.org/2001/XMLSchema</w:t>
              </w:r>
            </w:hyperlink>
            <w:r w:rsidRPr="00D62F20">
              <w:t>"&gt;</w:t>
            </w:r>
            <w:r w:rsidRPr="00D62F20">
              <w:br/>
              <w:t>        &lt;ConsignmentListExtern xmlns="</w:t>
            </w:r>
            <w:hyperlink r:id="rId735" w:history="1">
              <w:r w:rsidRPr="00D62F20">
                <w:rPr>
                  <w:rStyle w:val="Hypertextovprepojenie"/>
                  <w:sz w:val="16"/>
                  <w:szCs w:val="16"/>
                </w:rPr>
                <w:t>http://www.ditec.sk/CEPEkr</w:t>
              </w:r>
            </w:hyperlink>
            <w:r w:rsidRPr="00D62F20">
              <w:t>"&gt;</w:t>
            </w:r>
            <w:r w:rsidRPr="00D62F20">
              <w:br/>
              <w:t>            &lt;idSubjektu&gt;1137318&lt;/idSubjektu&gt;</w:t>
            </w:r>
            <w:r w:rsidRPr="00D62F20">
              <w:br/>
              <w:t>            &lt;typSubjektu&gt;0&lt;/typSubjektu&gt;</w:t>
            </w:r>
            <w:r w:rsidRPr="00D62F20">
              <w:br/>
              <w:t>            &lt;idPodatelne&gt;2&lt;/idPodatelne&gt;</w:t>
            </w:r>
            <w:r w:rsidRPr="00D62F20">
              <w:br/>
              <w:t>            &lt;idBiznisPripadu/&gt;</w:t>
            </w:r>
            <w:r w:rsidRPr="00D62F20">
              <w:br/>
              <w:t>            &lt;popis/&gt;</w:t>
            </w:r>
            <w:r w:rsidRPr="00D62F20">
              <w:br/>
              <w:t>            &lt;precitana xsi:nil="true"/&gt;</w:t>
            </w:r>
            <w:r w:rsidRPr="00D62F20">
              <w:br/>
              <w:t>            &lt;extKodTypuZasielky/&gt;</w:t>
            </w:r>
            <w:r w:rsidRPr="00D62F20">
              <w:br/>
              <w:t>            &lt;datumPodaniaOd&gt;2015-01-27T14:51:07&lt;/datumPodaniaOd&gt;</w:t>
            </w:r>
            <w:r w:rsidRPr="00D62F20">
              <w:br/>
              <w:t>            &lt;datumPodaniaDo xsi:nil="true"/&gt;</w:t>
            </w:r>
            <w:r w:rsidRPr="00D62F20">
              <w:br/>
              <w:t>            &lt;idPodania/&gt;</w:t>
            </w:r>
            <w:r w:rsidRPr="00D62F20">
              <w:br/>
              <w:t>            &lt;pageSize&gt;20&lt;/pageSize&gt;</w:t>
            </w:r>
            <w:r w:rsidRPr="00D62F20">
              <w:br/>
              <w:t>            &lt;currentSize&gt;1&lt;/currentSize&gt;</w:t>
            </w:r>
            <w:r w:rsidRPr="00D62F20">
              <w:br/>
              <w:t>        &lt;/ConsignmentListExtern&gt;</w:t>
            </w:r>
            <w:r w:rsidRPr="00D62F20">
              <w:br/>
              <w:t>    &lt;/s:Body&gt;</w:t>
            </w:r>
            <w:r w:rsidRPr="00D62F20">
              <w:br/>
              <w:t>&lt;/s:Envelope&gt;</w:t>
            </w:r>
          </w:p>
        </w:tc>
      </w:tr>
    </w:tbl>
    <w:p w14:paraId="0B4352C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71DE88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0CA975F" w14:textId="77777777" w:rsidR="00AD205C" w:rsidRPr="00D62F20" w:rsidRDefault="002C259D" w:rsidP="00D24084">
            <w:pPr>
              <w:rPr>
                <w:sz w:val="16"/>
                <w:szCs w:val="16"/>
              </w:rPr>
            </w:pPr>
            <w:r w:rsidRPr="00D62F20">
              <w:t>Response</w:t>
            </w:r>
          </w:p>
        </w:tc>
      </w:tr>
      <w:tr w:rsidR="00AD205C" w:rsidRPr="00D62F20" w14:paraId="6737AF70" w14:textId="77777777" w:rsidTr="00AD205C">
        <w:tc>
          <w:tcPr>
            <w:tcW w:w="9071" w:type="dxa"/>
            <w:tcMar>
              <w:top w:w="30" w:type="dxa"/>
              <w:left w:w="30" w:type="dxa"/>
              <w:bottom w:w="20" w:type="dxa"/>
              <w:right w:w="30" w:type="dxa"/>
            </w:tcMar>
          </w:tcPr>
          <w:p w14:paraId="016DAAA2" w14:textId="77777777" w:rsidR="00AD205C" w:rsidRPr="00D62F20" w:rsidRDefault="002C259D" w:rsidP="00D24084">
            <w:r w:rsidRPr="00D62F20">
              <w:t>&lt;?xml version="1.0" encoding="utf-8"?&gt;</w:t>
            </w:r>
            <w:r w:rsidRPr="00D62F20">
              <w:br/>
              <w:t>&lt;soap:Envelope xmlns:soap="</w:t>
            </w:r>
            <w:hyperlink r:id="rId736" w:history="1">
              <w:r w:rsidRPr="00D62F20">
                <w:rPr>
                  <w:rStyle w:val="Hypertextovprepojenie"/>
                  <w:sz w:val="16"/>
                  <w:szCs w:val="16"/>
                </w:rPr>
                <w:t>http://schemas.xmlsoap.org/soap/envelope/</w:t>
              </w:r>
            </w:hyperlink>
            <w:r w:rsidRPr="00D62F20">
              <w:t>" xmlns:xsi="</w:t>
            </w:r>
            <w:hyperlink r:id="rId737" w:history="1">
              <w:r w:rsidRPr="00D62F20">
                <w:rPr>
                  <w:rStyle w:val="Hypertextovprepojenie"/>
                  <w:sz w:val="16"/>
                  <w:szCs w:val="16"/>
                </w:rPr>
                <w:t>http://www.w3.org/2001/XMLSchema-instance</w:t>
              </w:r>
            </w:hyperlink>
            <w:r w:rsidRPr="00D62F20">
              <w:t>" xmlns:xsd="</w:t>
            </w:r>
            <w:hyperlink r:id="rId738" w:history="1">
              <w:r w:rsidRPr="00D62F20">
                <w:rPr>
                  <w:rStyle w:val="Hypertextovprepojenie"/>
                  <w:sz w:val="16"/>
                  <w:szCs w:val="16"/>
                </w:rPr>
                <w:t>http://www.w3.org/2001/XMLSchema</w:t>
              </w:r>
            </w:hyperlink>
            <w:r w:rsidRPr="00D62F20">
              <w:t>"&gt;</w:t>
            </w:r>
            <w:r w:rsidRPr="00D62F20">
              <w:br/>
              <w:t>    &lt;soap:Body&gt;</w:t>
            </w:r>
            <w:r w:rsidRPr="00D62F20">
              <w:br/>
              <w:t>        &lt;ConsignmentListExternResponse xmlns="</w:t>
            </w:r>
            <w:hyperlink r:id="rId739" w:history="1">
              <w:r w:rsidRPr="00D62F20">
                <w:rPr>
                  <w:rStyle w:val="Hypertextovprepojenie"/>
                  <w:sz w:val="16"/>
                  <w:szCs w:val="16"/>
                </w:rPr>
                <w:t>http://www.ditec.sk/CEPEkr</w:t>
              </w:r>
            </w:hyperlink>
            <w:r w:rsidRPr="00D62F20">
              <w:t>"&gt;</w:t>
            </w:r>
            <w:r w:rsidRPr="00D62F20">
              <w:br/>
              <w:t>            &lt;ConsignmentListExternResult&gt;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&lt;ConsignmentList xmlns="</w:t>
            </w:r>
            <w:hyperlink r:id="rId740" w:history="1">
              <w:r w:rsidRPr="00D62F20">
                <w:rPr>
                  <w:rStyle w:val="Hypertextovprepojenie"/>
                  <w:sz w:val="16"/>
                  <w:szCs w:val="16"/>
                </w:rPr>
                <w:t>http://www.ditec.sk/ICEPEkr</w:t>
              </w:r>
            </w:hyperlink>
            <w:r w:rsidRPr="00D62F20">
              <w:t>"&gt;</w:t>
            </w:r>
            <w:r w:rsidRPr="00D62F20">
              <w:br/>
            </w:r>
            <w:r w:rsidRPr="00D62F20">
              <w:lastRenderedPageBreak/>
              <w:t>                    &lt;Count&gt;20&lt;/Count&gt;</w:t>
            </w:r>
            <w:r w:rsidRPr="00D62F20">
              <w:br/>
              <w:t>                    &lt;Detail&gt;</w:t>
            </w:r>
            <w:r w:rsidRPr="00D62F20">
              <w:br/>
              <w:t>                        &lt;ConsignmentIdentifier&gt;150316000013&lt;/ConsignmentIdentifier&gt;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registrácii subjektu pre dovoz &lt;/ConsignmentDescription&gt;</w:t>
            </w:r>
            <w:r w:rsidRPr="00D62F20">
              <w:br/>
              <w:t>                        &lt;CreatedDateTime&gt;2015-03-16T16:10:40.83+01:00&lt;/CreatedDateTime&gt;</w:t>
            </w:r>
            <w:r w:rsidRPr="00D62F20">
              <w:br/>
              <w:t>                        &lt;IsRead&gt;false&lt;/IsRead&gt;</w:t>
            </w:r>
            <w:r w:rsidRPr="00D62F20">
              <w:br/>
              <w:t>                    &lt;/Detail&gt;</w:t>
            </w:r>
            <w:r w:rsidRPr="00D62F20">
              <w:br/>
              <w:t>                    &lt;Detail&gt;</w:t>
            </w:r>
            <w:r w:rsidRPr="00D62F20">
              <w:br/>
              <w:t>                        &lt;ConsignmentIdentifier&gt;150316000005&lt;/ConsignmentIdentifier&gt;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dovoze surovín a potravín RP&lt;/ConsignmentDescription&gt;</w:t>
            </w:r>
            <w:r w:rsidRPr="00D62F20">
              <w:br/>
              <w:t>                        &lt;CreatedDateTime&gt;2015-03-16T15:23:09.183+01:00&lt;/CreatedDateTime&gt;</w:t>
            </w:r>
            <w:r w:rsidRPr="00D62F20">
              <w:br/>
              <w:t>                        &lt;IsRead&gt;false&lt;/IsRead&gt;</w:t>
            </w:r>
            <w:r w:rsidRPr="00D62F20">
              <w:br/>
              <w:t>                    &lt;/Detail&gt;</w:t>
            </w:r>
            <w:r w:rsidRPr="00D62F20">
              <w:br/>
              <w:t>                    &lt;Detail&gt;</w:t>
            </w:r>
            <w:r w:rsidRPr="00D62F20">
              <w:br/>
              <w:t>                        &lt;ConsignmentIdentifier&gt;150302000013&lt;/ConsignmentIdentifier&gt;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&lt;ConsignmentDescription&gt;JF_20150203_02&lt;/ConsignmentDescription&gt;</w:t>
            </w:r>
            <w:r w:rsidRPr="00D62F20">
              <w:br/>
              <w:t>                        &lt;CreatedDateTime&gt;2015-03-02T11:13:34.262+01:00&lt;/CreatedDateTime&gt;</w:t>
            </w:r>
            <w:r w:rsidRPr="00D62F20">
              <w:br/>
              <w:t>                        &lt;IsRead&gt;false&lt;/IsRead&gt;</w:t>
            </w:r>
            <w:r w:rsidRPr="00D62F20">
              <w:br/>
              <w:t>                    &lt;/Detail&gt;</w:t>
            </w:r>
            <w:r w:rsidRPr="00D62F20">
              <w:br/>
              <w:t>                    &lt;Detail&gt;</w:t>
            </w:r>
            <w:r w:rsidRPr="00D62F20">
              <w:br/>
              <w:t>                        &lt;ConsignmentIdentifier&gt;150218000065&lt;/ConsignmentIdentifier&gt;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AGRIM&lt;/ConsignmentDescription&gt;</w:t>
            </w:r>
            <w:r w:rsidRPr="00D62F20">
              <w:br/>
              <w:t>                        &lt;CreatedDateTime&gt;2015-02-18T15:55:34.375+01:00&lt;/CreatedDateTime&gt;</w:t>
            </w:r>
            <w:r w:rsidRPr="00D62F20">
              <w:br/>
              <w:t>                        &lt;IsRead&gt;false&lt;/IsRead&gt;</w:t>
            </w:r>
            <w:r w:rsidRPr="00D62F20">
              <w:br/>
              <w:t>                    &lt;/Detail&gt;</w:t>
            </w:r>
            <w:r w:rsidRPr="00D62F20">
              <w:br/>
              <w:t>                    &lt;Detail&gt;</w:t>
            </w:r>
            <w:r w:rsidRPr="00D62F20">
              <w:br/>
              <w:t>                        &lt;ConsignmentIdentifier&gt;150218000069&lt;/ConsignmentIdentifier&gt;</w:t>
            </w:r>
            <w:r w:rsidRPr="00D62F20">
              <w:br/>
              <w:t>                        &lt;ConsignmentExternalCode&gt;Z_MPRV_PPA_0002_v1.0&lt;/ConsignmentExternalCode&gt;</w:t>
            </w:r>
            <w:r w:rsidRPr="00D62F20">
              <w:br/>
              <w:t>                        &lt;ConsignmentTypeName&gt;Vydanie licencie AGRIM&lt;/ConsignmentTypeName&gt;</w:t>
            </w:r>
            <w:r w:rsidRPr="00D62F20">
              <w:br/>
              <w:t>                        &lt;SubjectID&gt;AGREXIM, s.r.o. &lt;/SubjectID&gt;</w:t>
            </w:r>
            <w:r w:rsidRPr="00D62F20">
              <w:br/>
              <w:t>                        &lt;ConsignmentDescription&gt;Vydanie licencie AGRIM&lt;/ConsignmentDescription&gt;</w:t>
            </w:r>
            <w:r w:rsidRPr="00D62F20">
              <w:br/>
              <w:t>                        &lt;CreatedDateTime&gt;2015-02-18T15:58:09.097+01:00&lt;/CreatedDateTime&gt;</w:t>
            </w:r>
            <w:r w:rsidRPr="00D62F20">
              <w:br/>
              <w:t>                        &lt;IsRead&gt;false&lt;/IsRead&gt;</w:t>
            </w:r>
            <w:r w:rsidRPr="00D62F20">
              <w:br/>
              <w:t>                    &lt;/Detail&gt;</w:t>
            </w:r>
            <w:r w:rsidRPr="00D62F20">
              <w:br/>
              <w:t>                    &lt;Detail&gt;</w:t>
            </w:r>
            <w:r w:rsidRPr="00D62F20">
              <w:br/>
            </w:r>
            <w:r w:rsidRPr="00D62F20">
              <w:lastRenderedPageBreak/>
              <w:t>                        &lt;ConsignmentIdentifier&gt;150218000033&lt;/ConsignmentIdentifier&gt;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vydanie licencie AGRIM&lt;/ConsignmentDescription&gt;</w:t>
            </w:r>
            <w:r w:rsidRPr="00D62F20">
              <w:br/>
              <w:t>                        &lt;CreatedDateTime&gt;2015-02-18T15:38:46.874+01:00&lt;/CreatedDateTime&gt;</w:t>
            </w:r>
            <w:r w:rsidRPr="00D62F20">
              <w:br/>
              <w:t>                        &lt;IsRead&gt;false&lt;/IsRead&gt;</w:t>
            </w:r>
            <w:r w:rsidRPr="00D62F20">
              <w:br/>
              <w:t>                    &lt;/Detail&gt;</w:t>
            </w:r>
            <w:r w:rsidRPr="00D62F20">
              <w:br/>
              <w:t>                    &lt;Detail&gt;</w:t>
            </w:r>
            <w:r w:rsidRPr="00D62F20">
              <w:br/>
              <w:t>                        &lt;ConsignmentIdentifier&gt;150218000025&lt;/ConsignmentIdentifier&gt;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AGREX&lt;/ConsignmentDescription&gt;</w:t>
            </w:r>
            <w:r w:rsidRPr="00D62F20">
              <w:br/>
              <w:t>                        &lt;CreatedDateTime&gt;2015-02-18T15:37:30.605+01:00&lt;/CreatedDateTime&gt;</w:t>
            </w:r>
            <w:r w:rsidRPr="00D62F20">
              <w:br/>
              <w:t>                        &lt;IsRead&gt;false&lt;/IsRead&gt;</w:t>
            </w:r>
            <w:r w:rsidRPr="00D62F20">
              <w:br/>
              <w:t>                    &lt;/Detail&gt;</w:t>
            </w:r>
            <w:r w:rsidRPr="00D62F20">
              <w:br/>
              <w:t>                    &lt;Detail&gt;</w:t>
            </w:r>
            <w:r w:rsidRPr="00D62F20">
              <w:br/>
              <w:t>                        &lt;ConsignmentIdentifier&gt;150209000217&lt;/ConsignmentIdentifier&gt;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 Žiadosť o licenciu AGRIM 0902_1&lt;/ConsignmentDescription&gt;</w:t>
            </w:r>
            <w:r w:rsidRPr="00D62F20">
              <w:br/>
              <w:t>                        &lt;CreatedDateTime&gt;2015-02-09T15:23:48.151+01:00&lt;/CreatedDateTime&gt;</w:t>
            </w:r>
            <w:r w:rsidRPr="00D62F20">
              <w:br/>
              <w:t>                        &lt;IsRead&gt;false&lt;/IsRead&gt;</w:t>
            </w:r>
            <w:r w:rsidRPr="00D62F20">
              <w:br/>
              <w:t>                    &lt;/Detail&gt;</w:t>
            </w:r>
            <w:r w:rsidRPr="00D62F20">
              <w:br/>
              <w:t>                    &lt;Detail&gt;</w:t>
            </w:r>
            <w:r w:rsidRPr="00D62F20">
              <w:br/>
              <w:t>                        &lt;ConsignmentIdentifier&gt;150209000221&lt;/ConsignmentIdentifier&gt;</w:t>
            </w:r>
            <w:r w:rsidRPr="00D62F20">
              <w:br/>
              <w:t>                        &lt;ConsignmentExternalCode&gt;Z_MH_CCHLP_0502_v1.0&lt;/ConsignmentExternalCode&gt;</w:t>
            </w:r>
            <w:r w:rsidRPr="00D62F20">
              <w:br/>
              <w:t>                        &lt;ConsignmentTypeName&gt;Rozhodnutie o registrácií chemickej látky centrom pre chem látky a prípravky&lt;/ConsignmentTypeName&gt;</w:t>
            </w:r>
            <w:r w:rsidRPr="00D62F20">
              <w:br/>
              <w:t>                        &lt;SubjectID&gt;AGREXIM, s.r.o. &lt;/SubjectID&gt;</w:t>
            </w:r>
            <w:r w:rsidRPr="00D62F20">
              <w:br/>
              <w:t>                        &lt;CreatedDateTime&gt;2015-02-09T15:31:44.437+01:00&lt;/CreatedDateTime&gt;</w:t>
            </w:r>
            <w:r w:rsidRPr="00D62F20">
              <w:br/>
              <w:t>                        &lt;IsRead&gt;false&lt;/IsRead&gt;</w:t>
            </w:r>
            <w:r w:rsidRPr="00D62F20">
              <w:br/>
              <w:t>                    &lt;/Detail&gt;</w:t>
            </w:r>
            <w:r w:rsidRPr="00D62F20">
              <w:br/>
              <w:t>                    &lt;Detail&gt;</w:t>
            </w:r>
            <w:r w:rsidRPr="00D62F20">
              <w:br/>
              <w:t>                        &lt;ConsignmentIdentifier&gt;150209000029&lt;/ConsignmentIdentifier&gt;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&lt;ConsignmentDescription&gt;VM_44_Žiadosť o vydanie osvedčenia na nie KCO&lt;/ConsignmentDescription&gt;</w:t>
            </w:r>
            <w:r w:rsidRPr="00D62F20">
              <w:br/>
              <w:t>                        &lt;CreatedDateTime&gt;2015-02-09T08:22:56.171+01:00&lt;/CreatedDateTime&gt;</w:t>
            </w:r>
            <w:r w:rsidRPr="00D62F20">
              <w:br/>
              <w:t>                        &lt;IsRead&gt;false&lt;/IsRead&gt;</w:t>
            </w:r>
            <w:r w:rsidRPr="00D62F20">
              <w:br/>
              <w:t>                    &lt;/Detail&gt;</w:t>
            </w:r>
            <w:r w:rsidRPr="00D62F20">
              <w:br/>
              <w:t>                    &lt;Detail&gt;</w:t>
            </w:r>
            <w:r w:rsidRPr="00D62F20">
              <w:br/>
            </w:r>
            <w:r w:rsidRPr="00D62F20">
              <w:lastRenderedPageBreak/>
              <w:t>                        &lt;ConsignmentIdentifier&gt;150209000149&lt;/ConsignmentIdentifier&gt;</w:t>
            </w:r>
            <w:r w:rsidRPr="00D62F20">
              <w:br/>
              <w:t>                        &lt;ConsignmentExternalCode&gt;Z_MPRV_OOAS_5043_v1.0&lt;/ConsignmentExternalCode&gt;</w:t>
            </w:r>
            <w:r w:rsidRPr="00D62F20">
              <w:br/>
              <w:t>                        &lt;ConsignmentTypeName&gt;Zamietnutie žiadosti o vydanie osvedčenia na nie konečne certifikované osivo&lt;/ConsignmentTypeName&gt;</w:t>
            </w:r>
            <w:r w:rsidRPr="00D62F20">
              <w:br/>
              <w:t>                        &lt;SubjectID&gt;AGREXIM, s.r.o. &lt;/SubjectID&gt;</w:t>
            </w:r>
            <w:r w:rsidRPr="00D62F20">
              <w:br/>
              <w:t>                        &lt;ConsignmentDescription&gt;VM_44_Zamietnutie žiadosti o vydanie osvedč. KCO&lt;/ConsignmentDescription&gt;</w:t>
            </w:r>
            <w:r w:rsidRPr="00D62F20">
              <w:br/>
              <w:t>                        &lt;CreatedDateTime&gt;2015-02-09T12:40:40.523+01:00&lt;/CreatedDateTime&gt;</w:t>
            </w:r>
            <w:r w:rsidRPr="00D62F20">
              <w:br/>
              <w:t>                        &lt;IsRead&gt;false&lt;/IsRead&gt;</w:t>
            </w:r>
            <w:r w:rsidRPr="00D62F20">
              <w:br/>
              <w:t>                    &lt;/Detail&gt;</w:t>
            </w:r>
            <w:r w:rsidRPr="00D62F20">
              <w:br/>
              <w:t>                    &lt;Detail&gt;</w:t>
            </w:r>
            <w:r w:rsidRPr="00D62F20">
              <w:br/>
              <w:t>                        &lt;ConsignmentIdentifier&gt;150209000037&lt;/ConsignmentIdentifier&gt;</w:t>
            </w:r>
            <w:r w:rsidRPr="00D62F20">
              <w:br/>
              <w:t>                        &lt;ConsignmentExternalCode&gt;Z_MPRV_OOAS_5044_v1.0&lt;/ConsignmentExternalCode&gt;</w:t>
            </w:r>
            <w:r w:rsidRPr="00D62F20">
              <w:br/>
              <w:t>                        &lt;ConsignmentTypeName&gt;Osvedčenie o uznaní porastu na nie konečne certifikované osivo&lt;/ConsignmentTypeName&gt;</w:t>
            </w:r>
            <w:r w:rsidRPr="00D62F20">
              <w:br/>
              <w:t>                        &lt;SubjectID&gt;AGREXIM, s.r.o. &lt;/SubjectID&gt;</w:t>
            </w:r>
            <w:r w:rsidRPr="00D62F20">
              <w:br/>
              <w:t>                        &lt;ConsignmentDescription&gt;VM_44_Osvedčenie o uznaní porastu na nie KCO&lt;/ConsignmentDescription&gt;</w:t>
            </w:r>
            <w:r w:rsidRPr="00D62F20">
              <w:br/>
              <w:t>                        &lt;CreatedDateTime&gt;2015-02-09T08:28:03.337+01:00&lt;/CreatedDateTime&gt;</w:t>
            </w:r>
            <w:r w:rsidRPr="00D62F20">
              <w:br/>
              <w:t>                        &lt;IsRead&gt;false&lt;/IsRead&gt;</w:t>
            </w:r>
            <w:r w:rsidRPr="00D62F20">
              <w:br/>
              <w:t>                    &lt;/Detail&gt;</w:t>
            </w:r>
            <w:r w:rsidRPr="00D62F20">
              <w:br/>
              <w:t>                    &lt;Detail&gt;</w:t>
            </w:r>
            <w:r w:rsidRPr="00D62F20">
              <w:br/>
              <w:t>                        &lt;ConsignmentIdentifier&gt;150205000005&lt;/ConsignmentIdentifier&gt;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&lt;ConsignmentDescription&gt;JF_20150205_01&lt;/ConsignmentDescription&gt;</w:t>
            </w:r>
            <w:r w:rsidRPr="00D62F20">
              <w:br/>
              <w:t>                        &lt;CreatedDateTime&gt;2015-02-05T08:00:03.159+01:00&lt;/CreatedDateTime&gt;</w:t>
            </w:r>
            <w:r w:rsidRPr="00D62F20">
              <w:br/>
              <w:t>                        &lt;IsRead&gt;false&lt;/IsRead&gt;</w:t>
            </w:r>
            <w:r w:rsidRPr="00D62F20">
              <w:br/>
              <w:t>                    &lt;/Detail&gt;</w:t>
            </w:r>
            <w:r w:rsidRPr="00D62F20">
              <w:br/>
              <w:t>                    &lt;Detail&gt;</w:t>
            </w:r>
            <w:r w:rsidRPr="00D62F20">
              <w:br/>
              <w:t>                        &lt;ConsignmentIdentifier&gt;150130000037&lt;/ConsignmentIdentifier&gt;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&lt;ConsignmentDescription&gt;JF_20150130_05&lt;/ConsignmentDescription&gt;</w:t>
            </w:r>
            <w:r w:rsidRPr="00D62F20">
              <w:br/>
              <w:t>                        &lt;CreatedDateTime&gt;2015-01-30T14:08:00.604+01:00&lt;/CreatedDateTime&gt;</w:t>
            </w:r>
            <w:r w:rsidRPr="00D62F20">
              <w:br/>
              <w:t>                        &lt;IsRead&gt;false&lt;/IsRead&gt;</w:t>
            </w:r>
            <w:r w:rsidRPr="00D62F20">
              <w:br/>
              <w:t>                    &lt;/Detail&gt;</w:t>
            </w:r>
            <w:r w:rsidRPr="00D62F20">
              <w:br/>
              <w:t>                    &lt;Detail&gt;</w:t>
            </w:r>
            <w:r w:rsidRPr="00D62F20">
              <w:br/>
              <w:t>                        &lt;ConsignmentIdentifier&gt;150205000009&lt;/ConsignmentIdentifier&gt;</w:t>
            </w:r>
            <w:r w:rsidRPr="00D62F20">
              <w:br/>
              <w:t>                        &lt;ConsignmentExternalCode&gt;Z_CEP_UPVS_0002_v1.0&lt;/ConsignmentExternalCode&gt;</w:t>
            </w:r>
            <w:r w:rsidRPr="00D62F20">
              <w:br/>
              <w:t>                        &lt;ConsignmentTypeName&gt;Rozhodnutie do schránky subjektu ÚPVS - doručenie&lt;/ConsignmentTypeName&gt;</w:t>
            </w:r>
            <w:r w:rsidRPr="00D62F20">
              <w:br/>
              <w:t>                        &lt;SubjectID&gt;AGREXIM, s.r.o. &lt;/SubjectID&gt;</w:t>
            </w:r>
            <w:r w:rsidRPr="00D62F20">
              <w:br/>
              <w:t>                        &lt;ConsignmentDescription&gt;JF_Z_20150205_01&lt;/ConsignmentDescription&gt;</w:t>
            </w:r>
            <w:r w:rsidRPr="00D62F20">
              <w:br/>
              <w:t>                        &lt;CreatedDateTime&gt;2015-02-05T08:09:25.745+01:00&lt;/CreatedDateTime&gt;</w:t>
            </w:r>
            <w:r w:rsidRPr="00D62F20">
              <w:br/>
              <w:t>                        &lt;IsRead&gt;false&lt;/IsRead&gt;</w:t>
            </w:r>
            <w:r w:rsidRPr="00D62F20">
              <w:br/>
              <w:t>                    &lt;/Detail&gt;</w:t>
            </w:r>
            <w:r w:rsidRPr="00D62F20">
              <w:br/>
            </w:r>
            <w:r w:rsidRPr="00D62F20">
              <w:lastRenderedPageBreak/>
              <w:t>                    &lt;Detail&gt;</w:t>
            </w:r>
            <w:r w:rsidRPr="00D62F20">
              <w:br/>
              <w:t>                        &lt;ConsignmentIdentifier&gt;150130000029&lt;/ConsignmentIdentifier&gt;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&lt;ConsignmentDescription&gt;JF_20150130_04&lt;/ConsignmentDescription&gt;</w:t>
            </w:r>
            <w:r w:rsidRPr="00D62F20">
              <w:br/>
              <w:t>                        &lt;CreatedDateTime&gt;2015-01-30T14:07:10.244+01:00&lt;/CreatedDateTime&gt;</w:t>
            </w:r>
            <w:r w:rsidRPr="00D62F20">
              <w:br/>
              <w:t>                        &lt;IsRead&gt;false&lt;/IsRead&gt;</w:t>
            </w:r>
            <w:r w:rsidRPr="00D62F20">
              <w:br/>
              <w:t>                    &lt;/Detail&gt;</w:t>
            </w:r>
            <w:r w:rsidRPr="00D62F20">
              <w:br/>
              <w:t>                    &lt;Detail&gt;</w:t>
            </w:r>
            <w:r w:rsidRPr="00D62F20">
              <w:br/>
              <w:t>                        &lt;ConsignmentIdentifier&gt;150130000021&lt;/ConsignmentIdentifier&gt;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&lt;ConsignmentDescription&gt;JF_20150130_03&lt;/ConsignmentDescription&gt;</w:t>
            </w:r>
            <w:r w:rsidRPr="00D62F20">
              <w:br/>
              <w:t>                        &lt;CreatedDateTime&gt;2015-01-30T14:06:18.215+01:00&lt;/CreatedDateTime&gt;</w:t>
            </w:r>
            <w:r w:rsidRPr="00D62F20">
              <w:br/>
              <w:t>                        &lt;IsRead&gt;false&lt;/IsRead&gt;</w:t>
            </w:r>
            <w:r w:rsidRPr="00D62F20">
              <w:br/>
              <w:t>                    &lt;/Detail&gt;</w:t>
            </w:r>
            <w:r w:rsidRPr="00D62F20">
              <w:br/>
              <w:t>                    &lt;Detail&gt;</w:t>
            </w:r>
            <w:r w:rsidRPr="00D62F20">
              <w:br/>
              <w:t>                        &lt;ConsignmentIdentifier&gt;150130000013&lt;/ConsignmentIdentifier&gt;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&lt;ConsignmentDescription&gt;JF_20150130_02&lt;/ConsignmentDescription&gt;</w:t>
            </w:r>
            <w:r w:rsidRPr="00D62F20">
              <w:br/>
              <w:t>                        &lt;CreatedDateTime&gt;2015-01-30T14:05:21.207+01:00&lt;/CreatedDateTime&gt;</w:t>
            </w:r>
            <w:r w:rsidRPr="00D62F20">
              <w:br/>
              <w:t>                        &lt;IsRead&gt;false&lt;/IsRead&gt;</w:t>
            </w:r>
            <w:r w:rsidRPr="00D62F20">
              <w:br/>
              <w:t>                    &lt;/Detail&gt;</w:t>
            </w:r>
            <w:r w:rsidRPr="00D62F20">
              <w:br/>
              <w:t>                    &lt;Detail&gt;</w:t>
            </w:r>
            <w:r w:rsidRPr="00D62F20">
              <w:br/>
              <w:t>                        &lt;ConsignmentIdentifier&gt;150130000005&lt;/ConsignmentIdentifier&gt;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&lt;ConsignmentDescription&gt;JF_20150130_01&lt;/ConsignmentDescription&gt;</w:t>
            </w:r>
            <w:r w:rsidRPr="00D62F20">
              <w:br/>
              <w:t>                        &lt;CreatedDateTime&gt;2015-01-30T14:04:30.53+01:00&lt;/CreatedDateTime&gt;</w:t>
            </w:r>
            <w:r w:rsidRPr="00D62F20">
              <w:br/>
              <w:t>                        &lt;IsRead&gt;false&lt;/IsRead&gt;</w:t>
            </w:r>
            <w:r w:rsidRPr="00D62F20">
              <w:br/>
              <w:t>                    &lt;/Detail&gt;</w:t>
            </w:r>
            <w:r w:rsidRPr="00D62F20">
              <w:br/>
              <w:t>                    &lt;Detail&gt;</w:t>
            </w:r>
            <w:r w:rsidRPr="00D62F20">
              <w:br/>
              <w:t>                        &lt;ConsignmentIdentifier&gt;150128000005&lt;/ConsignmentIdentifier&gt;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&lt;ConsignmentDescription&gt;PV10 Žiadosť o vydanie licencie AGRIM 2801_1&lt;/ConsignmentDescription&gt;</w:t>
            </w:r>
            <w:r w:rsidRPr="00D62F20">
              <w:br/>
              <w:t>                        &lt;CreatedDateTime&gt;2015-01-28T08:55:09.591+01:00&lt;/CreatedDateTime&gt;</w:t>
            </w:r>
            <w:r w:rsidRPr="00D62F20">
              <w:br/>
              <w:t>                        &lt;IsRead&gt;false&lt;/IsRead&gt;</w:t>
            </w:r>
            <w:r w:rsidRPr="00D62F20">
              <w:br/>
              <w:t>                    &lt;/Detail&gt;</w:t>
            </w:r>
            <w:r w:rsidRPr="00D62F20">
              <w:br/>
              <w:t>                    &lt;TotalCount&gt;20&lt;/TotalCount&gt;</w:t>
            </w:r>
            <w:r w:rsidRPr="00D62F20">
              <w:br/>
              <w:t>                &lt;/ConsignmentList&gt;</w:t>
            </w:r>
            <w:r w:rsidRPr="00D62F20">
              <w:br/>
            </w:r>
            <w:r w:rsidRPr="00D62F20">
              <w:lastRenderedPageBreak/>
              <w:t>            &lt;/ConsignmentListExternResult&gt;</w:t>
            </w:r>
            <w:r w:rsidRPr="00D62F20">
              <w:br/>
              <w:t>        &lt;/ConsignmentListExternResponse&gt;</w:t>
            </w:r>
            <w:r w:rsidRPr="00D62F20">
              <w:br/>
              <w:t>    &lt;/soap:Body&gt;</w:t>
            </w:r>
            <w:r w:rsidRPr="00D62F20">
              <w:br/>
              <w:t>&lt;/soap:Envelope&gt;</w:t>
            </w:r>
          </w:p>
        </w:tc>
      </w:tr>
    </w:tbl>
    <w:p w14:paraId="5E524A6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913729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5FE551A" w14:textId="77777777" w:rsidR="00AD205C" w:rsidRDefault="002C259D" w:rsidP="00D24084">
            <w:r>
              <w:t>Názov metódy</w:t>
            </w:r>
          </w:p>
        </w:tc>
      </w:tr>
      <w:tr w:rsidR="00AD205C" w14:paraId="0341F9E4" w14:textId="77777777" w:rsidTr="00AD205C">
        <w:tc>
          <w:tcPr>
            <w:tcW w:w="9071" w:type="dxa"/>
            <w:tcMar>
              <w:top w:w="30" w:type="dxa"/>
              <w:left w:w="30" w:type="dxa"/>
              <w:bottom w:w="20" w:type="dxa"/>
              <w:right w:w="30" w:type="dxa"/>
            </w:tcMar>
          </w:tcPr>
          <w:p w14:paraId="5A1F7114" w14:textId="77777777" w:rsidR="00AD205C" w:rsidRDefault="002C259D" w:rsidP="00D24084">
            <w:r>
              <w:t>ConsignmentObjectSimpleGet</w:t>
            </w:r>
          </w:p>
        </w:tc>
      </w:tr>
    </w:tbl>
    <w:p w14:paraId="151C49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352F9EA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365A35" w14:textId="77777777" w:rsidR="00AD205C" w:rsidRPr="00D62F20" w:rsidRDefault="002C259D" w:rsidP="00D24084">
            <w:pPr>
              <w:rPr>
                <w:sz w:val="16"/>
                <w:szCs w:val="16"/>
              </w:rPr>
            </w:pPr>
            <w:r w:rsidRPr="00D62F20">
              <w:t>Request</w:t>
            </w:r>
          </w:p>
        </w:tc>
      </w:tr>
      <w:tr w:rsidR="00AD205C" w:rsidRPr="00D62F20" w14:paraId="6F9CAB9A" w14:textId="77777777" w:rsidTr="00AD205C">
        <w:tc>
          <w:tcPr>
            <w:tcW w:w="9071" w:type="dxa"/>
            <w:tcMar>
              <w:top w:w="30" w:type="dxa"/>
              <w:left w:w="30" w:type="dxa"/>
              <w:bottom w:w="20" w:type="dxa"/>
              <w:right w:w="30" w:type="dxa"/>
            </w:tcMar>
          </w:tcPr>
          <w:p w14:paraId="7EE69986" w14:textId="77777777" w:rsidR="00AD205C" w:rsidRPr="00D62F20" w:rsidRDefault="002C259D" w:rsidP="00D24084">
            <w:r w:rsidRPr="00D62F20">
              <w:t>&lt;s:Envelope xmlns:s="</w:t>
            </w:r>
            <w:hyperlink r:id="rId741" w:history="1">
              <w:r w:rsidRPr="00D62F20">
                <w:rPr>
                  <w:rStyle w:val="Hypertextovprepojenie"/>
                  <w:sz w:val="16"/>
                  <w:szCs w:val="16"/>
                </w:rPr>
                <w:t>http://schemas.xmlsoap.org/soap/envelope/</w:t>
              </w:r>
            </w:hyperlink>
            <w:r w:rsidRPr="00D62F20">
              <w:t>"&gt;</w:t>
            </w:r>
            <w:r w:rsidRPr="00D62F20">
              <w:br/>
              <w:t>    &lt;s:Body xmlns:xsi="</w:t>
            </w:r>
            <w:hyperlink r:id="rId742" w:history="1">
              <w:r w:rsidRPr="00D62F20">
                <w:rPr>
                  <w:rStyle w:val="Hypertextovprepojenie"/>
                  <w:sz w:val="16"/>
                  <w:szCs w:val="16"/>
                </w:rPr>
                <w:t>http://www.w3.org/2001/XMLSchema-instance</w:t>
              </w:r>
            </w:hyperlink>
            <w:r w:rsidRPr="00D62F20">
              <w:t>" xmlns:xsd="</w:t>
            </w:r>
            <w:hyperlink r:id="rId743" w:history="1">
              <w:r w:rsidRPr="00D62F20">
                <w:rPr>
                  <w:rStyle w:val="Hypertextovprepojenie"/>
                  <w:sz w:val="16"/>
                  <w:szCs w:val="16"/>
                </w:rPr>
                <w:t>http://www.w3.org/2001/XMLSchema</w:t>
              </w:r>
            </w:hyperlink>
            <w:r w:rsidRPr="00D62F20">
              <w:t>"&gt;</w:t>
            </w:r>
            <w:r w:rsidRPr="00D62F20">
              <w:br/>
              <w:t>        &lt;ConsignmentObjectSimpleGet xmlns="</w:t>
            </w:r>
            <w:hyperlink r:id="rId744" w:history="1">
              <w:r w:rsidRPr="00D62F20">
                <w:rPr>
                  <w:rStyle w:val="Hypertextovprepojenie"/>
                  <w:sz w:val="16"/>
                  <w:szCs w:val="16"/>
                </w:rPr>
                <w:t>http://www.ditec.sk/CEPEkr</w:t>
              </w:r>
            </w:hyperlink>
            <w:r w:rsidRPr="00D62F20">
              <w:t>"&gt;</w:t>
            </w:r>
            <w:r w:rsidRPr="00D62F20">
              <w:br/>
              <w:t>            &lt;consignmentIdentifier&gt;130114000041&lt;/consignmentIdentifier&gt;</w:t>
            </w:r>
            <w:r w:rsidRPr="00D62F20">
              <w:br/>
              <w:t>        &lt;/ConsignmentObjectSimpleGet&gt;</w:t>
            </w:r>
            <w:r w:rsidRPr="00D62F20">
              <w:br/>
              <w:t>    &lt;/s:Body&gt;</w:t>
            </w:r>
            <w:r w:rsidRPr="00D62F20">
              <w:br/>
              <w:t>&lt;/s:Envelope&gt;</w:t>
            </w:r>
          </w:p>
        </w:tc>
      </w:tr>
    </w:tbl>
    <w:p w14:paraId="687031F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2EA605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90C9F" w14:textId="77777777" w:rsidR="00AD205C" w:rsidRPr="00D62F20" w:rsidRDefault="002C259D" w:rsidP="00D24084">
            <w:pPr>
              <w:rPr>
                <w:sz w:val="16"/>
                <w:szCs w:val="16"/>
              </w:rPr>
            </w:pPr>
            <w:r w:rsidRPr="00D62F20">
              <w:t>Response</w:t>
            </w:r>
          </w:p>
        </w:tc>
      </w:tr>
      <w:tr w:rsidR="00AD205C" w:rsidRPr="00D62F20" w14:paraId="29813506" w14:textId="77777777" w:rsidTr="00AD205C">
        <w:tc>
          <w:tcPr>
            <w:tcW w:w="9071" w:type="dxa"/>
            <w:tcMar>
              <w:top w:w="30" w:type="dxa"/>
              <w:left w:w="30" w:type="dxa"/>
              <w:bottom w:w="20" w:type="dxa"/>
              <w:right w:w="30" w:type="dxa"/>
            </w:tcMar>
          </w:tcPr>
          <w:p w14:paraId="322751FD" w14:textId="77777777" w:rsidR="00AD205C" w:rsidRPr="00D62F20" w:rsidRDefault="002C259D" w:rsidP="00D24084">
            <w:r w:rsidRPr="00D62F20">
              <w:t>&lt;?xml version="1.0" encoding="utf-8"?&gt;</w:t>
            </w:r>
            <w:r w:rsidRPr="00D62F20">
              <w:br/>
              <w:t>&lt;soap:Envelope xmlns:soap="</w:t>
            </w:r>
            <w:hyperlink r:id="rId745" w:history="1">
              <w:r w:rsidRPr="00D62F20">
                <w:rPr>
                  <w:rStyle w:val="Hypertextovprepojenie"/>
                  <w:sz w:val="16"/>
                  <w:szCs w:val="16"/>
                </w:rPr>
                <w:t>http://schemas.xmlsoap.org/soap/envelope/</w:t>
              </w:r>
            </w:hyperlink>
            <w:r w:rsidRPr="00D62F20">
              <w:t>" xmlns:xsi="</w:t>
            </w:r>
            <w:hyperlink r:id="rId746" w:history="1">
              <w:r w:rsidRPr="00D62F20">
                <w:rPr>
                  <w:rStyle w:val="Hypertextovprepojenie"/>
                  <w:sz w:val="16"/>
                  <w:szCs w:val="16"/>
                </w:rPr>
                <w:t>http://www.w3.org/2001/XMLSchema-instance</w:t>
              </w:r>
            </w:hyperlink>
            <w:r w:rsidRPr="00D62F20">
              <w:t>" xmlns:xsd="</w:t>
            </w:r>
            <w:hyperlink r:id="rId747" w:history="1">
              <w:r w:rsidRPr="00D62F20">
                <w:rPr>
                  <w:rStyle w:val="Hypertextovprepojenie"/>
                  <w:sz w:val="16"/>
                  <w:szCs w:val="16"/>
                </w:rPr>
                <w:t>http://www.w3.org/2001/XMLSchema</w:t>
              </w:r>
            </w:hyperlink>
            <w:r w:rsidRPr="00D62F20">
              <w:t>"&gt;</w:t>
            </w:r>
            <w:r w:rsidRPr="00D62F20">
              <w:br/>
              <w:t>    &lt;soap:Body&gt;</w:t>
            </w:r>
            <w:r w:rsidRPr="00D62F20">
              <w:br/>
              <w:t>        &lt;ConsignmentObjectSimpleGetResponse xmlns="</w:t>
            </w:r>
            <w:hyperlink r:id="rId748" w:history="1">
              <w:r w:rsidRPr="00D62F20">
                <w:rPr>
                  <w:rStyle w:val="Hypertextovprepojenie"/>
                  <w:sz w:val="16"/>
                  <w:szCs w:val="16"/>
                </w:rPr>
                <w:t>http://www.ditec.sk/CEPEkr</w:t>
              </w:r>
            </w:hyperlink>
            <w:r w:rsidRPr="00D62F20">
              <w:t>"&gt;</w:t>
            </w:r>
            <w:r w:rsidRPr="00D62F20">
              <w:br/>
              <w:t>            &lt;ConsignmentObjectSimpleGetResult&gt;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&lt;ConsignmentDetail xmlns="</w:t>
            </w:r>
            <w:hyperlink r:id="rId749" w:history="1">
              <w:r w:rsidRPr="00D62F20">
                <w:rPr>
                  <w:rStyle w:val="Hypertextovprepojenie"/>
                  <w:sz w:val="16"/>
                  <w:szCs w:val="16"/>
                </w:rPr>
                <w:t>http://www.ditec.sk/ICEPEkr</w:t>
              </w:r>
            </w:hyperlink>
            <w:r w:rsidRPr="00D62F20">
              <w:t>"&gt;</w:t>
            </w:r>
            <w:r w:rsidRPr="00D62F20">
              <w:br/>
              <w:t>                    &lt;ConsignmentType/&gt;</w:t>
            </w:r>
            <w:r w:rsidRPr="00D62F20">
              <w:br/>
              <w:t>                    &lt;SubjectType&gt;0&lt;/SubjectType&gt;</w:t>
            </w:r>
            <w:r w:rsidRPr="00D62F20">
              <w:br/>
              <w:t>                    &lt;SubjectID&gt;3db99c34-ed5a-3d4f-8b3a-c7620e9c314c&lt;/SubjectID&gt;</w:t>
            </w:r>
            <w:r w:rsidRPr="00D62F20">
              <w:br/>
              <w:t>                    &lt;SubjectName&gt;AGREXIM, s.r.o. &lt;/SubjectName&gt;</w:t>
            </w:r>
            <w:r w:rsidRPr="00D62F20">
              <w:br/>
              <w:t>                    &lt;ConsignmentExternalCode&gt;Z_MPRV_PPA_0025_v1.0&lt;/ConsignmentExternalCode&gt;</w:t>
            </w:r>
            <w:r w:rsidRPr="00D62F20">
              <w:br/>
              <w:t>                    &lt;ConsignmentTypeName&gt;Vyžiadanie podkladov ku žiadosti o registráciu vývozcu - dovozcu&lt;/ConsignmentTypeName&gt;</w:t>
            </w:r>
            <w:r w:rsidRPr="00D62F20">
              <w:br/>
              <w:t>                    &lt;CreatedDateTime&gt;2013-01-14T14:54:31.929&lt;/CreatedDateTime&gt;</w:t>
            </w:r>
            <w:r w:rsidRPr="00D62F20">
              <w:br/>
              <w:t>                    &lt;IsRead&gt;false&lt;/IsRead&gt;</w:t>
            </w:r>
            <w:r w:rsidRPr="00D62F20">
              <w:br/>
              <w:t>                    &lt;XmlData&gt;&amp;lt;Registration Id="Z_MPRV_PPA_0025_v1.0" xmlns="</w:t>
            </w:r>
            <w:hyperlink r:id="rId750" w:history="1">
              <w:r w:rsidRPr="00D62F20">
                <w:rPr>
                  <w:rStyle w:val="Hypertextovprepojenie"/>
                  <w:sz w:val="16"/>
                  <w:szCs w:val="16"/>
                </w:rPr>
                <w:t>http://www.ditec.sk/ekr/registration/v1.0</w:t>
              </w:r>
            </w:hyperlink>
            <w:r w:rsidRPr="00D62F20">
              <w:t>" ExternalIdentifier="" BusinessIdentifier="" Description=""&amp;gt;&amp;lt;DocumentUnauthorized Id="S_MPRV_PPA_0025_v1.0" xmlns="</w:t>
            </w:r>
            <w:hyperlink w:anchor="scroll-bookmark-223" w:history="1">
              <w:r w:rsidRPr="00D62F20">
                <w:rPr>
                  <w:rStyle w:val="Hypertextovprepojenie"/>
                  <w:sz w:val="16"/>
                  <w:szCs w:val="16"/>
                </w:rPr>
                <w:t>http://www.ditec.sk/ekr/unauthorized/v1.0"&amp;gt;&amp;lt;Object</w:t>
              </w:r>
            </w:hyperlink>
            <w:r w:rsidRPr="00D62F20">
              <w:t xml:space="preserve"> Identifier="</w:t>
            </w:r>
            <w:hyperlink r:id="rId751" w:history="1">
              <w:r w:rsidRPr="00D62F20">
                <w:rPr>
                  <w:rStyle w:val="Hypertextovprepojenie"/>
                  <w:sz w:val="16"/>
                  <w:szCs w:val="16"/>
                </w:rPr>
                <w:t>http://www.cep.sk/xsd/O_VSEOB_10008_v1.0.xsd</w:t>
              </w:r>
            </w:hyperlink>
            <w:r w:rsidRPr="00D62F20">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D62F20">
              <w:br/>
              <w:t>                    &lt;ConsignmentState&gt;Vybavená&lt;/ConsignmentState&gt;</w:t>
            </w:r>
            <w:r w:rsidRPr="00D62F20">
              <w:br/>
              <w:t>                &lt;/ConsignmentDetail&gt;</w:t>
            </w:r>
            <w:r w:rsidRPr="00D62F20">
              <w:br/>
              <w:t>            &lt;/ConsignmentObjectSimpleGetResult&gt;</w:t>
            </w:r>
            <w:r w:rsidRPr="00D62F20">
              <w:br/>
            </w:r>
            <w:r w:rsidRPr="00D62F20">
              <w:lastRenderedPageBreak/>
              <w:t>        &lt;/ConsignmentObjectSimpleGetResponse&gt;</w:t>
            </w:r>
            <w:r w:rsidRPr="00D62F20">
              <w:br/>
              <w:t>    &lt;/soap:Body&gt;</w:t>
            </w:r>
            <w:r w:rsidRPr="00D62F20">
              <w:br/>
              <w:t>&lt;/soap:Envelope&gt;</w:t>
            </w:r>
          </w:p>
        </w:tc>
      </w:tr>
    </w:tbl>
    <w:p w14:paraId="5CDBE00D" w14:textId="5FCD6263" w:rsidR="00AD205C" w:rsidRDefault="002C259D" w:rsidP="00D24084">
      <w:pPr>
        <w:pStyle w:val="Nadpis4"/>
      </w:pPr>
      <w:bookmarkStart w:id="304" w:name="scroll-bookmark-233"/>
      <w:r>
        <w:lastRenderedPageBreak/>
        <w:t>Popis výnimiek</w:t>
      </w:r>
      <w:bookmarkEnd w:id="30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B4DDA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A2F2763" w14:textId="77777777" w:rsidR="00AD205C" w:rsidRDefault="002C259D" w:rsidP="00D24084">
            <w:r>
              <w:t>Kód</w:t>
            </w:r>
          </w:p>
        </w:tc>
        <w:tc>
          <w:tcPr>
            <w:tcW w:w="3628" w:type="dxa"/>
            <w:tcMar>
              <w:top w:w="30" w:type="dxa"/>
              <w:left w:w="30" w:type="dxa"/>
              <w:bottom w:w="20" w:type="dxa"/>
              <w:right w:w="30" w:type="dxa"/>
            </w:tcMar>
          </w:tcPr>
          <w:p w14:paraId="7E070AE8" w14:textId="77777777" w:rsidR="00AD205C" w:rsidRDefault="002C259D" w:rsidP="00D24084">
            <w:r>
              <w:t>Popís</w:t>
            </w:r>
          </w:p>
        </w:tc>
        <w:tc>
          <w:tcPr>
            <w:tcW w:w="3628" w:type="dxa"/>
            <w:tcMar>
              <w:top w:w="30" w:type="dxa"/>
              <w:left w:w="30" w:type="dxa"/>
              <w:bottom w:w="20" w:type="dxa"/>
              <w:right w:w="30" w:type="dxa"/>
            </w:tcMar>
          </w:tcPr>
          <w:p w14:paraId="6F3A4F8E" w14:textId="77777777" w:rsidR="00AD205C" w:rsidRDefault="002C259D" w:rsidP="00D24084">
            <w:r>
              <w:t>Špecifikácia chyby</w:t>
            </w:r>
          </w:p>
        </w:tc>
        <w:tc>
          <w:tcPr>
            <w:tcW w:w="907" w:type="dxa"/>
            <w:tcMar>
              <w:top w:w="30" w:type="dxa"/>
              <w:left w:w="30" w:type="dxa"/>
              <w:bottom w:w="20" w:type="dxa"/>
              <w:right w:w="30" w:type="dxa"/>
            </w:tcMar>
          </w:tcPr>
          <w:p w14:paraId="2B0ADC5E" w14:textId="77777777" w:rsidR="00AD205C" w:rsidRDefault="002C259D" w:rsidP="00D24084">
            <w:r>
              <w:t>Typ chyby</w:t>
            </w:r>
          </w:p>
        </w:tc>
      </w:tr>
      <w:tr w:rsidR="00AD205C" w14:paraId="24192A2C" w14:textId="77777777" w:rsidTr="00AD205C">
        <w:tc>
          <w:tcPr>
            <w:tcW w:w="907" w:type="dxa"/>
            <w:tcMar>
              <w:top w:w="30" w:type="dxa"/>
              <w:left w:w="30" w:type="dxa"/>
              <w:bottom w:w="20" w:type="dxa"/>
              <w:right w:w="30" w:type="dxa"/>
            </w:tcMar>
          </w:tcPr>
          <w:p w14:paraId="67A787BC" w14:textId="77777777" w:rsidR="00AD205C" w:rsidRDefault="002C259D" w:rsidP="00D24084">
            <w:r>
              <w:t>-1</w:t>
            </w:r>
          </w:p>
        </w:tc>
        <w:tc>
          <w:tcPr>
            <w:tcW w:w="3628" w:type="dxa"/>
            <w:tcMar>
              <w:top w:w="30" w:type="dxa"/>
              <w:left w:w="30" w:type="dxa"/>
              <w:bottom w:w="20" w:type="dxa"/>
              <w:right w:w="30" w:type="dxa"/>
            </w:tcMar>
          </w:tcPr>
          <w:p w14:paraId="210F291D" w14:textId="77777777" w:rsidR="00AD205C" w:rsidRDefault="002C259D" w:rsidP="00D24084">
            <w:r>
              <w:t>Interná chyba</w:t>
            </w:r>
          </w:p>
        </w:tc>
        <w:tc>
          <w:tcPr>
            <w:tcW w:w="3628" w:type="dxa"/>
            <w:tcMar>
              <w:top w:w="30" w:type="dxa"/>
              <w:left w:w="30" w:type="dxa"/>
              <w:bottom w:w="20" w:type="dxa"/>
              <w:right w:w="30" w:type="dxa"/>
            </w:tcMar>
          </w:tcPr>
          <w:p w14:paraId="5DA91400" w14:textId="77777777" w:rsidR="00AD205C" w:rsidRDefault="002C259D" w:rsidP="00D24084">
            <w:r>
              <w:t>Interná chyba</w:t>
            </w:r>
          </w:p>
        </w:tc>
        <w:tc>
          <w:tcPr>
            <w:tcW w:w="907" w:type="dxa"/>
            <w:tcMar>
              <w:top w:w="30" w:type="dxa"/>
              <w:left w:w="30" w:type="dxa"/>
              <w:bottom w:w="20" w:type="dxa"/>
              <w:right w:w="30" w:type="dxa"/>
            </w:tcMar>
          </w:tcPr>
          <w:p w14:paraId="3A71355E" w14:textId="77777777" w:rsidR="00AD205C" w:rsidRDefault="002C259D" w:rsidP="00D24084">
            <w:r>
              <w:t>Biznis</w:t>
            </w:r>
          </w:p>
        </w:tc>
      </w:tr>
      <w:tr w:rsidR="00AD205C" w14:paraId="71D12685" w14:textId="77777777" w:rsidTr="00AD205C">
        <w:tc>
          <w:tcPr>
            <w:tcW w:w="907" w:type="dxa"/>
            <w:tcMar>
              <w:top w:w="30" w:type="dxa"/>
              <w:left w:w="30" w:type="dxa"/>
              <w:bottom w:w="20" w:type="dxa"/>
              <w:right w:w="30" w:type="dxa"/>
            </w:tcMar>
          </w:tcPr>
          <w:p w14:paraId="74739759" w14:textId="77777777" w:rsidR="00AD205C" w:rsidRDefault="002C259D" w:rsidP="00D24084">
            <w:r>
              <w:t>-219</w:t>
            </w:r>
            <w:r>
              <w:br/>
            </w:r>
          </w:p>
        </w:tc>
        <w:tc>
          <w:tcPr>
            <w:tcW w:w="3628" w:type="dxa"/>
            <w:tcMar>
              <w:top w:w="30" w:type="dxa"/>
              <w:left w:w="30" w:type="dxa"/>
              <w:bottom w:w="20" w:type="dxa"/>
              <w:right w:w="30" w:type="dxa"/>
            </w:tcMar>
          </w:tcPr>
          <w:p w14:paraId="11822879" w14:textId="77777777" w:rsidR="00AD205C" w:rsidRDefault="002C259D" w:rsidP="00D24084">
            <w:r>
              <w:t>Záznam nebol nájdený.</w:t>
            </w:r>
          </w:p>
        </w:tc>
        <w:tc>
          <w:tcPr>
            <w:tcW w:w="3628" w:type="dxa"/>
            <w:tcMar>
              <w:top w:w="30" w:type="dxa"/>
              <w:left w:w="30" w:type="dxa"/>
              <w:bottom w:w="20" w:type="dxa"/>
              <w:right w:w="30" w:type="dxa"/>
            </w:tcMar>
          </w:tcPr>
          <w:p w14:paraId="4957563D" w14:textId="77777777" w:rsidR="00AD205C" w:rsidRDefault="002C259D" w:rsidP="00D24084">
            <w:r>
              <w:t>Záznam nebol nájdený.</w:t>
            </w:r>
          </w:p>
        </w:tc>
        <w:tc>
          <w:tcPr>
            <w:tcW w:w="907" w:type="dxa"/>
            <w:tcMar>
              <w:top w:w="30" w:type="dxa"/>
              <w:left w:w="30" w:type="dxa"/>
              <w:bottom w:w="20" w:type="dxa"/>
              <w:right w:w="30" w:type="dxa"/>
            </w:tcMar>
          </w:tcPr>
          <w:p w14:paraId="3694496A" w14:textId="77777777" w:rsidR="00AD205C" w:rsidRDefault="002C259D" w:rsidP="00D24084">
            <w:r>
              <w:t>Biznis</w:t>
            </w:r>
          </w:p>
        </w:tc>
      </w:tr>
      <w:tr w:rsidR="00AD205C" w14:paraId="1AD889BB" w14:textId="77777777" w:rsidTr="00AD205C">
        <w:tc>
          <w:tcPr>
            <w:tcW w:w="907" w:type="dxa"/>
            <w:tcMar>
              <w:top w:w="30" w:type="dxa"/>
              <w:left w:w="30" w:type="dxa"/>
              <w:bottom w:w="20" w:type="dxa"/>
              <w:right w:w="30" w:type="dxa"/>
            </w:tcMar>
          </w:tcPr>
          <w:p w14:paraId="7FBFB34D" w14:textId="77777777" w:rsidR="00AD205C" w:rsidRDefault="002C259D" w:rsidP="00D24084">
            <w:r>
              <w:t>-213</w:t>
            </w:r>
          </w:p>
        </w:tc>
        <w:tc>
          <w:tcPr>
            <w:tcW w:w="3628" w:type="dxa"/>
            <w:tcMar>
              <w:top w:w="30" w:type="dxa"/>
              <w:left w:w="30" w:type="dxa"/>
              <w:bottom w:w="20" w:type="dxa"/>
              <w:right w:w="30" w:type="dxa"/>
            </w:tcMar>
          </w:tcPr>
          <w:p w14:paraId="784E7BE4"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5F3E1D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82B2934" w14:textId="77777777" w:rsidR="00AD205C" w:rsidRDefault="002C259D" w:rsidP="00D24084">
            <w:r>
              <w:t>Biznis</w:t>
            </w:r>
          </w:p>
        </w:tc>
      </w:tr>
      <w:tr w:rsidR="00AD205C" w14:paraId="573AB24B" w14:textId="77777777" w:rsidTr="00AD205C">
        <w:tc>
          <w:tcPr>
            <w:tcW w:w="907" w:type="dxa"/>
            <w:tcMar>
              <w:top w:w="30" w:type="dxa"/>
              <w:left w:w="30" w:type="dxa"/>
              <w:bottom w:w="20" w:type="dxa"/>
              <w:right w:w="30" w:type="dxa"/>
            </w:tcMar>
          </w:tcPr>
          <w:p w14:paraId="00289C9C" w14:textId="77777777" w:rsidR="00AD205C" w:rsidRDefault="002C259D" w:rsidP="00D24084">
            <w:r>
              <w:t>-218</w:t>
            </w:r>
          </w:p>
        </w:tc>
        <w:tc>
          <w:tcPr>
            <w:tcW w:w="3628" w:type="dxa"/>
            <w:tcMar>
              <w:top w:w="30" w:type="dxa"/>
              <w:left w:w="30" w:type="dxa"/>
              <w:bottom w:w="20" w:type="dxa"/>
              <w:right w:w="30" w:type="dxa"/>
            </w:tcMar>
          </w:tcPr>
          <w:p w14:paraId="310CBFB3"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51230441"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47670BC0" w14:textId="77777777" w:rsidR="00AD205C" w:rsidRDefault="002C259D" w:rsidP="00D24084">
            <w:r>
              <w:t>Biznis</w:t>
            </w:r>
          </w:p>
        </w:tc>
      </w:tr>
    </w:tbl>
    <w:p w14:paraId="01D6D685" w14:textId="77777777" w:rsidR="005928AC" w:rsidRDefault="005928AC" w:rsidP="00D24084"/>
    <w:p w14:paraId="29F055AE" w14:textId="0F415AAD" w:rsidR="00AD205C" w:rsidRDefault="002C259D" w:rsidP="00D24084">
      <w:pPr>
        <w:pStyle w:val="Nadpis2"/>
      </w:pPr>
      <w:bookmarkStart w:id="305" w:name="scroll-bookmark-234"/>
      <w:bookmarkStart w:id="306" w:name="_Toc101774428"/>
      <w:r>
        <w:t>Podanie dokumentov do IS CEP v režime eIDAS</w:t>
      </w:r>
      <w:bookmarkEnd w:id="305"/>
      <w:bookmarkEnd w:id="306"/>
    </w:p>
    <w:tbl>
      <w:tblPr>
        <w:tblStyle w:val="ScrollTableNormal"/>
        <w:tblW w:w="0" w:type="auto"/>
        <w:tblLayout w:type="fixed"/>
        <w:tblLook w:val="0000" w:firstRow="0" w:lastRow="0" w:firstColumn="0" w:lastColumn="0" w:noHBand="0" w:noVBand="0"/>
      </w:tblPr>
      <w:tblGrid>
        <w:gridCol w:w="2268"/>
        <w:gridCol w:w="6803"/>
      </w:tblGrid>
      <w:tr w:rsidR="00AD205C" w14:paraId="313ADF7D" w14:textId="77777777" w:rsidTr="00AD205C">
        <w:tc>
          <w:tcPr>
            <w:tcW w:w="2268" w:type="dxa"/>
            <w:tcMar>
              <w:top w:w="30" w:type="dxa"/>
              <w:left w:w="30" w:type="dxa"/>
              <w:bottom w:w="20" w:type="dxa"/>
              <w:right w:w="30" w:type="dxa"/>
            </w:tcMar>
          </w:tcPr>
          <w:p w14:paraId="0413B1E2" w14:textId="77777777" w:rsidR="00AD205C" w:rsidRDefault="002C259D" w:rsidP="00D24084">
            <w:r>
              <w:t>Meta IS identifikátor poskytovanej služby</w:t>
            </w:r>
          </w:p>
        </w:tc>
        <w:tc>
          <w:tcPr>
            <w:tcW w:w="6803" w:type="dxa"/>
            <w:tcMar>
              <w:top w:w="30" w:type="dxa"/>
              <w:left w:w="30" w:type="dxa"/>
              <w:bottom w:w="20" w:type="dxa"/>
              <w:right w:w="30" w:type="dxa"/>
            </w:tcMar>
          </w:tcPr>
          <w:p w14:paraId="029BE207" w14:textId="77777777" w:rsidR="00AD205C" w:rsidRDefault="00AD205C" w:rsidP="00D24084"/>
        </w:tc>
      </w:tr>
      <w:tr w:rsidR="00AD205C" w14:paraId="28FBBCCC" w14:textId="77777777" w:rsidTr="00AD205C">
        <w:tc>
          <w:tcPr>
            <w:tcW w:w="2268" w:type="dxa"/>
            <w:tcMar>
              <w:top w:w="30" w:type="dxa"/>
              <w:left w:w="30" w:type="dxa"/>
              <w:bottom w:w="20" w:type="dxa"/>
              <w:right w:w="30" w:type="dxa"/>
            </w:tcMar>
          </w:tcPr>
          <w:p w14:paraId="3A9C9A0D" w14:textId="77777777" w:rsidR="00AD205C" w:rsidRDefault="002C259D" w:rsidP="00D24084">
            <w:r>
              <w:t>Verzia služby</w:t>
            </w:r>
          </w:p>
        </w:tc>
        <w:tc>
          <w:tcPr>
            <w:tcW w:w="6803" w:type="dxa"/>
            <w:tcMar>
              <w:top w:w="30" w:type="dxa"/>
              <w:left w:w="30" w:type="dxa"/>
              <w:bottom w:w="20" w:type="dxa"/>
              <w:right w:w="30" w:type="dxa"/>
            </w:tcMar>
          </w:tcPr>
          <w:p w14:paraId="24CEB4D3" w14:textId="77777777" w:rsidR="00AD205C" w:rsidRDefault="002C259D" w:rsidP="00D24084">
            <w:r>
              <w:t>1.0</w:t>
            </w:r>
          </w:p>
        </w:tc>
      </w:tr>
      <w:tr w:rsidR="00AD205C" w14:paraId="181C744B" w14:textId="77777777" w:rsidTr="00AD205C">
        <w:tc>
          <w:tcPr>
            <w:tcW w:w="2268" w:type="dxa"/>
            <w:tcMar>
              <w:top w:w="30" w:type="dxa"/>
              <w:left w:w="30" w:type="dxa"/>
              <w:bottom w:w="20" w:type="dxa"/>
              <w:right w:w="30" w:type="dxa"/>
            </w:tcMar>
          </w:tcPr>
          <w:p w14:paraId="5C86B626" w14:textId="77777777" w:rsidR="00AD205C" w:rsidRDefault="002C259D" w:rsidP="00D24084">
            <w:r>
              <w:t>Popis služby</w:t>
            </w:r>
          </w:p>
        </w:tc>
        <w:tc>
          <w:tcPr>
            <w:tcW w:w="6803" w:type="dxa"/>
            <w:tcMar>
              <w:top w:w="30" w:type="dxa"/>
              <w:left w:w="30" w:type="dxa"/>
              <w:bottom w:w="20" w:type="dxa"/>
              <w:right w:w="30" w:type="dxa"/>
            </w:tcMar>
          </w:tcPr>
          <w:p w14:paraId="3706BA0E" w14:textId="77777777" w:rsidR="00AD205C" w:rsidRDefault="002C259D" w:rsidP="00D24084">
            <w:r>
              <w:t>Služba umožní podávanie dokumentov do IS CEP v režime eIDAS.</w:t>
            </w:r>
          </w:p>
        </w:tc>
      </w:tr>
      <w:tr w:rsidR="00AD205C" w14:paraId="65BE6F37" w14:textId="77777777" w:rsidTr="00AD205C">
        <w:tc>
          <w:tcPr>
            <w:tcW w:w="2268" w:type="dxa"/>
            <w:tcMar>
              <w:top w:w="30" w:type="dxa"/>
              <w:left w:w="30" w:type="dxa"/>
              <w:bottom w:w="20" w:type="dxa"/>
              <w:right w:w="30" w:type="dxa"/>
            </w:tcMar>
          </w:tcPr>
          <w:p w14:paraId="16A6267C" w14:textId="77777777" w:rsidR="00AD205C" w:rsidRDefault="002C259D" w:rsidP="00D24084">
            <w:r>
              <w:t>ISVS / Modul</w:t>
            </w:r>
          </w:p>
        </w:tc>
        <w:tc>
          <w:tcPr>
            <w:tcW w:w="6803" w:type="dxa"/>
            <w:tcMar>
              <w:top w:w="30" w:type="dxa"/>
              <w:left w:w="30" w:type="dxa"/>
              <w:bottom w:w="20" w:type="dxa"/>
              <w:right w:w="30" w:type="dxa"/>
            </w:tcMar>
          </w:tcPr>
          <w:p w14:paraId="7F1F103A" w14:textId="77777777" w:rsidR="00AD205C" w:rsidRDefault="002C259D" w:rsidP="00D24084">
            <w:r>
              <w:t>IS CEP</w:t>
            </w:r>
          </w:p>
        </w:tc>
      </w:tr>
    </w:tbl>
    <w:p w14:paraId="55BD6B6B" w14:textId="1C504068" w:rsidR="00AD205C" w:rsidRDefault="002C259D" w:rsidP="00D24084">
      <w:pPr>
        <w:pStyle w:val="Nadpis3"/>
      </w:pPr>
      <w:bookmarkStart w:id="307" w:name="scroll-bookmark-235"/>
      <w:bookmarkStart w:id="308" w:name="_Toc101774429"/>
      <w:r>
        <w:t>Procesné/logické údaje</w:t>
      </w:r>
      <w:bookmarkEnd w:id="307"/>
      <w:bookmarkEnd w:id="308"/>
    </w:p>
    <w:p w14:paraId="5ECECAED" w14:textId="3503CF33" w:rsidR="00AD205C" w:rsidRDefault="002C259D" w:rsidP="00D24084">
      <w:pPr>
        <w:pStyle w:val="Nadpis4"/>
      </w:pPr>
      <w:bookmarkStart w:id="309" w:name="scroll-bookmark-236"/>
      <w:r>
        <w:t>Procesný tok / biznis logika služby</w:t>
      </w:r>
      <w:bookmarkEnd w:id="309"/>
    </w:p>
    <w:p w14:paraId="3E4BC4E2" w14:textId="77777777" w:rsidR="00AD205C" w:rsidRDefault="002C259D" w:rsidP="00D24084">
      <w:r>
        <w:t>Vstupnou štruktúrou pre prijatie podania v režime eIDAS bude kontajner elektronickej správy, ktorý umožňuje prenášať objekty zodpovedajúce platným formátom definovaným pre kvalifikovaný elektronický podpis.</w:t>
      </w:r>
    </w:p>
    <w:p w14:paraId="7BCCE352" w14:textId="77777777" w:rsidR="00AD205C" w:rsidRDefault="002C259D" w:rsidP="00D24084">
      <w:r>
        <w:t>Služba je určená pre informačné systémy obchodníkov. </w:t>
      </w:r>
    </w:p>
    <w:p w14:paraId="7E39BD17" w14:textId="4FEB4A2B" w:rsidR="00AD205C" w:rsidRDefault="002C259D" w:rsidP="00D24084">
      <w:pPr>
        <w:pStyle w:val="Nadpis4"/>
      </w:pPr>
      <w:bookmarkStart w:id="310" w:name="scroll-bookmark-237"/>
      <w:r>
        <w:t>Operácie poskytovanej služby</w:t>
      </w:r>
      <w:bookmarkEnd w:id="310"/>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AD205C" w14:paraId="670B534B" w14:textId="77777777" w:rsidTr="00F83A4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081828C0" w14:textId="77777777" w:rsidR="00AD205C" w:rsidRDefault="002C259D" w:rsidP="00D24084">
            <w:r>
              <w:t>Názov operácie</w:t>
            </w:r>
          </w:p>
        </w:tc>
        <w:tc>
          <w:tcPr>
            <w:tcW w:w="1843" w:type="dxa"/>
            <w:tcMar>
              <w:top w:w="30" w:type="dxa"/>
              <w:left w:w="30" w:type="dxa"/>
              <w:bottom w:w="20" w:type="dxa"/>
              <w:right w:w="30" w:type="dxa"/>
            </w:tcMar>
          </w:tcPr>
          <w:p w14:paraId="21DFF7F0" w14:textId="77777777" w:rsidR="00AD205C" w:rsidRDefault="002C259D" w:rsidP="00D24084">
            <w:r>
              <w:t>Popis operácie</w:t>
            </w:r>
          </w:p>
        </w:tc>
        <w:tc>
          <w:tcPr>
            <w:tcW w:w="850" w:type="dxa"/>
            <w:tcMar>
              <w:top w:w="30" w:type="dxa"/>
              <w:left w:w="30" w:type="dxa"/>
              <w:bottom w:w="20" w:type="dxa"/>
              <w:right w:w="30" w:type="dxa"/>
            </w:tcMar>
          </w:tcPr>
          <w:p w14:paraId="28376FC8" w14:textId="77777777" w:rsidR="00AD205C" w:rsidRDefault="002C259D" w:rsidP="00D24084">
            <w:r>
              <w:t>Poradie</w:t>
            </w:r>
          </w:p>
        </w:tc>
        <w:tc>
          <w:tcPr>
            <w:tcW w:w="1985" w:type="dxa"/>
            <w:tcMar>
              <w:top w:w="30" w:type="dxa"/>
              <w:left w:w="30" w:type="dxa"/>
              <w:bottom w:w="20" w:type="dxa"/>
              <w:right w:w="30" w:type="dxa"/>
            </w:tcMar>
          </w:tcPr>
          <w:p w14:paraId="71C80AF8" w14:textId="77777777" w:rsidR="00AD205C" w:rsidRDefault="002C259D" w:rsidP="00D24084">
            <w:r>
              <w:t>Vstupné parametre</w:t>
            </w:r>
          </w:p>
        </w:tc>
        <w:tc>
          <w:tcPr>
            <w:tcW w:w="2555" w:type="dxa"/>
            <w:tcMar>
              <w:top w:w="30" w:type="dxa"/>
              <w:left w:w="30" w:type="dxa"/>
              <w:bottom w:w="20" w:type="dxa"/>
              <w:right w:w="30" w:type="dxa"/>
            </w:tcMar>
          </w:tcPr>
          <w:p w14:paraId="2259B898" w14:textId="77777777" w:rsidR="00AD205C" w:rsidRDefault="002C259D" w:rsidP="00D24084">
            <w:r>
              <w:t>Výstupné parametre</w:t>
            </w:r>
          </w:p>
        </w:tc>
      </w:tr>
      <w:tr w:rsidR="00F83A4F" w14:paraId="163EBCDE" w14:textId="77777777" w:rsidTr="00F83A4F">
        <w:tc>
          <w:tcPr>
            <w:tcW w:w="1838" w:type="dxa"/>
            <w:tcMar>
              <w:top w:w="30" w:type="dxa"/>
              <w:left w:w="30" w:type="dxa"/>
              <w:bottom w:w="20" w:type="dxa"/>
              <w:right w:w="30" w:type="dxa"/>
            </w:tcMar>
          </w:tcPr>
          <w:p w14:paraId="3887474D" w14:textId="77777777" w:rsidR="00F83A4F" w:rsidRDefault="00F83A4F" w:rsidP="00D24084">
            <w:r>
              <w:t>PrijatiePodaniaZExternehoSystemu</w:t>
            </w:r>
          </w:p>
        </w:tc>
        <w:tc>
          <w:tcPr>
            <w:tcW w:w="1843" w:type="dxa"/>
            <w:tcMar>
              <w:top w:w="30" w:type="dxa"/>
              <w:left w:w="30" w:type="dxa"/>
              <w:bottom w:w="20" w:type="dxa"/>
              <w:right w:w="30" w:type="dxa"/>
            </w:tcMar>
          </w:tcPr>
          <w:p w14:paraId="38C733C2" w14:textId="77777777" w:rsidR="00F83A4F" w:rsidRDefault="00F83A4F" w:rsidP="00D24084">
            <w:r>
              <w:t>EKR2 WS Prijatie podania z externého systému.</w:t>
            </w:r>
          </w:p>
        </w:tc>
        <w:tc>
          <w:tcPr>
            <w:tcW w:w="850" w:type="dxa"/>
            <w:tcMar>
              <w:top w:w="30" w:type="dxa"/>
              <w:left w:w="30" w:type="dxa"/>
              <w:bottom w:w="20" w:type="dxa"/>
              <w:right w:w="30" w:type="dxa"/>
            </w:tcMar>
          </w:tcPr>
          <w:p w14:paraId="4D196AB3" w14:textId="77777777" w:rsidR="00F83A4F" w:rsidRDefault="00F83A4F" w:rsidP="00D24084">
            <w:r>
              <w:t>1</w:t>
            </w:r>
          </w:p>
        </w:tc>
        <w:tc>
          <w:tcPr>
            <w:tcW w:w="1985" w:type="dxa"/>
            <w:tcMar>
              <w:top w:w="30" w:type="dxa"/>
              <w:left w:w="30" w:type="dxa"/>
              <w:bottom w:w="20" w:type="dxa"/>
              <w:right w:w="30" w:type="dxa"/>
            </w:tcMar>
          </w:tcPr>
          <w:p w14:paraId="631F2AF8" w14:textId="77777777" w:rsidR="00F83A4F" w:rsidRDefault="00F83A4F" w:rsidP="00D24084">
            <w:r>
              <w:t>EKR2PrijatiePodaniaZExternehoSystemu</w:t>
            </w:r>
          </w:p>
        </w:tc>
        <w:tc>
          <w:tcPr>
            <w:tcW w:w="2555" w:type="dxa"/>
            <w:tcMar>
              <w:top w:w="30" w:type="dxa"/>
              <w:left w:w="30" w:type="dxa"/>
              <w:bottom w:w="20" w:type="dxa"/>
              <w:right w:w="30" w:type="dxa"/>
            </w:tcMar>
          </w:tcPr>
          <w:p w14:paraId="3DC0530C" w14:textId="77777777" w:rsidR="00F83A4F" w:rsidRDefault="00F83A4F" w:rsidP="00D24084">
            <w:r>
              <w:t>návratová hodnota  - v prípade úspešného prijatia podania Kód = 0 (OK), výnimky opísané v príslušnej kapitole</w:t>
            </w:r>
          </w:p>
        </w:tc>
      </w:tr>
    </w:tbl>
    <w:p w14:paraId="7FE04B63" w14:textId="77777777" w:rsidR="00F83A4F" w:rsidRDefault="00F83A4F" w:rsidP="00D24084"/>
    <w:p w14:paraId="5AB924C0" w14:textId="77777777" w:rsidR="00F83A4F" w:rsidRDefault="00F83A4F" w:rsidP="00D24084"/>
    <w:p w14:paraId="0BC3C979" w14:textId="77777777" w:rsidR="00F83A4F" w:rsidRDefault="00F83A4F" w:rsidP="00D24084"/>
    <w:p w14:paraId="7114D3C3" w14:textId="77777777" w:rsidR="00F83A4F" w:rsidRDefault="00F83A4F" w:rsidP="00D24084"/>
    <w:p w14:paraId="470CD182" w14:textId="77777777" w:rsidR="00F83A4F" w:rsidRDefault="00F83A4F" w:rsidP="00D24084"/>
    <w:p w14:paraId="51CE30D5" w14:textId="77777777" w:rsidR="00F83A4F" w:rsidRDefault="00F83A4F" w:rsidP="00D24084"/>
    <w:p w14:paraId="6E343597" w14:textId="77777777" w:rsidR="00F83A4F" w:rsidRDefault="00F83A4F" w:rsidP="00D24084"/>
    <w:p w14:paraId="63F8D65E" w14:textId="77777777" w:rsidR="00F83A4F" w:rsidRDefault="00F83A4F" w:rsidP="00D24084"/>
    <w:p w14:paraId="5C44BF5F" w14:textId="77777777" w:rsidR="00F83A4F" w:rsidRDefault="00F83A4F" w:rsidP="00D24084"/>
    <w:p w14:paraId="546E7694" w14:textId="77777777" w:rsidR="00F83A4F" w:rsidRDefault="00F83A4F" w:rsidP="00D24084"/>
    <w:p w14:paraId="2CC7E827" w14:textId="77777777" w:rsidR="00F83A4F" w:rsidRDefault="00F83A4F" w:rsidP="00D24084"/>
    <w:p w14:paraId="0C21F896" w14:textId="77777777" w:rsidR="00F83A4F" w:rsidRDefault="00F83A4F" w:rsidP="00D24084"/>
    <w:p w14:paraId="0E4A52DC" w14:textId="77777777" w:rsidR="00F83A4F" w:rsidRDefault="00F83A4F" w:rsidP="00D24084"/>
    <w:p w14:paraId="54597685" w14:textId="77777777" w:rsidR="00F83A4F" w:rsidRDefault="00F83A4F" w:rsidP="00D24084"/>
    <w:p w14:paraId="0724B9CA" w14:textId="77777777" w:rsidR="00F83A4F" w:rsidRDefault="00F83A4F" w:rsidP="00D24084"/>
    <w:p w14:paraId="26F83C52" w14:textId="77777777" w:rsidR="00F83A4F" w:rsidRDefault="00F83A4F" w:rsidP="00D24084"/>
    <w:p w14:paraId="1C2EE9A3" w14:textId="77777777" w:rsidR="00F83A4F" w:rsidRDefault="00F83A4F" w:rsidP="00D24084"/>
    <w:p w14:paraId="4EC5CF81" w14:textId="77777777" w:rsidR="00F83A4F" w:rsidRDefault="00F83A4F" w:rsidP="00D24084"/>
    <w:p w14:paraId="15B67809" w14:textId="77777777" w:rsidR="00F83A4F" w:rsidRDefault="00F83A4F" w:rsidP="00D24084"/>
    <w:p w14:paraId="1427A187" w14:textId="77777777" w:rsidR="00F83A4F" w:rsidRDefault="00F83A4F" w:rsidP="00D24084"/>
    <w:p w14:paraId="4F6C6A9E" w14:textId="77777777" w:rsidR="00F83A4F" w:rsidRDefault="00F83A4F" w:rsidP="00D24084"/>
    <w:p w14:paraId="0D43208B" w14:textId="77777777" w:rsidR="00F83A4F" w:rsidRDefault="00F83A4F" w:rsidP="00D24084"/>
    <w:p w14:paraId="6344329C" w14:textId="77777777" w:rsidR="00F83A4F" w:rsidRDefault="00F83A4F" w:rsidP="00D24084"/>
    <w:p w14:paraId="4A567AC4" w14:textId="77777777" w:rsidR="00F83A4F" w:rsidRDefault="00F83A4F" w:rsidP="00D24084"/>
    <w:p w14:paraId="72B080D9" w14:textId="77777777" w:rsidR="00F83A4F" w:rsidRDefault="00F83A4F" w:rsidP="00D24084"/>
    <w:p w14:paraId="784C0841" w14:textId="77777777" w:rsidR="00F83A4F" w:rsidRDefault="00F83A4F" w:rsidP="00D24084"/>
    <w:p w14:paraId="17E59688" w14:textId="77777777" w:rsidR="00F83A4F" w:rsidRDefault="00F83A4F" w:rsidP="00D24084"/>
    <w:p w14:paraId="5DCCAF0E" w14:textId="77777777" w:rsidR="00F83A4F" w:rsidRDefault="00F83A4F" w:rsidP="00D24084"/>
    <w:p w14:paraId="10648926" w14:textId="77777777" w:rsidR="00F83A4F" w:rsidRDefault="00F83A4F" w:rsidP="00D24084"/>
    <w:p w14:paraId="7BEE4135" w14:textId="77777777" w:rsidR="00AD205C" w:rsidRDefault="002C259D" w:rsidP="00D24084">
      <w:r>
        <w:t>PrijatiePodaniaZExternehoSystemu</w:t>
      </w:r>
      <w:r>
        <w:br/>
      </w:r>
    </w:p>
    <w:p w14:paraId="7E487640" w14:textId="77777777" w:rsidR="00AD205C" w:rsidRDefault="002C259D" w:rsidP="00D24084">
      <w:r>
        <w:rPr>
          <w:noProof/>
        </w:rPr>
        <w:drawing>
          <wp:inline distT="0" distB="0" distL="0" distR="0" wp14:anchorId="69D6EFF2" wp14:editId="75C00967">
            <wp:extent cx="5760085" cy="4736912"/>
            <wp:effectExtent l="0" t="0" r="0" b="0"/>
            <wp:docPr id="100076" name="Picture 10007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3CED79F3" w14:textId="77777777" w:rsidR="00AD205C" w:rsidRDefault="00AD205C" w:rsidP="00D24084"/>
    <w:p w14:paraId="7D6C2D20" w14:textId="7F13076D" w:rsidR="00AD205C" w:rsidRPr="00F83A4F" w:rsidRDefault="002C259D" w:rsidP="00D24084">
      <w:bookmarkStart w:id="311" w:name="scroll-bookmark-238"/>
      <w:r w:rsidRPr="00F83A4F">
        <w:t>Vstup</w:t>
      </w:r>
      <w:bookmarkEnd w:id="311"/>
    </w:p>
    <w:tbl>
      <w:tblPr>
        <w:tblStyle w:val="ScrollTableNormal"/>
        <w:tblW w:w="9071" w:type="dxa"/>
        <w:tblLayout w:type="fixed"/>
        <w:tblLook w:val="0000" w:firstRow="0" w:lastRow="0" w:firstColumn="0" w:lastColumn="0" w:noHBand="0" w:noVBand="0"/>
      </w:tblPr>
      <w:tblGrid>
        <w:gridCol w:w="846"/>
        <w:gridCol w:w="8225"/>
      </w:tblGrid>
      <w:tr w:rsidR="00AD205C" w14:paraId="41F7687C" w14:textId="77777777" w:rsidTr="00F83A4F">
        <w:tc>
          <w:tcPr>
            <w:tcW w:w="846" w:type="dxa"/>
            <w:tcMar>
              <w:top w:w="30" w:type="dxa"/>
              <w:left w:w="30" w:type="dxa"/>
              <w:bottom w:w="20" w:type="dxa"/>
              <w:right w:w="30" w:type="dxa"/>
            </w:tcMar>
          </w:tcPr>
          <w:p w14:paraId="3A0C1A43" w14:textId="77777777" w:rsidR="00AD205C" w:rsidRDefault="002C259D" w:rsidP="00D24084">
            <w:r>
              <w:t>Atribút</w:t>
            </w:r>
          </w:p>
        </w:tc>
        <w:tc>
          <w:tcPr>
            <w:tcW w:w="8225" w:type="dxa"/>
            <w:tcMar>
              <w:top w:w="30" w:type="dxa"/>
              <w:left w:w="30" w:type="dxa"/>
              <w:bottom w:w="20" w:type="dxa"/>
              <w:right w:w="30" w:type="dxa"/>
            </w:tcMar>
          </w:tcPr>
          <w:p w14:paraId="7D585D12" w14:textId="77777777" w:rsidR="00AD205C" w:rsidRDefault="002C259D" w:rsidP="00D24084">
            <w:r>
              <w:t>Typ subjektu : číslo</w:t>
            </w:r>
          </w:p>
        </w:tc>
      </w:tr>
      <w:tr w:rsidR="00AD205C" w14:paraId="6B3965FB" w14:textId="77777777" w:rsidTr="00F83A4F">
        <w:tc>
          <w:tcPr>
            <w:tcW w:w="846" w:type="dxa"/>
            <w:tcMar>
              <w:top w:w="30" w:type="dxa"/>
              <w:left w:w="30" w:type="dxa"/>
              <w:bottom w:w="20" w:type="dxa"/>
              <w:right w:w="30" w:type="dxa"/>
            </w:tcMar>
          </w:tcPr>
          <w:p w14:paraId="4B703B15" w14:textId="77777777" w:rsidR="00AD205C" w:rsidRDefault="002C259D" w:rsidP="00D24084">
            <w:r>
              <w:t>Opis</w:t>
            </w:r>
          </w:p>
        </w:tc>
        <w:tc>
          <w:tcPr>
            <w:tcW w:w="8225" w:type="dxa"/>
            <w:tcMar>
              <w:top w:w="30" w:type="dxa"/>
              <w:left w:w="30" w:type="dxa"/>
              <w:bottom w:w="20" w:type="dxa"/>
              <w:right w:w="30" w:type="dxa"/>
            </w:tcMar>
          </w:tcPr>
          <w:p w14:paraId="2B976CE5" w14:textId="77777777" w:rsidR="00AD205C" w:rsidRDefault="002C259D" w:rsidP="00D24084">
            <w:r>
              <w:t>Slúži pre identifkáciu typu odosielateľa</w:t>
            </w:r>
          </w:p>
        </w:tc>
      </w:tr>
      <w:tr w:rsidR="00AD205C" w14:paraId="64361BEA" w14:textId="77777777" w:rsidTr="00F83A4F">
        <w:tc>
          <w:tcPr>
            <w:tcW w:w="846" w:type="dxa"/>
            <w:tcMar>
              <w:top w:w="30" w:type="dxa"/>
              <w:left w:w="30" w:type="dxa"/>
              <w:bottom w:w="20" w:type="dxa"/>
              <w:right w:w="30" w:type="dxa"/>
            </w:tcMar>
          </w:tcPr>
          <w:p w14:paraId="140A3164" w14:textId="77777777" w:rsidR="00AD205C" w:rsidRDefault="002C259D" w:rsidP="00D24084">
            <w:r>
              <w:t>Plnenie</w:t>
            </w:r>
          </w:p>
        </w:tc>
        <w:tc>
          <w:tcPr>
            <w:tcW w:w="8225" w:type="dxa"/>
            <w:tcMar>
              <w:top w:w="30" w:type="dxa"/>
              <w:left w:w="30" w:type="dxa"/>
              <w:bottom w:w="20" w:type="dxa"/>
              <w:right w:w="30" w:type="dxa"/>
            </w:tcMar>
          </w:tcPr>
          <w:p w14:paraId="66158FAF" w14:textId="77777777" w:rsidR="00AD205C" w:rsidRDefault="002C259D" w:rsidP="00D24084">
            <w:r>
              <w:t>0 = Subjekt</w:t>
            </w:r>
          </w:p>
        </w:tc>
      </w:tr>
      <w:tr w:rsidR="00AD205C" w14:paraId="742A15DD" w14:textId="77777777" w:rsidTr="00F83A4F">
        <w:tc>
          <w:tcPr>
            <w:tcW w:w="846" w:type="dxa"/>
            <w:tcMar>
              <w:top w:w="30" w:type="dxa"/>
              <w:left w:w="30" w:type="dxa"/>
              <w:bottom w:w="20" w:type="dxa"/>
              <w:right w:w="30" w:type="dxa"/>
            </w:tcMar>
          </w:tcPr>
          <w:p w14:paraId="0AD9DD11" w14:textId="77777777" w:rsidR="00AD205C" w:rsidRDefault="002C259D" w:rsidP="00D24084">
            <w:r>
              <w:t>Atribút</w:t>
            </w:r>
          </w:p>
        </w:tc>
        <w:tc>
          <w:tcPr>
            <w:tcW w:w="8225" w:type="dxa"/>
            <w:tcMar>
              <w:top w:w="30" w:type="dxa"/>
              <w:left w:w="30" w:type="dxa"/>
              <w:bottom w:w="20" w:type="dxa"/>
              <w:right w:w="30" w:type="dxa"/>
            </w:tcMar>
          </w:tcPr>
          <w:p w14:paraId="63028EB8" w14:textId="77777777" w:rsidR="00AD205C" w:rsidRDefault="002C259D" w:rsidP="00D24084">
            <w:r>
              <w:t>Identifikátor podateľne : n1</w:t>
            </w:r>
          </w:p>
        </w:tc>
      </w:tr>
      <w:tr w:rsidR="00AD205C" w14:paraId="23AAF4AB" w14:textId="77777777" w:rsidTr="00F83A4F">
        <w:tc>
          <w:tcPr>
            <w:tcW w:w="846" w:type="dxa"/>
            <w:tcMar>
              <w:top w:w="30" w:type="dxa"/>
              <w:left w:w="30" w:type="dxa"/>
              <w:bottom w:w="20" w:type="dxa"/>
              <w:right w:w="30" w:type="dxa"/>
            </w:tcMar>
          </w:tcPr>
          <w:p w14:paraId="0D95A424" w14:textId="77777777" w:rsidR="00AD205C" w:rsidRDefault="002C259D" w:rsidP="00D24084">
            <w:r>
              <w:t>Opis</w:t>
            </w:r>
          </w:p>
        </w:tc>
        <w:tc>
          <w:tcPr>
            <w:tcW w:w="8225" w:type="dxa"/>
            <w:tcMar>
              <w:top w:w="30" w:type="dxa"/>
              <w:left w:w="30" w:type="dxa"/>
              <w:bottom w:w="20" w:type="dxa"/>
              <w:right w:w="30" w:type="dxa"/>
            </w:tcMar>
          </w:tcPr>
          <w:p w14:paraId="40C6BF70" w14:textId="77777777" w:rsidR="00AD205C" w:rsidRDefault="002C259D" w:rsidP="00D24084">
            <w:r>
              <w:t>Slúži na identifikácíu podateľne OVM, pre ktoré bude IS CEP poskytovať služby elektronickej podateľne.</w:t>
            </w:r>
          </w:p>
        </w:tc>
      </w:tr>
      <w:tr w:rsidR="00AD205C" w14:paraId="2108519E" w14:textId="77777777" w:rsidTr="00F83A4F">
        <w:tc>
          <w:tcPr>
            <w:tcW w:w="846" w:type="dxa"/>
            <w:tcMar>
              <w:top w:w="30" w:type="dxa"/>
              <w:left w:w="30" w:type="dxa"/>
              <w:bottom w:w="20" w:type="dxa"/>
              <w:right w:w="30" w:type="dxa"/>
            </w:tcMar>
          </w:tcPr>
          <w:p w14:paraId="70791ACF" w14:textId="77777777" w:rsidR="00AD205C" w:rsidRDefault="002C259D" w:rsidP="00D24084">
            <w:r>
              <w:t>Plnenie</w:t>
            </w:r>
          </w:p>
        </w:tc>
        <w:tc>
          <w:tcPr>
            <w:tcW w:w="8225" w:type="dxa"/>
            <w:tcMar>
              <w:top w:w="30" w:type="dxa"/>
              <w:left w:w="30" w:type="dxa"/>
              <w:bottom w:w="20" w:type="dxa"/>
              <w:right w:w="30" w:type="dxa"/>
            </w:tcMar>
          </w:tcPr>
          <w:p w14:paraId="71067D78" w14:textId="77777777" w:rsidR="00AD205C" w:rsidRDefault="002C259D" w:rsidP="00D24084">
            <w:r>
              <w:t>Pre colné konanie sa plní hodnotou podateľňe FRSR CEP = 2.</w:t>
            </w:r>
          </w:p>
        </w:tc>
      </w:tr>
      <w:tr w:rsidR="00AD205C" w14:paraId="5030C991" w14:textId="77777777" w:rsidTr="00F83A4F">
        <w:tc>
          <w:tcPr>
            <w:tcW w:w="846" w:type="dxa"/>
            <w:tcMar>
              <w:top w:w="30" w:type="dxa"/>
              <w:left w:w="30" w:type="dxa"/>
              <w:bottom w:w="20" w:type="dxa"/>
              <w:right w:w="30" w:type="dxa"/>
            </w:tcMar>
          </w:tcPr>
          <w:p w14:paraId="572FD8F6" w14:textId="77777777" w:rsidR="00AD205C" w:rsidRDefault="002C259D" w:rsidP="00D24084">
            <w:r>
              <w:t>Atribút</w:t>
            </w:r>
          </w:p>
        </w:tc>
        <w:tc>
          <w:tcPr>
            <w:tcW w:w="8225" w:type="dxa"/>
            <w:tcMar>
              <w:top w:w="30" w:type="dxa"/>
              <w:left w:w="30" w:type="dxa"/>
              <w:bottom w:w="20" w:type="dxa"/>
              <w:right w:w="30" w:type="dxa"/>
            </w:tcMar>
          </w:tcPr>
          <w:p w14:paraId="61A348E8" w14:textId="77777777" w:rsidR="00AD205C" w:rsidRDefault="002C259D" w:rsidP="00D24084">
            <w:r>
              <w:t>Referenčné podanie/zásielka : Guid</w:t>
            </w:r>
          </w:p>
        </w:tc>
      </w:tr>
      <w:tr w:rsidR="00AD205C" w14:paraId="592CBB9B" w14:textId="77777777" w:rsidTr="00F83A4F">
        <w:tc>
          <w:tcPr>
            <w:tcW w:w="846" w:type="dxa"/>
            <w:tcMar>
              <w:top w:w="30" w:type="dxa"/>
              <w:left w:w="30" w:type="dxa"/>
              <w:bottom w:w="20" w:type="dxa"/>
              <w:right w:w="30" w:type="dxa"/>
            </w:tcMar>
          </w:tcPr>
          <w:p w14:paraId="7AB19EFB" w14:textId="77777777" w:rsidR="00AD205C" w:rsidRDefault="002C259D" w:rsidP="00D24084">
            <w:r>
              <w:t>Opis</w:t>
            </w:r>
          </w:p>
        </w:tc>
        <w:tc>
          <w:tcPr>
            <w:tcW w:w="8225" w:type="dxa"/>
            <w:tcMar>
              <w:top w:w="30" w:type="dxa"/>
              <w:left w:w="30" w:type="dxa"/>
              <w:bottom w:w="20" w:type="dxa"/>
              <w:right w:w="30" w:type="dxa"/>
            </w:tcMar>
          </w:tcPr>
          <w:p w14:paraId="0B2D0530" w14:textId="77777777" w:rsidR="00AD205C" w:rsidRDefault="002C259D" w:rsidP="00D24084">
            <w:r>
              <w:t>Referenčný identifikátor predchádzajúceho podania/zásielky, ktorého sa týka dané podanie.</w:t>
            </w:r>
          </w:p>
        </w:tc>
      </w:tr>
      <w:tr w:rsidR="00AD205C" w14:paraId="64B16894" w14:textId="77777777" w:rsidTr="00F83A4F">
        <w:tc>
          <w:tcPr>
            <w:tcW w:w="846" w:type="dxa"/>
            <w:tcMar>
              <w:top w:w="30" w:type="dxa"/>
              <w:left w:w="30" w:type="dxa"/>
              <w:bottom w:w="20" w:type="dxa"/>
              <w:right w:w="30" w:type="dxa"/>
            </w:tcMar>
          </w:tcPr>
          <w:p w14:paraId="242619DA" w14:textId="77777777" w:rsidR="00AD205C" w:rsidRDefault="002C259D" w:rsidP="00D24084">
            <w:r>
              <w:t>Plnenie</w:t>
            </w:r>
          </w:p>
        </w:tc>
        <w:tc>
          <w:tcPr>
            <w:tcW w:w="8225" w:type="dxa"/>
            <w:tcMar>
              <w:top w:w="30" w:type="dxa"/>
              <w:left w:w="30" w:type="dxa"/>
              <w:bottom w:w="20" w:type="dxa"/>
              <w:right w:w="30" w:type="dxa"/>
            </w:tcMar>
          </w:tcPr>
          <w:p w14:paraId="64BA934A" w14:textId="77777777" w:rsidR="00AD205C" w:rsidRDefault="002C259D" w:rsidP="00D24084">
            <w:r>
              <w:t>Deklaranti referenčný identifkátor nepoužívajú, používajú identifikátor biznis prípadu (IBP) pre zoskupenie podaní-zásielok do jedného obchodného prípadu.</w:t>
            </w:r>
          </w:p>
        </w:tc>
      </w:tr>
      <w:tr w:rsidR="00AD205C" w14:paraId="39B9F7D6" w14:textId="77777777" w:rsidTr="00F83A4F">
        <w:tc>
          <w:tcPr>
            <w:tcW w:w="846" w:type="dxa"/>
            <w:tcMar>
              <w:top w:w="30" w:type="dxa"/>
              <w:left w:w="30" w:type="dxa"/>
              <w:bottom w:w="20" w:type="dxa"/>
              <w:right w:w="30" w:type="dxa"/>
            </w:tcMar>
          </w:tcPr>
          <w:p w14:paraId="0505E8C9" w14:textId="77777777" w:rsidR="00AD205C" w:rsidRDefault="002C259D" w:rsidP="00D24084">
            <w:r>
              <w:t>Atribút</w:t>
            </w:r>
          </w:p>
        </w:tc>
        <w:tc>
          <w:tcPr>
            <w:tcW w:w="8225" w:type="dxa"/>
            <w:tcMar>
              <w:top w:w="30" w:type="dxa"/>
              <w:left w:w="30" w:type="dxa"/>
              <w:bottom w:w="20" w:type="dxa"/>
              <w:right w:w="30" w:type="dxa"/>
            </w:tcMar>
          </w:tcPr>
          <w:p w14:paraId="4EC01387" w14:textId="77777777" w:rsidR="00AD205C" w:rsidRDefault="002C259D" w:rsidP="00D24084">
            <w:r>
              <w:t>Evidenčné čislo ZOT</w:t>
            </w:r>
          </w:p>
        </w:tc>
      </w:tr>
      <w:tr w:rsidR="00AD205C" w14:paraId="4CD57248" w14:textId="77777777" w:rsidTr="00F83A4F">
        <w:tc>
          <w:tcPr>
            <w:tcW w:w="846" w:type="dxa"/>
            <w:tcMar>
              <w:top w:w="30" w:type="dxa"/>
              <w:left w:w="30" w:type="dxa"/>
              <w:bottom w:w="20" w:type="dxa"/>
              <w:right w:w="30" w:type="dxa"/>
            </w:tcMar>
          </w:tcPr>
          <w:p w14:paraId="2E65A5C2" w14:textId="77777777" w:rsidR="00AD205C" w:rsidRDefault="002C259D" w:rsidP="00D24084">
            <w:r>
              <w:t>Opis</w:t>
            </w:r>
          </w:p>
        </w:tc>
        <w:tc>
          <w:tcPr>
            <w:tcW w:w="8225" w:type="dxa"/>
            <w:tcMar>
              <w:top w:w="30" w:type="dxa"/>
              <w:left w:w="30" w:type="dxa"/>
              <w:bottom w:w="20" w:type="dxa"/>
              <w:right w:w="30" w:type="dxa"/>
            </w:tcMar>
          </w:tcPr>
          <w:p w14:paraId="0C94D53A" w14:textId="77777777" w:rsidR="00AD205C" w:rsidRDefault="002C259D" w:rsidP="00D24084">
            <w:r>
              <w:t>Evidenčné čislo ZOT, do ktorej sa má podanie zaradiť.</w:t>
            </w:r>
          </w:p>
          <w:p w14:paraId="44C4CC11" w14:textId="77777777" w:rsidR="00AD205C" w:rsidRDefault="002C259D" w:rsidP="00D24084">
            <w:r>
              <w:t>Využíva sa hlavne pre potreby služieb portálu, kde je ZOT kľúčový nástroj pre zoskupenie obchodných prípadov.</w:t>
            </w:r>
          </w:p>
        </w:tc>
      </w:tr>
      <w:tr w:rsidR="00AD205C" w14:paraId="489E1B19" w14:textId="77777777" w:rsidTr="00F83A4F">
        <w:tc>
          <w:tcPr>
            <w:tcW w:w="846" w:type="dxa"/>
            <w:tcMar>
              <w:top w:w="30" w:type="dxa"/>
              <w:left w:w="30" w:type="dxa"/>
              <w:bottom w:w="20" w:type="dxa"/>
              <w:right w:w="30" w:type="dxa"/>
            </w:tcMar>
          </w:tcPr>
          <w:p w14:paraId="338E0049" w14:textId="77777777" w:rsidR="00AD205C" w:rsidRDefault="002C259D" w:rsidP="00D24084">
            <w:r>
              <w:t>Plnenie</w:t>
            </w:r>
          </w:p>
        </w:tc>
        <w:tc>
          <w:tcPr>
            <w:tcW w:w="8225" w:type="dxa"/>
            <w:tcMar>
              <w:top w:w="30" w:type="dxa"/>
              <w:left w:w="30" w:type="dxa"/>
              <w:bottom w:w="20" w:type="dxa"/>
              <w:right w:w="30" w:type="dxa"/>
            </w:tcMar>
          </w:tcPr>
          <w:p w14:paraId="69ADB8F9" w14:textId="77777777" w:rsidR="00AD205C" w:rsidRDefault="002C259D" w:rsidP="00D24084">
            <w:r>
              <w:t>Deklaranti tento atribút nepoužívajú, používajú identifikátor biznis prípadu pre zoskupenie podaní-zásielok. Tento IBP budú napĺňať v MessageContainer.SenderBusinessReference.</w:t>
            </w:r>
          </w:p>
        </w:tc>
      </w:tr>
      <w:tr w:rsidR="00AD205C" w14:paraId="6B5E5A33" w14:textId="77777777" w:rsidTr="00F83A4F">
        <w:tc>
          <w:tcPr>
            <w:tcW w:w="846" w:type="dxa"/>
            <w:tcMar>
              <w:top w:w="30" w:type="dxa"/>
              <w:left w:w="30" w:type="dxa"/>
              <w:bottom w:w="20" w:type="dxa"/>
              <w:right w:w="30" w:type="dxa"/>
            </w:tcMar>
          </w:tcPr>
          <w:p w14:paraId="74826479" w14:textId="77777777" w:rsidR="00AD205C" w:rsidRDefault="002C259D" w:rsidP="00D24084">
            <w:r>
              <w:t>Atribút</w:t>
            </w:r>
          </w:p>
        </w:tc>
        <w:tc>
          <w:tcPr>
            <w:tcW w:w="8225" w:type="dxa"/>
            <w:tcMar>
              <w:top w:w="30" w:type="dxa"/>
              <w:left w:w="30" w:type="dxa"/>
              <w:bottom w:w="20" w:type="dxa"/>
              <w:right w:w="30" w:type="dxa"/>
            </w:tcMar>
          </w:tcPr>
          <w:p w14:paraId="4955605B" w14:textId="77777777" w:rsidR="00AD205C" w:rsidRDefault="002C259D" w:rsidP="00D24084">
            <w:r>
              <w:t>Značka obchodníka pre podanie : StringType</w:t>
            </w:r>
          </w:p>
        </w:tc>
      </w:tr>
      <w:tr w:rsidR="00AD205C" w14:paraId="0A75348A" w14:textId="77777777" w:rsidTr="00F83A4F">
        <w:tc>
          <w:tcPr>
            <w:tcW w:w="846" w:type="dxa"/>
            <w:tcMar>
              <w:top w:w="30" w:type="dxa"/>
              <w:left w:w="30" w:type="dxa"/>
              <w:bottom w:w="20" w:type="dxa"/>
              <w:right w:w="30" w:type="dxa"/>
            </w:tcMar>
          </w:tcPr>
          <w:p w14:paraId="1DB739E2" w14:textId="77777777" w:rsidR="00AD205C" w:rsidRDefault="002C259D" w:rsidP="00D24084">
            <w:r>
              <w:t>Opis</w:t>
            </w:r>
          </w:p>
        </w:tc>
        <w:tc>
          <w:tcPr>
            <w:tcW w:w="8225" w:type="dxa"/>
            <w:tcMar>
              <w:top w:w="30" w:type="dxa"/>
              <w:left w:w="30" w:type="dxa"/>
              <w:bottom w:w="20" w:type="dxa"/>
              <w:right w:w="30" w:type="dxa"/>
            </w:tcMar>
          </w:tcPr>
          <w:p w14:paraId="1934678C" w14:textId="77777777" w:rsidR="00AD205C" w:rsidRDefault="002C259D" w:rsidP="00D24084">
            <w:r>
              <w:t>Slúži na označenie podania z pohľadu obchodníka.</w:t>
            </w:r>
          </w:p>
        </w:tc>
      </w:tr>
      <w:tr w:rsidR="00AD205C" w14:paraId="1D59A3E3" w14:textId="77777777" w:rsidTr="00F83A4F">
        <w:tc>
          <w:tcPr>
            <w:tcW w:w="846" w:type="dxa"/>
            <w:tcMar>
              <w:top w:w="30" w:type="dxa"/>
              <w:left w:w="30" w:type="dxa"/>
              <w:bottom w:w="20" w:type="dxa"/>
              <w:right w:w="30" w:type="dxa"/>
            </w:tcMar>
          </w:tcPr>
          <w:p w14:paraId="4D6D3AF8" w14:textId="77777777" w:rsidR="00AD205C" w:rsidRDefault="002C259D" w:rsidP="00D24084">
            <w:r>
              <w:t>Plnenie</w:t>
            </w:r>
          </w:p>
        </w:tc>
        <w:tc>
          <w:tcPr>
            <w:tcW w:w="8225" w:type="dxa"/>
            <w:tcMar>
              <w:top w:w="30" w:type="dxa"/>
              <w:left w:w="30" w:type="dxa"/>
              <w:bottom w:w="20" w:type="dxa"/>
              <w:right w:w="30" w:type="dxa"/>
            </w:tcMar>
          </w:tcPr>
          <w:p w14:paraId="727C15B5" w14:textId="77777777" w:rsidR="00AD205C" w:rsidRDefault="002C259D" w:rsidP="00D24084">
            <w:r>
              <w:t>Voliteľná možnosť pre označkovanie podania pre obchodníkov.</w:t>
            </w:r>
          </w:p>
        </w:tc>
      </w:tr>
      <w:tr w:rsidR="00AD205C" w14:paraId="7C394399" w14:textId="77777777" w:rsidTr="00F83A4F">
        <w:tc>
          <w:tcPr>
            <w:tcW w:w="846" w:type="dxa"/>
            <w:tcMar>
              <w:top w:w="30" w:type="dxa"/>
              <w:left w:w="30" w:type="dxa"/>
              <w:bottom w:w="20" w:type="dxa"/>
              <w:right w:w="30" w:type="dxa"/>
            </w:tcMar>
          </w:tcPr>
          <w:p w14:paraId="12F0FAEF" w14:textId="77777777" w:rsidR="00AD205C" w:rsidRDefault="002C259D" w:rsidP="00D24084">
            <w:r>
              <w:t>Atribút</w:t>
            </w:r>
          </w:p>
        </w:tc>
        <w:tc>
          <w:tcPr>
            <w:tcW w:w="8225" w:type="dxa"/>
            <w:tcMar>
              <w:top w:w="30" w:type="dxa"/>
              <w:left w:w="30" w:type="dxa"/>
              <w:bottom w:w="20" w:type="dxa"/>
              <w:right w:w="30" w:type="dxa"/>
            </w:tcMar>
          </w:tcPr>
          <w:p w14:paraId="41D75088" w14:textId="77777777" w:rsidR="00AD205C" w:rsidRDefault="002C259D" w:rsidP="00D24084">
            <w:r>
              <w:t>TokenID</w:t>
            </w:r>
          </w:p>
        </w:tc>
      </w:tr>
      <w:tr w:rsidR="00AD205C" w14:paraId="2E99F726" w14:textId="77777777" w:rsidTr="00F83A4F">
        <w:tc>
          <w:tcPr>
            <w:tcW w:w="846" w:type="dxa"/>
            <w:tcMar>
              <w:top w:w="30" w:type="dxa"/>
              <w:left w:w="30" w:type="dxa"/>
              <w:bottom w:w="20" w:type="dxa"/>
              <w:right w:w="30" w:type="dxa"/>
            </w:tcMar>
          </w:tcPr>
          <w:p w14:paraId="3BE34EC0" w14:textId="77777777" w:rsidR="00AD205C" w:rsidRDefault="002C259D" w:rsidP="00D24084">
            <w:r>
              <w:t>Opis</w:t>
            </w:r>
          </w:p>
        </w:tc>
        <w:tc>
          <w:tcPr>
            <w:tcW w:w="8225" w:type="dxa"/>
            <w:tcMar>
              <w:top w:w="30" w:type="dxa"/>
              <w:left w:w="30" w:type="dxa"/>
              <w:bottom w:w="20" w:type="dxa"/>
              <w:right w:w="30" w:type="dxa"/>
            </w:tcMar>
          </w:tcPr>
          <w:p w14:paraId="1A50F37E" w14:textId="77777777" w:rsidR="00AD205C" w:rsidRDefault="002C259D" w:rsidP="00D24084">
            <w:r>
              <w:t>Identifikácia používateľa, získa sa po prihlásení do IS CEP.</w:t>
            </w:r>
          </w:p>
        </w:tc>
      </w:tr>
      <w:tr w:rsidR="00AD205C" w14:paraId="4A827E0D" w14:textId="77777777" w:rsidTr="00F83A4F">
        <w:tc>
          <w:tcPr>
            <w:tcW w:w="846" w:type="dxa"/>
            <w:tcMar>
              <w:top w:w="30" w:type="dxa"/>
              <w:left w:w="30" w:type="dxa"/>
              <w:bottom w:w="20" w:type="dxa"/>
              <w:right w:w="30" w:type="dxa"/>
            </w:tcMar>
          </w:tcPr>
          <w:p w14:paraId="63AB467E" w14:textId="77777777" w:rsidR="00AD205C" w:rsidRDefault="002C259D" w:rsidP="00D24084">
            <w:r>
              <w:t>Plnenie</w:t>
            </w:r>
          </w:p>
        </w:tc>
        <w:tc>
          <w:tcPr>
            <w:tcW w:w="8225" w:type="dxa"/>
            <w:tcMar>
              <w:top w:w="30" w:type="dxa"/>
              <w:left w:w="30" w:type="dxa"/>
              <w:bottom w:w="20" w:type="dxa"/>
              <w:right w:w="30" w:type="dxa"/>
            </w:tcMar>
          </w:tcPr>
          <w:p w14:paraId="3CBC39DF" w14:textId="77777777" w:rsidR="00AD205C" w:rsidRDefault="002C259D" w:rsidP="00D24084">
            <w:r>
              <w:t>IS CEP prijíma podania odoslané autentifikovaným používateľom.</w:t>
            </w:r>
          </w:p>
          <w:p w14:paraId="1C0501A5" w14:textId="77777777" w:rsidR="00AD205C" w:rsidRDefault="002C259D" w:rsidP="00D24084">
            <w:r>
              <w:t>Na základe tokenu systém identifikuje podávajúcu osobu.</w:t>
            </w:r>
          </w:p>
          <w:p w14:paraId="071CE46C" w14:textId="77777777" w:rsidR="00AD205C" w:rsidRDefault="002C259D" w:rsidP="00D24084">
            <w:r>
              <w:t>Pre komunikáciu IS deklarantov s IS CEP platí všeobecný princíp:</w:t>
            </w:r>
          </w:p>
          <w:p w14:paraId="7A73AFAA" w14:textId="77777777" w:rsidR="00AD205C" w:rsidRDefault="002C259D" w:rsidP="00D24084">
            <w:r>
              <w:t>účet pre komunikáciu s IS CEP musí byť zriadený pre oprávnenú osobu subjektu.</w:t>
            </w:r>
          </w:p>
          <w:p w14:paraId="432701F2" w14:textId="77777777" w:rsidR="00AD205C" w:rsidRDefault="002C259D" w:rsidP="00D24084">
            <w:r>
              <w:t>Na základe tokenu systém realizuje autorizáciu a vyhodnocuje oprávnenie osoby konať za daný subjekt. Toto overenie oprávnenia osoby konať za subjekt systém vykoná voči SenderID uvedenému v MessageContainer.</w:t>
            </w:r>
          </w:p>
        </w:tc>
      </w:tr>
    </w:tbl>
    <w:p w14:paraId="0B2A8A19" w14:textId="77777777" w:rsidR="00F83A4F" w:rsidRDefault="00F83A4F" w:rsidP="00D24084">
      <w:bookmarkStart w:id="312" w:name="scroll-bookmark-239"/>
    </w:p>
    <w:p w14:paraId="7A009E98" w14:textId="637E84EB" w:rsidR="00AD205C" w:rsidRPr="00F83A4F" w:rsidRDefault="002C259D" w:rsidP="00D24084">
      <w:r w:rsidRPr="00F83A4F">
        <w:t>MessageContainer</w:t>
      </w:r>
      <w:bookmarkEnd w:id="312"/>
    </w:p>
    <w:tbl>
      <w:tblPr>
        <w:tblStyle w:val="ScrollTableNormal"/>
        <w:tblW w:w="9071" w:type="dxa"/>
        <w:tblLayout w:type="fixed"/>
        <w:tblLook w:val="0000" w:firstRow="0" w:lastRow="0" w:firstColumn="0" w:lastColumn="0" w:noHBand="0" w:noVBand="0"/>
      </w:tblPr>
      <w:tblGrid>
        <w:gridCol w:w="846"/>
        <w:gridCol w:w="8225"/>
      </w:tblGrid>
      <w:tr w:rsidR="00AD205C" w14:paraId="0C0ED591" w14:textId="77777777" w:rsidTr="00F83A4F">
        <w:tc>
          <w:tcPr>
            <w:tcW w:w="846" w:type="dxa"/>
            <w:tcMar>
              <w:top w:w="30" w:type="dxa"/>
              <w:left w:w="30" w:type="dxa"/>
              <w:bottom w:w="20" w:type="dxa"/>
              <w:right w:w="30" w:type="dxa"/>
            </w:tcMar>
          </w:tcPr>
          <w:p w14:paraId="04D1324C" w14:textId="77777777" w:rsidR="00AD205C" w:rsidRDefault="002C259D" w:rsidP="00D24084">
            <w:r>
              <w:t>Atribút</w:t>
            </w:r>
          </w:p>
        </w:tc>
        <w:tc>
          <w:tcPr>
            <w:tcW w:w="8225" w:type="dxa"/>
            <w:tcMar>
              <w:top w:w="30" w:type="dxa"/>
              <w:left w:w="30" w:type="dxa"/>
              <w:bottom w:w="20" w:type="dxa"/>
              <w:right w:w="30" w:type="dxa"/>
            </w:tcMar>
          </w:tcPr>
          <w:p w14:paraId="6883317F" w14:textId="77777777" w:rsidR="00AD205C" w:rsidRDefault="002C259D" w:rsidP="00D24084">
            <w:r>
              <w:t>MessageID : Guid</w:t>
            </w:r>
          </w:p>
        </w:tc>
      </w:tr>
      <w:tr w:rsidR="00AD205C" w14:paraId="71A2ACE0" w14:textId="77777777" w:rsidTr="00F83A4F">
        <w:tc>
          <w:tcPr>
            <w:tcW w:w="846" w:type="dxa"/>
            <w:tcMar>
              <w:top w:w="30" w:type="dxa"/>
              <w:left w:w="30" w:type="dxa"/>
              <w:bottom w:w="20" w:type="dxa"/>
              <w:right w:w="30" w:type="dxa"/>
            </w:tcMar>
          </w:tcPr>
          <w:p w14:paraId="3023DBE4" w14:textId="77777777" w:rsidR="00AD205C" w:rsidRDefault="002C259D" w:rsidP="00D24084">
            <w:r>
              <w:t>Opis</w:t>
            </w:r>
          </w:p>
        </w:tc>
        <w:tc>
          <w:tcPr>
            <w:tcW w:w="8225" w:type="dxa"/>
            <w:tcMar>
              <w:top w:w="30" w:type="dxa"/>
              <w:left w:w="30" w:type="dxa"/>
              <w:bottom w:w="20" w:type="dxa"/>
              <w:right w:w="30" w:type="dxa"/>
            </w:tcMar>
          </w:tcPr>
          <w:p w14:paraId="6AB786DA" w14:textId="77777777" w:rsidR="00AD205C" w:rsidRDefault="002C259D" w:rsidP="00D24084">
            <w:r>
              <w:t>Jednoznačný identifikátor elektronickej správy.</w:t>
            </w:r>
          </w:p>
          <w:p w14:paraId="1DBD4EE9" w14:textId="77777777" w:rsidR="00AD205C" w:rsidRDefault="002C259D" w:rsidP="00D24084">
            <w:r>
              <w:t>[Stav: Povinný.]</w:t>
            </w:r>
          </w:p>
          <w:p w14:paraId="028901D6" w14:textId="77777777" w:rsidR="00AD205C" w:rsidRDefault="002C259D" w:rsidP="00D24084">
            <w:r>
              <w:t>[Formát reprezentácie: Textový reťazec.]</w:t>
            </w:r>
          </w:p>
          <w:p w14:paraId="5D182344" w14:textId="77777777" w:rsidR="00AD205C" w:rsidRDefault="002C259D" w:rsidP="00D24084">
            <w:r>
              <w:t>[Hodnoty: Hodnota je generovaná. Predpísaná štruktúra textového reťazca je 32 hexadecimálnych znakov, oddelených pomlčkami do piatich skupín v tvare XXXXXXXX-XXXX-XXXX-XXXXXXXXXXXXXXXX podľa Universally Unique</w:t>
            </w:r>
          </w:p>
          <w:p w14:paraId="020DCE36" w14:textId="77777777" w:rsidR="00AD205C" w:rsidRDefault="002C259D" w:rsidP="00D24084">
            <w:r>
              <w:t>Identifier (UUID). Technologické prostriedky</w:t>
            </w:r>
          </w:p>
          <w:p w14:paraId="66ACA450" w14:textId="77777777" w:rsidR="00AD205C" w:rsidRDefault="002C259D" w:rsidP="00D24084">
            <w:r>
              <w:t>na vytváranie textového reťazca v tvare</w:t>
            </w:r>
          </w:p>
          <w:p w14:paraId="082881D6" w14:textId="77777777" w:rsidR="00AD205C" w:rsidRDefault="002C259D" w:rsidP="00D24084">
            <w:r>
              <w:t>Universally Unique Identifier (UUID) sú podľa</w:t>
            </w:r>
          </w:p>
          <w:p w14:paraId="1509A106" w14:textId="77777777" w:rsidR="00AD205C" w:rsidRDefault="002C259D" w:rsidP="00D24084">
            <w:r>
              <w:t>verzie 4 alebo 5 osobitnej technickej normy.3)</w:t>
            </w:r>
          </w:p>
          <w:p w14:paraId="2D731216" w14:textId="77777777" w:rsidR="00AD205C" w:rsidRDefault="002C259D" w:rsidP="00D24084">
            <w:r>
              <w:t>Príklad použitia: 3F2504E0-4F89-11D3-9A0C-</w:t>
            </w:r>
          </w:p>
          <w:p w14:paraId="3289A498" w14:textId="77777777" w:rsidR="00AD205C" w:rsidRDefault="002C259D" w:rsidP="00D24084">
            <w:r>
              <w:t>0305E82C3301.</w:t>
            </w:r>
          </w:p>
          <w:p w14:paraId="657C2373" w14:textId="77777777" w:rsidR="00AD205C" w:rsidRDefault="002C259D" w:rsidP="00D24084">
            <w:r>
              <w:t>[Poznámky: Pri použití verzie 5 sa používa</w:t>
            </w:r>
          </w:p>
          <w:p w14:paraId="6668D083" w14:textId="77777777" w:rsidR="00AD205C" w:rsidRDefault="002C259D" w:rsidP="00D24084">
            <w:r>
              <w:t>unikátny menný priestor, pridelený správcovi</w:t>
            </w:r>
          </w:p>
          <w:p w14:paraId="5E141458" w14:textId="77777777" w:rsidR="00AD205C" w:rsidRDefault="002C259D" w:rsidP="00D24084">
            <w:r>
              <w:t>informačného systému verejnej správy</w:t>
            </w:r>
          </w:p>
          <w:p w14:paraId="435D5D3E" w14:textId="77777777" w:rsidR="00AD205C" w:rsidRDefault="002C259D" w:rsidP="00D24084">
            <w:r>
              <w:lastRenderedPageBreak/>
              <w:t>Ministerstvom financií Slovenskej republiky.]</w:t>
            </w:r>
          </w:p>
          <w:p w14:paraId="6FCEF53A" w14:textId="77777777" w:rsidR="00AD205C" w:rsidRDefault="00AD205C" w:rsidP="00D24084"/>
        </w:tc>
      </w:tr>
      <w:tr w:rsidR="00AD205C" w14:paraId="6BF82B5F" w14:textId="77777777" w:rsidTr="00F83A4F">
        <w:tc>
          <w:tcPr>
            <w:tcW w:w="846" w:type="dxa"/>
            <w:tcMar>
              <w:top w:w="30" w:type="dxa"/>
              <w:left w:w="30" w:type="dxa"/>
              <w:bottom w:w="20" w:type="dxa"/>
              <w:right w:w="30" w:type="dxa"/>
            </w:tcMar>
          </w:tcPr>
          <w:p w14:paraId="08CF027E" w14:textId="77777777" w:rsidR="00AD205C" w:rsidRDefault="002C259D" w:rsidP="00D24084">
            <w:r>
              <w:lastRenderedPageBreak/>
              <w:t>Plnenie</w:t>
            </w:r>
          </w:p>
        </w:tc>
        <w:tc>
          <w:tcPr>
            <w:tcW w:w="8225" w:type="dxa"/>
            <w:tcMar>
              <w:top w:w="30" w:type="dxa"/>
              <w:left w:w="30" w:type="dxa"/>
              <w:bottom w:w="20" w:type="dxa"/>
              <w:right w:w="30" w:type="dxa"/>
            </w:tcMar>
          </w:tcPr>
          <w:p w14:paraId="089F4BA8" w14:textId="77777777" w:rsidR="00AD205C" w:rsidRDefault="002C259D" w:rsidP="00D24084">
            <w:r>
              <w:t>Identifikátor správy, ktorý bude generovať IS obchodníkov, musí byť unikátny. Tento idenfikátor bude z pohľadu externého sveta referenčný a bude slúžiť na párovanie podania s doručenkou, resp. zásielkou.</w:t>
            </w:r>
          </w:p>
          <w:p w14:paraId="62262221" w14:textId="77777777" w:rsidR="00AD205C" w:rsidRDefault="002C259D" w:rsidP="00D24084">
            <w:r>
              <w:t>V prípade duplicitného ID bude podanie odmietnuté.</w:t>
            </w:r>
          </w:p>
        </w:tc>
      </w:tr>
      <w:tr w:rsidR="00AD205C" w14:paraId="615EC7BE" w14:textId="77777777" w:rsidTr="00F83A4F">
        <w:tc>
          <w:tcPr>
            <w:tcW w:w="846" w:type="dxa"/>
            <w:tcMar>
              <w:top w:w="30" w:type="dxa"/>
              <w:left w:w="30" w:type="dxa"/>
              <w:bottom w:w="20" w:type="dxa"/>
              <w:right w:w="30" w:type="dxa"/>
            </w:tcMar>
          </w:tcPr>
          <w:p w14:paraId="2AA4BE1E" w14:textId="77777777" w:rsidR="00AD205C" w:rsidRDefault="002C259D" w:rsidP="00D24084">
            <w:r>
              <w:t>Atribút</w:t>
            </w:r>
          </w:p>
        </w:tc>
        <w:tc>
          <w:tcPr>
            <w:tcW w:w="8225" w:type="dxa"/>
            <w:tcMar>
              <w:top w:w="30" w:type="dxa"/>
              <w:left w:w="30" w:type="dxa"/>
              <w:bottom w:w="20" w:type="dxa"/>
              <w:right w:w="30" w:type="dxa"/>
            </w:tcMar>
          </w:tcPr>
          <w:p w14:paraId="0D1E603D" w14:textId="77777777" w:rsidR="00AD205C" w:rsidRDefault="002C259D" w:rsidP="00D24084">
            <w:r>
              <w:t>SenderID : URI</w:t>
            </w:r>
          </w:p>
        </w:tc>
      </w:tr>
      <w:tr w:rsidR="00AD205C" w14:paraId="3F443DB1" w14:textId="77777777" w:rsidTr="00F83A4F">
        <w:tc>
          <w:tcPr>
            <w:tcW w:w="846" w:type="dxa"/>
            <w:tcMar>
              <w:top w:w="30" w:type="dxa"/>
              <w:left w:w="30" w:type="dxa"/>
              <w:bottom w:w="20" w:type="dxa"/>
              <w:right w:w="30" w:type="dxa"/>
            </w:tcMar>
          </w:tcPr>
          <w:p w14:paraId="0C21BE16" w14:textId="77777777" w:rsidR="00AD205C" w:rsidRDefault="002C259D" w:rsidP="00D24084">
            <w:r>
              <w:t>Opis</w:t>
            </w:r>
          </w:p>
        </w:tc>
        <w:tc>
          <w:tcPr>
            <w:tcW w:w="8225" w:type="dxa"/>
            <w:tcMar>
              <w:top w:w="30" w:type="dxa"/>
              <w:left w:w="30" w:type="dxa"/>
              <w:bottom w:w="20" w:type="dxa"/>
              <w:right w:w="30" w:type="dxa"/>
            </w:tcMar>
          </w:tcPr>
          <w:p w14:paraId="0586015A" w14:textId="77777777" w:rsidR="00AD205C" w:rsidRDefault="002C259D" w:rsidP="00D24084">
            <w:r>
              <w:t>Jednoznačný  identifikátor  odosielateľa</w:t>
            </w:r>
          </w:p>
          <w:p w14:paraId="00EE8562" w14:textId="77777777" w:rsidR="00AD205C" w:rsidRDefault="002C259D" w:rsidP="00D24084">
            <w:r>
              <w:t>elektronickej správy.</w:t>
            </w:r>
          </w:p>
          <w:p w14:paraId="597FB01B" w14:textId="77777777" w:rsidR="00AD205C" w:rsidRDefault="002C259D" w:rsidP="00D24084">
            <w:r>
              <w:t>[Formát  reprezentácie:  Unified  Resource</w:t>
            </w:r>
          </w:p>
          <w:p w14:paraId="1293DBCC" w14:textId="77777777" w:rsidR="00AD205C" w:rsidRDefault="002C259D" w:rsidP="00D24084">
            <w:r>
              <w:t>Identifier  (URI)  v tvare  referencovateľného</w:t>
            </w:r>
          </w:p>
          <w:p w14:paraId="4D63D3D6" w14:textId="77777777" w:rsidR="00AD205C" w:rsidRDefault="002C259D" w:rsidP="00D24084">
            <w:r>
              <w:t>identifikátora.] [Hodnoty:</w:t>
            </w:r>
          </w:p>
          <w:p w14:paraId="09C29176" w14:textId="77777777" w:rsidR="00AD205C" w:rsidRDefault="002C259D" w:rsidP="00D24084">
            <w:r>
              <w:t>type=„IdIdentity“ – nemenná hodnota.]</w:t>
            </w:r>
          </w:p>
          <w:p w14:paraId="085311BF" w14:textId="77777777" w:rsidR="00AD205C" w:rsidRDefault="002C259D" w:rsidP="00D24084">
            <w:r>
              <w:t>[Stav: Povinný.]</w:t>
            </w:r>
          </w:p>
          <w:p w14:paraId="75DC7080" w14:textId="77777777" w:rsidR="00AD205C" w:rsidRDefault="002C259D" w:rsidP="00D24084">
            <w:r>
              <w:t>[Poznámky: Referencovateľný identifikátor má</w:t>
            </w:r>
          </w:p>
          <w:p w14:paraId="24D4CD79" w14:textId="77777777" w:rsidR="00AD205C" w:rsidRDefault="002C259D" w:rsidP="00D24084">
            <w:r>
              <w:t>tvar Unified Resource  Identifier  (URI),  pričom</w:t>
            </w:r>
          </w:p>
          <w:p w14:paraId="12DB4EE3" w14:textId="77777777" w:rsidR="00AD205C" w:rsidRDefault="002C259D" w:rsidP="00D24084">
            <w:r>
              <w:t>posledná časť  reťazca {referencia}  reprezentuje</w:t>
            </w:r>
          </w:p>
          <w:p w14:paraId="026E0939" w14:textId="77777777" w:rsidR="00AD205C" w:rsidRDefault="002C259D" w:rsidP="00D24084">
            <w:r>
              <w:t>samotnú hodnotu identifikácie.]</w:t>
            </w:r>
          </w:p>
          <w:p w14:paraId="5264905F" w14:textId="77777777" w:rsidR="00AD205C" w:rsidRDefault="00AD205C" w:rsidP="00D24084"/>
          <w:p w14:paraId="77035CFC" w14:textId="77777777" w:rsidR="00AD205C" w:rsidRDefault="002C259D" w:rsidP="00D24084">
            <w:r>
              <w:t>Jednoznačne identifikuje odosielateľa elektronickej správy. Jemu bude doručené potvrdenka o doručení.</w:t>
            </w:r>
          </w:p>
          <w:p w14:paraId="57132389" w14:textId="77777777" w:rsidR="00AD205C" w:rsidRDefault="002C259D" w:rsidP="00D24084">
            <w:r>
              <w:t>Hodnota je URI a presná špecifikácia podporovaných typov identifikácie v ÚPVS</w:t>
            </w:r>
          </w:p>
          <w:p w14:paraId="14471F81" w14:textId="77777777" w:rsidR="00AD205C" w:rsidRDefault="002C259D" w:rsidP="00D24084">
            <w:r>
              <w:t>sifo://&lt;sifoguid&gt; - identifikátor identity v IAM</w:t>
            </w:r>
          </w:p>
          <w:p w14:paraId="07905E73" w14:textId="77777777" w:rsidR="00AD205C" w:rsidRDefault="002C259D" w:rsidP="00D24084">
            <w:r>
              <w:t>edesk://&lt;edeskno&gt; - číslo schránky</w:t>
            </w:r>
          </w:p>
          <w:p w14:paraId="4884194D" w14:textId="77777777" w:rsidR="00AD205C" w:rsidRDefault="002C259D" w:rsidP="00D24084">
            <w:r>
              <w:t>ico://&lt;ico&gt;[/&lt;organizacnajednotka&gt;] - identifikátor právnickej osoby</w:t>
            </w:r>
          </w:p>
          <w:p w14:paraId="0ECB694E" w14:textId="77777777" w:rsidR="00AD205C" w:rsidRDefault="002C259D" w:rsidP="00D24084">
            <w:r>
              <w:t>rc://&lt;rodnecislo&gt;/&lt;priezvisko&gt;/&lt;meno&gt; - identifikátor fyzickej osoby</w:t>
            </w:r>
          </w:p>
          <w:p w14:paraId="2C939002" w14:textId="77777777" w:rsidR="00AD205C" w:rsidRDefault="002C259D" w:rsidP="00D24084">
            <w:r>
              <w:t>pco://&lt;pocitacovecisloosoby&gt; - identifikátor fyzickej osoby v RFO</w:t>
            </w:r>
          </w:p>
          <w:p w14:paraId="340858D2" w14:textId="77777777" w:rsidR="00AD205C" w:rsidRDefault="002C259D" w:rsidP="00D24084">
            <w:r>
              <w:t>Podporované typy sa môžu v budúcnosti meniť a dopĺňať.</w:t>
            </w:r>
          </w:p>
        </w:tc>
      </w:tr>
      <w:tr w:rsidR="00AD205C" w14:paraId="556C5BB3" w14:textId="77777777" w:rsidTr="00F83A4F">
        <w:tc>
          <w:tcPr>
            <w:tcW w:w="846" w:type="dxa"/>
            <w:tcMar>
              <w:top w:w="30" w:type="dxa"/>
              <w:left w:w="30" w:type="dxa"/>
              <w:bottom w:w="20" w:type="dxa"/>
              <w:right w:w="30" w:type="dxa"/>
            </w:tcMar>
          </w:tcPr>
          <w:p w14:paraId="37FF7B21" w14:textId="77777777" w:rsidR="00AD205C" w:rsidRDefault="002C259D" w:rsidP="00D24084">
            <w:r>
              <w:t>Plnenie</w:t>
            </w:r>
          </w:p>
        </w:tc>
        <w:tc>
          <w:tcPr>
            <w:tcW w:w="8225" w:type="dxa"/>
            <w:tcMar>
              <w:top w:w="30" w:type="dxa"/>
              <w:left w:w="30" w:type="dxa"/>
              <w:bottom w:w="20" w:type="dxa"/>
              <w:right w:w="30" w:type="dxa"/>
            </w:tcMar>
          </w:tcPr>
          <w:p w14:paraId="5F2373EF" w14:textId="77777777" w:rsidR="00AD205C" w:rsidRDefault="002C259D" w:rsidP="00D24084">
            <w:r>
              <w:t>Jedná sa o identifikátor subjektu, ktorý bude vstupom do procesu stotožnenia voči evidencii subjektov v IAM a zároveň slúži ako identifikácia v procesoch doručovania do schránok ÚPVS.</w:t>
            </w:r>
          </w:p>
          <w:p w14:paraId="6E237495" w14:textId="77777777" w:rsidR="00AD205C" w:rsidRDefault="00AD205C" w:rsidP="00D24084"/>
          <w:p w14:paraId="613C7362" w14:textId="77777777" w:rsidR="00AD205C" w:rsidRDefault="002C259D" w:rsidP="00D24084">
            <w:r>
              <w:t>Algoritmus plnenia pre subjekty v colnom konaní:</w:t>
            </w:r>
          </w:p>
          <w:p w14:paraId="67236F29" w14:textId="77777777" w:rsidR="00AD205C" w:rsidRDefault="002C259D" w:rsidP="00D24084">
            <w:r>
              <w:t>Právnická osoba/Podnikateľ = ico://&lt;kod_krajiny&gt;/&lt;ico&gt;</w:t>
            </w:r>
          </w:p>
        </w:tc>
      </w:tr>
      <w:tr w:rsidR="00AD205C" w14:paraId="05BF5F3E" w14:textId="77777777" w:rsidTr="00F83A4F">
        <w:tc>
          <w:tcPr>
            <w:tcW w:w="846" w:type="dxa"/>
            <w:tcMar>
              <w:top w:w="30" w:type="dxa"/>
              <w:left w:w="30" w:type="dxa"/>
              <w:bottom w:w="20" w:type="dxa"/>
              <w:right w:w="30" w:type="dxa"/>
            </w:tcMar>
          </w:tcPr>
          <w:p w14:paraId="3906B9C5" w14:textId="77777777" w:rsidR="00AD205C" w:rsidRDefault="002C259D" w:rsidP="00D24084">
            <w:r>
              <w:t>Atribút</w:t>
            </w:r>
          </w:p>
        </w:tc>
        <w:tc>
          <w:tcPr>
            <w:tcW w:w="8225" w:type="dxa"/>
            <w:tcMar>
              <w:top w:w="30" w:type="dxa"/>
              <w:left w:w="30" w:type="dxa"/>
              <w:bottom w:w="20" w:type="dxa"/>
              <w:right w:w="30" w:type="dxa"/>
            </w:tcMar>
          </w:tcPr>
          <w:p w14:paraId="521188F1" w14:textId="77777777" w:rsidR="00AD205C" w:rsidRDefault="002C259D" w:rsidP="00D24084">
            <w:r>
              <w:t>RecipientID : URI</w:t>
            </w:r>
          </w:p>
        </w:tc>
      </w:tr>
      <w:tr w:rsidR="00AD205C" w14:paraId="777FDE36" w14:textId="77777777" w:rsidTr="00F83A4F">
        <w:tc>
          <w:tcPr>
            <w:tcW w:w="846" w:type="dxa"/>
            <w:tcMar>
              <w:top w:w="30" w:type="dxa"/>
              <w:left w:w="30" w:type="dxa"/>
              <w:bottom w:w="20" w:type="dxa"/>
              <w:right w:w="30" w:type="dxa"/>
            </w:tcMar>
          </w:tcPr>
          <w:p w14:paraId="19B59143" w14:textId="77777777" w:rsidR="00AD205C" w:rsidRDefault="002C259D" w:rsidP="00D24084">
            <w:r>
              <w:t>Opis</w:t>
            </w:r>
          </w:p>
        </w:tc>
        <w:tc>
          <w:tcPr>
            <w:tcW w:w="8225" w:type="dxa"/>
            <w:tcMar>
              <w:top w:w="30" w:type="dxa"/>
              <w:left w:w="30" w:type="dxa"/>
              <w:bottom w:w="20" w:type="dxa"/>
              <w:right w:w="30" w:type="dxa"/>
            </w:tcMar>
          </w:tcPr>
          <w:p w14:paraId="6592729B" w14:textId="77777777" w:rsidR="00AD205C" w:rsidRDefault="002C259D" w:rsidP="00D24084">
            <w:r>
              <w:t>Jednoznačný  identifikátor  prijímateľa</w:t>
            </w:r>
          </w:p>
          <w:p w14:paraId="3E439826" w14:textId="77777777" w:rsidR="00AD205C" w:rsidRDefault="002C259D" w:rsidP="00D24084">
            <w:r>
              <w:t>elektronickej správy.</w:t>
            </w:r>
          </w:p>
          <w:p w14:paraId="4230BC9A" w14:textId="77777777" w:rsidR="00AD205C" w:rsidRDefault="002C259D" w:rsidP="00D24084">
            <w:r>
              <w:t>[Stav: Povinný.]</w:t>
            </w:r>
          </w:p>
          <w:p w14:paraId="62C02EC5" w14:textId="77777777" w:rsidR="00AD205C" w:rsidRDefault="002C259D" w:rsidP="00D24084">
            <w:r>
              <w:t>[Formát  reprezentácie:  Unified  Resource</w:t>
            </w:r>
          </w:p>
          <w:p w14:paraId="01CF18B5" w14:textId="77777777" w:rsidR="00AD205C" w:rsidRDefault="002C259D" w:rsidP="00D24084">
            <w:r>
              <w:t>Identifier  (URI)  v tvare  referencovateľného</w:t>
            </w:r>
          </w:p>
          <w:p w14:paraId="00F382C4" w14:textId="77777777" w:rsidR="00AD205C" w:rsidRDefault="002C259D" w:rsidP="00D24084">
            <w:r>
              <w:t>identifikátora.]</w:t>
            </w:r>
          </w:p>
          <w:p w14:paraId="18EC56B9" w14:textId="77777777" w:rsidR="00AD205C" w:rsidRDefault="002C259D" w:rsidP="00D24084">
            <w:r>
              <w:t>[Hodnoty:</w:t>
            </w:r>
          </w:p>
          <w:p w14:paraId="3DC7C68D" w14:textId="77777777" w:rsidR="00AD205C" w:rsidRDefault="002C259D" w:rsidP="00D24084">
            <w:r>
              <w:t>type=„IdIdentity“ – nemenná hodnota.]</w:t>
            </w:r>
          </w:p>
          <w:p w14:paraId="3418E3A6" w14:textId="77777777" w:rsidR="00AD205C" w:rsidRDefault="002C259D" w:rsidP="00D24084">
            <w:r>
              <w:t>[Poznámky: Referencovateľný identifikátor má</w:t>
            </w:r>
          </w:p>
          <w:p w14:paraId="39E22DD9" w14:textId="77777777" w:rsidR="00AD205C" w:rsidRDefault="002C259D" w:rsidP="00D24084">
            <w:r>
              <w:t>tvar Unified Resource  Identifier  (URI),  pričom</w:t>
            </w:r>
          </w:p>
          <w:p w14:paraId="3505AFCE" w14:textId="77777777" w:rsidR="00AD205C" w:rsidRDefault="002C259D" w:rsidP="00D24084">
            <w:r>
              <w:t>posledná časť  reťazca {referencia}  reprezentuje</w:t>
            </w:r>
          </w:p>
          <w:p w14:paraId="363640BD" w14:textId="77777777" w:rsidR="00AD205C" w:rsidRDefault="002C259D" w:rsidP="00D24084">
            <w:r>
              <w:t>samotnú hodnotu identifikácie.]</w:t>
            </w:r>
          </w:p>
          <w:p w14:paraId="5A5E5066" w14:textId="77777777" w:rsidR="00AD205C" w:rsidRDefault="00AD205C" w:rsidP="00D24084"/>
          <w:p w14:paraId="6F3F4CAB" w14:textId="77777777" w:rsidR="00AD205C" w:rsidRDefault="002C259D" w:rsidP="00D24084">
            <w:r>
              <w:t>Jednoznačne identifikuje prijímateľa elektronickej správy.</w:t>
            </w:r>
          </w:p>
          <w:p w14:paraId="6A6D205F" w14:textId="77777777" w:rsidR="00AD205C" w:rsidRDefault="002C259D" w:rsidP="00D24084">
            <w:r>
              <w:t>Hodnota je URI a špecifikácia je rovnaká ako pre SenderId.</w:t>
            </w:r>
          </w:p>
        </w:tc>
      </w:tr>
      <w:tr w:rsidR="00AD205C" w14:paraId="7D12D2B7" w14:textId="77777777" w:rsidTr="00F83A4F">
        <w:tc>
          <w:tcPr>
            <w:tcW w:w="846" w:type="dxa"/>
            <w:tcMar>
              <w:top w:w="30" w:type="dxa"/>
              <w:left w:w="30" w:type="dxa"/>
              <w:bottom w:w="20" w:type="dxa"/>
              <w:right w:w="30" w:type="dxa"/>
            </w:tcMar>
          </w:tcPr>
          <w:p w14:paraId="7F7CA790" w14:textId="77777777" w:rsidR="00AD205C" w:rsidRDefault="002C259D" w:rsidP="00D24084">
            <w:r>
              <w:t>Plnenie</w:t>
            </w:r>
          </w:p>
        </w:tc>
        <w:tc>
          <w:tcPr>
            <w:tcW w:w="8225" w:type="dxa"/>
            <w:tcMar>
              <w:top w:w="30" w:type="dxa"/>
              <w:left w:w="30" w:type="dxa"/>
              <w:bottom w:w="20" w:type="dxa"/>
              <w:right w:w="30" w:type="dxa"/>
            </w:tcMar>
          </w:tcPr>
          <w:p w14:paraId="6C353985" w14:textId="77777777" w:rsidR="00AD205C" w:rsidRDefault="002C259D" w:rsidP="00D24084">
            <w:r>
              <w:t>Adresátom podania je daný orgán verejnej moci. </w:t>
            </w:r>
          </w:p>
          <w:p w14:paraId="50EC870C" w14:textId="77777777" w:rsidR="00AD205C" w:rsidRDefault="002C259D" w:rsidP="00D24084">
            <w:r>
              <w:lastRenderedPageBreak/>
              <w:t>Naplní sa hodnotou získanou zo služby </w:t>
            </w:r>
            <w:hyperlink w:anchor="scroll-bookmark-240" w:history="1">
              <w:r>
                <w:rPr>
                  <w:rStyle w:val="Hypertextovprepojenie"/>
                  <w:color w:val="000000"/>
                </w:rPr>
                <w:t>Poskytnutie číselníkov pre integráciu deklarantov v režime eIDAS</w:t>
              </w:r>
            </w:hyperlink>
          </w:p>
          <w:p w14:paraId="1D05A836" w14:textId="77777777" w:rsidR="00AD205C" w:rsidRDefault="002C259D" w:rsidP="00D24084">
            <w:r>
              <w:t>(atribút Identifikátor prijímateľa typu podania). </w:t>
            </w:r>
          </w:p>
        </w:tc>
      </w:tr>
      <w:tr w:rsidR="00AD205C" w14:paraId="08C369EE" w14:textId="77777777" w:rsidTr="00F83A4F">
        <w:tc>
          <w:tcPr>
            <w:tcW w:w="846" w:type="dxa"/>
            <w:tcMar>
              <w:top w:w="30" w:type="dxa"/>
              <w:left w:w="30" w:type="dxa"/>
              <w:bottom w:w="20" w:type="dxa"/>
              <w:right w:w="30" w:type="dxa"/>
            </w:tcMar>
          </w:tcPr>
          <w:p w14:paraId="562AB209" w14:textId="77777777" w:rsidR="00AD205C" w:rsidRDefault="002C259D" w:rsidP="00D24084">
            <w:r>
              <w:lastRenderedPageBreak/>
              <w:t>Atribút</w:t>
            </w:r>
          </w:p>
        </w:tc>
        <w:tc>
          <w:tcPr>
            <w:tcW w:w="8225" w:type="dxa"/>
            <w:tcMar>
              <w:top w:w="30" w:type="dxa"/>
              <w:left w:w="30" w:type="dxa"/>
              <w:bottom w:w="20" w:type="dxa"/>
              <w:right w:w="30" w:type="dxa"/>
            </w:tcMar>
          </w:tcPr>
          <w:p w14:paraId="3EFCF157" w14:textId="77777777" w:rsidR="00AD205C" w:rsidRDefault="002C259D" w:rsidP="00D24084">
            <w:r>
              <w:t>MessageType : StringType</w:t>
            </w:r>
          </w:p>
        </w:tc>
      </w:tr>
      <w:tr w:rsidR="00AD205C" w14:paraId="75E493B5" w14:textId="77777777" w:rsidTr="00F83A4F">
        <w:tc>
          <w:tcPr>
            <w:tcW w:w="846" w:type="dxa"/>
            <w:tcMar>
              <w:top w:w="30" w:type="dxa"/>
              <w:left w:w="30" w:type="dxa"/>
              <w:bottom w:w="20" w:type="dxa"/>
              <w:right w:w="30" w:type="dxa"/>
            </w:tcMar>
          </w:tcPr>
          <w:p w14:paraId="4BC38256" w14:textId="77777777" w:rsidR="00AD205C" w:rsidRDefault="002C259D" w:rsidP="00D24084">
            <w:r>
              <w:t>Opis</w:t>
            </w:r>
          </w:p>
        </w:tc>
        <w:tc>
          <w:tcPr>
            <w:tcW w:w="8225" w:type="dxa"/>
            <w:tcMar>
              <w:top w:w="30" w:type="dxa"/>
              <w:left w:w="30" w:type="dxa"/>
              <w:bottom w:w="20" w:type="dxa"/>
              <w:right w:w="30" w:type="dxa"/>
            </w:tcMar>
          </w:tcPr>
          <w:p w14:paraId="266C03E5" w14:textId="77777777" w:rsidR="00AD205C" w:rsidRDefault="002C259D" w:rsidP="00D24084">
            <w:r>
              <w:t>Identifikuje  typ  podania,  rozhodnutia  a</w:t>
            </w:r>
          </w:p>
          <w:p w14:paraId="18DE3C30" w14:textId="77777777" w:rsidR="00AD205C" w:rsidRDefault="002C259D" w:rsidP="00D24084">
            <w:r>
              <w:t>podobne.</w:t>
            </w:r>
          </w:p>
          <w:p w14:paraId="20B7C8AB" w14:textId="77777777" w:rsidR="00AD205C" w:rsidRDefault="002C259D" w:rsidP="00D24084">
            <w:r>
              <w:t>[Stav: Povinný.]</w:t>
            </w:r>
          </w:p>
          <w:p w14:paraId="459A09AF" w14:textId="77777777" w:rsidR="00AD205C" w:rsidRDefault="002C259D" w:rsidP="00D24084">
            <w:r>
              <w:t>[Formát reprezentácie: Textový reťazec.]</w:t>
            </w:r>
          </w:p>
          <w:p w14:paraId="417255F1" w14:textId="77777777" w:rsidR="00AD205C" w:rsidRDefault="00AD205C" w:rsidP="00D24084"/>
          <w:p w14:paraId="5A57D072" w14:textId="77777777" w:rsidR="00AD205C" w:rsidRDefault="002C259D" w:rsidP="00D24084">
            <w:r>
              <w:t>Jednoznačne identifikuje typ elektronickej správy. Určuje tým spracovanie na strane prijímateľa.</w:t>
            </w:r>
          </w:p>
        </w:tc>
      </w:tr>
      <w:tr w:rsidR="00AD205C" w14:paraId="1A05E719" w14:textId="77777777" w:rsidTr="00F83A4F">
        <w:tc>
          <w:tcPr>
            <w:tcW w:w="846" w:type="dxa"/>
            <w:tcMar>
              <w:top w:w="30" w:type="dxa"/>
              <w:left w:w="30" w:type="dxa"/>
              <w:bottom w:w="20" w:type="dxa"/>
              <w:right w:w="30" w:type="dxa"/>
            </w:tcMar>
          </w:tcPr>
          <w:p w14:paraId="5D036EFA" w14:textId="77777777" w:rsidR="00AD205C" w:rsidRDefault="002C259D" w:rsidP="00D24084">
            <w:r>
              <w:t>Plnenie</w:t>
            </w:r>
          </w:p>
        </w:tc>
        <w:tc>
          <w:tcPr>
            <w:tcW w:w="8225" w:type="dxa"/>
            <w:tcMar>
              <w:top w:w="30" w:type="dxa"/>
              <w:left w:w="30" w:type="dxa"/>
              <w:bottom w:w="20" w:type="dxa"/>
              <w:right w:w="30" w:type="dxa"/>
            </w:tcMar>
          </w:tcPr>
          <w:p w14:paraId="67C56022" w14:textId="77777777" w:rsidR="00AD205C" w:rsidRDefault="002C259D"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070F0722" w14:textId="77777777" w:rsidTr="00F83A4F">
        <w:tc>
          <w:tcPr>
            <w:tcW w:w="846" w:type="dxa"/>
            <w:tcMar>
              <w:top w:w="30" w:type="dxa"/>
              <w:left w:w="30" w:type="dxa"/>
              <w:bottom w:w="20" w:type="dxa"/>
              <w:right w:w="30" w:type="dxa"/>
            </w:tcMar>
          </w:tcPr>
          <w:p w14:paraId="6F7F6F63" w14:textId="77777777" w:rsidR="00AD205C" w:rsidRDefault="002C259D" w:rsidP="00D24084">
            <w:r>
              <w:t>Atribút</w:t>
            </w:r>
          </w:p>
        </w:tc>
        <w:tc>
          <w:tcPr>
            <w:tcW w:w="8225" w:type="dxa"/>
            <w:tcMar>
              <w:top w:w="30" w:type="dxa"/>
              <w:left w:w="30" w:type="dxa"/>
              <w:bottom w:w="20" w:type="dxa"/>
              <w:right w:w="30" w:type="dxa"/>
            </w:tcMar>
          </w:tcPr>
          <w:p w14:paraId="06E129D8" w14:textId="77777777" w:rsidR="00AD205C" w:rsidRDefault="002C259D" w:rsidP="00D24084">
            <w:r>
              <w:t>MessageSubject : StringType</w:t>
            </w:r>
          </w:p>
        </w:tc>
      </w:tr>
      <w:tr w:rsidR="00AD205C" w14:paraId="0423CC07" w14:textId="77777777" w:rsidTr="00F83A4F">
        <w:tc>
          <w:tcPr>
            <w:tcW w:w="846" w:type="dxa"/>
            <w:tcMar>
              <w:top w:w="30" w:type="dxa"/>
              <w:left w:w="30" w:type="dxa"/>
              <w:bottom w:w="20" w:type="dxa"/>
              <w:right w:w="30" w:type="dxa"/>
            </w:tcMar>
          </w:tcPr>
          <w:p w14:paraId="669157A6" w14:textId="77777777" w:rsidR="00AD205C" w:rsidRDefault="002C259D" w:rsidP="00D24084">
            <w:r>
              <w:t>Opis</w:t>
            </w:r>
          </w:p>
        </w:tc>
        <w:tc>
          <w:tcPr>
            <w:tcW w:w="8225" w:type="dxa"/>
            <w:tcMar>
              <w:top w:w="30" w:type="dxa"/>
              <w:left w:w="30" w:type="dxa"/>
              <w:bottom w:w="20" w:type="dxa"/>
              <w:right w:w="30" w:type="dxa"/>
            </w:tcMar>
          </w:tcPr>
          <w:p w14:paraId="70DC7343" w14:textId="77777777" w:rsidR="00AD205C" w:rsidRDefault="002C259D" w:rsidP="00D24084">
            <w:r>
              <w:t>Stručný popis predmetu elektronickej správy.</w:t>
            </w:r>
          </w:p>
          <w:p w14:paraId="543ECA20" w14:textId="77777777" w:rsidR="00AD205C" w:rsidRDefault="002C259D" w:rsidP="00D24084">
            <w:r>
              <w:t>[Stav: Nepovinný.]</w:t>
            </w:r>
          </w:p>
          <w:p w14:paraId="07DCFFFA" w14:textId="77777777" w:rsidR="00AD205C" w:rsidRDefault="002C259D" w:rsidP="00D24084">
            <w:r>
              <w:t>[Formát reprezentácie: Textový reťazec.]</w:t>
            </w:r>
          </w:p>
          <w:p w14:paraId="4454BED6" w14:textId="77777777" w:rsidR="00AD205C" w:rsidRDefault="002C259D" w:rsidP="00D24084">
            <w:r>
              <w:t>[Hodnoty: Nemá predpísaný obsah.]</w:t>
            </w:r>
          </w:p>
          <w:p w14:paraId="0229E73F" w14:textId="77777777" w:rsidR="00AD205C" w:rsidRDefault="002C259D" w:rsidP="00D24084">
            <w:r>
              <w:t>[Poznámky: Môže  byť  definovaný  podľa  typu</w:t>
            </w:r>
          </w:p>
          <w:p w14:paraId="1C9904A6" w14:textId="77777777" w:rsidR="00AD205C" w:rsidRDefault="002C259D" w:rsidP="00D24084">
            <w:r>
              <w:t>elektronickej  správy.  Podanie  vytvorené</w:t>
            </w:r>
          </w:p>
          <w:p w14:paraId="355426F4" w14:textId="77777777" w:rsidR="00AD205C" w:rsidRDefault="002C259D" w:rsidP="00D24084">
            <w:r>
              <w:t>prostredníctvom  ústredného  portálu  verejnej</w:t>
            </w:r>
          </w:p>
          <w:p w14:paraId="78673687" w14:textId="77777777" w:rsidR="00AD205C" w:rsidRDefault="002C259D" w:rsidP="00D24084">
            <w:r>
              <w:t>správy  používa  kód  služby,  zadaný  pri</w:t>
            </w:r>
          </w:p>
          <w:p w14:paraId="2AA3DBB8" w14:textId="77777777" w:rsidR="00AD205C" w:rsidRDefault="002C259D" w:rsidP="00D24084">
            <w:r>
              <w:t>registrácii  elektronickej  služby  príslušným</w:t>
            </w:r>
          </w:p>
          <w:p w14:paraId="6B30F34A" w14:textId="77777777" w:rsidR="00AD205C" w:rsidRDefault="002C259D" w:rsidP="00D24084">
            <w:r>
              <w:t>orgánom  verejnej  moci.  Podľa  tohto  kódu  sa</w:t>
            </w:r>
          </w:p>
          <w:p w14:paraId="4FF248BB" w14:textId="77777777" w:rsidR="00AD205C" w:rsidRDefault="002C259D" w:rsidP="00D24084">
            <w:r>
              <w:t>vykonáva automatické spracovanie.]</w:t>
            </w:r>
          </w:p>
          <w:p w14:paraId="1CDD08AD" w14:textId="77777777" w:rsidR="00AD205C" w:rsidRDefault="00AD205C" w:rsidP="00D24084"/>
          <w:p w14:paraId="66A2870C" w14:textId="77777777" w:rsidR="00AD205C" w:rsidRDefault="002C259D" w:rsidP="00D24084">
            <w:r>
              <w:t>Nepovinný údaj. Vypĺňa ju odosielateľ a predstavuje predmet elektronickej správy.</w:t>
            </w:r>
          </w:p>
        </w:tc>
      </w:tr>
      <w:tr w:rsidR="00AD205C" w14:paraId="5B10B243" w14:textId="77777777" w:rsidTr="00F83A4F">
        <w:tc>
          <w:tcPr>
            <w:tcW w:w="846" w:type="dxa"/>
            <w:tcMar>
              <w:top w:w="30" w:type="dxa"/>
              <w:left w:w="30" w:type="dxa"/>
              <w:bottom w:w="20" w:type="dxa"/>
              <w:right w:w="30" w:type="dxa"/>
            </w:tcMar>
          </w:tcPr>
          <w:p w14:paraId="6C56D4E6" w14:textId="77777777" w:rsidR="00AD205C" w:rsidRDefault="002C259D" w:rsidP="00D24084">
            <w:r>
              <w:t>Plnenie</w:t>
            </w:r>
          </w:p>
        </w:tc>
        <w:tc>
          <w:tcPr>
            <w:tcW w:w="8225" w:type="dxa"/>
            <w:tcMar>
              <w:top w:w="30" w:type="dxa"/>
              <w:left w:w="30" w:type="dxa"/>
              <w:bottom w:w="20" w:type="dxa"/>
              <w:right w:w="30" w:type="dxa"/>
            </w:tcMar>
          </w:tcPr>
          <w:p w14:paraId="5A3269C6" w14:textId="77777777" w:rsidR="00AD205C" w:rsidRDefault="002C259D"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6918CDB9" w14:textId="77777777" w:rsidTr="00F83A4F">
        <w:tc>
          <w:tcPr>
            <w:tcW w:w="846" w:type="dxa"/>
            <w:tcMar>
              <w:top w:w="30" w:type="dxa"/>
              <w:left w:w="30" w:type="dxa"/>
              <w:bottom w:w="20" w:type="dxa"/>
              <w:right w:w="30" w:type="dxa"/>
            </w:tcMar>
          </w:tcPr>
          <w:p w14:paraId="2A938C4F" w14:textId="77777777" w:rsidR="00AD205C" w:rsidRDefault="002C259D" w:rsidP="00D24084">
            <w:r>
              <w:t>Atribút</w:t>
            </w:r>
          </w:p>
        </w:tc>
        <w:tc>
          <w:tcPr>
            <w:tcW w:w="8225" w:type="dxa"/>
            <w:tcMar>
              <w:top w:w="30" w:type="dxa"/>
              <w:left w:w="30" w:type="dxa"/>
              <w:bottom w:w="20" w:type="dxa"/>
              <w:right w:w="30" w:type="dxa"/>
            </w:tcMar>
          </w:tcPr>
          <w:p w14:paraId="797A6F9D" w14:textId="77777777" w:rsidR="00AD205C" w:rsidRDefault="002C259D" w:rsidP="00D24084">
            <w:r>
              <w:t>SenderBusinessReference : StringType</w:t>
            </w:r>
          </w:p>
        </w:tc>
      </w:tr>
      <w:tr w:rsidR="00AD205C" w14:paraId="75FB3960" w14:textId="77777777" w:rsidTr="00F83A4F">
        <w:tc>
          <w:tcPr>
            <w:tcW w:w="846" w:type="dxa"/>
            <w:tcMar>
              <w:top w:w="30" w:type="dxa"/>
              <w:left w:w="30" w:type="dxa"/>
              <w:bottom w:w="20" w:type="dxa"/>
              <w:right w:w="30" w:type="dxa"/>
            </w:tcMar>
          </w:tcPr>
          <w:p w14:paraId="77991D6D" w14:textId="77777777" w:rsidR="00AD205C" w:rsidRDefault="002C259D" w:rsidP="00D24084">
            <w:r>
              <w:t>Opis</w:t>
            </w:r>
          </w:p>
        </w:tc>
        <w:tc>
          <w:tcPr>
            <w:tcW w:w="8225" w:type="dxa"/>
            <w:tcMar>
              <w:top w:w="30" w:type="dxa"/>
              <w:left w:w="30" w:type="dxa"/>
              <w:bottom w:w="20" w:type="dxa"/>
              <w:right w:w="30" w:type="dxa"/>
            </w:tcMar>
          </w:tcPr>
          <w:p w14:paraId="480ADC07" w14:textId="77777777" w:rsidR="00AD205C" w:rsidRDefault="002C259D" w:rsidP="00D24084">
            <w:r>
              <w:t>Spisová  značka  odosielateľa  elektronickej</w:t>
            </w:r>
          </w:p>
          <w:p w14:paraId="63A7D514" w14:textId="77777777" w:rsidR="00AD205C" w:rsidRDefault="002C259D" w:rsidP="00D24084">
            <w:r>
              <w:t>správy.</w:t>
            </w:r>
          </w:p>
          <w:p w14:paraId="38A6469E" w14:textId="77777777" w:rsidR="00AD205C" w:rsidRDefault="002C259D" w:rsidP="00D24084">
            <w:r>
              <w:t>[Stav: Nepovinný.]</w:t>
            </w:r>
          </w:p>
          <w:p w14:paraId="5DEFF9E2" w14:textId="77777777" w:rsidR="00AD205C" w:rsidRDefault="002C259D" w:rsidP="00D24084">
            <w:r>
              <w:t>[Formát reprezentácie: Textový reťazec.]</w:t>
            </w:r>
          </w:p>
          <w:p w14:paraId="5A522ED0" w14:textId="77777777" w:rsidR="00AD205C" w:rsidRDefault="002C259D" w:rsidP="00D24084">
            <w:r>
              <w:t>[Hodnoty: Nemá predpísaný obsah.]</w:t>
            </w:r>
          </w:p>
          <w:p w14:paraId="1DDAC7FE" w14:textId="77777777" w:rsidR="00AD205C" w:rsidRDefault="00AD205C" w:rsidP="00D24084"/>
          <w:p w14:paraId="6D371A5C" w14:textId="77777777" w:rsidR="00AD205C" w:rsidRDefault="002C259D" w:rsidP="00D24084">
            <w:r>
              <w:t>Nepovinný údaj. Vypĺňa odosielateľ alebo generuje systém na strane odosielateľa. Predstavuje spisovú značku odosielateľa. Slúži na párovanie komunikácie medzi dvoma stranami.</w:t>
            </w:r>
          </w:p>
        </w:tc>
      </w:tr>
      <w:tr w:rsidR="00AD205C" w14:paraId="7626D958" w14:textId="77777777" w:rsidTr="00F83A4F">
        <w:tc>
          <w:tcPr>
            <w:tcW w:w="846" w:type="dxa"/>
            <w:tcMar>
              <w:top w:w="30" w:type="dxa"/>
              <w:left w:w="30" w:type="dxa"/>
              <w:bottom w:w="20" w:type="dxa"/>
              <w:right w:w="30" w:type="dxa"/>
            </w:tcMar>
          </w:tcPr>
          <w:p w14:paraId="41D4FEC0" w14:textId="77777777" w:rsidR="00AD205C" w:rsidRDefault="002C259D" w:rsidP="00D24084">
            <w:r>
              <w:t>Plnenie</w:t>
            </w:r>
          </w:p>
        </w:tc>
        <w:tc>
          <w:tcPr>
            <w:tcW w:w="8225" w:type="dxa"/>
            <w:tcMar>
              <w:top w:w="30" w:type="dxa"/>
              <w:left w:w="30" w:type="dxa"/>
              <w:bottom w:w="20" w:type="dxa"/>
              <w:right w:w="30" w:type="dxa"/>
            </w:tcMar>
          </w:tcPr>
          <w:p w14:paraId="233DF4BA" w14:textId="77777777" w:rsidR="00AD205C" w:rsidRDefault="002C259D" w:rsidP="00D24084">
            <w:r>
              <w:t>V procesoch colného konania zodpovedá identifikátoru biznis prípadu.</w:t>
            </w:r>
          </w:p>
          <w:p w14:paraId="1AE24968" w14:textId="77777777" w:rsidR="00AD205C" w:rsidRDefault="002C259D" w:rsidP="00D24084">
            <w:r>
              <w:t>Deklaranti budú plniť položku hodnotou tohto IBP.</w:t>
            </w:r>
          </w:p>
        </w:tc>
      </w:tr>
      <w:tr w:rsidR="00AD205C" w14:paraId="769CF0A3" w14:textId="77777777" w:rsidTr="00F83A4F">
        <w:tc>
          <w:tcPr>
            <w:tcW w:w="846" w:type="dxa"/>
            <w:tcMar>
              <w:top w:w="30" w:type="dxa"/>
              <w:left w:w="30" w:type="dxa"/>
              <w:bottom w:w="20" w:type="dxa"/>
              <w:right w:w="30" w:type="dxa"/>
            </w:tcMar>
          </w:tcPr>
          <w:p w14:paraId="4B6CF882" w14:textId="77777777" w:rsidR="00AD205C" w:rsidRDefault="002C259D" w:rsidP="00D24084">
            <w:r>
              <w:t>Atribút</w:t>
            </w:r>
          </w:p>
        </w:tc>
        <w:tc>
          <w:tcPr>
            <w:tcW w:w="8225" w:type="dxa"/>
            <w:tcMar>
              <w:top w:w="30" w:type="dxa"/>
              <w:left w:w="30" w:type="dxa"/>
              <w:bottom w:w="20" w:type="dxa"/>
              <w:right w:w="30" w:type="dxa"/>
            </w:tcMar>
          </w:tcPr>
          <w:p w14:paraId="2E8670AA" w14:textId="77777777" w:rsidR="00AD205C" w:rsidRDefault="002C259D" w:rsidP="00D24084">
            <w:r>
              <w:t>RecipientBusinessReference : StringType</w:t>
            </w:r>
          </w:p>
        </w:tc>
      </w:tr>
      <w:tr w:rsidR="00AD205C" w14:paraId="142A472F" w14:textId="77777777" w:rsidTr="00F83A4F">
        <w:tc>
          <w:tcPr>
            <w:tcW w:w="846" w:type="dxa"/>
            <w:tcMar>
              <w:top w:w="30" w:type="dxa"/>
              <w:left w:w="30" w:type="dxa"/>
              <w:bottom w:w="20" w:type="dxa"/>
              <w:right w:w="30" w:type="dxa"/>
            </w:tcMar>
          </w:tcPr>
          <w:p w14:paraId="7DC896F8" w14:textId="77777777" w:rsidR="00AD205C" w:rsidRDefault="002C259D" w:rsidP="00D24084">
            <w:r>
              <w:t>Opis</w:t>
            </w:r>
          </w:p>
        </w:tc>
        <w:tc>
          <w:tcPr>
            <w:tcW w:w="8225" w:type="dxa"/>
            <w:tcMar>
              <w:top w:w="30" w:type="dxa"/>
              <w:left w:w="30" w:type="dxa"/>
              <w:bottom w:w="20" w:type="dxa"/>
              <w:right w:w="30" w:type="dxa"/>
            </w:tcMar>
          </w:tcPr>
          <w:p w14:paraId="1354AEBE" w14:textId="77777777" w:rsidR="00AD205C" w:rsidRDefault="002C259D" w:rsidP="00D24084">
            <w:r>
              <w:t>Spisová  značka  prijímateľa  elektronickej</w:t>
            </w:r>
          </w:p>
          <w:p w14:paraId="32C0723C" w14:textId="77777777" w:rsidR="00AD205C" w:rsidRDefault="002C259D" w:rsidP="00D24084">
            <w:r>
              <w:t>správy.</w:t>
            </w:r>
          </w:p>
          <w:p w14:paraId="1BEB3F04" w14:textId="77777777" w:rsidR="00AD205C" w:rsidRDefault="002C259D" w:rsidP="00D24084">
            <w:r>
              <w:t>[Stav: Nepovinný.]</w:t>
            </w:r>
          </w:p>
          <w:p w14:paraId="2ADD406A" w14:textId="77777777" w:rsidR="00AD205C" w:rsidRDefault="002C259D" w:rsidP="00D24084">
            <w:r>
              <w:t>[Formát reprezentácie: Textový reťazec.]</w:t>
            </w:r>
          </w:p>
          <w:p w14:paraId="04FCF2AF" w14:textId="77777777" w:rsidR="00AD205C" w:rsidRDefault="002C259D" w:rsidP="00D24084">
            <w:r>
              <w:t>[Hodnoty: Nemá predpísaný obsah.]</w:t>
            </w:r>
          </w:p>
          <w:p w14:paraId="76F6E4AF" w14:textId="77777777" w:rsidR="00AD205C" w:rsidRDefault="00AD205C" w:rsidP="00D24084"/>
          <w:p w14:paraId="78B007DB" w14:textId="77777777" w:rsidR="00AD205C" w:rsidRDefault="002C259D" w:rsidP="00D24084">
            <w:r>
              <w:t>Nepovinný údaj. V prípade začiatku novej komunikácie sa tento údaj neuvádza. Ak sa jedná o odpoveď v existujúcej komunikácii, tak preberá hodnotu SenderBusinessReference prijatej správy, na ktorú odpovedá.</w:t>
            </w:r>
          </w:p>
        </w:tc>
      </w:tr>
      <w:tr w:rsidR="00AD205C" w14:paraId="727684D4" w14:textId="77777777" w:rsidTr="00F83A4F">
        <w:tc>
          <w:tcPr>
            <w:tcW w:w="846" w:type="dxa"/>
            <w:tcMar>
              <w:top w:w="30" w:type="dxa"/>
              <w:left w:w="30" w:type="dxa"/>
              <w:bottom w:w="20" w:type="dxa"/>
              <w:right w:w="30" w:type="dxa"/>
            </w:tcMar>
          </w:tcPr>
          <w:p w14:paraId="34F99BD5" w14:textId="77777777" w:rsidR="00AD205C" w:rsidRDefault="002C259D" w:rsidP="00D24084">
            <w:r>
              <w:lastRenderedPageBreak/>
              <w:t>Plnenie</w:t>
            </w:r>
          </w:p>
        </w:tc>
        <w:tc>
          <w:tcPr>
            <w:tcW w:w="8225" w:type="dxa"/>
            <w:tcMar>
              <w:top w:w="30" w:type="dxa"/>
              <w:left w:w="30" w:type="dxa"/>
              <w:bottom w:w="20" w:type="dxa"/>
              <w:right w:w="30" w:type="dxa"/>
            </w:tcMar>
          </w:tcPr>
          <w:p w14:paraId="66DC1856" w14:textId="77777777" w:rsidR="00AD205C" w:rsidRDefault="002C259D" w:rsidP="00D24084">
            <w:r>
              <w:t>V procesoch colného konania zodpovedá MRN.</w:t>
            </w:r>
          </w:p>
          <w:p w14:paraId="249E92E8" w14:textId="77777777" w:rsidR="00AD205C" w:rsidRDefault="002C259D" w:rsidP="00D24084">
            <w:r>
              <w:t>Ak deklarant pozná MRN, môže ho do položky vložiť.</w:t>
            </w:r>
          </w:p>
        </w:tc>
      </w:tr>
    </w:tbl>
    <w:p w14:paraId="47D29BD9" w14:textId="77777777" w:rsidR="00F83A4F" w:rsidRDefault="00F83A4F" w:rsidP="00D24084">
      <w:bookmarkStart w:id="313" w:name="scroll-bookmark-241"/>
    </w:p>
    <w:p w14:paraId="75B19DC9" w14:textId="42528759" w:rsidR="00AD205C" w:rsidRDefault="002C259D" w:rsidP="00D24084">
      <w:r w:rsidRPr="00F83A4F">
        <w:t>MessageContainer</w:t>
      </w:r>
      <w:r>
        <w:t>.</w:t>
      </w:r>
      <w:r w:rsidRPr="00F83A4F">
        <w:t>Object</w:t>
      </w:r>
      <w:bookmarkEnd w:id="313"/>
    </w:p>
    <w:tbl>
      <w:tblPr>
        <w:tblStyle w:val="ScrollTableNormal"/>
        <w:tblW w:w="9071" w:type="dxa"/>
        <w:tblLayout w:type="fixed"/>
        <w:tblLook w:val="0000" w:firstRow="0" w:lastRow="0" w:firstColumn="0" w:lastColumn="0" w:noHBand="0" w:noVBand="0"/>
      </w:tblPr>
      <w:tblGrid>
        <w:gridCol w:w="846"/>
        <w:gridCol w:w="8225"/>
      </w:tblGrid>
      <w:tr w:rsidR="00AD205C" w14:paraId="6BEB54B6" w14:textId="77777777" w:rsidTr="00F83A4F">
        <w:tc>
          <w:tcPr>
            <w:tcW w:w="846" w:type="dxa"/>
            <w:tcMar>
              <w:top w:w="30" w:type="dxa"/>
              <w:left w:w="30" w:type="dxa"/>
              <w:bottom w:w="20" w:type="dxa"/>
              <w:right w:w="30" w:type="dxa"/>
            </w:tcMar>
          </w:tcPr>
          <w:p w14:paraId="39FF0C93" w14:textId="77777777" w:rsidR="00AD205C" w:rsidRDefault="002C259D" w:rsidP="00D24084">
            <w:r>
              <w:t>Atribút</w:t>
            </w:r>
          </w:p>
        </w:tc>
        <w:tc>
          <w:tcPr>
            <w:tcW w:w="8225" w:type="dxa"/>
            <w:tcMar>
              <w:top w:w="30" w:type="dxa"/>
              <w:left w:w="30" w:type="dxa"/>
              <w:bottom w:w="20" w:type="dxa"/>
              <w:right w:w="30" w:type="dxa"/>
            </w:tcMar>
          </w:tcPr>
          <w:p w14:paraId="08923441" w14:textId="77777777" w:rsidR="00AD205C" w:rsidRDefault="002C259D" w:rsidP="00D24084">
            <w:r>
              <w:t>Id : Guid</w:t>
            </w:r>
          </w:p>
        </w:tc>
      </w:tr>
      <w:tr w:rsidR="00AD205C" w14:paraId="54F64FDB" w14:textId="77777777" w:rsidTr="00F83A4F">
        <w:tc>
          <w:tcPr>
            <w:tcW w:w="846" w:type="dxa"/>
            <w:tcMar>
              <w:top w:w="30" w:type="dxa"/>
              <w:left w:w="30" w:type="dxa"/>
              <w:bottom w:w="20" w:type="dxa"/>
              <w:right w:w="30" w:type="dxa"/>
            </w:tcMar>
          </w:tcPr>
          <w:p w14:paraId="3E1DC5AD" w14:textId="77777777" w:rsidR="00AD205C" w:rsidRDefault="002C259D" w:rsidP="00D24084">
            <w:r>
              <w:t>Opis</w:t>
            </w:r>
          </w:p>
        </w:tc>
        <w:tc>
          <w:tcPr>
            <w:tcW w:w="8225" w:type="dxa"/>
            <w:tcMar>
              <w:top w:w="30" w:type="dxa"/>
              <w:left w:w="30" w:type="dxa"/>
              <w:bottom w:w="20" w:type="dxa"/>
              <w:right w:w="30" w:type="dxa"/>
            </w:tcMar>
          </w:tcPr>
          <w:p w14:paraId="1735458F" w14:textId="77777777" w:rsidR="00AD205C" w:rsidRDefault="002C259D" w:rsidP="00D24084">
            <w:r>
              <w:t>Reťazec slúžiaci ako jednoznačný identifikátor</w:t>
            </w:r>
          </w:p>
          <w:p w14:paraId="71BA2BE7" w14:textId="77777777" w:rsidR="00AD205C" w:rsidRDefault="002C259D" w:rsidP="00D24084">
            <w:r>
              <w:t>objektu elektronickej správy.</w:t>
            </w:r>
          </w:p>
          <w:p w14:paraId="0E333C86" w14:textId="77777777" w:rsidR="00AD205C" w:rsidRDefault="002C259D" w:rsidP="00D24084">
            <w:r>
              <w:t>[Stav: Povinný.]</w:t>
            </w:r>
          </w:p>
          <w:p w14:paraId="5EA5A10B" w14:textId="77777777" w:rsidR="00AD205C" w:rsidRDefault="002C259D" w:rsidP="00D24084">
            <w:r>
              <w:t>[Formát reprezentácie: Hodnota je</w:t>
            </w:r>
          </w:p>
          <w:p w14:paraId="131FFDF6" w14:textId="77777777" w:rsidR="00AD205C" w:rsidRDefault="002C259D" w:rsidP="00D24084">
            <w:r>
              <w:t>generovaná. Predpísaná štruktúra textového</w:t>
            </w:r>
          </w:p>
          <w:p w14:paraId="4D5E8D79" w14:textId="77777777" w:rsidR="00AD205C" w:rsidRDefault="002C259D" w:rsidP="00D24084">
            <w:r>
              <w:t>reťazca je 32 hexadecimálnych znakov,</w:t>
            </w:r>
          </w:p>
          <w:p w14:paraId="3F664342" w14:textId="77777777" w:rsidR="00AD205C" w:rsidRDefault="002C259D" w:rsidP="00D24084">
            <w:r>
              <w:t>oddelených pomlčkami do piatich skupín v</w:t>
            </w:r>
          </w:p>
          <w:p w14:paraId="512F0ED2" w14:textId="77777777" w:rsidR="00AD205C" w:rsidRDefault="002C259D" w:rsidP="00D24084">
            <w:r>
              <w:t>tvare XXXXXXXX-XXXX-XXXX-XXXXXXXXXXXXXXXX</w:t>
            </w:r>
          </w:p>
          <w:p w14:paraId="155871F2" w14:textId="77777777" w:rsidR="00AD205C" w:rsidRDefault="002C259D" w:rsidP="00D24084">
            <w:r>
              <w:t>podľa Universally Unique</w:t>
            </w:r>
          </w:p>
          <w:p w14:paraId="7D181AB7" w14:textId="77777777" w:rsidR="00AD205C" w:rsidRDefault="002C259D" w:rsidP="00D24084">
            <w:r>
              <w:t>Identifier (UUID). Technologické prostriedky</w:t>
            </w:r>
          </w:p>
          <w:p w14:paraId="20C5DB77" w14:textId="77777777" w:rsidR="00AD205C" w:rsidRDefault="002C259D" w:rsidP="00D24084">
            <w:r>
              <w:t>na vytváranie textového reťazca v tvare</w:t>
            </w:r>
          </w:p>
          <w:p w14:paraId="618116CE" w14:textId="77777777" w:rsidR="00AD205C" w:rsidRDefault="002C259D" w:rsidP="00D24084">
            <w:r>
              <w:t>Universally Unique Identifier (UUID) sú podľa</w:t>
            </w:r>
          </w:p>
          <w:p w14:paraId="3054CDFB" w14:textId="77777777" w:rsidR="00AD205C" w:rsidRDefault="002C259D" w:rsidP="00D24084">
            <w:r>
              <w:t>verzie 4 alebo 5 osobitnej technickej normy.5)]</w:t>
            </w:r>
          </w:p>
          <w:p w14:paraId="406ED44D" w14:textId="77777777" w:rsidR="00AD205C" w:rsidRDefault="002C259D" w:rsidP="00D24084">
            <w:r>
              <w:t>Príklad použitia: 3F2504E0-4F89-11D3-9A0C-</w:t>
            </w:r>
          </w:p>
          <w:p w14:paraId="76D357B3" w14:textId="77777777" w:rsidR="00AD205C" w:rsidRDefault="002C259D" w:rsidP="00D24084">
            <w:r>
              <w:t>0305E82C3301.</w:t>
            </w:r>
          </w:p>
          <w:p w14:paraId="24D8640B" w14:textId="77777777" w:rsidR="00AD205C" w:rsidRDefault="002C259D" w:rsidP="00D24084">
            <w:r>
              <w:t>[Poznámky: Cieľom použitia je možnosť</w:t>
            </w:r>
          </w:p>
          <w:p w14:paraId="1C82B0C5" w14:textId="77777777" w:rsidR="00AD205C" w:rsidRDefault="002C259D" w:rsidP="00D24084">
            <w:r>
              <w:t>referencovania. Pri použití verzie 5 sa používa</w:t>
            </w:r>
          </w:p>
          <w:p w14:paraId="5CC446F0" w14:textId="77777777" w:rsidR="00AD205C" w:rsidRDefault="002C259D" w:rsidP="00D24084">
            <w:r>
              <w:t>unikátny menný priestor, pridelený správcovi</w:t>
            </w:r>
          </w:p>
          <w:p w14:paraId="70E24910" w14:textId="77777777" w:rsidR="00AD205C" w:rsidRDefault="002C259D" w:rsidP="00D24084">
            <w:r>
              <w:t>informačného systému verejnej správy</w:t>
            </w:r>
          </w:p>
          <w:p w14:paraId="3419EFE3" w14:textId="77777777" w:rsidR="00AD205C" w:rsidRDefault="002C259D" w:rsidP="00D24084">
            <w:r>
              <w:t>Ministerstvom financií Slovenskej republiky.]</w:t>
            </w:r>
          </w:p>
          <w:p w14:paraId="6214A1B8" w14:textId="77777777" w:rsidR="00AD205C" w:rsidRDefault="00AD205C" w:rsidP="00D24084"/>
          <w:p w14:paraId="4C8CE9E8" w14:textId="77777777" w:rsidR="00AD205C" w:rsidRDefault="002C259D" w:rsidP="00D24084">
            <w:r>
              <w:t>Jednoznačný identifikátor objektu. Musí byť jednoznačný v rámci celej elektronickej správy. Hodnotou je GUID. Slúži na referencovanie.</w:t>
            </w:r>
          </w:p>
        </w:tc>
      </w:tr>
      <w:tr w:rsidR="00AD205C" w14:paraId="5AA705AD" w14:textId="77777777" w:rsidTr="00F83A4F">
        <w:tc>
          <w:tcPr>
            <w:tcW w:w="846" w:type="dxa"/>
            <w:tcMar>
              <w:top w:w="30" w:type="dxa"/>
              <w:left w:w="30" w:type="dxa"/>
              <w:bottom w:w="20" w:type="dxa"/>
              <w:right w:w="30" w:type="dxa"/>
            </w:tcMar>
          </w:tcPr>
          <w:p w14:paraId="086277F4" w14:textId="77777777" w:rsidR="00AD205C" w:rsidRDefault="002C259D" w:rsidP="00D24084">
            <w:r>
              <w:t>Plnenie</w:t>
            </w:r>
          </w:p>
        </w:tc>
        <w:tc>
          <w:tcPr>
            <w:tcW w:w="8225" w:type="dxa"/>
            <w:tcMar>
              <w:top w:w="30" w:type="dxa"/>
              <w:left w:w="30" w:type="dxa"/>
              <w:bottom w:w="20" w:type="dxa"/>
              <w:right w:w="30" w:type="dxa"/>
            </w:tcMar>
          </w:tcPr>
          <w:p w14:paraId="44A074A0" w14:textId="77777777" w:rsidR="00AD205C" w:rsidRDefault="002C259D" w:rsidP="00D24084">
            <w:r>
              <w:t>Identifikátor objektu, ktorý bude generovať IS obchodníka.</w:t>
            </w:r>
          </w:p>
        </w:tc>
      </w:tr>
      <w:tr w:rsidR="00AD205C" w14:paraId="5D4B6087" w14:textId="77777777" w:rsidTr="00F83A4F">
        <w:tc>
          <w:tcPr>
            <w:tcW w:w="846" w:type="dxa"/>
            <w:tcMar>
              <w:top w:w="30" w:type="dxa"/>
              <w:left w:w="30" w:type="dxa"/>
              <w:bottom w:w="20" w:type="dxa"/>
              <w:right w:w="30" w:type="dxa"/>
            </w:tcMar>
          </w:tcPr>
          <w:p w14:paraId="549198BC" w14:textId="77777777" w:rsidR="00AD205C" w:rsidRDefault="002C259D" w:rsidP="00D24084">
            <w:r>
              <w:t>Atribút</w:t>
            </w:r>
          </w:p>
        </w:tc>
        <w:tc>
          <w:tcPr>
            <w:tcW w:w="8225" w:type="dxa"/>
            <w:tcMar>
              <w:top w:w="30" w:type="dxa"/>
              <w:left w:w="30" w:type="dxa"/>
              <w:bottom w:w="20" w:type="dxa"/>
              <w:right w:w="30" w:type="dxa"/>
            </w:tcMar>
          </w:tcPr>
          <w:p w14:paraId="709D4ACC" w14:textId="77777777" w:rsidR="00AD205C" w:rsidRDefault="002C259D" w:rsidP="00D24084">
            <w:r>
              <w:t>Name : StringType</w:t>
            </w:r>
          </w:p>
        </w:tc>
      </w:tr>
      <w:tr w:rsidR="00AD205C" w14:paraId="0015102A" w14:textId="77777777" w:rsidTr="00F83A4F">
        <w:tc>
          <w:tcPr>
            <w:tcW w:w="846" w:type="dxa"/>
            <w:tcMar>
              <w:top w:w="30" w:type="dxa"/>
              <w:left w:w="30" w:type="dxa"/>
              <w:bottom w:w="20" w:type="dxa"/>
              <w:right w:w="30" w:type="dxa"/>
            </w:tcMar>
          </w:tcPr>
          <w:p w14:paraId="2FC314F4" w14:textId="77777777" w:rsidR="00AD205C" w:rsidRDefault="002C259D" w:rsidP="00D24084">
            <w:r>
              <w:t>Opis</w:t>
            </w:r>
          </w:p>
        </w:tc>
        <w:tc>
          <w:tcPr>
            <w:tcW w:w="8225" w:type="dxa"/>
            <w:tcMar>
              <w:top w:w="30" w:type="dxa"/>
              <w:left w:w="30" w:type="dxa"/>
              <w:bottom w:w="20" w:type="dxa"/>
              <w:right w:w="30" w:type="dxa"/>
            </w:tcMar>
          </w:tcPr>
          <w:p w14:paraId="6A079C6B" w14:textId="77777777" w:rsidR="00AD205C" w:rsidRDefault="002C259D" w:rsidP="00D24084">
            <w:r>
              <w:t>Názov  objektu,  spravidla  názov  pôvodného</w:t>
            </w:r>
          </w:p>
          <w:p w14:paraId="4108B586" w14:textId="77777777" w:rsidR="00AD205C" w:rsidRDefault="002C259D" w:rsidP="00D24084">
            <w:r>
              <w:t>súboru.</w:t>
            </w:r>
          </w:p>
          <w:p w14:paraId="0628AACD" w14:textId="77777777" w:rsidR="00AD205C" w:rsidRDefault="002C259D" w:rsidP="00D24084">
            <w:r>
              <w:t>[Stav: Nepovinný.]</w:t>
            </w:r>
          </w:p>
          <w:p w14:paraId="612D3B22" w14:textId="77777777" w:rsidR="00AD205C" w:rsidRDefault="002C259D" w:rsidP="00D24084">
            <w:r>
              <w:t>[Hodnoty: Nemá predpísaný obsah.</w:t>
            </w:r>
          </w:p>
          <w:p w14:paraId="1F427E31" w14:textId="77777777" w:rsidR="00AD205C" w:rsidRDefault="002C259D" w:rsidP="00D24084">
            <w:r>
              <w:t>Príklady použitia:</w:t>
            </w:r>
          </w:p>
          <w:p w14:paraId="54EFD46C" w14:textId="77777777" w:rsidR="00AD205C" w:rsidRDefault="002C259D" w:rsidP="00D24084">
            <w:r>
              <w:t>RozhodnutieUPSVAR_RP_131_priloha.pdf.</w:t>
            </w:r>
          </w:p>
          <w:p w14:paraId="0FB51D09" w14:textId="77777777" w:rsidR="00AD205C" w:rsidRDefault="002C259D" w:rsidP="00D24084">
            <w:r>
              <w:t>Ziadost_stavebne_povolenie_15.xml.]</w:t>
            </w:r>
          </w:p>
          <w:p w14:paraId="3227A807" w14:textId="77777777" w:rsidR="00AD205C" w:rsidRDefault="00AD205C" w:rsidP="00D24084"/>
          <w:p w14:paraId="3665F281" w14:textId="77777777" w:rsidR="00AD205C" w:rsidRDefault="002C259D" w:rsidP="00D24084">
            <w:r>
              <w:t>Nepovinný údaj. Predstavuje názov objektu. Môže sa použiť názov pôvodného súboru, ak existoval. Slúži na zobrazovanie a prípadne ako preddefinovaný názov pri ukladaní do súboru.</w:t>
            </w:r>
          </w:p>
        </w:tc>
      </w:tr>
      <w:tr w:rsidR="00AD205C" w14:paraId="0D69260D" w14:textId="77777777" w:rsidTr="00F83A4F">
        <w:tc>
          <w:tcPr>
            <w:tcW w:w="846" w:type="dxa"/>
            <w:tcMar>
              <w:top w:w="30" w:type="dxa"/>
              <w:left w:w="30" w:type="dxa"/>
              <w:bottom w:w="20" w:type="dxa"/>
              <w:right w:w="30" w:type="dxa"/>
            </w:tcMar>
          </w:tcPr>
          <w:p w14:paraId="4319D1CE" w14:textId="77777777" w:rsidR="00AD205C" w:rsidRDefault="002C259D" w:rsidP="00D24084">
            <w:r>
              <w:t>Plnenie</w:t>
            </w:r>
          </w:p>
        </w:tc>
        <w:tc>
          <w:tcPr>
            <w:tcW w:w="8225" w:type="dxa"/>
            <w:tcMar>
              <w:top w:w="30" w:type="dxa"/>
              <w:left w:w="30" w:type="dxa"/>
              <w:bottom w:w="20" w:type="dxa"/>
              <w:right w:w="30" w:type="dxa"/>
            </w:tcMar>
          </w:tcPr>
          <w:p w14:paraId="5092AEAB" w14:textId="77777777" w:rsidR="00AD205C" w:rsidRDefault="002C259D" w:rsidP="00D24084">
            <w:r>
              <w:t>Objekt môže obsahovať jeden objekt ale aj kontajner obsahujúcich viaceré objekty.</w:t>
            </w:r>
          </w:p>
          <w:p w14:paraId="2643ADA4" w14:textId="77777777" w:rsidR="00AD205C" w:rsidRDefault="002C259D" w:rsidP="00D24084">
            <w:r>
              <w:t>Voliteľná možnosť pre označkovanie objektu podľa uváženia deklarantov. Odporúčanie je plniť názvom SK správy.</w:t>
            </w:r>
          </w:p>
        </w:tc>
      </w:tr>
      <w:tr w:rsidR="00AD205C" w14:paraId="55A8DC18" w14:textId="77777777" w:rsidTr="00F83A4F">
        <w:tc>
          <w:tcPr>
            <w:tcW w:w="846" w:type="dxa"/>
            <w:tcMar>
              <w:top w:w="30" w:type="dxa"/>
              <w:left w:w="30" w:type="dxa"/>
              <w:bottom w:w="20" w:type="dxa"/>
              <w:right w:w="30" w:type="dxa"/>
            </w:tcMar>
          </w:tcPr>
          <w:p w14:paraId="15E5806A" w14:textId="77777777" w:rsidR="00AD205C" w:rsidRDefault="002C259D" w:rsidP="00D24084">
            <w:r>
              <w:t>Atribút</w:t>
            </w:r>
          </w:p>
        </w:tc>
        <w:tc>
          <w:tcPr>
            <w:tcW w:w="8225" w:type="dxa"/>
            <w:tcMar>
              <w:top w:w="30" w:type="dxa"/>
              <w:left w:w="30" w:type="dxa"/>
              <w:bottom w:w="20" w:type="dxa"/>
              <w:right w:w="30" w:type="dxa"/>
            </w:tcMar>
          </w:tcPr>
          <w:p w14:paraId="207C251F" w14:textId="77777777" w:rsidR="00AD205C" w:rsidRDefault="002C259D" w:rsidP="00D24084">
            <w:r>
              <w:t>Description : StringType</w:t>
            </w:r>
          </w:p>
        </w:tc>
      </w:tr>
      <w:tr w:rsidR="00AD205C" w14:paraId="18D03EE3" w14:textId="77777777" w:rsidTr="00F83A4F">
        <w:tc>
          <w:tcPr>
            <w:tcW w:w="846" w:type="dxa"/>
            <w:tcMar>
              <w:top w:w="30" w:type="dxa"/>
              <w:left w:w="30" w:type="dxa"/>
              <w:bottom w:w="20" w:type="dxa"/>
              <w:right w:w="30" w:type="dxa"/>
            </w:tcMar>
          </w:tcPr>
          <w:p w14:paraId="4A1069A6" w14:textId="77777777" w:rsidR="00AD205C" w:rsidRDefault="002C259D" w:rsidP="00D24084">
            <w:r>
              <w:t>Opis</w:t>
            </w:r>
          </w:p>
        </w:tc>
        <w:tc>
          <w:tcPr>
            <w:tcW w:w="8225" w:type="dxa"/>
            <w:tcMar>
              <w:top w:w="30" w:type="dxa"/>
              <w:left w:w="30" w:type="dxa"/>
              <w:bottom w:w="20" w:type="dxa"/>
              <w:right w:w="30" w:type="dxa"/>
            </w:tcMar>
          </w:tcPr>
          <w:p w14:paraId="72B1D27A" w14:textId="77777777" w:rsidR="00AD205C" w:rsidRDefault="002C259D" w:rsidP="00D24084">
            <w:r>
              <w:t>Popis objektu, určený na zobrazenie.</w:t>
            </w:r>
          </w:p>
          <w:p w14:paraId="2AE495F9" w14:textId="77777777" w:rsidR="00AD205C" w:rsidRDefault="002C259D" w:rsidP="00D24084">
            <w:r>
              <w:t>[Stav: Nepovinný.]</w:t>
            </w:r>
          </w:p>
          <w:p w14:paraId="1E5A2A7B" w14:textId="77777777" w:rsidR="00AD205C" w:rsidRDefault="002C259D" w:rsidP="00D24084">
            <w:r>
              <w:t>[Hodnoty: Nemá predpísaný obsah.</w:t>
            </w:r>
          </w:p>
          <w:p w14:paraId="041C6CEE" w14:textId="77777777" w:rsidR="00AD205C" w:rsidRDefault="002C259D" w:rsidP="00D24084">
            <w:r>
              <w:t>Príklady  použitia:  Rozhodnutie  o pridelení</w:t>
            </w:r>
          </w:p>
          <w:p w14:paraId="518B9B6F" w14:textId="77777777" w:rsidR="00AD205C" w:rsidRDefault="002C259D" w:rsidP="00D24084">
            <w:r>
              <w:t>rodičovského  príspevku  príloha  1,  Žiadosť</w:t>
            </w:r>
          </w:p>
          <w:p w14:paraId="73D6DB45" w14:textId="77777777" w:rsidR="00AD205C" w:rsidRDefault="002C259D" w:rsidP="00D24084">
            <w:r>
              <w:t>o stavebné povolenie.]</w:t>
            </w:r>
          </w:p>
          <w:p w14:paraId="14A6E021" w14:textId="77777777" w:rsidR="00AD205C" w:rsidRDefault="00AD205C" w:rsidP="00D24084"/>
          <w:p w14:paraId="60F1016B" w14:textId="77777777" w:rsidR="00AD205C" w:rsidRDefault="002C259D" w:rsidP="00D24084">
            <w:r>
              <w:lastRenderedPageBreak/>
              <w:t>Nepovinný údaj. Popisuje voľne objekt. Slúži len na zobrazenie.</w:t>
            </w:r>
          </w:p>
        </w:tc>
      </w:tr>
      <w:tr w:rsidR="00AD205C" w14:paraId="44D14B3A" w14:textId="77777777" w:rsidTr="00F83A4F">
        <w:tc>
          <w:tcPr>
            <w:tcW w:w="846" w:type="dxa"/>
            <w:tcMar>
              <w:top w:w="30" w:type="dxa"/>
              <w:left w:w="30" w:type="dxa"/>
              <w:bottom w:w="20" w:type="dxa"/>
              <w:right w:w="30" w:type="dxa"/>
            </w:tcMar>
          </w:tcPr>
          <w:p w14:paraId="08095C37" w14:textId="77777777" w:rsidR="00AD205C" w:rsidRDefault="002C259D" w:rsidP="00D24084">
            <w:r>
              <w:lastRenderedPageBreak/>
              <w:t>Plnenie</w:t>
            </w:r>
          </w:p>
        </w:tc>
        <w:tc>
          <w:tcPr>
            <w:tcW w:w="8225" w:type="dxa"/>
            <w:tcMar>
              <w:top w:w="30" w:type="dxa"/>
              <w:left w:w="30" w:type="dxa"/>
              <w:bottom w:w="20" w:type="dxa"/>
              <w:right w:w="30" w:type="dxa"/>
            </w:tcMar>
          </w:tcPr>
          <w:p w14:paraId="6A2363F9" w14:textId="77777777" w:rsidR="00AD205C" w:rsidRDefault="002C259D" w:rsidP="00D24084">
            <w:r>
              <w:t>Objekt môže obsahovať jeden objekt ale aj kontajner obsahujúcich viaceré objekty.</w:t>
            </w:r>
          </w:p>
          <w:p w14:paraId="6ABF37EC" w14:textId="77777777" w:rsidR="00AD205C" w:rsidRDefault="002C259D" w:rsidP="00D24084">
            <w:r>
              <w:t>Voliteľná možnosť pre poznámku k objektu podľa uváženia deklarantov.</w:t>
            </w:r>
          </w:p>
        </w:tc>
      </w:tr>
      <w:tr w:rsidR="00AD205C" w14:paraId="6E02232E" w14:textId="77777777" w:rsidTr="00F83A4F">
        <w:tc>
          <w:tcPr>
            <w:tcW w:w="846" w:type="dxa"/>
            <w:tcMar>
              <w:top w:w="30" w:type="dxa"/>
              <w:left w:w="30" w:type="dxa"/>
              <w:bottom w:w="20" w:type="dxa"/>
              <w:right w:w="30" w:type="dxa"/>
            </w:tcMar>
          </w:tcPr>
          <w:p w14:paraId="2C3FB887" w14:textId="77777777" w:rsidR="00AD205C" w:rsidRDefault="002C259D" w:rsidP="00D24084">
            <w:r>
              <w:t>Atribút</w:t>
            </w:r>
          </w:p>
        </w:tc>
        <w:tc>
          <w:tcPr>
            <w:tcW w:w="8225" w:type="dxa"/>
            <w:tcMar>
              <w:top w:w="30" w:type="dxa"/>
              <w:left w:w="30" w:type="dxa"/>
              <w:bottom w:w="20" w:type="dxa"/>
              <w:right w:w="30" w:type="dxa"/>
            </w:tcMar>
          </w:tcPr>
          <w:p w14:paraId="2396DF52" w14:textId="77777777" w:rsidR="00AD205C" w:rsidRDefault="002C259D" w:rsidP="00D24084">
            <w:r>
              <w:t>Class : StringType</w:t>
            </w:r>
          </w:p>
        </w:tc>
      </w:tr>
      <w:tr w:rsidR="00AD205C" w14:paraId="7D911DEB" w14:textId="77777777" w:rsidTr="00F83A4F">
        <w:tc>
          <w:tcPr>
            <w:tcW w:w="846" w:type="dxa"/>
            <w:tcMar>
              <w:top w:w="30" w:type="dxa"/>
              <w:left w:w="30" w:type="dxa"/>
              <w:bottom w:w="20" w:type="dxa"/>
              <w:right w:w="30" w:type="dxa"/>
            </w:tcMar>
          </w:tcPr>
          <w:p w14:paraId="630C861B" w14:textId="77777777" w:rsidR="00AD205C" w:rsidRDefault="002C259D" w:rsidP="00D24084">
            <w:r>
              <w:t>Opis</w:t>
            </w:r>
          </w:p>
        </w:tc>
        <w:tc>
          <w:tcPr>
            <w:tcW w:w="8225" w:type="dxa"/>
            <w:tcMar>
              <w:top w:w="30" w:type="dxa"/>
              <w:left w:w="30" w:type="dxa"/>
              <w:bottom w:w="20" w:type="dxa"/>
              <w:right w:w="30" w:type="dxa"/>
            </w:tcMar>
          </w:tcPr>
          <w:p w14:paraId="7281B750" w14:textId="77777777" w:rsidR="00AD205C" w:rsidRDefault="002C259D" w:rsidP="00D24084">
            <w:r>
              <w:t>Trieda objektu, slúži na identifikovanie typu /</w:t>
            </w:r>
          </w:p>
          <w:p w14:paraId="75625B6A" w14:textId="77777777" w:rsidR="00AD205C" w:rsidRDefault="002C259D" w:rsidP="00D24084">
            <w:r>
              <w:t>účelu použitia objektu.</w:t>
            </w:r>
          </w:p>
          <w:p w14:paraId="5959EC50" w14:textId="77777777" w:rsidR="00AD205C" w:rsidRDefault="002C259D" w:rsidP="00D24084">
            <w:r>
              <w:t>[Stav: Povinny.]</w:t>
            </w:r>
          </w:p>
          <w:p w14:paraId="69CBAE2C" w14:textId="77777777" w:rsidR="00AD205C" w:rsidRDefault="002C259D" w:rsidP="00D24084">
            <w:r>
              <w:t>[Hodnoty: Vypĺňa sa v súlade s číselníkom</w:t>
            </w:r>
          </w:p>
          <w:p w14:paraId="45E5CA84" w14:textId="77777777" w:rsidR="00AD205C" w:rsidRDefault="002C259D" w:rsidP="00D24084">
            <w:r>
              <w:t>ústredného portálu verejnej správy</w:t>
            </w:r>
          </w:p>
          <w:p w14:paraId="1B96FF73" w14:textId="77777777" w:rsidR="00AD205C" w:rsidRDefault="002C259D" w:rsidP="00D24084">
            <w:r>
              <w:t>OBJECT_TRIEDA. Prípustné hodnoty sú</w:t>
            </w:r>
          </w:p>
          <w:p w14:paraId="0AD29BEC" w14:textId="77777777" w:rsidR="00AD205C" w:rsidRDefault="00AD205C" w:rsidP="00D24084"/>
          <w:p w14:paraId="4CB4689A" w14:textId="77777777" w:rsidR="00AD205C" w:rsidRDefault="002C259D" w:rsidP="00D24084">
            <w:r>
              <w:t>"AA_TOKEN", ak je objektom autorizačny token,</w:t>
            </w:r>
          </w:p>
          <w:p w14:paraId="401DBACE" w14:textId="77777777" w:rsidR="00AD205C" w:rsidRDefault="00AD205C" w:rsidP="00D24084"/>
          <w:p w14:paraId="4F944907" w14:textId="77777777" w:rsidR="00AD205C" w:rsidRDefault="002C259D" w:rsidP="00D24084">
            <w:r>
              <w:t>"ATTACHMENT", ak je objektom príloha, ktorou sú elektronické dokumenty alebo údaje vyplnené podľa elektronického formulára alebo podpisový kontajner obsahujúci takéto údaje</w:t>
            </w:r>
          </w:p>
          <w:p w14:paraId="06C2635E" w14:textId="77777777" w:rsidR="00AD205C" w:rsidRDefault="002C259D"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A6ACE1C" w14:textId="77777777" w:rsidR="00AD205C" w:rsidRDefault="00AD205C" w:rsidP="00D24084"/>
          <w:p w14:paraId="1E71F485" w14:textId="77777777" w:rsidR="00AD205C" w:rsidRDefault="002C259D" w:rsidP="00D24084">
            <w:r>
              <w:t>"AUTHORIZATION", ak je objektom technická forma splnomocnenia,</w:t>
            </w:r>
          </w:p>
          <w:p w14:paraId="14BE5ED2" w14:textId="77777777" w:rsidR="00AD205C" w:rsidRDefault="00AD205C" w:rsidP="00D24084"/>
          <w:p w14:paraId="66486339" w14:textId="77777777" w:rsidR="00AD205C" w:rsidRDefault="002C259D"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02135FBF" w14:textId="77777777" w:rsidR="00AD205C" w:rsidRDefault="002C259D"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C4CD44A" w14:textId="77777777" w:rsidR="00AD205C" w:rsidRDefault="00AD205C" w:rsidP="00D24084"/>
          <w:p w14:paraId="6A78F3AC" w14:textId="77777777" w:rsidR="00AD205C" w:rsidRDefault="002C259D" w:rsidP="00D24084">
            <w:r>
              <w:t>"FORWARD", ak sú objektom údaje vyplnené podľa elektronického formulára sprievodného listu postúpenia správy alebo ak je objektom podpisový kontajner obsahujúci takéto údaje.</w:t>
            </w:r>
          </w:p>
          <w:p w14:paraId="3D2907B1" w14:textId="77777777" w:rsidR="00AD205C" w:rsidRDefault="002C259D"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6A18F4F4" w14:textId="77777777" w:rsidR="00AD205C" w:rsidRDefault="00AD205C" w:rsidP="00D24084"/>
          <w:p w14:paraId="5A7A24CF" w14:textId="77777777" w:rsidR="00AD205C" w:rsidRDefault="002C259D" w:rsidP="00D24084">
            <w:r>
              <w:t>"NOTIFY_TEMPLATE", ak je objektom notifikačná šablóna. Hodnota sa nepoužíva v elektronickej úradnej správe.]</w:t>
            </w:r>
          </w:p>
          <w:p w14:paraId="1AE2EFD2" w14:textId="77777777" w:rsidR="00AD205C" w:rsidRDefault="00AD205C" w:rsidP="00D24084"/>
          <w:p w14:paraId="0F16FDDE" w14:textId="77777777" w:rsidR="00AD205C" w:rsidRDefault="002C259D"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0015F86E" w14:textId="77777777" w:rsidR="00AD205C" w:rsidRDefault="00AD205C" w:rsidP="00D24084"/>
          <w:p w14:paraId="65E85213" w14:textId="77777777" w:rsidR="00AD205C" w:rsidRDefault="002C259D" w:rsidP="00D24084">
            <w:r>
              <w:t>Trieda objektu, slúži na identifikovanie typu alebo účelu. Číselníková hodnota. Slúži na určenie spracovania na strane prijímateľa.</w:t>
            </w:r>
          </w:p>
          <w:p w14:paraId="1CA19300" w14:textId="77777777" w:rsidR="00AD205C" w:rsidRDefault="00AD205C" w:rsidP="00D24084"/>
        </w:tc>
      </w:tr>
      <w:tr w:rsidR="00AD205C" w14:paraId="19E95B27" w14:textId="77777777" w:rsidTr="00F83A4F">
        <w:tc>
          <w:tcPr>
            <w:tcW w:w="846" w:type="dxa"/>
            <w:tcMar>
              <w:top w:w="30" w:type="dxa"/>
              <w:left w:w="30" w:type="dxa"/>
              <w:bottom w:w="20" w:type="dxa"/>
              <w:right w:w="30" w:type="dxa"/>
            </w:tcMar>
          </w:tcPr>
          <w:p w14:paraId="4335C60B" w14:textId="77777777" w:rsidR="00AD205C" w:rsidRDefault="002C259D" w:rsidP="00D24084">
            <w:r>
              <w:t>Plnenie</w:t>
            </w:r>
          </w:p>
        </w:tc>
        <w:tc>
          <w:tcPr>
            <w:tcW w:w="8225" w:type="dxa"/>
            <w:tcMar>
              <w:top w:w="30" w:type="dxa"/>
              <w:left w:w="30" w:type="dxa"/>
              <w:bottom w:w="20" w:type="dxa"/>
              <w:right w:w="30" w:type="dxa"/>
            </w:tcMar>
          </w:tcPr>
          <w:p w14:paraId="00FB6FA3" w14:textId="77777777" w:rsidR="00AD205C" w:rsidRDefault="002C259D" w:rsidP="00D24084">
            <w:r>
              <w:t>Pre procesy IS CEP sú zaujímavé "FORM" a "ATTACHMENT".</w:t>
            </w:r>
          </w:p>
          <w:p w14:paraId="48F6794F" w14:textId="77777777" w:rsidR="00AD205C" w:rsidRDefault="00AD205C" w:rsidP="00D24084"/>
          <w:p w14:paraId="3298B547" w14:textId="77777777" w:rsidR="00AD205C" w:rsidRDefault="002C259D" w:rsidP="00D24084">
            <w:r>
              <w:lastRenderedPageBreak/>
              <w:t>Algoritmus plnenia:</w:t>
            </w:r>
          </w:p>
          <w:p w14:paraId="276F211D" w14:textId="77777777" w:rsidR="00AD205C" w:rsidRDefault="002C259D" w:rsidP="00D24084">
            <w:r>
              <w:t>"FORM" = hlavný riadiaci objekt (z pohľadu deklarantov reprezentujúci SK správu)</w:t>
            </w:r>
          </w:p>
          <w:p w14:paraId="6D56117A" w14:textId="77777777" w:rsidR="00AD205C" w:rsidRDefault="002C259D" w:rsidP="00D24084">
            <w:r>
              <w:t>"ATTACHMENT“ – prílohy (aktuálne využitie pre jediný typ podania - eDovoz prílohy)</w:t>
            </w:r>
          </w:p>
        </w:tc>
      </w:tr>
      <w:tr w:rsidR="00AD205C" w14:paraId="465759BC" w14:textId="77777777" w:rsidTr="00F83A4F">
        <w:tc>
          <w:tcPr>
            <w:tcW w:w="846" w:type="dxa"/>
            <w:tcMar>
              <w:top w:w="30" w:type="dxa"/>
              <w:left w:w="30" w:type="dxa"/>
              <w:bottom w:w="20" w:type="dxa"/>
              <w:right w:w="30" w:type="dxa"/>
            </w:tcMar>
          </w:tcPr>
          <w:p w14:paraId="285A94F3" w14:textId="77777777" w:rsidR="00AD205C" w:rsidRDefault="002C259D" w:rsidP="00D24084">
            <w:r>
              <w:lastRenderedPageBreak/>
              <w:t>Atribút</w:t>
            </w:r>
          </w:p>
        </w:tc>
        <w:tc>
          <w:tcPr>
            <w:tcW w:w="8225" w:type="dxa"/>
            <w:tcMar>
              <w:top w:w="30" w:type="dxa"/>
              <w:left w:w="30" w:type="dxa"/>
              <w:bottom w:w="20" w:type="dxa"/>
              <w:right w:w="30" w:type="dxa"/>
            </w:tcMar>
          </w:tcPr>
          <w:p w14:paraId="36110771" w14:textId="77777777" w:rsidR="00AD205C" w:rsidRDefault="002C259D" w:rsidP="00D24084">
            <w:r>
              <w:t>MimeType : StringType</w:t>
            </w:r>
          </w:p>
        </w:tc>
      </w:tr>
      <w:tr w:rsidR="00AD205C" w14:paraId="0C50EB0D" w14:textId="77777777" w:rsidTr="00F83A4F">
        <w:tc>
          <w:tcPr>
            <w:tcW w:w="846" w:type="dxa"/>
            <w:tcMar>
              <w:top w:w="30" w:type="dxa"/>
              <w:left w:w="30" w:type="dxa"/>
              <w:bottom w:w="20" w:type="dxa"/>
              <w:right w:w="30" w:type="dxa"/>
            </w:tcMar>
          </w:tcPr>
          <w:p w14:paraId="201A596A" w14:textId="77777777" w:rsidR="00AD205C" w:rsidRDefault="002C259D" w:rsidP="00D24084">
            <w:r>
              <w:t>Opis</w:t>
            </w:r>
          </w:p>
        </w:tc>
        <w:tc>
          <w:tcPr>
            <w:tcW w:w="8225" w:type="dxa"/>
            <w:tcMar>
              <w:top w:w="30" w:type="dxa"/>
              <w:left w:w="30" w:type="dxa"/>
              <w:bottom w:w="20" w:type="dxa"/>
              <w:right w:w="30" w:type="dxa"/>
            </w:tcMar>
          </w:tcPr>
          <w:p w14:paraId="2DE5025D" w14:textId="77777777" w:rsidR="00AD205C" w:rsidRDefault="002C259D" w:rsidP="00D24084">
            <w:r>
              <w:t>Typ obsahu objektu, určuje dátový formát</w:t>
            </w:r>
          </w:p>
          <w:p w14:paraId="45986EDE" w14:textId="77777777" w:rsidR="00AD205C" w:rsidRDefault="002C259D" w:rsidP="00D24084">
            <w:r>
              <w:t>objektu.</w:t>
            </w:r>
          </w:p>
          <w:p w14:paraId="03E226A0" w14:textId="77777777" w:rsidR="00AD205C" w:rsidRDefault="002C259D" w:rsidP="00D24084">
            <w:r>
              <w:t>[Stav: Povinný.]</w:t>
            </w:r>
          </w:p>
          <w:p w14:paraId="15F071CA" w14:textId="77777777" w:rsidR="00AD205C" w:rsidRDefault="002C259D" w:rsidP="00D24084">
            <w:r>
              <w:t xml:space="preserve">[Hodnoty: Príklady použitia: </w:t>
            </w:r>
            <w:r w:rsidR="00CB69E7">
              <w:t>application/vnd.etsi.asic-e+zip</w:t>
            </w:r>
            <w:r>
              <w:t>, application/xeform-</w:t>
            </w:r>
          </w:p>
          <w:p w14:paraId="444A058F" w14:textId="77777777" w:rsidR="00AD205C" w:rsidRDefault="002C259D" w:rsidP="00D24084">
            <w:r>
              <w:t>xml, application/e-form+zip, application/pdf,.]</w:t>
            </w:r>
          </w:p>
          <w:p w14:paraId="66C41B1C" w14:textId="77777777" w:rsidR="00AD205C" w:rsidRDefault="002C259D" w:rsidP="00D24084">
            <w:r>
              <w:t>Predstavuje štandardný mimetype obsahu, určuje dátový formát objektu.</w:t>
            </w:r>
          </w:p>
        </w:tc>
      </w:tr>
      <w:tr w:rsidR="00AD205C" w14:paraId="6AC95A1C" w14:textId="77777777" w:rsidTr="00F83A4F">
        <w:tc>
          <w:tcPr>
            <w:tcW w:w="846" w:type="dxa"/>
            <w:tcMar>
              <w:top w:w="30" w:type="dxa"/>
              <w:left w:w="30" w:type="dxa"/>
              <w:bottom w:w="20" w:type="dxa"/>
              <w:right w:w="30" w:type="dxa"/>
            </w:tcMar>
          </w:tcPr>
          <w:p w14:paraId="1755F817" w14:textId="77777777" w:rsidR="00AD205C" w:rsidRDefault="002C259D" w:rsidP="00D24084">
            <w:r>
              <w:t>Plnenie</w:t>
            </w:r>
          </w:p>
        </w:tc>
        <w:tc>
          <w:tcPr>
            <w:tcW w:w="8225" w:type="dxa"/>
            <w:tcMar>
              <w:top w:w="30" w:type="dxa"/>
              <w:left w:w="30" w:type="dxa"/>
              <w:bottom w:w="20" w:type="dxa"/>
              <w:right w:w="30" w:type="dxa"/>
            </w:tcMar>
          </w:tcPr>
          <w:p w14:paraId="581B3DD4" w14:textId="77777777" w:rsidR="00AD205C" w:rsidRDefault="002C259D" w:rsidP="00D24084">
            <w:r>
              <w:t>Položka podporovaných formátov datových objektov v zmysle legislatívy.</w:t>
            </w:r>
          </w:p>
          <w:p w14:paraId="281FE60D" w14:textId="77777777" w:rsidR="00AD205C" w:rsidRDefault="002C259D" w:rsidP="00D24084">
            <w:r>
              <w:t xml:space="preserve">Odporúčanie je vytvárať ASIC = </w:t>
            </w:r>
            <w:r w:rsidR="00CB69E7">
              <w:t>application/vnd.etsi.asic-e+zip</w:t>
            </w:r>
            <w:r>
              <w:t>.</w:t>
            </w:r>
          </w:p>
        </w:tc>
      </w:tr>
      <w:tr w:rsidR="00AD205C" w14:paraId="0BC29F33" w14:textId="77777777" w:rsidTr="00F83A4F">
        <w:tc>
          <w:tcPr>
            <w:tcW w:w="846" w:type="dxa"/>
            <w:tcMar>
              <w:top w:w="30" w:type="dxa"/>
              <w:left w:w="30" w:type="dxa"/>
              <w:bottom w:w="20" w:type="dxa"/>
              <w:right w:w="30" w:type="dxa"/>
            </w:tcMar>
          </w:tcPr>
          <w:p w14:paraId="4992D8C3" w14:textId="77777777" w:rsidR="00AD205C" w:rsidRDefault="002C259D" w:rsidP="00D24084">
            <w:r>
              <w:t>Atribút</w:t>
            </w:r>
          </w:p>
        </w:tc>
        <w:tc>
          <w:tcPr>
            <w:tcW w:w="8225" w:type="dxa"/>
            <w:tcMar>
              <w:top w:w="30" w:type="dxa"/>
              <w:left w:w="30" w:type="dxa"/>
              <w:bottom w:w="20" w:type="dxa"/>
              <w:right w:w="30" w:type="dxa"/>
            </w:tcMar>
          </w:tcPr>
          <w:p w14:paraId="21927C98" w14:textId="77777777" w:rsidR="00AD205C" w:rsidRDefault="002C259D" w:rsidP="00D24084">
            <w:r>
              <w:t>IsSigned : boolean</w:t>
            </w:r>
          </w:p>
        </w:tc>
      </w:tr>
      <w:tr w:rsidR="00AD205C" w14:paraId="2CF7DFB2" w14:textId="77777777" w:rsidTr="00F83A4F">
        <w:tc>
          <w:tcPr>
            <w:tcW w:w="846" w:type="dxa"/>
            <w:tcMar>
              <w:top w:w="30" w:type="dxa"/>
              <w:left w:w="30" w:type="dxa"/>
              <w:bottom w:w="20" w:type="dxa"/>
              <w:right w:w="30" w:type="dxa"/>
            </w:tcMar>
          </w:tcPr>
          <w:p w14:paraId="4462220C" w14:textId="77777777" w:rsidR="00AD205C" w:rsidRDefault="002C259D" w:rsidP="00D24084">
            <w:r>
              <w:t>Opis</w:t>
            </w:r>
          </w:p>
        </w:tc>
        <w:tc>
          <w:tcPr>
            <w:tcW w:w="8225" w:type="dxa"/>
            <w:tcMar>
              <w:top w:w="30" w:type="dxa"/>
              <w:left w:w="30" w:type="dxa"/>
              <w:bottom w:w="20" w:type="dxa"/>
              <w:right w:w="30" w:type="dxa"/>
            </w:tcMar>
          </w:tcPr>
          <w:p w14:paraId="03C0FAE2" w14:textId="77777777" w:rsidR="00AD205C" w:rsidRDefault="002C259D" w:rsidP="00D24084">
            <w:r>
              <w:t>Príznak, či je objekt elektronicky podpísaný.</w:t>
            </w:r>
          </w:p>
          <w:p w14:paraId="1D655F62" w14:textId="77777777" w:rsidR="00AD205C" w:rsidRDefault="002C259D" w:rsidP="00D24084">
            <w:r>
              <w:t>[Stav: Nepovinný.]</w:t>
            </w:r>
          </w:p>
          <w:p w14:paraId="5508FDAE" w14:textId="77777777" w:rsidR="00AD205C" w:rsidRDefault="002C259D" w:rsidP="00D24084">
            <w:r>
              <w:t>[Hodnoty:</w:t>
            </w:r>
          </w:p>
          <w:p w14:paraId="54F8D633" w14:textId="77777777" w:rsidR="00AD205C" w:rsidRDefault="002C259D" w:rsidP="00D24084">
            <w:r>
              <w:t>„true“  Znamená,  že  objekt  je  elektronicky</w:t>
            </w:r>
          </w:p>
          <w:p w14:paraId="693E4222" w14:textId="77777777" w:rsidR="00AD205C" w:rsidRDefault="002C259D" w:rsidP="00D24084">
            <w:r>
              <w:t>podpísaný.</w:t>
            </w:r>
          </w:p>
          <w:p w14:paraId="147C09DD" w14:textId="77777777" w:rsidR="00AD205C" w:rsidRDefault="002C259D" w:rsidP="00D24084">
            <w:r>
              <w:t>„false“ Znamená,  že objekt nie  je  elektronicky</w:t>
            </w:r>
          </w:p>
          <w:p w14:paraId="75933242" w14:textId="77777777" w:rsidR="00AD205C" w:rsidRDefault="002C259D" w:rsidP="00D24084">
            <w:r>
              <w:t>podpísaný.]</w:t>
            </w:r>
          </w:p>
          <w:p w14:paraId="2AFBF90D" w14:textId="77777777" w:rsidR="00AD205C" w:rsidRDefault="00AD205C" w:rsidP="00D24084"/>
          <w:p w14:paraId="1F8E30EE" w14:textId="77777777" w:rsidR="00AD205C" w:rsidRDefault="002C259D"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AD205C" w14:paraId="63666216" w14:textId="77777777" w:rsidTr="00F83A4F">
        <w:tc>
          <w:tcPr>
            <w:tcW w:w="846" w:type="dxa"/>
            <w:tcMar>
              <w:top w:w="30" w:type="dxa"/>
              <w:left w:w="30" w:type="dxa"/>
              <w:bottom w:w="20" w:type="dxa"/>
              <w:right w:w="30" w:type="dxa"/>
            </w:tcMar>
          </w:tcPr>
          <w:p w14:paraId="3C4D8336" w14:textId="77777777" w:rsidR="00AD205C" w:rsidRDefault="002C259D" w:rsidP="00D24084">
            <w:r>
              <w:t>Plnenie</w:t>
            </w:r>
          </w:p>
        </w:tc>
        <w:tc>
          <w:tcPr>
            <w:tcW w:w="8225" w:type="dxa"/>
            <w:tcMar>
              <w:top w:w="30" w:type="dxa"/>
              <w:left w:w="30" w:type="dxa"/>
              <w:bottom w:w="20" w:type="dxa"/>
              <w:right w:w="30" w:type="dxa"/>
            </w:tcMar>
          </w:tcPr>
          <w:p w14:paraId="04AF7667" w14:textId="77777777" w:rsidR="00AD205C" w:rsidRDefault="002C259D" w:rsidP="00D24084">
            <w:r>
              <w:t>V agendách IS CEP podporujeme iba podpísané objekty podania.</w:t>
            </w:r>
          </w:p>
          <w:p w14:paraId="5A5E0158" w14:textId="77777777" w:rsidR="00AD205C" w:rsidRDefault="002C259D" w:rsidP="00D24084">
            <w:r>
              <w:t>Z vyššie uvedeného vyplýva, že deklaranti budú plniť TRUE.</w:t>
            </w:r>
          </w:p>
        </w:tc>
      </w:tr>
      <w:tr w:rsidR="00AD205C" w14:paraId="685438DE" w14:textId="77777777" w:rsidTr="00F83A4F">
        <w:tc>
          <w:tcPr>
            <w:tcW w:w="846" w:type="dxa"/>
            <w:tcMar>
              <w:top w:w="30" w:type="dxa"/>
              <w:left w:w="30" w:type="dxa"/>
              <w:bottom w:w="20" w:type="dxa"/>
              <w:right w:w="30" w:type="dxa"/>
            </w:tcMar>
          </w:tcPr>
          <w:p w14:paraId="69CDCD04" w14:textId="77777777" w:rsidR="00AD205C" w:rsidRDefault="002C259D" w:rsidP="00D24084">
            <w:r>
              <w:t>Atribút</w:t>
            </w:r>
          </w:p>
        </w:tc>
        <w:tc>
          <w:tcPr>
            <w:tcW w:w="8225" w:type="dxa"/>
            <w:tcMar>
              <w:top w:w="30" w:type="dxa"/>
              <w:left w:w="30" w:type="dxa"/>
              <w:bottom w:w="20" w:type="dxa"/>
              <w:right w:w="30" w:type="dxa"/>
            </w:tcMar>
          </w:tcPr>
          <w:p w14:paraId="173F094B" w14:textId="77777777" w:rsidR="00AD205C" w:rsidRDefault="002C259D" w:rsidP="00D24084">
            <w:r>
              <w:t>Encoding : StringType</w:t>
            </w:r>
          </w:p>
        </w:tc>
      </w:tr>
      <w:tr w:rsidR="00AD205C" w14:paraId="60F63A87" w14:textId="77777777" w:rsidTr="00F83A4F">
        <w:tc>
          <w:tcPr>
            <w:tcW w:w="846" w:type="dxa"/>
            <w:tcMar>
              <w:top w:w="30" w:type="dxa"/>
              <w:left w:w="30" w:type="dxa"/>
              <w:bottom w:w="20" w:type="dxa"/>
              <w:right w:w="30" w:type="dxa"/>
            </w:tcMar>
          </w:tcPr>
          <w:p w14:paraId="02168674" w14:textId="77777777" w:rsidR="00AD205C" w:rsidRDefault="002C259D" w:rsidP="00D24084">
            <w:r>
              <w:t>Opis</w:t>
            </w:r>
          </w:p>
        </w:tc>
        <w:tc>
          <w:tcPr>
            <w:tcW w:w="8225" w:type="dxa"/>
            <w:tcMar>
              <w:top w:w="30" w:type="dxa"/>
              <w:left w:w="30" w:type="dxa"/>
              <w:bottom w:w="20" w:type="dxa"/>
              <w:right w:w="30" w:type="dxa"/>
            </w:tcMar>
          </w:tcPr>
          <w:p w14:paraId="3530AF89" w14:textId="77777777" w:rsidR="00AD205C" w:rsidRDefault="002C259D" w:rsidP="00D24084">
            <w:r>
              <w:t>Spôsob  kódovania  obsahu  a  interpretácie  dát.</w:t>
            </w:r>
          </w:p>
          <w:p w14:paraId="27CAF8BC" w14:textId="77777777" w:rsidR="00AD205C" w:rsidRDefault="002C259D" w:rsidP="00D24084">
            <w:r>
              <w:t>Povolené hodnoty XML a Base64.</w:t>
            </w:r>
          </w:p>
          <w:p w14:paraId="30B5063C" w14:textId="77777777" w:rsidR="00AD205C" w:rsidRDefault="002C259D" w:rsidP="00D24084">
            <w:r>
              <w:t>[Stav: Povinný.]</w:t>
            </w:r>
          </w:p>
          <w:p w14:paraId="2BBCFFA5" w14:textId="77777777" w:rsidR="00AD205C" w:rsidRDefault="002C259D" w:rsidP="00D24084">
            <w:r>
              <w:t>[Hodnoty:</w:t>
            </w:r>
          </w:p>
          <w:p w14:paraId="0CA81A3C" w14:textId="77777777" w:rsidR="00AD205C" w:rsidRDefault="002C259D" w:rsidP="00D24084">
            <w:r>
              <w:t>„XML“  Znamená  kódovanie  prostredníctvom</w:t>
            </w:r>
          </w:p>
          <w:p w14:paraId="2803399A" w14:textId="77777777" w:rsidR="00AD205C" w:rsidRDefault="002C259D" w:rsidP="00D24084">
            <w:r>
              <w:t>XML.</w:t>
            </w:r>
          </w:p>
          <w:p w14:paraId="1EC59F91" w14:textId="77777777" w:rsidR="00AD205C" w:rsidRDefault="002C259D" w:rsidP="00D24084">
            <w:r>
              <w:t>„Base64" Znamená kódovanie prostredníctvom</w:t>
            </w:r>
          </w:p>
          <w:p w14:paraId="1E873041" w14:textId="77777777" w:rsidR="00AD205C" w:rsidRDefault="002C259D" w:rsidP="00D24084">
            <w:r>
              <w:t>Base64.]</w:t>
            </w:r>
          </w:p>
          <w:p w14:paraId="4352F864" w14:textId="77777777" w:rsidR="00AD205C" w:rsidRDefault="00AD205C" w:rsidP="00D24084"/>
          <w:p w14:paraId="610FF8CE" w14:textId="77777777" w:rsidR="00AD205C" w:rsidRDefault="002C259D" w:rsidP="00D24084">
            <w:r>
              <w:t>Tento atribút určuje spôsob kódovania dát, ktoré sú v elemente Object. Povolené hodnoty sú</w:t>
            </w:r>
          </w:p>
          <w:p w14:paraId="3CC8E6EE" w14:textId="77777777" w:rsidR="00AD205C" w:rsidRDefault="002C259D" w:rsidP="00D24084">
            <w:r>
              <w:t>XML - v tomto prípade je priamo v elemente Object vnorené XML vo svojom špecifickom namespace.</w:t>
            </w:r>
          </w:p>
          <w:p w14:paraId="0250081D" w14:textId="77777777" w:rsidR="00AD205C" w:rsidRDefault="00AD205C" w:rsidP="00D24084"/>
          <w:p w14:paraId="5353F73B" w14:textId="77777777" w:rsidR="00AD205C" w:rsidRDefault="002C259D" w:rsidP="00D24084">
            <w:r>
              <w:t>Base64 - hodnota elementu Object predstavuje Base64Binary kódované dáta objektu. Týmto spôsobom môžu byť uvedené aj XML dáta, nie je nutné vždy XML vkladať vnorené ako v predchádzajúcom prípade.</w:t>
            </w:r>
          </w:p>
          <w:p w14:paraId="57408334" w14:textId="77777777" w:rsidR="00AD205C" w:rsidRDefault="00AD205C" w:rsidP="00D24084"/>
        </w:tc>
      </w:tr>
      <w:tr w:rsidR="00AD205C" w14:paraId="64027B02" w14:textId="77777777" w:rsidTr="00F83A4F">
        <w:tc>
          <w:tcPr>
            <w:tcW w:w="846" w:type="dxa"/>
            <w:tcMar>
              <w:top w:w="30" w:type="dxa"/>
              <w:left w:w="30" w:type="dxa"/>
              <w:bottom w:w="20" w:type="dxa"/>
              <w:right w:w="30" w:type="dxa"/>
            </w:tcMar>
          </w:tcPr>
          <w:p w14:paraId="613048AC" w14:textId="77777777" w:rsidR="00AD205C" w:rsidRDefault="002C259D" w:rsidP="00D24084">
            <w:r>
              <w:t>Plnenie</w:t>
            </w:r>
          </w:p>
        </w:tc>
        <w:tc>
          <w:tcPr>
            <w:tcW w:w="8225" w:type="dxa"/>
            <w:tcMar>
              <w:top w:w="30" w:type="dxa"/>
              <w:left w:w="30" w:type="dxa"/>
              <w:bottom w:w="20" w:type="dxa"/>
              <w:right w:w="30" w:type="dxa"/>
            </w:tcMar>
          </w:tcPr>
          <w:p w14:paraId="1460E373" w14:textId="77777777" w:rsidR="00AD205C" w:rsidRDefault="002C259D" w:rsidP="00D24084">
            <w:r>
              <w:t>Preferovaný variant = Base64.</w:t>
            </w:r>
          </w:p>
        </w:tc>
      </w:tr>
      <w:tr w:rsidR="00AD205C" w14:paraId="0F41CB0A" w14:textId="77777777" w:rsidTr="00F83A4F">
        <w:tc>
          <w:tcPr>
            <w:tcW w:w="846" w:type="dxa"/>
            <w:tcMar>
              <w:top w:w="30" w:type="dxa"/>
              <w:left w:w="30" w:type="dxa"/>
              <w:bottom w:w="20" w:type="dxa"/>
              <w:right w:w="30" w:type="dxa"/>
            </w:tcMar>
          </w:tcPr>
          <w:p w14:paraId="4E35D976" w14:textId="77777777" w:rsidR="00AD205C" w:rsidRDefault="002C259D" w:rsidP="00D24084">
            <w:r>
              <w:t>Atribút</w:t>
            </w:r>
          </w:p>
        </w:tc>
        <w:tc>
          <w:tcPr>
            <w:tcW w:w="8225" w:type="dxa"/>
            <w:tcMar>
              <w:top w:w="30" w:type="dxa"/>
              <w:left w:w="30" w:type="dxa"/>
              <w:bottom w:w="20" w:type="dxa"/>
              <w:right w:w="30" w:type="dxa"/>
            </w:tcMar>
          </w:tcPr>
          <w:p w14:paraId="02E466A0" w14:textId="77777777" w:rsidR="00AD205C" w:rsidRDefault="002C259D" w:rsidP="00D24084">
            <w:r>
              <w:t>Dáta objektu : string</w:t>
            </w:r>
          </w:p>
        </w:tc>
      </w:tr>
      <w:tr w:rsidR="00AD205C" w14:paraId="0FD90A0D" w14:textId="77777777" w:rsidTr="00F83A4F">
        <w:tc>
          <w:tcPr>
            <w:tcW w:w="846" w:type="dxa"/>
            <w:tcMar>
              <w:top w:w="30" w:type="dxa"/>
              <w:left w:w="30" w:type="dxa"/>
              <w:bottom w:w="20" w:type="dxa"/>
              <w:right w:w="30" w:type="dxa"/>
            </w:tcMar>
          </w:tcPr>
          <w:p w14:paraId="6A16F9FA" w14:textId="77777777" w:rsidR="00AD205C" w:rsidRDefault="002C259D" w:rsidP="00D24084">
            <w:r>
              <w:t>Opis</w:t>
            </w:r>
          </w:p>
        </w:tc>
        <w:tc>
          <w:tcPr>
            <w:tcW w:w="8225" w:type="dxa"/>
            <w:tcMar>
              <w:top w:w="30" w:type="dxa"/>
              <w:left w:w="30" w:type="dxa"/>
              <w:bottom w:w="20" w:type="dxa"/>
              <w:right w:w="30" w:type="dxa"/>
            </w:tcMar>
          </w:tcPr>
          <w:p w14:paraId="0E80D745" w14:textId="77777777" w:rsidR="00AD205C" w:rsidRDefault="002C259D"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7FCF37AC" w14:textId="77777777" w:rsidR="00AD205C" w:rsidRDefault="00AD205C" w:rsidP="00D24084"/>
          <w:p w14:paraId="4B97B7DF" w14:textId="77777777" w:rsidR="00AD205C" w:rsidRDefault="002C259D" w:rsidP="00D24084">
            <w:r>
              <w:t>application/x-xades_zep</w:t>
            </w:r>
          </w:p>
          <w:p w14:paraId="1675BF8E" w14:textId="77777777" w:rsidR="00AD205C" w:rsidRDefault="002C259D" w:rsidP="00D24084">
            <w:r>
              <w:t>application/x-xades_zep_data_signatures</w:t>
            </w:r>
          </w:p>
          <w:p w14:paraId="3E426063" w14:textId="77777777" w:rsidR="00AD205C" w:rsidRDefault="002C259D" w:rsidP="00D24084">
            <w:r>
              <w:t>application/x-zipzepf</w:t>
            </w:r>
          </w:p>
          <w:p w14:paraId="1378797A" w14:textId="77777777" w:rsidR="00AD205C" w:rsidRDefault="00CB69E7" w:rsidP="00D24084">
            <w:r>
              <w:t>application/vnd.etsi.asic-e+zip</w:t>
            </w:r>
          </w:p>
        </w:tc>
      </w:tr>
      <w:tr w:rsidR="00AD205C" w14:paraId="0122E3EC" w14:textId="77777777" w:rsidTr="00F83A4F">
        <w:tc>
          <w:tcPr>
            <w:tcW w:w="846" w:type="dxa"/>
            <w:tcMar>
              <w:top w:w="30" w:type="dxa"/>
              <w:left w:w="30" w:type="dxa"/>
              <w:bottom w:w="20" w:type="dxa"/>
              <w:right w:w="30" w:type="dxa"/>
            </w:tcMar>
          </w:tcPr>
          <w:p w14:paraId="14634834" w14:textId="77777777" w:rsidR="00AD205C" w:rsidRDefault="002C259D" w:rsidP="00D24084">
            <w:r>
              <w:lastRenderedPageBreak/>
              <w:t>Plnenie</w:t>
            </w:r>
          </w:p>
        </w:tc>
        <w:tc>
          <w:tcPr>
            <w:tcW w:w="8225" w:type="dxa"/>
            <w:tcMar>
              <w:top w:w="30" w:type="dxa"/>
              <w:left w:w="30" w:type="dxa"/>
              <w:bottom w:w="20" w:type="dxa"/>
              <w:right w:w="30" w:type="dxa"/>
            </w:tcMar>
          </w:tcPr>
          <w:p w14:paraId="3FD59E33" w14:textId="77777777" w:rsidR="00AD205C" w:rsidRDefault="002C259D" w:rsidP="00D24084">
            <w:r>
              <w:t>Preferovaný variant = ASIC kontajner. </w:t>
            </w:r>
          </w:p>
        </w:tc>
      </w:tr>
    </w:tbl>
    <w:p w14:paraId="328E7C99" w14:textId="77777777" w:rsidR="00AD205C" w:rsidRDefault="00AD205C" w:rsidP="00D24084"/>
    <w:p w14:paraId="1F4EC557" w14:textId="77777777" w:rsidR="00AD205C" w:rsidRDefault="002C259D" w:rsidP="00D24084">
      <w:r>
        <w:t>Informácie pre integrátorov aplikácií pre KEP sú uvedené na stránke:</w:t>
      </w:r>
    </w:p>
    <w:p w14:paraId="2BF54BB9" w14:textId="77777777" w:rsidR="00AD205C" w:rsidRDefault="00000814" w:rsidP="00D24084">
      <w:hyperlink r:id="rId753" w:history="1">
        <w:r w:rsidR="002C259D">
          <w:rPr>
            <w:rStyle w:val="Hypertextovprepojenie"/>
            <w:color w:val="000000"/>
          </w:rPr>
          <w:t>https://www.slovensko.sk/sk/na-stiahnutie/informacie-pre-integratorov-ap</w:t>
        </w:r>
      </w:hyperlink>
    </w:p>
    <w:p w14:paraId="7C66C15F" w14:textId="3907F419" w:rsidR="00AD205C" w:rsidRDefault="002C259D" w:rsidP="00D24084">
      <w:pPr>
        <w:pStyle w:val="Nadpis3"/>
      </w:pPr>
      <w:bookmarkStart w:id="314" w:name="scroll-bookmark-242"/>
      <w:bookmarkStart w:id="315" w:name="_Toc101774430"/>
      <w:r>
        <w:t>Technické informácie</w:t>
      </w:r>
      <w:bookmarkEnd w:id="314"/>
      <w:bookmarkEnd w:id="315"/>
    </w:p>
    <w:p w14:paraId="0D1554CF" w14:textId="3CBFF2A6" w:rsidR="00AD205C" w:rsidRDefault="002C259D" w:rsidP="00D24084">
      <w:pPr>
        <w:pStyle w:val="Nadpis4"/>
      </w:pPr>
      <w:bookmarkStart w:id="316" w:name="scroll-bookmark-243"/>
      <w:r>
        <w:t>Technická špecifikácia poskytovanej webovej služby</w:t>
      </w:r>
      <w:bookmarkEnd w:id="316"/>
    </w:p>
    <w:tbl>
      <w:tblPr>
        <w:tblStyle w:val="ScrollTableNormal"/>
        <w:tblW w:w="0" w:type="auto"/>
        <w:tblLayout w:type="fixed"/>
        <w:tblLook w:val="0020" w:firstRow="1" w:lastRow="0" w:firstColumn="0" w:lastColumn="0" w:noHBand="0" w:noVBand="0"/>
      </w:tblPr>
      <w:tblGrid>
        <w:gridCol w:w="1361"/>
        <w:gridCol w:w="7710"/>
      </w:tblGrid>
      <w:tr w:rsidR="00AD205C" w14:paraId="2A5A70A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6634BAA" w14:textId="77777777" w:rsidR="00AD205C" w:rsidRDefault="002C259D" w:rsidP="00D24084">
            <w:r>
              <w:t>Testovacie prostredie</w:t>
            </w:r>
          </w:p>
        </w:tc>
      </w:tr>
      <w:tr w:rsidR="00AD205C" w14:paraId="168AB4BD" w14:textId="77777777" w:rsidTr="00AD205C">
        <w:tc>
          <w:tcPr>
            <w:tcW w:w="1361" w:type="dxa"/>
            <w:tcMar>
              <w:top w:w="30" w:type="dxa"/>
              <w:left w:w="30" w:type="dxa"/>
              <w:bottom w:w="20" w:type="dxa"/>
              <w:right w:w="30" w:type="dxa"/>
            </w:tcMar>
          </w:tcPr>
          <w:p w14:paraId="6AA0A3D6" w14:textId="77777777" w:rsidR="00AD205C" w:rsidRDefault="002C259D" w:rsidP="00D24084">
            <w:r>
              <w:t>WSDL</w:t>
            </w:r>
          </w:p>
        </w:tc>
        <w:tc>
          <w:tcPr>
            <w:tcW w:w="7710" w:type="dxa"/>
            <w:tcMar>
              <w:top w:w="30" w:type="dxa"/>
              <w:left w:w="30" w:type="dxa"/>
              <w:bottom w:w="20" w:type="dxa"/>
              <w:right w:w="30" w:type="dxa"/>
            </w:tcMar>
          </w:tcPr>
          <w:p w14:paraId="2FBA3B89" w14:textId="77777777" w:rsidR="00AD205C" w:rsidRDefault="00000814" w:rsidP="00D24084">
            <w:hyperlink r:id="rId754" w:history="1">
              <w:r w:rsidR="002C259D">
                <w:rPr>
                  <w:rStyle w:val="Hypertextovprepojenie"/>
                </w:rPr>
                <w:t>https://tcep.financnasprava.sk/tcep/procw/cep.ekre.web.ws/ReceiverExtSystem.asmx?wsdl</w:t>
              </w:r>
            </w:hyperlink>
          </w:p>
        </w:tc>
      </w:tr>
      <w:tr w:rsidR="00AD205C" w14:paraId="2F8CA338" w14:textId="77777777" w:rsidTr="00AD205C">
        <w:tc>
          <w:tcPr>
            <w:tcW w:w="1361" w:type="dxa"/>
            <w:tcMar>
              <w:top w:w="30" w:type="dxa"/>
              <w:left w:w="30" w:type="dxa"/>
              <w:bottom w:w="20" w:type="dxa"/>
              <w:right w:w="30" w:type="dxa"/>
            </w:tcMar>
          </w:tcPr>
          <w:p w14:paraId="62447273" w14:textId="77777777" w:rsidR="00AD205C" w:rsidRDefault="002C259D" w:rsidP="00D24084">
            <w:r>
              <w:t>URL</w:t>
            </w:r>
          </w:p>
        </w:tc>
        <w:tc>
          <w:tcPr>
            <w:tcW w:w="7710" w:type="dxa"/>
            <w:tcMar>
              <w:top w:w="30" w:type="dxa"/>
              <w:left w:w="30" w:type="dxa"/>
              <w:bottom w:w="20" w:type="dxa"/>
              <w:right w:w="30" w:type="dxa"/>
            </w:tcMar>
          </w:tcPr>
          <w:p w14:paraId="76E7A407" w14:textId="77777777" w:rsidR="00AD205C" w:rsidRDefault="00000814" w:rsidP="00D24084">
            <w:hyperlink r:id="rId755" w:history="1">
              <w:r w:rsidR="002C259D">
                <w:rPr>
                  <w:rStyle w:val="Hypertextovprepojenie"/>
                </w:rPr>
                <w:t>https://tcep.financnasprava.sk/tcep/procw/cep.ekre.web.ws/ReceiverExtSystem.asmx</w:t>
              </w:r>
            </w:hyperlink>
          </w:p>
        </w:tc>
      </w:tr>
    </w:tbl>
    <w:p w14:paraId="415E6CC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FC4EE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E806C3B" w14:textId="77777777" w:rsidR="00AD205C" w:rsidRDefault="002C259D" w:rsidP="00D24084">
            <w:r>
              <w:t>Produkčné prostredie</w:t>
            </w:r>
          </w:p>
        </w:tc>
      </w:tr>
      <w:tr w:rsidR="00AD205C" w14:paraId="2811AFFF" w14:textId="77777777" w:rsidTr="00AD205C">
        <w:tc>
          <w:tcPr>
            <w:tcW w:w="1361" w:type="dxa"/>
            <w:tcMar>
              <w:top w:w="30" w:type="dxa"/>
              <w:left w:w="30" w:type="dxa"/>
              <w:bottom w:w="20" w:type="dxa"/>
              <w:right w:w="30" w:type="dxa"/>
            </w:tcMar>
          </w:tcPr>
          <w:p w14:paraId="40EC26CF" w14:textId="77777777" w:rsidR="00AD205C" w:rsidRDefault="002C259D" w:rsidP="00D24084">
            <w:r>
              <w:t>WSDL</w:t>
            </w:r>
          </w:p>
        </w:tc>
        <w:tc>
          <w:tcPr>
            <w:tcW w:w="7710" w:type="dxa"/>
            <w:tcMar>
              <w:top w:w="30" w:type="dxa"/>
              <w:left w:w="30" w:type="dxa"/>
              <w:bottom w:w="20" w:type="dxa"/>
              <w:right w:w="30" w:type="dxa"/>
            </w:tcMar>
          </w:tcPr>
          <w:p w14:paraId="3E99A9BE" w14:textId="77777777" w:rsidR="00AD205C" w:rsidRDefault="00000814" w:rsidP="00D24084">
            <w:hyperlink r:id="rId756" w:history="1">
              <w:r w:rsidR="002C259D">
                <w:rPr>
                  <w:rStyle w:val="Hypertextovprepojenie"/>
                </w:rPr>
                <w:t>https://www.cep.financnasprava.sk/cep/procw/cep.ekre.web.ws/ReceiverExtSystem.asmx?wsdl</w:t>
              </w:r>
            </w:hyperlink>
          </w:p>
        </w:tc>
      </w:tr>
      <w:tr w:rsidR="00AD205C" w14:paraId="030495A1" w14:textId="77777777" w:rsidTr="00AD205C">
        <w:tc>
          <w:tcPr>
            <w:tcW w:w="1361" w:type="dxa"/>
            <w:tcMar>
              <w:top w:w="30" w:type="dxa"/>
              <w:left w:w="30" w:type="dxa"/>
              <w:bottom w:w="20" w:type="dxa"/>
              <w:right w:w="30" w:type="dxa"/>
            </w:tcMar>
          </w:tcPr>
          <w:p w14:paraId="49999889" w14:textId="77777777" w:rsidR="00AD205C" w:rsidRDefault="002C259D" w:rsidP="00D24084">
            <w:r>
              <w:t>URL</w:t>
            </w:r>
          </w:p>
        </w:tc>
        <w:tc>
          <w:tcPr>
            <w:tcW w:w="7710" w:type="dxa"/>
            <w:tcMar>
              <w:top w:w="30" w:type="dxa"/>
              <w:left w:w="30" w:type="dxa"/>
              <w:bottom w:w="20" w:type="dxa"/>
              <w:right w:w="30" w:type="dxa"/>
            </w:tcMar>
          </w:tcPr>
          <w:p w14:paraId="247DA3E0" w14:textId="77777777" w:rsidR="00AD205C" w:rsidRDefault="00000814" w:rsidP="00D24084">
            <w:hyperlink r:id="rId757" w:history="1">
              <w:r w:rsidR="002C259D">
                <w:rPr>
                  <w:rStyle w:val="Hypertextovprepojenie"/>
                </w:rPr>
                <w:t>https://www.cep.financnasprava.sk/cep/procw/cep.ekre.web.ws/ReceiverExtSystem.asmx</w:t>
              </w:r>
            </w:hyperlink>
          </w:p>
        </w:tc>
      </w:tr>
    </w:tbl>
    <w:p w14:paraId="61ECFF61" w14:textId="6E82A76C" w:rsidR="00AD205C" w:rsidRDefault="002C259D" w:rsidP="00D24084">
      <w:pPr>
        <w:pStyle w:val="Nadpis4"/>
      </w:pPr>
      <w:bookmarkStart w:id="317" w:name="scroll-bookmark-244"/>
      <w:r>
        <w:t>Definícia dodatočných parametrov hlavičky správ (Header)</w:t>
      </w:r>
      <w:bookmarkEnd w:id="317"/>
    </w:p>
    <w:p w14:paraId="5C0E076D"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213FD39D" w14:textId="46C01C9F" w:rsidR="00AD205C" w:rsidRDefault="002C259D" w:rsidP="00D24084">
      <w:pPr>
        <w:pStyle w:val="Nadpis4"/>
      </w:pPr>
      <w:bookmarkStart w:id="318" w:name="scroll-bookmark-245"/>
      <w:r>
        <w:t>Popis spôsobu zabezpečenia a autentifikácie pri volaní operácií služby</w:t>
      </w:r>
      <w:bookmarkEnd w:id="318"/>
    </w:p>
    <w:p w14:paraId="28A600E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37D9A14" w14:textId="77777777" w:rsidR="00AD205C" w:rsidRDefault="002C259D" w:rsidP="00D24084">
      <w:pPr>
        <w:pStyle w:val="Odsekzoznamu"/>
        <w:numPr>
          <w:ilvl w:val="0"/>
          <w:numId w:val="47"/>
        </w:numPr>
      </w:pPr>
      <w:r>
        <w:t>PrihlasenieMenomHeslom - prihlásenie používateľa menom a heslom,</w:t>
      </w:r>
    </w:p>
    <w:p w14:paraId="048CA3EC" w14:textId="77777777" w:rsidR="00AD205C" w:rsidRDefault="002C259D" w:rsidP="00D24084">
      <w:pPr>
        <w:pStyle w:val="Odsekzoznamu"/>
        <w:numPr>
          <w:ilvl w:val="0"/>
          <w:numId w:val="47"/>
        </w:numPr>
      </w:pPr>
      <w:r>
        <w:t>PrihlasenieCertifikatom - prihlásenie používateľa certifikátom.</w:t>
      </w:r>
    </w:p>
    <w:p w14:paraId="2279401F" w14:textId="622E88BA" w:rsidR="00AD205C" w:rsidRDefault="002C259D" w:rsidP="00D24084">
      <w:pPr>
        <w:pStyle w:val="Nadpis4"/>
      </w:pPr>
      <w:bookmarkStart w:id="319" w:name="scroll-bookmark-246"/>
      <w:r>
        <w:t>Testovacie scenáre a prípady</w:t>
      </w:r>
      <w:bookmarkEnd w:id="319"/>
    </w:p>
    <w:tbl>
      <w:tblPr>
        <w:tblStyle w:val="ScrollTableNormal"/>
        <w:tblW w:w="9071" w:type="dxa"/>
        <w:tblLayout w:type="fixed"/>
        <w:tblLook w:val="0020" w:firstRow="1" w:lastRow="0" w:firstColumn="0" w:lastColumn="0" w:noHBand="0" w:noVBand="0"/>
      </w:tblPr>
      <w:tblGrid>
        <w:gridCol w:w="562"/>
        <w:gridCol w:w="4678"/>
        <w:gridCol w:w="3831"/>
      </w:tblGrid>
      <w:tr w:rsidR="00AD205C" w14:paraId="774B20EE" w14:textId="77777777" w:rsidTr="00F83A4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209D9F42" w14:textId="77777777" w:rsidR="00AD205C" w:rsidRDefault="002C259D" w:rsidP="00D24084">
            <w:r>
              <w:t>Krok</w:t>
            </w:r>
          </w:p>
        </w:tc>
        <w:tc>
          <w:tcPr>
            <w:tcW w:w="4678" w:type="dxa"/>
            <w:tcMar>
              <w:top w:w="30" w:type="dxa"/>
              <w:left w:w="30" w:type="dxa"/>
              <w:bottom w:w="20" w:type="dxa"/>
              <w:right w:w="30" w:type="dxa"/>
            </w:tcMar>
          </w:tcPr>
          <w:p w14:paraId="59F37114" w14:textId="77777777" w:rsidR="00AD205C" w:rsidRDefault="002C259D" w:rsidP="00D24084">
            <w:r>
              <w:t>Akcia</w:t>
            </w:r>
          </w:p>
        </w:tc>
        <w:tc>
          <w:tcPr>
            <w:tcW w:w="3831" w:type="dxa"/>
            <w:tcMar>
              <w:top w:w="30" w:type="dxa"/>
              <w:left w:w="30" w:type="dxa"/>
              <w:bottom w:w="20" w:type="dxa"/>
              <w:right w:w="30" w:type="dxa"/>
            </w:tcMar>
          </w:tcPr>
          <w:p w14:paraId="6B45FEC1" w14:textId="77777777" w:rsidR="00AD205C" w:rsidRDefault="002C259D" w:rsidP="00D24084">
            <w:r>
              <w:t>Očakávaný výsledok</w:t>
            </w:r>
          </w:p>
        </w:tc>
      </w:tr>
      <w:tr w:rsidR="00AD205C" w14:paraId="383B8B45" w14:textId="77777777" w:rsidTr="00F83A4F">
        <w:tc>
          <w:tcPr>
            <w:tcW w:w="562" w:type="dxa"/>
            <w:tcMar>
              <w:top w:w="30" w:type="dxa"/>
              <w:left w:w="30" w:type="dxa"/>
              <w:bottom w:w="20" w:type="dxa"/>
              <w:right w:w="30" w:type="dxa"/>
            </w:tcMar>
          </w:tcPr>
          <w:p w14:paraId="183B3D2E" w14:textId="77777777" w:rsidR="00AD205C" w:rsidRDefault="002C259D" w:rsidP="00D24084">
            <w:r>
              <w:t>1.</w:t>
            </w:r>
          </w:p>
        </w:tc>
        <w:tc>
          <w:tcPr>
            <w:tcW w:w="4678" w:type="dxa"/>
            <w:tcMar>
              <w:top w:w="30" w:type="dxa"/>
              <w:left w:w="30" w:type="dxa"/>
              <w:bottom w:w="20" w:type="dxa"/>
              <w:right w:w="30" w:type="dxa"/>
            </w:tcMar>
          </w:tcPr>
          <w:p w14:paraId="33A6C4C9" w14:textId="77777777" w:rsidR="00AD205C" w:rsidRDefault="002C259D" w:rsidP="00D24084">
            <w:r>
              <w:t>Používateľ získa aktuálne číselníky volaním služby </w:t>
            </w:r>
          </w:p>
          <w:p w14:paraId="1FD819E7" w14:textId="77777777" w:rsidR="00AD205C" w:rsidRDefault="00000814" w:rsidP="00D24084">
            <w:hyperlink w:anchor="scroll-bookmark-240" w:history="1">
              <w:r w:rsidR="002C259D">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40668650" w14:textId="77777777" w:rsidR="00AD205C" w:rsidRDefault="002C259D" w:rsidP="00D24084">
            <w:r>
              <w:t>Služba vráti číselník typov podaní podporovaných v režime eIDAS</w:t>
            </w:r>
          </w:p>
        </w:tc>
      </w:tr>
      <w:tr w:rsidR="00AD205C" w14:paraId="672C42A6" w14:textId="77777777" w:rsidTr="00F83A4F">
        <w:tc>
          <w:tcPr>
            <w:tcW w:w="562" w:type="dxa"/>
            <w:tcMar>
              <w:top w:w="30" w:type="dxa"/>
              <w:left w:w="30" w:type="dxa"/>
              <w:bottom w:w="20" w:type="dxa"/>
              <w:right w:w="30" w:type="dxa"/>
            </w:tcMar>
          </w:tcPr>
          <w:p w14:paraId="5F5AB898" w14:textId="77777777" w:rsidR="00AD205C" w:rsidRDefault="002C259D" w:rsidP="00D24084">
            <w:r>
              <w:t>2.</w:t>
            </w:r>
          </w:p>
        </w:tc>
        <w:tc>
          <w:tcPr>
            <w:tcW w:w="4678" w:type="dxa"/>
            <w:tcMar>
              <w:top w:w="30" w:type="dxa"/>
              <w:left w:w="30" w:type="dxa"/>
              <w:bottom w:w="20" w:type="dxa"/>
              <w:right w:w="30" w:type="dxa"/>
            </w:tcMar>
          </w:tcPr>
          <w:p w14:paraId="366899F4" w14:textId="77777777" w:rsidR="00AD205C" w:rsidRDefault="002C259D" w:rsidP="00D24084">
            <w:r>
              <w:t>Používateľ vytvorí podanie v režime eIDAS a toto odošle do EKR eIDAS</w:t>
            </w:r>
          </w:p>
        </w:tc>
        <w:tc>
          <w:tcPr>
            <w:tcW w:w="3831" w:type="dxa"/>
            <w:tcMar>
              <w:top w:w="30" w:type="dxa"/>
              <w:left w:w="30" w:type="dxa"/>
              <w:bottom w:w="20" w:type="dxa"/>
              <w:right w:w="30" w:type="dxa"/>
            </w:tcMar>
          </w:tcPr>
          <w:p w14:paraId="65E6ED58" w14:textId="77777777" w:rsidR="00AD205C" w:rsidRDefault="002C259D" w:rsidP="00D24084">
            <w:r>
              <w:t> Systém prijme a spracuje podanie v režime eIDAS</w:t>
            </w:r>
          </w:p>
        </w:tc>
      </w:tr>
    </w:tbl>
    <w:p w14:paraId="2805D9E9" w14:textId="158C481D" w:rsidR="00AD205C" w:rsidRDefault="002C259D" w:rsidP="00D24084">
      <w:pPr>
        <w:pStyle w:val="Nadpis4"/>
      </w:pPr>
      <w:bookmarkStart w:id="320" w:name="scroll-bookmark-247"/>
      <w:r>
        <w:t>Technické operácie služby</w:t>
      </w:r>
      <w:bookmarkEnd w:id="320"/>
    </w:p>
    <w:tbl>
      <w:tblPr>
        <w:tblStyle w:val="ScrollTableNormal"/>
        <w:tblW w:w="0" w:type="auto"/>
        <w:tblLayout w:type="fixed"/>
        <w:tblLook w:val="0020" w:firstRow="1" w:lastRow="0" w:firstColumn="0" w:lastColumn="0" w:noHBand="0" w:noVBand="0"/>
      </w:tblPr>
      <w:tblGrid>
        <w:gridCol w:w="9071"/>
      </w:tblGrid>
      <w:tr w:rsidR="00AD205C" w14:paraId="3389C7D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857FF0" w14:textId="77777777" w:rsidR="00AD205C" w:rsidRDefault="002C259D" w:rsidP="00D24084">
            <w:r>
              <w:t>Názov metódy</w:t>
            </w:r>
          </w:p>
        </w:tc>
      </w:tr>
      <w:tr w:rsidR="00AD205C" w14:paraId="343F45E1" w14:textId="77777777" w:rsidTr="00AD205C">
        <w:tc>
          <w:tcPr>
            <w:tcW w:w="9071" w:type="dxa"/>
            <w:tcMar>
              <w:top w:w="30" w:type="dxa"/>
              <w:left w:w="30" w:type="dxa"/>
              <w:bottom w:w="20" w:type="dxa"/>
              <w:right w:w="30" w:type="dxa"/>
            </w:tcMar>
          </w:tcPr>
          <w:p w14:paraId="47C38E84" w14:textId="77777777" w:rsidR="00AD205C" w:rsidRDefault="002C259D" w:rsidP="00D24084">
            <w:r>
              <w:t>RecieveMessageFromExternalSystem</w:t>
            </w:r>
          </w:p>
        </w:tc>
      </w:tr>
    </w:tbl>
    <w:p w14:paraId="7A68A01A" w14:textId="77777777" w:rsidR="00AD205C" w:rsidRDefault="00AD205C" w:rsidP="00D24084"/>
    <w:tbl>
      <w:tblPr>
        <w:tblStyle w:val="ScrollTableNormal"/>
        <w:tblW w:w="0" w:type="auto"/>
        <w:tblLayout w:type="fixed"/>
        <w:tblLook w:val="0020" w:firstRow="1" w:lastRow="0" w:firstColumn="0" w:lastColumn="0" w:noHBand="0" w:noVBand="0"/>
      </w:tblPr>
      <w:tblGrid>
        <w:gridCol w:w="3175"/>
        <w:gridCol w:w="5896"/>
      </w:tblGrid>
      <w:tr w:rsidR="00AD205C" w14:paraId="7C6491AB" w14:textId="77777777" w:rsidTr="00AD205C">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1AD2FDB5" w14:textId="77777777" w:rsidR="00AD205C" w:rsidRDefault="002C259D" w:rsidP="00D24084">
            <w:r>
              <w:lastRenderedPageBreak/>
              <w:t>Vstupný parameter</w:t>
            </w:r>
          </w:p>
        </w:tc>
        <w:tc>
          <w:tcPr>
            <w:tcW w:w="5896" w:type="dxa"/>
            <w:tcMar>
              <w:top w:w="30" w:type="dxa"/>
              <w:left w:w="30" w:type="dxa"/>
              <w:bottom w:w="20" w:type="dxa"/>
              <w:right w:w="30" w:type="dxa"/>
            </w:tcMar>
          </w:tcPr>
          <w:p w14:paraId="2B5BD0C3" w14:textId="77777777" w:rsidR="00AD205C" w:rsidRDefault="002C259D" w:rsidP="00D24084">
            <w:r>
              <w:t>Popis</w:t>
            </w:r>
          </w:p>
        </w:tc>
      </w:tr>
      <w:tr w:rsidR="00AD205C" w14:paraId="33FE1AD8" w14:textId="77777777" w:rsidTr="00AD205C">
        <w:tc>
          <w:tcPr>
            <w:tcW w:w="3175" w:type="dxa"/>
            <w:tcMar>
              <w:top w:w="30" w:type="dxa"/>
              <w:left w:w="30" w:type="dxa"/>
              <w:bottom w:w="20" w:type="dxa"/>
              <w:right w:w="30" w:type="dxa"/>
            </w:tcMar>
          </w:tcPr>
          <w:p w14:paraId="39353C3E" w14:textId="77777777" w:rsidR="00AD205C" w:rsidRDefault="002C259D" w:rsidP="00D24084">
            <w:r>
              <w:t>typSubjektu</w:t>
            </w:r>
          </w:p>
        </w:tc>
        <w:tc>
          <w:tcPr>
            <w:tcW w:w="5896" w:type="dxa"/>
            <w:tcMar>
              <w:top w:w="30" w:type="dxa"/>
              <w:left w:w="30" w:type="dxa"/>
              <w:bottom w:w="20" w:type="dxa"/>
              <w:right w:w="30" w:type="dxa"/>
            </w:tcMar>
          </w:tcPr>
          <w:p w14:paraId="4A54D863" w14:textId="77777777" w:rsidR="00AD205C" w:rsidRDefault="002C259D" w:rsidP="00D24084">
            <w:r>
              <w:t>Identifikácia typu odosielateľa (0 = Subjekt)</w:t>
            </w:r>
          </w:p>
        </w:tc>
      </w:tr>
      <w:tr w:rsidR="00AD205C" w14:paraId="2574BF8C" w14:textId="77777777" w:rsidTr="00AD205C">
        <w:tc>
          <w:tcPr>
            <w:tcW w:w="3175" w:type="dxa"/>
            <w:tcMar>
              <w:top w:w="30" w:type="dxa"/>
              <w:left w:w="30" w:type="dxa"/>
              <w:bottom w:w="20" w:type="dxa"/>
              <w:right w:w="30" w:type="dxa"/>
            </w:tcMar>
          </w:tcPr>
          <w:p w14:paraId="365891E2" w14:textId="77777777" w:rsidR="00AD205C" w:rsidRDefault="002C259D" w:rsidP="00D24084">
            <w:r>
              <w:t>identifikatorPodatelne</w:t>
            </w:r>
          </w:p>
        </w:tc>
        <w:tc>
          <w:tcPr>
            <w:tcW w:w="5896" w:type="dxa"/>
            <w:tcMar>
              <w:top w:w="30" w:type="dxa"/>
              <w:left w:w="30" w:type="dxa"/>
              <w:bottom w:w="20" w:type="dxa"/>
              <w:right w:w="30" w:type="dxa"/>
            </w:tcMar>
          </w:tcPr>
          <w:p w14:paraId="7EE15487" w14:textId="77777777" w:rsidR="00AD205C" w:rsidRDefault="002C259D" w:rsidP="00D24084">
            <w:r>
              <w:t>Identifikácia podateľne OVM, pre ktoré bude IS CEP poskytovať služby elektronickej podateľne. Pre colné konanie sa plní hodnotou podateľňe FRSR CEP = 2</w:t>
            </w:r>
          </w:p>
        </w:tc>
      </w:tr>
      <w:tr w:rsidR="00AD205C" w14:paraId="5742DA88" w14:textId="77777777" w:rsidTr="00AD205C">
        <w:tc>
          <w:tcPr>
            <w:tcW w:w="3175" w:type="dxa"/>
            <w:tcMar>
              <w:top w:w="30" w:type="dxa"/>
              <w:left w:w="30" w:type="dxa"/>
              <w:bottom w:w="20" w:type="dxa"/>
              <w:right w:w="30" w:type="dxa"/>
            </w:tcMar>
          </w:tcPr>
          <w:p w14:paraId="0AE5251F" w14:textId="77777777" w:rsidR="00AD205C" w:rsidRDefault="002C259D" w:rsidP="00D24084">
            <w:r>
              <w:t>xmlMessageContainerB64</w:t>
            </w:r>
          </w:p>
        </w:tc>
        <w:tc>
          <w:tcPr>
            <w:tcW w:w="5896" w:type="dxa"/>
            <w:tcMar>
              <w:top w:w="30" w:type="dxa"/>
              <w:left w:w="30" w:type="dxa"/>
              <w:bottom w:w="20" w:type="dxa"/>
              <w:right w:w="30" w:type="dxa"/>
            </w:tcMar>
          </w:tcPr>
          <w:p w14:paraId="13CDBFC6" w14:textId="77777777" w:rsidR="00AD205C" w:rsidRDefault="002C259D" w:rsidP="00D24084">
            <w:r>
              <w:t>Xml v Base64 (UTF-8)</w:t>
            </w:r>
          </w:p>
        </w:tc>
      </w:tr>
      <w:tr w:rsidR="00AD205C" w14:paraId="741128EB" w14:textId="77777777" w:rsidTr="00AD205C">
        <w:tc>
          <w:tcPr>
            <w:tcW w:w="3175" w:type="dxa"/>
            <w:tcMar>
              <w:top w:w="30" w:type="dxa"/>
              <w:left w:w="30" w:type="dxa"/>
              <w:bottom w:w="20" w:type="dxa"/>
              <w:right w:w="30" w:type="dxa"/>
            </w:tcMar>
          </w:tcPr>
          <w:p w14:paraId="3AC677D0" w14:textId="77777777" w:rsidR="00AD205C" w:rsidRDefault="002C259D" w:rsidP="00D24084">
            <w:r>
              <w:t>tokenDescriptor</w:t>
            </w:r>
          </w:p>
        </w:tc>
        <w:tc>
          <w:tcPr>
            <w:tcW w:w="5896" w:type="dxa"/>
            <w:tcMar>
              <w:top w:w="30" w:type="dxa"/>
              <w:left w:w="30" w:type="dxa"/>
              <w:bottom w:w="20" w:type="dxa"/>
              <w:right w:w="30" w:type="dxa"/>
            </w:tcMar>
          </w:tcPr>
          <w:p w14:paraId="6AEF2952" w14:textId="77777777" w:rsidR="00AD205C" w:rsidRDefault="002C259D" w:rsidP="00D24084">
            <w:r>
              <w:t>TokenId a TokenCheck z prihlásenia</w:t>
            </w:r>
          </w:p>
        </w:tc>
      </w:tr>
      <w:tr w:rsidR="00AD205C" w14:paraId="7BFDE9C9" w14:textId="77777777" w:rsidTr="00AD205C">
        <w:tc>
          <w:tcPr>
            <w:tcW w:w="3175" w:type="dxa"/>
            <w:tcMar>
              <w:top w:w="30" w:type="dxa"/>
              <w:left w:w="30" w:type="dxa"/>
              <w:bottom w:w="20" w:type="dxa"/>
              <w:right w:w="30" w:type="dxa"/>
            </w:tcMar>
          </w:tcPr>
          <w:p w14:paraId="515BC292" w14:textId="77777777" w:rsidR="00AD205C" w:rsidRDefault="002C259D" w:rsidP="00D24084">
            <w:r>
              <w:t>predchadzajucePodanieZasielka</w:t>
            </w:r>
          </w:p>
        </w:tc>
        <w:tc>
          <w:tcPr>
            <w:tcW w:w="5896" w:type="dxa"/>
            <w:tcMar>
              <w:top w:w="30" w:type="dxa"/>
              <w:left w:w="30" w:type="dxa"/>
              <w:bottom w:w="20" w:type="dxa"/>
              <w:right w:w="30" w:type="dxa"/>
            </w:tcMar>
          </w:tcPr>
          <w:p w14:paraId="484436FA" w14:textId="77777777" w:rsidR="00AD205C" w:rsidRDefault="002C259D" w:rsidP="00D24084">
            <w:r>
              <w:t>Identifikátor predchádzajúceho podania/zásielky, ktorého sa týka dané podanie/zásielka</w:t>
            </w:r>
          </w:p>
        </w:tc>
      </w:tr>
      <w:tr w:rsidR="00AD205C" w14:paraId="6F846F97" w14:textId="77777777" w:rsidTr="00AD205C">
        <w:tc>
          <w:tcPr>
            <w:tcW w:w="3175" w:type="dxa"/>
            <w:tcMar>
              <w:top w:w="30" w:type="dxa"/>
              <w:left w:w="30" w:type="dxa"/>
              <w:bottom w:w="20" w:type="dxa"/>
              <w:right w:w="30" w:type="dxa"/>
            </w:tcMar>
          </w:tcPr>
          <w:p w14:paraId="56FEC379" w14:textId="77777777" w:rsidR="00AD205C" w:rsidRDefault="002C259D" w:rsidP="00D24084">
            <w:r>
              <w:t>evidCisloZOT</w:t>
            </w:r>
          </w:p>
        </w:tc>
        <w:tc>
          <w:tcPr>
            <w:tcW w:w="5896" w:type="dxa"/>
            <w:tcMar>
              <w:top w:w="30" w:type="dxa"/>
              <w:left w:w="30" w:type="dxa"/>
              <w:bottom w:w="20" w:type="dxa"/>
              <w:right w:w="30" w:type="dxa"/>
            </w:tcMar>
          </w:tcPr>
          <w:p w14:paraId="069DD1C0" w14:textId="77777777" w:rsidR="00AD205C" w:rsidRDefault="002C259D"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AD205C" w14:paraId="09B493F4" w14:textId="77777777" w:rsidTr="00AD205C">
        <w:tc>
          <w:tcPr>
            <w:tcW w:w="3175" w:type="dxa"/>
            <w:tcMar>
              <w:top w:w="30" w:type="dxa"/>
              <w:left w:w="30" w:type="dxa"/>
              <w:bottom w:w="20" w:type="dxa"/>
              <w:right w:w="30" w:type="dxa"/>
            </w:tcMar>
          </w:tcPr>
          <w:p w14:paraId="46B9E094" w14:textId="77777777" w:rsidR="00AD205C" w:rsidRDefault="002C259D" w:rsidP="00D24084">
            <w:r>
              <w:t>znackaObchodnikaPrePodanie</w:t>
            </w:r>
          </w:p>
        </w:tc>
        <w:tc>
          <w:tcPr>
            <w:tcW w:w="5896" w:type="dxa"/>
            <w:tcMar>
              <w:top w:w="30" w:type="dxa"/>
              <w:left w:w="30" w:type="dxa"/>
              <w:bottom w:w="20" w:type="dxa"/>
              <w:right w:w="30" w:type="dxa"/>
            </w:tcMar>
          </w:tcPr>
          <w:p w14:paraId="63E956D2" w14:textId="77777777" w:rsidR="00AD205C" w:rsidRDefault="002C259D" w:rsidP="00D24084">
            <w:r>
              <w:t>Slúži na označenie podania z pohľadu obchodníka, voliteľná možnosť pre označkovanie podania pre obchodníkov.</w:t>
            </w:r>
          </w:p>
        </w:tc>
      </w:tr>
    </w:tbl>
    <w:p w14:paraId="6F9CAD1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16B4CE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8A82C35" w14:textId="77777777" w:rsidR="00AD205C" w:rsidRPr="00F83A4F" w:rsidRDefault="002C259D" w:rsidP="00D24084">
            <w:pPr>
              <w:rPr>
                <w:sz w:val="16"/>
                <w:szCs w:val="16"/>
              </w:rPr>
            </w:pPr>
            <w:r w:rsidRPr="00F83A4F">
              <w:t>Request</w:t>
            </w:r>
          </w:p>
        </w:tc>
      </w:tr>
      <w:tr w:rsidR="00AD205C" w:rsidRPr="00F83A4F" w14:paraId="372AF3C9" w14:textId="77777777" w:rsidTr="00AD205C">
        <w:tc>
          <w:tcPr>
            <w:tcW w:w="9071" w:type="dxa"/>
            <w:tcMar>
              <w:top w:w="30" w:type="dxa"/>
              <w:left w:w="30" w:type="dxa"/>
              <w:bottom w:w="20" w:type="dxa"/>
              <w:right w:w="30" w:type="dxa"/>
            </w:tcMar>
          </w:tcPr>
          <w:p w14:paraId="31662876" w14:textId="77777777" w:rsidR="00AD205C" w:rsidRPr="00F83A4F" w:rsidRDefault="002C259D" w:rsidP="00D24084">
            <w:r w:rsidRPr="00F83A4F">
              <w:t>&lt;soapenv:Envelope xmlns:soapenv="</w:t>
            </w:r>
            <w:hyperlink r:id="rId758" w:history="1">
              <w:r w:rsidRPr="00F83A4F">
                <w:rPr>
                  <w:rStyle w:val="Hypertextovprepojenie"/>
                  <w:sz w:val="16"/>
                  <w:szCs w:val="16"/>
                </w:rPr>
                <w:t>http://schemas.xmlsoap.org/soap/envelope/</w:t>
              </w:r>
            </w:hyperlink>
            <w:r w:rsidRPr="00F83A4F">
              <w:t>" xmlns:cep="</w:t>
            </w:r>
            <w:hyperlink r:id="rId759"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05D733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573008D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BD9A231" w14:textId="77777777" w:rsidR="00AD205C" w:rsidRPr="00F83A4F" w:rsidRDefault="002C259D" w:rsidP="00D24084">
            <w:pPr>
              <w:rPr>
                <w:sz w:val="16"/>
                <w:szCs w:val="16"/>
              </w:rPr>
            </w:pPr>
            <w:r w:rsidRPr="00F83A4F">
              <w:t>Response</w:t>
            </w:r>
          </w:p>
        </w:tc>
      </w:tr>
      <w:tr w:rsidR="00AD205C" w:rsidRPr="00F83A4F" w14:paraId="365476B0" w14:textId="77777777" w:rsidTr="00AD205C">
        <w:tc>
          <w:tcPr>
            <w:tcW w:w="9071" w:type="dxa"/>
            <w:tcMar>
              <w:top w:w="30" w:type="dxa"/>
              <w:left w:w="30" w:type="dxa"/>
              <w:bottom w:w="20" w:type="dxa"/>
              <w:right w:w="30" w:type="dxa"/>
            </w:tcMar>
          </w:tcPr>
          <w:p w14:paraId="68D10908" w14:textId="77777777" w:rsidR="00AD205C" w:rsidRPr="00F83A4F" w:rsidRDefault="002C259D" w:rsidP="00D24084">
            <w:r w:rsidRPr="00F83A4F">
              <w:t>&lt;soapenv:Envelope xmlns:soapenv="</w:t>
            </w:r>
            <w:hyperlink r:id="rId760" w:history="1">
              <w:r w:rsidRPr="00F83A4F">
                <w:rPr>
                  <w:rStyle w:val="Hypertextovprepojenie"/>
                  <w:sz w:val="16"/>
                  <w:szCs w:val="16"/>
                </w:rPr>
                <w:t>http://schemas.xmlsoap.org/soap/envelope/</w:t>
              </w:r>
            </w:hyperlink>
            <w:r w:rsidRPr="00F83A4F">
              <w:t>" xmlns:cep="</w:t>
            </w:r>
            <w:hyperlink r:id="rId761"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r>
            <w:r w:rsidRPr="00F83A4F">
              <w:lastRenderedPageBreak/>
              <w:t>    &lt;/soapenv:Body&gt;</w:t>
            </w:r>
            <w:r w:rsidRPr="00F83A4F">
              <w:br/>
              <w:t>&lt;/soapenv:Envelope&gt;</w:t>
            </w:r>
          </w:p>
        </w:tc>
      </w:tr>
    </w:tbl>
    <w:p w14:paraId="6159FE4D" w14:textId="1A163646" w:rsidR="00AD205C" w:rsidRDefault="002C259D" w:rsidP="00D24084">
      <w:pPr>
        <w:pStyle w:val="Nadpis4"/>
      </w:pPr>
      <w:bookmarkStart w:id="321" w:name="scroll-bookmark-248"/>
      <w:r>
        <w:lastRenderedPageBreak/>
        <w:t>Popis výnimiek</w:t>
      </w:r>
      <w:bookmarkEnd w:id="321"/>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FAB400C"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7DAAEF" w14:textId="77777777" w:rsidR="00AD205C" w:rsidRDefault="002C259D" w:rsidP="00D24084">
            <w:r>
              <w:t>Kód</w:t>
            </w:r>
          </w:p>
        </w:tc>
        <w:tc>
          <w:tcPr>
            <w:tcW w:w="3628" w:type="dxa"/>
            <w:tcMar>
              <w:top w:w="30" w:type="dxa"/>
              <w:left w:w="30" w:type="dxa"/>
              <w:bottom w:w="20" w:type="dxa"/>
              <w:right w:w="30" w:type="dxa"/>
            </w:tcMar>
          </w:tcPr>
          <w:p w14:paraId="7413804B" w14:textId="77777777" w:rsidR="00AD205C" w:rsidRDefault="002C259D" w:rsidP="00D24084">
            <w:r>
              <w:t>Popís</w:t>
            </w:r>
          </w:p>
        </w:tc>
        <w:tc>
          <w:tcPr>
            <w:tcW w:w="3628" w:type="dxa"/>
            <w:tcMar>
              <w:top w:w="30" w:type="dxa"/>
              <w:left w:w="30" w:type="dxa"/>
              <w:bottom w:w="20" w:type="dxa"/>
              <w:right w:w="30" w:type="dxa"/>
            </w:tcMar>
          </w:tcPr>
          <w:p w14:paraId="2B2DA58C" w14:textId="77777777" w:rsidR="00AD205C" w:rsidRDefault="002C259D" w:rsidP="00D24084">
            <w:r>
              <w:t>Špecifikácia chyby</w:t>
            </w:r>
          </w:p>
        </w:tc>
        <w:tc>
          <w:tcPr>
            <w:tcW w:w="907" w:type="dxa"/>
            <w:tcMar>
              <w:top w:w="30" w:type="dxa"/>
              <w:left w:w="30" w:type="dxa"/>
              <w:bottom w:w="20" w:type="dxa"/>
              <w:right w:w="30" w:type="dxa"/>
            </w:tcMar>
          </w:tcPr>
          <w:p w14:paraId="1134BFB5" w14:textId="77777777" w:rsidR="00AD205C" w:rsidRDefault="002C259D" w:rsidP="00D24084">
            <w:r>
              <w:t>Typ chyby</w:t>
            </w:r>
          </w:p>
        </w:tc>
      </w:tr>
      <w:tr w:rsidR="00AD205C" w14:paraId="1E1EBA5F" w14:textId="77777777" w:rsidTr="00AD205C">
        <w:tc>
          <w:tcPr>
            <w:tcW w:w="907" w:type="dxa"/>
            <w:tcMar>
              <w:top w:w="30" w:type="dxa"/>
              <w:left w:w="30" w:type="dxa"/>
              <w:bottom w:w="20" w:type="dxa"/>
              <w:right w:w="30" w:type="dxa"/>
            </w:tcMar>
          </w:tcPr>
          <w:p w14:paraId="57C4D62A" w14:textId="77777777" w:rsidR="00AD205C" w:rsidRDefault="002C259D" w:rsidP="00D24084">
            <w:r>
              <w:t>-999</w:t>
            </w:r>
          </w:p>
        </w:tc>
        <w:tc>
          <w:tcPr>
            <w:tcW w:w="3628" w:type="dxa"/>
            <w:tcMar>
              <w:top w:w="30" w:type="dxa"/>
              <w:left w:w="30" w:type="dxa"/>
              <w:bottom w:w="20" w:type="dxa"/>
              <w:right w:w="30" w:type="dxa"/>
            </w:tcMar>
          </w:tcPr>
          <w:p w14:paraId="3558DFE0" w14:textId="77777777" w:rsidR="00AD205C" w:rsidRDefault="002C259D" w:rsidP="00D24084">
            <w:r>
              <w:t>Neexistujúce oprávnenie na službu.</w:t>
            </w:r>
          </w:p>
        </w:tc>
        <w:tc>
          <w:tcPr>
            <w:tcW w:w="3628" w:type="dxa"/>
            <w:tcMar>
              <w:top w:w="30" w:type="dxa"/>
              <w:left w:w="30" w:type="dxa"/>
              <w:bottom w:w="20" w:type="dxa"/>
              <w:right w:w="30" w:type="dxa"/>
            </w:tcMar>
          </w:tcPr>
          <w:p w14:paraId="2D916D51" w14:textId="77777777" w:rsidR="00AD205C" w:rsidRDefault="002C259D" w:rsidP="00D24084">
            <w:r>
              <w:t>Neexistujúce oprávnenie na službu.</w:t>
            </w:r>
          </w:p>
        </w:tc>
        <w:tc>
          <w:tcPr>
            <w:tcW w:w="907" w:type="dxa"/>
            <w:tcMar>
              <w:top w:w="30" w:type="dxa"/>
              <w:left w:w="30" w:type="dxa"/>
              <w:bottom w:w="20" w:type="dxa"/>
              <w:right w:w="30" w:type="dxa"/>
            </w:tcMar>
          </w:tcPr>
          <w:p w14:paraId="3F1B8734" w14:textId="77777777" w:rsidR="00AD205C" w:rsidRDefault="002C259D" w:rsidP="00D24084">
            <w:r>
              <w:t>Biznis</w:t>
            </w:r>
          </w:p>
        </w:tc>
      </w:tr>
      <w:tr w:rsidR="00AD205C" w14:paraId="5DA515D7" w14:textId="77777777" w:rsidTr="00AD205C">
        <w:tc>
          <w:tcPr>
            <w:tcW w:w="907" w:type="dxa"/>
            <w:tcMar>
              <w:top w:w="30" w:type="dxa"/>
              <w:left w:w="30" w:type="dxa"/>
              <w:bottom w:w="20" w:type="dxa"/>
              <w:right w:w="30" w:type="dxa"/>
            </w:tcMar>
          </w:tcPr>
          <w:p w14:paraId="1BE0983E" w14:textId="77777777" w:rsidR="00AD205C" w:rsidRDefault="002C259D" w:rsidP="00D24084">
            <w:r>
              <w:t>-221</w:t>
            </w:r>
          </w:p>
        </w:tc>
        <w:tc>
          <w:tcPr>
            <w:tcW w:w="3628" w:type="dxa"/>
            <w:tcMar>
              <w:top w:w="30" w:type="dxa"/>
              <w:left w:w="30" w:type="dxa"/>
              <w:bottom w:w="20" w:type="dxa"/>
              <w:right w:w="30" w:type="dxa"/>
            </w:tcMar>
          </w:tcPr>
          <w:p w14:paraId="123D522D" w14:textId="77777777" w:rsidR="00AD205C" w:rsidRDefault="002C259D" w:rsidP="00D24084">
            <w:r>
              <w:t>Zamietnuté podanie. Nepovolený typ podania.</w:t>
            </w:r>
          </w:p>
        </w:tc>
        <w:tc>
          <w:tcPr>
            <w:tcW w:w="3628" w:type="dxa"/>
            <w:tcMar>
              <w:top w:w="30" w:type="dxa"/>
              <w:left w:w="30" w:type="dxa"/>
              <w:bottom w:w="20" w:type="dxa"/>
              <w:right w:w="30" w:type="dxa"/>
            </w:tcMar>
          </w:tcPr>
          <w:p w14:paraId="55863F0B" w14:textId="77777777" w:rsidR="00AD205C" w:rsidRDefault="002C259D" w:rsidP="00D24084">
            <w:r>
              <w:t>Zamietnuté podanie. Nepovolený typ podania.</w:t>
            </w:r>
          </w:p>
        </w:tc>
        <w:tc>
          <w:tcPr>
            <w:tcW w:w="907" w:type="dxa"/>
            <w:tcMar>
              <w:top w:w="30" w:type="dxa"/>
              <w:left w:w="30" w:type="dxa"/>
              <w:bottom w:w="20" w:type="dxa"/>
              <w:right w:w="30" w:type="dxa"/>
            </w:tcMar>
          </w:tcPr>
          <w:p w14:paraId="1A2D79C4" w14:textId="77777777" w:rsidR="00AD205C" w:rsidRDefault="002C259D" w:rsidP="00D24084">
            <w:r>
              <w:t>Biznis</w:t>
            </w:r>
          </w:p>
        </w:tc>
      </w:tr>
      <w:tr w:rsidR="00AD205C" w14:paraId="1A8B3E69" w14:textId="77777777" w:rsidTr="00AD205C">
        <w:tc>
          <w:tcPr>
            <w:tcW w:w="907" w:type="dxa"/>
            <w:tcMar>
              <w:top w:w="30" w:type="dxa"/>
              <w:left w:w="30" w:type="dxa"/>
              <w:bottom w:w="20" w:type="dxa"/>
              <w:right w:w="30" w:type="dxa"/>
            </w:tcMar>
          </w:tcPr>
          <w:p w14:paraId="2143B771" w14:textId="77777777" w:rsidR="00AD205C" w:rsidRDefault="002C259D" w:rsidP="00D24084">
            <w:r>
              <w:t>-220</w:t>
            </w:r>
          </w:p>
        </w:tc>
        <w:tc>
          <w:tcPr>
            <w:tcW w:w="3628" w:type="dxa"/>
            <w:tcMar>
              <w:top w:w="30" w:type="dxa"/>
              <w:left w:w="30" w:type="dxa"/>
              <w:bottom w:w="20" w:type="dxa"/>
              <w:right w:w="30" w:type="dxa"/>
            </w:tcMar>
          </w:tcPr>
          <w:p w14:paraId="3DE137D4" w14:textId="77777777" w:rsidR="00AD205C" w:rsidRDefault="002C259D" w:rsidP="00D24084">
            <w:r>
              <w:t>Zamietnuté podanie. Neplatný adresát.</w:t>
            </w:r>
          </w:p>
        </w:tc>
        <w:tc>
          <w:tcPr>
            <w:tcW w:w="3628" w:type="dxa"/>
            <w:tcMar>
              <w:top w:w="30" w:type="dxa"/>
              <w:left w:w="30" w:type="dxa"/>
              <w:bottom w:w="20" w:type="dxa"/>
              <w:right w:w="30" w:type="dxa"/>
            </w:tcMar>
          </w:tcPr>
          <w:p w14:paraId="04278853" w14:textId="77777777" w:rsidR="00AD205C" w:rsidRDefault="002C259D" w:rsidP="00D24084">
            <w:r>
              <w:t>Zamietnuté podanie. Neplatný adresát.</w:t>
            </w:r>
          </w:p>
        </w:tc>
        <w:tc>
          <w:tcPr>
            <w:tcW w:w="907" w:type="dxa"/>
            <w:tcMar>
              <w:top w:w="30" w:type="dxa"/>
              <w:left w:w="30" w:type="dxa"/>
              <w:bottom w:w="20" w:type="dxa"/>
              <w:right w:w="30" w:type="dxa"/>
            </w:tcMar>
          </w:tcPr>
          <w:p w14:paraId="7BA5967D" w14:textId="77777777" w:rsidR="00AD205C" w:rsidRDefault="002C259D" w:rsidP="00D24084">
            <w:r>
              <w:t>Biznis</w:t>
            </w:r>
          </w:p>
        </w:tc>
      </w:tr>
      <w:tr w:rsidR="00AD205C" w14:paraId="3103FC84" w14:textId="77777777" w:rsidTr="00AD205C">
        <w:tc>
          <w:tcPr>
            <w:tcW w:w="907" w:type="dxa"/>
            <w:tcMar>
              <w:top w:w="30" w:type="dxa"/>
              <w:left w:w="30" w:type="dxa"/>
              <w:bottom w:w="20" w:type="dxa"/>
              <w:right w:w="30" w:type="dxa"/>
            </w:tcMar>
          </w:tcPr>
          <w:p w14:paraId="6AE60581" w14:textId="77777777" w:rsidR="00AD205C" w:rsidRDefault="002C259D" w:rsidP="00D24084">
            <w:r>
              <w:t>-211</w:t>
            </w:r>
          </w:p>
        </w:tc>
        <w:tc>
          <w:tcPr>
            <w:tcW w:w="3628" w:type="dxa"/>
            <w:tcMar>
              <w:top w:w="30" w:type="dxa"/>
              <w:left w:w="30" w:type="dxa"/>
              <w:bottom w:w="20" w:type="dxa"/>
              <w:right w:w="30" w:type="dxa"/>
            </w:tcMar>
          </w:tcPr>
          <w:p w14:paraId="156E0B05" w14:textId="77777777" w:rsidR="00AD205C" w:rsidRDefault="002C259D" w:rsidP="00D24084">
            <w:r>
              <w:t>Subjekt nemá zriadenú schránku na elektronické doručovanie.</w:t>
            </w:r>
          </w:p>
        </w:tc>
        <w:tc>
          <w:tcPr>
            <w:tcW w:w="3628" w:type="dxa"/>
            <w:tcMar>
              <w:top w:w="30" w:type="dxa"/>
              <w:left w:w="30" w:type="dxa"/>
              <w:bottom w:w="20" w:type="dxa"/>
              <w:right w:w="30" w:type="dxa"/>
            </w:tcMar>
          </w:tcPr>
          <w:p w14:paraId="39A97AAF" w14:textId="77777777" w:rsidR="00AD205C" w:rsidRDefault="002C259D" w:rsidP="00D24084">
            <w:r>
              <w:t>Subjekt nemá zriadenú schránku na elektronické doručovanie.</w:t>
            </w:r>
          </w:p>
        </w:tc>
        <w:tc>
          <w:tcPr>
            <w:tcW w:w="907" w:type="dxa"/>
            <w:tcMar>
              <w:top w:w="30" w:type="dxa"/>
              <w:left w:w="30" w:type="dxa"/>
              <w:bottom w:w="20" w:type="dxa"/>
              <w:right w:w="30" w:type="dxa"/>
            </w:tcMar>
          </w:tcPr>
          <w:p w14:paraId="35D46A6F" w14:textId="77777777" w:rsidR="00AD205C" w:rsidRDefault="002C259D" w:rsidP="00D24084">
            <w:r>
              <w:t>Biznis</w:t>
            </w:r>
          </w:p>
        </w:tc>
      </w:tr>
      <w:tr w:rsidR="00AD205C" w14:paraId="602F2628" w14:textId="77777777" w:rsidTr="00AD205C">
        <w:tc>
          <w:tcPr>
            <w:tcW w:w="907" w:type="dxa"/>
            <w:tcMar>
              <w:top w:w="30" w:type="dxa"/>
              <w:left w:w="30" w:type="dxa"/>
              <w:bottom w:w="20" w:type="dxa"/>
              <w:right w:w="30" w:type="dxa"/>
            </w:tcMar>
          </w:tcPr>
          <w:p w14:paraId="00FB25C7" w14:textId="77777777" w:rsidR="00AD205C" w:rsidRDefault="002C259D" w:rsidP="00D24084">
            <w:r>
              <w:t>-207</w:t>
            </w:r>
          </w:p>
        </w:tc>
        <w:tc>
          <w:tcPr>
            <w:tcW w:w="3628" w:type="dxa"/>
            <w:tcMar>
              <w:top w:w="30" w:type="dxa"/>
              <w:left w:w="30" w:type="dxa"/>
              <w:bottom w:w="20" w:type="dxa"/>
              <w:right w:w="30" w:type="dxa"/>
            </w:tcMar>
          </w:tcPr>
          <w:p w14:paraId="3DE50442" w14:textId="77777777" w:rsidR="00AD205C" w:rsidRDefault="002C259D" w:rsidP="00D24084">
            <w:r>
              <w:t>Neznámy formát podania.</w:t>
            </w:r>
          </w:p>
        </w:tc>
        <w:tc>
          <w:tcPr>
            <w:tcW w:w="3628" w:type="dxa"/>
            <w:tcMar>
              <w:top w:w="30" w:type="dxa"/>
              <w:left w:w="30" w:type="dxa"/>
              <w:bottom w:w="20" w:type="dxa"/>
              <w:right w:w="30" w:type="dxa"/>
            </w:tcMar>
          </w:tcPr>
          <w:p w14:paraId="15E11DF7" w14:textId="77777777" w:rsidR="00AD205C" w:rsidRDefault="002C259D" w:rsidP="00D24084">
            <w:r>
              <w:t>Neznámy formát podania.</w:t>
            </w:r>
          </w:p>
        </w:tc>
        <w:tc>
          <w:tcPr>
            <w:tcW w:w="907" w:type="dxa"/>
            <w:tcMar>
              <w:top w:w="30" w:type="dxa"/>
              <w:left w:w="30" w:type="dxa"/>
              <w:bottom w:w="20" w:type="dxa"/>
              <w:right w:w="30" w:type="dxa"/>
            </w:tcMar>
          </w:tcPr>
          <w:p w14:paraId="78473E54" w14:textId="77777777" w:rsidR="00AD205C" w:rsidRDefault="002C259D" w:rsidP="00D24084">
            <w:r>
              <w:t>Biznis</w:t>
            </w:r>
          </w:p>
        </w:tc>
      </w:tr>
      <w:tr w:rsidR="00AD205C" w14:paraId="681950CC" w14:textId="77777777" w:rsidTr="00AD205C">
        <w:tc>
          <w:tcPr>
            <w:tcW w:w="907" w:type="dxa"/>
            <w:tcMar>
              <w:top w:w="30" w:type="dxa"/>
              <w:left w:w="30" w:type="dxa"/>
              <w:bottom w:w="20" w:type="dxa"/>
              <w:right w:w="30" w:type="dxa"/>
            </w:tcMar>
          </w:tcPr>
          <w:p w14:paraId="0BD7C04D" w14:textId="77777777" w:rsidR="00AD205C" w:rsidRDefault="002C259D" w:rsidP="00D24084">
            <w:r>
              <w:t>-205</w:t>
            </w:r>
          </w:p>
        </w:tc>
        <w:tc>
          <w:tcPr>
            <w:tcW w:w="3628" w:type="dxa"/>
            <w:tcMar>
              <w:top w:w="30" w:type="dxa"/>
              <w:left w:w="30" w:type="dxa"/>
              <w:bottom w:w="20" w:type="dxa"/>
              <w:right w:w="30" w:type="dxa"/>
            </w:tcMar>
          </w:tcPr>
          <w:p w14:paraId="6EF8EF6F" w14:textId="77777777" w:rsidR="00AD205C" w:rsidRDefault="002C259D" w:rsidP="00D24084">
            <w:r>
              <w:t>Neznámy typ podania.</w:t>
            </w:r>
          </w:p>
        </w:tc>
        <w:tc>
          <w:tcPr>
            <w:tcW w:w="3628" w:type="dxa"/>
            <w:tcMar>
              <w:top w:w="30" w:type="dxa"/>
              <w:left w:w="30" w:type="dxa"/>
              <w:bottom w:w="20" w:type="dxa"/>
              <w:right w:w="30" w:type="dxa"/>
            </w:tcMar>
          </w:tcPr>
          <w:p w14:paraId="5F066EA2" w14:textId="77777777" w:rsidR="00AD205C" w:rsidRDefault="002C259D" w:rsidP="00D24084">
            <w:r>
              <w:t>Neznámy typ podania.</w:t>
            </w:r>
          </w:p>
        </w:tc>
        <w:tc>
          <w:tcPr>
            <w:tcW w:w="907" w:type="dxa"/>
            <w:tcMar>
              <w:top w:w="30" w:type="dxa"/>
              <w:left w:w="30" w:type="dxa"/>
              <w:bottom w:w="20" w:type="dxa"/>
              <w:right w:w="30" w:type="dxa"/>
            </w:tcMar>
          </w:tcPr>
          <w:p w14:paraId="14CF19B1" w14:textId="77777777" w:rsidR="00AD205C" w:rsidRDefault="002C259D" w:rsidP="00D24084">
            <w:r>
              <w:t>Biznis</w:t>
            </w:r>
          </w:p>
        </w:tc>
      </w:tr>
      <w:tr w:rsidR="00AD205C" w14:paraId="07AF15B6" w14:textId="77777777" w:rsidTr="00AD205C">
        <w:tc>
          <w:tcPr>
            <w:tcW w:w="907" w:type="dxa"/>
            <w:tcMar>
              <w:top w:w="30" w:type="dxa"/>
              <w:left w:w="30" w:type="dxa"/>
              <w:bottom w:w="20" w:type="dxa"/>
              <w:right w:w="30" w:type="dxa"/>
            </w:tcMar>
          </w:tcPr>
          <w:p w14:paraId="2E3D9679" w14:textId="77777777" w:rsidR="00AD205C" w:rsidRDefault="002C259D" w:rsidP="00D24084">
            <w:r>
              <w:t>-204</w:t>
            </w:r>
          </w:p>
        </w:tc>
        <w:tc>
          <w:tcPr>
            <w:tcW w:w="3628" w:type="dxa"/>
            <w:tcMar>
              <w:top w:w="30" w:type="dxa"/>
              <w:left w:w="30" w:type="dxa"/>
              <w:bottom w:w="20" w:type="dxa"/>
              <w:right w:w="30" w:type="dxa"/>
            </w:tcMar>
          </w:tcPr>
          <w:p w14:paraId="0BC27D2C"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F48B2F6"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66720" w14:textId="77777777" w:rsidR="00AD205C" w:rsidRDefault="002C259D" w:rsidP="00D24084">
            <w:r>
              <w:t>Biznis</w:t>
            </w:r>
          </w:p>
        </w:tc>
      </w:tr>
      <w:tr w:rsidR="00AD205C" w14:paraId="3E5DE2A0" w14:textId="77777777" w:rsidTr="00AD205C">
        <w:tc>
          <w:tcPr>
            <w:tcW w:w="907" w:type="dxa"/>
            <w:tcMar>
              <w:top w:w="30" w:type="dxa"/>
              <w:left w:w="30" w:type="dxa"/>
              <w:bottom w:w="20" w:type="dxa"/>
              <w:right w:w="30" w:type="dxa"/>
            </w:tcMar>
          </w:tcPr>
          <w:p w14:paraId="62E0ADD9" w14:textId="77777777" w:rsidR="00AD205C" w:rsidRDefault="002C259D" w:rsidP="00D24084">
            <w:r>
              <w:t>-501</w:t>
            </w:r>
          </w:p>
        </w:tc>
        <w:tc>
          <w:tcPr>
            <w:tcW w:w="3628" w:type="dxa"/>
            <w:tcMar>
              <w:top w:w="30" w:type="dxa"/>
              <w:left w:w="30" w:type="dxa"/>
              <w:bottom w:w="20" w:type="dxa"/>
              <w:right w:w="30" w:type="dxa"/>
            </w:tcMar>
          </w:tcPr>
          <w:p w14:paraId="607A49A7" w14:textId="77777777" w:rsidR="00AD205C" w:rsidRDefault="002C259D" w:rsidP="00D24084">
            <w:r>
              <w:t>Zamietnuté podanie. Zaslaný duplicitný identifikátor správy.</w:t>
            </w:r>
          </w:p>
        </w:tc>
        <w:tc>
          <w:tcPr>
            <w:tcW w:w="3628" w:type="dxa"/>
            <w:tcMar>
              <w:top w:w="30" w:type="dxa"/>
              <w:left w:w="30" w:type="dxa"/>
              <w:bottom w:w="20" w:type="dxa"/>
              <w:right w:w="30" w:type="dxa"/>
            </w:tcMar>
          </w:tcPr>
          <w:p w14:paraId="4E68741E" w14:textId="77777777" w:rsidR="00AD205C" w:rsidRDefault="002C259D" w:rsidP="00D24084">
            <w:r>
              <w:t>Zamietnuté podanie. Zaslaný duplicitný identifikátor správy.</w:t>
            </w:r>
          </w:p>
        </w:tc>
        <w:tc>
          <w:tcPr>
            <w:tcW w:w="907" w:type="dxa"/>
            <w:tcMar>
              <w:top w:w="30" w:type="dxa"/>
              <w:left w:w="30" w:type="dxa"/>
              <w:bottom w:w="20" w:type="dxa"/>
              <w:right w:w="30" w:type="dxa"/>
            </w:tcMar>
          </w:tcPr>
          <w:p w14:paraId="183B84AF" w14:textId="77777777" w:rsidR="00AD205C" w:rsidRDefault="002C259D" w:rsidP="00D24084">
            <w:r>
              <w:t>Biznis</w:t>
            </w:r>
          </w:p>
        </w:tc>
      </w:tr>
      <w:tr w:rsidR="00AD205C" w14:paraId="3FC45713" w14:textId="77777777" w:rsidTr="00AD205C">
        <w:tc>
          <w:tcPr>
            <w:tcW w:w="907" w:type="dxa"/>
            <w:tcMar>
              <w:top w:w="30" w:type="dxa"/>
              <w:left w:w="30" w:type="dxa"/>
              <w:bottom w:w="20" w:type="dxa"/>
              <w:right w:w="30" w:type="dxa"/>
            </w:tcMar>
          </w:tcPr>
          <w:p w14:paraId="32CBDEAE" w14:textId="77777777" w:rsidR="00AD205C" w:rsidRDefault="002C259D" w:rsidP="00D24084">
            <w:r>
              <w:t>-504</w:t>
            </w:r>
          </w:p>
        </w:tc>
        <w:tc>
          <w:tcPr>
            <w:tcW w:w="3628" w:type="dxa"/>
            <w:tcMar>
              <w:top w:w="30" w:type="dxa"/>
              <w:left w:w="30" w:type="dxa"/>
              <w:bottom w:w="20" w:type="dxa"/>
              <w:right w:w="30" w:type="dxa"/>
            </w:tcMar>
          </w:tcPr>
          <w:p w14:paraId="522A88C9" w14:textId="77777777" w:rsidR="00AD205C" w:rsidRDefault="002C259D" w:rsidP="00D24084">
            <w:r>
              <w:t>Pre daný kanál nie je povolené prijímať daný typ podania.</w:t>
            </w:r>
          </w:p>
        </w:tc>
        <w:tc>
          <w:tcPr>
            <w:tcW w:w="3628" w:type="dxa"/>
            <w:tcMar>
              <w:top w:w="30" w:type="dxa"/>
              <w:left w:w="30" w:type="dxa"/>
              <w:bottom w:w="20" w:type="dxa"/>
              <w:right w:w="30" w:type="dxa"/>
            </w:tcMar>
          </w:tcPr>
          <w:p w14:paraId="44CE5D1D" w14:textId="77777777" w:rsidR="00AD205C" w:rsidRDefault="002C259D" w:rsidP="00D24084">
            <w:r>
              <w:t>Pre daný kanál nie je povolené prijímať daný typ podania.</w:t>
            </w:r>
          </w:p>
        </w:tc>
        <w:tc>
          <w:tcPr>
            <w:tcW w:w="907" w:type="dxa"/>
            <w:tcMar>
              <w:top w:w="30" w:type="dxa"/>
              <w:left w:w="30" w:type="dxa"/>
              <w:bottom w:w="20" w:type="dxa"/>
              <w:right w:w="30" w:type="dxa"/>
            </w:tcMar>
          </w:tcPr>
          <w:p w14:paraId="3BD6F010" w14:textId="77777777" w:rsidR="00AD205C" w:rsidRDefault="002C259D" w:rsidP="00D24084">
            <w:r>
              <w:t>Biznis</w:t>
            </w:r>
          </w:p>
        </w:tc>
      </w:tr>
      <w:tr w:rsidR="00AD205C" w14:paraId="2FB23D4D" w14:textId="77777777" w:rsidTr="00AD205C">
        <w:tc>
          <w:tcPr>
            <w:tcW w:w="907" w:type="dxa"/>
            <w:tcMar>
              <w:top w:w="30" w:type="dxa"/>
              <w:left w:w="30" w:type="dxa"/>
              <w:bottom w:w="20" w:type="dxa"/>
              <w:right w:w="30" w:type="dxa"/>
            </w:tcMar>
          </w:tcPr>
          <w:p w14:paraId="6A4D55C2" w14:textId="77777777" w:rsidR="00AD205C" w:rsidRDefault="002C259D" w:rsidP="00D24084">
            <w:r>
              <w:t>-505</w:t>
            </w:r>
          </w:p>
        </w:tc>
        <w:tc>
          <w:tcPr>
            <w:tcW w:w="3628" w:type="dxa"/>
            <w:tcMar>
              <w:top w:w="30" w:type="dxa"/>
              <w:left w:w="30" w:type="dxa"/>
              <w:bottom w:w="20" w:type="dxa"/>
              <w:right w:w="30" w:type="dxa"/>
            </w:tcMar>
          </w:tcPr>
          <w:p w14:paraId="33DFD5DC" w14:textId="77777777" w:rsidR="00AD205C" w:rsidRDefault="002C259D" w:rsidP="00D24084">
            <w:r>
              <w:t>Neznámy prijímateľ pre daný typ podania.</w:t>
            </w:r>
          </w:p>
        </w:tc>
        <w:tc>
          <w:tcPr>
            <w:tcW w:w="3628" w:type="dxa"/>
            <w:tcMar>
              <w:top w:w="30" w:type="dxa"/>
              <w:left w:w="30" w:type="dxa"/>
              <w:bottom w:w="20" w:type="dxa"/>
              <w:right w:w="30" w:type="dxa"/>
            </w:tcMar>
          </w:tcPr>
          <w:p w14:paraId="2D1C1F5B" w14:textId="77777777" w:rsidR="00AD205C" w:rsidRDefault="002C259D" w:rsidP="00D24084">
            <w:r>
              <w:t>Neznámy prijímateľ pre daný typ podania.</w:t>
            </w:r>
          </w:p>
        </w:tc>
        <w:tc>
          <w:tcPr>
            <w:tcW w:w="907" w:type="dxa"/>
            <w:tcMar>
              <w:top w:w="30" w:type="dxa"/>
              <w:left w:w="30" w:type="dxa"/>
              <w:bottom w:w="20" w:type="dxa"/>
              <w:right w:w="30" w:type="dxa"/>
            </w:tcMar>
          </w:tcPr>
          <w:p w14:paraId="2AEBB602" w14:textId="77777777" w:rsidR="00AD205C" w:rsidRDefault="002C259D" w:rsidP="00D24084">
            <w:r>
              <w:t>Biznis</w:t>
            </w:r>
          </w:p>
        </w:tc>
      </w:tr>
      <w:tr w:rsidR="00AD205C" w14:paraId="6C8E9151" w14:textId="77777777" w:rsidTr="00AD205C">
        <w:tc>
          <w:tcPr>
            <w:tcW w:w="907" w:type="dxa"/>
            <w:tcMar>
              <w:top w:w="30" w:type="dxa"/>
              <w:left w:w="30" w:type="dxa"/>
              <w:bottom w:w="20" w:type="dxa"/>
              <w:right w:w="30" w:type="dxa"/>
            </w:tcMar>
          </w:tcPr>
          <w:p w14:paraId="63E66CE4" w14:textId="77777777" w:rsidR="00AD205C" w:rsidRDefault="002C259D" w:rsidP="00D24084">
            <w:r>
              <w:t>-2200202</w:t>
            </w:r>
          </w:p>
        </w:tc>
        <w:tc>
          <w:tcPr>
            <w:tcW w:w="3628" w:type="dxa"/>
            <w:tcMar>
              <w:top w:w="30" w:type="dxa"/>
              <w:left w:w="30" w:type="dxa"/>
              <w:bottom w:w="20" w:type="dxa"/>
              <w:right w:w="30" w:type="dxa"/>
            </w:tcMar>
          </w:tcPr>
          <w:p w14:paraId="19EC5054" w14:textId="77777777" w:rsidR="00AD205C" w:rsidRDefault="002C259D" w:rsidP="00D24084">
            <w:r>
              <w:t>Nepovolený počet formov v message container.</w:t>
            </w:r>
          </w:p>
        </w:tc>
        <w:tc>
          <w:tcPr>
            <w:tcW w:w="3628" w:type="dxa"/>
            <w:tcMar>
              <w:top w:w="30" w:type="dxa"/>
              <w:left w:w="30" w:type="dxa"/>
              <w:bottom w:w="20" w:type="dxa"/>
              <w:right w:w="30" w:type="dxa"/>
            </w:tcMar>
          </w:tcPr>
          <w:p w14:paraId="19D276C4" w14:textId="77777777" w:rsidR="00AD205C" w:rsidRDefault="002C259D" w:rsidP="00D24084">
            <w:r>
              <w:t>Nepovolený počet formov v message container.</w:t>
            </w:r>
          </w:p>
        </w:tc>
        <w:tc>
          <w:tcPr>
            <w:tcW w:w="907" w:type="dxa"/>
            <w:tcMar>
              <w:top w:w="30" w:type="dxa"/>
              <w:left w:w="30" w:type="dxa"/>
              <w:bottom w:w="20" w:type="dxa"/>
              <w:right w:w="30" w:type="dxa"/>
            </w:tcMar>
          </w:tcPr>
          <w:p w14:paraId="3A230549" w14:textId="77777777" w:rsidR="00AD205C" w:rsidRDefault="002C259D" w:rsidP="00D24084">
            <w:r>
              <w:t>Biznis</w:t>
            </w:r>
          </w:p>
        </w:tc>
      </w:tr>
      <w:tr w:rsidR="00AD205C" w14:paraId="267A53B7" w14:textId="77777777" w:rsidTr="00AD205C">
        <w:tc>
          <w:tcPr>
            <w:tcW w:w="907" w:type="dxa"/>
            <w:tcMar>
              <w:top w:w="30" w:type="dxa"/>
              <w:left w:w="30" w:type="dxa"/>
              <w:bottom w:w="20" w:type="dxa"/>
              <w:right w:w="30" w:type="dxa"/>
            </w:tcMar>
          </w:tcPr>
          <w:p w14:paraId="3469BB6D" w14:textId="77777777" w:rsidR="00AD205C" w:rsidRDefault="002C259D" w:rsidP="00D24084">
            <w:r>
              <w:t>-2200203</w:t>
            </w:r>
          </w:p>
        </w:tc>
        <w:tc>
          <w:tcPr>
            <w:tcW w:w="3628" w:type="dxa"/>
            <w:tcMar>
              <w:top w:w="30" w:type="dxa"/>
              <w:left w:w="30" w:type="dxa"/>
              <w:bottom w:w="20" w:type="dxa"/>
              <w:right w:w="30" w:type="dxa"/>
            </w:tcMar>
          </w:tcPr>
          <w:p w14:paraId="574806C2" w14:textId="77777777" w:rsidR="00AD205C" w:rsidRDefault="002C259D"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0138293B" w14:textId="77777777" w:rsidR="00AD205C" w:rsidRDefault="002C259D"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2926D5C" w14:textId="77777777" w:rsidR="00AD205C" w:rsidRDefault="002C259D" w:rsidP="00D24084">
            <w:r>
              <w:t>Biznis</w:t>
            </w:r>
          </w:p>
        </w:tc>
      </w:tr>
      <w:tr w:rsidR="00AD205C" w14:paraId="34797835" w14:textId="77777777" w:rsidTr="00AD205C">
        <w:tc>
          <w:tcPr>
            <w:tcW w:w="907" w:type="dxa"/>
            <w:tcMar>
              <w:top w:w="30" w:type="dxa"/>
              <w:left w:w="30" w:type="dxa"/>
              <w:bottom w:w="20" w:type="dxa"/>
              <w:right w:w="30" w:type="dxa"/>
            </w:tcMar>
          </w:tcPr>
          <w:p w14:paraId="3DEA6AFF" w14:textId="77777777" w:rsidR="00AD205C" w:rsidRDefault="002C259D" w:rsidP="00D24084">
            <w:r>
              <w:t>-2200222</w:t>
            </w:r>
          </w:p>
        </w:tc>
        <w:tc>
          <w:tcPr>
            <w:tcW w:w="3628" w:type="dxa"/>
            <w:tcMar>
              <w:top w:w="30" w:type="dxa"/>
              <w:left w:w="30" w:type="dxa"/>
              <w:bottom w:w="20" w:type="dxa"/>
              <w:right w:w="30" w:type="dxa"/>
            </w:tcMar>
          </w:tcPr>
          <w:p w14:paraId="65179878" w14:textId="77777777" w:rsidR="00AD205C" w:rsidRDefault="002C259D" w:rsidP="00D24084">
            <w:r>
              <w:t>Neznámy alebo neplatný typ objektu.</w:t>
            </w:r>
          </w:p>
        </w:tc>
        <w:tc>
          <w:tcPr>
            <w:tcW w:w="3628" w:type="dxa"/>
            <w:tcMar>
              <w:top w:w="30" w:type="dxa"/>
              <w:left w:w="30" w:type="dxa"/>
              <w:bottom w:w="20" w:type="dxa"/>
              <w:right w:w="30" w:type="dxa"/>
            </w:tcMar>
          </w:tcPr>
          <w:p w14:paraId="554119A5" w14:textId="77777777" w:rsidR="00AD205C" w:rsidRDefault="002C259D" w:rsidP="00D24084">
            <w:r>
              <w:t>Neznámy alebo neplatný typ objektu.</w:t>
            </w:r>
          </w:p>
        </w:tc>
        <w:tc>
          <w:tcPr>
            <w:tcW w:w="907" w:type="dxa"/>
            <w:tcMar>
              <w:top w:w="30" w:type="dxa"/>
              <w:left w:w="30" w:type="dxa"/>
              <w:bottom w:w="20" w:type="dxa"/>
              <w:right w:w="30" w:type="dxa"/>
            </w:tcMar>
          </w:tcPr>
          <w:p w14:paraId="3D81B7EB" w14:textId="77777777" w:rsidR="00AD205C" w:rsidRDefault="002C259D" w:rsidP="00D24084">
            <w:r>
              <w:t>Biznis</w:t>
            </w:r>
          </w:p>
        </w:tc>
      </w:tr>
      <w:tr w:rsidR="00AD205C" w14:paraId="34E982EC" w14:textId="77777777" w:rsidTr="00AD205C">
        <w:tc>
          <w:tcPr>
            <w:tcW w:w="907" w:type="dxa"/>
            <w:tcMar>
              <w:top w:w="30" w:type="dxa"/>
              <w:left w:w="30" w:type="dxa"/>
              <w:bottom w:w="20" w:type="dxa"/>
              <w:right w:w="30" w:type="dxa"/>
            </w:tcMar>
          </w:tcPr>
          <w:p w14:paraId="330547D2" w14:textId="77777777" w:rsidR="00AD205C" w:rsidRDefault="002C259D" w:rsidP="00D24084">
            <w:r>
              <w:t>-2200230</w:t>
            </w:r>
          </w:p>
        </w:tc>
        <w:tc>
          <w:tcPr>
            <w:tcW w:w="3628" w:type="dxa"/>
            <w:tcMar>
              <w:top w:w="30" w:type="dxa"/>
              <w:left w:w="30" w:type="dxa"/>
              <w:bottom w:w="20" w:type="dxa"/>
              <w:right w:w="30" w:type="dxa"/>
            </w:tcMar>
          </w:tcPr>
          <w:p w14:paraId="6CA11076" w14:textId="77777777" w:rsidR="00AD205C" w:rsidRDefault="002C259D" w:rsidP="00D24084">
            <w:r>
              <w:t>Hlavný nepodpísaný dokument nesedí voči schéme.</w:t>
            </w:r>
          </w:p>
        </w:tc>
        <w:tc>
          <w:tcPr>
            <w:tcW w:w="3628" w:type="dxa"/>
            <w:tcMar>
              <w:top w:w="30" w:type="dxa"/>
              <w:left w:w="30" w:type="dxa"/>
              <w:bottom w:w="20" w:type="dxa"/>
              <w:right w:w="30" w:type="dxa"/>
            </w:tcMar>
          </w:tcPr>
          <w:p w14:paraId="7A018283" w14:textId="77777777" w:rsidR="00AD205C" w:rsidRDefault="002C259D" w:rsidP="00D24084">
            <w:r>
              <w:t>Hlavný nepodpísaný dokument nesedí voči schéme.</w:t>
            </w:r>
          </w:p>
        </w:tc>
        <w:tc>
          <w:tcPr>
            <w:tcW w:w="907" w:type="dxa"/>
            <w:tcMar>
              <w:top w:w="30" w:type="dxa"/>
              <w:left w:w="30" w:type="dxa"/>
              <w:bottom w:w="20" w:type="dxa"/>
              <w:right w:w="30" w:type="dxa"/>
            </w:tcMar>
          </w:tcPr>
          <w:p w14:paraId="26F8E157" w14:textId="77777777" w:rsidR="00AD205C" w:rsidRDefault="002C259D" w:rsidP="00D24084">
            <w:r>
              <w:t>Biznis</w:t>
            </w:r>
          </w:p>
        </w:tc>
      </w:tr>
      <w:tr w:rsidR="00AD205C" w14:paraId="6BD8A74B" w14:textId="77777777" w:rsidTr="00AD205C">
        <w:tc>
          <w:tcPr>
            <w:tcW w:w="907" w:type="dxa"/>
            <w:tcMar>
              <w:top w:w="30" w:type="dxa"/>
              <w:left w:w="30" w:type="dxa"/>
              <w:bottom w:w="20" w:type="dxa"/>
              <w:right w:w="30" w:type="dxa"/>
            </w:tcMar>
          </w:tcPr>
          <w:p w14:paraId="7D507A09" w14:textId="77777777" w:rsidR="00AD205C" w:rsidRDefault="002C259D" w:rsidP="00D24084">
            <w:r>
              <w:t>-2200237</w:t>
            </w:r>
          </w:p>
        </w:tc>
        <w:tc>
          <w:tcPr>
            <w:tcW w:w="3628" w:type="dxa"/>
            <w:tcMar>
              <w:top w:w="30" w:type="dxa"/>
              <w:left w:w="30" w:type="dxa"/>
              <w:bottom w:w="20" w:type="dxa"/>
              <w:right w:w="30" w:type="dxa"/>
            </w:tcMar>
          </w:tcPr>
          <w:p w14:paraId="1366B777" w14:textId="77777777" w:rsidR="00AD205C" w:rsidRDefault="002C259D" w:rsidP="00D24084">
            <w:r>
              <w:t>Duplicitné MessageId</w:t>
            </w:r>
          </w:p>
        </w:tc>
        <w:tc>
          <w:tcPr>
            <w:tcW w:w="3628" w:type="dxa"/>
            <w:tcMar>
              <w:top w:w="30" w:type="dxa"/>
              <w:left w:w="30" w:type="dxa"/>
              <w:bottom w:w="20" w:type="dxa"/>
              <w:right w:w="30" w:type="dxa"/>
            </w:tcMar>
          </w:tcPr>
          <w:p w14:paraId="6698FE02" w14:textId="77777777" w:rsidR="00AD205C" w:rsidRDefault="002C259D" w:rsidP="00D24084">
            <w:r>
              <w:t>Duplicitné MessageId</w:t>
            </w:r>
          </w:p>
        </w:tc>
        <w:tc>
          <w:tcPr>
            <w:tcW w:w="907" w:type="dxa"/>
            <w:tcMar>
              <w:top w:w="30" w:type="dxa"/>
              <w:left w:w="30" w:type="dxa"/>
              <w:bottom w:w="20" w:type="dxa"/>
              <w:right w:w="30" w:type="dxa"/>
            </w:tcMar>
          </w:tcPr>
          <w:p w14:paraId="16559242" w14:textId="77777777" w:rsidR="00AD205C" w:rsidRDefault="002C259D" w:rsidP="00D24084">
            <w:r>
              <w:t>Biznis</w:t>
            </w:r>
          </w:p>
        </w:tc>
      </w:tr>
      <w:tr w:rsidR="00AD205C" w14:paraId="79C169FC" w14:textId="77777777" w:rsidTr="00AD205C">
        <w:tc>
          <w:tcPr>
            <w:tcW w:w="907" w:type="dxa"/>
            <w:tcMar>
              <w:top w:w="30" w:type="dxa"/>
              <w:left w:w="30" w:type="dxa"/>
              <w:bottom w:w="20" w:type="dxa"/>
              <w:right w:w="30" w:type="dxa"/>
            </w:tcMar>
          </w:tcPr>
          <w:p w14:paraId="7196E6B9" w14:textId="77777777" w:rsidR="00AD205C" w:rsidRDefault="002C259D" w:rsidP="00D24084">
            <w:r>
              <w:t>-1</w:t>
            </w:r>
          </w:p>
        </w:tc>
        <w:tc>
          <w:tcPr>
            <w:tcW w:w="3628" w:type="dxa"/>
            <w:tcMar>
              <w:top w:w="30" w:type="dxa"/>
              <w:left w:w="30" w:type="dxa"/>
              <w:bottom w:w="20" w:type="dxa"/>
              <w:right w:w="30" w:type="dxa"/>
            </w:tcMar>
          </w:tcPr>
          <w:p w14:paraId="451E386C" w14:textId="77777777" w:rsidR="00AD205C" w:rsidRDefault="002C259D" w:rsidP="00D24084">
            <w:r>
              <w:t>Interná chyba.</w:t>
            </w:r>
          </w:p>
        </w:tc>
        <w:tc>
          <w:tcPr>
            <w:tcW w:w="3628" w:type="dxa"/>
            <w:tcMar>
              <w:top w:w="30" w:type="dxa"/>
              <w:left w:w="30" w:type="dxa"/>
              <w:bottom w:w="20" w:type="dxa"/>
              <w:right w:w="30" w:type="dxa"/>
            </w:tcMar>
          </w:tcPr>
          <w:p w14:paraId="336772C2" w14:textId="77777777" w:rsidR="00AD205C" w:rsidRDefault="002C259D" w:rsidP="00D24084">
            <w:r>
              <w:t>Interná chyba.</w:t>
            </w:r>
          </w:p>
        </w:tc>
        <w:tc>
          <w:tcPr>
            <w:tcW w:w="907" w:type="dxa"/>
            <w:tcMar>
              <w:top w:w="30" w:type="dxa"/>
              <w:left w:w="30" w:type="dxa"/>
              <w:bottom w:w="20" w:type="dxa"/>
              <w:right w:w="30" w:type="dxa"/>
            </w:tcMar>
          </w:tcPr>
          <w:p w14:paraId="22AA490E" w14:textId="77777777" w:rsidR="00AD205C" w:rsidRDefault="002C259D" w:rsidP="00D24084">
            <w:r>
              <w:t>Systém</w:t>
            </w:r>
          </w:p>
        </w:tc>
      </w:tr>
    </w:tbl>
    <w:p w14:paraId="0C0BE8D4" w14:textId="77777777" w:rsidR="005928AC" w:rsidRDefault="005928AC" w:rsidP="00D24084"/>
    <w:p w14:paraId="3FEFBF4B" w14:textId="77777777" w:rsidR="005928AC" w:rsidRDefault="005928AC" w:rsidP="00D24084">
      <w:r>
        <w:br w:type="page"/>
      </w:r>
    </w:p>
    <w:p w14:paraId="6B8A7583" w14:textId="431C5388" w:rsidR="00AD205C" w:rsidRDefault="002C259D" w:rsidP="00D24084">
      <w:pPr>
        <w:pStyle w:val="Nadpis2"/>
      </w:pPr>
      <w:bookmarkStart w:id="322" w:name="scroll-bookmark-240"/>
      <w:bookmarkStart w:id="323" w:name="_Toc101774431"/>
      <w:r>
        <w:lastRenderedPageBreak/>
        <w:t>Poskytnutie číselníkov pre integráciu deklarantov v režime eIDAS</w:t>
      </w:r>
      <w:bookmarkEnd w:id="322"/>
      <w:bookmarkEnd w:id="323"/>
    </w:p>
    <w:tbl>
      <w:tblPr>
        <w:tblStyle w:val="ScrollTableNormal"/>
        <w:tblW w:w="0" w:type="auto"/>
        <w:tblLayout w:type="fixed"/>
        <w:tblLook w:val="0000" w:firstRow="0" w:lastRow="0" w:firstColumn="0" w:lastColumn="0" w:noHBand="0" w:noVBand="0"/>
      </w:tblPr>
      <w:tblGrid>
        <w:gridCol w:w="2268"/>
        <w:gridCol w:w="6803"/>
      </w:tblGrid>
      <w:tr w:rsidR="00AD205C" w14:paraId="7E389187" w14:textId="77777777" w:rsidTr="00AD205C">
        <w:tc>
          <w:tcPr>
            <w:tcW w:w="2268" w:type="dxa"/>
            <w:tcMar>
              <w:top w:w="30" w:type="dxa"/>
              <w:left w:w="30" w:type="dxa"/>
              <w:bottom w:w="20" w:type="dxa"/>
              <w:right w:w="30" w:type="dxa"/>
            </w:tcMar>
          </w:tcPr>
          <w:p w14:paraId="39CB178E" w14:textId="77777777" w:rsidR="00AD205C" w:rsidRDefault="002C259D" w:rsidP="00D24084">
            <w:r>
              <w:t>Meta IS identifikátor poskytovanej služby</w:t>
            </w:r>
          </w:p>
        </w:tc>
        <w:tc>
          <w:tcPr>
            <w:tcW w:w="6803" w:type="dxa"/>
            <w:tcMar>
              <w:top w:w="30" w:type="dxa"/>
              <w:left w:w="30" w:type="dxa"/>
              <w:bottom w:w="20" w:type="dxa"/>
              <w:right w:w="30" w:type="dxa"/>
            </w:tcMar>
          </w:tcPr>
          <w:p w14:paraId="3F536AE4" w14:textId="77777777" w:rsidR="00AD205C" w:rsidRDefault="00AD205C" w:rsidP="00D24084"/>
        </w:tc>
      </w:tr>
      <w:tr w:rsidR="00AD205C" w14:paraId="57AAC236" w14:textId="77777777" w:rsidTr="00AD205C">
        <w:tc>
          <w:tcPr>
            <w:tcW w:w="2268" w:type="dxa"/>
            <w:tcMar>
              <w:top w:w="30" w:type="dxa"/>
              <w:left w:w="30" w:type="dxa"/>
              <w:bottom w:w="20" w:type="dxa"/>
              <w:right w:w="30" w:type="dxa"/>
            </w:tcMar>
          </w:tcPr>
          <w:p w14:paraId="5B33ED0A" w14:textId="77777777" w:rsidR="00AD205C" w:rsidRDefault="002C259D" w:rsidP="00D24084">
            <w:r>
              <w:t>Verzia služby</w:t>
            </w:r>
          </w:p>
        </w:tc>
        <w:tc>
          <w:tcPr>
            <w:tcW w:w="6803" w:type="dxa"/>
            <w:tcMar>
              <w:top w:w="30" w:type="dxa"/>
              <w:left w:w="30" w:type="dxa"/>
              <w:bottom w:w="20" w:type="dxa"/>
              <w:right w:w="30" w:type="dxa"/>
            </w:tcMar>
          </w:tcPr>
          <w:p w14:paraId="7219825B" w14:textId="77777777" w:rsidR="00AD205C" w:rsidRDefault="002C259D" w:rsidP="00D24084">
            <w:r>
              <w:t>1.0</w:t>
            </w:r>
          </w:p>
        </w:tc>
      </w:tr>
      <w:tr w:rsidR="00AD205C" w14:paraId="4188A07E" w14:textId="77777777" w:rsidTr="00AD205C">
        <w:tc>
          <w:tcPr>
            <w:tcW w:w="2268" w:type="dxa"/>
            <w:tcMar>
              <w:top w:w="30" w:type="dxa"/>
              <w:left w:w="30" w:type="dxa"/>
              <w:bottom w:w="20" w:type="dxa"/>
              <w:right w:w="30" w:type="dxa"/>
            </w:tcMar>
          </w:tcPr>
          <w:p w14:paraId="4CE973D9" w14:textId="77777777" w:rsidR="00AD205C" w:rsidRDefault="002C259D" w:rsidP="00D24084">
            <w:r>
              <w:t>Popis služby</w:t>
            </w:r>
          </w:p>
        </w:tc>
        <w:tc>
          <w:tcPr>
            <w:tcW w:w="6803" w:type="dxa"/>
            <w:tcMar>
              <w:top w:w="30" w:type="dxa"/>
              <w:left w:w="30" w:type="dxa"/>
              <w:bottom w:w="20" w:type="dxa"/>
              <w:right w:w="30" w:type="dxa"/>
            </w:tcMar>
          </w:tcPr>
          <w:p w14:paraId="330E2AB1" w14:textId="77777777" w:rsidR="00AD205C" w:rsidRDefault="002C259D" w:rsidP="00D24084">
            <w:r>
              <w:t>Služba sprístupní číselník typov podaní využívaných v elektronickom colnom konaní.</w:t>
            </w:r>
          </w:p>
        </w:tc>
      </w:tr>
      <w:tr w:rsidR="00AD205C" w14:paraId="67A1A1D7" w14:textId="77777777" w:rsidTr="00AD205C">
        <w:tc>
          <w:tcPr>
            <w:tcW w:w="2268" w:type="dxa"/>
            <w:tcMar>
              <w:top w:w="30" w:type="dxa"/>
              <w:left w:w="30" w:type="dxa"/>
              <w:bottom w:w="20" w:type="dxa"/>
              <w:right w:w="30" w:type="dxa"/>
            </w:tcMar>
          </w:tcPr>
          <w:p w14:paraId="3181D399" w14:textId="77777777" w:rsidR="00AD205C" w:rsidRDefault="002C259D" w:rsidP="00D24084">
            <w:r>
              <w:t>ISVS / Modul</w:t>
            </w:r>
          </w:p>
        </w:tc>
        <w:tc>
          <w:tcPr>
            <w:tcW w:w="6803" w:type="dxa"/>
            <w:tcMar>
              <w:top w:w="30" w:type="dxa"/>
              <w:left w:w="30" w:type="dxa"/>
              <w:bottom w:w="20" w:type="dxa"/>
              <w:right w:w="30" w:type="dxa"/>
            </w:tcMar>
          </w:tcPr>
          <w:p w14:paraId="5C9F558B" w14:textId="77777777" w:rsidR="00AD205C" w:rsidRDefault="002C259D" w:rsidP="00D24084">
            <w:r>
              <w:t>IS CEP</w:t>
            </w:r>
          </w:p>
        </w:tc>
      </w:tr>
    </w:tbl>
    <w:p w14:paraId="3ECAA7F9" w14:textId="5B7CE661" w:rsidR="00AD205C" w:rsidRDefault="002C259D" w:rsidP="00D24084">
      <w:pPr>
        <w:pStyle w:val="Nadpis3"/>
      </w:pPr>
      <w:bookmarkStart w:id="324" w:name="scroll-bookmark-249"/>
      <w:bookmarkStart w:id="325" w:name="_Toc101774432"/>
      <w:r>
        <w:t>Procesné/logické údaje</w:t>
      </w:r>
      <w:bookmarkEnd w:id="324"/>
      <w:bookmarkEnd w:id="325"/>
    </w:p>
    <w:p w14:paraId="7F9AC063" w14:textId="214169E7" w:rsidR="00AD205C" w:rsidRDefault="002C259D" w:rsidP="00D24084">
      <w:pPr>
        <w:pStyle w:val="Nadpis4"/>
      </w:pPr>
      <w:bookmarkStart w:id="326" w:name="scroll-bookmark-250"/>
      <w:r>
        <w:t>Procesný tok / biznis logika služby</w:t>
      </w:r>
      <w:bookmarkEnd w:id="326"/>
    </w:p>
    <w:p w14:paraId="6ED39A5C" w14:textId="77777777" w:rsidR="00AD205C" w:rsidRDefault="002C259D" w:rsidP="00D24084">
      <w:r>
        <w:t>Služba poskytne číselník typov podaní v režime eIDAS pre procesy colného konania.</w:t>
      </w:r>
    </w:p>
    <w:p w14:paraId="46D5BA20" w14:textId="77777777" w:rsidR="00AD205C" w:rsidRDefault="002C259D" w:rsidP="00D24084">
      <w:r>
        <w:t>Služba je špecifická a je určená pre subjekty realizujúce elektronické colné konanie a ich informačné systémy.</w:t>
      </w:r>
    </w:p>
    <w:p w14:paraId="10523D76" w14:textId="08DAEE25" w:rsidR="00AD205C" w:rsidRDefault="002C259D" w:rsidP="00D24084">
      <w:pPr>
        <w:pStyle w:val="Nadpis4"/>
      </w:pPr>
      <w:bookmarkStart w:id="327" w:name="scroll-bookmark-251"/>
      <w:r>
        <w:t>Operácie poskytovanej služby</w:t>
      </w:r>
      <w:bookmarkEnd w:id="327"/>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C3A2F60" w14:textId="77777777" w:rsidTr="00114C77">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E0C978F" w14:textId="77777777" w:rsidR="00AD205C" w:rsidRDefault="002C259D" w:rsidP="00D24084">
            <w:r>
              <w:t>Názov operácie</w:t>
            </w:r>
          </w:p>
        </w:tc>
        <w:tc>
          <w:tcPr>
            <w:tcW w:w="3320" w:type="dxa"/>
            <w:tcMar>
              <w:top w:w="30" w:type="dxa"/>
              <w:left w:w="30" w:type="dxa"/>
              <w:bottom w:w="20" w:type="dxa"/>
              <w:right w:w="30" w:type="dxa"/>
            </w:tcMar>
          </w:tcPr>
          <w:p w14:paraId="041F0B91" w14:textId="77777777" w:rsidR="00AD205C" w:rsidRDefault="002C259D" w:rsidP="00D24084">
            <w:r>
              <w:t>Popis operácie</w:t>
            </w:r>
          </w:p>
        </w:tc>
        <w:tc>
          <w:tcPr>
            <w:tcW w:w="907" w:type="dxa"/>
            <w:tcMar>
              <w:top w:w="30" w:type="dxa"/>
              <w:left w:w="30" w:type="dxa"/>
              <w:bottom w:w="20" w:type="dxa"/>
              <w:right w:w="30" w:type="dxa"/>
            </w:tcMar>
          </w:tcPr>
          <w:p w14:paraId="360B5926" w14:textId="77777777" w:rsidR="00AD205C" w:rsidRDefault="002C259D" w:rsidP="00D24084">
            <w:r>
              <w:t>Poradie operácie</w:t>
            </w:r>
          </w:p>
        </w:tc>
        <w:tc>
          <w:tcPr>
            <w:tcW w:w="1361" w:type="dxa"/>
            <w:tcMar>
              <w:top w:w="30" w:type="dxa"/>
              <w:left w:w="30" w:type="dxa"/>
              <w:bottom w:w="20" w:type="dxa"/>
              <w:right w:w="30" w:type="dxa"/>
            </w:tcMar>
          </w:tcPr>
          <w:p w14:paraId="6C67C55E" w14:textId="77777777" w:rsidR="00AD205C" w:rsidRDefault="002C259D" w:rsidP="00D24084">
            <w:r>
              <w:t>Vstupné parametre</w:t>
            </w:r>
          </w:p>
        </w:tc>
        <w:tc>
          <w:tcPr>
            <w:tcW w:w="1361" w:type="dxa"/>
            <w:tcMar>
              <w:top w:w="30" w:type="dxa"/>
              <w:left w:w="30" w:type="dxa"/>
              <w:bottom w:w="20" w:type="dxa"/>
              <w:right w:w="30" w:type="dxa"/>
            </w:tcMar>
          </w:tcPr>
          <w:p w14:paraId="640B9AB0" w14:textId="77777777" w:rsidR="00AD205C" w:rsidRDefault="002C259D" w:rsidP="00D24084">
            <w:r>
              <w:t>Vystupné parametre</w:t>
            </w:r>
          </w:p>
        </w:tc>
      </w:tr>
      <w:tr w:rsidR="00AD205C" w14:paraId="275A0618" w14:textId="77777777" w:rsidTr="00114C77">
        <w:tc>
          <w:tcPr>
            <w:tcW w:w="2122" w:type="dxa"/>
            <w:tcMar>
              <w:top w:w="30" w:type="dxa"/>
              <w:left w:w="30" w:type="dxa"/>
              <w:bottom w:w="20" w:type="dxa"/>
              <w:right w:w="30" w:type="dxa"/>
            </w:tcMar>
          </w:tcPr>
          <w:p w14:paraId="4F383CC2" w14:textId="77777777" w:rsidR="00AD205C" w:rsidRDefault="002C259D" w:rsidP="00D24084">
            <w:r>
              <w:t>CiselnikyPreDeklarantovEKR2</w:t>
            </w:r>
          </w:p>
        </w:tc>
        <w:tc>
          <w:tcPr>
            <w:tcW w:w="3320" w:type="dxa"/>
            <w:tcMar>
              <w:top w:w="30" w:type="dxa"/>
              <w:left w:w="30" w:type="dxa"/>
              <w:bottom w:w="20" w:type="dxa"/>
              <w:right w:w="30" w:type="dxa"/>
            </w:tcMar>
          </w:tcPr>
          <w:p w14:paraId="3B7FB1DF" w14:textId="77777777" w:rsidR="00AD205C" w:rsidRDefault="002C259D" w:rsidP="00D24084">
            <w:r>
              <w:t>Poskytnutie číselníkov pre integráciu deklarantov v režime eIDAS</w:t>
            </w:r>
          </w:p>
        </w:tc>
        <w:tc>
          <w:tcPr>
            <w:tcW w:w="907" w:type="dxa"/>
            <w:tcMar>
              <w:top w:w="30" w:type="dxa"/>
              <w:left w:w="30" w:type="dxa"/>
              <w:bottom w:w="20" w:type="dxa"/>
              <w:right w:w="30" w:type="dxa"/>
            </w:tcMar>
          </w:tcPr>
          <w:p w14:paraId="2CD79839" w14:textId="77777777" w:rsidR="00AD205C" w:rsidRDefault="002C259D" w:rsidP="00D24084">
            <w:r>
              <w:t>1</w:t>
            </w:r>
          </w:p>
        </w:tc>
        <w:tc>
          <w:tcPr>
            <w:tcW w:w="1361" w:type="dxa"/>
            <w:tcMar>
              <w:top w:w="30" w:type="dxa"/>
              <w:left w:w="30" w:type="dxa"/>
              <w:bottom w:w="20" w:type="dxa"/>
              <w:right w:w="30" w:type="dxa"/>
            </w:tcMar>
          </w:tcPr>
          <w:p w14:paraId="65F77EDF" w14:textId="77777777" w:rsidR="00AD205C" w:rsidRDefault="002C259D" w:rsidP="00D24084">
            <w:r>
              <w:t>CiselnikyPreDeklarantovEKR2-Vstup</w:t>
            </w:r>
          </w:p>
        </w:tc>
        <w:tc>
          <w:tcPr>
            <w:tcW w:w="1361" w:type="dxa"/>
            <w:tcMar>
              <w:top w:w="30" w:type="dxa"/>
              <w:left w:w="30" w:type="dxa"/>
              <w:bottom w:w="20" w:type="dxa"/>
              <w:right w:w="30" w:type="dxa"/>
            </w:tcMar>
          </w:tcPr>
          <w:p w14:paraId="62CB2BBE" w14:textId="77777777" w:rsidR="00AD205C" w:rsidRDefault="002C259D" w:rsidP="00D24084">
            <w:r>
              <w:t>CiselnikyPreDeklarantovEKR2-Výstup</w:t>
            </w:r>
          </w:p>
        </w:tc>
      </w:tr>
    </w:tbl>
    <w:p w14:paraId="43A89A0A" w14:textId="77777777" w:rsidR="00AD205C" w:rsidRDefault="00AD205C" w:rsidP="00D24084"/>
    <w:p w14:paraId="362A4AE0" w14:textId="77777777" w:rsidR="0057558A" w:rsidRDefault="0057558A" w:rsidP="00D24084"/>
    <w:p w14:paraId="0F8733AB" w14:textId="77777777" w:rsidR="00F635F7" w:rsidRDefault="00F635F7" w:rsidP="00D24084">
      <w:r>
        <w:t>CiselnikyPreDeklarantovEKR2-Vstup</w:t>
      </w:r>
    </w:p>
    <w:p w14:paraId="50D5D4C0" w14:textId="77777777" w:rsidR="00F635F7" w:rsidRDefault="00F635F7" w:rsidP="00D24084">
      <w:r>
        <w:rPr>
          <w:noProof/>
        </w:rPr>
        <w:drawing>
          <wp:inline distT="0" distB="0" distL="0" distR="0" wp14:anchorId="6335A33C" wp14:editId="1BC42784">
            <wp:extent cx="3267075" cy="1495425"/>
            <wp:effectExtent l="0" t="0" r="0" b="0"/>
            <wp:docPr id="100077" name="Picture 10007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2"/>
                    <a:stretch>
                      <a:fillRect/>
                    </a:stretch>
                  </pic:blipFill>
                  <pic:spPr>
                    <a:xfrm>
                      <a:off x="0" y="0"/>
                      <a:ext cx="3267075" cy="1495425"/>
                    </a:xfrm>
                    <a:prstGeom prst="rect">
                      <a:avLst/>
                    </a:prstGeom>
                  </pic:spPr>
                </pic:pic>
              </a:graphicData>
            </a:graphic>
          </wp:inline>
        </w:drawing>
      </w:r>
    </w:p>
    <w:p w14:paraId="364FBB58" w14:textId="77777777" w:rsidR="00AD205C" w:rsidRDefault="00114C77" w:rsidP="00D24084">
      <w:r>
        <w:lastRenderedPageBreak/>
        <w:t>Ci</w:t>
      </w:r>
      <w:r w:rsidR="002C259D">
        <w:t>selnikyPreDeklarantovEKR2-Výstup</w:t>
      </w:r>
      <w:r w:rsidR="002C259D">
        <w:br/>
      </w:r>
      <w:r w:rsidR="002C259D">
        <w:rPr>
          <w:noProof/>
        </w:rPr>
        <w:drawing>
          <wp:inline distT="0" distB="0" distL="0" distR="0" wp14:anchorId="4F2CA9F3" wp14:editId="7F80B58D">
            <wp:extent cx="4295775" cy="7810500"/>
            <wp:effectExtent l="0" t="0" r="9525" b="0"/>
            <wp:docPr id="100078" name="Picture 10007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3"/>
                    <a:stretch>
                      <a:fillRect/>
                    </a:stretch>
                  </pic:blipFill>
                  <pic:spPr>
                    <a:xfrm>
                      <a:off x="0" y="0"/>
                      <a:ext cx="4295775" cy="7810500"/>
                    </a:xfrm>
                    <a:prstGeom prst="rect">
                      <a:avLst/>
                    </a:prstGeom>
                  </pic:spPr>
                </pic:pic>
              </a:graphicData>
            </a:graphic>
          </wp:inline>
        </w:drawing>
      </w:r>
    </w:p>
    <w:p w14:paraId="2BD2E088" w14:textId="77777777" w:rsidR="00AD205C" w:rsidRPr="00F635F7" w:rsidRDefault="002C259D"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1DB54DF3" w14:textId="77777777" w:rsidTr="00114C77">
        <w:tc>
          <w:tcPr>
            <w:tcW w:w="1129" w:type="dxa"/>
            <w:tcMar>
              <w:top w:w="30" w:type="dxa"/>
              <w:left w:w="30" w:type="dxa"/>
              <w:bottom w:w="20" w:type="dxa"/>
              <w:right w:w="30" w:type="dxa"/>
            </w:tcMar>
          </w:tcPr>
          <w:p w14:paraId="53FC98C6" w14:textId="77777777" w:rsidR="00AD205C" w:rsidRDefault="002C259D" w:rsidP="00D24084">
            <w:r>
              <w:t>Atribút</w:t>
            </w:r>
          </w:p>
        </w:tc>
        <w:tc>
          <w:tcPr>
            <w:tcW w:w="7942" w:type="dxa"/>
            <w:tcMar>
              <w:top w:w="30" w:type="dxa"/>
              <w:left w:w="30" w:type="dxa"/>
              <w:bottom w:w="20" w:type="dxa"/>
              <w:right w:w="30" w:type="dxa"/>
            </w:tcMar>
          </w:tcPr>
          <w:p w14:paraId="1C7DB5D4" w14:textId="77777777" w:rsidR="00AD205C" w:rsidRDefault="002C259D" w:rsidP="00D24084">
            <w:r>
              <w:t>Kód typu podania : číslo</w:t>
            </w:r>
          </w:p>
        </w:tc>
      </w:tr>
      <w:tr w:rsidR="00AD205C" w14:paraId="4EDD526A" w14:textId="77777777" w:rsidTr="00114C77">
        <w:tc>
          <w:tcPr>
            <w:tcW w:w="1129" w:type="dxa"/>
            <w:tcMar>
              <w:top w:w="30" w:type="dxa"/>
              <w:left w:w="30" w:type="dxa"/>
              <w:bottom w:w="20" w:type="dxa"/>
              <w:right w:w="30" w:type="dxa"/>
            </w:tcMar>
          </w:tcPr>
          <w:p w14:paraId="4F7C2524" w14:textId="77777777" w:rsidR="00AD205C" w:rsidRDefault="002C259D" w:rsidP="00D24084">
            <w:r>
              <w:t>Opis</w:t>
            </w:r>
          </w:p>
        </w:tc>
        <w:tc>
          <w:tcPr>
            <w:tcW w:w="7942" w:type="dxa"/>
            <w:tcMar>
              <w:top w:w="30" w:type="dxa"/>
              <w:left w:w="30" w:type="dxa"/>
              <w:bottom w:w="20" w:type="dxa"/>
              <w:right w:w="30" w:type="dxa"/>
            </w:tcMar>
          </w:tcPr>
          <w:p w14:paraId="68A9A2F4" w14:textId="77777777" w:rsidR="00AD205C" w:rsidRDefault="002C259D" w:rsidP="00D24084">
            <w:r>
              <w:t>jedinečný identifikátor pre typ podania</w:t>
            </w:r>
          </w:p>
        </w:tc>
      </w:tr>
      <w:tr w:rsidR="00AD205C" w14:paraId="58D2EFB7" w14:textId="77777777" w:rsidTr="00114C77">
        <w:tc>
          <w:tcPr>
            <w:tcW w:w="1129" w:type="dxa"/>
            <w:tcMar>
              <w:top w:w="30" w:type="dxa"/>
              <w:left w:w="30" w:type="dxa"/>
              <w:bottom w:w="20" w:type="dxa"/>
              <w:right w:w="30" w:type="dxa"/>
            </w:tcMar>
          </w:tcPr>
          <w:p w14:paraId="1BAF9C4E" w14:textId="77777777" w:rsidR="00AD205C" w:rsidRDefault="002C259D" w:rsidP="00D24084">
            <w:r>
              <w:t>Atribút</w:t>
            </w:r>
          </w:p>
        </w:tc>
        <w:tc>
          <w:tcPr>
            <w:tcW w:w="7942" w:type="dxa"/>
            <w:tcMar>
              <w:top w:w="30" w:type="dxa"/>
              <w:left w:w="30" w:type="dxa"/>
              <w:bottom w:w="20" w:type="dxa"/>
              <w:right w:w="30" w:type="dxa"/>
            </w:tcMar>
          </w:tcPr>
          <w:p w14:paraId="3B0C101D" w14:textId="77777777" w:rsidR="00AD205C" w:rsidRDefault="002C259D" w:rsidP="00D24084">
            <w:r>
              <w:t>Externý kód : an1_50</w:t>
            </w:r>
          </w:p>
        </w:tc>
      </w:tr>
      <w:tr w:rsidR="00AD205C" w14:paraId="2C0D44FD" w14:textId="77777777" w:rsidTr="00114C77">
        <w:tc>
          <w:tcPr>
            <w:tcW w:w="1129" w:type="dxa"/>
            <w:tcMar>
              <w:top w:w="30" w:type="dxa"/>
              <w:left w:w="30" w:type="dxa"/>
              <w:bottom w:w="20" w:type="dxa"/>
              <w:right w:w="30" w:type="dxa"/>
            </w:tcMar>
          </w:tcPr>
          <w:p w14:paraId="2F432EC0" w14:textId="77777777" w:rsidR="00AD205C" w:rsidRDefault="002C259D" w:rsidP="00D24084">
            <w:r>
              <w:t>Opis</w:t>
            </w:r>
          </w:p>
        </w:tc>
        <w:tc>
          <w:tcPr>
            <w:tcW w:w="7942" w:type="dxa"/>
            <w:tcMar>
              <w:top w:w="30" w:type="dxa"/>
              <w:left w:w="30" w:type="dxa"/>
              <w:bottom w:w="20" w:type="dxa"/>
              <w:right w:w="30" w:type="dxa"/>
            </w:tcMar>
          </w:tcPr>
          <w:p w14:paraId="3F654B79" w14:textId="77777777" w:rsidR="00AD205C" w:rsidRDefault="002C259D" w:rsidP="00D24084">
            <w:r>
              <w:t>jedinečný business identifikátor pre typ podania</w:t>
            </w:r>
          </w:p>
        </w:tc>
      </w:tr>
      <w:tr w:rsidR="00AD205C" w14:paraId="4F0D5D29" w14:textId="77777777" w:rsidTr="00114C77">
        <w:tc>
          <w:tcPr>
            <w:tcW w:w="1129" w:type="dxa"/>
            <w:tcMar>
              <w:top w:w="30" w:type="dxa"/>
              <w:left w:w="30" w:type="dxa"/>
              <w:bottom w:w="20" w:type="dxa"/>
              <w:right w:w="30" w:type="dxa"/>
            </w:tcMar>
          </w:tcPr>
          <w:p w14:paraId="141C6432" w14:textId="77777777" w:rsidR="00AD205C" w:rsidRDefault="002C259D" w:rsidP="00D24084">
            <w:r>
              <w:t>Atribút</w:t>
            </w:r>
          </w:p>
        </w:tc>
        <w:tc>
          <w:tcPr>
            <w:tcW w:w="7942" w:type="dxa"/>
            <w:tcMar>
              <w:top w:w="30" w:type="dxa"/>
              <w:left w:w="30" w:type="dxa"/>
              <w:bottom w:w="20" w:type="dxa"/>
              <w:right w:w="30" w:type="dxa"/>
            </w:tcMar>
          </w:tcPr>
          <w:p w14:paraId="203C942E" w14:textId="77777777" w:rsidR="00AD205C" w:rsidRDefault="002C259D" w:rsidP="00D24084">
            <w:r>
              <w:t>Názov : an1_200</w:t>
            </w:r>
          </w:p>
        </w:tc>
      </w:tr>
      <w:tr w:rsidR="00AD205C" w14:paraId="37E59B2D" w14:textId="77777777" w:rsidTr="00114C77">
        <w:tc>
          <w:tcPr>
            <w:tcW w:w="1129" w:type="dxa"/>
            <w:tcMar>
              <w:top w:w="30" w:type="dxa"/>
              <w:left w:w="30" w:type="dxa"/>
              <w:bottom w:w="20" w:type="dxa"/>
              <w:right w:w="30" w:type="dxa"/>
            </w:tcMar>
          </w:tcPr>
          <w:p w14:paraId="4EBBCD6D" w14:textId="77777777" w:rsidR="00AD205C" w:rsidRDefault="002C259D" w:rsidP="00D24084">
            <w:r>
              <w:t>Opis</w:t>
            </w:r>
          </w:p>
        </w:tc>
        <w:tc>
          <w:tcPr>
            <w:tcW w:w="7942" w:type="dxa"/>
            <w:tcMar>
              <w:top w:w="30" w:type="dxa"/>
              <w:left w:w="30" w:type="dxa"/>
              <w:bottom w:w="20" w:type="dxa"/>
              <w:right w:w="30" w:type="dxa"/>
            </w:tcMar>
          </w:tcPr>
          <w:p w14:paraId="15C4BF25" w14:textId="77777777" w:rsidR="00AD205C" w:rsidRDefault="002C259D" w:rsidP="00D24084">
            <w:r>
              <w:t>názov typu podania</w:t>
            </w:r>
          </w:p>
        </w:tc>
      </w:tr>
      <w:tr w:rsidR="00AD205C" w14:paraId="2405CB05" w14:textId="77777777" w:rsidTr="00114C77">
        <w:tc>
          <w:tcPr>
            <w:tcW w:w="1129" w:type="dxa"/>
            <w:tcMar>
              <w:top w:w="30" w:type="dxa"/>
              <w:left w:w="30" w:type="dxa"/>
              <w:bottom w:w="20" w:type="dxa"/>
              <w:right w:w="30" w:type="dxa"/>
            </w:tcMar>
          </w:tcPr>
          <w:p w14:paraId="7E7ED1AE" w14:textId="77777777" w:rsidR="00AD205C" w:rsidRDefault="002C259D" w:rsidP="00D24084">
            <w:r>
              <w:t>Atribút</w:t>
            </w:r>
          </w:p>
        </w:tc>
        <w:tc>
          <w:tcPr>
            <w:tcW w:w="7942" w:type="dxa"/>
            <w:tcMar>
              <w:top w:w="30" w:type="dxa"/>
              <w:left w:w="30" w:type="dxa"/>
              <w:bottom w:w="20" w:type="dxa"/>
              <w:right w:w="30" w:type="dxa"/>
            </w:tcMar>
          </w:tcPr>
          <w:p w14:paraId="623EF339" w14:textId="77777777" w:rsidR="00AD205C" w:rsidRDefault="002C259D" w:rsidP="00D24084">
            <w:r>
              <w:t>Platnosť od UTC : Dátum a čas</w:t>
            </w:r>
          </w:p>
        </w:tc>
      </w:tr>
      <w:tr w:rsidR="00AD205C" w14:paraId="55E68A7F" w14:textId="77777777" w:rsidTr="00114C77">
        <w:tc>
          <w:tcPr>
            <w:tcW w:w="1129" w:type="dxa"/>
            <w:tcMar>
              <w:top w:w="30" w:type="dxa"/>
              <w:left w:w="30" w:type="dxa"/>
              <w:bottom w:w="20" w:type="dxa"/>
              <w:right w:w="30" w:type="dxa"/>
            </w:tcMar>
          </w:tcPr>
          <w:p w14:paraId="0D4A3538" w14:textId="77777777" w:rsidR="00AD205C" w:rsidRDefault="002C259D" w:rsidP="00D24084">
            <w:r>
              <w:t>Opis</w:t>
            </w:r>
          </w:p>
        </w:tc>
        <w:tc>
          <w:tcPr>
            <w:tcW w:w="7942" w:type="dxa"/>
            <w:tcMar>
              <w:top w:w="30" w:type="dxa"/>
              <w:left w:w="30" w:type="dxa"/>
              <w:bottom w:w="20" w:type="dxa"/>
              <w:right w:w="30" w:type="dxa"/>
            </w:tcMar>
          </w:tcPr>
          <w:p w14:paraId="72E853DF" w14:textId="77777777" w:rsidR="00AD205C" w:rsidRDefault="002C259D" w:rsidP="00D24084">
            <w:r>
              <w:t>začiatok platnosti typu podania</w:t>
            </w:r>
          </w:p>
        </w:tc>
      </w:tr>
      <w:tr w:rsidR="00AD205C" w14:paraId="6989C9CA" w14:textId="77777777" w:rsidTr="00114C77">
        <w:tc>
          <w:tcPr>
            <w:tcW w:w="1129" w:type="dxa"/>
            <w:tcMar>
              <w:top w:w="30" w:type="dxa"/>
              <w:left w:w="30" w:type="dxa"/>
              <w:bottom w:w="20" w:type="dxa"/>
              <w:right w:w="30" w:type="dxa"/>
            </w:tcMar>
          </w:tcPr>
          <w:p w14:paraId="085C06FA" w14:textId="77777777" w:rsidR="00AD205C" w:rsidRDefault="002C259D" w:rsidP="00D24084">
            <w:r>
              <w:t>Atribút</w:t>
            </w:r>
          </w:p>
        </w:tc>
        <w:tc>
          <w:tcPr>
            <w:tcW w:w="7942" w:type="dxa"/>
            <w:tcMar>
              <w:top w:w="30" w:type="dxa"/>
              <w:left w:w="30" w:type="dxa"/>
              <w:bottom w:w="20" w:type="dxa"/>
              <w:right w:w="30" w:type="dxa"/>
            </w:tcMar>
          </w:tcPr>
          <w:p w14:paraId="4D845A52" w14:textId="77777777" w:rsidR="00AD205C" w:rsidRDefault="002C259D" w:rsidP="00D24084">
            <w:r>
              <w:t>Platnosť do UTC : Dátum a čas</w:t>
            </w:r>
          </w:p>
        </w:tc>
      </w:tr>
      <w:tr w:rsidR="00AD205C" w14:paraId="2B5DAFB6" w14:textId="77777777" w:rsidTr="00114C77">
        <w:tc>
          <w:tcPr>
            <w:tcW w:w="1129" w:type="dxa"/>
            <w:tcMar>
              <w:top w:w="30" w:type="dxa"/>
              <w:left w:w="30" w:type="dxa"/>
              <w:bottom w:w="20" w:type="dxa"/>
              <w:right w:w="30" w:type="dxa"/>
            </w:tcMar>
          </w:tcPr>
          <w:p w14:paraId="660F2797" w14:textId="77777777" w:rsidR="00AD205C" w:rsidRDefault="002C259D" w:rsidP="00D24084">
            <w:r>
              <w:t>Opis</w:t>
            </w:r>
          </w:p>
        </w:tc>
        <w:tc>
          <w:tcPr>
            <w:tcW w:w="7942" w:type="dxa"/>
            <w:tcMar>
              <w:top w:w="30" w:type="dxa"/>
              <w:left w:w="30" w:type="dxa"/>
              <w:bottom w:w="20" w:type="dxa"/>
              <w:right w:w="30" w:type="dxa"/>
            </w:tcMar>
          </w:tcPr>
          <w:p w14:paraId="6E6ECA8F" w14:textId="77777777" w:rsidR="00AD205C" w:rsidRDefault="002C259D" w:rsidP="00D24084">
            <w:r>
              <w:t>koniec platnosti typu podania</w:t>
            </w:r>
          </w:p>
        </w:tc>
      </w:tr>
      <w:tr w:rsidR="00AD205C" w14:paraId="263EF059" w14:textId="77777777" w:rsidTr="00114C77">
        <w:tc>
          <w:tcPr>
            <w:tcW w:w="1129" w:type="dxa"/>
            <w:tcMar>
              <w:top w:w="30" w:type="dxa"/>
              <w:left w:w="30" w:type="dxa"/>
              <w:bottom w:w="20" w:type="dxa"/>
              <w:right w:w="30" w:type="dxa"/>
            </w:tcMar>
          </w:tcPr>
          <w:p w14:paraId="442A91FD" w14:textId="77777777" w:rsidR="00AD205C" w:rsidRDefault="002C259D" w:rsidP="00D24084">
            <w:r>
              <w:t>Atribút</w:t>
            </w:r>
          </w:p>
        </w:tc>
        <w:tc>
          <w:tcPr>
            <w:tcW w:w="7942" w:type="dxa"/>
            <w:tcMar>
              <w:top w:w="30" w:type="dxa"/>
              <w:left w:w="30" w:type="dxa"/>
              <w:bottom w:w="20" w:type="dxa"/>
              <w:right w:w="30" w:type="dxa"/>
            </w:tcMar>
          </w:tcPr>
          <w:p w14:paraId="302F6B95" w14:textId="77777777" w:rsidR="00AD205C" w:rsidRDefault="002C259D" w:rsidP="00D24084">
            <w:r>
              <w:t>Smer pohybu - kód : n1</w:t>
            </w:r>
          </w:p>
        </w:tc>
      </w:tr>
      <w:tr w:rsidR="00AD205C" w14:paraId="3C128EFD" w14:textId="77777777" w:rsidTr="00114C77">
        <w:tc>
          <w:tcPr>
            <w:tcW w:w="1129" w:type="dxa"/>
            <w:tcMar>
              <w:top w:w="30" w:type="dxa"/>
              <w:left w:w="30" w:type="dxa"/>
              <w:bottom w:w="20" w:type="dxa"/>
              <w:right w:w="30" w:type="dxa"/>
            </w:tcMar>
          </w:tcPr>
          <w:p w14:paraId="5797492B" w14:textId="77777777" w:rsidR="00AD205C" w:rsidRDefault="002C259D" w:rsidP="00D24084">
            <w:r>
              <w:t>Opis</w:t>
            </w:r>
          </w:p>
        </w:tc>
        <w:tc>
          <w:tcPr>
            <w:tcW w:w="7942" w:type="dxa"/>
            <w:tcMar>
              <w:top w:w="30" w:type="dxa"/>
              <w:left w:w="30" w:type="dxa"/>
              <w:bottom w:w="20" w:type="dxa"/>
              <w:right w:w="30" w:type="dxa"/>
            </w:tcMar>
          </w:tcPr>
          <w:p w14:paraId="61DED15C" w14:textId="77777777" w:rsidR="00AD205C" w:rsidRDefault="002C259D" w:rsidP="00D24084">
            <w:r>
              <w:t>môže obsahovať hodnoty (kód-popis):</w:t>
            </w:r>
            <w:r>
              <w:br/>
              <w:t>1 - prijímaný</w:t>
            </w:r>
            <w:r>
              <w:br/>
              <w:t>2 - odosielaný</w:t>
            </w:r>
            <w:r>
              <w:br/>
              <w:t>3 - prijímaný aj odosielaný</w:t>
            </w:r>
          </w:p>
        </w:tc>
      </w:tr>
      <w:tr w:rsidR="00AD205C" w14:paraId="56661176" w14:textId="77777777" w:rsidTr="00114C77">
        <w:tc>
          <w:tcPr>
            <w:tcW w:w="1129" w:type="dxa"/>
            <w:tcMar>
              <w:top w:w="30" w:type="dxa"/>
              <w:left w:w="30" w:type="dxa"/>
              <w:bottom w:w="20" w:type="dxa"/>
              <w:right w:w="30" w:type="dxa"/>
            </w:tcMar>
          </w:tcPr>
          <w:p w14:paraId="2F044E36" w14:textId="77777777" w:rsidR="00AD205C" w:rsidRDefault="002C259D" w:rsidP="00D24084">
            <w:r>
              <w:t>Atribút</w:t>
            </w:r>
          </w:p>
        </w:tc>
        <w:tc>
          <w:tcPr>
            <w:tcW w:w="7942" w:type="dxa"/>
            <w:tcMar>
              <w:top w:w="30" w:type="dxa"/>
              <w:left w:w="30" w:type="dxa"/>
              <w:bottom w:w="20" w:type="dxa"/>
              <w:right w:w="30" w:type="dxa"/>
            </w:tcMar>
          </w:tcPr>
          <w:p w14:paraId="53394056" w14:textId="77777777" w:rsidR="00AD205C" w:rsidRDefault="002C259D" w:rsidP="00D24084">
            <w:r>
              <w:t>Identifikátor prijímateľa : an1_255</w:t>
            </w:r>
          </w:p>
        </w:tc>
      </w:tr>
      <w:tr w:rsidR="00AD205C" w14:paraId="4947CC2A" w14:textId="77777777" w:rsidTr="00114C77">
        <w:tc>
          <w:tcPr>
            <w:tcW w:w="1129" w:type="dxa"/>
            <w:tcMar>
              <w:top w:w="30" w:type="dxa"/>
              <w:left w:w="30" w:type="dxa"/>
              <w:bottom w:w="20" w:type="dxa"/>
              <w:right w:w="30" w:type="dxa"/>
            </w:tcMar>
          </w:tcPr>
          <w:p w14:paraId="24B8BD20" w14:textId="77777777" w:rsidR="00AD205C" w:rsidRDefault="002C259D" w:rsidP="00D24084">
            <w:r>
              <w:t>Opis</w:t>
            </w:r>
          </w:p>
        </w:tc>
        <w:tc>
          <w:tcPr>
            <w:tcW w:w="7942" w:type="dxa"/>
            <w:tcMar>
              <w:top w:w="30" w:type="dxa"/>
              <w:left w:w="30" w:type="dxa"/>
              <w:bottom w:w="20" w:type="dxa"/>
              <w:right w:w="30" w:type="dxa"/>
            </w:tcMar>
          </w:tcPr>
          <w:p w14:paraId="5E3C459F" w14:textId="77777777" w:rsidR="00AD205C" w:rsidRDefault="002C259D" w:rsidP="00D24084">
            <w:r>
              <w:t>obsahuje URI pre daného prijínateľa typu podania</w:t>
            </w:r>
          </w:p>
        </w:tc>
      </w:tr>
      <w:tr w:rsidR="00AD205C" w14:paraId="775EF94E" w14:textId="77777777" w:rsidTr="00114C77">
        <w:tc>
          <w:tcPr>
            <w:tcW w:w="1129" w:type="dxa"/>
            <w:tcMar>
              <w:top w:w="30" w:type="dxa"/>
              <w:left w:w="30" w:type="dxa"/>
              <w:bottom w:w="20" w:type="dxa"/>
              <w:right w:w="30" w:type="dxa"/>
            </w:tcMar>
          </w:tcPr>
          <w:p w14:paraId="62703435" w14:textId="77777777" w:rsidR="00AD205C" w:rsidRDefault="002C259D" w:rsidP="00D24084">
            <w:r>
              <w:t>Atribút</w:t>
            </w:r>
          </w:p>
        </w:tc>
        <w:tc>
          <w:tcPr>
            <w:tcW w:w="7942" w:type="dxa"/>
            <w:tcMar>
              <w:top w:w="30" w:type="dxa"/>
              <w:left w:w="30" w:type="dxa"/>
              <w:bottom w:w="20" w:type="dxa"/>
              <w:right w:w="30" w:type="dxa"/>
            </w:tcMar>
          </w:tcPr>
          <w:p w14:paraId="058FC400" w14:textId="77777777" w:rsidR="00AD205C" w:rsidRDefault="002C259D" w:rsidP="00D24084">
            <w:r>
              <w:t>Kanál pre spracovanie : an1_30</w:t>
            </w:r>
          </w:p>
        </w:tc>
      </w:tr>
      <w:tr w:rsidR="00AD205C" w14:paraId="625FA13D" w14:textId="77777777" w:rsidTr="00114C77">
        <w:tc>
          <w:tcPr>
            <w:tcW w:w="1129" w:type="dxa"/>
            <w:tcMar>
              <w:top w:w="30" w:type="dxa"/>
              <w:left w:w="30" w:type="dxa"/>
              <w:bottom w:w="20" w:type="dxa"/>
              <w:right w:w="30" w:type="dxa"/>
            </w:tcMar>
          </w:tcPr>
          <w:p w14:paraId="118F2637" w14:textId="77777777" w:rsidR="00AD205C" w:rsidRDefault="002C259D" w:rsidP="00D24084">
            <w:r>
              <w:t>Opis</w:t>
            </w:r>
          </w:p>
        </w:tc>
        <w:tc>
          <w:tcPr>
            <w:tcW w:w="7942" w:type="dxa"/>
            <w:tcMar>
              <w:top w:w="30" w:type="dxa"/>
              <w:left w:w="30" w:type="dxa"/>
              <w:bottom w:w="20" w:type="dxa"/>
              <w:right w:w="30" w:type="dxa"/>
            </w:tcMar>
          </w:tcPr>
          <w:p w14:paraId="3BB9CFA4" w14:textId="77777777" w:rsidR="00AD205C" w:rsidRDefault="002C259D" w:rsidP="00D24084">
            <w:r>
              <w:t>pre eIDAS režim obsahuje hodnotu EKR2</w:t>
            </w:r>
          </w:p>
        </w:tc>
      </w:tr>
    </w:tbl>
    <w:p w14:paraId="09B99920" w14:textId="77777777" w:rsidR="00AD205C" w:rsidRDefault="00AD205C" w:rsidP="00D24084"/>
    <w:p w14:paraId="30340CAF" w14:textId="77777777" w:rsidR="00AD205C" w:rsidRPr="00F635F7" w:rsidRDefault="002C259D"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9D0EC08" w14:textId="77777777" w:rsidTr="00114C77">
        <w:tc>
          <w:tcPr>
            <w:tcW w:w="1129" w:type="dxa"/>
            <w:tcMar>
              <w:top w:w="30" w:type="dxa"/>
              <w:left w:w="30" w:type="dxa"/>
              <w:bottom w:w="20" w:type="dxa"/>
              <w:right w:w="30" w:type="dxa"/>
            </w:tcMar>
          </w:tcPr>
          <w:p w14:paraId="57D767EB" w14:textId="77777777" w:rsidR="00AD205C" w:rsidRDefault="002C259D" w:rsidP="00D24084">
            <w:r>
              <w:t>Atribút</w:t>
            </w:r>
          </w:p>
        </w:tc>
        <w:tc>
          <w:tcPr>
            <w:tcW w:w="7942" w:type="dxa"/>
            <w:tcMar>
              <w:top w:w="30" w:type="dxa"/>
              <w:left w:w="30" w:type="dxa"/>
              <w:bottom w:w="20" w:type="dxa"/>
              <w:right w:w="30" w:type="dxa"/>
            </w:tcMar>
          </w:tcPr>
          <w:p w14:paraId="7DBA941C" w14:textId="77777777" w:rsidR="00AD205C" w:rsidRDefault="002C259D" w:rsidP="00D24084">
            <w:r>
              <w:t>Kód typu skupiny podpisov : číslo</w:t>
            </w:r>
          </w:p>
        </w:tc>
      </w:tr>
      <w:tr w:rsidR="00AD205C" w14:paraId="30031942" w14:textId="77777777" w:rsidTr="00114C77">
        <w:tc>
          <w:tcPr>
            <w:tcW w:w="1129" w:type="dxa"/>
            <w:tcMar>
              <w:top w:w="30" w:type="dxa"/>
              <w:left w:w="30" w:type="dxa"/>
              <w:bottom w:w="20" w:type="dxa"/>
              <w:right w:w="30" w:type="dxa"/>
            </w:tcMar>
          </w:tcPr>
          <w:p w14:paraId="5EFBE478" w14:textId="77777777" w:rsidR="00AD205C" w:rsidRDefault="002C259D" w:rsidP="00D24084">
            <w:r>
              <w:t>Opis</w:t>
            </w:r>
          </w:p>
        </w:tc>
        <w:tc>
          <w:tcPr>
            <w:tcW w:w="7942" w:type="dxa"/>
            <w:tcMar>
              <w:top w:w="30" w:type="dxa"/>
              <w:left w:w="30" w:type="dxa"/>
              <w:bottom w:w="20" w:type="dxa"/>
              <w:right w:w="30" w:type="dxa"/>
            </w:tcMar>
          </w:tcPr>
          <w:p w14:paraId="0078A94A" w14:textId="77777777" w:rsidR="00AD205C" w:rsidRDefault="002C259D" w:rsidP="00D24084">
            <w:r>
              <w:t>jedinečný identifikátor</w:t>
            </w:r>
          </w:p>
        </w:tc>
      </w:tr>
      <w:tr w:rsidR="00AD205C" w14:paraId="50D9D8BB" w14:textId="77777777" w:rsidTr="00114C77">
        <w:tc>
          <w:tcPr>
            <w:tcW w:w="1129" w:type="dxa"/>
            <w:tcMar>
              <w:top w:w="30" w:type="dxa"/>
              <w:left w:w="30" w:type="dxa"/>
              <w:bottom w:w="20" w:type="dxa"/>
              <w:right w:w="30" w:type="dxa"/>
            </w:tcMar>
          </w:tcPr>
          <w:p w14:paraId="01ECB440" w14:textId="77777777" w:rsidR="00AD205C" w:rsidRDefault="002C259D" w:rsidP="00D24084">
            <w:r>
              <w:t>Atribút</w:t>
            </w:r>
          </w:p>
        </w:tc>
        <w:tc>
          <w:tcPr>
            <w:tcW w:w="7942" w:type="dxa"/>
            <w:tcMar>
              <w:top w:w="30" w:type="dxa"/>
              <w:left w:w="30" w:type="dxa"/>
              <w:bottom w:w="20" w:type="dxa"/>
              <w:right w:w="30" w:type="dxa"/>
            </w:tcMar>
          </w:tcPr>
          <w:p w14:paraId="70CBADDD" w14:textId="77777777" w:rsidR="00AD205C" w:rsidRDefault="002C259D" w:rsidP="00D24084">
            <w:r>
              <w:t>Externý kód : an1_50</w:t>
            </w:r>
          </w:p>
        </w:tc>
      </w:tr>
      <w:tr w:rsidR="00AD205C" w14:paraId="77854F2F" w14:textId="77777777" w:rsidTr="00114C77">
        <w:tc>
          <w:tcPr>
            <w:tcW w:w="1129" w:type="dxa"/>
            <w:tcMar>
              <w:top w:w="30" w:type="dxa"/>
              <w:left w:w="30" w:type="dxa"/>
              <w:bottom w:w="20" w:type="dxa"/>
              <w:right w:w="30" w:type="dxa"/>
            </w:tcMar>
          </w:tcPr>
          <w:p w14:paraId="505C6436" w14:textId="77777777" w:rsidR="00AD205C" w:rsidRDefault="002C259D" w:rsidP="00D24084">
            <w:r>
              <w:t>Opis</w:t>
            </w:r>
          </w:p>
        </w:tc>
        <w:tc>
          <w:tcPr>
            <w:tcW w:w="7942" w:type="dxa"/>
            <w:tcMar>
              <w:top w:w="30" w:type="dxa"/>
              <w:left w:w="30" w:type="dxa"/>
              <w:bottom w:w="20" w:type="dxa"/>
              <w:right w:w="30" w:type="dxa"/>
            </w:tcMar>
          </w:tcPr>
          <w:p w14:paraId="037D4323" w14:textId="77777777" w:rsidR="00AD205C" w:rsidRDefault="002C259D" w:rsidP="00D24084">
            <w:r>
              <w:t>jedinečný business identifikátor</w:t>
            </w:r>
          </w:p>
        </w:tc>
      </w:tr>
      <w:tr w:rsidR="00AD205C" w14:paraId="7437C184" w14:textId="77777777" w:rsidTr="00114C77">
        <w:tc>
          <w:tcPr>
            <w:tcW w:w="1129" w:type="dxa"/>
            <w:tcMar>
              <w:top w:w="30" w:type="dxa"/>
              <w:left w:w="30" w:type="dxa"/>
              <w:bottom w:w="20" w:type="dxa"/>
              <w:right w:w="30" w:type="dxa"/>
            </w:tcMar>
          </w:tcPr>
          <w:p w14:paraId="503BA420" w14:textId="77777777" w:rsidR="00AD205C" w:rsidRDefault="002C259D" w:rsidP="00D24084">
            <w:r>
              <w:t>Atribút</w:t>
            </w:r>
          </w:p>
        </w:tc>
        <w:tc>
          <w:tcPr>
            <w:tcW w:w="7942" w:type="dxa"/>
            <w:tcMar>
              <w:top w:w="30" w:type="dxa"/>
              <w:left w:w="30" w:type="dxa"/>
              <w:bottom w:w="20" w:type="dxa"/>
              <w:right w:w="30" w:type="dxa"/>
            </w:tcMar>
          </w:tcPr>
          <w:p w14:paraId="1B1448C1" w14:textId="77777777" w:rsidR="00AD205C" w:rsidRDefault="002C259D" w:rsidP="00D24084">
            <w:r>
              <w:t>Názov : an1_200</w:t>
            </w:r>
          </w:p>
        </w:tc>
      </w:tr>
      <w:tr w:rsidR="00AD205C" w14:paraId="398498FF" w14:textId="77777777" w:rsidTr="00114C77">
        <w:tc>
          <w:tcPr>
            <w:tcW w:w="1129" w:type="dxa"/>
            <w:tcMar>
              <w:top w:w="30" w:type="dxa"/>
              <w:left w:w="30" w:type="dxa"/>
              <w:bottom w:w="20" w:type="dxa"/>
              <w:right w:w="30" w:type="dxa"/>
            </w:tcMar>
          </w:tcPr>
          <w:p w14:paraId="1A07E801" w14:textId="77777777" w:rsidR="00AD205C" w:rsidRDefault="002C259D" w:rsidP="00D24084">
            <w:r>
              <w:t>Opis</w:t>
            </w:r>
          </w:p>
        </w:tc>
        <w:tc>
          <w:tcPr>
            <w:tcW w:w="7942" w:type="dxa"/>
            <w:tcMar>
              <w:top w:w="30" w:type="dxa"/>
              <w:left w:w="30" w:type="dxa"/>
              <w:bottom w:w="20" w:type="dxa"/>
              <w:right w:w="30" w:type="dxa"/>
            </w:tcMar>
          </w:tcPr>
          <w:p w14:paraId="3C5C3C5D" w14:textId="77777777" w:rsidR="00AD205C" w:rsidRDefault="002C259D" w:rsidP="00D24084">
            <w:r>
              <w:t>názov</w:t>
            </w:r>
          </w:p>
        </w:tc>
      </w:tr>
      <w:tr w:rsidR="00AD205C" w14:paraId="71F340D9" w14:textId="77777777" w:rsidTr="00114C77">
        <w:tc>
          <w:tcPr>
            <w:tcW w:w="1129" w:type="dxa"/>
            <w:tcMar>
              <w:top w:w="30" w:type="dxa"/>
              <w:left w:w="30" w:type="dxa"/>
              <w:bottom w:w="20" w:type="dxa"/>
              <w:right w:w="30" w:type="dxa"/>
            </w:tcMar>
          </w:tcPr>
          <w:p w14:paraId="2EEE46FB" w14:textId="77777777" w:rsidR="00AD205C" w:rsidRDefault="002C259D" w:rsidP="00D24084">
            <w:r>
              <w:t>Atribút</w:t>
            </w:r>
          </w:p>
        </w:tc>
        <w:tc>
          <w:tcPr>
            <w:tcW w:w="7942" w:type="dxa"/>
            <w:tcMar>
              <w:top w:w="30" w:type="dxa"/>
              <w:left w:w="30" w:type="dxa"/>
              <w:bottom w:w="20" w:type="dxa"/>
              <w:right w:w="30" w:type="dxa"/>
            </w:tcMar>
          </w:tcPr>
          <w:p w14:paraId="0625C495" w14:textId="77777777" w:rsidR="00AD205C" w:rsidRDefault="002C259D" w:rsidP="00D24084">
            <w:r>
              <w:t>Platnosť od UTC : Dátum a čas</w:t>
            </w:r>
          </w:p>
        </w:tc>
      </w:tr>
      <w:tr w:rsidR="00AD205C" w14:paraId="621D6BD2" w14:textId="77777777" w:rsidTr="00114C77">
        <w:tc>
          <w:tcPr>
            <w:tcW w:w="1129" w:type="dxa"/>
            <w:tcMar>
              <w:top w:w="30" w:type="dxa"/>
              <w:left w:w="30" w:type="dxa"/>
              <w:bottom w:w="20" w:type="dxa"/>
              <w:right w:w="30" w:type="dxa"/>
            </w:tcMar>
          </w:tcPr>
          <w:p w14:paraId="1C0BB1EE" w14:textId="77777777" w:rsidR="00AD205C" w:rsidRDefault="002C259D" w:rsidP="00D24084">
            <w:r>
              <w:t>Opis</w:t>
            </w:r>
          </w:p>
        </w:tc>
        <w:tc>
          <w:tcPr>
            <w:tcW w:w="7942" w:type="dxa"/>
            <w:tcMar>
              <w:top w:w="30" w:type="dxa"/>
              <w:left w:w="30" w:type="dxa"/>
              <w:bottom w:w="20" w:type="dxa"/>
              <w:right w:w="30" w:type="dxa"/>
            </w:tcMar>
          </w:tcPr>
          <w:p w14:paraId="07B5BCEC" w14:textId="77777777" w:rsidR="00AD205C" w:rsidRDefault="002C259D" w:rsidP="00D24084">
            <w:r>
              <w:t>začiatok platnosti</w:t>
            </w:r>
          </w:p>
        </w:tc>
      </w:tr>
      <w:tr w:rsidR="00AD205C" w14:paraId="10355533" w14:textId="77777777" w:rsidTr="00114C77">
        <w:tc>
          <w:tcPr>
            <w:tcW w:w="1129" w:type="dxa"/>
            <w:tcMar>
              <w:top w:w="30" w:type="dxa"/>
              <w:left w:w="30" w:type="dxa"/>
              <w:bottom w:w="20" w:type="dxa"/>
              <w:right w:w="30" w:type="dxa"/>
            </w:tcMar>
          </w:tcPr>
          <w:p w14:paraId="1DBE3913" w14:textId="77777777" w:rsidR="00AD205C" w:rsidRDefault="002C259D" w:rsidP="00D24084">
            <w:r>
              <w:t>Atribút</w:t>
            </w:r>
          </w:p>
        </w:tc>
        <w:tc>
          <w:tcPr>
            <w:tcW w:w="7942" w:type="dxa"/>
            <w:tcMar>
              <w:top w:w="30" w:type="dxa"/>
              <w:left w:w="30" w:type="dxa"/>
              <w:bottom w:w="20" w:type="dxa"/>
              <w:right w:w="30" w:type="dxa"/>
            </w:tcMar>
          </w:tcPr>
          <w:p w14:paraId="25A042F4" w14:textId="77777777" w:rsidR="00AD205C" w:rsidRDefault="002C259D" w:rsidP="00D24084">
            <w:r>
              <w:t>Platnosť do UTC : Dátum a čas</w:t>
            </w:r>
          </w:p>
        </w:tc>
      </w:tr>
      <w:tr w:rsidR="00AD205C" w14:paraId="524960A3" w14:textId="77777777" w:rsidTr="00114C77">
        <w:tc>
          <w:tcPr>
            <w:tcW w:w="1129" w:type="dxa"/>
            <w:tcMar>
              <w:top w:w="30" w:type="dxa"/>
              <w:left w:w="30" w:type="dxa"/>
              <w:bottom w:w="20" w:type="dxa"/>
              <w:right w:w="30" w:type="dxa"/>
            </w:tcMar>
          </w:tcPr>
          <w:p w14:paraId="69122EBC" w14:textId="77777777" w:rsidR="00AD205C" w:rsidRDefault="002C259D" w:rsidP="00D24084">
            <w:r>
              <w:t>Opis</w:t>
            </w:r>
          </w:p>
        </w:tc>
        <w:tc>
          <w:tcPr>
            <w:tcW w:w="7942" w:type="dxa"/>
            <w:tcMar>
              <w:top w:w="30" w:type="dxa"/>
              <w:left w:w="30" w:type="dxa"/>
              <w:bottom w:w="20" w:type="dxa"/>
              <w:right w:w="30" w:type="dxa"/>
            </w:tcMar>
          </w:tcPr>
          <w:p w14:paraId="7997DEC0" w14:textId="77777777" w:rsidR="00AD205C" w:rsidRDefault="002C259D" w:rsidP="00D24084">
            <w:r>
              <w:t>koniec platnosti </w:t>
            </w:r>
          </w:p>
        </w:tc>
      </w:tr>
    </w:tbl>
    <w:p w14:paraId="640D34D7" w14:textId="77777777" w:rsidR="00AD205C" w:rsidRPr="00EF3496" w:rsidRDefault="00AD205C" w:rsidP="00D24084"/>
    <w:p w14:paraId="69B0FDF6" w14:textId="77777777" w:rsidR="00AD205C" w:rsidRPr="00EF3496" w:rsidRDefault="002C259D"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D205C" w14:paraId="16229F07" w14:textId="77777777" w:rsidTr="00114C77">
        <w:tc>
          <w:tcPr>
            <w:tcW w:w="1129" w:type="dxa"/>
            <w:tcMar>
              <w:top w:w="30" w:type="dxa"/>
              <w:left w:w="30" w:type="dxa"/>
              <w:bottom w:w="20" w:type="dxa"/>
              <w:right w:w="30" w:type="dxa"/>
            </w:tcMar>
          </w:tcPr>
          <w:p w14:paraId="460BA8BF" w14:textId="77777777" w:rsidR="00AD205C" w:rsidRDefault="002C259D" w:rsidP="00D24084">
            <w:r>
              <w:t>Atribút</w:t>
            </w:r>
          </w:p>
        </w:tc>
        <w:tc>
          <w:tcPr>
            <w:tcW w:w="7942" w:type="dxa"/>
            <w:tcMar>
              <w:top w:w="30" w:type="dxa"/>
              <w:left w:w="30" w:type="dxa"/>
              <w:bottom w:w="20" w:type="dxa"/>
              <w:right w:w="30" w:type="dxa"/>
            </w:tcMar>
          </w:tcPr>
          <w:p w14:paraId="4855942F" w14:textId="77777777" w:rsidR="00AD205C" w:rsidRDefault="002C259D" w:rsidP="00D24084">
            <w:r>
              <w:t>Kód typu objektu : číslo</w:t>
            </w:r>
          </w:p>
        </w:tc>
      </w:tr>
      <w:tr w:rsidR="00AD205C" w14:paraId="5655FD67" w14:textId="77777777" w:rsidTr="00114C77">
        <w:tc>
          <w:tcPr>
            <w:tcW w:w="1129" w:type="dxa"/>
            <w:tcMar>
              <w:top w:w="30" w:type="dxa"/>
              <w:left w:w="30" w:type="dxa"/>
              <w:bottom w:w="20" w:type="dxa"/>
              <w:right w:w="30" w:type="dxa"/>
            </w:tcMar>
          </w:tcPr>
          <w:p w14:paraId="493B7BC0" w14:textId="77777777" w:rsidR="00AD205C" w:rsidRDefault="002C259D" w:rsidP="00D24084">
            <w:r>
              <w:t>Opis</w:t>
            </w:r>
          </w:p>
        </w:tc>
        <w:tc>
          <w:tcPr>
            <w:tcW w:w="7942" w:type="dxa"/>
            <w:tcMar>
              <w:top w:w="30" w:type="dxa"/>
              <w:left w:w="30" w:type="dxa"/>
              <w:bottom w:w="20" w:type="dxa"/>
              <w:right w:w="30" w:type="dxa"/>
            </w:tcMar>
          </w:tcPr>
          <w:p w14:paraId="0A075509" w14:textId="77777777" w:rsidR="00AD205C" w:rsidRDefault="002C259D" w:rsidP="00D24084">
            <w:r>
              <w:t>jedinečný identifikátor</w:t>
            </w:r>
          </w:p>
        </w:tc>
      </w:tr>
      <w:tr w:rsidR="00AD205C" w14:paraId="415292B6" w14:textId="77777777" w:rsidTr="00114C77">
        <w:tc>
          <w:tcPr>
            <w:tcW w:w="1129" w:type="dxa"/>
            <w:tcMar>
              <w:top w:w="30" w:type="dxa"/>
              <w:left w:w="30" w:type="dxa"/>
              <w:bottom w:w="20" w:type="dxa"/>
              <w:right w:w="30" w:type="dxa"/>
            </w:tcMar>
          </w:tcPr>
          <w:p w14:paraId="3BE74F08" w14:textId="77777777" w:rsidR="00AD205C" w:rsidRDefault="002C259D" w:rsidP="00D24084">
            <w:r>
              <w:t>Atribút</w:t>
            </w:r>
          </w:p>
        </w:tc>
        <w:tc>
          <w:tcPr>
            <w:tcW w:w="7942" w:type="dxa"/>
            <w:tcMar>
              <w:top w:w="30" w:type="dxa"/>
              <w:left w:w="30" w:type="dxa"/>
              <w:bottom w:w="20" w:type="dxa"/>
              <w:right w:w="30" w:type="dxa"/>
            </w:tcMar>
          </w:tcPr>
          <w:p w14:paraId="33CFADFD" w14:textId="77777777" w:rsidR="00AD205C" w:rsidRDefault="002C259D" w:rsidP="00D24084">
            <w:r>
              <w:t>Externý kód : an1_50</w:t>
            </w:r>
          </w:p>
        </w:tc>
      </w:tr>
      <w:tr w:rsidR="00AD205C" w14:paraId="1F8E502F" w14:textId="77777777" w:rsidTr="00114C77">
        <w:tc>
          <w:tcPr>
            <w:tcW w:w="1129" w:type="dxa"/>
            <w:tcMar>
              <w:top w:w="30" w:type="dxa"/>
              <w:left w:w="30" w:type="dxa"/>
              <w:bottom w:w="20" w:type="dxa"/>
              <w:right w:w="30" w:type="dxa"/>
            </w:tcMar>
          </w:tcPr>
          <w:p w14:paraId="17D314C1" w14:textId="77777777" w:rsidR="00AD205C" w:rsidRDefault="002C259D" w:rsidP="00D24084">
            <w:r>
              <w:t>Opis</w:t>
            </w:r>
          </w:p>
        </w:tc>
        <w:tc>
          <w:tcPr>
            <w:tcW w:w="7942" w:type="dxa"/>
            <w:tcMar>
              <w:top w:w="30" w:type="dxa"/>
              <w:left w:w="30" w:type="dxa"/>
              <w:bottom w:w="20" w:type="dxa"/>
              <w:right w:w="30" w:type="dxa"/>
            </w:tcMar>
          </w:tcPr>
          <w:p w14:paraId="17CFF247" w14:textId="77777777" w:rsidR="00AD205C" w:rsidRDefault="002C259D" w:rsidP="00D24084">
            <w:r>
              <w:t>jedinečný business identifikátor</w:t>
            </w:r>
          </w:p>
        </w:tc>
      </w:tr>
      <w:tr w:rsidR="00AD205C" w14:paraId="2F23C24D" w14:textId="77777777" w:rsidTr="00114C77">
        <w:tc>
          <w:tcPr>
            <w:tcW w:w="1129" w:type="dxa"/>
            <w:tcMar>
              <w:top w:w="30" w:type="dxa"/>
              <w:left w:w="30" w:type="dxa"/>
              <w:bottom w:w="20" w:type="dxa"/>
              <w:right w:w="30" w:type="dxa"/>
            </w:tcMar>
          </w:tcPr>
          <w:p w14:paraId="31A6CC01" w14:textId="77777777" w:rsidR="00AD205C" w:rsidRDefault="002C259D" w:rsidP="00D24084">
            <w:r>
              <w:t>Atribút</w:t>
            </w:r>
          </w:p>
        </w:tc>
        <w:tc>
          <w:tcPr>
            <w:tcW w:w="7942" w:type="dxa"/>
            <w:tcMar>
              <w:top w:w="30" w:type="dxa"/>
              <w:left w:w="30" w:type="dxa"/>
              <w:bottom w:w="20" w:type="dxa"/>
              <w:right w:w="30" w:type="dxa"/>
            </w:tcMar>
          </w:tcPr>
          <w:p w14:paraId="66ED0D4A" w14:textId="77777777" w:rsidR="00AD205C" w:rsidRDefault="002C259D" w:rsidP="00D24084">
            <w:r>
              <w:t>Názov : an1_200</w:t>
            </w:r>
          </w:p>
        </w:tc>
      </w:tr>
      <w:tr w:rsidR="00AD205C" w14:paraId="67B9D6B8" w14:textId="77777777" w:rsidTr="00114C77">
        <w:tc>
          <w:tcPr>
            <w:tcW w:w="1129" w:type="dxa"/>
            <w:tcMar>
              <w:top w:w="30" w:type="dxa"/>
              <w:left w:w="30" w:type="dxa"/>
              <w:bottom w:w="20" w:type="dxa"/>
              <w:right w:w="30" w:type="dxa"/>
            </w:tcMar>
          </w:tcPr>
          <w:p w14:paraId="09E1C577" w14:textId="77777777" w:rsidR="00AD205C" w:rsidRDefault="002C259D" w:rsidP="00D24084">
            <w:r>
              <w:t>Opis</w:t>
            </w:r>
          </w:p>
        </w:tc>
        <w:tc>
          <w:tcPr>
            <w:tcW w:w="7942" w:type="dxa"/>
            <w:tcMar>
              <w:top w:w="30" w:type="dxa"/>
              <w:left w:w="30" w:type="dxa"/>
              <w:bottom w:w="20" w:type="dxa"/>
              <w:right w:w="30" w:type="dxa"/>
            </w:tcMar>
          </w:tcPr>
          <w:p w14:paraId="35611044" w14:textId="77777777" w:rsidR="00AD205C" w:rsidRDefault="002C259D" w:rsidP="00D24084">
            <w:r>
              <w:t>názov</w:t>
            </w:r>
          </w:p>
        </w:tc>
      </w:tr>
      <w:tr w:rsidR="00AD205C" w14:paraId="0BE81DFA" w14:textId="77777777" w:rsidTr="00114C77">
        <w:tc>
          <w:tcPr>
            <w:tcW w:w="1129" w:type="dxa"/>
            <w:tcMar>
              <w:top w:w="30" w:type="dxa"/>
              <w:left w:w="30" w:type="dxa"/>
              <w:bottom w:w="20" w:type="dxa"/>
              <w:right w:w="30" w:type="dxa"/>
            </w:tcMar>
          </w:tcPr>
          <w:p w14:paraId="5F6F3EC3" w14:textId="77777777" w:rsidR="00AD205C" w:rsidRDefault="002C259D" w:rsidP="00D24084">
            <w:r>
              <w:t>Atribút</w:t>
            </w:r>
          </w:p>
        </w:tc>
        <w:tc>
          <w:tcPr>
            <w:tcW w:w="7942" w:type="dxa"/>
            <w:tcMar>
              <w:top w:w="30" w:type="dxa"/>
              <w:left w:w="30" w:type="dxa"/>
              <w:bottom w:w="20" w:type="dxa"/>
              <w:right w:w="30" w:type="dxa"/>
            </w:tcMar>
          </w:tcPr>
          <w:p w14:paraId="49C7AA96" w14:textId="77777777" w:rsidR="00AD205C" w:rsidRDefault="002C259D" w:rsidP="00D24084">
            <w:r>
              <w:t>Platnosť od UTC : Dátum a čas</w:t>
            </w:r>
          </w:p>
        </w:tc>
      </w:tr>
      <w:tr w:rsidR="00AD205C" w14:paraId="179F07F2" w14:textId="77777777" w:rsidTr="00114C77">
        <w:tc>
          <w:tcPr>
            <w:tcW w:w="1129" w:type="dxa"/>
            <w:tcMar>
              <w:top w:w="30" w:type="dxa"/>
              <w:left w:w="30" w:type="dxa"/>
              <w:bottom w:w="20" w:type="dxa"/>
              <w:right w:w="30" w:type="dxa"/>
            </w:tcMar>
          </w:tcPr>
          <w:p w14:paraId="62D2BF5C" w14:textId="77777777" w:rsidR="00AD205C" w:rsidRDefault="002C259D" w:rsidP="00D24084">
            <w:r>
              <w:t>Opis</w:t>
            </w:r>
          </w:p>
        </w:tc>
        <w:tc>
          <w:tcPr>
            <w:tcW w:w="7942" w:type="dxa"/>
            <w:tcMar>
              <w:top w:w="30" w:type="dxa"/>
              <w:left w:w="30" w:type="dxa"/>
              <w:bottom w:w="20" w:type="dxa"/>
              <w:right w:w="30" w:type="dxa"/>
            </w:tcMar>
          </w:tcPr>
          <w:p w14:paraId="4A040776" w14:textId="77777777" w:rsidR="00AD205C" w:rsidRDefault="002C259D" w:rsidP="00D24084">
            <w:r>
              <w:t>začiatok platnosti</w:t>
            </w:r>
          </w:p>
        </w:tc>
      </w:tr>
      <w:tr w:rsidR="00AD205C" w14:paraId="480FD64D" w14:textId="77777777" w:rsidTr="00114C77">
        <w:tc>
          <w:tcPr>
            <w:tcW w:w="1129" w:type="dxa"/>
            <w:tcMar>
              <w:top w:w="30" w:type="dxa"/>
              <w:left w:w="30" w:type="dxa"/>
              <w:bottom w:w="20" w:type="dxa"/>
              <w:right w:w="30" w:type="dxa"/>
            </w:tcMar>
          </w:tcPr>
          <w:p w14:paraId="4B008CBB" w14:textId="77777777" w:rsidR="00AD205C" w:rsidRDefault="002C259D" w:rsidP="00D24084">
            <w:r>
              <w:t>Atribút</w:t>
            </w:r>
          </w:p>
        </w:tc>
        <w:tc>
          <w:tcPr>
            <w:tcW w:w="7942" w:type="dxa"/>
            <w:tcMar>
              <w:top w:w="30" w:type="dxa"/>
              <w:left w:w="30" w:type="dxa"/>
              <w:bottom w:w="20" w:type="dxa"/>
              <w:right w:w="30" w:type="dxa"/>
            </w:tcMar>
          </w:tcPr>
          <w:p w14:paraId="6F23B627" w14:textId="77777777" w:rsidR="00AD205C" w:rsidRDefault="002C259D" w:rsidP="00D24084">
            <w:r>
              <w:t>Platnosť do UTC : Dátum a čas</w:t>
            </w:r>
          </w:p>
        </w:tc>
      </w:tr>
      <w:tr w:rsidR="00AD205C" w14:paraId="25F49690" w14:textId="77777777" w:rsidTr="00114C77">
        <w:tc>
          <w:tcPr>
            <w:tcW w:w="1129" w:type="dxa"/>
            <w:tcMar>
              <w:top w:w="30" w:type="dxa"/>
              <w:left w:w="30" w:type="dxa"/>
              <w:bottom w:w="20" w:type="dxa"/>
              <w:right w:w="30" w:type="dxa"/>
            </w:tcMar>
          </w:tcPr>
          <w:p w14:paraId="229D239D" w14:textId="77777777" w:rsidR="00AD205C" w:rsidRDefault="002C259D" w:rsidP="00D24084">
            <w:r>
              <w:t>Opis</w:t>
            </w:r>
          </w:p>
        </w:tc>
        <w:tc>
          <w:tcPr>
            <w:tcW w:w="7942" w:type="dxa"/>
            <w:tcMar>
              <w:top w:w="30" w:type="dxa"/>
              <w:left w:w="30" w:type="dxa"/>
              <w:bottom w:w="20" w:type="dxa"/>
              <w:right w:w="30" w:type="dxa"/>
            </w:tcMar>
          </w:tcPr>
          <w:p w14:paraId="016BF722" w14:textId="77777777" w:rsidR="00AD205C" w:rsidRDefault="002C259D" w:rsidP="00D24084">
            <w:r>
              <w:t>koniec platnosti </w:t>
            </w:r>
          </w:p>
        </w:tc>
      </w:tr>
      <w:tr w:rsidR="00AD205C" w14:paraId="64588478" w14:textId="77777777" w:rsidTr="00114C77">
        <w:tc>
          <w:tcPr>
            <w:tcW w:w="1129" w:type="dxa"/>
            <w:tcMar>
              <w:top w:w="30" w:type="dxa"/>
              <w:left w:w="30" w:type="dxa"/>
              <w:bottom w:w="20" w:type="dxa"/>
              <w:right w:w="30" w:type="dxa"/>
            </w:tcMar>
          </w:tcPr>
          <w:p w14:paraId="3340E988" w14:textId="77777777" w:rsidR="00AD205C" w:rsidRDefault="002C259D" w:rsidP="00D24084">
            <w:r>
              <w:t>Atribút</w:t>
            </w:r>
          </w:p>
        </w:tc>
        <w:tc>
          <w:tcPr>
            <w:tcW w:w="7942" w:type="dxa"/>
            <w:tcMar>
              <w:top w:w="30" w:type="dxa"/>
              <w:left w:w="30" w:type="dxa"/>
              <w:bottom w:w="20" w:type="dxa"/>
              <w:right w:w="30" w:type="dxa"/>
            </w:tcMar>
          </w:tcPr>
          <w:p w14:paraId="5C4BD5DE" w14:textId="77777777" w:rsidR="00AD205C" w:rsidRDefault="002C259D" w:rsidP="00D24084">
            <w:r>
              <w:t>XSD Uri : an1_255</w:t>
            </w:r>
          </w:p>
        </w:tc>
      </w:tr>
      <w:tr w:rsidR="00AD205C" w14:paraId="43B80195" w14:textId="77777777" w:rsidTr="00114C77">
        <w:tc>
          <w:tcPr>
            <w:tcW w:w="1129" w:type="dxa"/>
            <w:tcMar>
              <w:top w:w="30" w:type="dxa"/>
              <w:left w:w="30" w:type="dxa"/>
              <w:bottom w:w="20" w:type="dxa"/>
              <w:right w:w="30" w:type="dxa"/>
            </w:tcMar>
          </w:tcPr>
          <w:p w14:paraId="32DED772" w14:textId="77777777" w:rsidR="00AD205C" w:rsidRDefault="002C259D" w:rsidP="00D24084">
            <w:r>
              <w:lastRenderedPageBreak/>
              <w:t>Opis</w:t>
            </w:r>
          </w:p>
        </w:tc>
        <w:tc>
          <w:tcPr>
            <w:tcW w:w="7942" w:type="dxa"/>
            <w:tcMar>
              <w:top w:w="30" w:type="dxa"/>
              <w:left w:w="30" w:type="dxa"/>
              <w:bottom w:w="20" w:type="dxa"/>
              <w:right w:w="30" w:type="dxa"/>
            </w:tcMar>
          </w:tcPr>
          <w:p w14:paraId="29FC00D0" w14:textId="77777777" w:rsidR="00AD205C" w:rsidRDefault="002C259D" w:rsidP="00D24084">
            <w:r>
              <w:t>xsd uri typu objektu</w:t>
            </w:r>
          </w:p>
        </w:tc>
      </w:tr>
      <w:tr w:rsidR="00AD205C" w14:paraId="0CAED446" w14:textId="77777777" w:rsidTr="00114C77">
        <w:tc>
          <w:tcPr>
            <w:tcW w:w="1129" w:type="dxa"/>
            <w:tcMar>
              <w:top w:w="30" w:type="dxa"/>
              <w:left w:w="30" w:type="dxa"/>
              <w:bottom w:w="20" w:type="dxa"/>
              <w:right w:w="30" w:type="dxa"/>
            </w:tcMar>
          </w:tcPr>
          <w:p w14:paraId="052178B0" w14:textId="77777777" w:rsidR="00AD205C" w:rsidRDefault="002C259D" w:rsidP="00D24084">
            <w:r>
              <w:t>Atribút</w:t>
            </w:r>
          </w:p>
        </w:tc>
        <w:tc>
          <w:tcPr>
            <w:tcW w:w="7942" w:type="dxa"/>
            <w:tcMar>
              <w:top w:w="30" w:type="dxa"/>
              <w:left w:w="30" w:type="dxa"/>
              <w:bottom w:w="20" w:type="dxa"/>
              <w:right w:w="30" w:type="dxa"/>
            </w:tcMar>
          </w:tcPr>
          <w:p w14:paraId="701FBD52" w14:textId="77777777" w:rsidR="00AD205C" w:rsidRDefault="002C259D" w:rsidP="00D24084">
            <w:r>
              <w:t>XSD dáta : Binárny záznam</w:t>
            </w:r>
          </w:p>
        </w:tc>
      </w:tr>
      <w:tr w:rsidR="00AD205C" w14:paraId="18D66152" w14:textId="77777777" w:rsidTr="00114C77">
        <w:tc>
          <w:tcPr>
            <w:tcW w:w="1129" w:type="dxa"/>
            <w:tcMar>
              <w:top w:w="30" w:type="dxa"/>
              <w:left w:w="30" w:type="dxa"/>
              <w:bottom w:w="20" w:type="dxa"/>
              <w:right w:w="30" w:type="dxa"/>
            </w:tcMar>
          </w:tcPr>
          <w:p w14:paraId="2A12410C" w14:textId="77777777" w:rsidR="00AD205C" w:rsidRDefault="002C259D" w:rsidP="00D24084">
            <w:r>
              <w:t>Opis</w:t>
            </w:r>
          </w:p>
        </w:tc>
        <w:tc>
          <w:tcPr>
            <w:tcW w:w="7942" w:type="dxa"/>
            <w:tcMar>
              <w:top w:w="30" w:type="dxa"/>
              <w:left w:w="30" w:type="dxa"/>
              <w:bottom w:w="20" w:type="dxa"/>
              <w:right w:w="30" w:type="dxa"/>
            </w:tcMar>
          </w:tcPr>
          <w:p w14:paraId="19562501" w14:textId="77777777" w:rsidR="00AD205C" w:rsidRDefault="002C259D" w:rsidP="00D24084">
            <w:r>
              <w:t>XSD dáta typu objektu</w:t>
            </w:r>
          </w:p>
        </w:tc>
      </w:tr>
      <w:tr w:rsidR="00AD205C" w14:paraId="5D77A6B4" w14:textId="77777777" w:rsidTr="00114C77">
        <w:tc>
          <w:tcPr>
            <w:tcW w:w="1129" w:type="dxa"/>
            <w:tcMar>
              <w:top w:w="30" w:type="dxa"/>
              <w:left w:w="30" w:type="dxa"/>
              <w:bottom w:w="20" w:type="dxa"/>
              <w:right w:w="30" w:type="dxa"/>
            </w:tcMar>
          </w:tcPr>
          <w:p w14:paraId="736044FA" w14:textId="77777777" w:rsidR="00AD205C" w:rsidRDefault="002C259D" w:rsidP="00D24084">
            <w:r>
              <w:t>Atribút</w:t>
            </w:r>
          </w:p>
        </w:tc>
        <w:tc>
          <w:tcPr>
            <w:tcW w:w="7942" w:type="dxa"/>
            <w:tcMar>
              <w:top w:w="30" w:type="dxa"/>
              <w:left w:w="30" w:type="dxa"/>
              <w:bottom w:w="20" w:type="dxa"/>
              <w:right w:w="30" w:type="dxa"/>
            </w:tcMar>
          </w:tcPr>
          <w:p w14:paraId="4F4321E1" w14:textId="77777777" w:rsidR="00AD205C" w:rsidRDefault="002C259D" w:rsidP="00D24084">
            <w:r>
              <w:t>XSDNS Uri : an1_255</w:t>
            </w:r>
          </w:p>
        </w:tc>
      </w:tr>
      <w:tr w:rsidR="00AD205C" w14:paraId="2ADF85C8" w14:textId="77777777" w:rsidTr="00114C77">
        <w:tc>
          <w:tcPr>
            <w:tcW w:w="1129" w:type="dxa"/>
            <w:tcMar>
              <w:top w:w="30" w:type="dxa"/>
              <w:left w:w="30" w:type="dxa"/>
              <w:bottom w:w="20" w:type="dxa"/>
              <w:right w:w="30" w:type="dxa"/>
            </w:tcMar>
          </w:tcPr>
          <w:p w14:paraId="52432BCB" w14:textId="77777777" w:rsidR="00AD205C" w:rsidRDefault="002C259D" w:rsidP="00D24084">
            <w:r>
              <w:t>Opis</w:t>
            </w:r>
          </w:p>
        </w:tc>
        <w:tc>
          <w:tcPr>
            <w:tcW w:w="7942" w:type="dxa"/>
            <w:tcMar>
              <w:top w:w="30" w:type="dxa"/>
              <w:left w:w="30" w:type="dxa"/>
              <w:bottom w:w="20" w:type="dxa"/>
              <w:right w:w="30" w:type="dxa"/>
            </w:tcMar>
          </w:tcPr>
          <w:p w14:paraId="75F3F3DE" w14:textId="77777777" w:rsidR="00AD205C" w:rsidRDefault="002C259D" w:rsidP="00D24084">
            <w:r>
              <w:t>XSDNS Uri typu objektu</w:t>
            </w:r>
          </w:p>
        </w:tc>
      </w:tr>
      <w:tr w:rsidR="00AD205C" w14:paraId="1FE2BA38" w14:textId="77777777" w:rsidTr="00114C77">
        <w:tc>
          <w:tcPr>
            <w:tcW w:w="1129" w:type="dxa"/>
            <w:tcMar>
              <w:top w:w="30" w:type="dxa"/>
              <w:left w:w="30" w:type="dxa"/>
              <w:bottom w:w="20" w:type="dxa"/>
              <w:right w:w="30" w:type="dxa"/>
            </w:tcMar>
          </w:tcPr>
          <w:p w14:paraId="5C1C267E" w14:textId="77777777" w:rsidR="00AD205C" w:rsidRDefault="002C259D" w:rsidP="00D24084">
            <w:r>
              <w:t>Atribút</w:t>
            </w:r>
          </w:p>
        </w:tc>
        <w:tc>
          <w:tcPr>
            <w:tcW w:w="7942" w:type="dxa"/>
            <w:tcMar>
              <w:top w:w="30" w:type="dxa"/>
              <w:left w:w="30" w:type="dxa"/>
              <w:bottom w:w="20" w:type="dxa"/>
              <w:right w:w="30" w:type="dxa"/>
            </w:tcMar>
          </w:tcPr>
          <w:p w14:paraId="3EFD8BA3" w14:textId="77777777" w:rsidR="00AD205C" w:rsidRDefault="002C259D" w:rsidP="00D24084">
            <w:r>
              <w:t>XSLT dáta : Binárny záznam</w:t>
            </w:r>
          </w:p>
        </w:tc>
      </w:tr>
      <w:tr w:rsidR="00AD205C" w14:paraId="7CC689D5" w14:textId="77777777" w:rsidTr="00114C77">
        <w:tc>
          <w:tcPr>
            <w:tcW w:w="1129" w:type="dxa"/>
            <w:tcMar>
              <w:top w:w="30" w:type="dxa"/>
              <w:left w:w="30" w:type="dxa"/>
              <w:bottom w:w="20" w:type="dxa"/>
              <w:right w:w="30" w:type="dxa"/>
            </w:tcMar>
          </w:tcPr>
          <w:p w14:paraId="580EAD31" w14:textId="77777777" w:rsidR="00AD205C" w:rsidRDefault="002C259D" w:rsidP="00D24084">
            <w:r>
              <w:t>Opis</w:t>
            </w:r>
          </w:p>
        </w:tc>
        <w:tc>
          <w:tcPr>
            <w:tcW w:w="7942" w:type="dxa"/>
            <w:tcMar>
              <w:top w:w="30" w:type="dxa"/>
              <w:left w:w="30" w:type="dxa"/>
              <w:bottom w:w="20" w:type="dxa"/>
              <w:right w:w="30" w:type="dxa"/>
            </w:tcMar>
          </w:tcPr>
          <w:p w14:paraId="46170924" w14:textId="77777777" w:rsidR="00AD205C" w:rsidRDefault="002C259D" w:rsidP="00D24084">
            <w:r>
              <w:t>XSLT dáta typu objektu</w:t>
            </w:r>
          </w:p>
        </w:tc>
      </w:tr>
      <w:tr w:rsidR="00AD205C" w14:paraId="205E0715" w14:textId="77777777" w:rsidTr="00114C77">
        <w:tc>
          <w:tcPr>
            <w:tcW w:w="1129" w:type="dxa"/>
            <w:tcMar>
              <w:top w:w="30" w:type="dxa"/>
              <w:left w:w="30" w:type="dxa"/>
              <w:bottom w:w="20" w:type="dxa"/>
              <w:right w:w="30" w:type="dxa"/>
            </w:tcMar>
          </w:tcPr>
          <w:p w14:paraId="67A2B5D3" w14:textId="77777777" w:rsidR="00AD205C" w:rsidRDefault="002C259D" w:rsidP="00D24084">
            <w:r>
              <w:t>Atribút</w:t>
            </w:r>
          </w:p>
        </w:tc>
        <w:tc>
          <w:tcPr>
            <w:tcW w:w="7942" w:type="dxa"/>
            <w:tcMar>
              <w:top w:w="30" w:type="dxa"/>
              <w:left w:w="30" w:type="dxa"/>
              <w:bottom w:w="20" w:type="dxa"/>
              <w:right w:w="30" w:type="dxa"/>
            </w:tcMar>
          </w:tcPr>
          <w:p w14:paraId="68264CD2" w14:textId="77777777" w:rsidR="00AD205C" w:rsidRDefault="002C259D" w:rsidP="00D24084">
            <w:r>
              <w:t>XSLT Uri : an1_255</w:t>
            </w:r>
          </w:p>
        </w:tc>
      </w:tr>
      <w:tr w:rsidR="00AD205C" w14:paraId="7583FDC3" w14:textId="77777777" w:rsidTr="00114C77">
        <w:tc>
          <w:tcPr>
            <w:tcW w:w="1129" w:type="dxa"/>
            <w:tcMar>
              <w:top w:w="30" w:type="dxa"/>
              <w:left w:w="30" w:type="dxa"/>
              <w:bottom w:w="20" w:type="dxa"/>
              <w:right w:w="30" w:type="dxa"/>
            </w:tcMar>
          </w:tcPr>
          <w:p w14:paraId="52426E98" w14:textId="77777777" w:rsidR="00AD205C" w:rsidRDefault="002C259D" w:rsidP="00D24084">
            <w:r>
              <w:t>Opis</w:t>
            </w:r>
          </w:p>
        </w:tc>
        <w:tc>
          <w:tcPr>
            <w:tcW w:w="7942" w:type="dxa"/>
            <w:tcMar>
              <w:top w:w="30" w:type="dxa"/>
              <w:left w:w="30" w:type="dxa"/>
              <w:bottom w:w="20" w:type="dxa"/>
              <w:right w:w="30" w:type="dxa"/>
            </w:tcMar>
          </w:tcPr>
          <w:p w14:paraId="59999F60" w14:textId="77777777" w:rsidR="00AD205C" w:rsidRDefault="002C259D" w:rsidP="00D24084">
            <w:r>
              <w:t>XSLT Uri typu objektu</w:t>
            </w:r>
          </w:p>
        </w:tc>
      </w:tr>
    </w:tbl>
    <w:p w14:paraId="63AB2483" w14:textId="77777777" w:rsidR="00AD205C" w:rsidRDefault="00AD205C" w:rsidP="00D24084"/>
    <w:p w14:paraId="37A4AD67" w14:textId="77777777" w:rsidR="00AD205C" w:rsidRPr="00F635F7" w:rsidRDefault="002C259D"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D205C" w14:paraId="035949DC" w14:textId="77777777" w:rsidTr="00114C77">
        <w:tc>
          <w:tcPr>
            <w:tcW w:w="1129" w:type="dxa"/>
            <w:tcMar>
              <w:top w:w="30" w:type="dxa"/>
              <w:left w:w="30" w:type="dxa"/>
              <w:bottom w:w="20" w:type="dxa"/>
              <w:right w:w="30" w:type="dxa"/>
            </w:tcMar>
          </w:tcPr>
          <w:p w14:paraId="439D0CE7" w14:textId="77777777" w:rsidR="00AD205C" w:rsidRDefault="002C259D" w:rsidP="00D24084">
            <w:r>
              <w:t>Atribút</w:t>
            </w:r>
          </w:p>
        </w:tc>
        <w:tc>
          <w:tcPr>
            <w:tcW w:w="7942" w:type="dxa"/>
            <w:tcMar>
              <w:top w:w="30" w:type="dxa"/>
              <w:left w:w="30" w:type="dxa"/>
              <w:bottom w:w="20" w:type="dxa"/>
              <w:right w:w="30" w:type="dxa"/>
            </w:tcMar>
          </w:tcPr>
          <w:p w14:paraId="7B04D481" w14:textId="77777777" w:rsidR="00AD205C" w:rsidRDefault="002C259D" w:rsidP="00D24084">
            <w:r>
              <w:t>Kód typu autorizáce : Číslo</w:t>
            </w:r>
          </w:p>
        </w:tc>
      </w:tr>
      <w:tr w:rsidR="00AD205C" w14:paraId="4C00A7C5" w14:textId="77777777" w:rsidTr="00114C77">
        <w:tc>
          <w:tcPr>
            <w:tcW w:w="1129" w:type="dxa"/>
            <w:tcMar>
              <w:top w:w="30" w:type="dxa"/>
              <w:left w:w="30" w:type="dxa"/>
              <w:bottom w:w="20" w:type="dxa"/>
              <w:right w:w="30" w:type="dxa"/>
            </w:tcMar>
          </w:tcPr>
          <w:p w14:paraId="13732D1B" w14:textId="77777777" w:rsidR="00AD205C" w:rsidRDefault="002C259D" w:rsidP="00D24084">
            <w:r>
              <w:t>Opis</w:t>
            </w:r>
          </w:p>
        </w:tc>
        <w:tc>
          <w:tcPr>
            <w:tcW w:w="7942" w:type="dxa"/>
            <w:tcMar>
              <w:top w:w="30" w:type="dxa"/>
              <w:left w:w="30" w:type="dxa"/>
              <w:bottom w:w="20" w:type="dxa"/>
              <w:right w:w="30" w:type="dxa"/>
            </w:tcMar>
          </w:tcPr>
          <w:p w14:paraId="4496106B" w14:textId="77777777" w:rsidR="00AD205C" w:rsidRDefault="002C259D" w:rsidP="00D24084">
            <w:r>
              <w:t>jedinečný identifikátor</w:t>
            </w:r>
          </w:p>
        </w:tc>
      </w:tr>
      <w:tr w:rsidR="00AD205C" w14:paraId="504B2B8D" w14:textId="77777777" w:rsidTr="00114C77">
        <w:tc>
          <w:tcPr>
            <w:tcW w:w="1129" w:type="dxa"/>
            <w:tcMar>
              <w:top w:w="30" w:type="dxa"/>
              <w:left w:w="30" w:type="dxa"/>
              <w:bottom w:w="20" w:type="dxa"/>
              <w:right w:w="30" w:type="dxa"/>
            </w:tcMar>
          </w:tcPr>
          <w:p w14:paraId="503114AC" w14:textId="77777777" w:rsidR="00AD205C" w:rsidRDefault="002C259D" w:rsidP="00D24084">
            <w:r>
              <w:t>Atribút</w:t>
            </w:r>
          </w:p>
        </w:tc>
        <w:tc>
          <w:tcPr>
            <w:tcW w:w="7942" w:type="dxa"/>
            <w:tcMar>
              <w:top w:w="30" w:type="dxa"/>
              <w:left w:w="30" w:type="dxa"/>
              <w:bottom w:w="20" w:type="dxa"/>
              <w:right w:w="30" w:type="dxa"/>
            </w:tcMar>
          </w:tcPr>
          <w:p w14:paraId="05F2D7BD" w14:textId="77777777" w:rsidR="00AD205C" w:rsidRDefault="002C259D" w:rsidP="00D24084">
            <w:r>
              <w:t>Názov : an1_100</w:t>
            </w:r>
          </w:p>
        </w:tc>
      </w:tr>
      <w:tr w:rsidR="00AD205C" w14:paraId="57D0C578" w14:textId="77777777" w:rsidTr="00114C77">
        <w:tc>
          <w:tcPr>
            <w:tcW w:w="1129" w:type="dxa"/>
            <w:tcMar>
              <w:top w:w="30" w:type="dxa"/>
              <w:left w:w="30" w:type="dxa"/>
              <w:bottom w:w="20" w:type="dxa"/>
              <w:right w:w="30" w:type="dxa"/>
            </w:tcMar>
          </w:tcPr>
          <w:p w14:paraId="6ED29B68" w14:textId="77777777" w:rsidR="00AD205C" w:rsidRDefault="002C259D" w:rsidP="00D24084">
            <w:r>
              <w:t>Opis</w:t>
            </w:r>
          </w:p>
        </w:tc>
        <w:tc>
          <w:tcPr>
            <w:tcW w:w="7942" w:type="dxa"/>
            <w:tcMar>
              <w:top w:w="30" w:type="dxa"/>
              <w:left w:w="30" w:type="dxa"/>
              <w:bottom w:w="20" w:type="dxa"/>
              <w:right w:w="30" w:type="dxa"/>
            </w:tcMar>
          </w:tcPr>
          <w:p w14:paraId="20A0E729" w14:textId="77777777" w:rsidR="00AD205C" w:rsidRDefault="002C259D" w:rsidP="00D24084">
            <w:r>
              <w:t>názov</w:t>
            </w:r>
          </w:p>
        </w:tc>
      </w:tr>
      <w:tr w:rsidR="00AD205C" w14:paraId="7D890A34" w14:textId="77777777" w:rsidTr="00114C77">
        <w:tc>
          <w:tcPr>
            <w:tcW w:w="1129" w:type="dxa"/>
            <w:tcMar>
              <w:top w:w="30" w:type="dxa"/>
              <w:left w:w="30" w:type="dxa"/>
              <w:bottom w:w="20" w:type="dxa"/>
              <w:right w:w="30" w:type="dxa"/>
            </w:tcMar>
          </w:tcPr>
          <w:p w14:paraId="7F34618F" w14:textId="77777777" w:rsidR="00AD205C" w:rsidRDefault="002C259D" w:rsidP="00D24084">
            <w:r>
              <w:t>Atribút</w:t>
            </w:r>
          </w:p>
        </w:tc>
        <w:tc>
          <w:tcPr>
            <w:tcW w:w="7942" w:type="dxa"/>
            <w:tcMar>
              <w:top w:w="30" w:type="dxa"/>
              <w:left w:w="30" w:type="dxa"/>
              <w:bottom w:w="20" w:type="dxa"/>
              <w:right w:w="30" w:type="dxa"/>
            </w:tcMar>
          </w:tcPr>
          <w:p w14:paraId="178FAA68" w14:textId="77777777" w:rsidR="00AD205C" w:rsidRDefault="002C259D" w:rsidP="00D24084">
            <w:r>
              <w:t>Platnosť od UTC : Dátum a čas</w:t>
            </w:r>
          </w:p>
        </w:tc>
      </w:tr>
      <w:tr w:rsidR="00AD205C" w14:paraId="0BDFA10E" w14:textId="77777777" w:rsidTr="00114C77">
        <w:tc>
          <w:tcPr>
            <w:tcW w:w="1129" w:type="dxa"/>
            <w:tcMar>
              <w:top w:w="30" w:type="dxa"/>
              <w:left w:w="30" w:type="dxa"/>
              <w:bottom w:w="20" w:type="dxa"/>
              <w:right w:w="30" w:type="dxa"/>
            </w:tcMar>
          </w:tcPr>
          <w:p w14:paraId="0D597676" w14:textId="77777777" w:rsidR="00AD205C" w:rsidRDefault="002C259D" w:rsidP="00D24084">
            <w:r>
              <w:t>Opis</w:t>
            </w:r>
          </w:p>
        </w:tc>
        <w:tc>
          <w:tcPr>
            <w:tcW w:w="7942" w:type="dxa"/>
            <w:tcMar>
              <w:top w:w="30" w:type="dxa"/>
              <w:left w:w="30" w:type="dxa"/>
              <w:bottom w:w="20" w:type="dxa"/>
              <w:right w:w="30" w:type="dxa"/>
            </w:tcMar>
          </w:tcPr>
          <w:p w14:paraId="3C22533A" w14:textId="77777777" w:rsidR="00AD205C" w:rsidRDefault="002C259D" w:rsidP="00D24084">
            <w:r>
              <w:t>začiatok platnosti</w:t>
            </w:r>
          </w:p>
        </w:tc>
      </w:tr>
      <w:tr w:rsidR="00AD205C" w14:paraId="7D823F86" w14:textId="77777777" w:rsidTr="00114C77">
        <w:tc>
          <w:tcPr>
            <w:tcW w:w="1129" w:type="dxa"/>
            <w:tcMar>
              <w:top w:w="30" w:type="dxa"/>
              <w:left w:w="30" w:type="dxa"/>
              <w:bottom w:w="20" w:type="dxa"/>
              <w:right w:w="30" w:type="dxa"/>
            </w:tcMar>
          </w:tcPr>
          <w:p w14:paraId="1D32466B" w14:textId="77777777" w:rsidR="00AD205C" w:rsidRDefault="002C259D" w:rsidP="00D24084">
            <w:r>
              <w:t>Atribút</w:t>
            </w:r>
          </w:p>
        </w:tc>
        <w:tc>
          <w:tcPr>
            <w:tcW w:w="7942" w:type="dxa"/>
            <w:tcMar>
              <w:top w:w="30" w:type="dxa"/>
              <w:left w:w="30" w:type="dxa"/>
              <w:bottom w:w="20" w:type="dxa"/>
              <w:right w:w="30" w:type="dxa"/>
            </w:tcMar>
          </w:tcPr>
          <w:p w14:paraId="2CC4306B" w14:textId="77777777" w:rsidR="00AD205C" w:rsidRDefault="002C259D" w:rsidP="00D24084">
            <w:r>
              <w:t>Platnosť do UTC : Dátum a čas</w:t>
            </w:r>
          </w:p>
        </w:tc>
      </w:tr>
      <w:tr w:rsidR="00AD205C" w14:paraId="020E94FE" w14:textId="77777777" w:rsidTr="00114C77">
        <w:tc>
          <w:tcPr>
            <w:tcW w:w="1129" w:type="dxa"/>
            <w:tcMar>
              <w:top w:w="30" w:type="dxa"/>
              <w:left w:w="30" w:type="dxa"/>
              <w:bottom w:w="20" w:type="dxa"/>
              <w:right w:w="30" w:type="dxa"/>
            </w:tcMar>
          </w:tcPr>
          <w:p w14:paraId="08CC02E6" w14:textId="77777777" w:rsidR="00AD205C" w:rsidRDefault="002C259D" w:rsidP="00D24084">
            <w:r>
              <w:t>Opis</w:t>
            </w:r>
          </w:p>
        </w:tc>
        <w:tc>
          <w:tcPr>
            <w:tcW w:w="7942" w:type="dxa"/>
            <w:tcMar>
              <w:top w:w="30" w:type="dxa"/>
              <w:left w:w="30" w:type="dxa"/>
              <w:bottom w:w="20" w:type="dxa"/>
              <w:right w:w="30" w:type="dxa"/>
            </w:tcMar>
          </w:tcPr>
          <w:p w14:paraId="1597F7EA" w14:textId="77777777" w:rsidR="00AD205C" w:rsidRDefault="002C259D" w:rsidP="00D24084">
            <w:r>
              <w:t>koniec platnosti </w:t>
            </w:r>
          </w:p>
        </w:tc>
      </w:tr>
    </w:tbl>
    <w:p w14:paraId="0476849B" w14:textId="77777777" w:rsidR="00AD205C" w:rsidRDefault="00AD205C" w:rsidP="00D24084"/>
    <w:p w14:paraId="51C9E7DB" w14:textId="77777777" w:rsidR="00AD205C" w:rsidRPr="00F635F7" w:rsidRDefault="002C259D"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D205C" w14:paraId="67FB2832" w14:textId="77777777" w:rsidTr="00114C77">
        <w:tc>
          <w:tcPr>
            <w:tcW w:w="1129" w:type="dxa"/>
            <w:tcMar>
              <w:top w:w="30" w:type="dxa"/>
              <w:left w:w="30" w:type="dxa"/>
              <w:bottom w:w="20" w:type="dxa"/>
              <w:right w:w="30" w:type="dxa"/>
            </w:tcMar>
          </w:tcPr>
          <w:p w14:paraId="49D09A36" w14:textId="77777777" w:rsidR="00AD205C" w:rsidRDefault="002C259D" w:rsidP="00D24084">
            <w:r>
              <w:t>Atribút</w:t>
            </w:r>
          </w:p>
        </w:tc>
        <w:tc>
          <w:tcPr>
            <w:tcW w:w="7942" w:type="dxa"/>
            <w:tcMar>
              <w:top w:w="30" w:type="dxa"/>
              <w:left w:w="30" w:type="dxa"/>
              <w:bottom w:w="20" w:type="dxa"/>
              <w:right w:w="30" w:type="dxa"/>
            </w:tcMar>
          </w:tcPr>
          <w:p w14:paraId="62B8D61E" w14:textId="77777777" w:rsidR="00AD205C" w:rsidRDefault="002C259D" w:rsidP="00D24084">
            <w:r>
              <w:t>Kód typu podania : číslo</w:t>
            </w:r>
          </w:p>
        </w:tc>
      </w:tr>
      <w:tr w:rsidR="00AD205C" w14:paraId="2214548A" w14:textId="77777777" w:rsidTr="00114C77">
        <w:tc>
          <w:tcPr>
            <w:tcW w:w="1129" w:type="dxa"/>
            <w:tcMar>
              <w:top w:w="30" w:type="dxa"/>
              <w:left w:w="30" w:type="dxa"/>
              <w:bottom w:w="20" w:type="dxa"/>
              <w:right w:w="30" w:type="dxa"/>
            </w:tcMar>
          </w:tcPr>
          <w:p w14:paraId="2941E433" w14:textId="77777777" w:rsidR="00AD205C" w:rsidRDefault="002C259D" w:rsidP="00D24084">
            <w:r>
              <w:t>Opis</w:t>
            </w:r>
          </w:p>
        </w:tc>
        <w:tc>
          <w:tcPr>
            <w:tcW w:w="7942" w:type="dxa"/>
            <w:tcMar>
              <w:top w:w="30" w:type="dxa"/>
              <w:left w:w="30" w:type="dxa"/>
              <w:bottom w:w="20" w:type="dxa"/>
              <w:right w:w="30" w:type="dxa"/>
            </w:tcMar>
          </w:tcPr>
          <w:p w14:paraId="5FDC50CB" w14:textId="77777777" w:rsidR="00AD205C" w:rsidRDefault="002C259D" w:rsidP="00D24084">
            <w:r>
              <w:t>jedinečný identifikátor</w:t>
            </w:r>
          </w:p>
        </w:tc>
      </w:tr>
      <w:tr w:rsidR="00AD205C" w14:paraId="47E5B4B1" w14:textId="77777777" w:rsidTr="00114C77">
        <w:tc>
          <w:tcPr>
            <w:tcW w:w="1129" w:type="dxa"/>
            <w:tcMar>
              <w:top w:w="30" w:type="dxa"/>
              <w:left w:w="30" w:type="dxa"/>
              <w:bottom w:w="20" w:type="dxa"/>
              <w:right w:w="30" w:type="dxa"/>
            </w:tcMar>
          </w:tcPr>
          <w:p w14:paraId="00FBEEFB" w14:textId="77777777" w:rsidR="00AD205C" w:rsidRDefault="002C259D" w:rsidP="00D24084">
            <w:r>
              <w:t>Atribút</w:t>
            </w:r>
          </w:p>
        </w:tc>
        <w:tc>
          <w:tcPr>
            <w:tcW w:w="7942" w:type="dxa"/>
            <w:tcMar>
              <w:top w:w="30" w:type="dxa"/>
              <w:left w:w="30" w:type="dxa"/>
              <w:bottom w:w="20" w:type="dxa"/>
              <w:right w:w="30" w:type="dxa"/>
            </w:tcMar>
          </w:tcPr>
          <w:p w14:paraId="5C0BB32D" w14:textId="77777777" w:rsidR="00AD205C" w:rsidRDefault="002C259D" w:rsidP="00D24084">
            <w:r>
              <w:t>Kód typu skupiny podpisov : číslo</w:t>
            </w:r>
          </w:p>
        </w:tc>
      </w:tr>
      <w:tr w:rsidR="00AD205C" w14:paraId="313A0B01" w14:textId="77777777" w:rsidTr="00114C77">
        <w:tc>
          <w:tcPr>
            <w:tcW w:w="1129" w:type="dxa"/>
            <w:tcMar>
              <w:top w:w="30" w:type="dxa"/>
              <w:left w:w="30" w:type="dxa"/>
              <w:bottom w:w="20" w:type="dxa"/>
              <w:right w:w="30" w:type="dxa"/>
            </w:tcMar>
          </w:tcPr>
          <w:p w14:paraId="5251CC75" w14:textId="77777777" w:rsidR="00AD205C" w:rsidRDefault="002C259D" w:rsidP="00D24084">
            <w:r>
              <w:t>Opis</w:t>
            </w:r>
          </w:p>
        </w:tc>
        <w:tc>
          <w:tcPr>
            <w:tcW w:w="7942" w:type="dxa"/>
            <w:tcMar>
              <w:top w:w="30" w:type="dxa"/>
              <w:left w:w="30" w:type="dxa"/>
              <w:bottom w:w="20" w:type="dxa"/>
              <w:right w:w="30" w:type="dxa"/>
            </w:tcMar>
          </w:tcPr>
          <w:p w14:paraId="271D7C66" w14:textId="77777777" w:rsidR="00AD205C" w:rsidRDefault="002C259D" w:rsidP="00D24084">
            <w:r>
              <w:t>jedinečný identifikátor</w:t>
            </w:r>
          </w:p>
        </w:tc>
      </w:tr>
      <w:tr w:rsidR="00AD205C" w14:paraId="77E7FCF2" w14:textId="77777777" w:rsidTr="00114C77">
        <w:tc>
          <w:tcPr>
            <w:tcW w:w="1129" w:type="dxa"/>
            <w:tcMar>
              <w:top w:w="30" w:type="dxa"/>
              <w:left w:w="30" w:type="dxa"/>
              <w:bottom w:w="20" w:type="dxa"/>
              <w:right w:w="30" w:type="dxa"/>
            </w:tcMar>
          </w:tcPr>
          <w:p w14:paraId="1AC4F6D0" w14:textId="77777777" w:rsidR="00AD205C" w:rsidRDefault="002C259D" w:rsidP="00D24084">
            <w:r>
              <w:t>Atribút</w:t>
            </w:r>
          </w:p>
        </w:tc>
        <w:tc>
          <w:tcPr>
            <w:tcW w:w="7942" w:type="dxa"/>
            <w:tcMar>
              <w:top w:w="30" w:type="dxa"/>
              <w:left w:w="30" w:type="dxa"/>
              <w:bottom w:w="20" w:type="dxa"/>
              <w:right w:w="30" w:type="dxa"/>
            </w:tcMar>
          </w:tcPr>
          <w:p w14:paraId="113D4E0D" w14:textId="77777777" w:rsidR="00AD205C" w:rsidRDefault="002C259D" w:rsidP="00D24084">
            <w:r>
              <w:t>Platnosť od UTC : Dátum a čas</w:t>
            </w:r>
          </w:p>
        </w:tc>
      </w:tr>
      <w:tr w:rsidR="00AD205C" w14:paraId="4DC122A0" w14:textId="77777777" w:rsidTr="00114C77">
        <w:tc>
          <w:tcPr>
            <w:tcW w:w="1129" w:type="dxa"/>
            <w:tcMar>
              <w:top w:w="30" w:type="dxa"/>
              <w:left w:w="30" w:type="dxa"/>
              <w:bottom w:w="20" w:type="dxa"/>
              <w:right w:w="30" w:type="dxa"/>
            </w:tcMar>
          </w:tcPr>
          <w:p w14:paraId="19DFC0E9" w14:textId="77777777" w:rsidR="00AD205C" w:rsidRDefault="002C259D" w:rsidP="00D24084">
            <w:r>
              <w:t>Opis</w:t>
            </w:r>
          </w:p>
        </w:tc>
        <w:tc>
          <w:tcPr>
            <w:tcW w:w="7942" w:type="dxa"/>
            <w:tcMar>
              <w:top w:w="30" w:type="dxa"/>
              <w:left w:w="30" w:type="dxa"/>
              <w:bottom w:w="20" w:type="dxa"/>
              <w:right w:w="30" w:type="dxa"/>
            </w:tcMar>
          </w:tcPr>
          <w:p w14:paraId="37F85AD3" w14:textId="77777777" w:rsidR="00AD205C" w:rsidRDefault="002C259D" w:rsidP="00D24084">
            <w:r>
              <w:t>začiatok platnosti</w:t>
            </w:r>
          </w:p>
        </w:tc>
      </w:tr>
      <w:tr w:rsidR="00AD205C" w14:paraId="57B29AC5" w14:textId="77777777" w:rsidTr="00114C77">
        <w:tc>
          <w:tcPr>
            <w:tcW w:w="1129" w:type="dxa"/>
            <w:tcMar>
              <w:top w:w="30" w:type="dxa"/>
              <w:left w:w="30" w:type="dxa"/>
              <w:bottom w:w="20" w:type="dxa"/>
              <w:right w:w="30" w:type="dxa"/>
            </w:tcMar>
          </w:tcPr>
          <w:p w14:paraId="055A2307" w14:textId="77777777" w:rsidR="00AD205C" w:rsidRDefault="002C259D" w:rsidP="00D24084">
            <w:r>
              <w:t>Atribút</w:t>
            </w:r>
          </w:p>
        </w:tc>
        <w:tc>
          <w:tcPr>
            <w:tcW w:w="7942" w:type="dxa"/>
            <w:tcMar>
              <w:top w:w="30" w:type="dxa"/>
              <w:left w:w="30" w:type="dxa"/>
              <w:bottom w:w="20" w:type="dxa"/>
              <w:right w:w="30" w:type="dxa"/>
            </w:tcMar>
          </w:tcPr>
          <w:p w14:paraId="6DFE8148" w14:textId="77777777" w:rsidR="00AD205C" w:rsidRDefault="002C259D" w:rsidP="00D24084">
            <w:r>
              <w:t>Platnosť do UTC : Dátum a čas</w:t>
            </w:r>
          </w:p>
        </w:tc>
      </w:tr>
      <w:tr w:rsidR="00AD205C" w14:paraId="24702860" w14:textId="77777777" w:rsidTr="00114C77">
        <w:tc>
          <w:tcPr>
            <w:tcW w:w="1129" w:type="dxa"/>
            <w:tcMar>
              <w:top w:w="30" w:type="dxa"/>
              <w:left w:w="30" w:type="dxa"/>
              <w:bottom w:w="20" w:type="dxa"/>
              <w:right w:w="30" w:type="dxa"/>
            </w:tcMar>
          </w:tcPr>
          <w:p w14:paraId="79E85BE4" w14:textId="77777777" w:rsidR="00AD205C" w:rsidRDefault="002C259D" w:rsidP="00D24084">
            <w:r>
              <w:t>Opis</w:t>
            </w:r>
          </w:p>
        </w:tc>
        <w:tc>
          <w:tcPr>
            <w:tcW w:w="7942" w:type="dxa"/>
            <w:tcMar>
              <w:top w:w="30" w:type="dxa"/>
              <w:left w:w="30" w:type="dxa"/>
              <w:bottom w:w="20" w:type="dxa"/>
              <w:right w:w="30" w:type="dxa"/>
            </w:tcMar>
          </w:tcPr>
          <w:p w14:paraId="621A4259" w14:textId="77777777" w:rsidR="00AD205C" w:rsidRDefault="002C259D" w:rsidP="00D24084">
            <w:r>
              <w:t>koniec platnosti </w:t>
            </w:r>
          </w:p>
        </w:tc>
      </w:tr>
      <w:tr w:rsidR="00AD205C" w14:paraId="306CE9AB" w14:textId="77777777" w:rsidTr="00114C77">
        <w:tc>
          <w:tcPr>
            <w:tcW w:w="1129" w:type="dxa"/>
            <w:tcMar>
              <w:top w:w="30" w:type="dxa"/>
              <w:left w:w="30" w:type="dxa"/>
              <w:bottom w:w="20" w:type="dxa"/>
              <w:right w:w="30" w:type="dxa"/>
            </w:tcMar>
          </w:tcPr>
          <w:p w14:paraId="7DC9AEC2" w14:textId="77777777" w:rsidR="00AD205C" w:rsidRDefault="002C259D" w:rsidP="00D24084">
            <w:r>
              <w:t>Atribút</w:t>
            </w:r>
          </w:p>
        </w:tc>
        <w:tc>
          <w:tcPr>
            <w:tcW w:w="7942" w:type="dxa"/>
            <w:tcMar>
              <w:top w:w="30" w:type="dxa"/>
              <w:left w:w="30" w:type="dxa"/>
              <w:bottom w:w="20" w:type="dxa"/>
              <w:right w:w="30" w:type="dxa"/>
            </w:tcMar>
          </w:tcPr>
          <w:p w14:paraId="3D42380C" w14:textId="77777777" w:rsidR="00AD205C" w:rsidRDefault="002C259D" w:rsidP="00D24084">
            <w:r>
              <w:t>Hlavný : logickahodnota</w:t>
            </w:r>
          </w:p>
        </w:tc>
      </w:tr>
      <w:tr w:rsidR="00AD205C" w14:paraId="4F41330A" w14:textId="77777777" w:rsidTr="00114C77">
        <w:tc>
          <w:tcPr>
            <w:tcW w:w="1129" w:type="dxa"/>
            <w:tcMar>
              <w:top w:w="30" w:type="dxa"/>
              <w:left w:w="30" w:type="dxa"/>
              <w:bottom w:w="20" w:type="dxa"/>
              <w:right w:w="30" w:type="dxa"/>
            </w:tcMar>
          </w:tcPr>
          <w:p w14:paraId="5D4D1FA2" w14:textId="77777777" w:rsidR="00AD205C" w:rsidRDefault="002C259D" w:rsidP="00D24084">
            <w:r>
              <w:t>Opis</w:t>
            </w:r>
          </w:p>
        </w:tc>
        <w:tc>
          <w:tcPr>
            <w:tcW w:w="7942" w:type="dxa"/>
            <w:tcMar>
              <w:top w:w="30" w:type="dxa"/>
              <w:left w:w="30" w:type="dxa"/>
              <w:bottom w:w="20" w:type="dxa"/>
              <w:right w:w="30" w:type="dxa"/>
            </w:tcMar>
          </w:tcPr>
          <w:p w14:paraId="72C373DF" w14:textId="77777777" w:rsidR="00AD205C" w:rsidRDefault="002C259D" w:rsidP="00D24084">
            <w:r>
              <w:t>príznak či je Typ skupiny podpisov hlavným pre daný Typ podania</w:t>
            </w:r>
          </w:p>
        </w:tc>
      </w:tr>
      <w:tr w:rsidR="00AD205C" w14:paraId="49D774B0" w14:textId="77777777" w:rsidTr="00114C77">
        <w:tc>
          <w:tcPr>
            <w:tcW w:w="1129" w:type="dxa"/>
            <w:tcMar>
              <w:top w:w="30" w:type="dxa"/>
              <w:left w:w="30" w:type="dxa"/>
              <w:bottom w:w="20" w:type="dxa"/>
              <w:right w:w="30" w:type="dxa"/>
            </w:tcMar>
          </w:tcPr>
          <w:p w14:paraId="134FD862" w14:textId="77777777" w:rsidR="00AD205C" w:rsidRDefault="002C259D" w:rsidP="00D24084">
            <w:r>
              <w:t>Atribút</w:t>
            </w:r>
          </w:p>
        </w:tc>
        <w:tc>
          <w:tcPr>
            <w:tcW w:w="7942" w:type="dxa"/>
            <w:tcMar>
              <w:top w:w="30" w:type="dxa"/>
              <w:left w:w="30" w:type="dxa"/>
              <w:bottom w:w="20" w:type="dxa"/>
              <w:right w:w="30" w:type="dxa"/>
            </w:tcMar>
          </w:tcPr>
          <w:p w14:paraId="792CE198" w14:textId="77777777" w:rsidR="00AD205C" w:rsidRDefault="002C259D" w:rsidP="00D24084">
            <w:r>
              <w:t>Minimálny počet : Číslo</w:t>
            </w:r>
          </w:p>
        </w:tc>
      </w:tr>
      <w:tr w:rsidR="00AD205C" w14:paraId="1587D106" w14:textId="77777777" w:rsidTr="00114C77">
        <w:tc>
          <w:tcPr>
            <w:tcW w:w="1129" w:type="dxa"/>
            <w:tcMar>
              <w:top w:w="30" w:type="dxa"/>
              <w:left w:w="30" w:type="dxa"/>
              <w:bottom w:w="20" w:type="dxa"/>
              <w:right w:w="30" w:type="dxa"/>
            </w:tcMar>
          </w:tcPr>
          <w:p w14:paraId="69A45023" w14:textId="77777777" w:rsidR="00AD205C" w:rsidRDefault="002C259D" w:rsidP="00D24084">
            <w:r>
              <w:t>Opis</w:t>
            </w:r>
          </w:p>
        </w:tc>
        <w:tc>
          <w:tcPr>
            <w:tcW w:w="7942" w:type="dxa"/>
            <w:tcMar>
              <w:top w:w="30" w:type="dxa"/>
              <w:left w:w="30" w:type="dxa"/>
              <w:bottom w:w="20" w:type="dxa"/>
              <w:right w:w="30" w:type="dxa"/>
            </w:tcMar>
          </w:tcPr>
          <w:p w14:paraId="5FA34480" w14:textId="77777777" w:rsidR="00AD205C" w:rsidRDefault="002C259D" w:rsidP="00D24084">
            <w:r>
              <w:t>dolná hranica intervalu početnosti</w:t>
            </w:r>
          </w:p>
        </w:tc>
      </w:tr>
      <w:tr w:rsidR="00AD205C" w14:paraId="2AF35944" w14:textId="77777777" w:rsidTr="00114C77">
        <w:tc>
          <w:tcPr>
            <w:tcW w:w="1129" w:type="dxa"/>
            <w:tcMar>
              <w:top w:w="30" w:type="dxa"/>
              <w:left w:w="30" w:type="dxa"/>
              <w:bottom w:w="20" w:type="dxa"/>
              <w:right w:w="30" w:type="dxa"/>
            </w:tcMar>
          </w:tcPr>
          <w:p w14:paraId="166A8396" w14:textId="77777777" w:rsidR="00AD205C" w:rsidRDefault="002C259D" w:rsidP="00D24084">
            <w:r>
              <w:t>Atribút</w:t>
            </w:r>
          </w:p>
        </w:tc>
        <w:tc>
          <w:tcPr>
            <w:tcW w:w="7942" w:type="dxa"/>
            <w:tcMar>
              <w:top w:w="30" w:type="dxa"/>
              <w:left w:w="30" w:type="dxa"/>
              <w:bottom w:w="20" w:type="dxa"/>
              <w:right w:w="30" w:type="dxa"/>
            </w:tcMar>
          </w:tcPr>
          <w:p w14:paraId="0F46D202" w14:textId="77777777" w:rsidR="00AD205C" w:rsidRDefault="002C259D" w:rsidP="00D24084">
            <w:r>
              <w:t>Maximálny počet : Číslo</w:t>
            </w:r>
          </w:p>
        </w:tc>
      </w:tr>
      <w:tr w:rsidR="00AD205C" w14:paraId="6EAD475F" w14:textId="77777777" w:rsidTr="00114C77">
        <w:tc>
          <w:tcPr>
            <w:tcW w:w="1129" w:type="dxa"/>
            <w:tcMar>
              <w:top w:w="30" w:type="dxa"/>
              <w:left w:w="30" w:type="dxa"/>
              <w:bottom w:w="20" w:type="dxa"/>
              <w:right w:w="30" w:type="dxa"/>
            </w:tcMar>
          </w:tcPr>
          <w:p w14:paraId="54B44491" w14:textId="77777777" w:rsidR="00AD205C" w:rsidRDefault="002C259D" w:rsidP="00D24084">
            <w:r>
              <w:t>Opis</w:t>
            </w:r>
          </w:p>
        </w:tc>
        <w:tc>
          <w:tcPr>
            <w:tcW w:w="7942" w:type="dxa"/>
            <w:tcMar>
              <w:top w:w="30" w:type="dxa"/>
              <w:left w:w="30" w:type="dxa"/>
              <w:bottom w:w="20" w:type="dxa"/>
              <w:right w:w="30" w:type="dxa"/>
            </w:tcMar>
          </w:tcPr>
          <w:p w14:paraId="22B757BA" w14:textId="77777777" w:rsidR="00AD205C" w:rsidRDefault="002C259D" w:rsidP="00D24084">
            <w:r>
              <w:t>horná hranica intervalu početnosti</w:t>
            </w:r>
          </w:p>
        </w:tc>
      </w:tr>
    </w:tbl>
    <w:p w14:paraId="0897E853" w14:textId="77777777" w:rsidR="00AD205C" w:rsidRDefault="00AD205C" w:rsidP="00D24084"/>
    <w:p w14:paraId="46B85F57" w14:textId="77777777" w:rsidR="00AD205C" w:rsidRPr="00F635F7" w:rsidRDefault="002C259D"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0ACBC7D" w14:textId="77777777" w:rsidTr="00114C77">
        <w:tc>
          <w:tcPr>
            <w:tcW w:w="1129" w:type="dxa"/>
            <w:tcMar>
              <w:top w:w="30" w:type="dxa"/>
              <w:left w:w="30" w:type="dxa"/>
              <w:bottom w:w="20" w:type="dxa"/>
              <w:right w:w="30" w:type="dxa"/>
            </w:tcMar>
          </w:tcPr>
          <w:p w14:paraId="2A2E665F" w14:textId="77777777" w:rsidR="00AD205C" w:rsidRDefault="002C259D" w:rsidP="00D24084">
            <w:r>
              <w:t>Atribút</w:t>
            </w:r>
          </w:p>
        </w:tc>
        <w:tc>
          <w:tcPr>
            <w:tcW w:w="7942" w:type="dxa"/>
            <w:tcMar>
              <w:top w:w="30" w:type="dxa"/>
              <w:left w:w="30" w:type="dxa"/>
              <w:bottom w:w="20" w:type="dxa"/>
              <w:right w:w="30" w:type="dxa"/>
            </w:tcMar>
          </w:tcPr>
          <w:p w14:paraId="511A1537" w14:textId="77777777" w:rsidR="00AD205C" w:rsidRDefault="002C259D" w:rsidP="00D24084">
            <w:r>
              <w:t>Kód typu objektu : číslo</w:t>
            </w:r>
          </w:p>
        </w:tc>
      </w:tr>
      <w:tr w:rsidR="00AD205C" w14:paraId="48A52182" w14:textId="77777777" w:rsidTr="00114C77">
        <w:tc>
          <w:tcPr>
            <w:tcW w:w="1129" w:type="dxa"/>
            <w:tcMar>
              <w:top w:w="30" w:type="dxa"/>
              <w:left w:w="30" w:type="dxa"/>
              <w:bottom w:w="20" w:type="dxa"/>
              <w:right w:w="30" w:type="dxa"/>
            </w:tcMar>
          </w:tcPr>
          <w:p w14:paraId="2DC7FBA0" w14:textId="77777777" w:rsidR="00AD205C" w:rsidRDefault="002C259D" w:rsidP="00D24084">
            <w:r>
              <w:t>Opis</w:t>
            </w:r>
          </w:p>
        </w:tc>
        <w:tc>
          <w:tcPr>
            <w:tcW w:w="7942" w:type="dxa"/>
            <w:tcMar>
              <w:top w:w="30" w:type="dxa"/>
              <w:left w:w="30" w:type="dxa"/>
              <w:bottom w:w="20" w:type="dxa"/>
              <w:right w:w="30" w:type="dxa"/>
            </w:tcMar>
          </w:tcPr>
          <w:p w14:paraId="6C0CF879" w14:textId="77777777" w:rsidR="00AD205C" w:rsidRDefault="002C259D" w:rsidP="00D24084">
            <w:r>
              <w:t>jedinečný identifikátor</w:t>
            </w:r>
          </w:p>
        </w:tc>
      </w:tr>
      <w:tr w:rsidR="00AD205C" w14:paraId="521C2779" w14:textId="77777777" w:rsidTr="00114C77">
        <w:tc>
          <w:tcPr>
            <w:tcW w:w="1129" w:type="dxa"/>
            <w:tcMar>
              <w:top w:w="30" w:type="dxa"/>
              <w:left w:w="30" w:type="dxa"/>
              <w:bottom w:w="20" w:type="dxa"/>
              <w:right w:w="30" w:type="dxa"/>
            </w:tcMar>
          </w:tcPr>
          <w:p w14:paraId="02035345" w14:textId="77777777" w:rsidR="00AD205C" w:rsidRDefault="002C259D" w:rsidP="00D24084">
            <w:r>
              <w:t>Atribút</w:t>
            </w:r>
          </w:p>
        </w:tc>
        <w:tc>
          <w:tcPr>
            <w:tcW w:w="7942" w:type="dxa"/>
            <w:tcMar>
              <w:top w:w="30" w:type="dxa"/>
              <w:left w:w="30" w:type="dxa"/>
              <w:bottom w:w="20" w:type="dxa"/>
              <w:right w:w="30" w:type="dxa"/>
            </w:tcMar>
          </w:tcPr>
          <w:p w14:paraId="549E25C7" w14:textId="77777777" w:rsidR="00AD205C" w:rsidRDefault="002C259D" w:rsidP="00D24084">
            <w:r>
              <w:t>Kód typu skupiny podpisov : číslo</w:t>
            </w:r>
          </w:p>
        </w:tc>
      </w:tr>
      <w:tr w:rsidR="00AD205C" w14:paraId="081695AF" w14:textId="77777777" w:rsidTr="00114C77">
        <w:tc>
          <w:tcPr>
            <w:tcW w:w="1129" w:type="dxa"/>
            <w:tcMar>
              <w:top w:w="30" w:type="dxa"/>
              <w:left w:w="30" w:type="dxa"/>
              <w:bottom w:w="20" w:type="dxa"/>
              <w:right w:w="30" w:type="dxa"/>
            </w:tcMar>
          </w:tcPr>
          <w:p w14:paraId="1D23382F" w14:textId="77777777" w:rsidR="00AD205C" w:rsidRDefault="002C259D" w:rsidP="00D24084">
            <w:r>
              <w:t>Opis</w:t>
            </w:r>
          </w:p>
        </w:tc>
        <w:tc>
          <w:tcPr>
            <w:tcW w:w="7942" w:type="dxa"/>
            <w:tcMar>
              <w:top w:w="30" w:type="dxa"/>
              <w:left w:w="30" w:type="dxa"/>
              <w:bottom w:w="20" w:type="dxa"/>
              <w:right w:w="30" w:type="dxa"/>
            </w:tcMar>
          </w:tcPr>
          <w:p w14:paraId="6B2F13C6" w14:textId="77777777" w:rsidR="00AD205C" w:rsidRDefault="002C259D" w:rsidP="00D24084">
            <w:r>
              <w:t>jedinečný identifikátor</w:t>
            </w:r>
          </w:p>
        </w:tc>
      </w:tr>
      <w:tr w:rsidR="00AD205C" w14:paraId="5CFFBC0C" w14:textId="77777777" w:rsidTr="00114C77">
        <w:tc>
          <w:tcPr>
            <w:tcW w:w="1129" w:type="dxa"/>
            <w:tcMar>
              <w:top w:w="30" w:type="dxa"/>
              <w:left w:w="30" w:type="dxa"/>
              <w:bottom w:w="20" w:type="dxa"/>
              <w:right w:w="30" w:type="dxa"/>
            </w:tcMar>
          </w:tcPr>
          <w:p w14:paraId="65790CB3" w14:textId="77777777" w:rsidR="00AD205C" w:rsidRDefault="002C259D" w:rsidP="00D24084">
            <w:r>
              <w:t>Atribút</w:t>
            </w:r>
          </w:p>
        </w:tc>
        <w:tc>
          <w:tcPr>
            <w:tcW w:w="7942" w:type="dxa"/>
            <w:tcMar>
              <w:top w:w="30" w:type="dxa"/>
              <w:left w:w="30" w:type="dxa"/>
              <w:bottom w:w="20" w:type="dxa"/>
              <w:right w:w="30" w:type="dxa"/>
            </w:tcMar>
          </w:tcPr>
          <w:p w14:paraId="6FE91CB8" w14:textId="77777777" w:rsidR="00AD205C" w:rsidRDefault="002C259D" w:rsidP="00D24084">
            <w:r>
              <w:t>Platnosť od UTC : Dátum a čas</w:t>
            </w:r>
          </w:p>
        </w:tc>
      </w:tr>
      <w:tr w:rsidR="00AD205C" w14:paraId="65AB389D" w14:textId="77777777" w:rsidTr="00114C77">
        <w:tc>
          <w:tcPr>
            <w:tcW w:w="1129" w:type="dxa"/>
            <w:tcMar>
              <w:top w:w="30" w:type="dxa"/>
              <w:left w:w="30" w:type="dxa"/>
              <w:bottom w:w="20" w:type="dxa"/>
              <w:right w:w="30" w:type="dxa"/>
            </w:tcMar>
          </w:tcPr>
          <w:p w14:paraId="59DE0647" w14:textId="77777777" w:rsidR="00AD205C" w:rsidRDefault="002C259D" w:rsidP="00D24084">
            <w:r>
              <w:t>Opis</w:t>
            </w:r>
          </w:p>
        </w:tc>
        <w:tc>
          <w:tcPr>
            <w:tcW w:w="7942" w:type="dxa"/>
            <w:tcMar>
              <w:top w:w="30" w:type="dxa"/>
              <w:left w:w="30" w:type="dxa"/>
              <w:bottom w:w="20" w:type="dxa"/>
              <w:right w:w="30" w:type="dxa"/>
            </w:tcMar>
          </w:tcPr>
          <w:p w14:paraId="35A3BD8A" w14:textId="77777777" w:rsidR="00AD205C" w:rsidRDefault="002C259D" w:rsidP="00D24084">
            <w:r>
              <w:t>začiatok platnosti</w:t>
            </w:r>
          </w:p>
        </w:tc>
      </w:tr>
      <w:tr w:rsidR="00AD205C" w14:paraId="6A6AAD38" w14:textId="77777777" w:rsidTr="00114C77">
        <w:tc>
          <w:tcPr>
            <w:tcW w:w="1129" w:type="dxa"/>
            <w:tcMar>
              <w:top w:w="30" w:type="dxa"/>
              <w:left w:w="30" w:type="dxa"/>
              <w:bottom w:w="20" w:type="dxa"/>
              <w:right w:w="30" w:type="dxa"/>
            </w:tcMar>
          </w:tcPr>
          <w:p w14:paraId="74A7C4EF" w14:textId="77777777" w:rsidR="00AD205C" w:rsidRDefault="002C259D" w:rsidP="00D24084">
            <w:r>
              <w:t>Atribút</w:t>
            </w:r>
          </w:p>
        </w:tc>
        <w:tc>
          <w:tcPr>
            <w:tcW w:w="7942" w:type="dxa"/>
            <w:tcMar>
              <w:top w:w="30" w:type="dxa"/>
              <w:left w:w="30" w:type="dxa"/>
              <w:bottom w:w="20" w:type="dxa"/>
              <w:right w:w="30" w:type="dxa"/>
            </w:tcMar>
          </w:tcPr>
          <w:p w14:paraId="633B0639" w14:textId="77777777" w:rsidR="00AD205C" w:rsidRDefault="002C259D" w:rsidP="00D24084">
            <w:r>
              <w:t>Platnosť do UTC : Dátum a čas</w:t>
            </w:r>
          </w:p>
        </w:tc>
      </w:tr>
      <w:tr w:rsidR="00AD205C" w14:paraId="1C430086" w14:textId="77777777" w:rsidTr="00114C77">
        <w:tc>
          <w:tcPr>
            <w:tcW w:w="1129" w:type="dxa"/>
            <w:tcMar>
              <w:top w:w="30" w:type="dxa"/>
              <w:left w:w="30" w:type="dxa"/>
              <w:bottom w:w="20" w:type="dxa"/>
              <w:right w:w="30" w:type="dxa"/>
            </w:tcMar>
          </w:tcPr>
          <w:p w14:paraId="1984287E" w14:textId="77777777" w:rsidR="00AD205C" w:rsidRDefault="002C259D" w:rsidP="00D24084">
            <w:r>
              <w:lastRenderedPageBreak/>
              <w:t>Opis</w:t>
            </w:r>
          </w:p>
        </w:tc>
        <w:tc>
          <w:tcPr>
            <w:tcW w:w="7942" w:type="dxa"/>
            <w:tcMar>
              <w:top w:w="30" w:type="dxa"/>
              <w:left w:w="30" w:type="dxa"/>
              <w:bottom w:w="20" w:type="dxa"/>
              <w:right w:w="30" w:type="dxa"/>
            </w:tcMar>
          </w:tcPr>
          <w:p w14:paraId="7E1239DE" w14:textId="77777777" w:rsidR="00AD205C" w:rsidRDefault="002C259D" w:rsidP="00D24084">
            <w:r>
              <w:t>koniec platnosti </w:t>
            </w:r>
          </w:p>
        </w:tc>
      </w:tr>
      <w:tr w:rsidR="00AD205C" w14:paraId="02E44EE9" w14:textId="77777777" w:rsidTr="00114C77">
        <w:tc>
          <w:tcPr>
            <w:tcW w:w="1129" w:type="dxa"/>
            <w:tcMar>
              <w:top w:w="30" w:type="dxa"/>
              <w:left w:w="30" w:type="dxa"/>
              <w:bottom w:w="20" w:type="dxa"/>
              <w:right w:w="30" w:type="dxa"/>
            </w:tcMar>
          </w:tcPr>
          <w:p w14:paraId="5177C65B" w14:textId="77777777" w:rsidR="00AD205C" w:rsidRDefault="002C259D" w:rsidP="00D24084">
            <w:r>
              <w:t>Atribút</w:t>
            </w:r>
          </w:p>
        </w:tc>
        <w:tc>
          <w:tcPr>
            <w:tcW w:w="7942" w:type="dxa"/>
            <w:tcMar>
              <w:top w:w="30" w:type="dxa"/>
              <w:left w:w="30" w:type="dxa"/>
              <w:bottom w:w="20" w:type="dxa"/>
              <w:right w:w="30" w:type="dxa"/>
            </w:tcMar>
          </w:tcPr>
          <w:p w14:paraId="7B017B4E" w14:textId="77777777" w:rsidR="00AD205C" w:rsidRDefault="002C259D" w:rsidP="00D24084">
            <w:r>
              <w:t>Hlavný : logickahodnota</w:t>
            </w:r>
          </w:p>
        </w:tc>
      </w:tr>
      <w:tr w:rsidR="00AD205C" w14:paraId="181DDD2B" w14:textId="77777777" w:rsidTr="00114C77">
        <w:tc>
          <w:tcPr>
            <w:tcW w:w="1129" w:type="dxa"/>
            <w:tcMar>
              <w:top w:w="30" w:type="dxa"/>
              <w:left w:w="30" w:type="dxa"/>
              <w:bottom w:w="20" w:type="dxa"/>
              <w:right w:w="30" w:type="dxa"/>
            </w:tcMar>
          </w:tcPr>
          <w:p w14:paraId="0BB3DF98" w14:textId="77777777" w:rsidR="00AD205C" w:rsidRDefault="002C259D" w:rsidP="00D24084">
            <w:r>
              <w:t>Opis</w:t>
            </w:r>
          </w:p>
        </w:tc>
        <w:tc>
          <w:tcPr>
            <w:tcW w:w="7942" w:type="dxa"/>
            <w:tcMar>
              <w:top w:w="30" w:type="dxa"/>
              <w:left w:w="30" w:type="dxa"/>
              <w:bottom w:w="20" w:type="dxa"/>
              <w:right w:w="30" w:type="dxa"/>
            </w:tcMar>
          </w:tcPr>
          <w:p w14:paraId="0E957E60" w14:textId="77777777" w:rsidR="00AD205C" w:rsidRDefault="002C259D" w:rsidP="00D24084">
            <w:r>
              <w:t>príznak či je Typ objektu hlavným pre daný Typ skupiny podpisov</w:t>
            </w:r>
          </w:p>
        </w:tc>
      </w:tr>
      <w:tr w:rsidR="00AD205C" w14:paraId="5ABD8ED6" w14:textId="77777777" w:rsidTr="00114C77">
        <w:tc>
          <w:tcPr>
            <w:tcW w:w="1129" w:type="dxa"/>
            <w:tcMar>
              <w:top w:w="30" w:type="dxa"/>
              <w:left w:w="30" w:type="dxa"/>
              <w:bottom w:w="20" w:type="dxa"/>
              <w:right w:w="30" w:type="dxa"/>
            </w:tcMar>
          </w:tcPr>
          <w:p w14:paraId="4CBA7CF8" w14:textId="77777777" w:rsidR="00AD205C" w:rsidRDefault="002C259D" w:rsidP="00D24084">
            <w:r>
              <w:t>Atribút</w:t>
            </w:r>
          </w:p>
        </w:tc>
        <w:tc>
          <w:tcPr>
            <w:tcW w:w="7942" w:type="dxa"/>
            <w:tcMar>
              <w:top w:w="30" w:type="dxa"/>
              <w:left w:w="30" w:type="dxa"/>
              <w:bottom w:w="20" w:type="dxa"/>
              <w:right w:w="30" w:type="dxa"/>
            </w:tcMar>
          </w:tcPr>
          <w:p w14:paraId="29591D16" w14:textId="77777777" w:rsidR="00AD205C" w:rsidRDefault="002C259D" w:rsidP="00D24084">
            <w:r>
              <w:t>Minimálny počet : Číslo</w:t>
            </w:r>
          </w:p>
        </w:tc>
      </w:tr>
      <w:tr w:rsidR="00AD205C" w14:paraId="61BD472D" w14:textId="77777777" w:rsidTr="00114C77">
        <w:tc>
          <w:tcPr>
            <w:tcW w:w="1129" w:type="dxa"/>
            <w:tcMar>
              <w:top w:w="30" w:type="dxa"/>
              <w:left w:w="30" w:type="dxa"/>
              <w:bottom w:w="20" w:type="dxa"/>
              <w:right w:w="30" w:type="dxa"/>
            </w:tcMar>
          </w:tcPr>
          <w:p w14:paraId="351D8A46" w14:textId="77777777" w:rsidR="00AD205C" w:rsidRDefault="002C259D" w:rsidP="00D24084">
            <w:r>
              <w:t>Opis</w:t>
            </w:r>
          </w:p>
        </w:tc>
        <w:tc>
          <w:tcPr>
            <w:tcW w:w="7942" w:type="dxa"/>
            <w:tcMar>
              <w:top w:w="30" w:type="dxa"/>
              <w:left w:w="30" w:type="dxa"/>
              <w:bottom w:w="20" w:type="dxa"/>
              <w:right w:w="30" w:type="dxa"/>
            </w:tcMar>
          </w:tcPr>
          <w:p w14:paraId="494E73CC" w14:textId="77777777" w:rsidR="00AD205C" w:rsidRDefault="002C259D" w:rsidP="00D24084">
            <w:r>
              <w:t>dolná hranica intervalu početnosti</w:t>
            </w:r>
          </w:p>
        </w:tc>
      </w:tr>
      <w:tr w:rsidR="00AD205C" w14:paraId="6B72A917" w14:textId="77777777" w:rsidTr="00114C77">
        <w:tc>
          <w:tcPr>
            <w:tcW w:w="1129" w:type="dxa"/>
            <w:tcMar>
              <w:top w:w="30" w:type="dxa"/>
              <w:left w:w="30" w:type="dxa"/>
              <w:bottom w:w="20" w:type="dxa"/>
              <w:right w:w="30" w:type="dxa"/>
            </w:tcMar>
          </w:tcPr>
          <w:p w14:paraId="35608308" w14:textId="77777777" w:rsidR="00AD205C" w:rsidRDefault="002C259D" w:rsidP="00D24084">
            <w:r>
              <w:t>Atribút</w:t>
            </w:r>
          </w:p>
        </w:tc>
        <w:tc>
          <w:tcPr>
            <w:tcW w:w="7942" w:type="dxa"/>
            <w:tcMar>
              <w:top w:w="30" w:type="dxa"/>
              <w:left w:w="30" w:type="dxa"/>
              <w:bottom w:w="20" w:type="dxa"/>
              <w:right w:w="30" w:type="dxa"/>
            </w:tcMar>
          </w:tcPr>
          <w:p w14:paraId="528FA325" w14:textId="77777777" w:rsidR="00AD205C" w:rsidRDefault="002C259D" w:rsidP="00D24084">
            <w:r>
              <w:t>Maximálny počet : Číslo</w:t>
            </w:r>
          </w:p>
        </w:tc>
      </w:tr>
      <w:tr w:rsidR="00AD205C" w14:paraId="5CD6FB8C" w14:textId="77777777" w:rsidTr="00114C77">
        <w:tc>
          <w:tcPr>
            <w:tcW w:w="1129" w:type="dxa"/>
            <w:tcMar>
              <w:top w:w="30" w:type="dxa"/>
              <w:left w:w="30" w:type="dxa"/>
              <w:bottom w:w="20" w:type="dxa"/>
              <w:right w:w="30" w:type="dxa"/>
            </w:tcMar>
          </w:tcPr>
          <w:p w14:paraId="28CDD1B7" w14:textId="77777777" w:rsidR="00AD205C" w:rsidRDefault="002C259D" w:rsidP="00D24084">
            <w:r>
              <w:t>Opis</w:t>
            </w:r>
          </w:p>
        </w:tc>
        <w:tc>
          <w:tcPr>
            <w:tcW w:w="7942" w:type="dxa"/>
            <w:tcMar>
              <w:top w:w="30" w:type="dxa"/>
              <w:left w:w="30" w:type="dxa"/>
              <w:bottom w:w="20" w:type="dxa"/>
              <w:right w:w="30" w:type="dxa"/>
            </w:tcMar>
          </w:tcPr>
          <w:p w14:paraId="7AF324C8" w14:textId="77777777" w:rsidR="00AD205C" w:rsidRDefault="002C259D" w:rsidP="00D24084">
            <w:r>
              <w:t>horná hranica intervalu početnosti</w:t>
            </w:r>
          </w:p>
        </w:tc>
      </w:tr>
    </w:tbl>
    <w:p w14:paraId="3E7D2378" w14:textId="77777777" w:rsidR="00AD205C" w:rsidRDefault="00AD205C" w:rsidP="00D24084"/>
    <w:p w14:paraId="61C684DD" w14:textId="77777777" w:rsidR="00AD205C" w:rsidRPr="00F635F7" w:rsidRDefault="002C259D"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03260D4B" w14:textId="77777777" w:rsidTr="00114C77">
        <w:tc>
          <w:tcPr>
            <w:tcW w:w="1129" w:type="dxa"/>
            <w:tcMar>
              <w:top w:w="30" w:type="dxa"/>
              <w:left w:w="30" w:type="dxa"/>
              <w:bottom w:w="20" w:type="dxa"/>
              <w:right w:w="30" w:type="dxa"/>
            </w:tcMar>
          </w:tcPr>
          <w:p w14:paraId="17E3FD10" w14:textId="77777777" w:rsidR="00AD205C" w:rsidRDefault="002C259D" w:rsidP="00D24084">
            <w:r>
              <w:t>Atribút</w:t>
            </w:r>
          </w:p>
        </w:tc>
        <w:tc>
          <w:tcPr>
            <w:tcW w:w="7942" w:type="dxa"/>
            <w:tcMar>
              <w:top w:w="30" w:type="dxa"/>
              <w:left w:w="30" w:type="dxa"/>
              <w:bottom w:w="20" w:type="dxa"/>
              <w:right w:w="30" w:type="dxa"/>
            </w:tcMar>
          </w:tcPr>
          <w:p w14:paraId="206FFC12" w14:textId="77777777" w:rsidR="00AD205C" w:rsidRDefault="0057558A" w:rsidP="00D24084">
            <w:r>
              <w:t>reťazec</w:t>
            </w:r>
          </w:p>
        </w:tc>
      </w:tr>
      <w:tr w:rsidR="00AD205C" w14:paraId="57C81116" w14:textId="77777777" w:rsidTr="00114C77">
        <w:tc>
          <w:tcPr>
            <w:tcW w:w="1129" w:type="dxa"/>
            <w:tcMar>
              <w:top w:w="30" w:type="dxa"/>
              <w:left w:w="30" w:type="dxa"/>
              <w:bottom w:w="20" w:type="dxa"/>
              <w:right w:w="30" w:type="dxa"/>
            </w:tcMar>
          </w:tcPr>
          <w:p w14:paraId="65D8A60C" w14:textId="77777777" w:rsidR="00AD205C" w:rsidRDefault="002C259D" w:rsidP="00D24084">
            <w:r>
              <w:t>Opis</w:t>
            </w:r>
          </w:p>
        </w:tc>
        <w:tc>
          <w:tcPr>
            <w:tcW w:w="7942" w:type="dxa"/>
            <w:tcMar>
              <w:top w:w="30" w:type="dxa"/>
              <w:left w:w="30" w:type="dxa"/>
              <w:bottom w:w="20" w:type="dxa"/>
              <w:right w:w="30" w:type="dxa"/>
            </w:tcMar>
          </w:tcPr>
          <w:p w14:paraId="43671638" w14:textId="77777777" w:rsidR="00AD205C" w:rsidRDefault="002C259D" w:rsidP="00D24084">
            <w:r>
              <w:rPr>
                <w:b/>
              </w:rPr>
              <w:t>""</w:t>
            </w:r>
            <w:r>
              <w:t xml:space="preserve"> - nastala chyba - nepodarilo sa načítať číselníky</w:t>
            </w:r>
          </w:p>
          <w:p w14:paraId="64CC367C" w14:textId="77777777" w:rsidR="00AD205C" w:rsidRDefault="002C259D" w:rsidP="00D24084">
            <w:r>
              <w:rPr>
                <w:b/>
              </w:rPr>
              <w:t>"1"</w:t>
            </w:r>
            <w:r>
              <w:t xml:space="preserve"> - číselník sa nezmenil, t.j. hash (sha256, UTF-8) odoslaného xml sa zhoduje s hashom číselníka v CEPe</w:t>
            </w:r>
          </w:p>
          <w:p w14:paraId="09533294" w14:textId="77777777" w:rsidR="00AD205C" w:rsidRDefault="002C259D" w:rsidP="00D24084">
            <w:r>
              <w:rPr>
                <w:b/>
              </w:rPr>
              <w:t>"Base64"</w:t>
            </w:r>
            <w:r>
              <w:t xml:space="preserve"> - aktuálny xml číselník v tvare base64 (UTF-8), po dekódovaní Base64 reťazca získame xml</w:t>
            </w:r>
          </w:p>
        </w:tc>
      </w:tr>
    </w:tbl>
    <w:p w14:paraId="3144511C" w14:textId="754F8428" w:rsidR="00AD205C" w:rsidRDefault="002C259D" w:rsidP="00D24084">
      <w:pPr>
        <w:pStyle w:val="Nadpis3"/>
      </w:pPr>
      <w:bookmarkStart w:id="328" w:name="scroll-bookmark-252"/>
      <w:bookmarkStart w:id="329" w:name="_Toc101774433"/>
      <w:r>
        <w:t>Technické informácie</w:t>
      </w:r>
      <w:bookmarkEnd w:id="328"/>
      <w:bookmarkEnd w:id="329"/>
    </w:p>
    <w:p w14:paraId="24E86A07" w14:textId="58CF938F" w:rsidR="00AD205C" w:rsidRDefault="002C259D" w:rsidP="00D24084">
      <w:pPr>
        <w:pStyle w:val="Nadpis4"/>
      </w:pPr>
      <w:bookmarkStart w:id="330" w:name="scroll-bookmark-253"/>
      <w:r>
        <w:t>Technická špecifikácia poskytovanej webovej služby</w:t>
      </w:r>
      <w:bookmarkEnd w:id="330"/>
    </w:p>
    <w:tbl>
      <w:tblPr>
        <w:tblStyle w:val="ScrollTableNormal"/>
        <w:tblW w:w="9071" w:type="dxa"/>
        <w:tblLayout w:type="fixed"/>
        <w:tblLook w:val="0020" w:firstRow="1" w:lastRow="0" w:firstColumn="0" w:lastColumn="0" w:noHBand="0" w:noVBand="0"/>
      </w:tblPr>
      <w:tblGrid>
        <w:gridCol w:w="846"/>
        <w:gridCol w:w="8225"/>
      </w:tblGrid>
      <w:tr w:rsidR="00AD205C" w14:paraId="22ED0D19"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33853A2" w14:textId="77777777" w:rsidR="00AD205C" w:rsidRDefault="002C259D" w:rsidP="00D24084">
            <w:r>
              <w:t>Testovacie prostredie</w:t>
            </w:r>
          </w:p>
        </w:tc>
      </w:tr>
      <w:tr w:rsidR="00AD205C" w14:paraId="380A63F1" w14:textId="77777777" w:rsidTr="003D01C4">
        <w:tc>
          <w:tcPr>
            <w:tcW w:w="846" w:type="dxa"/>
            <w:tcMar>
              <w:top w:w="30" w:type="dxa"/>
              <w:left w:w="30" w:type="dxa"/>
              <w:bottom w:w="20" w:type="dxa"/>
              <w:right w:w="30" w:type="dxa"/>
            </w:tcMar>
          </w:tcPr>
          <w:p w14:paraId="7B1C481B" w14:textId="77777777" w:rsidR="00AD205C" w:rsidRDefault="002C259D" w:rsidP="00D24084">
            <w:r>
              <w:t>WSDL</w:t>
            </w:r>
          </w:p>
        </w:tc>
        <w:tc>
          <w:tcPr>
            <w:tcW w:w="8225" w:type="dxa"/>
            <w:tcMar>
              <w:top w:w="30" w:type="dxa"/>
              <w:left w:w="30" w:type="dxa"/>
              <w:bottom w:w="20" w:type="dxa"/>
              <w:right w:w="30" w:type="dxa"/>
            </w:tcMar>
          </w:tcPr>
          <w:p w14:paraId="0707245B" w14:textId="77777777" w:rsidR="00AD205C" w:rsidRDefault="00000814" w:rsidP="00D24084">
            <w:hyperlink r:id="rId764" w:history="1">
              <w:r w:rsidR="002C259D">
                <w:rPr>
                  <w:rStyle w:val="Hypertextovprepojenie"/>
                </w:rPr>
                <w:t>https://tcep.financnasprava.sk/tcep/procw/CEP.MRP.ElektronickeSluzby.Svc.Wcf/ElektronickeSluzbyService.svc?singlewsdl</w:t>
              </w:r>
            </w:hyperlink>
          </w:p>
        </w:tc>
      </w:tr>
      <w:tr w:rsidR="00AD205C" w14:paraId="2A4BC66F" w14:textId="77777777" w:rsidTr="003D01C4">
        <w:tc>
          <w:tcPr>
            <w:tcW w:w="846" w:type="dxa"/>
            <w:tcMar>
              <w:top w:w="30" w:type="dxa"/>
              <w:left w:w="30" w:type="dxa"/>
              <w:bottom w:w="20" w:type="dxa"/>
              <w:right w:w="30" w:type="dxa"/>
            </w:tcMar>
          </w:tcPr>
          <w:p w14:paraId="01A8E6D4" w14:textId="77777777" w:rsidR="00AD205C" w:rsidRDefault="002C259D" w:rsidP="00D24084">
            <w:r>
              <w:t>URL</w:t>
            </w:r>
          </w:p>
        </w:tc>
        <w:tc>
          <w:tcPr>
            <w:tcW w:w="8225" w:type="dxa"/>
            <w:tcMar>
              <w:top w:w="30" w:type="dxa"/>
              <w:left w:w="30" w:type="dxa"/>
              <w:bottom w:w="20" w:type="dxa"/>
              <w:right w:w="30" w:type="dxa"/>
            </w:tcMar>
          </w:tcPr>
          <w:p w14:paraId="47ABF110" w14:textId="77777777" w:rsidR="00AD205C" w:rsidRDefault="00000814" w:rsidP="00D24084">
            <w:hyperlink r:id="rId765" w:history="1">
              <w:r w:rsidR="002C259D">
                <w:rPr>
                  <w:rStyle w:val="Hypertextovprepojenie"/>
                </w:rPr>
                <w:t>https://tcep.financnasprava.sk/tcep/procw/CEP.MRP.ElektronickeSluzby.Svc.Wcf/ElektronickeSluzbyService.svc</w:t>
              </w:r>
            </w:hyperlink>
          </w:p>
        </w:tc>
      </w:tr>
    </w:tbl>
    <w:p w14:paraId="38086A8A" w14:textId="77777777" w:rsidR="00AD205C" w:rsidRDefault="00AD205C" w:rsidP="00D24084"/>
    <w:tbl>
      <w:tblPr>
        <w:tblStyle w:val="ScrollTableNormal"/>
        <w:tblW w:w="9071" w:type="dxa"/>
        <w:tblLayout w:type="fixed"/>
        <w:tblLook w:val="0020" w:firstRow="1" w:lastRow="0" w:firstColumn="0" w:lastColumn="0" w:noHBand="0" w:noVBand="0"/>
      </w:tblPr>
      <w:tblGrid>
        <w:gridCol w:w="846"/>
        <w:gridCol w:w="8225"/>
      </w:tblGrid>
      <w:tr w:rsidR="00AD205C" w14:paraId="3986FB4E"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5EBFE49" w14:textId="77777777" w:rsidR="00AD205C" w:rsidRDefault="002C259D" w:rsidP="00D24084">
            <w:r>
              <w:t>Produkčné prostredie</w:t>
            </w:r>
          </w:p>
        </w:tc>
      </w:tr>
      <w:tr w:rsidR="00AD205C" w14:paraId="27A8646C" w14:textId="77777777" w:rsidTr="003D01C4">
        <w:tc>
          <w:tcPr>
            <w:tcW w:w="846" w:type="dxa"/>
            <w:tcMar>
              <w:top w:w="30" w:type="dxa"/>
              <w:left w:w="30" w:type="dxa"/>
              <w:bottom w:w="20" w:type="dxa"/>
              <w:right w:w="30" w:type="dxa"/>
            </w:tcMar>
          </w:tcPr>
          <w:p w14:paraId="0A63AF70" w14:textId="77777777" w:rsidR="00AD205C" w:rsidRDefault="002C259D" w:rsidP="00D24084">
            <w:r>
              <w:t>WSDL</w:t>
            </w:r>
          </w:p>
        </w:tc>
        <w:tc>
          <w:tcPr>
            <w:tcW w:w="8225" w:type="dxa"/>
            <w:tcMar>
              <w:top w:w="30" w:type="dxa"/>
              <w:left w:w="30" w:type="dxa"/>
              <w:bottom w:w="20" w:type="dxa"/>
              <w:right w:w="30" w:type="dxa"/>
            </w:tcMar>
          </w:tcPr>
          <w:p w14:paraId="2D4E15D5" w14:textId="77777777" w:rsidR="00AD205C" w:rsidRDefault="00000814" w:rsidP="00D24084">
            <w:hyperlink r:id="rId766" w:history="1">
              <w:r w:rsidR="002C259D">
                <w:rPr>
                  <w:rStyle w:val="Hypertextovprepojenie"/>
                </w:rPr>
                <w:t>https://www.cep.financnasprava.sk/cep/procw/CEP.MRP.ElektronickeSluzby.Svc.Wcf/ElektronickeSluzbyService.svc?singlewsdl</w:t>
              </w:r>
            </w:hyperlink>
          </w:p>
        </w:tc>
      </w:tr>
      <w:tr w:rsidR="00AD205C" w14:paraId="3D5375D5" w14:textId="77777777" w:rsidTr="003D01C4">
        <w:tc>
          <w:tcPr>
            <w:tcW w:w="846" w:type="dxa"/>
            <w:tcMar>
              <w:top w:w="30" w:type="dxa"/>
              <w:left w:w="30" w:type="dxa"/>
              <w:bottom w:w="20" w:type="dxa"/>
              <w:right w:w="30" w:type="dxa"/>
            </w:tcMar>
          </w:tcPr>
          <w:p w14:paraId="02214720" w14:textId="77777777" w:rsidR="00AD205C" w:rsidRDefault="002C259D" w:rsidP="00D24084">
            <w:r>
              <w:t>URL</w:t>
            </w:r>
          </w:p>
        </w:tc>
        <w:tc>
          <w:tcPr>
            <w:tcW w:w="8225" w:type="dxa"/>
            <w:tcMar>
              <w:top w:w="30" w:type="dxa"/>
              <w:left w:w="30" w:type="dxa"/>
              <w:bottom w:w="20" w:type="dxa"/>
              <w:right w:w="30" w:type="dxa"/>
            </w:tcMar>
          </w:tcPr>
          <w:p w14:paraId="51B23977" w14:textId="77777777" w:rsidR="00AD205C" w:rsidRDefault="00000814" w:rsidP="00D24084">
            <w:hyperlink r:id="rId767" w:history="1">
              <w:r w:rsidR="002C259D">
                <w:rPr>
                  <w:rStyle w:val="Hypertextovprepojenie"/>
                </w:rPr>
                <w:t>https://www.cep.financnasprava.sk/cep/procw/CEP.MRP.ElektronickeSluzby.Svc.Wcf/ElektronickeSluzbyService.svc</w:t>
              </w:r>
            </w:hyperlink>
          </w:p>
        </w:tc>
      </w:tr>
    </w:tbl>
    <w:p w14:paraId="45DC3090" w14:textId="410EAE37" w:rsidR="00AD205C" w:rsidRDefault="002C259D" w:rsidP="00D24084">
      <w:pPr>
        <w:pStyle w:val="Nadpis4"/>
      </w:pPr>
      <w:bookmarkStart w:id="331" w:name="scroll-bookmark-254"/>
      <w:r>
        <w:t>Definícia dodatočných parametrov hlavičky správ (Header)</w:t>
      </w:r>
      <w:bookmarkEnd w:id="331"/>
    </w:p>
    <w:p w14:paraId="2B3FE96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4DE97C71" w14:textId="36B89224" w:rsidR="00AD205C" w:rsidRDefault="002C259D" w:rsidP="00D24084">
      <w:pPr>
        <w:pStyle w:val="Nadpis4"/>
      </w:pPr>
      <w:bookmarkStart w:id="332" w:name="scroll-bookmark-255"/>
      <w:r>
        <w:t>Popis spôsobu zabezpečenia a autentifikácie pri volaní operácií služby</w:t>
      </w:r>
      <w:bookmarkEnd w:id="332"/>
    </w:p>
    <w:p w14:paraId="1157D019"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0D708C6" w14:textId="77777777" w:rsidR="00AD205C" w:rsidRDefault="002C259D" w:rsidP="00D24084">
      <w:pPr>
        <w:pStyle w:val="Odsekzoznamu"/>
        <w:numPr>
          <w:ilvl w:val="0"/>
          <w:numId w:val="48"/>
        </w:numPr>
      </w:pPr>
      <w:r>
        <w:t>PrihlasenieMenomHeslom - prihlásenie používateľa menom a heslom,</w:t>
      </w:r>
    </w:p>
    <w:p w14:paraId="04788EE4" w14:textId="77777777" w:rsidR="00AD205C" w:rsidRDefault="002C259D" w:rsidP="00D24084">
      <w:pPr>
        <w:pStyle w:val="Odsekzoznamu"/>
        <w:numPr>
          <w:ilvl w:val="0"/>
          <w:numId w:val="48"/>
        </w:numPr>
      </w:pPr>
      <w:r>
        <w:t>PrihlasenieCertifikatom - prihlásenie používateľa certifikátom.</w:t>
      </w:r>
    </w:p>
    <w:p w14:paraId="200E7727" w14:textId="64F5EB74" w:rsidR="00AD205C" w:rsidRDefault="002C259D" w:rsidP="00D24084">
      <w:pPr>
        <w:pStyle w:val="Nadpis4"/>
      </w:pPr>
      <w:bookmarkStart w:id="333" w:name="scroll-bookmark-256"/>
      <w:r>
        <w:t>Testovacie scenáre a prípady</w:t>
      </w:r>
      <w:bookmarkEnd w:id="333"/>
    </w:p>
    <w:tbl>
      <w:tblPr>
        <w:tblStyle w:val="ScrollTableNormal"/>
        <w:tblW w:w="9071" w:type="dxa"/>
        <w:tblLayout w:type="fixed"/>
        <w:tblLook w:val="0020" w:firstRow="1" w:lastRow="0" w:firstColumn="0" w:lastColumn="0" w:noHBand="0" w:noVBand="0"/>
      </w:tblPr>
      <w:tblGrid>
        <w:gridCol w:w="704"/>
        <w:gridCol w:w="3378"/>
        <w:gridCol w:w="4989"/>
      </w:tblGrid>
      <w:tr w:rsidR="00AD205C" w14:paraId="198C9C67" w14:textId="77777777" w:rsidTr="003D01C4">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5FDE117" w14:textId="77777777" w:rsidR="00AD205C" w:rsidRDefault="002C259D" w:rsidP="00D24084">
            <w:r>
              <w:t>Krok</w:t>
            </w:r>
          </w:p>
        </w:tc>
        <w:tc>
          <w:tcPr>
            <w:tcW w:w="3378" w:type="dxa"/>
            <w:tcMar>
              <w:top w:w="30" w:type="dxa"/>
              <w:left w:w="30" w:type="dxa"/>
              <w:bottom w:w="20" w:type="dxa"/>
              <w:right w:w="30" w:type="dxa"/>
            </w:tcMar>
          </w:tcPr>
          <w:p w14:paraId="57B12BF6" w14:textId="77777777" w:rsidR="00AD205C" w:rsidRDefault="002C259D" w:rsidP="00D24084">
            <w:r>
              <w:t>Akcia</w:t>
            </w:r>
          </w:p>
        </w:tc>
        <w:tc>
          <w:tcPr>
            <w:tcW w:w="4989" w:type="dxa"/>
            <w:tcMar>
              <w:top w:w="30" w:type="dxa"/>
              <w:left w:w="30" w:type="dxa"/>
              <w:bottom w:w="20" w:type="dxa"/>
              <w:right w:w="30" w:type="dxa"/>
            </w:tcMar>
          </w:tcPr>
          <w:p w14:paraId="42F058D4" w14:textId="77777777" w:rsidR="00AD205C" w:rsidRDefault="002C259D" w:rsidP="00D24084">
            <w:r>
              <w:t>Očakávaný výsledok</w:t>
            </w:r>
          </w:p>
        </w:tc>
      </w:tr>
      <w:tr w:rsidR="00AD205C" w14:paraId="482BD5CC" w14:textId="77777777" w:rsidTr="003D01C4">
        <w:tc>
          <w:tcPr>
            <w:tcW w:w="704" w:type="dxa"/>
            <w:tcMar>
              <w:top w:w="30" w:type="dxa"/>
              <w:left w:w="30" w:type="dxa"/>
              <w:bottom w:w="20" w:type="dxa"/>
              <w:right w:w="30" w:type="dxa"/>
            </w:tcMar>
          </w:tcPr>
          <w:p w14:paraId="4258D7A9" w14:textId="77777777" w:rsidR="00AD205C" w:rsidRDefault="002C259D" w:rsidP="00D24084">
            <w:r>
              <w:t>1.</w:t>
            </w:r>
          </w:p>
        </w:tc>
        <w:tc>
          <w:tcPr>
            <w:tcW w:w="3378" w:type="dxa"/>
            <w:tcMar>
              <w:top w:w="30" w:type="dxa"/>
              <w:left w:w="30" w:type="dxa"/>
              <w:bottom w:w="20" w:type="dxa"/>
              <w:right w:w="30" w:type="dxa"/>
            </w:tcMar>
          </w:tcPr>
          <w:p w14:paraId="655649BB" w14:textId="77777777" w:rsidR="00AD205C" w:rsidRDefault="002C259D" w:rsidP="00D24084">
            <w:r>
              <w:t>Používateľ zavolá službu pre získanie číselníka</w:t>
            </w:r>
          </w:p>
        </w:tc>
        <w:tc>
          <w:tcPr>
            <w:tcW w:w="4989" w:type="dxa"/>
            <w:tcMar>
              <w:top w:w="30" w:type="dxa"/>
              <w:left w:w="30" w:type="dxa"/>
              <w:bottom w:w="20" w:type="dxa"/>
              <w:right w:w="30" w:type="dxa"/>
            </w:tcMar>
          </w:tcPr>
          <w:p w14:paraId="3A5774E2" w14:textId="77777777" w:rsidR="00AD205C" w:rsidRDefault="002C259D" w:rsidP="00D24084">
            <w:r>
              <w:t>Služba vráti výsledok volania ("" / "1" / "base64")</w:t>
            </w:r>
          </w:p>
        </w:tc>
      </w:tr>
    </w:tbl>
    <w:p w14:paraId="54B5C8D4" w14:textId="1B44B0A9" w:rsidR="00AD205C" w:rsidRDefault="002C259D" w:rsidP="00D24084">
      <w:pPr>
        <w:pStyle w:val="Nadpis4"/>
      </w:pPr>
      <w:bookmarkStart w:id="334" w:name="scroll-bookmark-257"/>
      <w:r>
        <w:lastRenderedPageBreak/>
        <w:t>Technické operácie služby</w:t>
      </w:r>
      <w:bookmarkEnd w:id="334"/>
    </w:p>
    <w:tbl>
      <w:tblPr>
        <w:tblStyle w:val="ScrollTableNormal"/>
        <w:tblW w:w="0" w:type="auto"/>
        <w:tblLayout w:type="fixed"/>
        <w:tblLook w:val="0020" w:firstRow="1" w:lastRow="0" w:firstColumn="0" w:lastColumn="0" w:noHBand="0" w:noVBand="0"/>
      </w:tblPr>
      <w:tblGrid>
        <w:gridCol w:w="9071"/>
      </w:tblGrid>
      <w:tr w:rsidR="00AD205C" w14:paraId="080E1E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E63F10" w14:textId="77777777" w:rsidR="00AD205C" w:rsidRDefault="002C259D" w:rsidP="00D24084">
            <w:r>
              <w:t>Názov metódy</w:t>
            </w:r>
          </w:p>
        </w:tc>
      </w:tr>
      <w:tr w:rsidR="00AD205C" w14:paraId="618820CA" w14:textId="77777777" w:rsidTr="00AD205C">
        <w:tc>
          <w:tcPr>
            <w:tcW w:w="9071" w:type="dxa"/>
            <w:tcMar>
              <w:top w:w="30" w:type="dxa"/>
              <w:left w:w="30" w:type="dxa"/>
              <w:bottom w:w="20" w:type="dxa"/>
              <w:right w:w="30" w:type="dxa"/>
            </w:tcMar>
          </w:tcPr>
          <w:p w14:paraId="20BBD932" w14:textId="77777777" w:rsidR="00AD205C" w:rsidRDefault="002C259D" w:rsidP="00D24084">
            <w:r>
              <w:t>PoskytnutieCiselnikovPreIntegraciuDeklarantovEkr2</w:t>
            </w:r>
          </w:p>
        </w:tc>
      </w:tr>
    </w:tbl>
    <w:p w14:paraId="3E5EC61E"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0AD3525F" w14:textId="77777777" w:rsidTr="003D01C4">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54E3337B" w14:textId="77777777" w:rsidR="00AD205C" w:rsidRDefault="002C259D" w:rsidP="00D24084">
            <w:r>
              <w:t>Vstupný parameter</w:t>
            </w:r>
          </w:p>
        </w:tc>
        <w:tc>
          <w:tcPr>
            <w:tcW w:w="7091" w:type="dxa"/>
            <w:tcMar>
              <w:top w:w="30" w:type="dxa"/>
              <w:left w:w="30" w:type="dxa"/>
              <w:bottom w:w="20" w:type="dxa"/>
              <w:right w:w="30" w:type="dxa"/>
            </w:tcMar>
          </w:tcPr>
          <w:p w14:paraId="2B3AD392" w14:textId="77777777" w:rsidR="00AD205C" w:rsidRDefault="002C259D" w:rsidP="00D24084">
            <w:r>
              <w:t>Popis</w:t>
            </w:r>
          </w:p>
        </w:tc>
      </w:tr>
      <w:tr w:rsidR="00AD205C" w14:paraId="3E841306" w14:textId="77777777" w:rsidTr="003D01C4">
        <w:tc>
          <w:tcPr>
            <w:tcW w:w="1980" w:type="dxa"/>
            <w:tcMar>
              <w:top w:w="30" w:type="dxa"/>
              <w:left w:w="30" w:type="dxa"/>
              <w:bottom w:w="20" w:type="dxa"/>
              <w:right w:w="30" w:type="dxa"/>
            </w:tcMar>
          </w:tcPr>
          <w:p w14:paraId="680BC12E" w14:textId="77777777" w:rsidR="00AD205C" w:rsidRDefault="002C259D" w:rsidP="00D24084">
            <w:r>
              <w:t>digestValue</w:t>
            </w:r>
          </w:p>
        </w:tc>
        <w:tc>
          <w:tcPr>
            <w:tcW w:w="7091" w:type="dxa"/>
            <w:tcMar>
              <w:top w:w="30" w:type="dxa"/>
              <w:left w:w="30" w:type="dxa"/>
              <w:bottom w:w="20" w:type="dxa"/>
              <w:right w:w="30" w:type="dxa"/>
            </w:tcMar>
          </w:tcPr>
          <w:p w14:paraId="25FEE42B" w14:textId="77777777" w:rsidR="00AD205C" w:rsidRDefault="002C259D" w:rsidP="00D24084">
            <w:r>
              <w:t>digitálny odtlačok/hash pre xml s číselníkmi (sha256, UTF8)</w:t>
            </w:r>
          </w:p>
        </w:tc>
      </w:tr>
    </w:tbl>
    <w:p w14:paraId="6BDA99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1A1C0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CB4AC" w14:textId="77777777" w:rsidR="00AD205C" w:rsidRPr="003D01C4" w:rsidRDefault="002C259D" w:rsidP="00D24084">
            <w:pPr>
              <w:rPr>
                <w:sz w:val="16"/>
                <w:szCs w:val="16"/>
              </w:rPr>
            </w:pPr>
            <w:r w:rsidRPr="003D01C4">
              <w:t>Request</w:t>
            </w:r>
          </w:p>
        </w:tc>
      </w:tr>
      <w:tr w:rsidR="00AD205C" w:rsidRPr="003D01C4" w14:paraId="18F2C4AC" w14:textId="77777777" w:rsidTr="00AD205C">
        <w:tc>
          <w:tcPr>
            <w:tcW w:w="9071" w:type="dxa"/>
            <w:tcMar>
              <w:top w:w="30" w:type="dxa"/>
              <w:left w:w="30" w:type="dxa"/>
              <w:bottom w:w="20" w:type="dxa"/>
              <w:right w:w="30" w:type="dxa"/>
            </w:tcMar>
          </w:tcPr>
          <w:p w14:paraId="4051B0A7" w14:textId="77777777" w:rsidR="00AD205C" w:rsidRPr="003D01C4" w:rsidRDefault="002C259D" w:rsidP="00D24084">
            <w:r w:rsidRPr="003D01C4">
              <w:t>&lt;soap:Envelope xmlns:soap="</w:t>
            </w:r>
            <w:hyperlink r:id="rId768" w:history="1">
              <w:r w:rsidRPr="003D01C4">
                <w:rPr>
                  <w:rStyle w:val="Hypertextovprepojenie"/>
                  <w:sz w:val="16"/>
                  <w:szCs w:val="16"/>
                </w:rPr>
                <w:t>http://www.w3.org/2003/05/soap-envelope</w:t>
              </w:r>
            </w:hyperlink>
            <w:r w:rsidRPr="003D01C4">
              <w:t>" xmlns:elek="</w:t>
            </w:r>
            <w:hyperlink r:id="rId769"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346FB15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6FDD5E1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F2E238" w14:textId="77777777" w:rsidR="00AD205C" w:rsidRPr="003D01C4" w:rsidRDefault="002C259D" w:rsidP="00D24084">
            <w:pPr>
              <w:rPr>
                <w:sz w:val="16"/>
                <w:szCs w:val="16"/>
              </w:rPr>
            </w:pPr>
            <w:r w:rsidRPr="003D01C4">
              <w:t>Response</w:t>
            </w:r>
          </w:p>
        </w:tc>
      </w:tr>
      <w:tr w:rsidR="00AD205C" w:rsidRPr="003D01C4" w14:paraId="52852A36" w14:textId="77777777" w:rsidTr="00AD205C">
        <w:tc>
          <w:tcPr>
            <w:tcW w:w="9071" w:type="dxa"/>
            <w:tcMar>
              <w:top w:w="30" w:type="dxa"/>
              <w:left w:w="30" w:type="dxa"/>
              <w:bottom w:w="20" w:type="dxa"/>
              <w:right w:w="30" w:type="dxa"/>
            </w:tcMar>
          </w:tcPr>
          <w:p w14:paraId="1A6FEA88" w14:textId="77777777" w:rsidR="00AD205C" w:rsidRPr="003D01C4" w:rsidRDefault="002C259D" w:rsidP="00D24084">
            <w:r w:rsidRPr="003D01C4">
              <w:t>&lt;s:Envelope xmlns:s="</w:t>
            </w:r>
            <w:hyperlink r:id="rId770" w:history="1">
              <w:r w:rsidRPr="003D01C4">
                <w:rPr>
                  <w:rStyle w:val="Hypertextovprepojenie"/>
                  <w:sz w:val="16"/>
                  <w:szCs w:val="16"/>
                </w:rPr>
                <w:t>http://www.w3.org/2003/05/soap-envelope</w:t>
              </w:r>
            </w:hyperlink>
            <w:r w:rsidRPr="003D01C4">
              <w:t>" xmlns:a="</w:t>
            </w:r>
            <w:hyperlink r:id="rId771"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772"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773"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59B14C68" w14:textId="351E436B" w:rsidR="00AD205C" w:rsidRDefault="002C259D" w:rsidP="00D24084">
      <w:pPr>
        <w:pStyle w:val="Nadpis4"/>
      </w:pPr>
      <w:bookmarkStart w:id="335" w:name="scroll-bookmark-258"/>
      <w:r>
        <w:t>Popis výnimiek</w:t>
      </w:r>
      <w:bookmarkEnd w:id="335"/>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7300476" w14:textId="77777777" w:rsidTr="003D01C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CD161D" w14:textId="77777777" w:rsidR="00AD205C" w:rsidRDefault="002C259D" w:rsidP="00D24084">
            <w:r>
              <w:t>Kód</w:t>
            </w:r>
          </w:p>
        </w:tc>
        <w:tc>
          <w:tcPr>
            <w:tcW w:w="3628" w:type="dxa"/>
            <w:tcMar>
              <w:top w:w="30" w:type="dxa"/>
              <w:left w:w="30" w:type="dxa"/>
              <w:bottom w:w="20" w:type="dxa"/>
              <w:right w:w="30" w:type="dxa"/>
            </w:tcMar>
          </w:tcPr>
          <w:p w14:paraId="33D61254" w14:textId="77777777" w:rsidR="00AD205C" w:rsidRDefault="002C259D" w:rsidP="00D24084">
            <w:r>
              <w:t>Popis</w:t>
            </w:r>
          </w:p>
        </w:tc>
        <w:tc>
          <w:tcPr>
            <w:tcW w:w="3398" w:type="dxa"/>
            <w:tcMar>
              <w:top w:w="30" w:type="dxa"/>
              <w:left w:w="30" w:type="dxa"/>
              <w:bottom w:w="20" w:type="dxa"/>
              <w:right w:w="30" w:type="dxa"/>
            </w:tcMar>
          </w:tcPr>
          <w:p w14:paraId="3689F869" w14:textId="77777777" w:rsidR="00AD205C" w:rsidRDefault="002C259D" w:rsidP="00D24084">
            <w:r>
              <w:t>Špecifikácia chyby</w:t>
            </w:r>
          </w:p>
        </w:tc>
        <w:tc>
          <w:tcPr>
            <w:tcW w:w="1137" w:type="dxa"/>
            <w:tcMar>
              <w:top w:w="30" w:type="dxa"/>
              <w:left w:w="30" w:type="dxa"/>
              <w:bottom w:w="20" w:type="dxa"/>
              <w:right w:w="30" w:type="dxa"/>
            </w:tcMar>
          </w:tcPr>
          <w:p w14:paraId="660BA118" w14:textId="77777777" w:rsidR="00AD205C" w:rsidRDefault="002C259D" w:rsidP="00D24084">
            <w:r>
              <w:t>Typ chyby</w:t>
            </w:r>
          </w:p>
        </w:tc>
      </w:tr>
      <w:tr w:rsidR="00AD205C" w14:paraId="22518B29" w14:textId="77777777" w:rsidTr="003D01C4">
        <w:tc>
          <w:tcPr>
            <w:tcW w:w="907" w:type="dxa"/>
            <w:tcMar>
              <w:top w:w="30" w:type="dxa"/>
              <w:left w:w="30" w:type="dxa"/>
              <w:bottom w:w="20" w:type="dxa"/>
              <w:right w:w="30" w:type="dxa"/>
            </w:tcMar>
          </w:tcPr>
          <w:p w14:paraId="38280E8A" w14:textId="77777777" w:rsidR="00AD205C" w:rsidRDefault="002C259D" w:rsidP="00D24084">
            <w:r>
              <w:t>""</w:t>
            </w:r>
          </w:p>
        </w:tc>
        <w:tc>
          <w:tcPr>
            <w:tcW w:w="3628" w:type="dxa"/>
            <w:tcMar>
              <w:top w:w="30" w:type="dxa"/>
              <w:left w:w="30" w:type="dxa"/>
              <w:bottom w:w="20" w:type="dxa"/>
              <w:right w:w="30" w:type="dxa"/>
            </w:tcMar>
          </w:tcPr>
          <w:p w14:paraId="73C29EA5" w14:textId="77777777" w:rsidR="00AD205C" w:rsidRDefault="002C259D" w:rsidP="00D24084">
            <w:r>
              <w:t>Chyba pri volaní služby</w:t>
            </w:r>
          </w:p>
        </w:tc>
        <w:tc>
          <w:tcPr>
            <w:tcW w:w="3398" w:type="dxa"/>
            <w:tcMar>
              <w:top w:w="30" w:type="dxa"/>
              <w:left w:w="30" w:type="dxa"/>
              <w:bottom w:w="20" w:type="dxa"/>
              <w:right w:w="30" w:type="dxa"/>
            </w:tcMar>
          </w:tcPr>
          <w:p w14:paraId="0C4D09F8" w14:textId="77777777" w:rsidR="00AD205C" w:rsidRDefault="002C259D" w:rsidP="00D24084">
            <w:r>
              <w:t>Interná chyba</w:t>
            </w:r>
          </w:p>
        </w:tc>
        <w:tc>
          <w:tcPr>
            <w:tcW w:w="1137" w:type="dxa"/>
            <w:tcMar>
              <w:top w:w="30" w:type="dxa"/>
              <w:left w:w="30" w:type="dxa"/>
              <w:bottom w:w="20" w:type="dxa"/>
              <w:right w:w="30" w:type="dxa"/>
            </w:tcMar>
          </w:tcPr>
          <w:p w14:paraId="02842379" w14:textId="77777777" w:rsidR="00AD205C" w:rsidRDefault="002C259D" w:rsidP="00D24084">
            <w:r>
              <w:t>Aplikačná</w:t>
            </w:r>
          </w:p>
        </w:tc>
      </w:tr>
    </w:tbl>
    <w:p w14:paraId="2D547233" w14:textId="77777777" w:rsidR="00AD205C" w:rsidRDefault="00AD205C" w:rsidP="00D24084"/>
    <w:p w14:paraId="1BADD1E4" w14:textId="77777777" w:rsidR="00AD205C" w:rsidRDefault="00AD205C" w:rsidP="00D24084"/>
    <w:p w14:paraId="7659D69D" w14:textId="77777777" w:rsidR="005928AC" w:rsidRDefault="005928AC" w:rsidP="00D24084">
      <w:pPr>
        <w:rPr>
          <w:sz w:val="36"/>
        </w:rPr>
      </w:pPr>
      <w:bookmarkStart w:id="336" w:name="scroll-bookmark-259"/>
      <w:r>
        <w:br w:type="page"/>
      </w:r>
    </w:p>
    <w:p w14:paraId="6F8B4D7A" w14:textId="60BA59E6" w:rsidR="00AD205C" w:rsidRDefault="002C259D" w:rsidP="00D24084">
      <w:pPr>
        <w:pStyle w:val="Nadpis2"/>
      </w:pPr>
      <w:bookmarkStart w:id="337" w:name="_Ref71188559"/>
      <w:bookmarkStart w:id="338" w:name="_Toc101774434"/>
      <w:r>
        <w:lastRenderedPageBreak/>
        <w:t>Poskytnutie histórie komunikácie v režime eIDAS</w:t>
      </w:r>
      <w:bookmarkEnd w:id="336"/>
      <w:bookmarkEnd w:id="337"/>
      <w:bookmarkEnd w:id="338"/>
    </w:p>
    <w:tbl>
      <w:tblPr>
        <w:tblStyle w:val="ScrollTableNormal"/>
        <w:tblW w:w="0" w:type="auto"/>
        <w:tblLayout w:type="fixed"/>
        <w:tblLook w:val="0000" w:firstRow="0" w:lastRow="0" w:firstColumn="0" w:lastColumn="0" w:noHBand="0" w:noVBand="0"/>
      </w:tblPr>
      <w:tblGrid>
        <w:gridCol w:w="2268"/>
        <w:gridCol w:w="6803"/>
      </w:tblGrid>
      <w:tr w:rsidR="00AD205C" w14:paraId="1857FDDC" w14:textId="77777777" w:rsidTr="00AD205C">
        <w:tc>
          <w:tcPr>
            <w:tcW w:w="2268" w:type="dxa"/>
            <w:tcMar>
              <w:top w:w="30" w:type="dxa"/>
              <w:left w:w="30" w:type="dxa"/>
              <w:bottom w:w="20" w:type="dxa"/>
              <w:right w:w="30" w:type="dxa"/>
            </w:tcMar>
          </w:tcPr>
          <w:p w14:paraId="4E2838AE" w14:textId="77777777" w:rsidR="00AD205C" w:rsidRDefault="002C259D" w:rsidP="00D24084">
            <w:r>
              <w:t>Meta IS identifikátor poskytovanej služby</w:t>
            </w:r>
          </w:p>
        </w:tc>
        <w:tc>
          <w:tcPr>
            <w:tcW w:w="6803" w:type="dxa"/>
            <w:tcMar>
              <w:top w:w="30" w:type="dxa"/>
              <w:left w:w="30" w:type="dxa"/>
              <w:bottom w:w="20" w:type="dxa"/>
              <w:right w:w="30" w:type="dxa"/>
            </w:tcMar>
          </w:tcPr>
          <w:p w14:paraId="781352AF" w14:textId="77777777" w:rsidR="00AD205C" w:rsidRDefault="00AD205C" w:rsidP="00D24084"/>
        </w:tc>
      </w:tr>
      <w:tr w:rsidR="00AD205C" w14:paraId="7F510678" w14:textId="77777777" w:rsidTr="00AD205C">
        <w:tc>
          <w:tcPr>
            <w:tcW w:w="2268" w:type="dxa"/>
            <w:tcMar>
              <w:top w:w="30" w:type="dxa"/>
              <w:left w:w="30" w:type="dxa"/>
              <w:bottom w:w="20" w:type="dxa"/>
              <w:right w:w="30" w:type="dxa"/>
            </w:tcMar>
          </w:tcPr>
          <w:p w14:paraId="02B2A530" w14:textId="77777777" w:rsidR="00AD205C" w:rsidRDefault="002C259D" w:rsidP="00D24084">
            <w:r>
              <w:t>Verzia služby</w:t>
            </w:r>
          </w:p>
        </w:tc>
        <w:tc>
          <w:tcPr>
            <w:tcW w:w="6803" w:type="dxa"/>
            <w:tcMar>
              <w:top w:w="30" w:type="dxa"/>
              <w:left w:w="30" w:type="dxa"/>
              <w:bottom w:w="20" w:type="dxa"/>
              <w:right w:w="30" w:type="dxa"/>
            </w:tcMar>
          </w:tcPr>
          <w:p w14:paraId="1A77C1C3" w14:textId="77777777" w:rsidR="00AD205C" w:rsidRDefault="002C259D" w:rsidP="00D24084">
            <w:r>
              <w:t>1.0</w:t>
            </w:r>
          </w:p>
        </w:tc>
      </w:tr>
      <w:tr w:rsidR="00AD205C" w14:paraId="5CECA6C8" w14:textId="77777777" w:rsidTr="00AD205C">
        <w:tc>
          <w:tcPr>
            <w:tcW w:w="2268" w:type="dxa"/>
            <w:tcMar>
              <w:top w:w="30" w:type="dxa"/>
              <w:left w:w="30" w:type="dxa"/>
              <w:bottom w:w="20" w:type="dxa"/>
              <w:right w:w="30" w:type="dxa"/>
            </w:tcMar>
          </w:tcPr>
          <w:p w14:paraId="62721603" w14:textId="77777777" w:rsidR="00AD205C" w:rsidRDefault="002C259D" w:rsidP="00D24084">
            <w:r>
              <w:t>Popis služby</w:t>
            </w:r>
          </w:p>
        </w:tc>
        <w:tc>
          <w:tcPr>
            <w:tcW w:w="6803" w:type="dxa"/>
            <w:tcMar>
              <w:top w:w="30" w:type="dxa"/>
              <w:left w:w="30" w:type="dxa"/>
              <w:bottom w:w="20" w:type="dxa"/>
              <w:right w:w="30" w:type="dxa"/>
            </w:tcMar>
          </w:tcPr>
          <w:p w14:paraId="4DC36AFF" w14:textId="77777777" w:rsidR="00AD205C" w:rsidRDefault="002C259D" w:rsidP="00D24084">
            <w:r>
              <w:t>Podporná služba pre získanie podaní/rozhodnutí evidovaných v IS CEP v režime eIDAS.</w:t>
            </w:r>
          </w:p>
        </w:tc>
      </w:tr>
      <w:tr w:rsidR="00AD205C" w14:paraId="69924EEE" w14:textId="77777777" w:rsidTr="00AD205C">
        <w:tc>
          <w:tcPr>
            <w:tcW w:w="2268" w:type="dxa"/>
            <w:tcMar>
              <w:top w:w="30" w:type="dxa"/>
              <w:left w:w="30" w:type="dxa"/>
              <w:bottom w:w="20" w:type="dxa"/>
              <w:right w:w="30" w:type="dxa"/>
            </w:tcMar>
          </w:tcPr>
          <w:p w14:paraId="7DC720F1" w14:textId="77777777" w:rsidR="00AD205C" w:rsidRDefault="002C259D" w:rsidP="00D24084">
            <w:r>
              <w:t>ISVS / Modul</w:t>
            </w:r>
          </w:p>
        </w:tc>
        <w:tc>
          <w:tcPr>
            <w:tcW w:w="6803" w:type="dxa"/>
            <w:tcMar>
              <w:top w:w="30" w:type="dxa"/>
              <w:left w:w="30" w:type="dxa"/>
              <w:bottom w:w="20" w:type="dxa"/>
              <w:right w:w="30" w:type="dxa"/>
            </w:tcMar>
          </w:tcPr>
          <w:p w14:paraId="5B47B908" w14:textId="77777777" w:rsidR="00AD205C" w:rsidRDefault="002C259D" w:rsidP="00D24084">
            <w:r>
              <w:t>IS CEP</w:t>
            </w:r>
          </w:p>
        </w:tc>
      </w:tr>
    </w:tbl>
    <w:p w14:paraId="2CEAF74C" w14:textId="175F6F5D" w:rsidR="00AD205C" w:rsidRDefault="002C259D" w:rsidP="00D24084">
      <w:pPr>
        <w:pStyle w:val="Nadpis3"/>
      </w:pPr>
      <w:bookmarkStart w:id="339" w:name="scroll-bookmark-260"/>
      <w:bookmarkStart w:id="340" w:name="_Toc101774435"/>
      <w:r>
        <w:t>Procesné/logické údaje</w:t>
      </w:r>
      <w:bookmarkEnd w:id="339"/>
      <w:bookmarkEnd w:id="340"/>
    </w:p>
    <w:p w14:paraId="4D1DFB98" w14:textId="3645FA17" w:rsidR="00AD205C" w:rsidRDefault="002C259D" w:rsidP="00D24084">
      <w:pPr>
        <w:pStyle w:val="Nadpis4"/>
      </w:pPr>
      <w:bookmarkStart w:id="341" w:name="scroll-bookmark-261"/>
      <w:r>
        <w:t>Procesný tok / biznis logika služby</w:t>
      </w:r>
      <w:bookmarkEnd w:id="341"/>
    </w:p>
    <w:p w14:paraId="1249E005"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723E593" w14:textId="77777777" w:rsidR="00AD205C" w:rsidRDefault="002C259D" w:rsidP="00D24084">
      <w:pPr>
        <w:pStyle w:val="Odsekzoznamu"/>
        <w:numPr>
          <w:ilvl w:val="0"/>
          <w:numId w:val="49"/>
        </w:numPr>
      </w:pPr>
      <w:r>
        <w:t>Poskytnutie zoznamu podaní pre externé systémy</w:t>
      </w:r>
    </w:p>
    <w:p w14:paraId="772B165C" w14:textId="77777777" w:rsidR="00AD205C" w:rsidRDefault="002C259D" w:rsidP="00D24084">
      <w:pPr>
        <w:pStyle w:val="Odsekzoznamu"/>
        <w:numPr>
          <w:ilvl w:val="0"/>
          <w:numId w:val="49"/>
        </w:numPr>
      </w:pPr>
      <w:r>
        <w:t>Poskytnutie zoznamu zásielok pre externé systémy</w:t>
      </w:r>
    </w:p>
    <w:p w14:paraId="4B05BF15" w14:textId="77777777" w:rsidR="00AD205C" w:rsidRDefault="002C259D" w:rsidP="00D24084">
      <w:pPr>
        <w:pStyle w:val="Odsekzoznamu"/>
        <w:numPr>
          <w:ilvl w:val="0"/>
          <w:numId w:val="49"/>
        </w:numPr>
      </w:pPr>
      <w:r>
        <w:t>Poskytnutie podania</w:t>
      </w:r>
    </w:p>
    <w:p w14:paraId="3680659E" w14:textId="77777777" w:rsidR="00AD205C" w:rsidRDefault="002C259D" w:rsidP="00D24084">
      <w:pPr>
        <w:pStyle w:val="Odsekzoznamu"/>
        <w:numPr>
          <w:ilvl w:val="0"/>
          <w:numId w:val="49"/>
        </w:numPr>
      </w:pPr>
      <w:r>
        <w:t>Poskytnutie zásielky</w:t>
      </w:r>
    </w:p>
    <w:p w14:paraId="76C721D5" w14:textId="03E68CBC" w:rsidR="00AD205C" w:rsidRDefault="002C259D" w:rsidP="00D24084">
      <w:pPr>
        <w:pStyle w:val="Nadpis4"/>
      </w:pPr>
      <w:bookmarkStart w:id="342" w:name="scroll-bookmark-262"/>
      <w:r>
        <w:t>Operácie poskytovanej služby</w:t>
      </w:r>
      <w:bookmarkEnd w:id="34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C0E7F64"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5069D480" w14:textId="77777777" w:rsidR="00AD205C" w:rsidRDefault="002C259D" w:rsidP="00D24084">
            <w:r>
              <w:t>Názov operácie</w:t>
            </w:r>
          </w:p>
        </w:tc>
        <w:tc>
          <w:tcPr>
            <w:tcW w:w="3628" w:type="dxa"/>
            <w:tcMar>
              <w:top w:w="30" w:type="dxa"/>
              <w:left w:w="30" w:type="dxa"/>
              <w:bottom w:w="20" w:type="dxa"/>
              <w:right w:w="30" w:type="dxa"/>
            </w:tcMar>
          </w:tcPr>
          <w:p w14:paraId="070A108A" w14:textId="77777777" w:rsidR="00AD205C" w:rsidRDefault="002C259D" w:rsidP="00D24084">
            <w:r>
              <w:t>Popis operácie</w:t>
            </w:r>
          </w:p>
        </w:tc>
        <w:tc>
          <w:tcPr>
            <w:tcW w:w="907" w:type="dxa"/>
            <w:tcMar>
              <w:top w:w="30" w:type="dxa"/>
              <w:left w:w="30" w:type="dxa"/>
              <w:bottom w:w="20" w:type="dxa"/>
              <w:right w:w="30" w:type="dxa"/>
            </w:tcMar>
          </w:tcPr>
          <w:p w14:paraId="28293009" w14:textId="77777777" w:rsidR="00AD205C" w:rsidRDefault="002C259D" w:rsidP="00D24084">
            <w:r>
              <w:t>Poradie</w:t>
            </w:r>
          </w:p>
        </w:tc>
        <w:tc>
          <w:tcPr>
            <w:tcW w:w="1361" w:type="dxa"/>
            <w:tcMar>
              <w:top w:w="30" w:type="dxa"/>
              <w:left w:w="30" w:type="dxa"/>
              <w:bottom w:w="20" w:type="dxa"/>
              <w:right w:w="30" w:type="dxa"/>
            </w:tcMar>
          </w:tcPr>
          <w:p w14:paraId="4F24A20F" w14:textId="77777777" w:rsidR="00AD205C" w:rsidRDefault="002C259D" w:rsidP="00D24084">
            <w:r>
              <w:t>Vstupné parametre</w:t>
            </w:r>
          </w:p>
        </w:tc>
        <w:tc>
          <w:tcPr>
            <w:tcW w:w="1361" w:type="dxa"/>
            <w:tcMar>
              <w:top w:w="30" w:type="dxa"/>
              <w:left w:w="30" w:type="dxa"/>
              <w:bottom w:w="20" w:type="dxa"/>
              <w:right w:w="30" w:type="dxa"/>
            </w:tcMar>
          </w:tcPr>
          <w:p w14:paraId="4B69FCA7" w14:textId="77777777" w:rsidR="00AD205C" w:rsidRDefault="002C259D" w:rsidP="00D24084">
            <w:r>
              <w:t>Vystupné parametre</w:t>
            </w:r>
          </w:p>
        </w:tc>
      </w:tr>
      <w:tr w:rsidR="00AD205C" w14:paraId="615C6803" w14:textId="77777777" w:rsidTr="00AD205C">
        <w:tc>
          <w:tcPr>
            <w:tcW w:w="1814" w:type="dxa"/>
            <w:tcMar>
              <w:top w:w="30" w:type="dxa"/>
              <w:left w:w="30" w:type="dxa"/>
              <w:bottom w:w="20" w:type="dxa"/>
              <w:right w:w="30" w:type="dxa"/>
            </w:tcMar>
          </w:tcPr>
          <w:p w14:paraId="1339E850" w14:textId="77777777" w:rsidR="00AD205C" w:rsidRDefault="002C259D" w:rsidP="00D24084">
            <w:r>
              <w:t>EKR2 WS HIST KOM Poskytnutie zoznamu podaní pre externé systémy</w:t>
            </w:r>
          </w:p>
        </w:tc>
        <w:tc>
          <w:tcPr>
            <w:tcW w:w="3628" w:type="dxa"/>
            <w:tcMar>
              <w:top w:w="30" w:type="dxa"/>
              <w:left w:w="30" w:type="dxa"/>
              <w:bottom w:w="20" w:type="dxa"/>
              <w:right w:w="30" w:type="dxa"/>
            </w:tcMar>
          </w:tcPr>
          <w:p w14:paraId="2F91F565"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0D7FDD3D" w14:textId="77777777" w:rsidR="00AD205C" w:rsidRDefault="002C259D" w:rsidP="00D24084">
            <w:r>
              <w:t>1</w:t>
            </w:r>
          </w:p>
        </w:tc>
        <w:tc>
          <w:tcPr>
            <w:tcW w:w="1361" w:type="dxa"/>
            <w:tcMar>
              <w:top w:w="30" w:type="dxa"/>
              <w:left w:w="30" w:type="dxa"/>
              <w:bottom w:w="20" w:type="dxa"/>
              <w:right w:w="30" w:type="dxa"/>
            </w:tcMar>
          </w:tcPr>
          <w:p w14:paraId="7D5733D0" w14:textId="77777777" w:rsidR="00AD205C" w:rsidRDefault="002C259D" w:rsidP="00D24084">
            <w:r>
              <w:t>HistoriaPodani-Vstup</w:t>
            </w:r>
          </w:p>
        </w:tc>
        <w:tc>
          <w:tcPr>
            <w:tcW w:w="1361" w:type="dxa"/>
            <w:tcMar>
              <w:top w:w="30" w:type="dxa"/>
              <w:left w:w="30" w:type="dxa"/>
              <w:bottom w:w="20" w:type="dxa"/>
              <w:right w:w="30" w:type="dxa"/>
            </w:tcMar>
          </w:tcPr>
          <w:p w14:paraId="156BBDC8" w14:textId="77777777" w:rsidR="00AD205C" w:rsidRDefault="002C259D" w:rsidP="00D24084">
            <w:r>
              <w:t>HistoriaPodaniVysledok-Vystup</w:t>
            </w:r>
          </w:p>
        </w:tc>
      </w:tr>
      <w:tr w:rsidR="00AD205C" w14:paraId="2E1A1F7E" w14:textId="77777777" w:rsidTr="00AD205C">
        <w:tc>
          <w:tcPr>
            <w:tcW w:w="1814" w:type="dxa"/>
            <w:tcMar>
              <w:top w:w="30" w:type="dxa"/>
              <w:left w:w="30" w:type="dxa"/>
              <w:bottom w:w="20" w:type="dxa"/>
              <w:right w:w="30" w:type="dxa"/>
            </w:tcMar>
          </w:tcPr>
          <w:p w14:paraId="310F2A6F" w14:textId="77777777" w:rsidR="00AD205C" w:rsidRDefault="002C259D" w:rsidP="00D24084">
            <w:r>
              <w:t>EKR2 WS HIST KOM Poskytnutie podania</w:t>
            </w:r>
          </w:p>
        </w:tc>
        <w:tc>
          <w:tcPr>
            <w:tcW w:w="3628" w:type="dxa"/>
            <w:tcMar>
              <w:top w:w="30" w:type="dxa"/>
              <w:left w:w="30" w:type="dxa"/>
              <w:bottom w:w="20" w:type="dxa"/>
              <w:right w:w="30" w:type="dxa"/>
            </w:tcMar>
          </w:tcPr>
          <w:p w14:paraId="2DDBBB0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61A2685C" w14:textId="77777777" w:rsidR="00AD205C" w:rsidRDefault="002C259D" w:rsidP="00D24084">
            <w:r>
              <w:t>1</w:t>
            </w:r>
          </w:p>
        </w:tc>
        <w:tc>
          <w:tcPr>
            <w:tcW w:w="1361" w:type="dxa"/>
            <w:tcMar>
              <w:top w:w="30" w:type="dxa"/>
              <w:left w:w="30" w:type="dxa"/>
              <w:bottom w:w="20" w:type="dxa"/>
              <w:right w:w="30" w:type="dxa"/>
            </w:tcMar>
          </w:tcPr>
          <w:p w14:paraId="2E8A7E72" w14:textId="77777777" w:rsidR="00AD205C" w:rsidRDefault="002C259D" w:rsidP="00D24084">
            <w:r>
              <w:t>DetailPodania</w:t>
            </w:r>
          </w:p>
        </w:tc>
        <w:tc>
          <w:tcPr>
            <w:tcW w:w="1361" w:type="dxa"/>
            <w:tcMar>
              <w:top w:w="30" w:type="dxa"/>
              <w:left w:w="30" w:type="dxa"/>
              <w:bottom w:w="20" w:type="dxa"/>
              <w:right w:w="30" w:type="dxa"/>
            </w:tcMar>
          </w:tcPr>
          <w:p w14:paraId="122199E8" w14:textId="77777777" w:rsidR="00AD205C" w:rsidRDefault="002C259D" w:rsidP="00D24084">
            <w:r>
              <w:t>DetailPodaniaVysledok</w:t>
            </w:r>
          </w:p>
        </w:tc>
      </w:tr>
      <w:tr w:rsidR="00AD205C" w14:paraId="41CC6DAD" w14:textId="77777777" w:rsidTr="00AD205C">
        <w:tc>
          <w:tcPr>
            <w:tcW w:w="1814" w:type="dxa"/>
            <w:tcMar>
              <w:top w:w="30" w:type="dxa"/>
              <w:left w:w="30" w:type="dxa"/>
              <w:bottom w:w="20" w:type="dxa"/>
              <w:right w:w="30" w:type="dxa"/>
            </w:tcMar>
          </w:tcPr>
          <w:p w14:paraId="3B36DFD1" w14:textId="77777777" w:rsidR="00AD205C" w:rsidRDefault="002C259D" w:rsidP="00D24084">
            <w:r>
              <w:t>EKR2 WS HIST KOM Poskytnutie zoznamu zásielok pre externé systémy</w:t>
            </w:r>
          </w:p>
        </w:tc>
        <w:tc>
          <w:tcPr>
            <w:tcW w:w="3628" w:type="dxa"/>
            <w:tcMar>
              <w:top w:w="30" w:type="dxa"/>
              <w:left w:w="30" w:type="dxa"/>
              <w:bottom w:w="20" w:type="dxa"/>
              <w:right w:w="30" w:type="dxa"/>
            </w:tcMar>
          </w:tcPr>
          <w:p w14:paraId="433533DC"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6B135E14" w14:textId="77777777" w:rsidR="00AD205C" w:rsidRDefault="002C259D" w:rsidP="00D24084">
            <w:r>
              <w:t>1</w:t>
            </w:r>
          </w:p>
        </w:tc>
        <w:tc>
          <w:tcPr>
            <w:tcW w:w="1361" w:type="dxa"/>
            <w:tcMar>
              <w:top w:w="30" w:type="dxa"/>
              <w:left w:w="30" w:type="dxa"/>
              <w:bottom w:w="20" w:type="dxa"/>
              <w:right w:w="30" w:type="dxa"/>
            </w:tcMar>
          </w:tcPr>
          <w:p w14:paraId="610D1954" w14:textId="77777777" w:rsidR="00AD205C" w:rsidRDefault="002C259D" w:rsidP="00D24084">
            <w:r>
              <w:t>HistoriaZasielok-Vstup</w:t>
            </w:r>
          </w:p>
        </w:tc>
        <w:tc>
          <w:tcPr>
            <w:tcW w:w="1361" w:type="dxa"/>
            <w:tcMar>
              <w:top w:w="30" w:type="dxa"/>
              <w:left w:w="30" w:type="dxa"/>
              <w:bottom w:w="20" w:type="dxa"/>
              <w:right w:w="30" w:type="dxa"/>
            </w:tcMar>
          </w:tcPr>
          <w:p w14:paraId="4E91934A" w14:textId="77777777" w:rsidR="00AD205C" w:rsidRDefault="002C259D" w:rsidP="00D24084">
            <w:r>
              <w:t>HistoriaZasielokVysledok-Výstup</w:t>
            </w:r>
          </w:p>
        </w:tc>
      </w:tr>
      <w:tr w:rsidR="00AD205C" w14:paraId="7DEAD690" w14:textId="77777777" w:rsidTr="00AD205C">
        <w:tc>
          <w:tcPr>
            <w:tcW w:w="1814" w:type="dxa"/>
            <w:tcMar>
              <w:top w:w="30" w:type="dxa"/>
              <w:left w:w="30" w:type="dxa"/>
              <w:bottom w:w="20" w:type="dxa"/>
              <w:right w:w="30" w:type="dxa"/>
            </w:tcMar>
          </w:tcPr>
          <w:p w14:paraId="5A985FFC" w14:textId="77777777" w:rsidR="00AD205C" w:rsidRDefault="002C259D" w:rsidP="00D24084">
            <w:r>
              <w:t>EKR2 WS HIST KOM Poskytnutie zásielky</w:t>
            </w:r>
          </w:p>
        </w:tc>
        <w:tc>
          <w:tcPr>
            <w:tcW w:w="3628" w:type="dxa"/>
            <w:tcMar>
              <w:top w:w="30" w:type="dxa"/>
              <w:left w:w="30" w:type="dxa"/>
              <w:bottom w:w="20" w:type="dxa"/>
              <w:right w:w="30" w:type="dxa"/>
            </w:tcMar>
          </w:tcPr>
          <w:p w14:paraId="22A73418"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038645A1" w14:textId="77777777" w:rsidR="00AD205C" w:rsidRDefault="002C259D" w:rsidP="00D24084">
            <w:r>
              <w:t>1</w:t>
            </w:r>
          </w:p>
        </w:tc>
        <w:tc>
          <w:tcPr>
            <w:tcW w:w="1361" w:type="dxa"/>
            <w:tcMar>
              <w:top w:w="30" w:type="dxa"/>
              <w:left w:w="30" w:type="dxa"/>
              <w:bottom w:w="20" w:type="dxa"/>
              <w:right w:w="30" w:type="dxa"/>
            </w:tcMar>
          </w:tcPr>
          <w:p w14:paraId="5129DAD9" w14:textId="77777777" w:rsidR="00AD205C" w:rsidRDefault="002C259D" w:rsidP="00D24084">
            <w:r>
              <w:t>DetailZasielky</w:t>
            </w:r>
          </w:p>
        </w:tc>
        <w:tc>
          <w:tcPr>
            <w:tcW w:w="1361" w:type="dxa"/>
            <w:tcMar>
              <w:top w:w="30" w:type="dxa"/>
              <w:left w:w="30" w:type="dxa"/>
              <w:bottom w:w="20" w:type="dxa"/>
              <w:right w:w="30" w:type="dxa"/>
            </w:tcMar>
          </w:tcPr>
          <w:p w14:paraId="4DBD9ADC" w14:textId="77777777" w:rsidR="00AD205C" w:rsidRDefault="002C259D" w:rsidP="00D24084">
            <w:r>
              <w:t>DetailZasielkyVysledok</w:t>
            </w:r>
          </w:p>
        </w:tc>
      </w:tr>
    </w:tbl>
    <w:p w14:paraId="3536610D" w14:textId="77777777" w:rsidR="00EF3496" w:rsidRDefault="00EF3496" w:rsidP="00D24084"/>
    <w:p w14:paraId="02360A9D" w14:textId="77777777" w:rsidR="00EF3496" w:rsidRDefault="00EF3496" w:rsidP="00D24084"/>
    <w:p w14:paraId="6E41E92C" w14:textId="77777777" w:rsidR="00EF3496" w:rsidRDefault="00EF3496" w:rsidP="00D24084"/>
    <w:p w14:paraId="719B2968" w14:textId="77777777" w:rsidR="00EF3496" w:rsidRDefault="00EF3496" w:rsidP="00D24084"/>
    <w:p w14:paraId="68906541" w14:textId="77777777" w:rsidR="00EF3496" w:rsidRDefault="00EF3496" w:rsidP="00D24084"/>
    <w:p w14:paraId="06894CCD" w14:textId="77777777" w:rsidR="00EF3496" w:rsidRDefault="00EF3496" w:rsidP="00D24084"/>
    <w:p w14:paraId="5C54144F" w14:textId="77777777" w:rsidR="00EF3496" w:rsidRDefault="00EF3496" w:rsidP="00D24084"/>
    <w:p w14:paraId="209C119D" w14:textId="77777777" w:rsidR="00EF3496" w:rsidRDefault="00EF3496" w:rsidP="00D24084"/>
    <w:p w14:paraId="1E5C71A1" w14:textId="77777777" w:rsidR="00EF3496" w:rsidRDefault="00EF3496" w:rsidP="00D24084"/>
    <w:p w14:paraId="5B7FECCD" w14:textId="77777777" w:rsidR="00EF3496" w:rsidRDefault="00EF3496" w:rsidP="00D24084"/>
    <w:p w14:paraId="55AC60F8" w14:textId="77777777" w:rsidR="00AD205C" w:rsidRDefault="002C259D" w:rsidP="00D24084">
      <w:r>
        <w:lastRenderedPageBreak/>
        <w:t>HistoriaPodani</w:t>
      </w:r>
    </w:p>
    <w:p w14:paraId="5110E488" w14:textId="77777777" w:rsidR="00AD205C" w:rsidRDefault="002C259D" w:rsidP="00D24084">
      <w:r>
        <w:rPr>
          <w:noProof/>
        </w:rPr>
        <w:drawing>
          <wp:inline distT="0" distB="0" distL="0" distR="0" wp14:anchorId="07C1E01B" wp14:editId="33BF2548">
            <wp:extent cx="5760085" cy="3021684"/>
            <wp:effectExtent l="0" t="0" r="0" b="0"/>
            <wp:docPr id="100079" name="Picture 10007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101C1877" w14:textId="77777777" w:rsidR="00F635F7" w:rsidRDefault="00F635F7" w:rsidP="00D24084"/>
    <w:p w14:paraId="20E345A7" w14:textId="77777777" w:rsidR="00AD205C" w:rsidRPr="00F635F7" w:rsidRDefault="002C259D"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AD205C" w14:paraId="30069485" w14:textId="77777777" w:rsidTr="003D01C4">
        <w:tc>
          <w:tcPr>
            <w:tcW w:w="1129" w:type="dxa"/>
            <w:tcMar>
              <w:top w:w="30" w:type="dxa"/>
              <w:left w:w="30" w:type="dxa"/>
              <w:bottom w:w="20" w:type="dxa"/>
              <w:right w:w="30" w:type="dxa"/>
            </w:tcMar>
          </w:tcPr>
          <w:p w14:paraId="49F3E8E4" w14:textId="77777777" w:rsidR="00AD205C" w:rsidRDefault="002C259D" w:rsidP="00D24084">
            <w:r>
              <w:t>Atribút</w:t>
            </w:r>
          </w:p>
        </w:tc>
        <w:tc>
          <w:tcPr>
            <w:tcW w:w="7942" w:type="dxa"/>
            <w:tcMar>
              <w:top w:w="30" w:type="dxa"/>
              <w:left w:w="30" w:type="dxa"/>
              <w:bottom w:w="20" w:type="dxa"/>
              <w:right w:w="30" w:type="dxa"/>
            </w:tcMar>
          </w:tcPr>
          <w:p w14:paraId="2D3A48C6" w14:textId="77777777" w:rsidR="00AD205C" w:rsidRDefault="002C259D" w:rsidP="00D24084">
            <w:r>
              <w:t>URI štruktúra pre doručovanie : URI</w:t>
            </w:r>
          </w:p>
        </w:tc>
      </w:tr>
      <w:tr w:rsidR="00AD205C" w14:paraId="1BF9F41E" w14:textId="77777777" w:rsidTr="003D01C4">
        <w:tc>
          <w:tcPr>
            <w:tcW w:w="1129" w:type="dxa"/>
            <w:tcMar>
              <w:top w:w="30" w:type="dxa"/>
              <w:left w:w="30" w:type="dxa"/>
              <w:bottom w:w="20" w:type="dxa"/>
              <w:right w:w="30" w:type="dxa"/>
            </w:tcMar>
          </w:tcPr>
          <w:p w14:paraId="077C7BD3" w14:textId="77777777" w:rsidR="00AD205C" w:rsidRDefault="002C259D" w:rsidP="00D24084">
            <w:r>
              <w:t>Opis</w:t>
            </w:r>
          </w:p>
        </w:tc>
        <w:tc>
          <w:tcPr>
            <w:tcW w:w="7942" w:type="dxa"/>
            <w:tcMar>
              <w:top w:w="30" w:type="dxa"/>
              <w:left w:w="30" w:type="dxa"/>
              <w:bottom w:w="20" w:type="dxa"/>
              <w:right w:w="30" w:type="dxa"/>
            </w:tcMar>
          </w:tcPr>
          <w:p w14:paraId="4DA70865" w14:textId="77777777" w:rsidR="00AD205C" w:rsidRDefault="002C259D" w:rsidP="00D24084">
            <w:r>
              <w:t>Jednoznačný identifikátor subjektu pre doručovanie.</w:t>
            </w:r>
          </w:p>
        </w:tc>
      </w:tr>
      <w:tr w:rsidR="00AD205C" w14:paraId="06B21C70" w14:textId="77777777" w:rsidTr="003D01C4">
        <w:tc>
          <w:tcPr>
            <w:tcW w:w="1129" w:type="dxa"/>
            <w:tcMar>
              <w:top w:w="30" w:type="dxa"/>
              <w:left w:w="30" w:type="dxa"/>
              <w:bottom w:w="20" w:type="dxa"/>
              <w:right w:w="30" w:type="dxa"/>
            </w:tcMar>
          </w:tcPr>
          <w:p w14:paraId="5F16EC2D" w14:textId="77777777" w:rsidR="00AD205C" w:rsidRDefault="002C259D" w:rsidP="00D24084">
            <w:r>
              <w:t>Atribút</w:t>
            </w:r>
          </w:p>
        </w:tc>
        <w:tc>
          <w:tcPr>
            <w:tcW w:w="7942" w:type="dxa"/>
            <w:tcMar>
              <w:top w:w="30" w:type="dxa"/>
              <w:left w:w="30" w:type="dxa"/>
              <w:bottom w:w="20" w:type="dxa"/>
              <w:right w:w="30" w:type="dxa"/>
            </w:tcMar>
          </w:tcPr>
          <w:p w14:paraId="0D6F6CEB" w14:textId="77777777" w:rsidR="00AD205C" w:rsidRDefault="002C259D" w:rsidP="00D24084">
            <w:r>
              <w:t>Identifikátor subjektu EKR : an1_255</w:t>
            </w:r>
          </w:p>
        </w:tc>
      </w:tr>
      <w:tr w:rsidR="00AD205C" w14:paraId="0C6CF9CF" w14:textId="77777777" w:rsidTr="003D01C4">
        <w:tc>
          <w:tcPr>
            <w:tcW w:w="1129" w:type="dxa"/>
            <w:tcMar>
              <w:top w:w="30" w:type="dxa"/>
              <w:left w:w="30" w:type="dxa"/>
              <w:bottom w:w="20" w:type="dxa"/>
              <w:right w:w="30" w:type="dxa"/>
            </w:tcMar>
          </w:tcPr>
          <w:p w14:paraId="79F9967A" w14:textId="77777777" w:rsidR="00AD205C" w:rsidRDefault="002C259D" w:rsidP="00D24084">
            <w:r>
              <w:t>Opis</w:t>
            </w:r>
          </w:p>
        </w:tc>
        <w:tc>
          <w:tcPr>
            <w:tcW w:w="7942" w:type="dxa"/>
            <w:tcMar>
              <w:top w:w="30" w:type="dxa"/>
              <w:left w:w="30" w:type="dxa"/>
              <w:bottom w:w="20" w:type="dxa"/>
              <w:right w:w="30" w:type="dxa"/>
            </w:tcMar>
          </w:tcPr>
          <w:p w14:paraId="770EC373" w14:textId="77777777" w:rsidR="00AD205C" w:rsidRDefault="002C259D" w:rsidP="00D24084">
            <w:r>
              <w:t>Jednoznačný identifikátor subjektu pridelený EKR.</w:t>
            </w:r>
          </w:p>
        </w:tc>
      </w:tr>
      <w:tr w:rsidR="00AD205C" w14:paraId="4E20D843" w14:textId="77777777" w:rsidTr="003D01C4">
        <w:tc>
          <w:tcPr>
            <w:tcW w:w="1129" w:type="dxa"/>
            <w:tcMar>
              <w:top w:w="30" w:type="dxa"/>
              <w:left w:w="30" w:type="dxa"/>
              <w:bottom w:w="20" w:type="dxa"/>
              <w:right w:w="30" w:type="dxa"/>
            </w:tcMar>
          </w:tcPr>
          <w:p w14:paraId="4BB82462" w14:textId="77777777" w:rsidR="00AD205C" w:rsidRDefault="002C259D" w:rsidP="00D24084">
            <w:r>
              <w:t>Atribút</w:t>
            </w:r>
          </w:p>
        </w:tc>
        <w:tc>
          <w:tcPr>
            <w:tcW w:w="7942" w:type="dxa"/>
            <w:tcMar>
              <w:top w:w="30" w:type="dxa"/>
              <w:left w:w="30" w:type="dxa"/>
              <w:bottom w:w="20" w:type="dxa"/>
              <w:right w:w="30" w:type="dxa"/>
            </w:tcMar>
          </w:tcPr>
          <w:p w14:paraId="7258A78E" w14:textId="77777777" w:rsidR="00AD205C" w:rsidRDefault="002C259D" w:rsidP="00D24084">
            <w:r>
              <w:t>Typ subjektu : Číslo</w:t>
            </w:r>
          </w:p>
        </w:tc>
      </w:tr>
      <w:tr w:rsidR="00AD205C" w14:paraId="0DBD4BA9" w14:textId="77777777" w:rsidTr="003D01C4">
        <w:tc>
          <w:tcPr>
            <w:tcW w:w="1129" w:type="dxa"/>
            <w:tcMar>
              <w:top w:w="30" w:type="dxa"/>
              <w:left w:w="30" w:type="dxa"/>
              <w:bottom w:w="20" w:type="dxa"/>
              <w:right w:w="30" w:type="dxa"/>
            </w:tcMar>
          </w:tcPr>
          <w:p w14:paraId="5D156EE9" w14:textId="77777777" w:rsidR="00AD205C" w:rsidRDefault="002C259D" w:rsidP="00D24084">
            <w:r>
              <w:t>Opis</w:t>
            </w:r>
          </w:p>
        </w:tc>
        <w:tc>
          <w:tcPr>
            <w:tcW w:w="7942" w:type="dxa"/>
            <w:tcMar>
              <w:top w:w="30" w:type="dxa"/>
              <w:left w:w="30" w:type="dxa"/>
              <w:bottom w:w="20" w:type="dxa"/>
              <w:right w:w="30" w:type="dxa"/>
            </w:tcMar>
          </w:tcPr>
          <w:p w14:paraId="1A4CC20E" w14:textId="77777777" w:rsidR="00AD205C" w:rsidRDefault="002C259D" w:rsidP="00D24084">
            <w:r>
              <w:t>0=Externý subjekt</w:t>
            </w:r>
            <w:r>
              <w:br/>
              <w:t>1=Organizačná zložka</w:t>
            </w:r>
          </w:p>
        </w:tc>
      </w:tr>
      <w:tr w:rsidR="00AD205C" w14:paraId="42F56A33" w14:textId="77777777" w:rsidTr="003D01C4">
        <w:tc>
          <w:tcPr>
            <w:tcW w:w="1129" w:type="dxa"/>
            <w:tcMar>
              <w:top w:w="30" w:type="dxa"/>
              <w:left w:w="30" w:type="dxa"/>
              <w:bottom w:w="20" w:type="dxa"/>
              <w:right w:w="30" w:type="dxa"/>
            </w:tcMar>
          </w:tcPr>
          <w:p w14:paraId="320C4B31" w14:textId="77777777" w:rsidR="00AD205C" w:rsidRDefault="002C259D" w:rsidP="00D24084">
            <w:r>
              <w:t>Atribút</w:t>
            </w:r>
          </w:p>
        </w:tc>
        <w:tc>
          <w:tcPr>
            <w:tcW w:w="7942" w:type="dxa"/>
            <w:tcMar>
              <w:top w:w="30" w:type="dxa"/>
              <w:left w:w="30" w:type="dxa"/>
              <w:bottom w:w="20" w:type="dxa"/>
              <w:right w:w="30" w:type="dxa"/>
            </w:tcMar>
          </w:tcPr>
          <w:p w14:paraId="1CAD6481" w14:textId="77777777" w:rsidR="00AD205C" w:rsidRDefault="002C259D" w:rsidP="00D24084">
            <w:r>
              <w:t>Identifikátor podateľne : Číslo</w:t>
            </w:r>
          </w:p>
        </w:tc>
      </w:tr>
      <w:tr w:rsidR="00AD205C" w14:paraId="66F6F6CF" w14:textId="77777777" w:rsidTr="003D01C4">
        <w:tc>
          <w:tcPr>
            <w:tcW w:w="1129" w:type="dxa"/>
            <w:tcMar>
              <w:top w:w="30" w:type="dxa"/>
              <w:left w:w="30" w:type="dxa"/>
              <w:bottom w:w="20" w:type="dxa"/>
              <w:right w:w="30" w:type="dxa"/>
            </w:tcMar>
          </w:tcPr>
          <w:p w14:paraId="5BF80F5A" w14:textId="77777777" w:rsidR="00AD205C" w:rsidRDefault="002C259D" w:rsidP="00D24084">
            <w:r>
              <w:t>Opis</w:t>
            </w:r>
          </w:p>
        </w:tc>
        <w:tc>
          <w:tcPr>
            <w:tcW w:w="7942" w:type="dxa"/>
            <w:tcMar>
              <w:top w:w="30" w:type="dxa"/>
              <w:left w:w="30" w:type="dxa"/>
              <w:bottom w:w="20" w:type="dxa"/>
              <w:right w:w="30" w:type="dxa"/>
            </w:tcMar>
          </w:tcPr>
          <w:p w14:paraId="5671CDF4" w14:textId="77777777" w:rsidR="00AD205C" w:rsidRDefault="002C259D" w:rsidP="00D24084">
            <w:r>
              <w:t>Jednoznačný identifikátor podateľne, ktorej je podanie doručené.</w:t>
            </w:r>
          </w:p>
        </w:tc>
      </w:tr>
      <w:tr w:rsidR="00AD205C" w14:paraId="50019951" w14:textId="77777777" w:rsidTr="003D01C4">
        <w:tc>
          <w:tcPr>
            <w:tcW w:w="1129" w:type="dxa"/>
            <w:tcMar>
              <w:top w:w="30" w:type="dxa"/>
              <w:left w:w="30" w:type="dxa"/>
              <w:bottom w:w="20" w:type="dxa"/>
              <w:right w:w="30" w:type="dxa"/>
            </w:tcMar>
          </w:tcPr>
          <w:p w14:paraId="2B6755FE" w14:textId="77777777" w:rsidR="00AD205C" w:rsidRDefault="002C259D" w:rsidP="00D24084">
            <w:r>
              <w:t>Atribút</w:t>
            </w:r>
          </w:p>
        </w:tc>
        <w:tc>
          <w:tcPr>
            <w:tcW w:w="7942" w:type="dxa"/>
            <w:tcMar>
              <w:top w:w="30" w:type="dxa"/>
              <w:left w:w="30" w:type="dxa"/>
              <w:bottom w:w="20" w:type="dxa"/>
              <w:right w:w="30" w:type="dxa"/>
            </w:tcMar>
          </w:tcPr>
          <w:p w14:paraId="365AAF3D" w14:textId="77777777" w:rsidR="00AD205C" w:rsidRDefault="002C259D" w:rsidP="00D24084">
            <w:r>
              <w:t>Identifikátor biznis prípadu : an1_255</w:t>
            </w:r>
          </w:p>
        </w:tc>
      </w:tr>
      <w:tr w:rsidR="00AD205C" w14:paraId="1093D71C" w14:textId="77777777" w:rsidTr="003D01C4">
        <w:tc>
          <w:tcPr>
            <w:tcW w:w="1129" w:type="dxa"/>
            <w:tcMar>
              <w:top w:w="30" w:type="dxa"/>
              <w:left w:w="30" w:type="dxa"/>
              <w:bottom w:w="20" w:type="dxa"/>
              <w:right w:w="30" w:type="dxa"/>
            </w:tcMar>
          </w:tcPr>
          <w:p w14:paraId="68639051" w14:textId="77777777" w:rsidR="00AD205C" w:rsidRDefault="002C259D" w:rsidP="00D24084">
            <w:r>
              <w:t>Opis</w:t>
            </w:r>
          </w:p>
        </w:tc>
        <w:tc>
          <w:tcPr>
            <w:tcW w:w="7942" w:type="dxa"/>
            <w:tcMar>
              <w:top w:w="30" w:type="dxa"/>
              <w:left w:w="30" w:type="dxa"/>
              <w:bottom w:w="20" w:type="dxa"/>
              <w:right w:w="30" w:type="dxa"/>
            </w:tcMar>
          </w:tcPr>
          <w:p w14:paraId="4EA44FBD" w14:textId="77777777" w:rsidR="00AD205C" w:rsidRDefault="002C259D" w:rsidP="00D24084">
            <w:r>
              <w:t>Identifikátor biznis prípadu z podania.</w:t>
            </w:r>
          </w:p>
        </w:tc>
      </w:tr>
      <w:tr w:rsidR="00AD205C" w14:paraId="74C98263" w14:textId="77777777" w:rsidTr="003D01C4">
        <w:tc>
          <w:tcPr>
            <w:tcW w:w="1129" w:type="dxa"/>
            <w:tcMar>
              <w:top w:w="30" w:type="dxa"/>
              <w:left w:w="30" w:type="dxa"/>
              <w:bottom w:w="20" w:type="dxa"/>
              <w:right w:w="30" w:type="dxa"/>
            </w:tcMar>
          </w:tcPr>
          <w:p w14:paraId="12B011A9" w14:textId="77777777" w:rsidR="00AD205C" w:rsidRDefault="002C259D" w:rsidP="00D24084">
            <w:r>
              <w:t>Atribút</w:t>
            </w:r>
          </w:p>
        </w:tc>
        <w:tc>
          <w:tcPr>
            <w:tcW w:w="7942" w:type="dxa"/>
            <w:tcMar>
              <w:top w:w="30" w:type="dxa"/>
              <w:left w:w="30" w:type="dxa"/>
              <w:bottom w:w="20" w:type="dxa"/>
              <w:right w:w="30" w:type="dxa"/>
            </w:tcMar>
          </w:tcPr>
          <w:p w14:paraId="07A234A0" w14:textId="77777777" w:rsidR="00AD205C" w:rsidRDefault="002C259D" w:rsidP="00D24084">
            <w:r>
              <w:t>Popis : an1_255</w:t>
            </w:r>
          </w:p>
        </w:tc>
      </w:tr>
      <w:tr w:rsidR="00AD205C" w14:paraId="344AAA65" w14:textId="77777777" w:rsidTr="003D01C4">
        <w:tc>
          <w:tcPr>
            <w:tcW w:w="1129" w:type="dxa"/>
            <w:tcMar>
              <w:top w:w="30" w:type="dxa"/>
              <w:left w:w="30" w:type="dxa"/>
              <w:bottom w:w="20" w:type="dxa"/>
              <w:right w:w="30" w:type="dxa"/>
            </w:tcMar>
          </w:tcPr>
          <w:p w14:paraId="719C0CDE" w14:textId="77777777" w:rsidR="00AD205C" w:rsidRDefault="002C259D" w:rsidP="00D24084">
            <w:r>
              <w:t>Opis</w:t>
            </w:r>
          </w:p>
        </w:tc>
        <w:tc>
          <w:tcPr>
            <w:tcW w:w="7942" w:type="dxa"/>
            <w:tcMar>
              <w:top w:w="30" w:type="dxa"/>
              <w:left w:w="30" w:type="dxa"/>
              <w:bottom w:w="20" w:type="dxa"/>
              <w:right w:w="30" w:type="dxa"/>
            </w:tcMar>
          </w:tcPr>
          <w:p w14:paraId="0AA69910" w14:textId="77777777" w:rsidR="00AD205C" w:rsidRDefault="002C259D" w:rsidP="00D24084">
            <w:r>
              <w:t>Popis z podania.</w:t>
            </w:r>
          </w:p>
        </w:tc>
      </w:tr>
      <w:tr w:rsidR="00AD205C" w14:paraId="274A2881" w14:textId="77777777" w:rsidTr="003D01C4">
        <w:tc>
          <w:tcPr>
            <w:tcW w:w="1129" w:type="dxa"/>
            <w:tcMar>
              <w:top w:w="30" w:type="dxa"/>
              <w:left w:w="30" w:type="dxa"/>
              <w:bottom w:w="20" w:type="dxa"/>
              <w:right w:w="30" w:type="dxa"/>
            </w:tcMar>
          </w:tcPr>
          <w:p w14:paraId="2F77A548" w14:textId="77777777" w:rsidR="00AD205C" w:rsidRDefault="002C259D" w:rsidP="00D24084">
            <w:r>
              <w:t>Atribút</w:t>
            </w:r>
          </w:p>
        </w:tc>
        <w:tc>
          <w:tcPr>
            <w:tcW w:w="7942" w:type="dxa"/>
            <w:tcMar>
              <w:top w:w="30" w:type="dxa"/>
              <w:left w:w="30" w:type="dxa"/>
              <w:bottom w:w="20" w:type="dxa"/>
              <w:right w:w="30" w:type="dxa"/>
            </w:tcMar>
          </w:tcPr>
          <w:p w14:paraId="1C0C84AA" w14:textId="77777777" w:rsidR="00AD205C" w:rsidRDefault="002C259D" w:rsidP="00D24084">
            <w:r>
              <w:t>Externý kód typu podania : an1_50</w:t>
            </w:r>
          </w:p>
        </w:tc>
      </w:tr>
      <w:tr w:rsidR="00AD205C" w14:paraId="78F52570" w14:textId="77777777" w:rsidTr="003D01C4">
        <w:tc>
          <w:tcPr>
            <w:tcW w:w="1129" w:type="dxa"/>
            <w:tcMar>
              <w:top w:w="30" w:type="dxa"/>
              <w:left w:w="30" w:type="dxa"/>
              <w:bottom w:w="20" w:type="dxa"/>
              <w:right w:w="30" w:type="dxa"/>
            </w:tcMar>
          </w:tcPr>
          <w:p w14:paraId="63009FEC" w14:textId="77777777" w:rsidR="00AD205C" w:rsidRDefault="002C259D" w:rsidP="00D24084">
            <w:r>
              <w:t>Opis</w:t>
            </w:r>
          </w:p>
        </w:tc>
        <w:tc>
          <w:tcPr>
            <w:tcW w:w="7942" w:type="dxa"/>
            <w:tcMar>
              <w:top w:w="30" w:type="dxa"/>
              <w:left w:w="30" w:type="dxa"/>
              <w:bottom w:w="20" w:type="dxa"/>
              <w:right w:w="30" w:type="dxa"/>
            </w:tcMar>
          </w:tcPr>
          <w:p w14:paraId="2A041061" w14:textId="77777777" w:rsidR="00AD205C" w:rsidRDefault="002C259D" w:rsidP="00D24084">
            <w:r>
              <w:t>Jednoznačný identifikátor typu podania.</w:t>
            </w:r>
          </w:p>
        </w:tc>
      </w:tr>
      <w:tr w:rsidR="00AD205C" w14:paraId="7419D629" w14:textId="77777777" w:rsidTr="003D01C4">
        <w:tc>
          <w:tcPr>
            <w:tcW w:w="1129" w:type="dxa"/>
            <w:tcMar>
              <w:top w:w="30" w:type="dxa"/>
              <w:left w:w="30" w:type="dxa"/>
              <w:bottom w:w="20" w:type="dxa"/>
              <w:right w:w="30" w:type="dxa"/>
            </w:tcMar>
          </w:tcPr>
          <w:p w14:paraId="6FAA2F79" w14:textId="77777777" w:rsidR="00AD205C" w:rsidRDefault="002C259D" w:rsidP="00D24084">
            <w:r>
              <w:t>Atribút</w:t>
            </w:r>
          </w:p>
        </w:tc>
        <w:tc>
          <w:tcPr>
            <w:tcW w:w="7942" w:type="dxa"/>
            <w:tcMar>
              <w:top w:w="30" w:type="dxa"/>
              <w:left w:w="30" w:type="dxa"/>
              <w:bottom w:w="20" w:type="dxa"/>
              <w:right w:w="30" w:type="dxa"/>
            </w:tcMar>
          </w:tcPr>
          <w:p w14:paraId="6EEC2379" w14:textId="77777777" w:rsidR="00AD205C" w:rsidRDefault="002C259D" w:rsidP="00D24084">
            <w:r>
              <w:t>Dátum podania od : Dátum a čas</w:t>
            </w:r>
          </w:p>
        </w:tc>
      </w:tr>
      <w:tr w:rsidR="00AD205C" w14:paraId="1F7E430E" w14:textId="77777777" w:rsidTr="003D01C4">
        <w:tc>
          <w:tcPr>
            <w:tcW w:w="1129" w:type="dxa"/>
            <w:tcMar>
              <w:top w:w="30" w:type="dxa"/>
              <w:left w:w="30" w:type="dxa"/>
              <w:bottom w:w="20" w:type="dxa"/>
              <w:right w:w="30" w:type="dxa"/>
            </w:tcMar>
          </w:tcPr>
          <w:p w14:paraId="1E39D0D1" w14:textId="77777777" w:rsidR="00AD205C" w:rsidRDefault="002C259D" w:rsidP="00D24084">
            <w:r>
              <w:t>Opis</w:t>
            </w:r>
          </w:p>
        </w:tc>
        <w:tc>
          <w:tcPr>
            <w:tcW w:w="7942" w:type="dxa"/>
            <w:tcMar>
              <w:top w:w="30" w:type="dxa"/>
              <w:left w:w="30" w:type="dxa"/>
              <w:bottom w:w="20" w:type="dxa"/>
              <w:right w:w="30" w:type="dxa"/>
            </w:tcMar>
          </w:tcPr>
          <w:p w14:paraId="2B0CA763" w14:textId="77777777" w:rsidR="00AD205C" w:rsidRDefault="002C259D" w:rsidP="00D24084">
            <w:r>
              <w:t>Dátum prijatia v podateľni, od ktorého majú byť vrátené podania.</w:t>
            </w:r>
          </w:p>
        </w:tc>
      </w:tr>
      <w:tr w:rsidR="00AD205C" w14:paraId="14E0A159" w14:textId="77777777" w:rsidTr="003D01C4">
        <w:tc>
          <w:tcPr>
            <w:tcW w:w="1129" w:type="dxa"/>
            <w:tcMar>
              <w:top w:w="30" w:type="dxa"/>
              <w:left w:w="30" w:type="dxa"/>
              <w:bottom w:w="20" w:type="dxa"/>
              <w:right w:w="30" w:type="dxa"/>
            </w:tcMar>
          </w:tcPr>
          <w:p w14:paraId="49DF2B81" w14:textId="77777777" w:rsidR="00AD205C" w:rsidRDefault="002C259D" w:rsidP="00D24084">
            <w:r>
              <w:t>Atribút</w:t>
            </w:r>
          </w:p>
        </w:tc>
        <w:tc>
          <w:tcPr>
            <w:tcW w:w="7942" w:type="dxa"/>
            <w:tcMar>
              <w:top w:w="30" w:type="dxa"/>
              <w:left w:w="30" w:type="dxa"/>
              <w:bottom w:w="20" w:type="dxa"/>
              <w:right w:w="30" w:type="dxa"/>
            </w:tcMar>
          </w:tcPr>
          <w:p w14:paraId="1194CF47" w14:textId="77777777" w:rsidR="00AD205C" w:rsidRDefault="002C259D" w:rsidP="00D24084">
            <w:r>
              <w:t>Dátum podania do : Dátum a čas</w:t>
            </w:r>
          </w:p>
        </w:tc>
      </w:tr>
      <w:tr w:rsidR="00AD205C" w14:paraId="55455566" w14:textId="77777777" w:rsidTr="003D01C4">
        <w:tc>
          <w:tcPr>
            <w:tcW w:w="1129" w:type="dxa"/>
            <w:tcMar>
              <w:top w:w="30" w:type="dxa"/>
              <w:left w:w="30" w:type="dxa"/>
              <w:bottom w:w="20" w:type="dxa"/>
              <w:right w:w="30" w:type="dxa"/>
            </w:tcMar>
          </w:tcPr>
          <w:p w14:paraId="089AA2E9" w14:textId="77777777" w:rsidR="00AD205C" w:rsidRDefault="002C259D" w:rsidP="00D24084">
            <w:r>
              <w:t>Opis</w:t>
            </w:r>
          </w:p>
        </w:tc>
        <w:tc>
          <w:tcPr>
            <w:tcW w:w="7942" w:type="dxa"/>
            <w:tcMar>
              <w:top w:w="30" w:type="dxa"/>
              <w:left w:w="30" w:type="dxa"/>
              <w:bottom w:w="20" w:type="dxa"/>
              <w:right w:w="30" w:type="dxa"/>
            </w:tcMar>
          </w:tcPr>
          <w:p w14:paraId="2F687460" w14:textId="77777777" w:rsidR="00AD205C" w:rsidRDefault="002C259D" w:rsidP="00D24084">
            <w:r>
              <w:t>Dátum prijatia v podateľni, do ktorého majú byť vrátené podania.</w:t>
            </w:r>
          </w:p>
        </w:tc>
      </w:tr>
      <w:tr w:rsidR="00AD205C" w14:paraId="0CE8C88F" w14:textId="77777777" w:rsidTr="003D01C4">
        <w:tc>
          <w:tcPr>
            <w:tcW w:w="1129" w:type="dxa"/>
            <w:tcMar>
              <w:top w:w="30" w:type="dxa"/>
              <w:left w:w="30" w:type="dxa"/>
              <w:bottom w:w="20" w:type="dxa"/>
              <w:right w:w="30" w:type="dxa"/>
            </w:tcMar>
          </w:tcPr>
          <w:p w14:paraId="5FEA11AE" w14:textId="77777777" w:rsidR="00AD205C" w:rsidRDefault="002C259D" w:rsidP="00D24084">
            <w:r>
              <w:t>Atribút</w:t>
            </w:r>
          </w:p>
        </w:tc>
        <w:tc>
          <w:tcPr>
            <w:tcW w:w="7942" w:type="dxa"/>
            <w:tcMar>
              <w:top w:w="30" w:type="dxa"/>
              <w:left w:w="30" w:type="dxa"/>
              <w:bottom w:w="20" w:type="dxa"/>
              <w:right w:w="30" w:type="dxa"/>
            </w:tcMar>
          </w:tcPr>
          <w:p w14:paraId="31B52212" w14:textId="77777777" w:rsidR="00AD205C" w:rsidRDefault="002C259D" w:rsidP="00D24084">
            <w:r>
              <w:t>Identifikátor zásielky : an1_30</w:t>
            </w:r>
          </w:p>
        </w:tc>
      </w:tr>
      <w:tr w:rsidR="00AD205C" w14:paraId="5803D2CB" w14:textId="77777777" w:rsidTr="003D01C4">
        <w:tc>
          <w:tcPr>
            <w:tcW w:w="1129" w:type="dxa"/>
            <w:tcMar>
              <w:top w:w="30" w:type="dxa"/>
              <w:left w:w="30" w:type="dxa"/>
              <w:bottom w:w="20" w:type="dxa"/>
              <w:right w:w="30" w:type="dxa"/>
            </w:tcMar>
          </w:tcPr>
          <w:p w14:paraId="5962DC61" w14:textId="77777777" w:rsidR="00AD205C" w:rsidRDefault="002C259D" w:rsidP="00D24084">
            <w:r>
              <w:t>Opis</w:t>
            </w:r>
          </w:p>
        </w:tc>
        <w:tc>
          <w:tcPr>
            <w:tcW w:w="7942" w:type="dxa"/>
            <w:tcMar>
              <w:top w:w="30" w:type="dxa"/>
              <w:left w:w="30" w:type="dxa"/>
              <w:bottom w:w="20" w:type="dxa"/>
              <w:right w:w="30" w:type="dxa"/>
            </w:tcMar>
          </w:tcPr>
          <w:p w14:paraId="40AD6B8D" w14:textId="77777777" w:rsidR="00AD205C" w:rsidRDefault="002C259D" w:rsidP="00D24084">
            <w:r>
              <w:t>Jednoznačný identifikár zásielky, viažúcej sa k podaniu.</w:t>
            </w:r>
          </w:p>
        </w:tc>
      </w:tr>
      <w:tr w:rsidR="00AD205C" w14:paraId="4BE29A3E" w14:textId="77777777" w:rsidTr="003D01C4">
        <w:tc>
          <w:tcPr>
            <w:tcW w:w="1129" w:type="dxa"/>
            <w:tcMar>
              <w:top w:w="30" w:type="dxa"/>
              <w:left w:w="30" w:type="dxa"/>
              <w:bottom w:w="20" w:type="dxa"/>
              <w:right w:w="30" w:type="dxa"/>
            </w:tcMar>
          </w:tcPr>
          <w:p w14:paraId="25BA9608" w14:textId="77777777" w:rsidR="00AD205C" w:rsidRDefault="002C259D" w:rsidP="00D24084">
            <w:r>
              <w:t>Atribút</w:t>
            </w:r>
          </w:p>
        </w:tc>
        <w:tc>
          <w:tcPr>
            <w:tcW w:w="7942" w:type="dxa"/>
            <w:tcMar>
              <w:top w:w="30" w:type="dxa"/>
              <w:left w:w="30" w:type="dxa"/>
              <w:bottom w:w="20" w:type="dxa"/>
              <w:right w:w="30" w:type="dxa"/>
            </w:tcMar>
          </w:tcPr>
          <w:p w14:paraId="021A740C" w14:textId="77777777" w:rsidR="00AD205C" w:rsidRDefault="002C259D" w:rsidP="00D24084">
            <w:r>
              <w:t>Počet podaní na stránku : Číslo</w:t>
            </w:r>
          </w:p>
        </w:tc>
      </w:tr>
      <w:tr w:rsidR="00AD205C" w14:paraId="5045FD1F" w14:textId="77777777" w:rsidTr="003D01C4">
        <w:tc>
          <w:tcPr>
            <w:tcW w:w="1129" w:type="dxa"/>
            <w:tcMar>
              <w:top w:w="30" w:type="dxa"/>
              <w:left w:w="30" w:type="dxa"/>
              <w:bottom w:w="20" w:type="dxa"/>
              <w:right w:w="30" w:type="dxa"/>
            </w:tcMar>
          </w:tcPr>
          <w:p w14:paraId="4F442AF8" w14:textId="77777777" w:rsidR="00AD205C" w:rsidRDefault="002C259D" w:rsidP="00D24084">
            <w:r>
              <w:t>Opis</w:t>
            </w:r>
          </w:p>
        </w:tc>
        <w:tc>
          <w:tcPr>
            <w:tcW w:w="7942" w:type="dxa"/>
            <w:tcMar>
              <w:top w:w="30" w:type="dxa"/>
              <w:left w:w="30" w:type="dxa"/>
              <w:bottom w:w="20" w:type="dxa"/>
              <w:right w:w="30" w:type="dxa"/>
            </w:tcMar>
          </w:tcPr>
          <w:p w14:paraId="053152E6" w14:textId="77777777" w:rsidR="00AD205C" w:rsidRDefault="002C259D" w:rsidP="00D24084">
            <w:r>
              <w:t>Počet podaní na stránku.</w:t>
            </w:r>
          </w:p>
        </w:tc>
      </w:tr>
      <w:tr w:rsidR="00AD205C" w14:paraId="48C31AA8" w14:textId="77777777" w:rsidTr="003D01C4">
        <w:tc>
          <w:tcPr>
            <w:tcW w:w="1129" w:type="dxa"/>
            <w:tcMar>
              <w:top w:w="30" w:type="dxa"/>
              <w:left w:w="30" w:type="dxa"/>
              <w:bottom w:w="20" w:type="dxa"/>
              <w:right w:w="30" w:type="dxa"/>
            </w:tcMar>
          </w:tcPr>
          <w:p w14:paraId="280C779D" w14:textId="77777777" w:rsidR="00AD205C" w:rsidRDefault="002C259D" w:rsidP="00D24084">
            <w:r>
              <w:t>Atribút</w:t>
            </w:r>
          </w:p>
        </w:tc>
        <w:tc>
          <w:tcPr>
            <w:tcW w:w="7942" w:type="dxa"/>
            <w:tcMar>
              <w:top w:w="30" w:type="dxa"/>
              <w:left w:w="30" w:type="dxa"/>
              <w:bottom w:w="20" w:type="dxa"/>
              <w:right w:w="30" w:type="dxa"/>
            </w:tcMar>
          </w:tcPr>
          <w:p w14:paraId="0155845A" w14:textId="77777777" w:rsidR="00AD205C" w:rsidRDefault="002C259D" w:rsidP="00D24084">
            <w:r>
              <w:t>Poradové číslo stránky : Číslo</w:t>
            </w:r>
          </w:p>
        </w:tc>
      </w:tr>
      <w:tr w:rsidR="00AD205C" w14:paraId="755F52FE" w14:textId="77777777" w:rsidTr="003D01C4">
        <w:tc>
          <w:tcPr>
            <w:tcW w:w="1129" w:type="dxa"/>
            <w:tcMar>
              <w:top w:w="30" w:type="dxa"/>
              <w:left w:w="30" w:type="dxa"/>
              <w:bottom w:w="20" w:type="dxa"/>
              <w:right w:w="30" w:type="dxa"/>
            </w:tcMar>
          </w:tcPr>
          <w:p w14:paraId="7FE26E14" w14:textId="77777777" w:rsidR="00AD205C" w:rsidRDefault="002C259D" w:rsidP="00D24084">
            <w:r>
              <w:lastRenderedPageBreak/>
              <w:t>Opis</w:t>
            </w:r>
          </w:p>
        </w:tc>
        <w:tc>
          <w:tcPr>
            <w:tcW w:w="7942" w:type="dxa"/>
            <w:tcMar>
              <w:top w:w="30" w:type="dxa"/>
              <w:left w:w="30" w:type="dxa"/>
              <w:bottom w:w="20" w:type="dxa"/>
              <w:right w:w="30" w:type="dxa"/>
            </w:tcMar>
          </w:tcPr>
          <w:p w14:paraId="2CA5F2C6" w14:textId="77777777" w:rsidR="00AD205C" w:rsidRDefault="002C259D" w:rsidP="00D24084">
            <w:r>
              <w:t>Poradové číslo stránky.</w:t>
            </w:r>
          </w:p>
        </w:tc>
      </w:tr>
      <w:tr w:rsidR="00AD205C" w14:paraId="1948C454" w14:textId="77777777" w:rsidTr="003D01C4">
        <w:tc>
          <w:tcPr>
            <w:tcW w:w="1129" w:type="dxa"/>
            <w:tcMar>
              <w:top w:w="30" w:type="dxa"/>
              <w:left w:w="30" w:type="dxa"/>
              <w:bottom w:w="20" w:type="dxa"/>
              <w:right w:w="30" w:type="dxa"/>
            </w:tcMar>
          </w:tcPr>
          <w:p w14:paraId="64FFDBE6" w14:textId="77777777" w:rsidR="00AD205C" w:rsidRDefault="002C259D" w:rsidP="00D24084">
            <w:r>
              <w:t>Atribút</w:t>
            </w:r>
          </w:p>
        </w:tc>
        <w:tc>
          <w:tcPr>
            <w:tcW w:w="7942" w:type="dxa"/>
            <w:tcMar>
              <w:top w:w="30" w:type="dxa"/>
              <w:left w:w="30" w:type="dxa"/>
              <w:bottom w:w="20" w:type="dxa"/>
              <w:right w:w="30" w:type="dxa"/>
            </w:tcMar>
          </w:tcPr>
          <w:p w14:paraId="46A3E9AF" w14:textId="77777777" w:rsidR="00AD205C" w:rsidRDefault="002C259D" w:rsidP="00D24084">
            <w:r>
              <w:t>TokenID</w:t>
            </w:r>
          </w:p>
        </w:tc>
      </w:tr>
      <w:tr w:rsidR="00AD205C" w14:paraId="286F75E9" w14:textId="77777777" w:rsidTr="003D01C4">
        <w:tc>
          <w:tcPr>
            <w:tcW w:w="1129" w:type="dxa"/>
            <w:tcMar>
              <w:top w:w="30" w:type="dxa"/>
              <w:left w:w="30" w:type="dxa"/>
              <w:bottom w:w="20" w:type="dxa"/>
              <w:right w:w="30" w:type="dxa"/>
            </w:tcMar>
          </w:tcPr>
          <w:p w14:paraId="17A0979F" w14:textId="77777777" w:rsidR="00AD205C" w:rsidRDefault="002C259D" w:rsidP="00D24084">
            <w:r>
              <w:t>Opis</w:t>
            </w:r>
          </w:p>
        </w:tc>
        <w:tc>
          <w:tcPr>
            <w:tcW w:w="7942" w:type="dxa"/>
            <w:tcMar>
              <w:top w:w="30" w:type="dxa"/>
              <w:left w:w="30" w:type="dxa"/>
              <w:bottom w:w="20" w:type="dxa"/>
              <w:right w:w="30" w:type="dxa"/>
            </w:tcMar>
          </w:tcPr>
          <w:p w14:paraId="06E55EB8" w14:textId="77777777" w:rsidR="00AD205C" w:rsidRDefault="002C259D" w:rsidP="00D24084">
            <w:r>
              <w:t>TokenID.</w:t>
            </w:r>
          </w:p>
        </w:tc>
      </w:tr>
      <w:tr w:rsidR="00AD205C" w14:paraId="72B88327" w14:textId="77777777" w:rsidTr="003D01C4">
        <w:tc>
          <w:tcPr>
            <w:tcW w:w="1129" w:type="dxa"/>
            <w:tcMar>
              <w:top w:w="30" w:type="dxa"/>
              <w:left w:w="30" w:type="dxa"/>
              <w:bottom w:w="20" w:type="dxa"/>
              <w:right w:w="30" w:type="dxa"/>
            </w:tcMar>
          </w:tcPr>
          <w:p w14:paraId="570B46E8" w14:textId="77777777" w:rsidR="00AD205C" w:rsidRDefault="002C259D" w:rsidP="00D24084">
            <w:r>
              <w:t>Atribút</w:t>
            </w:r>
          </w:p>
        </w:tc>
        <w:tc>
          <w:tcPr>
            <w:tcW w:w="7942" w:type="dxa"/>
            <w:tcMar>
              <w:top w:w="30" w:type="dxa"/>
              <w:left w:w="30" w:type="dxa"/>
              <w:bottom w:w="20" w:type="dxa"/>
              <w:right w:w="30" w:type="dxa"/>
            </w:tcMar>
          </w:tcPr>
          <w:p w14:paraId="66AC1542" w14:textId="77777777" w:rsidR="00AD205C" w:rsidRDefault="002C259D" w:rsidP="00D24084">
            <w:r>
              <w:t>Stav podania : Číslo</w:t>
            </w:r>
          </w:p>
        </w:tc>
      </w:tr>
      <w:tr w:rsidR="00AD205C" w14:paraId="4FB42FE5" w14:textId="77777777" w:rsidTr="003D01C4">
        <w:tc>
          <w:tcPr>
            <w:tcW w:w="1129" w:type="dxa"/>
            <w:tcMar>
              <w:top w:w="30" w:type="dxa"/>
              <w:left w:w="30" w:type="dxa"/>
              <w:bottom w:w="20" w:type="dxa"/>
              <w:right w:w="30" w:type="dxa"/>
            </w:tcMar>
          </w:tcPr>
          <w:p w14:paraId="2B8C6AE0" w14:textId="77777777" w:rsidR="00AD205C" w:rsidRDefault="002C259D" w:rsidP="00D24084">
            <w:r>
              <w:t>Opis</w:t>
            </w:r>
          </w:p>
        </w:tc>
        <w:tc>
          <w:tcPr>
            <w:tcW w:w="7942" w:type="dxa"/>
            <w:tcMar>
              <w:top w:w="30" w:type="dxa"/>
              <w:left w:w="30" w:type="dxa"/>
              <w:bottom w:w="20" w:type="dxa"/>
              <w:right w:w="30" w:type="dxa"/>
            </w:tcMar>
          </w:tcPr>
          <w:p w14:paraId="44ECE905" w14:textId="77777777" w:rsidR="00AD205C" w:rsidRDefault="002C259D" w:rsidP="00D24084">
            <w:r>
              <w:t>1 - Prijaté</w:t>
            </w:r>
            <w:r>
              <w:br/>
              <w:t>2 - Neprijaté</w:t>
            </w:r>
            <w:r>
              <w:br/>
              <w:t>3 - Spracovávané</w:t>
            </w:r>
          </w:p>
        </w:tc>
      </w:tr>
    </w:tbl>
    <w:p w14:paraId="4E9E3E2E" w14:textId="77777777" w:rsidR="003D01C4" w:rsidRDefault="003D01C4" w:rsidP="00D24084"/>
    <w:p w14:paraId="27C44A52" w14:textId="77777777" w:rsidR="00AD205C" w:rsidRPr="00F635F7" w:rsidRDefault="002C259D"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AD205C" w14:paraId="0CBBD9F8" w14:textId="77777777" w:rsidTr="003D01C4">
        <w:tc>
          <w:tcPr>
            <w:tcW w:w="1129" w:type="dxa"/>
            <w:tcMar>
              <w:top w:w="30" w:type="dxa"/>
              <w:left w:w="30" w:type="dxa"/>
              <w:bottom w:w="20" w:type="dxa"/>
              <w:right w:w="30" w:type="dxa"/>
            </w:tcMar>
          </w:tcPr>
          <w:p w14:paraId="3063FCF0" w14:textId="77777777" w:rsidR="00AD205C" w:rsidRDefault="002C259D" w:rsidP="00D24084">
            <w:r>
              <w:t>Atribút</w:t>
            </w:r>
          </w:p>
        </w:tc>
        <w:tc>
          <w:tcPr>
            <w:tcW w:w="7942" w:type="dxa"/>
            <w:tcMar>
              <w:top w:w="30" w:type="dxa"/>
              <w:left w:w="30" w:type="dxa"/>
              <w:bottom w:w="20" w:type="dxa"/>
              <w:right w:w="30" w:type="dxa"/>
            </w:tcMar>
          </w:tcPr>
          <w:p w14:paraId="06EB522A" w14:textId="77777777" w:rsidR="00AD205C" w:rsidRDefault="002C259D" w:rsidP="00D24084">
            <w:r>
              <w:t>Kód : Číslo</w:t>
            </w:r>
          </w:p>
        </w:tc>
      </w:tr>
      <w:tr w:rsidR="00AD205C" w14:paraId="042F15EA" w14:textId="77777777" w:rsidTr="003D01C4">
        <w:tc>
          <w:tcPr>
            <w:tcW w:w="1129" w:type="dxa"/>
            <w:tcMar>
              <w:top w:w="30" w:type="dxa"/>
              <w:left w:w="30" w:type="dxa"/>
              <w:bottom w:w="20" w:type="dxa"/>
              <w:right w:w="30" w:type="dxa"/>
            </w:tcMar>
          </w:tcPr>
          <w:p w14:paraId="1DA5C83A" w14:textId="77777777" w:rsidR="00AD205C" w:rsidRDefault="002C259D" w:rsidP="00D24084">
            <w:r>
              <w:t>Opis</w:t>
            </w:r>
          </w:p>
        </w:tc>
        <w:tc>
          <w:tcPr>
            <w:tcW w:w="7942" w:type="dxa"/>
            <w:tcMar>
              <w:top w:w="30" w:type="dxa"/>
              <w:left w:w="30" w:type="dxa"/>
              <w:bottom w:w="20" w:type="dxa"/>
              <w:right w:w="30" w:type="dxa"/>
            </w:tcMar>
          </w:tcPr>
          <w:p w14:paraId="7BFF1755" w14:textId="77777777" w:rsidR="00AD205C" w:rsidRDefault="002C259D" w:rsidP="00D24084">
            <w:r>
              <w:t>Kód chyby.</w:t>
            </w:r>
          </w:p>
        </w:tc>
      </w:tr>
      <w:tr w:rsidR="00AD205C" w14:paraId="081FD9EA" w14:textId="77777777" w:rsidTr="003D01C4">
        <w:tc>
          <w:tcPr>
            <w:tcW w:w="1129" w:type="dxa"/>
            <w:tcMar>
              <w:top w:w="30" w:type="dxa"/>
              <w:left w:w="30" w:type="dxa"/>
              <w:bottom w:w="20" w:type="dxa"/>
              <w:right w:w="30" w:type="dxa"/>
            </w:tcMar>
          </w:tcPr>
          <w:p w14:paraId="1D685334" w14:textId="77777777" w:rsidR="00AD205C" w:rsidRDefault="002C259D" w:rsidP="00D24084">
            <w:r>
              <w:t>Atribút</w:t>
            </w:r>
          </w:p>
        </w:tc>
        <w:tc>
          <w:tcPr>
            <w:tcW w:w="7942" w:type="dxa"/>
            <w:tcMar>
              <w:top w:w="30" w:type="dxa"/>
              <w:left w:w="30" w:type="dxa"/>
              <w:bottom w:w="20" w:type="dxa"/>
              <w:right w:w="30" w:type="dxa"/>
            </w:tcMar>
          </w:tcPr>
          <w:p w14:paraId="464CB746" w14:textId="77777777" w:rsidR="00AD205C" w:rsidRDefault="002C259D" w:rsidP="00D24084">
            <w:r>
              <w:t>Popis : an1_255</w:t>
            </w:r>
          </w:p>
        </w:tc>
      </w:tr>
      <w:tr w:rsidR="00AD205C" w14:paraId="365933A2" w14:textId="77777777" w:rsidTr="003D01C4">
        <w:tc>
          <w:tcPr>
            <w:tcW w:w="1129" w:type="dxa"/>
            <w:tcMar>
              <w:top w:w="30" w:type="dxa"/>
              <w:left w:w="30" w:type="dxa"/>
              <w:bottom w:w="20" w:type="dxa"/>
              <w:right w:w="30" w:type="dxa"/>
            </w:tcMar>
          </w:tcPr>
          <w:p w14:paraId="48F7A58C" w14:textId="77777777" w:rsidR="00AD205C" w:rsidRDefault="002C259D" w:rsidP="00D24084">
            <w:r>
              <w:t>Opis</w:t>
            </w:r>
          </w:p>
        </w:tc>
        <w:tc>
          <w:tcPr>
            <w:tcW w:w="7942" w:type="dxa"/>
            <w:tcMar>
              <w:top w:w="30" w:type="dxa"/>
              <w:left w:w="30" w:type="dxa"/>
              <w:bottom w:w="20" w:type="dxa"/>
              <w:right w:w="30" w:type="dxa"/>
            </w:tcMar>
          </w:tcPr>
          <w:p w14:paraId="5F96C6E5" w14:textId="77777777" w:rsidR="00AD205C" w:rsidRDefault="002C259D" w:rsidP="00D24084">
            <w:r>
              <w:t>Popis chyby</w:t>
            </w:r>
          </w:p>
        </w:tc>
      </w:tr>
    </w:tbl>
    <w:p w14:paraId="171E8BAC" w14:textId="77777777" w:rsidR="003D01C4" w:rsidRDefault="003D01C4" w:rsidP="00D24084"/>
    <w:p w14:paraId="09E0F358" w14:textId="77777777" w:rsidR="00AD205C" w:rsidRPr="00F635F7" w:rsidRDefault="002C259D"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AD205C" w14:paraId="0D78C933" w14:textId="77777777" w:rsidTr="003D01C4">
        <w:tc>
          <w:tcPr>
            <w:tcW w:w="1129" w:type="dxa"/>
            <w:tcMar>
              <w:top w:w="30" w:type="dxa"/>
              <w:left w:w="30" w:type="dxa"/>
              <w:bottom w:w="20" w:type="dxa"/>
              <w:right w:w="30" w:type="dxa"/>
            </w:tcMar>
          </w:tcPr>
          <w:p w14:paraId="15E430BE" w14:textId="77777777" w:rsidR="00AD205C" w:rsidRDefault="002C259D" w:rsidP="00D24084">
            <w:r>
              <w:t>Atribút</w:t>
            </w:r>
          </w:p>
        </w:tc>
        <w:tc>
          <w:tcPr>
            <w:tcW w:w="7942" w:type="dxa"/>
            <w:tcMar>
              <w:top w:w="30" w:type="dxa"/>
              <w:left w:w="30" w:type="dxa"/>
              <w:bottom w:w="20" w:type="dxa"/>
              <w:right w:w="30" w:type="dxa"/>
            </w:tcMar>
          </w:tcPr>
          <w:p w14:paraId="6E2E9E38" w14:textId="77777777" w:rsidR="00AD205C" w:rsidRDefault="002C259D" w:rsidP="00D24084">
            <w:r>
              <w:t>Identifikátor : Guid</w:t>
            </w:r>
          </w:p>
        </w:tc>
      </w:tr>
      <w:tr w:rsidR="00AD205C" w14:paraId="2C135694" w14:textId="77777777" w:rsidTr="003D01C4">
        <w:tc>
          <w:tcPr>
            <w:tcW w:w="1129" w:type="dxa"/>
            <w:tcMar>
              <w:top w:w="30" w:type="dxa"/>
              <w:left w:w="30" w:type="dxa"/>
              <w:bottom w:w="20" w:type="dxa"/>
              <w:right w:w="30" w:type="dxa"/>
            </w:tcMar>
          </w:tcPr>
          <w:p w14:paraId="6DCB70EE" w14:textId="77777777" w:rsidR="00AD205C" w:rsidRDefault="002C259D" w:rsidP="00D24084">
            <w:r>
              <w:t>Opis</w:t>
            </w:r>
          </w:p>
        </w:tc>
        <w:tc>
          <w:tcPr>
            <w:tcW w:w="7942" w:type="dxa"/>
            <w:tcMar>
              <w:top w:w="30" w:type="dxa"/>
              <w:left w:w="30" w:type="dxa"/>
              <w:bottom w:w="20" w:type="dxa"/>
              <w:right w:w="30" w:type="dxa"/>
            </w:tcMar>
          </w:tcPr>
          <w:p w14:paraId="30B85EA3" w14:textId="77777777" w:rsidR="00AD205C" w:rsidRDefault="002C259D" w:rsidP="00D24084">
            <w:r>
              <w:t>Jednoznačný identifikátor podania.</w:t>
            </w:r>
          </w:p>
        </w:tc>
      </w:tr>
      <w:tr w:rsidR="00AD205C" w14:paraId="0CDD501F" w14:textId="77777777" w:rsidTr="003D01C4">
        <w:tc>
          <w:tcPr>
            <w:tcW w:w="1129" w:type="dxa"/>
            <w:tcMar>
              <w:top w:w="30" w:type="dxa"/>
              <w:left w:w="30" w:type="dxa"/>
              <w:bottom w:w="20" w:type="dxa"/>
              <w:right w:w="30" w:type="dxa"/>
            </w:tcMar>
          </w:tcPr>
          <w:p w14:paraId="7CED2A8D" w14:textId="77777777" w:rsidR="00AD205C" w:rsidRDefault="002C259D" w:rsidP="00D24084">
            <w:r>
              <w:t>Atribút</w:t>
            </w:r>
          </w:p>
        </w:tc>
        <w:tc>
          <w:tcPr>
            <w:tcW w:w="7942" w:type="dxa"/>
            <w:tcMar>
              <w:top w:w="30" w:type="dxa"/>
              <w:left w:w="30" w:type="dxa"/>
              <w:bottom w:w="20" w:type="dxa"/>
              <w:right w:w="30" w:type="dxa"/>
            </w:tcMar>
          </w:tcPr>
          <w:p w14:paraId="31866BAB" w14:textId="77777777" w:rsidR="00AD205C" w:rsidRDefault="002C259D" w:rsidP="00D24084">
            <w:r>
              <w:t>Identifikátor biznis prípadu : an1_255</w:t>
            </w:r>
          </w:p>
        </w:tc>
      </w:tr>
      <w:tr w:rsidR="00AD205C" w14:paraId="5995307A" w14:textId="77777777" w:rsidTr="003D01C4">
        <w:tc>
          <w:tcPr>
            <w:tcW w:w="1129" w:type="dxa"/>
            <w:tcMar>
              <w:top w:w="30" w:type="dxa"/>
              <w:left w:w="30" w:type="dxa"/>
              <w:bottom w:w="20" w:type="dxa"/>
              <w:right w:w="30" w:type="dxa"/>
            </w:tcMar>
          </w:tcPr>
          <w:p w14:paraId="2157764D" w14:textId="77777777" w:rsidR="00AD205C" w:rsidRDefault="002C259D" w:rsidP="00D24084">
            <w:r>
              <w:t>Opis</w:t>
            </w:r>
          </w:p>
        </w:tc>
        <w:tc>
          <w:tcPr>
            <w:tcW w:w="7942" w:type="dxa"/>
            <w:tcMar>
              <w:top w:w="30" w:type="dxa"/>
              <w:left w:w="30" w:type="dxa"/>
              <w:bottom w:w="20" w:type="dxa"/>
              <w:right w:w="30" w:type="dxa"/>
            </w:tcMar>
          </w:tcPr>
          <w:p w14:paraId="336234ED" w14:textId="77777777" w:rsidR="00AD205C" w:rsidRDefault="002C259D" w:rsidP="00D24084">
            <w:r>
              <w:t>Identifikátor biznis prípadu z podania.</w:t>
            </w:r>
          </w:p>
        </w:tc>
      </w:tr>
      <w:tr w:rsidR="00AD205C" w14:paraId="49F6060B" w14:textId="77777777" w:rsidTr="003D01C4">
        <w:tc>
          <w:tcPr>
            <w:tcW w:w="1129" w:type="dxa"/>
            <w:tcMar>
              <w:top w:w="30" w:type="dxa"/>
              <w:left w:w="30" w:type="dxa"/>
              <w:bottom w:w="20" w:type="dxa"/>
              <w:right w:w="30" w:type="dxa"/>
            </w:tcMar>
          </w:tcPr>
          <w:p w14:paraId="4B71A3FE" w14:textId="77777777" w:rsidR="00AD205C" w:rsidRDefault="002C259D" w:rsidP="00D24084">
            <w:r>
              <w:t>Atribút</w:t>
            </w:r>
          </w:p>
        </w:tc>
        <w:tc>
          <w:tcPr>
            <w:tcW w:w="7942" w:type="dxa"/>
            <w:tcMar>
              <w:top w:w="30" w:type="dxa"/>
              <w:left w:w="30" w:type="dxa"/>
              <w:bottom w:w="20" w:type="dxa"/>
              <w:right w:w="30" w:type="dxa"/>
            </w:tcMar>
          </w:tcPr>
          <w:p w14:paraId="61AD21C9" w14:textId="77777777" w:rsidR="00AD205C" w:rsidRDefault="002C259D" w:rsidP="00D24084">
            <w:r>
              <w:t>Dátum a čas prijatia : Dátum a čas</w:t>
            </w:r>
          </w:p>
        </w:tc>
      </w:tr>
      <w:tr w:rsidR="00AD205C" w14:paraId="2CC694C5" w14:textId="77777777" w:rsidTr="003D01C4">
        <w:tc>
          <w:tcPr>
            <w:tcW w:w="1129" w:type="dxa"/>
            <w:tcMar>
              <w:top w:w="30" w:type="dxa"/>
              <w:left w:w="30" w:type="dxa"/>
              <w:bottom w:w="20" w:type="dxa"/>
              <w:right w:w="30" w:type="dxa"/>
            </w:tcMar>
          </w:tcPr>
          <w:p w14:paraId="7E52AEA8" w14:textId="77777777" w:rsidR="00AD205C" w:rsidRDefault="002C259D" w:rsidP="00D24084">
            <w:r>
              <w:t>Opis</w:t>
            </w:r>
          </w:p>
        </w:tc>
        <w:tc>
          <w:tcPr>
            <w:tcW w:w="7942" w:type="dxa"/>
            <w:tcMar>
              <w:top w:w="30" w:type="dxa"/>
              <w:left w:w="30" w:type="dxa"/>
              <w:bottom w:w="20" w:type="dxa"/>
              <w:right w:w="30" w:type="dxa"/>
            </w:tcMar>
          </w:tcPr>
          <w:p w14:paraId="45035AFE" w14:textId="77777777" w:rsidR="00AD205C" w:rsidRDefault="002C259D" w:rsidP="00D24084">
            <w:r>
              <w:t>Dátum a čas prijatia podania v podateľni.</w:t>
            </w:r>
          </w:p>
        </w:tc>
      </w:tr>
      <w:tr w:rsidR="00AD205C" w14:paraId="24B53C4C" w14:textId="77777777" w:rsidTr="003D01C4">
        <w:tc>
          <w:tcPr>
            <w:tcW w:w="1129" w:type="dxa"/>
            <w:tcMar>
              <w:top w:w="30" w:type="dxa"/>
              <w:left w:w="30" w:type="dxa"/>
              <w:bottom w:w="20" w:type="dxa"/>
              <w:right w:w="30" w:type="dxa"/>
            </w:tcMar>
          </w:tcPr>
          <w:p w14:paraId="594622E1" w14:textId="77777777" w:rsidR="00AD205C" w:rsidRDefault="002C259D" w:rsidP="00D24084">
            <w:r>
              <w:t>Atribút</w:t>
            </w:r>
          </w:p>
        </w:tc>
        <w:tc>
          <w:tcPr>
            <w:tcW w:w="7942" w:type="dxa"/>
            <w:tcMar>
              <w:top w:w="30" w:type="dxa"/>
              <w:left w:w="30" w:type="dxa"/>
              <w:bottom w:w="20" w:type="dxa"/>
              <w:right w:w="30" w:type="dxa"/>
            </w:tcMar>
          </w:tcPr>
          <w:p w14:paraId="72B4FF5B" w14:textId="77777777" w:rsidR="00AD205C" w:rsidRDefault="002C259D" w:rsidP="00D24084">
            <w:r>
              <w:t>Popis : an_255</w:t>
            </w:r>
          </w:p>
        </w:tc>
      </w:tr>
      <w:tr w:rsidR="00AD205C" w14:paraId="5FBC1BB8" w14:textId="77777777" w:rsidTr="003D01C4">
        <w:tc>
          <w:tcPr>
            <w:tcW w:w="1129" w:type="dxa"/>
            <w:tcMar>
              <w:top w:w="30" w:type="dxa"/>
              <w:left w:w="30" w:type="dxa"/>
              <w:bottom w:w="20" w:type="dxa"/>
              <w:right w:w="30" w:type="dxa"/>
            </w:tcMar>
          </w:tcPr>
          <w:p w14:paraId="57D6FB5C" w14:textId="77777777" w:rsidR="00AD205C" w:rsidRDefault="002C259D" w:rsidP="00D24084">
            <w:r>
              <w:t>Opis</w:t>
            </w:r>
          </w:p>
        </w:tc>
        <w:tc>
          <w:tcPr>
            <w:tcW w:w="7942" w:type="dxa"/>
            <w:tcMar>
              <w:top w:w="30" w:type="dxa"/>
              <w:left w:w="30" w:type="dxa"/>
              <w:bottom w:w="20" w:type="dxa"/>
              <w:right w:w="30" w:type="dxa"/>
            </w:tcMar>
          </w:tcPr>
          <w:p w14:paraId="6D75EAC3" w14:textId="77777777" w:rsidR="00AD205C" w:rsidRDefault="002C259D" w:rsidP="00D24084">
            <w:r>
              <w:t>Popis z podania.</w:t>
            </w:r>
          </w:p>
        </w:tc>
      </w:tr>
      <w:tr w:rsidR="00AD205C" w14:paraId="7CB76FF2" w14:textId="77777777" w:rsidTr="003D01C4">
        <w:tc>
          <w:tcPr>
            <w:tcW w:w="1129" w:type="dxa"/>
            <w:tcMar>
              <w:top w:w="30" w:type="dxa"/>
              <w:left w:w="30" w:type="dxa"/>
              <w:bottom w:w="20" w:type="dxa"/>
              <w:right w:w="30" w:type="dxa"/>
            </w:tcMar>
          </w:tcPr>
          <w:p w14:paraId="4E805CCD" w14:textId="77777777" w:rsidR="00AD205C" w:rsidRDefault="002C259D" w:rsidP="00D24084">
            <w:r>
              <w:t>Atribút</w:t>
            </w:r>
          </w:p>
        </w:tc>
        <w:tc>
          <w:tcPr>
            <w:tcW w:w="7942" w:type="dxa"/>
            <w:tcMar>
              <w:top w:w="30" w:type="dxa"/>
              <w:left w:w="30" w:type="dxa"/>
              <w:bottom w:w="20" w:type="dxa"/>
              <w:right w:w="30" w:type="dxa"/>
            </w:tcMar>
          </w:tcPr>
          <w:p w14:paraId="2D750116" w14:textId="77777777" w:rsidR="00AD205C" w:rsidRDefault="002C259D" w:rsidP="00D24084">
            <w:r>
              <w:t>Typ podania - kód : an1_100</w:t>
            </w:r>
          </w:p>
        </w:tc>
      </w:tr>
      <w:tr w:rsidR="00AD205C" w14:paraId="366EFE68" w14:textId="77777777" w:rsidTr="003D01C4">
        <w:tc>
          <w:tcPr>
            <w:tcW w:w="1129" w:type="dxa"/>
            <w:tcMar>
              <w:top w:w="30" w:type="dxa"/>
              <w:left w:w="30" w:type="dxa"/>
              <w:bottom w:w="20" w:type="dxa"/>
              <w:right w:w="30" w:type="dxa"/>
            </w:tcMar>
          </w:tcPr>
          <w:p w14:paraId="244E97A5" w14:textId="77777777" w:rsidR="00AD205C" w:rsidRDefault="002C259D" w:rsidP="00D24084">
            <w:r>
              <w:t>Opis</w:t>
            </w:r>
          </w:p>
        </w:tc>
        <w:tc>
          <w:tcPr>
            <w:tcW w:w="7942" w:type="dxa"/>
            <w:tcMar>
              <w:top w:w="30" w:type="dxa"/>
              <w:left w:w="30" w:type="dxa"/>
              <w:bottom w:w="20" w:type="dxa"/>
              <w:right w:w="30" w:type="dxa"/>
            </w:tcMar>
          </w:tcPr>
          <w:p w14:paraId="761C4AD0" w14:textId="77777777" w:rsidR="00AD205C" w:rsidRDefault="002C259D" w:rsidP="00D24084">
            <w:r>
              <w:t>Jednoznačný identifikátor typu podania.</w:t>
            </w:r>
          </w:p>
        </w:tc>
      </w:tr>
      <w:tr w:rsidR="00AD205C" w14:paraId="6A163AA4" w14:textId="77777777" w:rsidTr="003D01C4">
        <w:tc>
          <w:tcPr>
            <w:tcW w:w="1129" w:type="dxa"/>
            <w:tcMar>
              <w:top w:w="30" w:type="dxa"/>
              <w:left w:w="30" w:type="dxa"/>
              <w:bottom w:w="20" w:type="dxa"/>
              <w:right w:w="30" w:type="dxa"/>
            </w:tcMar>
          </w:tcPr>
          <w:p w14:paraId="5B22A489" w14:textId="77777777" w:rsidR="00AD205C" w:rsidRDefault="002C259D" w:rsidP="00D24084">
            <w:r>
              <w:t>Atribút</w:t>
            </w:r>
          </w:p>
        </w:tc>
        <w:tc>
          <w:tcPr>
            <w:tcW w:w="7942" w:type="dxa"/>
            <w:tcMar>
              <w:top w:w="30" w:type="dxa"/>
              <w:left w:w="30" w:type="dxa"/>
              <w:bottom w:w="20" w:type="dxa"/>
              <w:right w:w="30" w:type="dxa"/>
            </w:tcMar>
          </w:tcPr>
          <w:p w14:paraId="5B0F03EB" w14:textId="77777777" w:rsidR="00AD205C" w:rsidRDefault="002C259D" w:rsidP="00D24084">
            <w:r>
              <w:t>Typ podania názov : an1_100</w:t>
            </w:r>
          </w:p>
        </w:tc>
      </w:tr>
      <w:tr w:rsidR="00AD205C" w14:paraId="0FDD469D" w14:textId="77777777" w:rsidTr="003D01C4">
        <w:tc>
          <w:tcPr>
            <w:tcW w:w="1129" w:type="dxa"/>
            <w:tcMar>
              <w:top w:w="30" w:type="dxa"/>
              <w:left w:w="30" w:type="dxa"/>
              <w:bottom w:w="20" w:type="dxa"/>
              <w:right w:w="30" w:type="dxa"/>
            </w:tcMar>
          </w:tcPr>
          <w:p w14:paraId="71D49179" w14:textId="77777777" w:rsidR="00AD205C" w:rsidRDefault="002C259D" w:rsidP="00D24084">
            <w:r>
              <w:t>Opis</w:t>
            </w:r>
          </w:p>
        </w:tc>
        <w:tc>
          <w:tcPr>
            <w:tcW w:w="7942" w:type="dxa"/>
            <w:tcMar>
              <w:top w:w="30" w:type="dxa"/>
              <w:left w:w="30" w:type="dxa"/>
              <w:bottom w:w="20" w:type="dxa"/>
              <w:right w:w="30" w:type="dxa"/>
            </w:tcMar>
          </w:tcPr>
          <w:p w14:paraId="02DDBE61" w14:textId="77777777" w:rsidR="00AD205C" w:rsidRDefault="002C259D" w:rsidP="00D24084">
            <w:r>
              <w:t>Názov typu podania.</w:t>
            </w:r>
          </w:p>
        </w:tc>
      </w:tr>
      <w:tr w:rsidR="00AD205C" w14:paraId="41664404" w14:textId="77777777" w:rsidTr="003D01C4">
        <w:tc>
          <w:tcPr>
            <w:tcW w:w="1129" w:type="dxa"/>
            <w:tcMar>
              <w:top w:w="30" w:type="dxa"/>
              <w:left w:w="30" w:type="dxa"/>
              <w:bottom w:w="20" w:type="dxa"/>
              <w:right w:w="30" w:type="dxa"/>
            </w:tcMar>
          </w:tcPr>
          <w:p w14:paraId="36EAB16E" w14:textId="77777777" w:rsidR="00AD205C" w:rsidRDefault="002C259D" w:rsidP="00D24084">
            <w:r>
              <w:t>Atribút</w:t>
            </w:r>
          </w:p>
        </w:tc>
        <w:tc>
          <w:tcPr>
            <w:tcW w:w="7942" w:type="dxa"/>
            <w:tcMar>
              <w:top w:w="30" w:type="dxa"/>
              <w:left w:w="30" w:type="dxa"/>
              <w:bottom w:w="20" w:type="dxa"/>
              <w:right w:w="30" w:type="dxa"/>
            </w:tcMar>
          </w:tcPr>
          <w:p w14:paraId="64A5A2DF" w14:textId="77777777" w:rsidR="00AD205C" w:rsidRDefault="002C259D" w:rsidP="00D24084">
            <w:r>
              <w:t>Kód podateľne : Číslo</w:t>
            </w:r>
          </w:p>
        </w:tc>
      </w:tr>
      <w:tr w:rsidR="00AD205C" w14:paraId="6ECF8A6D" w14:textId="77777777" w:rsidTr="003D01C4">
        <w:tc>
          <w:tcPr>
            <w:tcW w:w="1129" w:type="dxa"/>
            <w:tcMar>
              <w:top w:w="30" w:type="dxa"/>
              <w:left w:w="30" w:type="dxa"/>
              <w:bottom w:w="20" w:type="dxa"/>
              <w:right w:w="30" w:type="dxa"/>
            </w:tcMar>
          </w:tcPr>
          <w:p w14:paraId="0B4C22BA" w14:textId="77777777" w:rsidR="00AD205C" w:rsidRDefault="002C259D" w:rsidP="00D24084">
            <w:r>
              <w:t>Opis</w:t>
            </w:r>
          </w:p>
        </w:tc>
        <w:tc>
          <w:tcPr>
            <w:tcW w:w="7942" w:type="dxa"/>
            <w:tcMar>
              <w:top w:w="30" w:type="dxa"/>
              <w:left w:w="30" w:type="dxa"/>
              <w:bottom w:w="20" w:type="dxa"/>
              <w:right w:w="30" w:type="dxa"/>
            </w:tcMar>
          </w:tcPr>
          <w:p w14:paraId="02DCE1D0" w14:textId="77777777" w:rsidR="00AD205C" w:rsidRDefault="002C259D" w:rsidP="00D24084">
            <w:r>
              <w:t>Jednoznačný identifikátor podateľne, ktorej je podanie doručené.</w:t>
            </w:r>
          </w:p>
        </w:tc>
      </w:tr>
      <w:tr w:rsidR="00AD205C" w14:paraId="42C5F071" w14:textId="77777777" w:rsidTr="003D01C4">
        <w:tc>
          <w:tcPr>
            <w:tcW w:w="1129" w:type="dxa"/>
            <w:tcMar>
              <w:top w:w="30" w:type="dxa"/>
              <w:left w:w="30" w:type="dxa"/>
              <w:bottom w:w="20" w:type="dxa"/>
              <w:right w:w="30" w:type="dxa"/>
            </w:tcMar>
          </w:tcPr>
          <w:p w14:paraId="2AFE7BB3" w14:textId="77777777" w:rsidR="00AD205C" w:rsidRDefault="002C259D" w:rsidP="00D24084">
            <w:r>
              <w:t>Atribút</w:t>
            </w:r>
          </w:p>
        </w:tc>
        <w:tc>
          <w:tcPr>
            <w:tcW w:w="7942" w:type="dxa"/>
            <w:tcMar>
              <w:top w:w="30" w:type="dxa"/>
              <w:left w:w="30" w:type="dxa"/>
              <w:bottom w:w="20" w:type="dxa"/>
              <w:right w:w="30" w:type="dxa"/>
            </w:tcMar>
          </w:tcPr>
          <w:p w14:paraId="7FDC556B" w14:textId="77777777" w:rsidR="00AD205C" w:rsidRDefault="002C259D" w:rsidP="00D24084">
            <w:r>
              <w:t>Stav : Číslo</w:t>
            </w:r>
          </w:p>
        </w:tc>
      </w:tr>
      <w:tr w:rsidR="00AD205C" w14:paraId="2CE94735" w14:textId="77777777" w:rsidTr="003D01C4">
        <w:tc>
          <w:tcPr>
            <w:tcW w:w="1129" w:type="dxa"/>
            <w:tcMar>
              <w:top w:w="30" w:type="dxa"/>
              <w:left w:w="30" w:type="dxa"/>
              <w:bottom w:w="20" w:type="dxa"/>
              <w:right w:w="30" w:type="dxa"/>
            </w:tcMar>
          </w:tcPr>
          <w:p w14:paraId="3EA60195" w14:textId="77777777" w:rsidR="00AD205C" w:rsidRDefault="002C259D" w:rsidP="00D24084">
            <w:r>
              <w:t>Opis</w:t>
            </w:r>
          </w:p>
        </w:tc>
        <w:tc>
          <w:tcPr>
            <w:tcW w:w="7942" w:type="dxa"/>
            <w:tcMar>
              <w:top w:w="30" w:type="dxa"/>
              <w:left w:w="30" w:type="dxa"/>
              <w:bottom w:w="20" w:type="dxa"/>
              <w:right w:w="30" w:type="dxa"/>
            </w:tcMar>
          </w:tcPr>
          <w:p w14:paraId="01978581" w14:textId="77777777" w:rsidR="00AD205C" w:rsidRDefault="002C259D" w:rsidP="00D24084">
            <w:r>
              <w:t>1 - Prijaté</w:t>
            </w:r>
            <w:r>
              <w:br/>
              <w:t>2 - Neprijaté</w:t>
            </w:r>
            <w:r>
              <w:br/>
              <w:t>3 - Spracovávané</w:t>
            </w:r>
          </w:p>
        </w:tc>
      </w:tr>
    </w:tbl>
    <w:p w14:paraId="0C5D8F94" w14:textId="77777777" w:rsidR="003D01C4" w:rsidRDefault="003D01C4" w:rsidP="00D24084"/>
    <w:p w14:paraId="7C59DF24" w14:textId="77777777" w:rsidR="003D01C4" w:rsidRDefault="003D01C4" w:rsidP="00D24084"/>
    <w:p w14:paraId="1ED25D61" w14:textId="77777777" w:rsidR="003D01C4" w:rsidRDefault="003D01C4" w:rsidP="00D24084"/>
    <w:p w14:paraId="075526B0" w14:textId="77777777" w:rsidR="003D01C4" w:rsidRDefault="003D01C4" w:rsidP="00D24084"/>
    <w:p w14:paraId="68B9D63F" w14:textId="77777777" w:rsidR="003D01C4" w:rsidRDefault="003D01C4" w:rsidP="00D24084"/>
    <w:p w14:paraId="3C5D2473" w14:textId="77777777" w:rsidR="003D01C4" w:rsidRDefault="003D01C4" w:rsidP="00D24084"/>
    <w:p w14:paraId="5C4C2964" w14:textId="77777777" w:rsidR="003D01C4" w:rsidRDefault="003D01C4" w:rsidP="00D24084"/>
    <w:p w14:paraId="70DCC475" w14:textId="77777777" w:rsidR="003D01C4" w:rsidRDefault="003D01C4" w:rsidP="00D24084"/>
    <w:p w14:paraId="6069A241" w14:textId="77777777" w:rsidR="003D01C4" w:rsidRDefault="003D01C4" w:rsidP="00D24084"/>
    <w:p w14:paraId="4F828B3A" w14:textId="77777777" w:rsidR="003D01C4" w:rsidRDefault="003D01C4" w:rsidP="00D24084"/>
    <w:p w14:paraId="5E241453" w14:textId="77777777" w:rsidR="003D01C4" w:rsidRDefault="003D01C4" w:rsidP="00D24084"/>
    <w:p w14:paraId="292C8F57" w14:textId="77777777" w:rsidR="003D01C4" w:rsidRDefault="003D01C4" w:rsidP="00D24084"/>
    <w:p w14:paraId="2D83D89E" w14:textId="77777777" w:rsidR="003D01C4" w:rsidRDefault="003D01C4" w:rsidP="00D24084"/>
    <w:p w14:paraId="361A0156" w14:textId="77777777" w:rsidR="003D01C4" w:rsidRDefault="003D01C4" w:rsidP="00D24084"/>
    <w:p w14:paraId="1EB21537" w14:textId="77777777" w:rsidR="003D01C4" w:rsidRDefault="003D01C4" w:rsidP="00D24084"/>
    <w:p w14:paraId="30E491B5" w14:textId="77777777" w:rsidR="003D01C4" w:rsidRDefault="003D01C4" w:rsidP="00D24084"/>
    <w:p w14:paraId="4BB6A578" w14:textId="77777777" w:rsidR="00AD205C" w:rsidRPr="00F635F7" w:rsidRDefault="002C259D" w:rsidP="00D24084">
      <w:r w:rsidRPr="00F635F7">
        <w:t>DetailPodania</w:t>
      </w:r>
      <w:r w:rsidRPr="00F635F7">
        <w:br/>
      </w:r>
    </w:p>
    <w:p w14:paraId="38F6C8D5" w14:textId="77777777" w:rsidR="00AD205C" w:rsidRDefault="002C259D" w:rsidP="00D24084">
      <w:r>
        <w:rPr>
          <w:noProof/>
        </w:rPr>
        <w:drawing>
          <wp:inline distT="0" distB="0" distL="0" distR="0" wp14:anchorId="4705FAD8" wp14:editId="4B751971">
            <wp:extent cx="5760085" cy="3191654"/>
            <wp:effectExtent l="0" t="0" r="0" b="0"/>
            <wp:docPr id="100080" name="Picture 10008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6E835DDB" w14:textId="77777777" w:rsidR="00AD205C" w:rsidRPr="00F635F7" w:rsidRDefault="002C259D"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20C400" w14:textId="77777777" w:rsidTr="006C054C">
        <w:tc>
          <w:tcPr>
            <w:tcW w:w="1129" w:type="dxa"/>
            <w:tcMar>
              <w:top w:w="30" w:type="dxa"/>
              <w:left w:w="30" w:type="dxa"/>
              <w:bottom w:w="20" w:type="dxa"/>
              <w:right w:w="30" w:type="dxa"/>
            </w:tcMar>
          </w:tcPr>
          <w:p w14:paraId="40B48987" w14:textId="77777777" w:rsidR="00AD205C" w:rsidRDefault="002C259D" w:rsidP="00D24084">
            <w:r>
              <w:t>Atribút</w:t>
            </w:r>
          </w:p>
        </w:tc>
        <w:tc>
          <w:tcPr>
            <w:tcW w:w="7942" w:type="dxa"/>
            <w:tcMar>
              <w:top w:w="30" w:type="dxa"/>
              <w:left w:w="30" w:type="dxa"/>
              <w:bottom w:w="20" w:type="dxa"/>
              <w:right w:w="30" w:type="dxa"/>
            </w:tcMar>
          </w:tcPr>
          <w:p w14:paraId="690CDA54" w14:textId="77777777" w:rsidR="00AD205C" w:rsidRDefault="002C259D" w:rsidP="00D24084">
            <w:r>
              <w:t>Identifikátor podania : Guid</w:t>
            </w:r>
          </w:p>
        </w:tc>
      </w:tr>
      <w:tr w:rsidR="00AD205C" w14:paraId="14812A6C" w14:textId="77777777" w:rsidTr="006C054C">
        <w:tc>
          <w:tcPr>
            <w:tcW w:w="1129" w:type="dxa"/>
            <w:tcMar>
              <w:top w:w="30" w:type="dxa"/>
              <w:left w:w="30" w:type="dxa"/>
              <w:bottom w:w="20" w:type="dxa"/>
              <w:right w:w="30" w:type="dxa"/>
            </w:tcMar>
          </w:tcPr>
          <w:p w14:paraId="5D0BF4A9" w14:textId="77777777" w:rsidR="00AD205C" w:rsidRDefault="002C259D" w:rsidP="00D24084">
            <w:r>
              <w:t>Opis</w:t>
            </w:r>
          </w:p>
        </w:tc>
        <w:tc>
          <w:tcPr>
            <w:tcW w:w="7942" w:type="dxa"/>
            <w:tcMar>
              <w:top w:w="30" w:type="dxa"/>
              <w:left w:w="30" w:type="dxa"/>
              <w:bottom w:w="20" w:type="dxa"/>
              <w:right w:w="30" w:type="dxa"/>
            </w:tcMar>
          </w:tcPr>
          <w:p w14:paraId="2EB5EE3B" w14:textId="77777777" w:rsidR="00AD205C" w:rsidRDefault="002C259D" w:rsidP="00D24084">
            <w:r>
              <w:t>Jednoznačný identifikátor podania</w:t>
            </w:r>
          </w:p>
        </w:tc>
      </w:tr>
      <w:tr w:rsidR="00AD205C" w14:paraId="5498D87C" w14:textId="77777777" w:rsidTr="006C054C">
        <w:tc>
          <w:tcPr>
            <w:tcW w:w="1129" w:type="dxa"/>
            <w:tcMar>
              <w:top w:w="30" w:type="dxa"/>
              <w:left w:w="30" w:type="dxa"/>
              <w:bottom w:w="20" w:type="dxa"/>
              <w:right w:w="30" w:type="dxa"/>
            </w:tcMar>
          </w:tcPr>
          <w:p w14:paraId="3A4534AC" w14:textId="77777777" w:rsidR="00AD205C" w:rsidRDefault="002C259D" w:rsidP="00D24084">
            <w:r>
              <w:t>Atribút</w:t>
            </w:r>
          </w:p>
        </w:tc>
        <w:tc>
          <w:tcPr>
            <w:tcW w:w="7942" w:type="dxa"/>
            <w:tcMar>
              <w:top w:w="30" w:type="dxa"/>
              <w:left w:w="30" w:type="dxa"/>
              <w:bottom w:w="20" w:type="dxa"/>
              <w:right w:w="30" w:type="dxa"/>
            </w:tcMar>
          </w:tcPr>
          <w:p w14:paraId="0C02703F" w14:textId="77777777" w:rsidR="00AD205C" w:rsidRDefault="002C259D" w:rsidP="00D24084">
            <w:r>
              <w:t>TokenID</w:t>
            </w:r>
          </w:p>
        </w:tc>
      </w:tr>
      <w:tr w:rsidR="00AD205C" w14:paraId="7D1E4491" w14:textId="77777777" w:rsidTr="006C054C">
        <w:tc>
          <w:tcPr>
            <w:tcW w:w="1129" w:type="dxa"/>
            <w:tcMar>
              <w:top w:w="30" w:type="dxa"/>
              <w:left w:w="30" w:type="dxa"/>
              <w:bottom w:w="20" w:type="dxa"/>
              <w:right w:w="30" w:type="dxa"/>
            </w:tcMar>
          </w:tcPr>
          <w:p w14:paraId="06B5DE59" w14:textId="77777777" w:rsidR="00AD205C" w:rsidRDefault="002C259D" w:rsidP="00D24084">
            <w:r>
              <w:t>Opis</w:t>
            </w:r>
          </w:p>
        </w:tc>
        <w:tc>
          <w:tcPr>
            <w:tcW w:w="7942" w:type="dxa"/>
            <w:tcMar>
              <w:top w:w="30" w:type="dxa"/>
              <w:left w:w="30" w:type="dxa"/>
              <w:bottom w:w="20" w:type="dxa"/>
              <w:right w:w="30" w:type="dxa"/>
            </w:tcMar>
          </w:tcPr>
          <w:p w14:paraId="0A1FB2E2" w14:textId="77777777" w:rsidR="00AD205C" w:rsidRDefault="002C259D" w:rsidP="00D24084">
            <w:r>
              <w:t>TokenID</w:t>
            </w:r>
          </w:p>
        </w:tc>
      </w:tr>
    </w:tbl>
    <w:p w14:paraId="0D395EEC" w14:textId="77777777" w:rsidR="006C054C" w:rsidRDefault="006C054C" w:rsidP="00D24084"/>
    <w:p w14:paraId="6CFB3B1B" w14:textId="77777777" w:rsidR="00AD205C" w:rsidRPr="00F635F7" w:rsidRDefault="002C259D"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AD205C" w14:paraId="6F3F8A03" w14:textId="77777777" w:rsidTr="006C054C">
        <w:tc>
          <w:tcPr>
            <w:tcW w:w="1129" w:type="dxa"/>
            <w:tcMar>
              <w:top w:w="30" w:type="dxa"/>
              <w:left w:w="30" w:type="dxa"/>
              <w:bottom w:w="20" w:type="dxa"/>
              <w:right w:w="30" w:type="dxa"/>
            </w:tcMar>
          </w:tcPr>
          <w:p w14:paraId="7D175D90" w14:textId="77777777" w:rsidR="00AD205C" w:rsidRDefault="002C259D" w:rsidP="00D24084">
            <w:r>
              <w:t>Atribút</w:t>
            </w:r>
          </w:p>
        </w:tc>
        <w:tc>
          <w:tcPr>
            <w:tcW w:w="7942" w:type="dxa"/>
            <w:tcMar>
              <w:top w:w="30" w:type="dxa"/>
              <w:left w:w="30" w:type="dxa"/>
              <w:bottom w:w="20" w:type="dxa"/>
              <w:right w:w="30" w:type="dxa"/>
            </w:tcMar>
          </w:tcPr>
          <w:p w14:paraId="046D46BE" w14:textId="77777777" w:rsidR="00AD205C" w:rsidRDefault="002C259D" w:rsidP="00D24084">
            <w:r>
              <w:t>Kód : Číslo</w:t>
            </w:r>
          </w:p>
        </w:tc>
      </w:tr>
      <w:tr w:rsidR="00AD205C" w14:paraId="3510134F" w14:textId="77777777" w:rsidTr="006C054C">
        <w:tc>
          <w:tcPr>
            <w:tcW w:w="1129" w:type="dxa"/>
            <w:tcMar>
              <w:top w:w="30" w:type="dxa"/>
              <w:left w:w="30" w:type="dxa"/>
              <w:bottom w:w="20" w:type="dxa"/>
              <w:right w:w="30" w:type="dxa"/>
            </w:tcMar>
          </w:tcPr>
          <w:p w14:paraId="739E8E9F" w14:textId="77777777" w:rsidR="00AD205C" w:rsidRDefault="002C259D" w:rsidP="00D24084">
            <w:r>
              <w:t>Opis</w:t>
            </w:r>
          </w:p>
        </w:tc>
        <w:tc>
          <w:tcPr>
            <w:tcW w:w="7942" w:type="dxa"/>
            <w:tcMar>
              <w:top w:w="30" w:type="dxa"/>
              <w:left w:w="30" w:type="dxa"/>
              <w:bottom w:w="20" w:type="dxa"/>
              <w:right w:w="30" w:type="dxa"/>
            </w:tcMar>
          </w:tcPr>
          <w:p w14:paraId="24D25B94" w14:textId="77777777" w:rsidR="00AD205C" w:rsidRDefault="002C259D" w:rsidP="00D24084">
            <w:r>
              <w:t>Kód chyby.</w:t>
            </w:r>
          </w:p>
        </w:tc>
      </w:tr>
      <w:tr w:rsidR="00AD205C" w14:paraId="45C9FBB5" w14:textId="77777777" w:rsidTr="006C054C">
        <w:tc>
          <w:tcPr>
            <w:tcW w:w="1129" w:type="dxa"/>
            <w:tcMar>
              <w:top w:w="30" w:type="dxa"/>
              <w:left w:w="30" w:type="dxa"/>
              <w:bottom w:w="20" w:type="dxa"/>
              <w:right w:w="30" w:type="dxa"/>
            </w:tcMar>
          </w:tcPr>
          <w:p w14:paraId="44C18FAC" w14:textId="77777777" w:rsidR="00AD205C" w:rsidRDefault="002C259D" w:rsidP="00D24084">
            <w:r>
              <w:t>Atribút</w:t>
            </w:r>
          </w:p>
        </w:tc>
        <w:tc>
          <w:tcPr>
            <w:tcW w:w="7942" w:type="dxa"/>
            <w:tcMar>
              <w:top w:w="30" w:type="dxa"/>
              <w:left w:w="30" w:type="dxa"/>
              <w:bottom w:w="20" w:type="dxa"/>
              <w:right w:w="30" w:type="dxa"/>
            </w:tcMar>
          </w:tcPr>
          <w:p w14:paraId="50B18862" w14:textId="77777777" w:rsidR="00AD205C" w:rsidRDefault="002C259D" w:rsidP="00D24084">
            <w:r>
              <w:t>Popis : an1_255</w:t>
            </w:r>
          </w:p>
        </w:tc>
      </w:tr>
      <w:tr w:rsidR="00AD205C" w14:paraId="07B926BD" w14:textId="77777777" w:rsidTr="006C054C">
        <w:tc>
          <w:tcPr>
            <w:tcW w:w="1129" w:type="dxa"/>
            <w:tcMar>
              <w:top w:w="30" w:type="dxa"/>
              <w:left w:w="30" w:type="dxa"/>
              <w:bottom w:w="20" w:type="dxa"/>
              <w:right w:w="30" w:type="dxa"/>
            </w:tcMar>
          </w:tcPr>
          <w:p w14:paraId="70CA1C01" w14:textId="77777777" w:rsidR="00AD205C" w:rsidRDefault="002C259D" w:rsidP="00D24084">
            <w:r>
              <w:t>Opis</w:t>
            </w:r>
          </w:p>
        </w:tc>
        <w:tc>
          <w:tcPr>
            <w:tcW w:w="7942" w:type="dxa"/>
            <w:tcMar>
              <w:top w:w="30" w:type="dxa"/>
              <w:left w:w="30" w:type="dxa"/>
              <w:bottom w:w="20" w:type="dxa"/>
              <w:right w:w="30" w:type="dxa"/>
            </w:tcMar>
          </w:tcPr>
          <w:p w14:paraId="14A1369F" w14:textId="77777777" w:rsidR="00AD205C" w:rsidRDefault="002C259D" w:rsidP="00D24084">
            <w:r>
              <w:t>Popis chyby</w:t>
            </w:r>
          </w:p>
        </w:tc>
      </w:tr>
    </w:tbl>
    <w:p w14:paraId="650FE43E" w14:textId="77777777" w:rsidR="006C054C" w:rsidRDefault="006C054C" w:rsidP="00D24084"/>
    <w:p w14:paraId="2DB41895" w14:textId="77777777" w:rsidR="00AD205C" w:rsidRPr="00F635F7" w:rsidRDefault="002C259D"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AD205C" w14:paraId="6F8F74AE" w14:textId="77777777" w:rsidTr="006C054C">
        <w:tc>
          <w:tcPr>
            <w:tcW w:w="1129" w:type="dxa"/>
            <w:tcMar>
              <w:top w:w="30" w:type="dxa"/>
              <w:left w:w="30" w:type="dxa"/>
              <w:bottom w:w="20" w:type="dxa"/>
              <w:right w:w="30" w:type="dxa"/>
            </w:tcMar>
          </w:tcPr>
          <w:p w14:paraId="711FE1D8" w14:textId="77777777" w:rsidR="00AD205C" w:rsidRDefault="002C259D" w:rsidP="00D24084">
            <w:r>
              <w:t>Atribút</w:t>
            </w:r>
          </w:p>
        </w:tc>
        <w:tc>
          <w:tcPr>
            <w:tcW w:w="7942" w:type="dxa"/>
            <w:tcMar>
              <w:top w:w="30" w:type="dxa"/>
              <w:left w:w="30" w:type="dxa"/>
              <w:bottom w:w="20" w:type="dxa"/>
              <w:right w:w="30" w:type="dxa"/>
            </w:tcMar>
          </w:tcPr>
          <w:p w14:paraId="6F2813E0" w14:textId="77777777" w:rsidR="00AD205C" w:rsidRDefault="002C259D" w:rsidP="00D24084">
            <w:r>
              <w:t>Externý kód typu podania : an1_50</w:t>
            </w:r>
          </w:p>
        </w:tc>
      </w:tr>
      <w:tr w:rsidR="00AD205C" w14:paraId="2EF335C9" w14:textId="77777777" w:rsidTr="006C054C">
        <w:tc>
          <w:tcPr>
            <w:tcW w:w="1129" w:type="dxa"/>
            <w:tcMar>
              <w:top w:w="30" w:type="dxa"/>
              <w:left w:w="30" w:type="dxa"/>
              <w:bottom w:w="20" w:type="dxa"/>
              <w:right w:w="30" w:type="dxa"/>
            </w:tcMar>
          </w:tcPr>
          <w:p w14:paraId="6D7C1E3C" w14:textId="77777777" w:rsidR="00AD205C" w:rsidRDefault="002C259D" w:rsidP="00D24084">
            <w:r>
              <w:t>Opis</w:t>
            </w:r>
          </w:p>
        </w:tc>
        <w:tc>
          <w:tcPr>
            <w:tcW w:w="7942" w:type="dxa"/>
            <w:tcMar>
              <w:top w:w="30" w:type="dxa"/>
              <w:left w:w="30" w:type="dxa"/>
              <w:bottom w:w="20" w:type="dxa"/>
              <w:right w:w="30" w:type="dxa"/>
            </w:tcMar>
          </w:tcPr>
          <w:p w14:paraId="4DA0DAB5" w14:textId="77777777" w:rsidR="00AD205C" w:rsidRDefault="002C259D" w:rsidP="00D24084">
            <w:r>
              <w:t>Jednoznačný identifikátor typu podania.</w:t>
            </w:r>
          </w:p>
        </w:tc>
      </w:tr>
      <w:tr w:rsidR="00AD205C" w14:paraId="09CE7126" w14:textId="77777777" w:rsidTr="006C054C">
        <w:tc>
          <w:tcPr>
            <w:tcW w:w="1129" w:type="dxa"/>
            <w:tcMar>
              <w:top w:w="30" w:type="dxa"/>
              <w:left w:w="30" w:type="dxa"/>
              <w:bottom w:w="20" w:type="dxa"/>
              <w:right w:w="30" w:type="dxa"/>
            </w:tcMar>
          </w:tcPr>
          <w:p w14:paraId="4363264D" w14:textId="77777777" w:rsidR="00AD205C" w:rsidRDefault="002C259D" w:rsidP="00D24084">
            <w:r>
              <w:t>Atribút</w:t>
            </w:r>
          </w:p>
        </w:tc>
        <w:tc>
          <w:tcPr>
            <w:tcW w:w="7942" w:type="dxa"/>
            <w:tcMar>
              <w:top w:w="30" w:type="dxa"/>
              <w:left w:w="30" w:type="dxa"/>
              <w:bottom w:w="20" w:type="dxa"/>
              <w:right w:w="30" w:type="dxa"/>
            </w:tcMar>
          </w:tcPr>
          <w:p w14:paraId="4DC14059" w14:textId="77777777" w:rsidR="00AD205C" w:rsidRDefault="002C259D" w:rsidP="00D24084">
            <w:r>
              <w:t>Názov typu podania : an1_255</w:t>
            </w:r>
          </w:p>
        </w:tc>
      </w:tr>
      <w:tr w:rsidR="00AD205C" w14:paraId="7DFBDF18" w14:textId="77777777" w:rsidTr="006C054C">
        <w:tc>
          <w:tcPr>
            <w:tcW w:w="1129" w:type="dxa"/>
            <w:tcMar>
              <w:top w:w="30" w:type="dxa"/>
              <w:left w:w="30" w:type="dxa"/>
              <w:bottom w:w="20" w:type="dxa"/>
              <w:right w:w="30" w:type="dxa"/>
            </w:tcMar>
          </w:tcPr>
          <w:p w14:paraId="4FD777F9" w14:textId="77777777" w:rsidR="00AD205C" w:rsidRDefault="002C259D" w:rsidP="00D24084">
            <w:r>
              <w:t>Opis</w:t>
            </w:r>
          </w:p>
        </w:tc>
        <w:tc>
          <w:tcPr>
            <w:tcW w:w="7942" w:type="dxa"/>
            <w:tcMar>
              <w:top w:w="30" w:type="dxa"/>
              <w:left w:w="30" w:type="dxa"/>
              <w:bottom w:w="20" w:type="dxa"/>
              <w:right w:w="30" w:type="dxa"/>
            </w:tcMar>
          </w:tcPr>
          <w:p w14:paraId="18227C01" w14:textId="77777777" w:rsidR="00AD205C" w:rsidRDefault="002C259D" w:rsidP="00D24084">
            <w:r>
              <w:t>Názov typu podania.</w:t>
            </w:r>
          </w:p>
        </w:tc>
      </w:tr>
      <w:tr w:rsidR="00AD205C" w14:paraId="73097E8C" w14:textId="77777777" w:rsidTr="006C054C">
        <w:tc>
          <w:tcPr>
            <w:tcW w:w="1129" w:type="dxa"/>
            <w:tcMar>
              <w:top w:w="30" w:type="dxa"/>
              <w:left w:w="30" w:type="dxa"/>
              <w:bottom w:w="20" w:type="dxa"/>
              <w:right w:w="30" w:type="dxa"/>
            </w:tcMar>
          </w:tcPr>
          <w:p w14:paraId="42AA866B" w14:textId="77777777" w:rsidR="00AD205C" w:rsidRDefault="002C259D" w:rsidP="00D24084">
            <w:r>
              <w:t>Atribút</w:t>
            </w:r>
          </w:p>
        </w:tc>
        <w:tc>
          <w:tcPr>
            <w:tcW w:w="7942" w:type="dxa"/>
            <w:tcMar>
              <w:top w:w="30" w:type="dxa"/>
              <w:left w:w="30" w:type="dxa"/>
              <w:bottom w:w="20" w:type="dxa"/>
              <w:right w:w="30" w:type="dxa"/>
            </w:tcMar>
          </w:tcPr>
          <w:p w14:paraId="22F38386" w14:textId="77777777" w:rsidR="00AD205C" w:rsidRDefault="002C259D" w:rsidP="00D24084">
            <w:r>
              <w:t>Identifikátor subjektu : an1_255</w:t>
            </w:r>
          </w:p>
        </w:tc>
      </w:tr>
      <w:tr w:rsidR="00AD205C" w14:paraId="1B957C37" w14:textId="77777777" w:rsidTr="006C054C">
        <w:tc>
          <w:tcPr>
            <w:tcW w:w="1129" w:type="dxa"/>
            <w:tcMar>
              <w:top w:w="30" w:type="dxa"/>
              <w:left w:w="30" w:type="dxa"/>
              <w:bottom w:w="20" w:type="dxa"/>
              <w:right w:w="30" w:type="dxa"/>
            </w:tcMar>
          </w:tcPr>
          <w:p w14:paraId="4E48BD04" w14:textId="77777777" w:rsidR="00AD205C" w:rsidRDefault="002C259D" w:rsidP="00D24084">
            <w:r>
              <w:t>Opis</w:t>
            </w:r>
          </w:p>
        </w:tc>
        <w:tc>
          <w:tcPr>
            <w:tcW w:w="7942" w:type="dxa"/>
            <w:tcMar>
              <w:top w:w="30" w:type="dxa"/>
              <w:left w:w="30" w:type="dxa"/>
              <w:bottom w:w="20" w:type="dxa"/>
              <w:right w:w="30" w:type="dxa"/>
            </w:tcMar>
          </w:tcPr>
          <w:p w14:paraId="57881B8B" w14:textId="77777777" w:rsidR="00AD205C" w:rsidRDefault="002C259D" w:rsidP="00D24084">
            <w:r>
              <w:t>Jednoznačný identifikátor subjektu.</w:t>
            </w:r>
          </w:p>
        </w:tc>
      </w:tr>
      <w:tr w:rsidR="00AD205C" w14:paraId="4E6D2B3D" w14:textId="77777777" w:rsidTr="006C054C">
        <w:tc>
          <w:tcPr>
            <w:tcW w:w="1129" w:type="dxa"/>
            <w:tcMar>
              <w:top w:w="30" w:type="dxa"/>
              <w:left w:w="30" w:type="dxa"/>
              <w:bottom w:w="20" w:type="dxa"/>
              <w:right w:w="30" w:type="dxa"/>
            </w:tcMar>
          </w:tcPr>
          <w:p w14:paraId="50CAFFDA" w14:textId="77777777" w:rsidR="00AD205C" w:rsidRDefault="002C259D" w:rsidP="00D24084">
            <w:r>
              <w:t>Atribút</w:t>
            </w:r>
          </w:p>
        </w:tc>
        <w:tc>
          <w:tcPr>
            <w:tcW w:w="7942" w:type="dxa"/>
            <w:tcMar>
              <w:top w:w="30" w:type="dxa"/>
              <w:left w:w="30" w:type="dxa"/>
              <w:bottom w:w="20" w:type="dxa"/>
              <w:right w:w="30" w:type="dxa"/>
            </w:tcMar>
          </w:tcPr>
          <w:p w14:paraId="16C63F0A" w14:textId="77777777" w:rsidR="00AD205C" w:rsidRDefault="002C259D" w:rsidP="00D24084">
            <w:r>
              <w:t>Identifikátor podateľne : Číslo</w:t>
            </w:r>
          </w:p>
        </w:tc>
      </w:tr>
      <w:tr w:rsidR="00AD205C" w14:paraId="42B8E354" w14:textId="77777777" w:rsidTr="006C054C">
        <w:tc>
          <w:tcPr>
            <w:tcW w:w="1129" w:type="dxa"/>
            <w:tcMar>
              <w:top w:w="30" w:type="dxa"/>
              <w:left w:w="30" w:type="dxa"/>
              <w:bottom w:w="20" w:type="dxa"/>
              <w:right w:w="30" w:type="dxa"/>
            </w:tcMar>
          </w:tcPr>
          <w:p w14:paraId="4D209D60" w14:textId="77777777" w:rsidR="00AD205C" w:rsidRDefault="002C259D" w:rsidP="00D24084">
            <w:r>
              <w:t>Opis</w:t>
            </w:r>
          </w:p>
        </w:tc>
        <w:tc>
          <w:tcPr>
            <w:tcW w:w="7942" w:type="dxa"/>
            <w:tcMar>
              <w:top w:w="30" w:type="dxa"/>
              <w:left w:w="30" w:type="dxa"/>
              <w:bottom w:w="20" w:type="dxa"/>
              <w:right w:w="30" w:type="dxa"/>
            </w:tcMar>
          </w:tcPr>
          <w:p w14:paraId="77423A06" w14:textId="77777777" w:rsidR="00AD205C" w:rsidRDefault="002C259D" w:rsidP="00D24084">
            <w:r>
              <w:t>Jednoznačný identifikátor podateľne, ktorej je podanie doručené.</w:t>
            </w:r>
          </w:p>
        </w:tc>
      </w:tr>
      <w:tr w:rsidR="00AD205C" w14:paraId="34657052" w14:textId="77777777" w:rsidTr="006C054C">
        <w:tc>
          <w:tcPr>
            <w:tcW w:w="1129" w:type="dxa"/>
            <w:tcMar>
              <w:top w:w="30" w:type="dxa"/>
              <w:left w:w="30" w:type="dxa"/>
              <w:bottom w:w="20" w:type="dxa"/>
              <w:right w:w="30" w:type="dxa"/>
            </w:tcMar>
          </w:tcPr>
          <w:p w14:paraId="49F5DDC3" w14:textId="77777777" w:rsidR="00AD205C" w:rsidRDefault="002C259D" w:rsidP="00D24084">
            <w:r>
              <w:t>Atribút</w:t>
            </w:r>
          </w:p>
        </w:tc>
        <w:tc>
          <w:tcPr>
            <w:tcW w:w="7942" w:type="dxa"/>
            <w:tcMar>
              <w:top w:w="30" w:type="dxa"/>
              <w:left w:w="30" w:type="dxa"/>
              <w:bottom w:w="20" w:type="dxa"/>
              <w:right w:w="30" w:type="dxa"/>
            </w:tcMar>
          </w:tcPr>
          <w:p w14:paraId="78497048" w14:textId="77777777" w:rsidR="00AD205C" w:rsidRDefault="002C259D" w:rsidP="00D24084">
            <w:r>
              <w:t>Identifikátor biznis prípadu : an1_255</w:t>
            </w:r>
          </w:p>
        </w:tc>
      </w:tr>
      <w:tr w:rsidR="00AD205C" w14:paraId="01E8EE1F" w14:textId="77777777" w:rsidTr="006C054C">
        <w:tc>
          <w:tcPr>
            <w:tcW w:w="1129" w:type="dxa"/>
            <w:tcMar>
              <w:top w:w="30" w:type="dxa"/>
              <w:left w:w="30" w:type="dxa"/>
              <w:bottom w:w="20" w:type="dxa"/>
              <w:right w:w="30" w:type="dxa"/>
            </w:tcMar>
          </w:tcPr>
          <w:p w14:paraId="3292BE80" w14:textId="77777777" w:rsidR="00AD205C" w:rsidRDefault="002C259D" w:rsidP="00D24084">
            <w:r>
              <w:t>Opis</w:t>
            </w:r>
          </w:p>
        </w:tc>
        <w:tc>
          <w:tcPr>
            <w:tcW w:w="7942" w:type="dxa"/>
            <w:tcMar>
              <w:top w:w="30" w:type="dxa"/>
              <w:left w:w="30" w:type="dxa"/>
              <w:bottom w:w="20" w:type="dxa"/>
              <w:right w:w="30" w:type="dxa"/>
            </w:tcMar>
          </w:tcPr>
          <w:p w14:paraId="42A2FDA1" w14:textId="77777777" w:rsidR="00AD205C" w:rsidRDefault="002C259D" w:rsidP="00D24084">
            <w:r>
              <w:t>Identifikátor biznis prípadu z podania.</w:t>
            </w:r>
          </w:p>
        </w:tc>
      </w:tr>
      <w:tr w:rsidR="00AD205C" w14:paraId="7A7C8070" w14:textId="77777777" w:rsidTr="006C054C">
        <w:tc>
          <w:tcPr>
            <w:tcW w:w="1129" w:type="dxa"/>
            <w:tcMar>
              <w:top w:w="30" w:type="dxa"/>
              <w:left w:w="30" w:type="dxa"/>
              <w:bottom w:w="20" w:type="dxa"/>
              <w:right w:w="30" w:type="dxa"/>
            </w:tcMar>
          </w:tcPr>
          <w:p w14:paraId="6003CC90" w14:textId="77777777" w:rsidR="00AD205C" w:rsidRDefault="002C259D" w:rsidP="00D24084">
            <w:r>
              <w:lastRenderedPageBreak/>
              <w:t>Atribút</w:t>
            </w:r>
          </w:p>
        </w:tc>
        <w:tc>
          <w:tcPr>
            <w:tcW w:w="7942" w:type="dxa"/>
            <w:tcMar>
              <w:top w:w="30" w:type="dxa"/>
              <w:left w:w="30" w:type="dxa"/>
              <w:bottom w:w="20" w:type="dxa"/>
              <w:right w:w="30" w:type="dxa"/>
            </w:tcMar>
          </w:tcPr>
          <w:p w14:paraId="0CCB9E17" w14:textId="77777777" w:rsidR="00AD205C" w:rsidRDefault="002C259D" w:rsidP="00D24084">
            <w:r>
              <w:t>Popis : an1_255</w:t>
            </w:r>
          </w:p>
        </w:tc>
      </w:tr>
      <w:tr w:rsidR="00AD205C" w14:paraId="4F1F7FAE" w14:textId="77777777" w:rsidTr="006C054C">
        <w:tc>
          <w:tcPr>
            <w:tcW w:w="1129" w:type="dxa"/>
            <w:tcMar>
              <w:top w:w="30" w:type="dxa"/>
              <w:left w:w="30" w:type="dxa"/>
              <w:bottom w:w="20" w:type="dxa"/>
              <w:right w:w="30" w:type="dxa"/>
            </w:tcMar>
          </w:tcPr>
          <w:p w14:paraId="15584FB6" w14:textId="77777777" w:rsidR="00AD205C" w:rsidRDefault="002C259D" w:rsidP="00D24084">
            <w:r>
              <w:t>Opis</w:t>
            </w:r>
          </w:p>
        </w:tc>
        <w:tc>
          <w:tcPr>
            <w:tcW w:w="7942" w:type="dxa"/>
            <w:tcMar>
              <w:top w:w="30" w:type="dxa"/>
              <w:left w:w="30" w:type="dxa"/>
              <w:bottom w:w="20" w:type="dxa"/>
              <w:right w:w="30" w:type="dxa"/>
            </w:tcMar>
          </w:tcPr>
          <w:p w14:paraId="77F6B8E1" w14:textId="77777777" w:rsidR="00AD205C" w:rsidRDefault="002C259D" w:rsidP="00D24084">
            <w:r>
              <w:t>Popis z podania.</w:t>
            </w:r>
          </w:p>
        </w:tc>
      </w:tr>
      <w:tr w:rsidR="00AD205C" w14:paraId="0ABF2B17" w14:textId="77777777" w:rsidTr="006C054C">
        <w:tc>
          <w:tcPr>
            <w:tcW w:w="1129" w:type="dxa"/>
            <w:tcMar>
              <w:top w:w="30" w:type="dxa"/>
              <w:left w:w="30" w:type="dxa"/>
              <w:bottom w:w="20" w:type="dxa"/>
              <w:right w:w="30" w:type="dxa"/>
            </w:tcMar>
          </w:tcPr>
          <w:p w14:paraId="06721E71" w14:textId="77777777" w:rsidR="00AD205C" w:rsidRDefault="002C259D" w:rsidP="00D24084">
            <w:r>
              <w:t>Atribút</w:t>
            </w:r>
          </w:p>
        </w:tc>
        <w:tc>
          <w:tcPr>
            <w:tcW w:w="7942" w:type="dxa"/>
            <w:tcMar>
              <w:top w:w="30" w:type="dxa"/>
              <w:left w:w="30" w:type="dxa"/>
              <w:bottom w:w="20" w:type="dxa"/>
              <w:right w:w="30" w:type="dxa"/>
            </w:tcMar>
          </w:tcPr>
          <w:p w14:paraId="63067B90" w14:textId="77777777" w:rsidR="00AD205C" w:rsidRDefault="002C259D" w:rsidP="00D24084">
            <w:r>
              <w:t>Dátum a čas prijatia : Dátum a čas</w:t>
            </w:r>
          </w:p>
        </w:tc>
      </w:tr>
      <w:tr w:rsidR="00AD205C" w14:paraId="1B468B14" w14:textId="77777777" w:rsidTr="006C054C">
        <w:tc>
          <w:tcPr>
            <w:tcW w:w="1129" w:type="dxa"/>
            <w:tcMar>
              <w:top w:w="30" w:type="dxa"/>
              <w:left w:w="30" w:type="dxa"/>
              <w:bottom w:w="20" w:type="dxa"/>
              <w:right w:w="30" w:type="dxa"/>
            </w:tcMar>
          </w:tcPr>
          <w:p w14:paraId="62E4DAC9" w14:textId="77777777" w:rsidR="00AD205C" w:rsidRDefault="002C259D" w:rsidP="00D24084">
            <w:r>
              <w:t>Opis</w:t>
            </w:r>
          </w:p>
        </w:tc>
        <w:tc>
          <w:tcPr>
            <w:tcW w:w="7942" w:type="dxa"/>
            <w:tcMar>
              <w:top w:w="30" w:type="dxa"/>
              <w:left w:w="30" w:type="dxa"/>
              <w:bottom w:w="20" w:type="dxa"/>
              <w:right w:w="30" w:type="dxa"/>
            </w:tcMar>
          </w:tcPr>
          <w:p w14:paraId="00AA2B2A" w14:textId="77777777" w:rsidR="00AD205C" w:rsidRDefault="002C259D" w:rsidP="00D24084">
            <w:r>
              <w:t>Dátum a čas prijatia podania v podateľni.</w:t>
            </w:r>
          </w:p>
        </w:tc>
      </w:tr>
      <w:tr w:rsidR="00AD205C" w14:paraId="283C69F9" w14:textId="77777777" w:rsidTr="006C054C">
        <w:tc>
          <w:tcPr>
            <w:tcW w:w="1129" w:type="dxa"/>
            <w:tcMar>
              <w:top w:w="30" w:type="dxa"/>
              <w:left w:w="30" w:type="dxa"/>
              <w:bottom w:w="20" w:type="dxa"/>
              <w:right w:w="30" w:type="dxa"/>
            </w:tcMar>
          </w:tcPr>
          <w:p w14:paraId="7C52472B" w14:textId="77777777" w:rsidR="00AD205C" w:rsidRDefault="002C259D" w:rsidP="00D24084">
            <w:r>
              <w:t>Atribút</w:t>
            </w:r>
          </w:p>
        </w:tc>
        <w:tc>
          <w:tcPr>
            <w:tcW w:w="7942" w:type="dxa"/>
            <w:tcMar>
              <w:top w:w="30" w:type="dxa"/>
              <w:left w:w="30" w:type="dxa"/>
              <w:bottom w:w="20" w:type="dxa"/>
              <w:right w:w="30" w:type="dxa"/>
            </w:tcMar>
          </w:tcPr>
          <w:p w14:paraId="7B813E35" w14:textId="77777777" w:rsidR="00AD205C" w:rsidRDefault="002C259D" w:rsidP="00D24084">
            <w:r>
              <w:t>Stav : an1_255</w:t>
            </w:r>
          </w:p>
        </w:tc>
      </w:tr>
      <w:tr w:rsidR="00AD205C" w14:paraId="6ABBFE47" w14:textId="77777777" w:rsidTr="006C054C">
        <w:tc>
          <w:tcPr>
            <w:tcW w:w="1129" w:type="dxa"/>
            <w:tcMar>
              <w:top w:w="30" w:type="dxa"/>
              <w:left w:w="30" w:type="dxa"/>
              <w:bottom w:w="20" w:type="dxa"/>
              <w:right w:w="30" w:type="dxa"/>
            </w:tcMar>
          </w:tcPr>
          <w:p w14:paraId="30BA2C88" w14:textId="77777777" w:rsidR="00AD205C" w:rsidRDefault="002C259D" w:rsidP="00D24084">
            <w:r>
              <w:t>Opis</w:t>
            </w:r>
          </w:p>
        </w:tc>
        <w:tc>
          <w:tcPr>
            <w:tcW w:w="7942" w:type="dxa"/>
            <w:tcMar>
              <w:top w:w="30" w:type="dxa"/>
              <w:left w:w="30" w:type="dxa"/>
              <w:bottom w:w="20" w:type="dxa"/>
              <w:right w:w="30" w:type="dxa"/>
            </w:tcMar>
          </w:tcPr>
          <w:p w14:paraId="714B2449" w14:textId="77777777" w:rsidR="00AD205C" w:rsidRDefault="002C259D" w:rsidP="00D24084">
            <w:r>
              <w:t>Stav podania.</w:t>
            </w:r>
          </w:p>
        </w:tc>
      </w:tr>
      <w:tr w:rsidR="00AD205C" w14:paraId="32A853AB" w14:textId="77777777" w:rsidTr="006C054C">
        <w:tc>
          <w:tcPr>
            <w:tcW w:w="1129" w:type="dxa"/>
            <w:tcMar>
              <w:top w:w="30" w:type="dxa"/>
              <w:left w:w="30" w:type="dxa"/>
              <w:bottom w:w="20" w:type="dxa"/>
              <w:right w:w="30" w:type="dxa"/>
            </w:tcMar>
          </w:tcPr>
          <w:p w14:paraId="4916CA13" w14:textId="77777777" w:rsidR="00AD205C" w:rsidRDefault="002C259D" w:rsidP="00D24084">
            <w:r>
              <w:t>Atribút</w:t>
            </w:r>
          </w:p>
        </w:tc>
        <w:tc>
          <w:tcPr>
            <w:tcW w:w="7942" w:type="dxa"/>
            <w:tcMar>
              <w:top w:w="30" w:type="dxa"/>
              <w:left w:w="30" w:type="dxa"/>
              <w:bottom w:w="20" w:type="dxa"/>
              <w:right w:w="30" w:type="dxa"/>
            </w:tcMar>
          </w:tcPr>
          <w:p w14:paraId="0A532468" w14:textId="77777777" w:rsidR="00AD205C" w:rsidRDefault="002C259D" w:rsidP="00D24084">
            <w:r>
              <w:t>Dáta podania : Text</w:t>
            </w:r>
          </w:p>
        </w:tc>
      </w:tr>
      <w:tr w:rsidR="00AD205C" w14:paraId="2B908403" w14:textId="77777777" w:rsidTr="006C054C">
        <w:tc>
          <w:tcPr>
            <w:tcW w:w="1129" w:type="dxa"/>
            <w:tcMar>
              <w:top w:w="30" w:type="dxa"/>
              <w:left w:w="30" w:type="dxa"/>
              <w:bottom w:w="20" w:type="dxa"/>
              <w:right w:w="30" w:type="dxa"/>
            </w:tcMar>
          </w:tcPr>
          <w:p w14:paraId="7E9E8F33" w14:textId="77777777" w:rsidR="00AD205C" w:rsidRDefault="002C259D" w:rsidP="00D24084">
            <w:r>
              <w:t>Opis</w:t>
            </w:r>
          </w:p>
        </w:tc>
        <w:tc>
          <w:tcPr>
            <w:tcW w:w="7942" w:type="dxa"/>
            <w:tcMar>
              <w:top w:w="30" w:type="dxa"/>
              <w:left w:w="30" w:type="dxa"/>
              <w:bottom w:w="20" w:type="dxa"/>
              <w:right w:w="30" w:type="dxa"/>
            </w:tcMar>
          </w:tcPr>
          <w:p w14:paraId="23E88DB1" w14:textId="77777777" w:rsidR="00AD205C" w:rsidRDefault="002C259D" w:rsidP="00D24084">
            <w:r>
              <w:t>Dáta podania.</w:t>
            </w:r>
          </w:p>
        </w:tc>
      </w:tr>
    </w:tbl>
    <w:p w14:paraId="62253038" w14:textId="77777777" w:rsidR="00AD205C" w:rsidRDefault="00AD205C" w:rsidP="00D24084"/>
    <w:p w14:paraId="47B7B8F9" w14:textId="77777777" w:rsidR="00AD205C" w:rsidRPr="00F635F7" w:rsidRDefault="002C259D" w:rsidP="00D24084">
      <w:r w:rsidRPr="00F635F7">
        <w:t>HistoriaZasielok</w:t>
      </w:r>
      <w:r w:rsidRPr="00F635F7">
        <w:br/>
      </w:r>
    </w:p>
    <w:p w14:paraId="6E40001F" w14:textId="77777777" w:rsidR="00AD205C" w:rsidRDefault="002C259D" w:rsidP="00D24084">
      <w:r>
        <w:rPr>
          <w:noProof/>
        </w:rPr>
        <w:drawing>
          <wp:inline distT="0" distB="0" distL="0" distR="0" wp14:anchorId="665DF03F" wp14:editId="3CD685D1">
            <wp:extent cx="4392286" cy="2381250"/>
            <wp:effectExtent l="0" t="0" r="0" b="0"/>
            <wp:docPr id="100081" name="Picture 10008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28519309" w14:textId="77777777" w:rsidR="00AD205C" w:rsidRPr="00F635F7" w:rsidRDefault="002C259D"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AD205C" w14:paraId="2110C6F0" w14:textId="77777777" w:rsidTr="006C054C">
        <w:tc>
          <w:tcPr>
            <w:tcW w:w="988" w:type="dxa"/>
            <w:tcMar>
              <w:top w:w="30" w:type="dxa"/>
              <w:left w:w="30" w:type="dxa"/>
              <w:bottom w:w="20" w:type="dxa"/>
              <w:right w:w="30" w:type="dxa"/>
            </w:tcMar>
          </w:tcPr>
          <w:p w14:paraId="5C8277CA" w14:textId="77777777" w:rsidR="00AD205C" w:rsidRDefault="002C259D" w:rsidP="00D24084">
            <w:r>
              <w:t>Atribút</w:t>
            </w:r>
          </w:p>
        </w:tc>
        <w:tc>
          <w:tcPr>
            <w:tcW w:w="8083" w:type="dxa"/>
            <w:tcMar>
              <w:top w:w="30" w:type="dxa"/>
              <w:left w:w="30" w:type="dxa"/>
              <w:bottom w:w="20" w:type="dxa"/>
              <w:right w:w="30" w:type="dxa"/>
            </w:tcMar>
          </w:tcPr>
          <w:p w14:paraId="143A7114" w14:textId="77777777" w:rsidR="00AD205C" w:rsidRDefault="002C259D" w:rsidP="00D24084">
            <w:r>
              <w:t>URI štruktúra pre doručovanie : URI</w:t>
            </w:r>
          </w:p>
        </w:tc>
      </w:tr>
      <w:tr w:rsidR="00AD205C" w14:paraId="3F857DC7" w14:textId="77777777" w:rsidTr="006C054C">
        <w:tc>
          <w:tcPr>
            <w:tcW w:w="988" w:type="dxa"/>
            <w:tcMar>
              <w:top w:w="30" w:type="dxa"/>
              <w:left w:w="30" w:type="dxa"/>
              <w:bottom w:w="20" w:type="dxa"/>
              <w:right w:w="30" w:type="dxa"/>
            </w:tcMar>
          </w:tcPr>
          <w:p w14:paraId="1BACA148" w14:textId="77777777" w:rsidR="00AD205C" w:rsidRDefault="002C259D" w:rsidP="00D24084">
            <w:r>
              <w:t>Opis</w:t>
            </w:r>
          </w:p>
        </w:tc>
        <w:tc>
          <w:tcPr>
            <w:tcW w:w="8083" w:type="dxa"/>
            <w:tcMar>
              <w:top w:w="30" w:type="dxa"/>
              <w:left w:w="30" w:type="dxa"/>
              <w:bottom w:w="20" w:type="dxa"/>
              <w:right w:w="30" w:type="dxa"/>
            </w:tcMar>
          </w:tcPr>
          <w:p w14:paraId="48B4148F" w14:textId="77777777" w:rsidR="00AD205C" w:rsidRDefault="002C259D" w:rsidP="00D24084">
            <w:r>
              <w:t>Jednoznačný identifikátor subjektu pre doručovanie.</w:t>
            </w:r>
          </w:p>
        </w:tc>
      </w:tr>
      <w:tr w:rsidR="00AD205C" w14:paraId="2FBE30C8" w14:textId="77777777" w:rsidTr="006C054C">
        <w:tc>
          <w:tcPr>
            <w:tcW w:w="988" w:type="dxa"/>
            <w:tcMar>
              <w:top w:w="30" w:type="dxa"/>
              <w:left w:w="30" w:type="dxa"/>
              <w:bottom w:w="20" w:type="dxa"/>
              <w:right w:w="30" w:type="dxa"/>
            </w:tcMar>
          </w:tcPr>
          <w:p w14:paraId="7F370E3C" w14:textId="77777777" w:rsidR="00AD205C" w:rsidRDefault="002C259D" w:rsidP="00D24084">
            <w:r>
              <w:t>Atribút</w:t>
            </w:r>
          </w:p>
        </w:tc>
        <w:tc>
          <w:tcPr>
            <w:tcW w:w="8083" w:type="dxa"/>
            <w:tcMar>
              <w:top w:w="30" w:type="dxa"/>
              <w:left w:w="30" w:type="dxa"/>
              <w:bottom w:w="20" w:type="dxa"/>
              <w:right w:w="30" w:type="dxa"/>
            </w:tcMar>
          </w:tcPr>
          <w:p w14:paraId="7E2A16EB" w14:textId="77777777" w:rsidR="00AD205C" w:rsidRDefault="002C259D" w:rsidP="00D24084">
            <w:r>
              <w:t>Identifikátor subjektu EKR : an1_255</w:t>
            </w:r>
          </w:p>
        </w:tc>
      </w:tr>
      <w:tr w:rsidR="00AD205C" w14:paraId="061A7C64" w14:textId="77777777" w:rsidTr="006C054C">
        <w:tc>
          <w:tcPr>
            <w:tcW w:w="988" w:type="dxa"/>
            <w:tcMar>
              <w:top w:w="30" w:type="dxa"/>
              <w:left w:w="30" w:type="dxa"/>
              <w:bottom w:w="20" w:type="dxa"/>
              <w:right w:w="30" w:type="dxa"/>
            </w:tcMar>
          </w:tcPr>
          <w:p w14:paraId="2E62226D" w14:textId="77777777" w:rsidR="00AD205C" w:rsidRDefault="002C259D" w:rsidP="00D24084">
            <w:r>
              <w:t>Opis</w:t>
            </w:r>
          </w:p>
        </w:tc>
        <w:tc>
          <w:tcPr>
            <w:tcW w:w="8083" w:type="dxa"/>
            <w:tcMar>
              <w:top w:w="30" w:type="dxa"/>
              <w:left w:w="30" w:type="dxa"/>
              <w:bottom w:w="20" w:type="dxa"/>
              <w:right w:w="30" w:type="dxa"/>
            </w:tcMar>
          </w:tcPr>
          <w:p w14:paraId="05CF8B2A" w14:textId="77777777" w:rsidR="00AD205C" w:rsidRDefault="002C259D" w:rsidP="00D24084">
            <w:r>
              <w:t>Jednoznačný identifikátor subjektu pridelený EKR.</w:t>
            </w:r>
          </w:p>
        </w:tc>
      </w:tr>
      <w:tr w:rsidR="00AD205C" w14:paraId="5D82EC9F" w14:textId="77777777" w:rsidTr="006C054C">
        <w:tc>
          <w:tcPr>
            <w:tcW w:w="988" w:type="dxa"/>
            <w:tcMar>
              <w:top w:w="30" w:type="dxa"/>
              <w:left w:w="30" w:type="dxa"/>
              <w:bottom w:w="20" w:type="dxa"/>
              <w:right w:w="30" w:type="dxa"/>
            </w:tcMar>
          </w:tcPr>
          <w:p w14:paraId="4122A94C" w14:textId="77777777" w:rsidR="00AD205C" w:rsidRDefault="002C259D" w:rsidP="00D24084">
            <w:r>
              <w:t>Atribút</w:t>
            </w:r>
          </w:p>
        </w:tc>
        <w:tc>
          <w:tcPr>
            <w:tcW w:w="8083" w:type="dxa"/>
            <w:tcMar>
              <w:top w:w="30" w:type="dxa"/>
              <w:left w:w="30" w:type="dxa"/>
              <w:bottom w:w="20" w:type="dxa"/>
              <w:right w:w="30" w:type="dxa"/>
            </w:tcMar>
          </w:tcPr>
          <w:p w14:paraId="69C59F73" w14:textId="77777777" w:rsidR="00AD205C" w:rsidRDefault="002C259D" w:rsidP="00D24084">
            <w:r>
              <w:t>Typ subjektu : Číslo</w:t>
            </w:r>
          </w:p>
        </w:tc>
      </w:tr>
      <w:tr w:rsidR="00AD205C" w14:paraId="45C88CD4" w14:textId="77777777" w:rsidTr="006C054C">
        <w:tc>
          <w:tcPr>
            <w:tcW w:w="988" w:type="dxa"/>
            <w:tcMar>
              <w:top w:w="30" w:type="dxa"/>
              <w:left w:w="30" w:type="dxa"/>
              <w:bottom w:w="20" w:type="dxa"/>
              <w:right w:w="30" w:type="dxa"/>
            </w:tcMar>
          </w:tcPr>
          <w:p w14:paraId="02BC748B" w14:textId="77777777" w:rsidR="00AD205C" w:rsidRDefault="002C259D" w:rsidP="00D24084">
            <w:r>
              <w:t>Opis</w:t>
            </w:r>
          </w:p>
        </w:tc>
        <w:tc>
          <w:tcPr>
            <w:tcW w:w="8083" w:type="dxa"/>
            <w:tcMar>
              <w:top w:w="30" w:type="dxa"/>
              <w:left w:w="30" w:type="dxa"/>
              <w:bottom w:w="20" w:type="dxa"/>
              <w:right w:w="30" w:type="dxa"/>
            </w:tcMar>
          </w:tcPr>
          <w:p w14:paraId="12CFB7BD" w14:textId="77777777" w:rsidR="00AD205C" w:rsidRDefault="002C259D" w:rsidP="00D24084">
            <w:r>
              <w:t>0=Externý subjekt</w:t>
            </w:r>
            <w:r>
              <w:br/>
              <w:t>1=Organizačná zložka</w:t>
            </w:r>
          </w:p>
        </w:tc>
      </w:tr>
      <w:tr w:rsidR="00AD205C" w14:paraId="2CC5F55A" w14:textId="77777777" w:rsidTr="006C054C">
        <w:tc>
          <w:tcPr>
            <w:tcW w:w="988" w:type="dxa"/>
            <w:tcMar>
              <w:top w:w="30" w:type="dxa"/>
              <w:left w:w="30" w:type="dxa"/>
              <w:bottom w:w="20" w:type="dxa"/>
              <w:right w:w="30" w:type="dxa"/>
            </w:tcMar>
          </w:tcPr>
          <w:p w14:paraId="39CF7037" w14:textId="77777777" w:rsidR="00AD205C" w:rsidRDefault="002C259D" w:rsidP="00D24084">
            <w:r>
              <w:t>Atribút</w:t>
            </w:r>
          </w:p>
        </w:tc>
        <w:tc>
          <w:tcPr>
            <w:tcW w:w="8083" w:type="dxa"/>
            <w:tcMar>
              <w:top w:w="30" w:type="dxa"/>
              <w:left w:w="30" w:type="dxa"/>
              <w:bottom w:w="20" w:type="dxa"/>
              <w:right w:w="30" w:type="dxa"/>
            </w:tcMar>
          </w:tcPr>
          <w:p w14:paraId="6610C798" w14:textId="77777777" w:rsidR="00AD205C" w:rsidRDefault="002C259D" w:rsidP="00D24084">
            <w:r>
              <w:t>Identifikátor podateľne : Číslo</w:t>
            </w:r>
          </w:p>
        </w:tc>
      </w:tr>
      <w:tr w:rsidR="00AD205C" w14:paraId="33CA690A" w14:textId="77777777" w:rsidTr="006C054C">
        <w:tc>
          <w:tcPr>
            <w:tcW w:w="988" w:type="dxa"/>
            <w:tcMar>
              <w:top w:w="30" w:type="dxa"/>
              <w:left w:w="30" w:type="dxa"/>
              <w:bottom w:w="20" w:type="dxa"/>
              <w:right w:w="30" w:type="dxa"/>
            </w:tcMar>
          </w:tcPr>
          <w:p w14:paraId="41623D16" w14:textId="77777777" w:rsidR="00AD205C" w:rsidRDefault="002C259D" w:rsidP="00D24084">
            <w:r>
              <w:t>Opis</w:t>
            </w:r>
          </w:p>
        </w:tc>
        <w:tc>
          <w:tcPr>
            <w:tcW w:w="8083" w:type="dxa"/>
            <w:tcMar>
              <w:top w:w="30" w:type="dxa"/>
              <w:left w:w="30" w:type="dxa"/>
              <w:bottom w:w="20" w:type="dxa"/>
              <w:right w:w="30" w:type="dxa"/>
            </w:tcMar>
          </w:tcPr>
          <w:p w14:paraId="70CE4217" w14:textId="77777777" w:rsidR="00AD205C" w:rsidRDefault="002C259D" w:rsidP="00D24084">
            <w:r>
              <w:t>Jednoznačný identifikátor podateľne, ktorej sa zásielka týka.</w:t>
            </w:r>
          </w:p>
        </w:tc>
      </w:tr>
      <w:tr w:rsidR="00AD205C" w14:paraId="10CB5904" w14:textId="77777777" w:rsidTr="006C054C">
        <w:tc>
          <w:tcPr>
            <w:tcW w:w="988" w:type="dxa"/>
            <w:tcMar>
              <w:top w:w="30" w:type="dxa"/>
              <w:left w:w="30" w:type="dxa"/>
              <w:bottom w:w="20" w:type="dxa"/>
              <w:right w:w="30" w:type="dxa"/>
            </w:tcMar>
          </w:tcPr>
          <w:p w14:paraId="772C61B2" w14:textId="77777777" w:rsidR="00AD205C" w:rsidRDefault="002C259D" w:rsidP="00D24084">
            <w:r>
              <w:t>Atribút</w:t>
            </w:r>
          </w:p>
        </w:tc>
        <w:tc>
          <w:tcPr>
            <w:tcW w:w="8083" w:type="dxa"/>
            <w:tcMar>
              <w:top w:w="30" w:type="dxa"/>
              <w:left w:w="30" w:type="dxa"/>
              <w:bottom w:w="20" w:type="dxa"/>
              <w:right w:w="30" w:type="dxa"/>
            </w:tcMar>
          </w:tcPr>
          <w:p w14:paraId="7CACEB49" w14:textId="77777777" w:rsidR="00AD205C" w:rsidRDefault="002C259D" w:rsidP="00D24084">
            <w:r>
              <w:t>Identifikátor biznis prípadu : an1_255</w:t>
            </w:r>
          </w:p>
        </w:tc>
      </w:tr>
      <w:tr w:rsidR="00AD205C" w14:paraId="6926953F" w14:textId="77777777" w:rsidTr="006C054C">
        <w:tc>
          <w:tcPr>
            <w:tcW w:w="988" w:type="dxa"/>
            <w:tcMar>
              <w:top w:w="30" w:type="dxa"/>
              <w:left w:w="30" w:type="dxa"/>
              <w:bottom w:w="20" w:type="dxa"/>
              <w:right w:w="30" w:type="dxa"/>
            </w:tcMar>
          </w:tcPr>
          <w:p w14:paraId="6422ADEA" w14:textId="77777777" w:rsidR="00AD205C" w:rsidRDefault="002C259D" w:rsidP="00D24084">
            <w:r>
              <w:t>Opis</w:t>
            </w:r>
          </w:p>
        </w:tc>
        <w:tc>
          <w:tcPr>
            <w:tcW w:w="8083" w:type="dxa"/>
            <w:tcMar>
              <w:top w:w="30" w:type="dxa"/>
              <w:left w:w="30" w:type="dxa"/>
              <w:bottom w:w="20" w:type="dxa"/>
              <w:right w:w="30" w:type="dxa"/>
            </w:tcMar>
          </w:tcPr>
          <w:p w14:paraId="2176E471" w14:textId="77777777" w:rsidR="00AD205C" w:rsidRDefault="002C259D" w:rsidP="00D24084">
            <w:r>
              <w:t>Identifikátor biznis prípadu zo zásielky.</w:t>
            </w:r>
          </w:p>
        </w:tc>
      </w:tr>
      <w:tr w:rsidR="00AD205C" w14:paraId="3E04775F" w14:textId="77777777" w:rsidTr="006C054C">
        <w:tc>
          <w:tcPr>
            <w:tcW w:w="988" w:type="dxa"/>
            <w:tcMar>
              <w:top w:w="30" w:type="dxa"/>
              <w:left w:w="30" w:type="dxa"/>
              <w:bottom w:w="20" w:type="dxa"/>
              <w:right w:w="30" w:type="dxa"/>
            </w:tcMar>
          </w:tcPr>
          <w:p w14:paraId="083875B2" w14:textId="77777777" w:rsidR="00AD205C" w:rsidRDefault="002C259D" w:rsidP="00D24084">
            <w:r>
              <w:t>Atribút</w:t>
            </w:r>
          </w:p>
        </w:tc>
        <w:tc>
          <w:tcPr>
            <w:tcW w:w="8083" w:type="dxa"/>
            <w:tcMar>
              <w:top w:w="30" w:type="dxa"/>
              <w:left w:w="30" w:type="dxa"/>
              <w:bottom w:w="20" w:type="dxa"/>
              <w:right w:w="30" w:type="dxa"/>
            </w:tcMar>
          </w:tcPr>
          <w:p w14:paraId="7907DF0A" w14:textId="77777777" w:rsidR="00AD205C" w:rsidRDefault="002C259D" w:rsidP="00D24084">
            <w:r>
              <w:t>Prečítaná : Logická hodnota</w:t>
            </w:r>
          </w:p>
        </w:tc>
      </w:tr>
      <w:tr w:rsidR="00AD205C" w14:paraId="54CDDE89" w14:textId="77777777" w:rsidTr="006C054C">
        <w:tc>
          <w:tcPr>
            <w:tcW w:w="988" w:type="dxa"/>
            <w:tcMar>
              <w:top w:w="30" w:type="dxa"/>
              <w:left w:w="30" w:type="dxa"/>
              <w:bottom w:w="20" w:type="dxa"/>
              <w:right w:w="30" w:type="dxa"/>
            </w:tcMar>
          </w:tcPr>
          <w:p w14:paraId="4C64515A" w14:textId="77777777" w:rsidR="00AD205C" w:rsidRDefault="002C259D" w:rsidP="00D24084">
            <w:r>
              <w:t>Opis</w:t>
            </w:r>
          </w:p>
        </w:tc>
        <w:tc>
          <w:tcPr>
            <w:tcW w:w="8083" w:type="dxa"/>
            <w:tcMar>
              <w:top w:w="30" w:type="dxa"/>
              <w:left w:w="30" w:type="dxa"/>
              <w:bottom w:w="20" w:type="dxa"/>
              <w:right w:w="30" w:type="dxa"/>
            </w:tcMar>
          </w:tcPr>
          <w:p w14:paraId="3F91BB5E" w14:textId="77777777" w:rsidR="00AD205C" w:rsidRDefault="002C259D" w:rsidP="00D24084">
            <w:r>
              <w:t>Príznak vyjadrujúci, či sa jedná o zásielku, ktorá už bola prečítaná, t.j. vyžiadaná funkciou pre vrátenie detailu zásielky.</w:t>
            </w:r>
          </w:p>
        </w:tc>
      </w:tr>
      <w:tr w:rsidR="00AD205C" w14:paraId="67255D66" w14:textId="77777777" w:rsidTr="006C054C">
        <w:tc>
          <w:tcPr>
            <w:tcW w:w="988" w:type="dxa"/>
            <w:tcMar>
              <w:top w:w="30" w:type="dxa"/>
              <w:left w:w="30" w:type="dxa"/>
              <w:bottom w:w="20" w:type="dxa"/>
              <w:right w:w="30" w:type="dxa"/>
            </w:tcMar>
          </w:tcPr>
          <w:p w14:paraId="78DF225B" w14:textId="77777777" w:rsidR="00AD205C" w:rsidRDefault="002C259D" w:rsidP="00D24084">
            <w:r>
              <w:t>Atribút</w:t>
            </w:r>
          </w:p>
        </w:tc>
        <w:tc>
          <w:tcPr>
            <w:tcW w:w="8083" w:type="dxa"/>
            <w:tcMar>
              <w:top w:w="30" w:type="dxa"/>
              <w:left w:w="30" w:type="dxa"/>
              <w:bottom w:w="20" w:type="dxa"/>
              <w:right w:w="30" w:type="dxa"/>
            </w:tcMar>
          </w:tcPr>
          <w:p w14:paraId="2335EF2D" w14:textId="77777777" w:rsidR="00AD205C" w:rsidRDefault="002C259D" w:rsidP="00D24084">
            <w:r>
              <w:t>Externý kód typu zásielky : an1_50</w:t>
            </w:r>
          </w:p>
        </w:tc>
      </w:tr>
      <w:tr w:rsidR="00AD205C" w14:paraId="4F5C2E3A" w14:textId="77777777" w:rsidTr="006C054C">
        <w:tc>
          <w:tcPr>
            <w:tcW w:w="988" w:type="dxa"/>
            <w:tcMar>
              <w:top w:w="30" w:type="dxa"/>
              <w:left w:w="30" w:type="dxa"/>
              <w:bottom w:w="20" w:type="dxa"/>
              <w:right w:w="30" w:type="dxa"/>
            </w:tcMar>
          </w:tcPr>
          <w:p w14:paraId="1F7CF9E8" w14:textId="77777777" w:rsidR="00AD205C" w:rsidRDefault="002C259D" w:rsidP="00D24084">
            <w:r>
              <w:t>Opis</w:t>
            </w:r>
          </w:p>
        </w:tc>
        <w:tc>
          <w:tcPr>
            <w:tcW w:w="8083" w:type="dxa"/>
            <w:tcMar>
              <w:top w:w="30" w:type="dxa"/>
              <w:left w:w="30" w:type="dxa"/>
              <w:bottom w:w="20" w:type="dxa"/>
              <w:right w:w="30" w:type="dxa"/>
            </w:tcMar>
          </w:tcPr>
          <w:p w14:paraId="188C09AF" w14:textId="77777777" w:rsidR="00AD205C" w:rsidRDefault="002C259D" w:rsidP="00D24084">
            <w:r>
              <w:t>Jednoznačný identifikátor typu zásielky.</w:t>
            </w:r>
          </w:p>
        </w:tc>
      </w:tr>
      <w:tr w:rsidR="00AD205C" w14:paraId="1E976384" w14:textId="77777777" w:rsidTr="006C054C">
        <w:tc>
          <w:tcPr>
            <w:tcW w:w="988" w:type="dxa"/>
            <w:tcMar>
              <w:top w:w="30" w:type="dxa"/>
              <w:left w:w="30" w:type="dxa"/>
              <w:bottom w:w="20" w:type="dxa"/>
              <w:right w:w="30" w:type="dxa"/>
            </w:tcMar>
          </w:tcPr>
          <w:p w14:paraId="1E6654FE" w14:textId="77777777" w:rsidR="00AD205C" w:rsidRDefault="002C259D" w:rsidP="00D24084">
            <w:r>
              <w:t>Atribút</w:t>
            </w:r>
          </w:p>
        </w:tc>
        <w:tc>
          <w:tcPr>
            <w:tcW w:w="8083" w:type="dxa"/>
            <w:tcMar>
              <w:top w:w="30" w:type="dxa"/>
              <w:left w:w="30" w:type="dxa"/>
              <w:bottom w:w="20" w:type="dxa"/>
              <w:right w:w="30" w:type="dxa"/>
            </w:tcMar>
          </w:tcPr>
          <w:p w14:paraId="56D759A8" w14:textId="77777777" w:rsidR="00AD205C" w:rsidRDefault="002C259D" w:rsidP="00D24084">
            <w:r>
              <w:t>Dátum sprístupnenia od : Dátum a čas</w:t>
            </w:r>
          </w:p>
        </w:tc>
      </w:tr>
      <w:tr w:rsidR="00AD205C" w14:paraId="2C1D33A4" w14:textId="77777777" w:rsidTr="006C054C">
        <w:tc>
          <w:tcPr>
            <w:tcW w:w="988" w:type="dxa"/>
            <w:tcMar>
              <w:top w:w="30" w:type="dxa"/>
              <w:left w:w="30" w:type="dxa"/>
              <w:bottom w:w="20" w:type="dxa"/>
              <w:right w:w="30" w:type="dxa"/>
            </w:tcMar>
          </w:tcPr>
          <w:p w14:paraId="30D17E7E" w14:textId="77777777" w:rsidR="00AD205C" w:rsidRDefault="002C259D" w:rsidP="00D24084">
            <w:r>
              <w:t>Opis</w:t>
            </w:r>
          </w:p>
        </w:tc>
        <w:tc>
          <w:tcPr>
            <w:tcW w:w="8083" w:type="dxa"/>
            <w:tcMar>
              <w:top w:w="30" w:type="dxa"/>
              <w:left w:w="30" w:type="dxa"/>
              <w:bottom w:w="20" w:type="dxa"/>
              <w:right w:w="30" w:type="dxa"/>
            </w:tcMar>
          </w:tcPr>
          <w:p w14:paraId="6FEE82CF" w14:textId="77777777" w:rsidR="00AD205C" w:rsidRDefault="002C259D" w:rsidP="00D24084">
            <w:r>
              <w:t>Dátum sprístupnenia v podateľni, od ktorého majú byť vrátené zásielky.</w:t>
            </w:r>
          </w:p>
        </w:tc>
      </w:tr>
      <w:tr w:rsidR="00AD205C" w14:paraId="78EC94B5" w14:textId="77777777" w:rsidTr="006C054C">
        <w:tc>
          <w:tcPr>
            <w:tcW w:w="988" w:type="dxa"/>
            <w:tcMar>
              <w:top w:w="30" w:type="dxa"/>
              <w:left w:w="30" w:type="dxa"/>
              <w:bottom w:w="20" w:type="dxa"/>
              <w:right w:w="30" w:type="dxa"/>
            </w:tcMar>
          </w:tcPr>
          <w:p w14:paraId="7752D88A" w14:textId="77777777" w:rsidR="00AD205C" w:rsidRDefault="002C259D" w:rsidP="00D24084">
            <w:r>
              <w:t>Atribút</w:t>
            </w:r>
          </w:p>
        </w:tc>
        <w:tc>
          <w:tcPr>
            <w:tcW w:w="8083" w:type="dxa"/>
            <w:tcMar>
              <w:top w:w="30" w:type="dxa"/>
              <w:left w:w="30" w:type="dxa"/>
              <w:bottom w:w="20" w:type="dxa"/>
              <w:right w:w="30" w:type="dxa"/>
            </w:tcMar>
          </w:tcPr>
          <w:p w14:paraId="404A2EA7" w14:textId="77777777" w:rsidR="00AD205C" w:rsidRDefault="002C259D" w:rsidP="00D24084">
            <w:r>
              <w:t>Dátum sprístupnenia do : Dátum a čas</w:t>
            </w:r>
          </w:p>
        </w:tc>
      </w:tr>
      <w:tr w:rsidR="00AD205C" w14:paraId="5E65F703" w14:textId="77777777" w:rsidTr="006C054C">
        <w:tc>
          <w:tcPr>
            <w:tcW w:w="988" w:type="dxa"/>
            <w:tcMar>
              <w:top w:w="30" w:type="dxa"/>
              <w:left w:w="30" w:type="dxa"/>
              <w:bottom w:w="20" w:type="dxa"/>
              <w:right w:w="30" w:type="dxa"/>
            </w:tcMar>
          </w:tcPr>
          <w:p w14:paraId="2711CE01" w14:textId="77777777" w:rsidR="00AD205C" w:rsidRDefault="002C259D" w:rsidP="00D24084">
            <w:r>
              <w:lastRenderedPageBreak/>
              <w:t>Opis</w:t>
            </w:r>
          </w:p>
        </w:tc>
        <w:tc>
          <w:tcPr>
            <w:tcW w:w="8083" w:type="dxa"/>
            <w:tcMar>
              <w:top w:w="30" w:type="dxa"/>
              <w:left w:w="30" w:type="dxa"/>
              <w:bottom w:w="20" w:type="dxa"/>
              <w:right w:w="30" w:type="dxa"/>
            </w:tcMar>
          </w:tcPr>
          <w:p w14:paraId="7118C5B7" w14:textId="77777777" w:rsidR="00AD205C" w:rsidRDefault="002C259D" w:rsidP="00D24084">
            <w:r>
              <w:t>Dátum sprístupnenia v podateľni, do ktorého majú byť vrátené zásielky.</w:t>
            </w:r>
          </w:p>
        </w:tc>
      </w:tr>
      <w:tr w:rsidR="00AD205C" w14:paraId="5E9DD9C0" w14:textId="77777777" w:rsidTr="006C054C">
        <w:tc>
          <w:tcPr>
            <w:tcW w:w="988" w:type="dxa"/>
            <w:tcMar>
              <w:top w:w="30" w:type="dxa"/>
              <w:left w:w="30" w:type="dxa"/>
              <w:bottom w:w="20" w:type="dxa"/>
              <w:right w:w="30" w:type="dxa"/>
            </w:tcMar>
          </w:tcPr>
          <w:p w14:paraId="08C21FE9" w14:textId="77777777" w:rsidR="00AD205C" w:rsidRDefault="002C259D" w:rsidP="00D24084">
            <w:r>
              <w:t>Atribút</w:t>
            </w:r>
          </w:p>
        </w:tc>
        <w:tc>
          <w:tcPr>
            <w:tcW w:w="8083" w:type="dxa"/>
            <w:tcMar>
              <w:top w:w="30" w:type="dxa"/>
              <w:left w:w="30" w:type="dxa"/>
              <w:bottom w:w="20" w:type="dxa"/>
              <w:right w:w="30" w:type="dxa"/>
            </w:tcMar>
          </w:tcPr>
          <w:p w14:paraId="1A4EDDC0" w14:textId="77777777" w:rsidR="00AD205C" w:rsidRDefault="002C259D" w:rsidP="00D24084">
            <w:r>
              <w:t>Identifikátor podania : Guid</w:t>
            </w:r>
          </w:p>
        </w:tc>
      </w:tr>
      <w:tr w:rsidR="00AD205C" w14:paraId="4867B667" w14:textId="77777777" w:rsidTr="006C054C">
        <w:tc>
          <w:tcPr>
            <w:tcW w:w="988" w:type="dxa"/>
            <w:tcMar>
              <w:top w:w="30" w:type="dxa"/>
              <w:left w:w="30" w:type="dxa"/>
              <w:bottom w:w="20" w:type="dxa"/>
              <w:right w:w="30" w:type="dxa"/>
            </w:tcMar>
          </w:tcPr>
          <w:p w14:paraId="68B79422" w14:textId="77777777" w:rsidR="00AD205C" w:rsidRDefault="002C259D" w:rsidP="00D24084">
            <w:r>
              <w:t>Opis</w:t>
            </w:r>
          </w:p>
        </w:tc>
        <w:tc>
          <w:tcPr>
            <w:tcW w:w="8083" w:type="dxa"/>
            <w:tcMar>
              <w:top w:w="30" w:type="dxa"/>
              <w:left w:w="30" w:type="dxa"/>
              <w:bottom w:w="20" w:type="dxa"/>
              <w:right w:w="30" w:type="dxa"/>
            </w:tcMar>
          </w:tcPr>
          <w:p w14:paraId="65BAC014" w14:textId="77777777" w:rsidR="00AD205C" w:rsidRDefault="002C259D" w:rsidP="00D24084">
            <w:r>
              <w:t>Jednoznačný identifikár podania, viažúceho sa k zásielke.</w:t>
            </w:r>
          </w:p>
        </w:tc>
      </w:tr>
      <w:tr w:rsidR="00AD205C" w14:paraId="2E9FD069" w14:textId="77777777" w:rsidTr="006C054C">
        <w:tc>
          <w:tcPr>
            <w:tcW w:w="988" w:type="dxa"/>
            <w:tcMar>
              <w:top w:w="30" w:type="dxa"/>
              <w:left w:w="30" w:type="dxa"/>
              <w:bottom w:w="20" w:type="dxa"/>
              <w:right w:w="30" w:type="dxa"/>
            </w:tcMar>
          </w:tcPr>
          <w:p w14:paraId="4DCD5FEA" w14:textId="77777777" w:rsidR="00AD205C" w:rsidRDefault="002C259D" w:rsidP="00D24084">
            <w:r>
              <w:t>Atribút</w:t>
            </w:r>
          </w:p>
        </w:tc>
        <w:tc>
          <w:tcPr>
            <w:tcW w:w="8083" w:type="dxa"/>
            <w:tcMar>
              <w:top w:w="30" w:type="dxa"/>
              <w:left w:w="30" w:type="dxa"/>
              <w:bottom w:w="20" w:type="dxa"/>
              <w:right w:w="30" w:type="dxa"/>
            </w:tcMar>
          </w:tcPr>
          <w:p w14:paraId="5AE56D52" w14:textId="77777777" w:rsidR="00AD205C" w:rsidRDefault="002C259D" w:rsidP="00D24084">
            <w:r>
              <w:t>Počet zásielok na stránku : Číslo</w:t>
            </w:r>
          </w:p>
        </w:tc>
      </w:tr>
      <w:tr w:rsidR="00AD205C" w14:paraId="760F6846" w14:textId="77777777" w:rsidTr="006C054C">
        <w:tc>
          <w:tcPr>
            <w:tcW w:w="988" w:type="dxa"/>
            <w:tcMar>
              <w:top w:w="30" w:type="dxa"/>
              <w:left w:w="30" w:type="dxa"/>
              <w:bottom w:w="20" w:type="dxa"/>
              <w:right w:w="30" w:type="dxa"/>
            </w:tcMar>
          </w:tcPr>
          <w:p w14:paraId="440B1C05" w14:textId="77777777" w:rsidR="00AD205C" w:rsidRDefault="002C259D" w:rsidP="00D24084">
            <w:r>
              <w:t>Opis</w:t>
            </w:r>
          </w:p>
        </w:tc>
        <w:tc>
          <w:tcPr>
            <w:tcW w:w="8083" w:type="dxa"/>
            <w:tcMar>
              <w:top w:w="30" w:type="dxa"/>
              <w:left w:w="30" w:type="dxa"/>
              <w:bottom w:w="20" w:type="dxa"/>
              <w:right w:w="30" w:type="dxa"/>
            </w:tcMar>
          </w:tcPr>
          <w:p w14:paraId="793EB76A" w14:textId="77777777" w:rsidR="00AD205C" w:rsidRDefault="002C259D" w:rsidP="00D24084">
            <w:r>
              <w:t>Počet zásielok na stránku.</w:t>
            </w:r>
          </w:p>
        </w:tc>
      </w:tr>
      <w:tr w:rsidR="00AD205C" w14:paraId="3BBD4C9E" w14:textId="77777777" w:rsidTr="006C054C">
        <w:tc>
          <w:tcPr>
            <w:tcW w:w="988" w:type="dxa"/>
            <w:tcMar>
              <w:top w:w="30" w:type="dxa"/>
              <w:left w:w="30" w:type="dxa"/>
              <w:bottom w:w="20" w:type="dxa"/>
              <w:right w:w="30" w:type="dxa"/>
            </w:tcMar>
          </w:tcPr>
          <w:p w14:paraId="48202E8E" w14:textId="77777777" w:rsidR="00AD205C" w:rsidRDefault="002C259D" w:rsidP="00D24084">
            <w:r>
              <w:t>Atribút</w:t>
            </w:r>
          </w:p>
        </w:tc>
        <w:tc>
          <w:tcPr>
            <w:tcW w:w="8083" w:type="dxa"/>
            <w:tcMar>
              <w:top w:w="30" w:type="dxa"/>
              <w:left w:w="30" w:type="dxa"/>
              <w:bottom w:w="20" w:type="dxa"/>
              <w:right w:w="30" w:type="dxa"/>
            </w:tcMar>
          </w:tcPr>
          <w:p w14:paraId="15A6D16F" w14:textId="77777777" w:rsidR="00AD205C" w:rsidRDefault="002C259D" w:rsidP="00D24084">
            <w:r>
              <w:t>Poradové číslo stránky : Číslo</w:t>
            </w:r>
          </w:p>
        </w:tc>
      </w:tr>
      <w:tr w:rsidR="00AD205C" w14:paraId="3813BC2B" w14:textId="77777777" w:rsidTr="006C054C">
        <w:tc>
          <w:tcPr>
            <w:tcW w:w="988" w:type="dxa"/>
            <w:tcMar>
              <w:top w:w="30" w:type="dxa"/>
              <w:left w:w="30" w:type="dxa"/>
              <w:bottom w:w="20" w:type="dxa"/>
              <w:right w:w="30" w:type="dxa"/>
            </w:tcMar>
          </w:tcPr>
          <w:p w14:paraId="68311333" w14:textId="77777777" w:rsidR="00AD205C" w:rsidRDefault="002C259D" w:rsidP="00D24084">
            <w:r>
              <w:t>Opis</w:t>
            </w:r>
          </w:p>
        </w:tc>
        <w:tc>
          <w:tcPr>
            <w:tcW w:w="8083" w:type="dxa"/>
            <w:tcMar>
              <w:top w:w="30" w:type="dxa"/>
              <w:left w:w="30" w:type="dxa"/>
              <w:bottom w:w="20" w:type="dxa"/>
              <w:right w:w="30" w:type="dxa"/>
            </w:tcMar>
          </w:tcPr>
          <w:p w14:paraId="3DBA8882" w14:textId="77777777" w:rsidR="00AD205C" w:rsidRDefault="002C259D" w:rsidP="00D24084">
            <w:r>
              <w:t>Poradové číslo stránky.</w:t>
            </w:r>
          </w:p>
        </w:tc>
      </w:tr>
      <w:tr w:rsidR="00AD205C" w14:paraId="53B47280" w14:textId="77777777" w:rsidTr="006C054C">
        <w:tc>
          <w:tcPr>
            <w:tcW w:w="988" w:type="dxa"/>
            <w:tcMar>
              <w:top w:w="30" w:type="dxa"/>
              <w:left w:w="30" w:type="dxa"/>
              <w:bottom w:w="20" w:type="dxa"/>
              <w:right w:w="30" w:type="dxa"/>
            </w:tcMar>
          </w:tcPr>
          <w:p w14:paraId="68268866" w14:textId="77777777" w:rsidR="00AD205C" w:rsidRDefault="002C259D" w:rsidP="00D24084">
            <w:r>
              <w:t>Atribút</w:t>
            </w:r>
          </w:p>
        </w:tc>
        <w:tc>
          <w:tcPr>
            <w:tcW w:w="8083" w:type="dxa"/>
            <w:tcMar>
              <w:top w:w="30" w:type="dxa"/>
              <w:left w:w="30" w:type="dxa"/>
              <w:bottom w:w="20" w:type="dxa"/>
              <w:right w:w="30" w:type="dxa"/>
            </w:tcMar>
          </w:tcPr>
          <w:p w14:paraId="294B9589" w14:textId="77777777" w:rsidR="00AD205C" w:rsidRDefault="002C259D" w:rsidP="00D24084">
            <w:r>
              <w:t>TokenID</w:t>
            </w:r>
          </w:p>
        </w:tc>
      </w:tr>
      <w:tr w:rsidR="00AD205C" w14:paraId="303A4D0E" w14:textId="77777777" w:rsidTr="006C054C">
        <w:tc>
          <w:tcPr>
            <w:tcW w:w="988" w:type="dxa"/>
            <w:tcMar>
              <w:top w:w="30" w:type="dxa"/>
              <w:left w:w="30" w:type="dxa"/>
              <w:bottom w:w="20" w:type="dxa"/>
              <w:right w:w="30" w:type="dxa"/>
            </w:tcMar>
          </w:tcPr>
          <w:p w14:paraId="4C996826" w14:textId="77777777" w:rsidR="00AD205C" w:rsidRDefault="002C259D" w:rsidP="00D24084">
            <w:r>
              <w:t>Opis</w:t>
            </w:r>
          </w:p>
        </w:tc>
        <w:tc>
          <w:tcPr>
            <w:tcW w:w="8083" w:type="dxa"/>
            <w:tcMar>
              <w:top w:w="30" w:type="dxa"/>
              <w:left w:w="30" w:type="dxa"/>
              <w:bottom w:w="20" w:type="dxa"/>
              <w:right w:w="30" w:type="dxa"/>
            </w:tcMar>
          </w:tcPr>
          <w:p w14:paraId="343D56DE" w14:textId="77777777" w:rsidR="00AD205C" w:rsidRDefault="002C259D" w:rsidP="00D24084">
            <w:r>
              <w:t>TokenID.</w:t>
            </w:r>
          </w:p>
        </w:tc>
      </w:tr>
    </w:tbl>
    <w:p w14:paraId="47AAD3B9" w14:textId="77777777" w:rsidR="00AD205C" w:rsidRDefault="00AD205C" w:rsidP="00D24084"/>
    <w:p w14:paraId="7F893E8A" w14:textId="77777777" w:rsidR="00AD205C" w:rsidRDefault="002C259D"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AD205C" w14:paraId="370149BE" w14:textId="77777777" w:rsidTr="006C054C">
        <w:tc>
          <w:tcPr>
            <w:tcW w:w="988" w:type="dxa"/>
            <w:tcMar>
              <w:top w:w="30" w:type="dxa"/>
              <w:left w:w="30" w:type="dxa"/>
              <w:bottom w:w="20" w:type="dxa"/>
              <w:right w:w="30" w:type="dxa"/>
            </w:tcMar>
          </w:tcPr>
          <w:p w14:paraId="4F312845" w14:textId="77777777" w:rsidR="00AD205C" w:rsidRDefault="002C259D" w:rsidP="00D24084">
            <w:r>
              <w:t>Atribút</w:t>
            </w:r>
          </w:p>
        </w:tc>
        <w:tc>
          <w:tcPr>
            <w:tcW w:w="8083" w:type="dxa"/>
            <w:tcMar>
              <w:top w:w="30" w:type="dxa"/>
              <w:left w:w="30" w:type="dxa"/>
              <w:bottom w:w="20" w:type="dxa"/>
              <w:right w:w="30" w:type="dxa"/>
            </w:tcMar>
          </w:tcPr>
          <w:p w14:paraId="2BE2CDE3" w14:textId="77777777" w:rsidR="00AD205C" w:rsidRDefault="002C259D" w:rsidP="00D24084">
            <w:r>
              <w:t>Kód : Číslo</w:t>
            </w:r>
          </w:p>
        </w:tc>
      </w:tr>
      <w:tr w:rsidR="00AD205C" w14:paraId="3DBE2B6C" w14:textId="77777777" w:rsidTr="006C054C">
        <w:tc>
          <w:tcPr>
            <w:tcW w:w="988" w:type="dxa"/>
            <w:tcMar>
              <w:top w:w="30" w:type="dxa"/>
              <w:left w:w="30" w:type="dxa"/>
              <w:bottom w:w="20" w:type="dxa"/>
              <w:right w:w="30" w:type="dxa"/>
            </w:tcMar>
          </w:tcPr>
          <w:p w14:paraId="4776D46A" w14:textId="77777777" w:rsidR="00AD205C" w:rsidRDefault="002C259D" w:rsidP="00D24084">
            <w:r>
              <w:t>Opis</w:t>
            </w:r>
          </w:p>
        </w:tc>
        <w:tc>
          <w:tcPr>
            <w:tcW w:w="8083" w:type="dxa"/>
            <w:tcMar>
              <w:top w:w="30" w:type="dxa"/>
              <w:left w:w="30" w:type="dxa"/>
              <w:bottom w:w="20" w:type="dxa"/>
              <w:right w:w="30" w:type="dxa"/>
            </w:tcMar>
          </w:tcPr>
          <w:p w14:paraId="34BFD0E8" w14:textId="77777777" w:rsidR="00AD205C" w:rsidRDefault="002C259D" w:rsidP="00D24084">
            <w:r>
              <w:t>Kód chyby.</w:t>
            </w:r>
          </w:p>
        </w:tc>
      </w:tr>
      <w:tr w:rsidR="00AD205C" w14:paraId="1FBE12E9" w14:textId="77777777" w:rsidTr="006C054C">
        <w:tc>
          <w:tcPr>
            <w:tcW w:w="988" w:type="dxa"/>
            <w:tcMar>
              <w:top w:w="30" w:type="dxa"/>
              <w:left w:w="30" w:type="dxa"/>
              <w:bottom w:w="20" w:type="dxa"/>
              <w:right w:w="30" w:type="dxa"/>
            </w:tcMar>
          </w:tcPr>
          <w:p w14:paraId="4394B197" w14:textId="77777777" w:rsidR="00AD205C" w:rsidRDefault="002C259D" w:rsidP="00D24084">
            <w:r>
              <w:t>Atribút</w:t>
            </w:r>
          </w:p>
        </w:tc>
        <w:tc>
          <w:tcPr>
            <w:tcW w:w="8083" w:type="dxa"/>
            <w:tcMar>
              <w:top w:w="30" w:type="dxa"/>
              <w:left w:w="30" w:type="dxa"/>
              <w:bottom w:w="20" w:type="dxa"/>
              <w:right w:w="30" w:type="dxa"/>
            </w:tcMar>
          </w:tcPr>
          <w:p w14:paraId="3A6DC227" w14:textId="77777777" w:rsidR="00AD205C" w:rsidRDefault="002C259D" w:rsidP="00D24084">
            <w:r>
              <w:t>Popis : an1_255</w:t>
            </w:r>
          </w:p>
        </w:tc>
      </w:tr>
      <w:tr w:rsidR="00AD205C" w14:paraId="140EB3B7" w14:textId="77777777" w:rsidTr="006C054C">
        <w:tc>
          <w:tcPr>
            <w:tcW w:w="988" w:type="dxa"/>
            <w:tcMar>
              <w:top w:w="30" w:type="dxa"/>
              <w:left w:w="30" w:type="dxa"/>
              <w:bottom w:w="20" w:type="dxa"/>
              <w:right w:w="30" w:type="dxa"/>
            </w:tcMar>
          </w:tcPr>
          <w:p w14:paraId="59E825B9" w14:textId="77777777" w:rsidR="00AD205C" w:rsidRDefault="002C259D" w:rsidP="00D24084">
            <w:r>
              <w:t>Opis</w:t>
            </w:r>
          </w:p>
        </w:tc>
        <w:tc>
          <w:tcPr>
            <w:tcW w:w="8083" w:type="dxa"/>
            <w:tcMar>
              <w:top w:w="30" w:type="dxa"/>
              <w:left w:w="30" w:type="dxa"/>
              <w:bottom w:w="20" w:type="dxa"/>
              <w:right w:w="30" w:type="dxa"/>
            </w:tcMar>
          </w:tcPr>
          <w:p w14:paraId="39FC0313" w14:textId="77777777" w:rsidR="00AD205C" w:rsidRDefault="002C259D" w:rsidP="00D24084">
            <w:r>
              <w:t>Popis chyby</w:t>
            </w:r>
          </w:p>
        </w:tc>
      </w:tr>
    </w:tbl>
    <w:p w14:paraId="131135B8" w14:textId="77777777" w:rsidR="006C054C" w:rsidRDefault="006C054C" w:rsidP="00D24084"/>
    <w:p w14:paraId="16469D34" w14:textId="77777777" w:rsidR="00AD205C" w:rsidRDefault="002C259D"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AD205C" w14:paraId="02E76B6A" w14:textId="77777777" w:rsidTr="006C054C">
        <w:tc>
          <w:tcPr>
            <w:tcW w:w="988" w:type="dxa"/>
            <w:tcMar>
              <w:top w:w="30" w:type="dxa"/>
              <w:left w:w="30" w:type="dxa"/>
              <w:bottom w:w="20" w:type="dxa"/>
              <w:right w:w="30" w:type="dxa"/>
            </w:tcMar>
          </w:tcPr>
          <w:p w14:paraId="2E0980B3" w14:textId="77777777" w:rsidR="00AD205C" w:rsidRDefault="002C259D" w:rsidP="00D24084">
            <w:r>
              <w:t>Atribút</w:t>
            </w:r>
          </w:p>
        </w:tc>
        <w:tc>
          <w:tcPr>
            <w:tcW w:w="8083" w:type="dxa"/>
            <w:tcMar>
              <w:top w:w="30" w:type="dxa"/>
              <w:left w:w="30" w:type="dxa"/>
              <w:bottom w:w="20" w:type="dxa"/>
              <w:right w:w="30" w:type="dxa"/>
            </w:tcMar>
          </w:tcPr>
          <w:p w14:paraId="3D9B1E55" w14:textId="77777777" w:rsidR="00AD205C" w:rsidRDefault="002C259D" w:rsidP="00D24084">
            <w:r>
              <w:t>Identifikátor : Guid</w:t>
            </w:r>
          </w:p>
        </w:tc>
      </w:tr>
      <w:tr w:rsidR="00AD205C" w14:paraId="2FEE235B" w14:textId="77777777" w:rsidTr="006C054C">
        <w:tc>
          <w:tcPr>
            <w:tcW w:w="988" w:type="dxa"/>
            <w:tcMar>
              <w:top w:w="30" w:type="dxa"/>
              <w:left w:w="30" w:type="dxa"/>
              <w:bottom w:w="20" w:type="dxa"/>
              <w:right w:w="30" w:type="dxa"/>
            </w:tcMar>
          </w:tcPr>
          <w:p w14:paraId="03106E65" w14:textId="77777777" w:rsidR="00AD205C" w:rsidRDefault="002C259D" w:rsidP="00D24084">
            <w:r>
              <w:t>Opis</w:t>
            </w:r>
          </w:p>
        </w:tc>
        <w:tc>
          <w:tcPr>
            <w:tcW w:w="8083" w:type="dxa"/>
            <w:tcMar>
              <w:top w:w="30" w:type="dxa"/>
              <w:left w:w="30" w:type="dxa"/>
              <w:bottom w:w="20" w:type="dxa"/>
              <w:right w:w="30" w:type="dxa"/>
            </w:tcMar>
          </w:tcPr>
          <w:p w14:paraId="2867C49A" w14:textId="77777777" w:rsidR="00AD205C" w:rsidRDefault="002C259D" w:rsidP="00D24084">
            <w:r>
              <w:t>Jednoznačný identifikátor zásielky</w:t>
            </w:r>
          </w:p>
        </w:tc>
      </w:tr>
      <w:tr w:rsidR="00AD205C" w14:paraId="5D4487EA" w14:textId="77777777" w:rsidTr="006C054C">
        <w:tc>
          <w:tcPr>
            <w:tcW w:w="988" w:type="dxa"/>
            <w:tcMar>
              <w:top w:w="30" w:type="dxa"/>
              <w:left w:w="30" w:type="dxa"/>
              <w:bottom w:w="20" w:type="dxa"/>
              <w:right w:w="30" w:type="dxa"/>
            </w:tcMar>
          </w:tcPr>
          <w:p w14:paraId="5DCF1CF8" w14:textId="77777777" w:rsidR="00AD205C" w:rsidRDefault="002C259D" w:rsidP="00D24084">
            <w:r>
              <w:t>Atribút</w:t>
            </w:r>
          </w:p>
        </w:tc>
        <w:tc>
          <w:tcPr>
            <w:tcW w:w="8083" w:type="dxa"/>
            <w:tcMar>
              <w:top w:w="30" w:type="dxa"/>
              <w:left w:w="30" w:type="dxa"/>
              <w:bottom w:w="20" w:type="dxa"/>
              <w:right w:w="30" w:type="dxa"/>
            </w:tcMar>
          </w:tcPr>
          <w:p w14:paraId="6D9737CC" w14:textId="77777777" w:rsidR="00AD205C" w:rsidRDefault="002C259D" w:rsidP="00D24084">
            <w:r>
              <w:t>Identifikátor biznis prípadu : an1_255</w:t>
            </w:r>
          </w:p>
        </w:tc>
      </w:tr>
      <w:tr w:rsidR="00AD205C" w14:paraId="70AA5974" w14:textId="77777777" w:rsidTr="006C054C">
        <w:tc>
          <w:tcPr>
            <w:tcW w:w="988" w:type="dxa"/>
            <w:tcMar>
              <w:top w:w="30" w:type="dxa"/>
              <w:left w:w="30" w:type="dxa"/>
              <w:bottom w:w="20" w:type="dxa"/>
              <w:right w:w="30" w:type="dxa"/>
            </w:tcMar>
          </w:tcPr>
          <w:p w14:paraId="291F111F" w14:textId="77777777" w:rsidR="00AD205C" w:rsidRDefault="002C259D" w:rsidP="00D24084">
            <w:r>
              <w:t>Opis</w:t>
            </w:r>
          </w:p>
        </w:tc>
        <w:tc>
          <w:tcPr>
            <w:tcW w:w="8083" w:type="dxa"/>
            <w:tcMar>
              <w:top w:w="30" w:type="dxa"/>
              <w:left w:w="30" w:type="dxa"/>
              <w:bottom w:w="20" w:type="dxa"/>
              <w:right w:w="30" w:type="dxa"/>
            </w:tcMar>
          </w:tcPr>
          <w:p w14:paraId="27E0A86E" w14:textId="77777777" w:rsidR="00AD205C" w:rsidRDefault="002C259D" w:rsidP="00D24084">
            <w:r>
              <w:t>Identifikátor biznis prípadu zo zásielky.</w:t>
            </w:r>
          </w:p>
        </w:tc>
      </w:tr>
      <w:tr w:rsidR="00AD205C" w14:paraId="4F760CD8" w14:textId="77777777" w:rsidTr="006C054C">
        <w:tc>
          <w:tcPr>
            <w:tcW w:w="988" w:type="dxa"/>
            <w:tcMar>
              <w:top w:w="30" w:type="dxa"/>
              <w:left w:w="30" w:type="dxa"/>
              <w:bottom w:w="20" w:type="dxa"/>
              <w:right w:w="30" w:type="dxa"/>
            </w:tcMar>
          </w:tcPr>
          <w:p w14:paraId="52369AA5" w14:textId="77777777" w:rsidR="00AD205C" w:rsidRDefault="002C259D" w:rsidP="00D24084">
            <w:r>
              <w:t>Atribút</w:t>
            </w:r>
          </w:p>
        </w:tc>
        <w:tc>
          <w:tcPr>
            <w:tcW w:w="8083" w:type="dxa"/>
            <w:tcMar>
              <w:top w:w="30" w:type="dxa"/>
              <w:left w:w="30" w:type="dxa"/>
              <w:bottom w:w="20" w:type="dxa"/>
              <w:right w:w="30" w:type="dxa"/>
            </w:tcMar>
          </w:tcPr>
          <w:p w14:paraId="13D78E2D" w14:textId="77777777" w:rsidR="00AD205C" w:rsidRDefault="002C259D" w:rsidP="00D24084">
            <w:r>
              <w:t>Dátum a čas sprístupnenia : Dátum a čas</w:t>
            </w:r>
          </w:p>
        </w:tc>
      </w:tr>
      <w:tr w:rsidR="00AD205C" w14:paraId="4D7A384E" w14:textId="77777777" w:rsidTr="006C054C">
        <w:tc>
          <w:tcPr>
            <w:tcW w:w="988" w:type="dxa"/>
            <w:tcMar>
              <w:top w:w="30" w:type="dxa"/>
              <w:left w:w="30" w:type="dxa"/>
              <w:bottom w:w="20" w:type="dxa"/>
              <w:right w:w="30" w:type="dxa"/>
            </w:tcMar>
          </w:tcPr>
          <w:p w14:paraId="7ED792A8" w14:textId="77777777" w:rsidR="00AD205C" w:rsidRDefault="002C259D" w:rsidP="00D24084">
            <w:r>
              <w:t>Opis</w:t>
            </w:r>
          </w:p>
        </w:tc>
        <w:tc>
          <w:tcPr>
            <w:tcW w:w="8083" w:type="dxa"/>
            <w:tcMar>
              <w:top w:w="30" w:type="dxa"/>
              <w:left w:w="30" w:type="dxa"/>
              <w:bottom w:w="20" w:type="dxa"/>
              <w:right w:w="30" w:type="dxa"/>
            </w:tcMar>
          </w:tcPr>
          <w:p w14:paraId="2F222F38" w14:textId="77777777" w:rsidR="00AD205C" w:rsidRDefault="002C259D" w:rsidP="00D24084">
            <w:r>
              <w:t>Dátum a čas sprístupnenia v podateľni.</w:t>
            </w:r>
          </w:p>
        </w:tc>
      </w:tr>
      <w:tr w:rsidR="00AD205C" w14:paraId="3FC28633" w14:textId="77777777" w:rsidTr="006C054C">
        <w:tc>
          <w:tcPr>
            <w:tcW w:w="988" w:type="dxa"/>
            <w:tcMar>
              <w:top w:w="30" w:type="dxa"/>
              <w:left w:w="30" w:type="dxa"/>
              <w:bottom w:w="20" w:type="dxa"/>
              <w:right w:w="30" w:type="dxa"/>
            </w:tcMar>
          </w:tcPr>
          <w:p w14:paraId="64CEF4AE" w14:textId="77777777" w:rsidR="00AD205C" w:rsidRDefault="002C259D" w:rsidP="00D24084">
            <w:r>
              <w:t>Atribút</w:t>
            </w:r>
          </w:p>
        </w:tc>
        <w:tc>
          <w:tcPr>
            <w:tcW w:w="8083" w:type="dxa"/>
            <w:tcMar>
              <w:top w:w="30" w:type="dxa"/>
              <w:left w:w="30" w:type="dxa"/>
              <w:bottom w:w="20" w:type="dxa"/>
              <w:right w:w="30" w:type="dxa"/>
            </w:tcMar>
          </w:tcPr>
          <w:p w14:paraId="728DAA13" w14:textId="77777777" w:rsidR="00AD205C" w:rsidRDefault="002C259D" w:rsidP="00D24084">
            <w:r>
              <w:t>Typ podania - kód : an1_100</w:t>
            </w:r>
          </w:p>
        </w:tc>
      </w:tr>
      <w:tr w:rsidR="00AD205C" w14:paraId="213CF28F" w14:textId="77777777" w:rsidTr="006C054C">
        <w:tc>
          <w:tcPr>
            <w:tcW w:w="988" w:type="dxa"/>
            <w:tcMar>
              <w:top w:w="30" w:type="dxa"/>
              <w:left w:w="30" w:type="dxa"/>
              <w:bottom w:w="20" w:type="dxa"/>
              <w:right w:w="30" w:type="dxa"/>
            </w:tcMar>
          </w:tcPr>
          <w:p w14:paraId="24A33090" w14:textId="77777777" w:rsidR="00AD205C" w:rsidRDefault="002C259D" w:rsidP="00D24084">
            <w:r>
              <w:t>Opis</w:t>
            </w:r>
          </w:p>
        </w:tc>
        <w:tc>
          <w:tcPr>
            <w:tcW w:w="8083" w:type="dxa"/>
            <w:tcMar>
              <w:top w:w="30" w:type="dxa"/>
              <w:left w:w="30" w:type="dxa"/>
              <w:bottom w:w="20" w:type="dxa"/>
              <w:right w:w="30" w:type="dxa"/>
            </w:tcMar>
          </w:tcPr>
          <w:p w14:paraId="238ADC95" w14:textId="77777777" w:rsidR="00AD205C" w:rsidRDefault="002C259D" w:rsidP="00D24084">
            <w:r>
              <w:t>Jednoznačný identifikátor typu zásielky.</w:t>
            </w:r>
          </w:p>
        </w:tc>
      </w:tr>
      <w:tr w:rsidR="00AD205C" w14:paraId="7943B2C9" w14:textId="77777777" w:rsidTr="006C054C">
        <w:tc>
          <w:tcPr>
            <w:tcW w:w="988" w:type="dxa"/>
            <w:tcMar>
              <w:top w:w="30" w:type="dxa"/>
              <w:left w:w="30" w:type="dxa"/>
              <w:bottom w:w="20" w:type="dxa"/>
              <w:right w:w="30" w:type="dxa"/>
            </w:tcMar>
          </w:tcPr>
          <w:p w14:paraId="3A3214CB" w14:textId="77777777" w:rsidR="00AD205C" w:rsidRDefault="002C259D" w:rsidP="00D24084">
            <w:r>
              <w:t>Atribút</w:t>
            </w:r>
          </w:p>
        </w:tc>
        <w:tc>
          <w:tcPr>
            <w:tcW w:w="8083" w:type="dxa"/>
            <w:tcMar>
              <w:top w:w="30" w:type="dxa"/>
              <w:left w:w="30" w:type="dxa"/>
              <w:bottom w:w="20" w:type="dxa"/>
              <w:right w:w="30" w:type="dxa"/>
            </w:tcMar>
          </w:tcPr>
          <w:p w14:paraId="2E54761B" w14:textId="77777777" w:rsidR="00AD205C" w:rsidRDefault="002C259D" w:rsidP="00D24084">
            <w:r>
              <w:t>Typ podania názov : an1_100</w:t>
            </w:r>
          </w:p>
        </w:tc>
      </w:tr>
      <w:tr w:rsidR="00AD205C" w14:paraId="491C2017" w14:textId="77777777" w:rsidTr="006C054C">
        <w:tc>
          <w:tcPr>
            <w:tcW w:w="988" w:type="dxa"/>
            <w:tcMar>
              <w:top w:w="30" w:type="dxa"/>
              <w:left w:w="30" w:type="dxa"/>
              <w:bottom w:w="20" w:type="dxa"/>
              <w:right w:w="30" w:type="dxa"/>
            </w:tcMar>
          </w:tcPr>
          <w:p w14:paraId="352EC613" w14:textId="77777777" w:rsidR="00AD205C" w:rsidRDefault="002C259D" w:rsidP="00D24084">
            <w:r>
              <w:t>Opis</w:t>
            </w:r>
          </w:p>
        </w:tc>
        <w:tc>
          <w:tcPr>
            <w:tcW w:w="8083" w:type="dxa"/>
            <w:tcMar>
              <w:top w:w="30" w:type="dxa"/>
              <w:left w:w="30" w:type="dxa"/>
              <w:bottom w:w="20" w:type="dxa"/>
              <w:right w:w="30" w:type="dxa"/>
            </w:tcMar>
          </w:tcPr>
          <w:p w14:paraId="5E71A6E2" w14:textId="77777777" w:rsidR="00AD205C" w:rsidRDefault="002C259D" w:rsidP="00D24084">
            <w:r>
              <w:t>Názov typu zásielky.</w:t>
            </w:r>
          </w:p>
        </w:tc>
      </w:tr>
      <w:tr w:rsidR="00AD205C" w14:paraId="5909F812" w14:textId="77777777" w:rsidTr="006C054C">
        <w:tc>
          <w:tcPr>
            <w:tcW w:w="988" w:type="dxa"/>
            <w:tcMar>
              <w:top w:w="30" w:type="dxa"/>
              <w:left w:w="30" w:type="dxa"/>
              <w:bottom w:w="20" w:type="dxa"/>
              <w:right w:w="30" w:type="dxa"/>
            </w:tcMar>
          </w:tcPr>
          <w:p w14:paraId="5707F316" w14:textId="77777777" w:rsidR="00AD205C" w:rsidRDefault="002C259D" w:rsidP="00D24084">
            <w:r>
              <w:t>Atribút</w:t>
            </w:r>
          </w:p>
        </w:tc>
        <w:tc>
          <w:tcPr>
            <w:tcW w:w="8083" w:type="dxa"/>
            <w:tcMar>
              <w:top w:w="30" w:type="dxa"/>
              <w:left w:w="30" w:type="dxa"/>
              <w:bottom w:w="20" w:type="dxa"/>
              <w:right w:w="30" w:type="dxa"/>
            </w:tcMar>
          </w:tcPr>
          <w:p w14:paraId="67057FF0" w14:textId="77777777" w:rsidR="00AD205C" w:rsidRDefault="002C259D" w:rsidP="00D24084">
            <w:r>
              <w:t>Kód podateľne : Číslo</w:t>
            </w:r>
          </w:p>
        </w:tc>
      </w:tr>
      <w:tr w:rsidR="00AD205C" w14:paraId="01E262C4" w14:textId="77777777" w:rsidTr="006C054C">
        <w:tc>
          <w:tcPr>
            <w:tcW w:w="988" w:type="dxa"/>
            <w:tcMar>
              <w:top w:w="30" w:type="dxa"/>
              <w:left w:w="30" w:type="dxa"/>
              <w:bottom w:w="20" w:type="dxa"/>
              <w:right w:w="30" w:type="dxa"/>
            </w:tcMar>
          </w:tcPr>
          <w:p w14:paraId="6E7EBB3B" w14:textId="77777777" w:rsidR="00AD205C" w:rsidRDefault="002C259D" w:rsidP="00D24084">
            <w:r>
              <w:t>Opis</w:t>
            </w:r>
          </w:p>
        </w:tc>
        <w:tc>
          <w:tcPr>
            <w:tcW w:w="8083" w:type="dxa"/>
            <w:tcMar>
              <w:top w:w="30" w:type="dxa"/>
              <w:left w:w="30" w:type="dxa"/>
              <w:bottom w:w="20" w:type="dxa"/>
              <w:right w:w="30" w:type="dxa"/>
            </w:tcMar>
          </w:tcPr>
          <w:p w14:paraId="0EE1A778" w14:textId="77777777" w:rsidR="00AD205C" w:rsidRDefault="002C259D" w:rsidP="00D24084">
            <w:r>
              <w:t>Jednoznačný identifikátor podateľne, ktorej sa zásielka týka.</w:t>
            </w:r>
          </w:p>
        </w:tc>
      </w:tr>
      <w:tr w:rsidR="00AD205C" w14:paraId="49617C7A" w14:textId="77777777" w:rsidTr="006C054C">
        <w:tc>
          <w:tcPr>
            <w:tcW w:w="988" w:type="dxa"/>
            <w:tcMar>
              <w:top w:w="30" w:type="dxa"/>
              <w:left w:w="30" w:type="dxa"/>
              <w:bottom w:w="20" w:type="dxa"/>
              <w:right w:w="30" w:type="dxa"/>
            </w:tcMar>
          </w:tcPr>
          <w:p w14:paraId="64F3A735" w14:textId="77777777" w:rsidR="00AD205C" w:rsidRDefault="002C259D" w:rsidP="00D24084">
            <w:r>
              <w:t>Atribút</w:t>
            </w:r>
          </w:p>
        </w:tc>
        <w:tc>
          <w:tcPr>
            <w:tcW w:w="8083" w:type="dxa"/>
            <w:tcMar>
              <w:top w:w="30" w:type="dxa"/>
              <w:left w:w="30" w:type="dxa"/>
              <w:bottom w:w="20" w:type="dxa"/>
              <w:right w:w="30" w:type="dxa"/>
            </w:tcMar>
          </w:tcPr>
          <w:p w14:paraId="72628A53" w14:textId="77777777" w:rsidR="00AD205C" w:rsidRDefault="002C259D" w:rsidP="00D24084">
            <w:r>
              <w:t>Prečítaná : Logická hodnota</w:t>
            </w:r>
          </w:p>
        </w:tc>
      </w:tr>
      <w:tr w:rsidR="00AD205C" w14:paraId="0FA81E10" w14:textId="77777777" w:rsidTr="006C054C">
        <w:tc>
          <w:tcPr>
            <w:tcW w:w="988" w:type="dxa"/>
            <w:tcMar>
              <w:top w:w="30" w:type="dxa"/>
              <w:left w:w="30" w:type="dxa"/>
              <w:bottom w:w="20" w:type="dxa"/>
              <w:right w:w="30" w:type="dxa"/>
            </w:tcMar>
          </w:tcPr>
          <w:p w14:paraId="3BF12492" w14:textId="77777777" w:rsidR="00AD205C" w:rsidRDefault="002C259D" w:rsidP="00D24084">
            <w:r>
              <w:t>Opis</w:t>
            </w:r>
          </w:p>
        </w:tc>
        <w:tc>
          <w:tcPr>
            <w:tcW w:w="8083" w:type="dxa"/>
            <w:tcMar>
              <w:top w:w="30" w:type="dxa"/>
              <w:left w:w="30" w:type="dxa"/>
              <w:bottom w:w="20" w:type="dxa"/>
              <w:right w:w="30" w:type="dxa"/>
            </w:tcMar>
          </w:tcPr>
          <w:p w14:paraId="2D14BD1F" w14:textId="77777777" w:rsidR="00AD205C" w:rsidRDefault="002C259D" w:rsidP="00D24084">
            <w:r>
              <w:t>Príznak vyjadrujúci, či sa jedná o zásielku, ktorá už bola prečítaná, t.j. vyžiadaná funkciou pre vrátenie detailu zásielky.</w:t>
            </w:r>
          </w:p>
        </w:tc>
      </w:tr>
    </w:tbl>
    <w:p w14:paraId="3F961072" w14:textId="77777777" w:rsidR="006C054C" w:rsidRDefault="006C054C" w:rsidP="00D24084"/>
    <w:p w14:paraId="7B01CDF0" w14:textId="77777777" w:rsidR="006C054C" w:rsidRDefault="006C054C" w:rsidP="00D24084"/>
    <w:p w14:paraId="0F4658F1" w14:textId="77777777" w:rsidR="006C054C" w:rsidRDefault="006C054C" w:rsidP="00D24084"/>
    <w:p w14:paraId="18CEC6A2" w14:textId="77777777" w:rsidR="006C054C" w:rsidRDefault="006C054C" w:rsidP="00D24084"/>
    <w:p w14:paraId="4FA6E75A" w14:textId="77777777" w:rsidR="006C054C" w:rsidRDefault="006C054C" w:rsidP="00D24084"/>
    <w:p w14:paraId="510651DE" w14:textId="77777777" w:rsidR="006C054C" w:rsidRDefault="006C054C" w:rsidP="00D24084"/>
    <w:p w14:paraId="7A7F9A3F" w14:textId="77777777" w:rsidR="006C054C" w:rsidRDefault="006C054C" w:rsidP="00D24084"/>
    <w:p w14:paraId="0C4D529C" w14:textId="77777777" w:rsidR="006C054C" w:rsidRDefault="006C054C" w:rsidP="00D24084"/>
    <w:p w14:paraId="0D66D78F" w14:textId="77777777" w:rsidR="006C054C" w:rsidRDefault="006C054C" w:rsidP="00D24084"/>
    <w:p w14:paraId="3D6834DC" w14:textId="77777777" w:rsidR="006C054C" w:rsidRDefault="006C054C" w:rsidP="00D24084"/>
    <w:p w14:paraId="61C0A054" w14:textId="77777777" w:rsidR="006C054C" w:rsidRDefault="006C054C" w:rsidP="00D24084"/>
    <w:p w14:paraId="35D3B080" w14:textId="77777777" w:rsidR="006C054C" w:rsidRDefault="006C054C" w:rsidP="00D24084"/>
    <w:p w14:paraId="1526ED41" w14:textId="77777777" w:rsidR="006C054C" w:rsidRDefault="006C054C" w:rsidP="00D24084"/>
    <w:p w14:paraId="1168866C" w14:textId="77777777" w:rsidR="006C054C" w:rsidRDefault="006C054C" w:rsidP="00D24084"/>
    <w:p w14:paraId="71F98C5D" w14:textId="77777777" w:rsidR="006C054C" w:rsidRDefault="006C054C" w:rsidP="00D24084"/>
    <w:p w14:paraId="0D8AAF4B" w14:textId="77777777" w:rsidR="006C054C" w:rsidRDefault="006C054C" w:rsidP="00D24084"/>
    <w:p w14:paraId="1C738C1E" w14:textId="77777777" w:rsidR="00AD205C" w:rsidRDefault="002C259D" w:rsidP="00D24084">
      <w:r>
        <w:t>DetailZasielky</w:t>
      </w:r>
      <w:r>
        <w:br/>
      </w:r>
    </w:p>
    <w:p w14:paraId="17D31366" w14:textId="77777777" w:rsidR="00AD205C" w:rsidRDefault="002C259D" w:rsidP="00D24084">
      <w:r>
        <w:rPr>
          <w:noProof/>
        </w:rPr>
        <w:drawing>
          <wp:inline distT="0" distB="0" distL="0" distR="0" wp14:anchorId="0CD8701B" wp14:editId="665172BB">
            <wp:extent cx="5760085" cy="3380509"/>
            <wp:effectExtent l="0" t="0" r="0" b="0"/>
            <wp:docPr id="100082" name="Picture 10008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179BE1E3"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68408CC" w14:textId="77777777" w:rsidTr="006C054C">
        <w:tc>
          <w:tcPr>
            <w:tcW w:w="988" w:type="dxa"/>
            <w:tcMar>
              <w:top w:w="30" w:type="dxa"/>
              <w:left w:w="30" w:type="dxa"/>
              <w:bottom w:w="20" w:type="dxa"/>
              <w:right w:w="30" w:type="dxa"/>
            </w:tcMar>
          </w:tcPr>
          <w:p w14:paraId="52356CEC" w14:textId="77777777" w:rsidR="00AD205C" w:rsidRDefault="002C259D" w:rsidP="00D24084">
            <w:r>
              <w:t>Atribút</w:t>
            </w:r>
          </w:p>
        </w:tc>
        <w:tc>
          <w:tcPr>
            <w:tcW w:w="8083" w:type="dxa"/>
            <w:tcMar>
              <w:top w:w="30" w:type="dxa"/>
              <w:left w:w="30" w:type="dxa"/>
              <w:bottom w:w="20" w:type="dxa"/>
              <w:right w:w="30" w:type="dxa"/>
            </w:tcMar>
          </w:tcPr>
          <w:p w14:paraId="66A0810F" w14:textId="77777777" w:rsidR="00AD205C" w:rsidRDefault="002C259D" w:rsidP="00D24084">
            <w:r>
              <w:t>Identifikátor zásielky : Guid</w:t>
            </w:r>
          </w:p>
        </w:tc>
      </w:tr>
      <w:tr w:rsidR="00AD205C" w14:paraId="24CA3D22" w14:textId="77777777" w:rsidTr="006C054C">
        <w:tc>
          <w:tcPr>
            <w:tcW w:w="988" w:type="dxa"/>
            <w:tcMar>
              <w:top w:w="30" w:type="dxa"/>
              <w:left w:w="30" w:type="dxa"/>
              <w:bottom w:w="20" w:type="dxa"/>
              <w:right w:w="30" w:type="dxa"/>
            </w:tcMar>
          </w:tcPr>
          <w:p w14:paraId="0252469E" w14:textId="77777777" w:rsidR="00AD205C" w:rsidRDefault="002C259D" w:rsidP="00D24084">
            <w:r>
              <w:t>Opis</w:t>
            </w:r>
          </w:p>
        </w:tc>
        <w:tc>
          <w:tcPr>
            <w:tcW w:w="8083" w:type="dxa"/>
            <w:tcMar>
              <w:top w:w="30" w:type="dxa"/>
              <w:left w:w="30" w:type="dxa"/>
              <w:bottom w:w="20" w:type="dxa"/>
              <w:right w:w="30" w:type="dxa"/>
            </w:tcMar>
          </w:tcPr>
          <w:p w14:paraId="296BB9F9" w14:textId="77777777" w:rsidR="00AD205C" w:rsidRDefault="002C259D" w:rsidP="00D24084">
            <w:r>
              <w:t>Jednoznačný identifikátor zásielky.</w:t>
            </w:r>
          </w:p>
        </w:tc>
      </w:tr>
      <w:tr w:rsidR="00AD205C" w14:paraId="22BA980F" w14:textId="77777777" w:rsidTr="006C054C">
        <w:tc>
          <w:tcPr>
            <w:tcW w:w="988" w:type="dxa"/>
            <w:tcMar>
              <w:top w:w="30" w:type="dxa"/>
              <w:left w:w="30" w:type="dxa"/>
              <w:bottom w:w="20" w:type="dxa"/>
              <w:right w:w="30" w:type="dxa"/>
            </w:tcMar>
          </w:tcPr>
          <w:p w14:paraId="7D980A41" w14:textId="77777777" w:rsidR="00AD205C" w:rsidRDefault="002C259D" w:rsidP="00D24084">
            <w:r>
              <w:t>Atribút</w:t>
            </w:r>
          </w:p>
        </w:tc>
        <w:tc>
          <w:tcPr>
            <w:tcW w:w="8083" w:type="dxa"/>
            <w:tcMar>
              <w:top w:w="30" w:type="dxa"/>
              <w:left w:w="30" w:type="dxa"/>
              <w:bottom w:w="20" w:type="dxa"/>
              <w:right w:w="30" w:type="dxa"/>
            </w:tcMar>
          </w:tcPr>
          <w:p w14:paraId="4CCE55B3" w14:textId="77777777" w:rsidR="00AD205C" w:rsidRDefault="002C259D" w:rsidP="00D24084">
            <w:r>
              <w:t>TokenID</w:t>
            </w:r>
          </w:p>
        </w:tc>
      </w:tr>
      <w:tr w:rsidR="00AD205C" w14:paraId="592C0C96" w14:textId="77777777" w:rsidTr="006C054C">
        <w:tc>
          <w:tcPr>
            <w:tcW w:w="988" w:type="dxa"/>
            <w:tcMar>
              <w:top w:w="30" w:type="dxa"/>
              <w:left w:w="30" w:type="dxa"/>
              <w:bottom w:w="20" w:type="dxa"/>
              <w:right w:w="30" w:type="dxa"/>
            </w:tcMar>
          </w:tcPr>
          <w:p w14:paraId="6B683DBB" w14:textId="77777777" w:rsidR="00AD205C" w:rsidRDefault="002C259D" w:rsidP="00D24084">
            <w:r>
              <w:t>Opis</w:t>
            </w:r>
          </w:p>
        </w:tc>
        <w:tc>
          <w:tcPr>
            <w:tcW w:w="8083" w:type="dxa"/>
            <w:tcMar>
              <w:top w:w="30" w:type="dxa"/>
              <w:left w:w="30" w:type="dxa"/>
              <w:bottom w:w="20" w:type="dxa"/>
              <w:right w:w="30" w:type="dxa"/>
            </w:tcMar>
          </w:tcPr>
          <w:p w14:paraId="19151750" w14:textId="77777777" w:rsidR="00AD205C" w:rsidRDefault="002C259D" w:rsidP="00D24084">
            <w:r>
              <w:t>TokenID.</w:t>
            </w:r>
          </w:p>
        </w:tc>
      </w:tr>
    </w:tbl>
    <w:p w14:paraId="09EBBCFF" w14:textId="77777777" w:rsidR="00AD205C" w:rsidRDefault="00AD205C" w:rsidP="00D24084"/>
    <w:p w14:paraId="33BE48B2" w14:textId="77777777" w:rsidR="00AD205C" w:rsidRDefault="002C259D"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AD205C" w14:paraId="1AFFA475" w14:textId="77777777" w:rsidTr="006C054C">
        <w:tc>
          <w:tcPr>
            <w:tcW w:w="988" w:type="dxa"/>
            <w:tcMar>
              <w:top w:w="30" w:type="dxa"/>
              <w:left w:w="30" w:type="dxa"/>
              <w:bottom w:w="20" w:type="dxa"/>
              <w:right w:w="30" w:type="dxa"/>
            </w:tcMar>
          </w:tcPr>
          <w:p w14:paraId="25F7A823" w14:textId="77777777" w:rsidR="00AD205C" w:rsidRDefault="002C259D" w:rsidP="00D24084">
            <w:r>
              <w:t>Atribút</w:t>
            </w:r>
          </w:p>
        </w:tc>
        <w:tc>
          <w:tcPr>
            <w:tcW w:w="8083" w:type="dxa"/>
            <w:tcMar>
              <w:top w:w="30" w:type="dxa"/>
              <w:left w:w="30" w:type="dxa"/>
              <w:bottom w:w="20" w:type="dxa"/>
              <w:right w:w="30" w:type="dxa"/>
            </w:tcMar>
          </w:tcPr>
          <w:p w14:paraId="28FA0788" w14:textId="77777777" w:rsidR="00AD205C" w:rsidRDefault="002C259D" w:rsidP="00D24084">
            <w:r>
              <w:t>Kód : Číslo</w:t>
            </w:r>
          </w:p>
        </w:tc>
      </w:tr>
      <w:tr w:rsidR="00AD205C" w14:paraId="3A890762" w14:textId="77777777" w:rsidTr="006C054C">
        <w:tc>
          <w:tcPr>
            <w:tcW w:w="988" w:type="dxa"/>
            <w:tcMar>
              <w:top w:w="30" w:type="dxa"/>
              <w:left w:w="30" w:type="dxa"/>
              <w:bottom w:w="20" w:type="dxa"/>
              <w:right w:w="30" w:type="dxa"/>
            </w:tcMar>
          </w:tcPr>
          <w:p w14:paraId="5C54CAE2" w14:textId="77777777" w:rsidR="00AD205C" w:rsidRDefault="002C259D" w:rsidP="00D24084">
            <w:r>
              <w:t>Opis</w:t>
            </w:r>
          </w:p>
        </w:tc>
        <w:tc>
          <w:tcPr>
            <w:tcW w:w="8083" w:type="dxa"/>
            <w:tcMar>
              <w:top w:w="30" w:type="dxa"/>
              <w:left w:w="30" w:type="dxa"/>
              <w:bottom w:w="20" w:type="dxa"/>
              <w:right w:w="30" w:type="dxa"/>
            </w:tcMar>
          </w:tcPr>
          <w:p w14:paraId="3BF82AA6" w14:textId="77777777" w:rsidR="00AD205C" w:rsidRDefault="002C259D" w:rsidP="00D24084">
            <w:r>
              <w:t>Kód chyby.</w:t>
            </w:r>
          </w:p>
        </w:tc>
      </w:tr>
      <w:tr w:rsidR="00AD205C" w14:paraId="7D0D0EBC" w14:textId="77777777" w:rsidTr="006C054C">
        <w:tc>
          <w:tcPr>
            <w:tcW w:w="988" w:type="dxa"/>
            <w:tcMar>
              <w:top w:w="30" w:type="dxa"/>
              <w:left w:w="30" w:type="dxa"/>
              <w:bottom w:w="20" w:type="dxa"/>
              <w:right w:w="30" w:type="dxa"/>
            </w:tcMar>
          </w:tcPr>
          <w:p w14:paraId="35ED15B7" w14:textId="77777777" w:rsidR="00AD205C" w:rsidRDefault="002C259D" w:rsidP="00D24084">
            <w:r>
              <w:t>Atribút</w:t>
            </w:r>
          </w:p>
        </w:tc>
        <w:tc>
          <w:tcPr>
            <w:tcW w:w="8083" w:type="dxa"/>
            <w:tcMar>
              <w:top w:w="30" w:type="dxa"/>
              <w:left w:w="30" w:type="dxa"/>
              <w:bottom w:w="20" w:type="dxa"/>
              <w:right w:w="30" w:type="dxa"/>
            </w:tcMar>
          </w:tcPr>
          <w:p w14:paraId="6366E286" w14:textId="77777777" w:rsidR="00AD205C" w:rsidRDefault="002C259D" w:rsidP="00D24084">
            <w:r>
              <w:t>Popis : an1_255</w:t>
            </w:r>
          </w:p>
        </w:tc>
      </w:tr>
      <w:tr w:rsidR="00AD205C" w14:paraId="49762EF9" w14:textId="77777777" w:rsidTr="006C054C">
        <w:tc>
          <w:tcPr>
            <w:tcW w:w="988" w:type="dxa"/>
            <w:tcMar>
              <w:top w:w="30" w:type="dxa"/>
              <w:left w:w="30" w:type="dxa"/>
              <w:bottom w:w="20" w:type="dxa"/>
              <w:right w:w="30" w:type="dxa"/>
            </w:tcMar>
          </w:tcPr>
          <w:p w14:paraId="78FB3D40" w14:textId="77777777" w:rsidR="00AD205C" w:rsidRDefault="002C259D" w:rsidP="00D24084">
            <w:r>
              <w:t>Opis</w:t>
            </w:r>
          </w:p>
        </w:tc>
        <w:tc>
          <w:tcPr>
            <w:tcW w:w="8083" w:type="dxa"/>
            <w:tcMar>
              <w:top w:w="30" w:type="dxa"/>
              <w:left w:w="30" w:type="dxa"/>
              <w:bottom w:w="20" w:type="dxa"/>
              <w:right w:w="30" w:type="dxa"/>
            </w:tcMar>
          </w:tcPr>
          <w:p w14:paraId="5969C34C" w14:textId="77777777" w:rsidR="00AD205C" w:rsidRDefault="002C259D" w:rsidP="00D24084">
            <w:r>
              <w:t>Popis chyby</w:t>
            </w:r>
          </w:p>
        </w:tc>
      </w:tr>
    </w:tbl>
    <w:p w14:paraId="55F4E3AB" w14:textId="77777777" w:rsidR="006C054C" w:rsidRDefault="006C054C" w:rsidP="00D24084"/>
    <w:p w14:paraId="2ECEEF77"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4D43DC59" w14:textId="77777777" w:rsidTr="006C054C">
        <w:tc>
          <w:tcPr>
            <w:tcW w:w="988" w:type="dxa"/>
            <w:tcMar>
              <w:top w:w="30" w:type="dxa"/>
              <w:left w:w="30" w:type="dxa"/>
              <w:bottom w:w="20" w:type="dxa"/>
              <w:right w:w="30" w:type="dxa"/>
            </w:tcMar>
          </w:tcPr>
          <w:p w14:paraId="53C561A0" w14:textId="77777777" w:rsidR="00AD205C" w:rsidRDefault="002C259D" w:rsidP="00D24084">
            <w:r>
              <w:t>Atribút</w:t>
            </w:r>
          </w:p>
        </w:tc>
        <w:tc>
          <w:tcPr>
            <w:tcW w:w="8083" w:type="dxa"/>
            <w:tcMar>
              <w:top w:w="30" w:type="dxa"/>
              <w:left w:w="30" w:type="dxa"/>
              <w:bottom w:w="20" w:type="dxa"/>
              <w:right w:w="30" w:type="dxa"/>
            </w:tcMar>
          </w:tcPr>
          <w:p w14:paraId="563F1635" w14:textId="77777777" w:rsidR="00AD205C" w:rsidRDefault="002C259D" w:rsidP="00D24084">
            <w:r>
              <w:t>Externý kód typu zásielky : an1_50</w:t>
            </w:r>
          </w:p>
        </w:tc>
      </w:tr>
      <w:tr w:rsidR="00AD205C" w14:paraId="7BFF6D2D" w14:textId="77777777" w:rsidTr="006C054C">
        <w:tc>
          <w:tcPr>
            <w:tcW w:w="988" w:type="dxa"/>
            <w:tcMar>
              <w:top w:w="30" w:type="dxa"/>
              <w:left w:w="30" w:type="dxa"/>
              <w:bottom w:w="20" w:type="dxa"/>
              <w:right w:w="30" w:type="dxa"/>
            </w:tcMar>
          </w:tcPr>
          <w:p w14:paraId="3F692E27" w14:textId="77777777" w:rsidR="00AD205C" w:rsidRDefault="002C259D" w:rsidP="00D24084">
            <w:r>
              <w:t>Opis</w:t>
            </w:r>
          </w:p>
        </w:tc>
        <w:tc>
          <w:tcPr>
            <w:tcW w:w="8083" w:type="dxa"/>
            <w:tcMar>
              <w:top w:w="30" w:type="dxa"/>
              <w:left w:w="30" w:type="dxa"/>
              <w:bottom w:w="20" w:type="dxa"/>
              <w:right w:w="30" w:type="dxa"/>
            </w:tcMar>
          </w:tcPr>
          <w:p w14:paraId="411C769E" w14:textId="77777777" w:rsidR="00AD205C" w:rsidRDefault="002C259D" w:rsidP="00D24084">
            <w:r>
              <w:t>Jednoznačný identifikátor typu zásielky.</w:t>
            </w:r>
          </w:p>
        </w:tc>
      </w:tr>
      <w:tr w:rsidR="00AD205C" w14:paraId="74221348" w14:textId="77777777" w:rsidTr="006C054C">
        <w:tc>
          <w:tcPr>
            <w:tcW w:w="988" w:type="dxa"/>
            <w:tcMar>
              <w:top w:w="30" w:type="dxa"/>
              <w:left w:w="30" w:type="dxa"/>
              <w:bottom w:w="20" w:type="dxa"/>
              <w:right w:w="30" w:type="dxa"/>
            </w:tcMar>
          </w:tcPr>
          <w:p w14:paraId="110C5920" w14:textId="77777777" w:rsidR="00AD205C" w:rsidRDefault="002C259D" w:rsidP="00D24084">
            <w:r>
              <w:t>Atribút</w:t>
            </w:r>
          </w:p>
        </w:tc>
        <w:tc>
          <w:tcPr>
            <w:tcW w:w="8083" w:type="dxa"/>
            <w:tcMar>
              <w:top w:w="30" w:type="dxa"/>
              <w:left w:w="30" w:type="dxa"/>
              <w:bottom w:w="20" w:type="dxa"/>
              <w:right w:w="30" w:type="dxa"/>
            </w:tcMar>
          </w:tcPr>
          <w:p w14:paraId="21C3EB2E" w14:textId="77777777" w:rsidR="00AD205C" w:rsidRDefault="002C259D" w:rsidP="00D24084">
            <w:r>
              <w:t>Názov typu zásielky : an1_255</w:t>
            </w:r>
          </w:p>
        </w:tc>
      </w:tr>
      <w:tr w:rsidR="00AD205C" w14:paraId="7550EB71" w14:textId="77777777" w:rsidTr="006C054C">
        <w:tc>
          <w:tcPr>
            <w:tcW w:w="988" w:type="dxa"/>
            <w:tcMar>
              <w:top w:w="30" w:type="dxa"/>
              <w:left w:w="30" w:type="dxa"/>
              <w:bottom w:w="20" w:type="dxa"/>
              <w:right w:w="30" w:type="dxa"/>
            </w:tcMar>
          </w:tcPr>
          <w:p w14:paraId="5A4AAD9C" w14:textId="77777777" w:rsidR="00AD205C" w:rsidRDefault="002C259D" w:rsidP="00D24084">
            <w:r>
              <w:t>Opis</w:t>
            </w:r>
          </w:p>
        </w:tc>
        <w:tc>
          <w:tcPr>
            <w:tcW w:w="8083" w:type="dxa"/>
            <w:tcMar>
              <w:top w:w="30" w:type="dxa"/>
              <w:left w:w="30" w:type="dxa"/>
              <w:bottom w:w="20" w:type="dxa"/>
              <w:right w:w="30" w:type="dxa"/>
            </w:tcMar>
          </w:tcPr>
          <w:p w14:paraId="7DF32EA2" w14:textId="77777777" w:rsidR="00AD205C" w:rsidRDefault="002C259D" w:rsidP="00D24084">
            <w:r>
              <w:t>Názov typu zásielky.</w:t>
            </w:r>
          </w:p>
        </w:tc>
      </w:tr>
      <w:tr w:rsidR="00AD205C" w14:paraId="19F45D19" w14:textId="77777777" w:rsidTr="006C054C">
        <w:tc>
          <w:tcPr>
            <w:tcW w:w="988" w:type="dxa"/>
            <w:tcMar>
              <w:top w:w="30" w:type="dxa"/>
              <w:left w:w="30" w:type="dxa"/>
              <w:bottom w:w="20" w:type="dxa"/>
              <w:right w:w="30" w:type="dxa"/>
            </w:tcMar>
          </w:tcPr>
          <w:p w14:paraId="3C655226" w14:textId="77777777" w:rsidR="00AD205C" w:rsidRDefault="002C259D" w:rsidP="00D24084">
            <w:r>
              <w:t>Atribút</w:t>
            </w:r>
          </w:p>
        </w:tc>
        <w:tc>
          <w:tcPr>
            <w:tcW w:w="8083" w:type="dxa"/>
            <w:tcMar>
              <w:top w:w="30" w:type="dxa"/>
              <w:left w:w="30" w:type="dxa"/>
              <w:bottom w:w="20" w:type="dxa"/>
              <w:right w:w="30" w:type="dxa"/>
            </w:tcMar>
          </w:tcPr>
          <w:p w14:paraId="160D5EA3" w14:textId="77777777" w:rsidR="00AD205C" w:rsidRDefault="002C259D" w:rsidP="00D24084">
            <w:r>
              <w:t>Identifikátor subektu : an1_255</w:t>
            </w:r>
          </w:p>
        </w:tc>
      </w:tr>
      <w:tr w:rsidR="00AD205C" w14:paraId="193191B0" w14:textId="77777777" w:rsidTr="006C054C">
        <w:tc>
          <w:tcPr>
            <w:tcW w:w="988" w:type="dxa"/>
            <w:tcMar>
              <w:top w:w="30" w:type="dxa"/>
              <w:left w:w="30" w:type="dxa"/>
              <w:bottom w:w="20" w:type="dxa"/>
              <w:right w:w="30" w:type="dxa"/>
            </w:tcMar>
          </w:tcPr>
          <w:p w14:paraId="4EA43F4E" w14:textId="77777777" w:rsidR="00AD205C" w:rsidRDefault="002C259D" w:rsidP="00D24084">
            <w:r>
              <w:t>Opis</w:t>
            </w:r>
          </w:p>
        </w:tc>
        <w:tc>
          <w:tcPr>
            <w:tcW w:w="8083" w:type="dxa"/>
            <w:tcMar>
              <w:top w:w="30" w:type="dxa"/>
              <w:left w:w="30" w:type="dxa"/>
              <w:bottom w:w="20" w:type="dxa"/>
              <w:right w:w="30" w:type="dxa"/>
            </w:tcMar>
          </w:tcPr>
          <w:p w14:paraId="0E1D6828" w14:textId="77777777" w:rsidR="00AD205C" w:rsidRDefault="002C259D" w:rsidP="00D24084">
            <w:r>
              <w:t>Jednoznačný identifikátor subjektu.</w:t>
            </w:r>
          </w:p>
        </w:tc>
      </w:tr>
      <w:tr w:rsidR="00AD205C" w14:paraId="354F2DB7" w14:textId="77777777" w:rsidTr="006C054C">
        <w:tc>
          <w:tcPr>
            <w:tcW w:w="988" w:type="dxa"/>
            <w:tcMar>
              <w:top w:w="30" w:type="dxa"/>
              <w:left w:w="30" w:type="dxa"/>
              <w:bottom w:w="20" w:type="dxa"/>
              <w:right w:w="30" w:type="dxa"/>
            </w:tcMar>
          </w:tcPr>
          <w:p w14:paraId="1DAEC789" w14:textId="77777777" w:rsidR="00AD205C" w:rsidRDefault="002C259D" w:rsidP="00D24084">
            <w:r>
              <w:t>Atribút</w:t>
            </w:r>
          </w:p>
        </w:tc>
        <w:tc>
          <w:tcPr>
            <w:tcW w:w="8083" w:type="dxa"/>
            <w:tcMar>
              <w:top w:w="30" w:type="dxa"/>
              <w:left w:w="30" w:type="dxa"/>
              <w:bottom w:w="20" w:type="dxa"/>
              <w:right w:w="30" w:type="dxa"/>
            </w:tcMar>
          </w:tcPr>
          <w:p w14:paraId="552987E5" w14:textId="77777777" w:rsidR="00AD205C" w:rsidRDefault="002C259D" w:rsidP="00D24084">
            <w:r>
              <w:t>Kód podateľne : Číslo</w:t>
            </w:r>
          </w:p>
        </w:tc>
      </w:tr>
      <w:tr w:rsidR="00AD205C" w14:paraId="3D70C340" w14:textId="77777777" w:rsidTr="006C054C">
        <w:tc>
          <w:tcPr>
            <w:tcW w:w="988" w:type="dxa"/>
            <w:tcMar>
              <w:top w:w="30" w:type="dxa"/>
              <w:left w:w="30" w:type="dxa"/>
              <w:bottom w:w="20" w:type="dxa"/>
              <w:right w:w="30" w:type="dxa"/>
            </w:tcMar>
          </w:tcPr>
          <w:p w14:paraId="399990EF" w14:textId="77777777" w:rsidR="00AD205C" w:rsidRDefault="002C259D" w:rsidP="00D24084">
            <w:r>
              <w:t>Opis</w:t>
            </w:r>
          </w:p>
        </w:tc>
        <w:tc>
          <w:tcPr>
            <w:tcW w:w="8083" w:type="dxa"/>
            <w:tcMar>
              <w:top w:w="30" w:type="dxa"/>
              <w:left w:w="30" w:type="dxa"/>
              <w:bottom w:w="20" w:type="dxa"/>
              <w:right w:w="30" w:type="dxa"/>
            </w:tcMar>
          </w:tcPr>
          <w:p w14:paraId="5359F74A" w14:textId="77777777" w:rsidR="00AD205C" w:rsidRDefault="002C259D" w:rsidP="00D24084">
            <w:r>
              <w:t>Jednoznačný identifikátor podateľne, ktorej sa zásielka týka.</w:t>
            </w:r>
          </w:p>
        </w:tc>
      </w:tr>
      <w:tr w:rsidR="00AD205C" w14:paraId="509E7DE2" w14:textId="77777777" w:rsidTr="006C054C">
        <w:tc>
          <w:tcPr>
            <w:tcW w:w="988" w:type="dxa"/>
            <w:tcMar>
              <w:top w:w="30" w:type="dxa"/>
              <w:left w:w="30" w:type="dxa"/>
              <w:bottom w:w="20" w:type="dxa"/>
              <w:right w:w="30" w:type="dxa"/>
            </w:tcMar>
          </w:tcPr>
          <w:p w14:paraId="29FF4146" w14:textId="77777777" w:rsidR="00AD205C" w:rsidRDefault="002C259D" w:rsidP="00D24084">
            <w:r>
              <w:t>Atribút</w:t>
            </w:r>
          </w:p>
        </w:tc>
        <w:tc>
          <w:tcPr>
            <w:tcW w:w="8083" w:type="dxa"/>
            <w:tcMar>
              <w:top w:w="30" w:type="dxa"/>
              <w:left w:w="30" w:type="dxa"/>
              <w:bottom w:w="20" w:type="dxa"/>
              <w:right w:w="30" w:type="dxa"/>
            </w:tcMar>
          </w:tcPr>
          <w:p w14:paraId="4077D7CC" w14:textId="77777777" w:rsidR="00AD205C" w:rsidRDefault="002C259D" w:rsidP="00D24084">
            <w:r>
              <w:t>Identifikátor biznis prípadu : an1_255</w:t>
            </w:r>
          </w:p>
        </w:tc>
      </w:tr>
      <w:tr w:rsidR="00AD205C" w14:paraId="51EACDD0" w14:textId="77777777" w:rsidTr="006C054C">
        <w:tc>
          <w:tcPr>
            <w:tcW w:w="988" w:type="dxa"/>
            <w:tcMar>
              <w:top w:w="30" w:type="dxa"/>
              <w:left w:w="30" w:type="dxa"/>
              <w:bottom w:w="20" w:type="dxa"/>
              <w:right w:w="30" w:type="dxa"/>
            </w:tcMar>
          </w:tcPr>
          <w:p w14:paraId="6B501998" w14:textId="77777777" w:rsidR="00AD205C" w:rsidRDefault="002C259D" w:rsidP="00D24084">
            <w:r>
              <w:t>Opis</w:t>
            </w:r>
          </w:p>
        </w:tc>
        <w:tc>
          <w:tcPr>
            <w:tcW w:w="8083" w:type="dxa"/>
            <w:tcMar>
              <w:top w:w="30" w:type="dxa"/>
              <w:left w:w="30" w:type="dxa"/>
              <w:bottom w:w="20" w:type="dxa"/>
              <w:right w:w="30" w:type="dxa"/>
            </w:tcMar>
          </w:tcPr>
          <w:p w14:paraId="7AF2DBE5" w14:textId="77777777" w:rsidR="00AD205C" w:rsidRDefault="002C259D" w:rsidP="00D24084">
            <w:r>
              <w:t>Identifikátor biznis prípadu zo zásielky.</w:t>
            </w:r>
          </w:p>
        </w:tc>
      </w:tr>
      <w:tr w:rsidR="00AD205C" w14:paraId="5AAA3D2D" w14:textId="77777777" w:rsidTr="006C054C">
        <w:tc>
          <w:tcPr>
            <w:tcW w:w="988" w:type="dxa"/>
            <w:tcMar>
              <w:top w:w="30" w:type="dxa"/>
              <w:left w:w="30" w:type="dxa"/>
              <w:bottom w:w="20" w:type="dxa"/>
              <w:right w:w="30" w:type="dxa"/>
            </w:tcMar>
          </w:tcPr>
          <w:p w14:paraId="37E67483" w14:textId="77777777" w:rsidR="00AD205C" w:rsidRDefault="002C259D" w:rsidP="00D24084">
            <w:r>
              <w:lastRenderedPageBreak/>
              <w:t>Atribút</w:t>
            </w:r>
          </w:p>
        </w:tc>
        <w:tc>
          <w:tcPr>
            <w:tcW w:w="8083" w:type="dxa"/>
            <w:tcMar>
              <w:top w:w="30" w:type="dxa"/>
              <w:left w:w="30" w:type="dxa"/>
              <w:bottom w:w="20" w:type="dxa"/>
              <w:right w:w="30" w:type="dxa"/>
            </w:tcMar>
          </w:tcPr>
          <w:p w14:paraId="1F10982A" w14:textId="77777777" w:rsidR="00AD205C" w:rsidRDefault="002C259D" w:rsidP="00D24084">
            <w:r>
              <w:t>Dátum a čas sprístupnenia : Dátum a čas</w:t>
            </w:r>
          </w:p>
        </w:tc>
      </w:tr>
      <w:tr w:rsidR="00AD205C" w14:paraId="1EDA1EB6" w14:textId="77777777" w:rsidTr="006C054C">
        <w:tc>
          <w:tcPr>
            <w:tcW w:w="988" w:type="dxa"/>
            <w:tcMar>
              <w:top w:w="30" w:type="dxa"/>
              <w:left w:w="30" w:type="dxa"/>
              <w:bottom w:w="20" w:type="dxa"/>
              <w:right w:w="30" w:type="dxa"/>
            </w:tcMar>
          </w:tcPr>
          <w:p w14:paraId="4FF9D0D9" w14:textId="77777777" w:rsidR="00AD205C" w:rsidRDefault="002C259D" w:rsidP="00D24084">
            <w:r>
              <w:t>Opis</w:t>
            </w:r>
          </w:p>
        </w:tc>
        <w:tc>
          <w:tcPr>
            <w:tcW w:w="8083" w:type="dxa"/>
            <w:tcMar>
              <w:top w:w="30" w:type="dxa"/>
              <w:left w:w="30" w:type="dxa"/>
              <w:bottom w:w="20" w:type="dxa"/>
              <w:right w:w="30" w:type="dxa"/>
            </w:tcMar>
          </w:tcPr>
          <w:p w14:paraId="3DCDE515" w14:textId="77777777" w:rsidR="00AD205C" w:rsidRDefault="002C259D" w:rsidP="00D24084">
            <w:r>
              <w:t>Dátum a čas sprístupnenia v podateľni.</w:t>
            </w:r>
          </w:p>
        </w:tc>
      </w:tr>
      <w:tr w:rsidR="00AD205C" w14:paraId="6B8FADE3" w14:textId="77777777" w:rsidTr="006C054C">
        <w:tc>
          <w:tcPr>
            <w:tcW w:w="988" w:type="dxa"/>
            <w:tcMar>
              <w:top w:w="30" w:type="dxa"/>
              <w:left w:w="30" w:type="dxa"/>
              <w:bottom w:w="20" w:type="dxa"/>
              <w:right w:w="30" w:type="dxa"/>
            </w:tcMar>
          </w:tcPr>
          <w:p w14:paraId="30D8FBEB" w14:textId="77777777" w:rsidR="00AD205C" w:rsidRDefault="002C259D" w:rsidP="00D24084">
            <w:r>
              <w:t>Atribút</w:t>
            </w:r>
          </w:p>
        </w:tc>
        <w:tc>
          <w:tcPr>
            <w:tcW w:w="8083" w:type="dxa"/>
            <w:tcMar>
              <w:top w:w="30" w:type="dxa"/>
              <w:left w:w="30" w:type="dxa"/>
              <w:bottom w:w="20" w:type="dxa"/>
              <w:right w:w="30" w:type="dxa"/>
            </w:tcMar>
          </w:tcPr>
          <w:p w14:paraId="0F452B02" w14:textId="77777777" w:rsidR="00AD205C" w:rsidRDefault="002C259D" w:rsidP="00D24084">
            <w:r>
              <w:t>Prečítaná : Logická hodnota</w:t>
            </w:r>
          </w:p>
        </w:tc>
      </w:tr>
      <w:tr w:rsidR="00AD205C" w14:paraId="52AB1F1A" w14:textId="77777777" w:rsidTr="006C054C">
        <w:tc>
          <w:tcPr>
            <w:tcW w:w="988" w:type="dxa"/>
            <w:tcMar>
              <w:top w:w="30" w:type="dxa"/>
              <w:left w:w="30" w:type="dxa"/>
              <w:bottom w:w="20" w:type="dxa"/>
              <w:right w:w="30" w:type="dxa"/>
            </w:tcMar>
          </w:tcPr>
          <w:p w14:paraId="020EC638" w14:textId="77777777" w:rsidR="00AD205C" w:rsidRDefault="002C259D" w:rsidP="00D24084">
            <w:r>
              <w:t>Opis</w:t>
            </w:r>
          </w:p>
        </w:tc>
        <w:tc>
          <w:tcPr>
            <w:tcW w:w="8083" w:type="dxa"/>
            <w:tcMar>
              <w:top w:w="30" w:type="dxa"/>
              <w:left w:w="30" w:type="dxa"/>
              <w:bottom w:w="20" w:type="dxa"/>
              <w:right w:w="30" w:type="dxa"/>
            </w:tcMar>
          </w:tcPr>
          <w:p w14:paraId="0BD7036D" w14:textId="77777777" w:rsidR="00AD205C" w:rsidRDefault="002C259D" w:rsidP="00D24084">
            <w:r>
              <w:t>Príznak vyjadrujúci, či sa jedná o zásielku, ktorá už bola prečítaná, t.j. vyžiadaná funkciou pre vrátenie detailu zásielky.</w:t>
            </w:r>
          </w:p>
        </w:tc>
      </w:tr>
      <w:tr w:rsidR="00AD205C" w14:paraId="7E03BC94" w14:textId="77777777" w:rsidTr="006C054C">
        <w:tc>
          <w:tcPr>
            <w:tcW w:w="988" w:type="dxa"/>
            <w:tcMar>
              <w:top w:w="30" w:type="dxa"/>
              <w:left w:w="30" w:type="dxa"/>
              <w:bottom w:w="20" w:type="dxa"/>
              <w:right w:w="30" w:type="dxa"/>
            </w:tcMar>
          </w:tcPr>
          <w:p w14:paraId="09D50341" w14:textId="77777777" w:rsidR="00AD205C" w:rsidRDefault="002C259D" w:rsidP="00D24084">
            <w:r>
              <w:t>Atribút</w:t>
            </w:r>
          </w:p>
        </w:tc>
        <w:tc>
          <w:tcPr>
            <w:tcW w:w="8083" w:type="dxa"/>
            <w:tcMar>
              <w:top w:w="30" w:type="dxa"/>
              <w:left w:w="30" w:type="dxa"/>
              <w:bottom w:w="20" w:type="dxa"/>
              <w:right w:w="30" w:type="dxa"/>
            </w:tcMar>
          </w:tcPr>
          <w:p w14:paraId="4BEA7E7F" w14:textId="77777777" w:rsidR="00AD205C" w:rsidRDefault="002C259D" w:rsidP="00D24084">
            <w:r>
              <w:t>Dáta zásielky : XML</w:t>
            </w:r>
          </w:p>
        </w:tc>
      </w:tr>
      <w:tr w:rsidR="00AD205C" w14:paraId="5D85DB30" w14:textId="77777777" w:rsidTr="006C054C">
        <w:tc>
          <w:tcPr>
            <w:tcW w:w="988" w:type="dxa"/>
            <w:tcMar>
              <w:top w:w="30" w:type="dxa"/>
              <w:left w:w="30" w:type="dxa"/>
              <w:bottom w:w="20" w:type="dxa"/>
              <w:right w:w="30" w:type="dxa"/>
            </w:tcMar>
          </w:tcPr>
          <w:p w14:paraId="70666FED" w14:textId="77777777" w:rsidR="00AD205C" w:rsidRDefault="002C259D" w:rsidP="00D24084">
            <w:r>
              <w:t>Opis</w:t>
            </w:r>
          </w:p>
        </w:tc>
        <w:tc>
          <w:tcPr>
            <w:tcW w:w="8083" w:type="dxa"/>
            <w:tcMar>
              <w:top w:w="30" w:type="dxa"/>
              <w:left w:w="30" w:type="dxa"/>
              <w:bottom w:w="20" w:type="dxa"/>
              <w:right w:w="30" w:type="dxa"/>
            </w:tcMar>
          </w:tcPr>
          <w:p w14:paraId="24E0C22C" w14:textId="77777777" w:rsidR="00AD205C" w:rsidRDefault="002C259D" w:rsidP="00D24084">
            <w:r>
              <w:t>Dáta zásielky.</w:t>
            </w:r>
          </w:p>
        </w:tc>
      </w:tr>
    </w:tbl>
    <w:p w14:paraId="7336AC08" w14:textId="77777777" w:rsidR="00AD205C" w:rsidRDefault="00AD205C" w:rsidP="00D24084"/>
    <w:p w14:paraId="1372A8D1" w14:textId="274A00AF" w:rsidR="00AD205C" w:rsidRDefault="002C259D" w:rsidP="00D24084">
      <w:pPr>
        <w:pStyle w:val="Nadpis3"/>
      </w:pPr>
      <w:bookmarkStart w:id="343" w:name="scroll-bookmark-263"/>
      <w:bookmarkStart w:id="344" w:name="_Toc101774436"/>
      <w:r>
        <w:t>Technické informácie</w:t>
      </w:r>
      <w:bookmarkEnd w:id="343"/>
      <w:bookmarkEnd w:id="344"/>
    </w:p>
    <w:p w14:paraId="30C321C9" w14:textId="0CA301A5" w:rsidR="00AD205C" w:rsidRDefault="002C259D" w:rsidP="00D24084">
      <w:pPr>
        <w:pStyle w:val="Nadpis4"/>
      </w:pPr>
      <w:bookmarkStart w:id="345" w:name="scroll-bookmark-264"/>
      <w:r>
        <w:t>Technická špecifikácia poskytovanej webovej služby</w:t>
      </w:r>
      <w:bookmarkEnd w:id="345"/>
    </w:p>
    <w:tbl>
      <w:tblPr>
        <w:tblStyle w:val="ScrollTableNormal"/>
        <w:tblW w:w="0" w:type="auto"/>
        <w:tblLayout w:type="fixed"/>
        <w:tblLook w:val="0020" w:firstRow="1" w:lastRow="0" w:firstColumn="0" w:lastColumn="0" w:noHBand="0" w:noVBand="0"/>
      </w:tblPr>
      <w:tblGrid>
        <w:gridCol w:w="1361"/>
        <w:gridCol w:w="7710"/>
      </w:tblGrid>
      <w:tr w:rsidR="00AD205C" w14:paraId="4D88A00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8F3D6EA" w14:textId="77777777" w:rsidR="00AD205C" w:rsidRDefault="002C259D" w:rsidP="00D24084">
            <w:r>
              <w:t>Testovacie prostredie</w:t>
            </w:r>
          </w:p>
        </w:tc>
      </w:tr>
      <w:tr w:rsidR="00AD205C" w14:paraId="6F7017E9" w14:textId="77777777" w:rsidTr="00AD205C">
        <w:tc>
          <w:tcPr>
            <w:tcW w:w="1361" w:type="dxa"/>
            <w:tcMar>
              <w:top w:w="30" w:type="dxa"/>
              <w:left w:w="30" w:type="dxa"/>
              <w:bottom w:w="20" w:type="dxa"/>
              <w:right w:w="30" w:type="dxa"/>
            </w:tcMar>
          </w:tcPr>
          <w:p w14:paraId="0D6F2DC5" w14:textId="77777777" w:rsidR="00AD205C" w:rsidRDefault="002C259D" w:rsidP="00D24084">
            <w:r>
              <w:t>WSDL</w:t>
            </w:r>
          </w:p>
        </w:tc>
        <w:tc>
          <w:tcPr>
            <w:tcW w:w="7710" w:type="dxa"/>
            <w:tcMar>
              <w:top w:w="30" w:type="dxa"/>
              <w:left w:w="30" w:type="dxa"/>
              <w:bottom w:w="20" w:type="dxa"/>
              <w:right w:w="30" w:type="dxa"/>
            </w:tcMar>
          </w:tcPr>
          <w:p w14:paraId="7D3B8527" w14:textId="77777777" w:rsidR="00AD205C" w:rsidRDefault="00000814" w:rsidP="00D24084">
            <w:hyperlink r:id="rId778" w:history="1">
              <w:r w:rsidR="002C259D">
                <w:rPr>
                  <w:rStyle w:val="Hypertextovprepojenie"/>
                </w:rPr>
                <w:t>https://tcep.financnasprava.sk/tcep/procw/cep.ekre.web.ws/HistKom.asmx?WSDL</w:t>
              </w:r>
            </w:hyperlink>
          </w:p>
        </w:tc>
      </w:tr>
      <w:tr w:rsidR="00AD205C" w14:paraId="0D17F6DE" w14:textId="77777777" w:rsidTr="00AD205C">
        <w:tc>
          <w:tcPr>
            <w:tcW w:w="1361" w:type="dxa"/>
            <w:tcMar>
              <w:top w:w="30" w:type="dxa"/>
              <w:left w:w="30" w:type="dxa"/>
              <w:bottom w:w="20" w:type="dxa"/>
              <w:right w:w="30" w:type="dxa"/>
            </w:tcMar>
          </w:tcPr>
          <w:p w14:paraId="3A523178" w14:textId="77777777" w:rsidR="00AD205C" w:rsidRDefault="002C259D" w:rsidP="00D24084">
            <w:r>
              <w:t>URL</w:t>
            </w:r>
          </w:p>
        </w:tc>
        <w:tc>
          <w:tcPr>
            <w:tcW w:w="7710" w:type="dxa"/>
            <w:tcMar>
              <w:top w:w="30" w:type="dxa"/>
              <w:left w:w="30" w:type="dxa"/>
              <w:bottom w:w="20" w:type="dxa"/>
              <w:right w:w="30" w:type="dxa"/>
            </w:tcMar>
          </w:tcPr>
          <w:p w14:paraId="7E408AC1" w14:textId="77777777" w:rsidR="00AD205C" w:rsidRDefault="00000814" w:rsidP="00D24084">
            <w:hyperlink r:id="rId779" w:history="1">
              <w:r w:rsidR="002C259D">
                <w:rPr>
                  <w:rStyle w:val="Hypertextovprepojenie"/>
                </w:rPr>
                <w:t>https://tcep.financnasprava.sk/tcep/procw/cep.ekre.web.ws/HistKom.asmx</w:t>
              </w:r>
            </w:hyperlink>
          </w:p>
        </w:tc>
      </w:tr>
    </w:tbl>
    <w:p w14:paraId="6B6653B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FD68FA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FA6DF6F" w14:textId="77777777" w:rsidR="00AD205C" w:rsidRDefault="002C259D" w:rsidP="00D24084">
            <w:r>
              <w:t>Produkčné prostredie</w:t>
            </w:r>
          </w:p>
        </w:tc>
      </w:tr>
      <w:tr w:rsidR="00AD205C" w14:paraId="15E9741B" w14:textId="77777777" w:rsidTr="00AD205C">
        <w:tc>
          <w:tcPr>
            <w:tcW w:w="1361" w:type="dxa"/>
            <w:tcMar>
              <w:top w:w="30" w:type="dxa"/>
              <w:left w:w="30" w:type="dxa"/>
              <w:bottom w:w="20" w:type="dxa"/>
              <w:right w:w="30" w:type="dxa"/>
            </w:tcMar>
          </w:tcPr>
          <w:p w14:paraId="7551A37A" w14:textId="77777777" w:rsidR="00AD205C" w:rsidRDefault="002C259D" w:rsidP="00D24084">
            <w:r>
              <w:t>WSDL</w:t>
            </w:r>
          </w:p>
        </w:tc>
        <w:tc>
          <w:tcPr>
            <w:tcW w:w="7710" w:type="dxa"/>
            <w:tcMar>
              <w:top w:w="30" w:type="dxa"/>
              <w:left w:w="30" w:type="dxa"/>
              <w:bottom w:w="20" w:type="dxa"/>
              <w:right w:w="30" w:type="dxa"/>
            </w:tcMar>
          </w:tcPr>
          <w:p w14:paraId="57F966CC" w14:textId="77777777" w:rsidR="00AD205C" w:rsidRDefault="00000814" w:rsidP="00D24084">
            <w:hyperlink r:id="rId780" w:history="1">
              <w:r w:rsidR="002C259D">
                <w:rPr>
                  <w:rStyle w:val="Hypertextovprepojenie"/>
                </w:rPr>
                <w:t>https://www.cep.financnasprava.sk/cep/procw/cep.ekre.web.ws/HistKom.asmx?WSDL</w:t>
              </w:r>
            </w:hyperlink>
          </w:p>
        </w:tc>
      </w:tr>
      <w:tr w:rsidR="00AD205C" w14:paraId="110B0589" w14:textId="77777777" w:rsidTr="00AD205C">
        <w:tc>
          <w:tcPr>
            <w:tcW w:w="1361" w:type="dxa"/>
            <w:tcMar>
              <w:top w:w="30" w:type="dxa"/>
              <w:left w:w="30" w:type="dxa"/>
              <w:bottom w:w="20" w:type="dxa"/>
              <w:right w:w="30" w:type="dxa"/>
            </w:tcMar>
          </w:tcPr>
          <w:p w14:paraId="3817FB0A" w14:textId="77777777" w:rsidR="00AD205C" w:rsidRDefault="002C259D" w:rsidP="00D24084">
            <w:r>
              <w:t>URL</w:t>
            </w:r>
          </w:p>
        </w:tc>
        <w:tc>
          <w:tcPr>
            <w:tcW w:w="7710" w:type="dxa"/>
            <w:tcMar>
              <w:top w:w="30" w:type="dxa"/>
              <w:left w:w="30" w:type="dxa"/>
              <w:bottom w:w="20" w:type="dxa"/>
              <w:right w:w="30" w:type="dxa"/>
            </w:tcMar>
          </w:tcPr>
          <w:p w14:paraId="0B067033" w14:textId="77777777" w:rsidR="00AD205C" w:rsidRDefault="00000814" w:rsidP="00D24084">
            <w:hyperlink r:id="rId781" w:history="1">
              <w:r w:rsidR="002C259D">
                <w:rPr>
                  <w:rStyle w:val="Hypertextovprepojenie"/>
                </w:rPr>
                <w:t>https://www.cep.financnasprava.sk/cep/procw/cep.ekre.web.ws/HistKom.asmx</w:t>
              </w:r>
            </w:hyperlink>
          </w:p>
        </w:tc>
      </w:tr>
    </w:tbl>
    <w:p w14:paraId="6EE0044D" w14:textId="75F9428B" w:rsidR="00AD205C" w:rsidRDefault="002C259D" w:rsidP="00D24084">
      <w:pPr>
        <w:pStyle w:val="Nadpis4"/>
      </w:pPr>
      <w:bookmarkStart w:id="346" w:name="scroll-bookmark-265"/>
      <w:r>
        <w:t>Definícia dodatočných parametrov hlavičky správ (Header)</w:t>
      </w:r>
      <w:bookmarkEnd w:id="346"/>
    </w:p>
    <w:p w14:paraId="2311EC45"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01A1D4EF" w14:textId="758248B8" w:rsidR="00AD205C" w:rsidRDefault="002C259D" w:rsidP="00D24084">
      <w:pPr>
        <w:pStyle w:val="Nadpis4"/>
      </w:pPr>
      <w:bookmarkStart w:id="347" w:name="scroll-bookmark-266"/>
      <w:r>
        <w:t>Popis spôsobu zabezpečenia a autentifikácie pri volaní operácií služby</w:t>
      </w:r>
      <w:bookmarkEnd w:id="347"/>
    </w:p>
    <w:p w14:paraId="38727B5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AF27A06" w14:textId="77777777" w:rsidR="00AD205C" w:rsidRDefault="002C259D" w:rsidP="00D24084">
      <w:pPr>
        <w:pStyle w:val="Odsekzoznamu"/>
        <w:numPr>
          <w:ilvl w:val="0"/>
          <w:numId w:val="50"/>
        </w:numPr>
      </w:pPr>
      <w:r>
        <w:t>PrihlasenieMenomHeslom - prihlásenie používateľa menom a heslom,</w:t>
      </w:r>
    </w:p>
    <w:p w14:paraId="633FE6B5" w14:textId="77777777" w:rsidR="00AD205C" w:rsidRDefault="002C259D" w:rsidP="00D24084">
      <w:pPr>
        <w:pStyle w:val="Odsekzoznamu"/>
        <w:numPr>
          <w:ilvl w:val="0"/>
          <w:numId w:val="50"/>
        </w:numPr>
      </w:pPr>
      <w:r>
        <w:t>PrihlasenieCertifikatom - prihlásenie používateľa certifikátom.</w:t>
      </w:r>
    </w:p>
    <w:p w14:paraId="2582A63E" w14:textId="3648D423" w:rsidR="00AD205C" w:rsidRDefault="002C259D" w:rsidP="00D24084">
      <w:pPr>
        <w:pStyle w:val="Nadpis4"/>
      </w:pPr>
      <w:bookmarkStart w:id="348" w:name="scroll-bookmark-267"/>
      <w:r>
        <w:t>Testovacie scenáre a prípady</w:t>
      </w:r>
      <w:bookmarkEnd w:id="348"/>
    </w:p>
    <w:p w14:paraId="20304F00" w14:textId="77777777" w:rsidR="00AD205C" w:rsidRDefault="00AD205C" w:rsidP="00D24084"/>
    <w:tbl>
      <w:tblPr>
        <w:tblStyle w:val="ScrollTableNormal"/>
        <w:tblW w:w="9071" w:type="dxa"/>
        <w:tblLayout w:type="fixed"/>
        <w:tblLook w:val="0020" w:firstRow="1" w:lastRow="0" w:firstColumn="0" w:lastColumn="0" w:noHBand="0" w:noVBand="0"/>
      </w:tblPr>
      <w:tblGrid>
        <w:gridCol w:w="907"/>
        <w:gridCol w:w="4475"/>
        <w:gridCol w:w="3689"/>
      </w:tblGrid>
      <w:tr w:rsidR="00AD205C" w14:paraId="5F7AE154" w14:textId="77777777" w:rsidTr="006C054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853687F" w14:textId="77777777" w:rsidR="00AD205C" w:rsidRDefault="002C259D" w:rsidP="00D24084">
            <w:r>
              <w:t>Krok</w:t>
            </w:r>
          </w:p>
        </w:tc>
        <w:tc>
          <w:tcPr>
            <w:tcW w:w="4475" w:type="dxa"/>
            <w:tcMar>
              <w:top w:w="30" w:type="dxa"/>
              <w:left w:w="30" w:type="dxa"/>
              <w:bottom w:w="20" w:type="dxa"/>
              <w:right w:w="30" w:type="dxa"/>
            </w:tcMar>
          </w:tcPr>
          <w:p w14:paraId="32DCC480" w14:textId="77777777" w:rsidR="00AD205C" w:rsidRDefault="002C259D" w:rsidP="00D24084">
            <w:r>
              <w:t>Akcia</w:t>
            </w:r>
          </w:p>
        </w:tc>
        <w:tc>
          <w:tcPr>
            <w:tcW w:w="3689" w:type="dxa"/>
            <w:tcMar>
              <w:top w:w="30" w:type="dxa"/>
              <w:left w:w="30" w:type="dxa"/>
              <w:bottom w:w="20" w:type="dxa"/>
              <w:right w:w="30" w:type="dxa"/>
            </w:tcMar>
          </w:tcPr>
          <w:p w14:paraId="5A6B3FC9" w14:textId="77777777" w:rsidR="00AD205C" w:rsidRDefault="002C259D" w:rsidP="00D24084">
            <w:r>
              <w:t>Očakávaný výsledok</w:t>
            </w:r>
          </w:p>
        </w:tc>
      </w:tr>
      <w:tr w:rsidR="00AD205C" w14:paraId="6F74BB3E" w14:textId="77777777" w:rsidTr="006C054C">
        <w:tc>
          <w:tcPr>
            <w:tcW w:w="907" w:type="dxa"/>
            <w:tcMar>
              <w:top w:w="30" w:type="dxa"/>
              <w:left w:w="30" w:type="dxa"/>
              <w:bottom w:w="20" w:type="dxa"/>
              <w:right w:w="30" w:type="dxa"/>
            </w:tcMar>
          </w:tcPr>
          <w:p w14:paraId="08232F28" w14:textId="77777777" w:rsidR="00AD205C" w:rsidRDefault="002C259D" w:rsidP="00D24084">
            <w:r>
              <w:t>1.</w:t>
            </w:r>
          </w:p>
        </w:tc>
        <w:tc>
          <w:tcPr>
            <w:tcW w:w="4475" w:type="dxa"/>
            <w:tcMar>
              <w:top w:w="30" w:type="dxa"/>
              <w:left w:w="30" w:type="dxa"/>
              <w:bottom w:w="20" w:type="dxa"/>
              <w:right w:w="30" w:type="dxa"/>
            </w:tcMar>
          </w:tcPr>
          <w:p w14:paraId="48D4CAA0" w14:textId="77777777" w:rsidR="00AD205C" w:rsidRDefault="002C259D"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266E45B3" w14:textId="77777777" w:rsidR="00AD205C" w:rsidRDefault="002C259D" w:rsidP="00D24084">
            <w:r>
              <w:t>Systém vráti zoznam podaní/zásielok vyhovujúci zadaným vstupom.</w:t>
            </w:r>
          </w:p>
        </w:tc>
      </w:tr>
      <w:tr w:rsidR="00AD205C" w14:paraId="18137ADD" w14:textId="77777777" w:rsidTr="006C054C">
        <w:tc>
          <w:tcPr>
            <w:tcW w:w="907" w:type="dxa"/>
            <w:tcMar>
              <w:top w:w="30" w:type="dxa"/>
              <w:left w:w="30" w:type="dxa"/>
              <w:bottom w:w="20" w:type="dxa"/>
              <w:right w:w="30" w:type="dxa"/>
            </w:tcMar>
          </w:tcPr>
          <w:p w14:paraId="6C4023D8" w14:textId="77777777" w:rsidR="00AD205C" w:rsidRDefault="002C259D" w:rsidP="00D24084">
            <w:r>
              <w:t>2.</w:t>
            </w:r>
          </w:p>
        </w:tc>
        <w:tc>
          <w:tcPr>
            <w:tcW w:w="4475" w:type="dxa"/>
            <w:tcMar>
              <w:top w:w="30" w:type="dxa"/>
              <w:left w:w="30" w:type="dxa"/>
              <w:bottom w:w="20" w:type="dxa"/>
              <w:right w:w="30" w:type="dxa"/>
            </w:tcMar>
          </w:tcPr>
          <w:p w14:paraId="73AC0C14" w14:textId="77777777" w:rsidR="00AD205C" w:rsidRDefault="002C259D"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A5849C9" w14:textId="77777777" w:rsidR="00AD205C" w:rsidRDefault="002C259D" w:rsidP="00D24084">
            <w:r>
              <w:t>Systém vráti data požadoveného podania/zásielky.</w:t>
            </w:r>
          </w:p>
        </w:tc>
      </w:tr>
    </w:tbl>
    <w:p w14:paraId="3E5D37C4" w14:textId="5179086C" w:rsidR="00AD205C" w:rsidRDefault="002C259D" w:rsidP="00D24084">
      <w:pPr>
        <w:pStyle w:val="Nadpis4"/>
      </w:pPr>
      <w:bookmarkStart w:id="349" w:name="scroll-bookmark-268"/>
      <w:r>
        <w:t>Technické operácie služby</w:t>
      </w:r>
      <w:bookmarkEnd w:id="349"/>
    </w:p>
    <w:tbl>
      <w:tblPr>
        <w:tblStyle w:val="ScrollTableNormal"/>
        <w:tblW w:w="0" w:type="auto"/>
        <w:tblLayout w:type="fixed"/>
        <w:tblLook w:val="0020" w:firstRow="1" w:lastRow="0" w:firstColumn="0" w:lastColumn="0" w:noHBand="0" w:noVBand="0"/>
      </w:tblPr>
      <w:tblGrid>
        <w:gridCol w:w="9071"/>
      </w:tblGrid>
      <w:tr w:rsidR="00AD205C" w14:paraId="114A08C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313EFC" w14:textId="77777777" w:rsidR="00AD205C" w:rsidRDefault="002C259D" w:rsidP="00D24084">
            <w:r>
              <w:t>Názov metódy</w:t>
            </w:r>
          </w:p>
        </w:tc>
      </w:tr>
      <w:tr w:rsidR="00AD205C" w14:paraId="0F62956C" w14:textId="77777777" w:rsidTr="00AD205C">
        <w:tc>
          <w:tcPr>
            <w:tcW w:w="9071" w:type="dxa"/>
            <w:tcMar>
              <w:top w:w="30" w:type="dxa"/>
              <w:left w:w="30" w:type="dxa"/>
              <w:bottom w:w="20" w:type="dxa"/>
              <w:right w:w="30" w:type="dxa"/>
            </w:tcMar>
          </w:tcPr>
          <w:p w14:paraId="603FEC8C" w14:textId="77777777" w:rsidR="00AD205C" w:rsidRDefault="002C259D" w:rsidP="00D24084">
            <w:r>
              <w:t>RegistrationListExtern</w:t>
            </w:r>
          </w:p>
        </w:tc>
      </w:tr>
    </w:tbl>
    <w:p w14:paraId="540B0C8D"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1797615" w14:textId="77777777" w:rsidTr="006C054C">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ED5F87" w14:textId="77777777" w:rsidR="00AD205C" w:rsidRDefault="002C259D" w:rsidP="00D24084">
            <w:r>
              <w:lastRenderedPageBreak/>
              <w:t>Vstupný parameter</w:t>
            </w:r>
          </w:p>
        </w:tc>
        <w:tc>
          <w:tcPr>
            <w:tcW w:w="6382" w:type="dxa"/>
            <w:tcMar>
              <w:top w:w="30" w:type="dxa"/>
              <w:left w:w="30" w:type="dxa"/>
              <w:bottom w:w="20" w:type="dxa"/>
              <w:right w:w="30" w:type="dxa"/>
            </w:tcMar>
          </w:tcPr>
          <w:p w14:paraId="1B76A3E0" w14:textId="77777777" w:rsidR="00AD205C" w:rsidRDefault="002C259D" w:rsidP="00D24084">
            <w:r>
              <w:t>Popis</w:t>
            </w:r>
          </w:p>
        </w:tc>
      </w:tr>
      <w:tr w:rsidR="00AD205C" w14:paraId="0508D740" w14:textId="77777777" w:rsidTr="006C054C">
        <w:tc>
          <w:tcPr>
            <w:tcW w:w="2689" w:type="dxa"/>
            <w:tcMar>
              <w:top w:w="30" w:type="dxa"/>
              <w:left w:w="30" w:type="dxa"/>
              <w:bottom w:w="20" w:type="dxa"/>
              <w:right w:w="30" w:type="dxa"/>
            </w:tcMar>
          </w:tcPr>
          <w:p w14:paraId="1BB3D5D4" w14:textId="77777777" w:rsidR="00AD205C" w:rsidRDefault="002C259D" w:rsidP="00D24084">
            <w:r>
              <w:t>uriStrunkturaPreDorucovanie</w:t>
            </w:r>
          </w:p>
        </w:tc>
        <w:tc>
          <w:tcPr>
            <w:tcW w:w="6382" w:type="dxa"/>
            <w:tcMar>
              <w:top w:w="30" w:type="dxa"/>
              <w:left w:w="30" w:type="dxa"/>
              <w:bottom w:w="20" w:type="dxa"/>
              <w:right w:w="30" w:type="dxa"/>
            </w:tcMar>
          </w:tcPr>
          <w:p w14:paraId="5D1EE375" w14:textId="77777777" w:rsidR="00AD205C" w:rsidRDefault="002C259D" w:rsidP="00D24084">
            <w:r>
              <w:t>Jednoznačný identifikátor subjektu pre doručovanie.</w:t>
            </w:r>
          </w:p>
        </w:tc>
      </w:tr>
      <w:tr w:rsidR="00AD205C" w14:paraId="405574A4" w14:textId="77777777" w:rsidTr="006C054C">
        <w:tc>
          <w:tcPr>
            <w:tcW w:w="2689" w:type="dxa"/>
            <w:tcMar>
              <w:top w:w="30" w:type="dxa"/>
              <w:left w:w="30" w:type="dxa"/>
              <w:bottom w:w="20" w:type="dxa"/>
              <w:right w:w="30" w:type="dxa"/>
            </w:tcMar>
          </w:tcPr>
          <w:p w14:paraId="3F365A43" w14:textId="77777777" w:rsidR="00AD205C" w:rsidRDefault="002C259D" w:rsidP="00D24084">
            <w:r>
              <w:t>idSubjektu</w:t>
            </w:r>
          </w:p>
        </w:tc>
        <w:tc>
          <w:tcPr>
            <w:tcW w:w="6382" w:type="dxa"/>
            <w:tcMar>
              <w:top w:w="30" w:type="dxa"/>
              <w:left w:w="30" w:type="dxa"/>
              <w:bottom w:w="20" w:type="dxa"/>
              <w:right w:w="30" w:type="dxa"/>
            </w:tcMar>
          </w:tcPr>
          <w:p w14:paraId="23319608" w14:textId="77777777" w:rsidR="00AD205C" w:rsidRDefault="002C259D" w:rsidP="00D24084">
            <w:r>
              <w:t>Jednoznačný identifikátor subjektu pridelený EKR.</w:t>
            </w:r>
          </w:p>
        </w:tc>
      </w:tr>
      <w:tr w:rsidR="00AD205C" w14:paraId="6EBABD83" w14:textId="77777777" w:rsidTr="006C054C">
        <w:tc>
          <w:tcPr>
            <w:tcW w:w="2689" w:type="dxa"/>
            <w:tcMar>
              <w:top w:w="30" w:type="dxa"/>
              <w:left w:w="30" w:type="dxa"/>
              <w:bottom w:w="20" w:type="dxa"/>
              <w:right w:w="30" w:type="dxa"/>
            </w:tcMar>
          </w:tcPr>
          <w:p w14:paraId="29689936" w14:textId="77777777" w:rsidR="00AD205C" w:rsidRDefault="002C259D" w:rsidP="00D24084">
            <w:r>
              <w:t>typSubjektu</w:t>
            </w:r>
          </w:p>
        </w:tc>
        <w:tc>
          <w:tcPr>
            <w:tcW w:w="6382" w:type="dxa"/>
            <w:tcMar>
              <w:top w:w="30" w:type="dxa"/>
              <w:left w:w="30" w:type="dxa"/>
              <w:bottom w:w="20" w:type="dxa"/>
              <w:right w:w="30" w:type="dxa"/>
            </w:tcMar>
          </w:tcPr>
          <w:p w14:paraId="2CCA7A18" w14:textId="77777777" w:rsidR="00AD205C" w:rsidRDefault="002C259D" w:rsidP="00D24084">
            <w:r>
              <w:t>0=Externý subjekt,  1=Organizačná zložka</w:t>
            </w:r>
          </w:p>
        </w:tc>
      </w:tr>
      <w:tr w:rsidR="00AD205C" w14:paraId="693A5755" w14:textId="77777777" w:rsidTr="006C054C">
        <w:tc>
          <w:tcPr>
            <w:tcW w:w="2689" w:type="dxa"/>
            <w:tcMar>
              <w:top w:w="30" w:type="dxa"/>
              <w:left w:w="30" w:type="dxa"/>
              <w:bottom w:w="20" w:type="dxa"/>
              <w:right w:w="30" w:type="dxa"/>
            </w:tcMar>
          </w:tcPr>
          <w:p w14:paraId="0D053FC8" w14:textId="77777777" w:rsidR="00AD205C" w:rsidRDefault="002C259D" w:rsidP="00D24084">
            <w:r>
              <w:t>idPodatelne</w:t>
            </w:r>
          </w:p>
        </w:tc>
        <w:tc>
          <w:tcPr>
            <w:tcW w:w="6382" w:type="dxa"/>
            <w:tcMar>
              <w:top w:w="30" w:type="dxa"/>
              <w:left w:w="30" w:type="dxa"/>
              <w:bottom w:w="20" w:type="dxa"/>
              <w:right w:w="30" w:type="dxa"/>
            </w:tcMar>
          </w:tcPr>
          <w:p w14:paraId="1D6C926E" w14:textId="77777777" w:rsidR="00AD205C" w:rsidRDefault="002C259D" w:rsidP="00D24084">
            <w:r>
              <w:t>Jednoznačný identifikátor podateľne, ktorej je podanie doručené.</w:t>
            </w:r>
          </w:p>
        </w:tc>
      </w:tr>
      <w:tr w:rsidR="00AD205C" w14:paraId="1C70DBB2" w14:textId="77777777" w:rsidTr="006C054C">
        <w:tc>
          <w:tcPr>
            <w:tcW w:w="2689" w:type="dxa"/>
            <w:tcMar>
              <w:top w:w="30" w:type="dxa"/>
              <w:left w:w="30" w:type="dxa"/>
              <w:bottom w:w="20" w:type="dxa"/>
              <w:right w:w="30" w:type="dxa"/>
            </w:tcMar>
          </w:tcPr>
          <w:p w14:paraId="7E353BC1" w14:textId="77777777" w:rsidR="00AD205C" w:rsidRDefault="002C259D" w:rsidP="00D24084">
            <w:r>
              <w:t>idBiznisPripadu</w:t>
            </w:r>
          </w:p>
        </w:tc>
        <w:tc>
          <w:tcPr>
            <w:tcW w:w="6382" w:type="dxa"/>
            <w:tcMar>
              <w:top w:w="30" w:type="dxa"/>
              <w:left w:w="30" w:type="dxa"/>
              <w:bottom w:w="20" w:type="dxa"/>
              <w:right w:w="30" w:type="dxa"/>
            </w:tcMar>
          </w:tcPr>
          <w:p w14:paraId="5B42602F" w14:textId="77777777" w:rsidR="00AD205C" w:rsidRDefault="002C259D" w:rsidP="00D24084">
            <w:r>
              <w:t>Identifikátor biznis prípadu z podania.</w:t>
            </w:r>
          </w:p>
        </w:tc>
      </w:tr>
      <w:tr w:rsidR="00AD205C" w14:paraId="2DB521D0" w14:textId="77777777" w:rsidTr="006C054C">
        <w:tc>
          <w:tcPr>
            <w:tcW w:w="2689" w:type="dxa"/>
            <w:tcMar>
              <w:top w:w="30" w:type="dxa"/>
              <w:left w:w="30" w:type="dxa"/>
              <w:bottom w:w="20" w:type="dxa"/>
              <w:right w:w="30" w:type="dxa"/>
            </w:tcMar>
          </w:tcPr>
          <w:p w14:paraId="30A8EF5E" w14:textId="77777777" w:rsidR="00AD205C" w:rsidRDefault="002C259D" w:rsidP="00D24084">
            <w:r>
              <w:t>popis</w:t>
            </w:r>
          </w:p>
        </w:tc>
        <w:tc>
          <w:tcPr>
            <w:tcW w:w="6382" w:type="dxa"/>
            <w:tcMar>
              <w:top w:w="30" w:type="dxa"/>
              <w:left w:w="30" w:type="dxa"/>
              <w:bottom w:w="20" w:type="dxa"/>
              <w:right w:w="30" w:type="dxa"/>
            </w:tcMar>
          </w:tcPr>
          <w:p w14:paraId="5BF3A95C" w14:textId="77777777" w:rsidR="00AD205C" w:rsidRDefault="002C259D" w:rsidP="00D24084">
            <w:r>
              <w:t>Popis z podania.</w:t>
            </w:r>
          </w:p>
        </w:tc>
      </w:tr>
      <w:tr w:rsidR="00AD205C" w14:paraId="010A920E" w14:textId="77777777" w:rsidTr="006C054C">
        <w:tc>
          <w:tcPr>
            <w:tcW w:w="2689" w:type="dxa"/>
            <w:tcMar>
              <w:top w:w="30" w:type="dxa"/>
              <w:left w:w="30" w:type="dxa"/>
              <w:bottom w:w="20" w:type="dxa"/>
              <w:right w:w="30" w:type="dxa"/>
            </w:tcMar>
          </w:tcPr>
          <w:p w14:paraId="18DEF7EA" w14:textId="77777777" w:rsidR="00AD205C" w:rsidRDefault="002C259D" w:rsidP="00D24084">
            <w:r>
              <w:t>extKodTypuPodania</w:t>
            </w:r>
          </w:p>
        </w:tc>
        <w:tc>
          <w:tcPr>
            <w:tcW w:w="6382" w:type="dxa"/>
            <w:tcMar>
              <w:top w:w="30" w:type="dxa"/>
              <w:left w:w="30" w:type="dxa"/>
              <w:bottom w:w="20" w:type="dxa"/>
              <w:right w:w="30" w:type="dxa"/>
            </w:tcMar>
          </w:tcPr>
          <w:p w14:paraId="3CD98D32" w14:textId="77777777" w:rsidR="00AD205C" w:rsidRDefault="002C259D" w:rsidP="00D24084">
            <w:r>
              <w:t>Jednoznačný identifikátor typu podania.</w:t>
            </w:r>
          </w:p>
        </w:tc>
      </w:tr>
      <w:tr w:rsidR="00AD205C" w14:paraId="5AAA46F5" w14:textId="77777777" w:rsidTr="006C054C">
        <w:tc>
          <w:tcPr>
            <w:tcW w:w="2689" w:type="dxa"/>
            <w:tcMar>
              <w:top w:w="30" w:type="dxa"/>
              <w:left w:w="30" w:type="dxa"/>
              <w:bottom w:w="20" w:type="dxa"/>
              <w:right w:w="30" w:type="dxa"/>
            </w:tcMar>
          </w:tcPr>
          <w:p w14:paraId="0D91E33A" w14:textId="77777777" w:rsidR="00AD205C" w:rsidRDefault="002C259D" w:rsidP="00D24084">
            <w:r>
              <w:t>datumPodaniaOd</w:t>
            </w:r>
          </w:p>
        </w:tc>
        <w:tc>
          <w:tcPr>
            <w:tcW w:w="6382" w:type="dxa"/>
            <w:tcMar>
              <w:top w:w="30" w:type="dxa"/>
              <w:left w:w="30" w:type="dxa"/>
              <w:bottom w:w="20" w:type="dxa"/>
              <w:right w:w="30" w:type="dxa"/>
            </w:tcMar>
          </w:tcPr>
          <w:p w14:paraId="30C6EE21" w14:textId="77777777" w:rsidR="00AD205C" w:rsidRDefault="002C259D" w:rsidP="00D24084">
            <w:r>
              <w:t>Dátum prijatia v podateľni, od ktorého majú byť vrátené podania.</w:t>
            </w:r>
          </w:p>
        </w:tc>
      </w:tr>
      <w:tr w:rsidR="00AD205C" w14:paraId="72970A90" w14:textId="77777777" w:rsidTr="006C054C">
        <w:tc>
          <w:tcPr>
            <w:tcW w:w="2689" w:type="dxa"/>
            <w:tcMar>
              <w:top w:w="30" w:type="dxa"/>
              <w:left w:w="30" w:type="dxa"/>
              <w:bottom w:w="20" w:type="dxa"/>
              <w:right w:w="30" w:type="dxa"/>
            </w:tcMar>
          </w:tcPr>
          <w:p w14:paraId="51711AD4" w14:textId="77777777" w:rsidR="00AD205C" w:rsidRDefault="002C259D" w:rsidP="00D24084">
            <w:r>
              <w:t>datumPodaniaDo</w:t>
            </w:r>
          </w:p>
        </w:tc>
        <w:tc>
          <w:tcPr>
            <w:tcW w:w="6382" w:type="dxa"/>
            <w:tcMar>
              <w:top w:w="30" w:type="dxa"/>
              <w:left w:w="30" w:type="dxa"/>
              <w:bottom w:w="20" w:type="dxa"/>
              <w:right w:w="30" w:type="dxa"/>
            </w:tcMar>
          </w:tcPr>
          <w:p w14:paraId="7B1F15DF" w14:textId="77777777" w:rsidR="00AD205C" w:rsidRDefault="002C259D" w:rsidP="00D24084">
            <w:r>
              <w:t>Dátum prijatia v podateľni, do ktorého majú byť vrátené podania.</w:t>
            </w:r>
          </w:p>
        </w:tc>
      </w:tr>
      <w:tr w:rsidR="00AD205C" w14:paraId="5FBAD5F9" w14:textId="77777777" w:rsidTr="006C054C">
        <w:tc>
          <w:tcPr>
            <w:tcW w:w="2689" w:type="dxa"/>
            <w:tcMar>
              <w:top w:w="30" w:type="dxa"/>
              <w:left w:w="30" w:type="dxa"/>
              <w:bottom w:w="20" w:type="dxa"/>
              <w:right w:w="30" w:type="dxa"/>
            </w:tcMar>
          </w:tcPr>
          <w:p w14:paraId="277D2E93" w14:textId="77777777" w:rsidR="00AD205C" w:rsidRDefault="002C259D" w:rsidP="00D24084">
            <w:r>
              <w:t>idZasielky</w:t>
            </w:r>
          </w:p>
        </w:tc>
        <w:tc>
          <w:tcPr>
            <w:tcW w:w="6382" w:type="dxa"/>
            <w:tcMar>
              <w:top w:w="30" w:type="dxa"/>
              <w:left w:w="30" w:type="dxa"/>
              <w:bottom w:w="20" w:type="dxa"/>
              <w:right w:w="30" w:type="dxa"/>
            </w:tcMar>
          </w:tcPr>
          <w:p w14:paraId="0870856A" w14:textId="77777777" w:rsidR="00AD205C" w:rsidRDefault="002C259D" w:rsidP="00D24084">
            <w:r>
              <w:t>Jednoznačný identifikár zásielky, viažúcej sa k podaniu.</w:t>
            </w:r>
          </w:p>
        </w:tc>
      </w:tr>
      <w:tr w:rsidR="00AD205C" w14:paraId="7E51807E" w14:textId="77777777" w:rsidTr="006C054C">
        <w:tc>
          <w:tcPr>
            <w:tcW w:w="2689" w:type="dxa"/>
            <w:tcMar>
              <w:top w:w="30" w:type="dxa"/>
              <w:left w:w="30" w:type="dxa"/>
              <w:bottom w:w="20" w:type="dxa"/>
              <w:right w:w="30" w:type="dxa"/>
            </w:tcMar>
          </w:tcPr>
          <w:p w14:paraId="1DAFA094" w14:textId="77777777" w:rsidR="00AD205C" w:rsidRDefault="002C259D" w:rsidP="00D24084">
            <w:r>
              <w:t>pocetPodaniNaStranku</w:t>
            </w:r>
          </w:p>
        </w:tc>
        <w:tc>
          <w:tcPr>
            <w:tcW w:w="6382" w:type="dxa"/>
            <w:tcMar>
              <w:top w:w="30" w:type="dxa"/>
              <w:left w:w="30" w:type="dxa"/>
              <w:bottom w:w="20" w:type="dxa"/>
              <w:right w:w="30" w:type="dxa"/>
            </w:tcMar>
          </w:tcPr>
          <w:p w14:paraId="75B00F8D" w14:textId="77777777" w:rsidR="00AD205C" w:rsidRDefault="002C259D" w:rsidP="00D24084">
            <w:r>
              <w:t>Počet podaní na stránku.</w:t>
            </w:r>
          </w:p>
        </w:tc>
      </w:tr>
      <w:tr w:rsidR="00AD205C" w14:paraId="7C8F3D8D" w14:textId="77777777" w:rsidTr="006C054C">
        <w:tc>
          <w:tcPr>
            <w:tcW w:w="2689" w:type="dxa"/>
            <w:tcMar>
              <w:top w:w="30" w:type="dxa"/>
              <w:left w:w="30" w:type="dxa"/>
              <w:bottom w:w="20" w:type="dxa"/>
              <w:right w:w="30" w:type="dxa"/>
            </w:tcMar>
          </w:tcPr>
          <w:p w14:paraId="17BB4DBF" w14:textId="77777777" w:rsidR="00AD205C" w:rsidRDefault="002C259D" w:rsidP="00D24084">
            <w:r>
              <w:t>poradoveCisloStranky</w:t>
            </w:r>
          </w:p>
        </w:tc>
        <w:tc>
          <w:tcPr>
            <w:tcW w:w="6382" w:type="dxa"/>
            <w:tcMar>
              <w:top w:w="30" w:type="dxa"/>
              <w:left w:w="30" w:type="dxa"/>
              <w:bottom w:w="20" w:type="dxa"/>
              <w:right w:w="30" w:type="dxa"/>
            </w:tcMar>
          </w:tcPr>
          <w:p w14:paraId="07A2687D" w14:textId="77777777" w:rsidR="00AD205C" w:rsidRDefault="002C259D" w:rsidP="00D24084">
            <w:r>
              <w:t>Poradové číslo stránky.</w:t>
            </w:r>
          </w:p>
        </w:tc>
      </w:tr>
      <w:tr w:rsidR="00AD205C" w14:paraId="2E7E67F4" w14:textId="77777777" w:rsidTr="006C054C">
        <w:tc>
          <w:tcPr>
            <w:tcW w:w="2689" w:type="dxa"/>
            <w:tcMar>
              <w:top w:w="30" w:type="dxa"/>
              <w:left w:w="30" w:type="dxa"/>
              <w:bottom w:w="20" w:type="dxa"/>
              <w:right w:w="30" w:type="dxa"/>
            </w:tcMar>
          </w:tcPr>
          <w:p w14:paraId="1E3948A1" w14:textId="77777777" w:rsidR="00AD205C" w:rsidRDefault="002C259D" w:rsidP="00D24084">
            <w:r>
              <w:t>stavPodania</w:t>
            </w:r>
          </w:p>
        </w:tc>
        <w:tc>
          <w:tcPr>
            <w:tcW w:w="6382" w:type="dxa"/>
            <w:tcMar>
              <w:top w:w="30" w:type="dxa"/>
              <w:left w:w="30" w:type="dxa"/>
              <w:bottom w:w="20" w:type="dxa"/>
              <w:right w:w="30" w:type="dxa"/>
            </w:tcMar>
          </w:tcPr>
          <w:p w14:paraId="16A40C73" w14:textId="77777777" w:rsidR="00AD205C" w:rsidRDefault="002C259D" w:rsidP="00D24084">
            <w:r>
              <w:t>1 - Prijaté, 2 - Neprijaté, 3 - Spracovávané</w:t>
            </w:r>
          </w:p>
        </w:tc>
      </w:tr>
    </w:tbl>
    <w:p w14:paraId="4266BCC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6C054C" w14:paraId="6B2E798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640C08" w14:textId="77777777" w:rsidR="00AD205C" w:rsidRPr="006C054C" w:rsidRDefault="002C259D" w:rsidP="00D24084">
            <w:pPr>
              <w:rPr>
                <w:sz w:val="16"/>
                <w:szCs w:val="16"/>
              </w:rPr>
            </w:pPr>
            <w:r w:rsidRPr="006C054C">
              <w:t>Request</w:t>
            </w:r>
          </w:p>
        </w:tc>
      </w:tr>
      <w:tr w:rsidR="00AD205C" w:rsidRPr="006C054C" w14:paraId="1FBA554C" w14:textId="77777777" w:rsidTr="00AD205C">
        <w:tc>
          <w:tcPr>
            <w:tcW w:w="9071" w:type="dxa"/>
            <w:tcMar>
              <w:top w:w="30" w:type="dxa"/>
              <w:left w:w="30" w:type="dxa"/>
              <w:bottom w:w="20" w:type="dxa"/>
              <w:right w:w="30" w:type="dxa"/>
            </w:tcMar>
          </w:tcPr>
          <w:p w14:paraId="70F91C29" w14:textId="77777777" w:rsidR="00AD205C" w:rsidRPr="006C054C" w:rsidRDefault="002C259D" w:rsidP="00D24084">
            <w:r w:rsidRPr="006C054C">
              <w:t>&lt;soap:Envelope xmlns:soap="</w:t>
            </w:r>
            <w:hyperlink r:id="rId782" w:history="1">
              <w:r w:rsidRPr="006C054C">
                <w:rPr>
                  <w:rStyle w:val="Hypertextovprepojenie"/>
                  <w:sz w:val="16"/>
                  <w:szCs w:val="16"/>
                </w:rPr>
                <w:t>http://www.w3.org/2003/05/soap-envelope</w:t>
              </w:r>
            </w:hyperlink>
            <w:r w:rsidRPr="006C054C">
              <w:t>" xmlns:cep="</w:t>
            </w:r>
            <w:hyperlink r:id="rId783"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4A66F69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EBF4E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0EB840" w14:textId="77777777" w:rsidR="00AD205C" w:rsidRDefault="002C259D" w:rsidP="00D24084">
            <w:r>
              <w:t>Response</w:t>
            </w:r>
          </w:p>
        </w:tc>
      </w:tr>
      <w:tr w:rsidR="00AD205C" w14:paraId="6567BF26" w14:textId="77777777" w:rsidTr="00AD205C">
        <w:tc>
          <w:tcPr>
            <w:tcW w:w="9071" w:type="dxa"/>
            <w:tcMar>
              <w:top w:w="30" w:type="dxa"/>
              <w:left w:w="30" w:type="dxa"/>
              <w:bottom w:w="20" w:type="dxa"/>
              <w:right w:w="30" w:type="dxa"/>
            </w:tcMar>
          </w:tcPr>
          <w:p w14:paraId="7C2D000C" w14:textId="77777777" w:rsidR="00AD205C" w:rsidRPr="006C054C" w:rsidRDefault="002C259D" w:rsidP="00D24084">
            <w:r w:rsidRPr="006C054C">
              <w:t>&lt;soap:Envelope xmlns:soap="</w:t>
            </w:r>
            <w:hyperlink r:id="rId784" w:history="1">
              <w:r w:rsidRPr="006C054C">
                <w:rPr>
                  <w:rStyle w:val="Hypertextovprepojenie"/>
                  <w:sz w:val="16"/>
                  <w:szCs w:val="16"/>
                </w:rPr>
                <w:t>http://www.w3.org/2003/05/soap-envelope</w:t>
              </w:r>
            </w:hyperlink>
            <w:r w:rsidRPr="006C054C">
              <w:t>" xmlns:xsi="</w:t>
            </w:r>
            <w:hyperlink r:id="rId785" w:history="1">
              <w:r w:rsidRPr="006C054C">
                <w:rPr>
                  <w:rStyle w:val="Hypertextovprepojenie"/>
                  <w:sz w:val="16"/>
                  <w:szCs w:val="16"/>
                </w:rPr>
                <w:t>http://www.w3.org/2001/XMLSchema-instance</w:t>
              </w:r>
            </w:hyperlink>
            <w:r w:rsidRPr="006C054C">
              <w:t>" xmlns:xsd="</w:t>
            </w:r>
            <w:hyperlink r:id="rId786" w:history="1">
              <w:r w:rsidRPr="006C054C">
                <w:rPr>
                  <w:rStyle w:val="Hypertextovprepojenie"/>
                  <w:sz w:val="16"/>
                  <w:szCs w:val="16"/>
                </w:rPr>
                <w:t>http://www.w3.org/2001/XMLSchema</w:t>
              </w:r>
            </w:hyperlink>
            <w:r w:rsidRPr="006C054C">
              <w:t>"&gt;</w:t>
            </w:r>
            <w:r w:rsidRPr="006C054C">
              <w:br/>
              <w:t>    &lt;soap:Body&gt;</w:t>
            </w:r>
            <w:r w:rsidRPr="006C054C">
              <w:br/>
              <w:t>        &lt;RegistrationListExternResponse xmlns="</w:t>
            </w:r>
            <w:hyperlink r:id="rId787" w:history="1">
              <w:r w:rsidRPr="006C054C">
                <w:rPr>
                  <w:rStyle w:val="Hypertextovprepojenie"/>
                  <w:sz w:val="16"/>
                  <w:szCs w:val="16"/>
                </w:rPr>
                <w:t>http://www.ditec.sk/CEPEKRe</w:t>
              </w:r>
            </w:hyperlink>
            <w:r w:rsidRPr="006C054C">
              <w:t>"&gt;</w:t>
            </w:r>
            <w:r w:rsidRPr="006C054C">
              <w:br/>
              <w:t>            &lt;RegistrationListExternResult&gt;</w:t>
            </w:r>
            <w:r w:rsidRPr="006C054C">
              <w:br/>
              <w:t>                &lt;Code&gt;0&lt;/Code&gt;</w:t>
            </w:r>
            <w:r w:rsidRPr="006C054C">
              <w:br/>
              <w:t>                &lt;Description&gt;OK&lt;/Description&gt;</w:t>
            </w:r>
            <w:r w:rsidRPr="006C054C">
              <w:br/>
              <w:t>                &lt;RegistrationList&gt;</w:t>
            </w:r>
            <w:r w:rsidRPr="006C054C">
              <w:br/>
              <w:t>                    &lt;Count&gt;5&lt;/Count&gt;</w:t>
            </w:r>
            <w:r w:rsidRPr="006C054C">
              <w:br/>
              <w:t>                    &lt;TotalCount&gt;5&lt;/TotalCount&gt;</w:t>
            </w:r>
            <w:r w:rsidRPr="006C054C">
              <w:br/>
              <w:t>                    &lt;CurrentPage&gt;1&lt;/CurrentPage&gt;</w:t>
            </w:r>
            <w:r w:rsidRPr="006C054C">
              <w:br/>
            </w:r>
            <w:r w:rsidRPr="006C054C">
              <w:lastRenderedPageBreak/>
              <w:t>                    &lt;RecordsPerPage&gt;20&lt;/RecordsPerPage&gt;</w:t>
            </w:r>
            <w:r w:rsidRPr="006C054C">
              <w:br/>
              <w:t>                    &lt;Detail&gt;</w:t>
            </w:r>
            <w:r w:rsidRPr="006C054C">
              <w:br/>
              <w:t>                        &lt;PodanieExternySystem&gt;</w:t>
            </w:r>
            <w:r w:rsidRPr="006C054C">
              <w:br/>
              <w:t>                            &lt;BusinessIdentifier&gt;VM070119_v02&lt;/BusinessIdentifier&gt;</w:t>
            </w:r>
            <w:r w:rsidRPr="006C054C">
              <w:br/>
              <w:t>                            &lt;ReceivedDateTime&gt;2019-01-07T13:32:28&lt;/ReceivedDateTime&gt;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&lt;RegistrationIdentifier&gt;89f5ccfb-aa56-40af-aeb5-7e81c81eeeca&lt;/RegistrationIdentifier&gt;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&lt;BusinessIdentifier&gt;JF_20190107_03&lt;/BusinessIdentifier&gt;</w:t>
            </w:r>
            <w:r w:rsidRPr="006C054C">
              <w:br/>
              <w:t>                            &lt;ReceivedDateTime&gt;2019-01-07T13:08:04&lt;/ReceivedDateTime&gt;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&lt;RegistrationIdentifier&gt;fe3ab64a-edb7-4e2b-bf71-a307b290fb11&lt;/RegistrationIdentifier&gt;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&lt;BusinessIdentifier&gt;JF_190107_02&lt;/BusinessIdentifier&gt;</w:t>
            </w:r>
            <w:r w:rsidRPr="006C054C">
              <w:br/>
              <w:t>                            &lt;ReceivedDateTime&gt;2019-01-07T12:51:35&lt;/ReceivedDateTime&gt;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&lt;RegistrationIdentifier&gt;39e001d3-7368-43e7-96ef-8b70b80fc5b2&lt;/RegistrationIdentifier&gt;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&lt;BusinessIdentifier&gt;JF_190107_01&lt;/BusinessIdentifier&gt;</w:t>
            </w:r>
            <w:r w:rsidRPr="006C054C">
              <w:br/>
              <w:t>                            &lt;ReceivedDateTime&gt;2019-01-07T12:46:04&lt;/ReceivedDateTime&gt;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&lt;RegistrationIdentifier&gt;63ca2573-679f-4a7d-a7d7-d6349dd50feb&lt;/RegistrationIdentifier&gt;</w:t>
            </w:r>
            <w:r w:rsidRPr="006C054C">
              <w:br/>
              <w:t>                            &lt;SubjectType&gt;0&lt;/SubjectType&gt;</w:t>
            </w:r>
            <w:r w:rsidRPr="006C054C">
              <w:br/>
              <w:t>                            &lt;SubjectID&gt;CK, s.r.o.&lt;/SubjectID&gt;</w:t>
            </w:r>
            <w:r w:rsidRPr="006C054C">
              <w:br/>
            </w:r>
            <w:r w:rsidRPr="006C054C">
              <w:lastRenderedPageBreak/>
              <w:t>                        &lt;/PodanieExternySystem&gt;</w:t>
            </w:r>
            <w:r w:rsidRPr="006C054C">
              <w:br/>
              <w:t>                        &lt;PodanieExternySystem&gt;</w:t>
            </w:r>
            <w:r w:rsidRPr="006C054C">
              <w:br/>
              <w:t>                            &lt;BusinessIdentifier&gt;VM070119_v01&lt;/BusinessIdentifier&gt;</w:t>
            </w:r>
            <w:r w:rsidRPr="006C054C">
              <w:br/>
              <w:t>                            &lt;ReceivedDateTime&gt;2019-01-07T09:24:42&lt;/ReceivedDateTime&gt;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&lt;RegistrationIdentifier&gt;24f33cbc-bce6-4042-b537-ccafd48f8382&lt;/RegistrationIdentifier&gt;</w:t>
            </w:r>
            <w:r w:rsidRPr="006C054C">
              <w:br/>
              <w:t>                            &lt;SubjectType&gt;0&lt;/SubjectType&gt;</w:t>
            </w:r>
            <w:r w:rsidRPr="006C054C">
              <w:br/>
              <w:t>                            &lt;SubjectID&gt;CK, s.r.o.&lt;/SubjectID&gt;</w:t>
            </w:r>
            <w:r w:rsidRPr="006C054C">
              <w:br/>
              <w:t>                        &lt;/PodanieExternySystem&gt;</w:t>
            </w:r>
            <w:r w:rsidRPr="006C054C">
              <w:br/>
              <w:t>                    &lt;/Detail&gt;</w:t>
            </w:r>
            <w:r w:rsidRPr="006C054C">
              <w:br/>
              <w:t>                &lt;/RegistrationList&gt;</w:t>
            </w:r>
            <w:r w:rsidRPr="006C054C">
              <w:br/>
              <w:t>            &lt;/RegistrationListExternResult&gt;</w:t>
            </w:r>
            <w:r w:rsidRPr="006C054C">
              <w:br/>
              <w:t>        &lt;/RegistrationListExternResponse&gt;</w:t>
            </w:r>
            <w:r w:rsidRPr="006C054C">
              <w:br/>
              <w:t>    &lt;/soap:Body&gt;</w:t>
            </w:r>
            <w:r w:rsidRPr="006C054C">
              <w:br/>
              <w:t>&lt;/soap:Envelope&gt;    </w:t>
            </w:r>
          </w:p>
        </w:tc>
      </w:tr>
    </w:tbl>
    <w:p w14:paraId="581CF922" w14:textId="77777777" w:rsidR="00AD205C" w:rsidRDefault="00AD205C" w:rsidP="00D24084"/>
    <w:p w14:paraId="6A8E6F8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64E9A9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558A61D" w14:textId="77777777" w:rsidR="00AD205C" w:rsidRDefault="002C259D" w:rsidP="00D24084">
            <w:r>
              <w:t>Názov metódy</w:t>
            </w:r>
          </w:p>
        </w:tc>
      </w:tr>
      <w:tr w:rsidR="00AD205C" w14:paraId="6078A6A9" w14:textId="77777777" w:rsidTr="00AD205C">
        <w:tc>
          <w:tcPr>
            <w:tcW w:w="9071" w:type="dxa"/>
            <w:tcMar>
              <w:top w:w="30" w:type="dxa"/>
              <w:left w:w="30" w:type="dxa"/>
              <w:bottom w:w="20" w:type="dxa"/>
              <w:right w:w="30" w:type="dxa"/>
            </w:tcMar>
          </w:tcPr>
          <w:p w14:paraId="730D4E10" w14:textId="77777777" w:rsidR="00AD205C" w:rsidRDefault="002C259D" w:rsidP="00D24084">
            <w:r>
              <w:t>RegistrationObjectSimpleGet</w:t>
            </w:r>
          </w:p>
        </w:tc>
      </w:tr>
    </w:tbl>
    <w:p w14:paraId="0F9E7C23"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7E944634" w14:textId="77777777" w:rsidTr="00FD7611">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E0CFCEB" w14:textId="77777777" w:rsidR="00AD205C" w:rsidRDefault="002C259D" w:rsidP="00D24084">
            <w:r>
              <w:t>Vstupný parameter</w:t>
            </w:r>
          </w:p>
        </w:tc>
        <w:tc>
          <w:tcPr>
            <w:tcW w:w="7091" w:type="dxa"/>
            <w:tcMar>
              <w:top w:w="30" w:type="dxa"/>
              <w:left w:w="30" w:type="dxa"/>
              <w:bottom w:w="20" w:type="dxa"/>
              <w:right w:w="30" w:type="dxa"/>
            </w:tcMar>
          </w:tcPr>
          <w:p w14:paraId="634F91AB" w14:textId="77777777" w:rsidR="00AD205C" w:rsidRDefault="002C259D" w:rsidP="00D24084">
            <w:r>
              <w:t>Popis</w:t>
            </w:r>
          </w:p>
        </w:tc>
      </w:tr>
      <w:tr w:rsidR="00AD205C" w14:paraId="1195B2D5" w14:textId="77777777" w:rsidTr="00FD7611">
        <w:tc>
          <w:tcPr>
            <w:tcW w:w="1980" w:type="dxa"/>
            <w:tcMar>
              <w:top w:w="30" w:type="dxa"/>
              <w:left w:w="30" w:type="dxa"/>
              <w:bottom w:w="20" w:type="dxa"/>
              <w:right w:w="30" w:type="dxa"/>
            </w:tcMar>
          </w:tcPr>
          <w:p w14:paraId="1956271D" w14:textId="77777777" w:rsidR="00AD205C" w:rsidRDefault="002C259D" w:rsidP="00D24084">
            <w:r>
              <w:t>registrationIdentifier</w:t>
            </w:r>
          </w:p>
        </w:tc>
        <w:tc>
          <w:tcPr>
            <w:tcW w:w="7091" w:type="dxa"/>
            <w:tcMar>
              <w:top w:w="30" w:type="dxa"/>
              <w:left w:w="30" w:type="dxa"/>
              <w:bottom w:w="20" w:type="dxa"/>
              <w:right w:w="30" w:type="dxa"/>
            </w:tcMar>
          </w:tcPr>
          <w:p w14:paraId="19273E82" w14:textId="77777777" w:rsidR="00AD205C" w:rsidRDefault="002C259D" w:rsidP="00D24084">
            <w:r>
              <w:t>Jednoznačný identifikátor podania.</w:t>
            </w:r>
          </w:p>
        </w:tc>
      </w:tr>
    </w:tbl>
    <w:p w14:paraId="36FA524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312E8E0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33FAF0" w14:textId="77777777" w:rsidR="00AD205C" w:rsidRPr="00FD7611" w:rsidRDefault="002C259D" w:rsidP="00D24084">
            <w:pPr>
              <w:rPr>
                <w:sz w:val="16"/>
                <w:szCs w:val="16"/>
              </w:rPr>
            </w:pPr>
            <w:r w:rsidRPr="00FD7611">
              <w:t>Request</w:t>
            </w:r>
          </w:p>
        </w:tc>
      </w:tr>
      <w:tr w:rsidR="00AD205C" w:rsidRPr="00FD7611" w14:paraId="0A03E6FD" w14:textId="77777777" w:rsidTr="00AD205C">
        <w:tc>
          <w:tcPr>
            <w:tcW w:w="9071" w:type="dxa"/>
            <w:tcMar>
              <w:top w:w="30" w:type="dxa"/>
              <w:left w:w="30" w:type="dxa"/>
              <w:bottom w:w="20" w:type="dxa"/>
              <w:right w:w="30" w:type="dxa"/>
            </w:tcMar>
          </w:tcPr>
          <w:p w14:paraId="620C396D" w14:textId="77777777" w:rsidR="00AD205C" w:rsidRPr="00FD7611" w:rsidRDefault="002C259D" w:rsidP="00D24084">
            <w:r w:rsidRPr="00FD7611">
              <w:t>&lt;soapenv:Envelope xmlns:soapenv="</w:t>
            </w:r>
            <w:hyperlink r:id="rId788" w:history="1">
              <w:r w:rsidRPr="00FD7611">
                <w:rPr>
                  <w:rStyle w:val="Hypertextovprepojenie"/>
                  <w:sz w:val="16"/>
                  <w:szCs w:val="16"/>
                </w:rPr>
                <w:t>http://schemas.xmlsoap.org/soap/envelope/</w:t>
              </w:r>
            </w:hyperlink>
            <w:r w:rsidRPr="00FD7611">
              <w:t>" xmlns:cep="</w:t>
            </w:r>
            <w:hyperlink r:id="rId789"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52C129F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B2AD8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73A918" w14:textId="77777777" w:rsidR="00AD205C" w:rsidRDefault="002C259D" w:rsidP="00D24084">
            <w:r>
              <w:t>Response</w:t>
            </w:r>
          </w:p>
        </w:tc>
      </w:tr>
      <w:tr w:rsidR="00AD205C" w14:paraId="506D9383" w14:textId="77777777" w:rsidTr="00AD205C">
        <w:tc>
          <w:tcPr>
            <w:tcW w:w="9071" w:type="dxa"/>
            <w:tcMar>
              <w:top w:w="30" w:type="dxa"/>
              <w:left w:w="30" w:type="dxa"/>
              <w:bottom w:w="20" w:type="dxa"/>
              <w:right w:w="30" w:type="dxa"/>
            </w:tcMar>
          </w:tcPr>
          <w:p w14:paraId="05C778AF" w14:textId="77777777" w:rsidR="00AD205C" w:rsidRPr="00FD7611" w:rsidRDefault="002C259D" w:rsidP="00D24084">
            <w:r w:rsidRPr="00FD7611">
              <w:t>&lt;soap:Envelope xmlns:soap="</w:t>
            </w:r>
            <w:hyperlink r:id="rId790" w:history="1">
              <w:r w:rsidRPr="00FD7611">
                <w:rPr>
                  <w:rStyle w:val="Hypertextovprepojenie"/>
                  <w:sz w:val="16"/>
                  <w:szCs w:val="16"/>
                </w:rPr>
                <w:t>http://schemas.xmlsoap.org/soap/envelope/</w:t>
              </w:r>
            </w:hyperlink>
            <w:r w:rsidRPr="00FD7611">
              <w:t>" xmlns:xsi="</w:t>
            </w:r>
            <w:hyperlink r:id="rId791" w:history="1">
              <w:r w:rsidRPr="00FD7611">
                <w:rPr>
                  <w:rStyle w:val="Hypertextovprepojenie"/>
                  <w:sz w:val="16"/>
                  <w:szCs w:val="16"/>
                </w:rPr>
                <w:t>http://www.w3.org/2001/XMLSchema-instance</w:t>
              </w:r>
            </w:hyperlink>
            <w:r w:rsidRPr="00FD7611">
              <w:t>" xmlns:xsd="</w:t>
            </w:r>
            <w:hyperlink r:id="rId792"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793"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xml:space="preserve">                    &lt;RegistrationTypeName&gt;SK671.001 - Záväzok ručiteľa - jednotlivá </w:t>
            </w:r>
            <w:r w:rsidRPr="00FD7611">
              <w:lastRenderedPageBreak/>
              <w:t>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rsidR="00CB69E7">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w:t>
            </w:r>
            <w:r w:rsidRPr="00FD7611">
              <w:lastRenderedPageBreak/>
              <w:t>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16C0DC7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A8273F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FD571FA" w14:textId="77777777" w:rsidR="00AD205C" w:rsidRDefault="002C259D" w:rsidP="00D24084">
            <w:r>
              <w:lastRenderedPageBreak/>
              <w:t>Názov metódy</w:t>
            </w:r>
          </w:p>
        </w:tc>
      </w:tr>
      <w:tr w:rsidR="00AD205C" w14:paraId="1166FEDB" w14:textId="77777777" w:rsidTr="00AD205C">
        <w:tc>
          <w:tcPr>
            <w:tcW w:w="9071" w:type="dxa"/>
            <w:tcMar>
              <w:top w:w="30" w:type="dxa"/>
              <w:left w:w="30" w:type="dxa"/>
              <w:bottom w:w="20" w:type="dxa"/>
              <w:right w:w="30" w:type="dxa"/>
            </w:tcMar>
          </w:tcPr>
          <w:p w14:paraId="39A8879A" w14:textId="77777777" w:rsidR="00AD205C" w:rsidRDefault="002C259D" w:rsidP="00D24084">
            <w:r>
              <w:t>ConsignmentListExtern</w:t>
            </w:r>
          </w:p>
        </w:tc>
      </w:tr>
    </w:tbl>
    <w:p w14:paraId="374BDE38"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2026EC3" w14:textId="77777777" w:rsidTr="00FD7611">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7498C8D5" w14:textId="77777777" w:rsidR="00AD205C" w:rsidRDefault="002C259D" w:rsidP="00D24084">
            <w:r>
              <w:t>Vstupný parameter</w:t>
            </w:r>
          </w:p>
        </w:tc>
        <w:tc>
          <w:tcPr>
            <w:tcW w:w="6382" w:type="dxa"/>
            <w:tcMar>
              <w:top w:w="30" w:type="dxa"/>
              <w:left w:w="30" w:type="dxa"/>
              <w:bottom w:w="20" w:type="dxa"/>
              <w:right w:w="30" w:type="dxa"/>
            </w:tcMar>
          </w:tcPr>
          <w:p w14:paraId="245D7FF4" w14:textId="77777777" w:rsidR="00AD205C" w:rsidRDefault="002C259D" w:rsidP="00D24084">
            <w:r>
              <w:t>Popis</w:t>
            </w:r>
          </w:p>
        </w:tc>
      </w:tr>
      <w:tr w:rsidR="00AD205C" w14:paraId="66EAA3DE" w14:textId="77777777" w:rsidTr="00FD7611">
        <w:tc>
          <w:tcPr>
            <w:tcW w:w="2689" w:type="dxa"/>
            <w:tcMar>
              <w:top w:w="30" w:type="dxa"/>
              <w:left w:w="30" w:type="dxa"/>
              <w:bottom w:w="20" w:type="dxa"/>
              <w:right w:w="30" w:type="dxa"/>
            </w:tcMar>
          </w:tcPr>
          <w:p w14:paraId="225FEE62" w14:textId="77777777" w:rsidR="00AD205C" w:rsidRDefault="002C259D" w:rsidP="00D24084">
            <w:r>
              <w:t>uriStrunkturaPreDorucovanie</w:t>
            </w:r>
          </w:p>
        </w:tc>
        <w:tc>
          <w:tcPr>
            <w:tcW w:w="6382" w:type="dxa"/>
            <w:tcMar>
              <w:top w:w="30" w:type="dxa"/>
              <w:left w:w="30" w:type="dxa"/>
              <w:bottom w:w="20" w:type="dxa"/>
              <w:right w:w="30" w:type="dxa"/>
            </w:tcMar>
          </w:tcPr>
          <w:p w14:paraId="5548DA46" w14:textId="77777777" w:rsidR="00AD205C" w:rsidRDefault="002C259D" w:rsidP="00D24084">
            <w:r>
              <w:t>Jednoznačný identifikátor subjektu pre doručovanie.</w:t>
            </w:r>
          </w:p>
        </w:tc>
      </w:tr>
      <w:tr w:rsidR="00AD205C" w14:paraId="06B209EF" w14:textId="77777777" w:rsidTr="00FD7611">
        <w:tc>
          <w:tcPr>
            <w:tcW w:w="2689" w:type="dxa"/>
            <w:tcMar>
              <w:top w:w="30" w:type="dxa"/>
              <w:left w:w="30" w:type="dxa"/>
              <w:bottom w:w="20" w:type="dxa"/>
              <w:right w:w="30" w:type="dxa"/>
            </w:tcMar>
          </w:tcPr>
          <w:p w14:paraId="529D5FD4" w14:textId="77777777" w:rsidR="00AD205C" w:rsidRDefault="002C259D" w:rsidP="00D24084">
            <w:r>
              <w:t>idSubjektu</w:t>
            </w:r>
          </w:p>
        </w:tc>
        <w:tc>
          <w:tcPr>
            <w:tcW w:w="6382" w:type="dxa"/>
            <w:tcMar>
              <w:top w:w="30" w:type="dxa"/>
              <w:left w:w="30" w:type="dxa"/>
              <w:bottom w:w="20" w:type="dxa"/>
              <w:right w:w="30" w:type="dxa"/>
            </w:tcMar>
          </w:tcPr>
          <w:p w14:paraId="7A721C3B" w14:textId="77777777" w:rsidR="00AD205C" w:rsidRDefault="002C259D" w:rsidP="00D24084">
            <w:r>
              <w:t>Jednoznačný identifikátor subjektu pridelený EKR.</w:t>
            </w:r>
          </w:p>
        </w:tc>
      </w:tr>
      <w:tr w:rsidR="00AD205C" w14:paraId="312860DC" w14:textId="77777777" w:rsidTr="00FD7611">
        <w:tc>
          <w:tcPr>
            <w:tcW w:w="2689" w:type="dxa"/>
            <w:tcMar>
              <w:top w:w="30" w:type="dxa"/>
              <w:left w:w="30" w:type="dxa"/>
              <w:bottom w:w="20" w:type="dxa"/>
              <w:right w:w="30" w:type="dxa"/>
            </w:tcMar>
          </w:tcPr>
          <w:p w14:paraId="7733CB18" w14:textId="77777777" w:rsidR="00AD205C" w:rsidRDefault="002C259D" w:rsidP="00D24084">
            <w:r>
              <w:t>typSubjektu</w:t>
            </w:r>
          </w:p>
        </w:tc>
        <w:tc>
          <w:tcPr>
            <w:tcW w:w="6382" w:type="dxa"/>
            <w:tcMar>
              <w:top w:w="30" w:type="dxa"/>
              <w:left w:w="30" w:type="dxa"/>
              <w:bottom w:w="20" w:type="dxa"/>
              <w:right w:w="30" w:type="dxa"/>
            </w:tcMar>
          </w:tcPr>
          <w:p w14:paraId="19035D8B" w14:textId="77777777" w:rsidR="00AD205C" w:rsidRDefault="002C259D" w:rsidP="00D24084">
            <w:r>
              <w:t>0=Externý subjekt, 1=Organizačná zložka</w:t>
            </w:r>
          </w:p>
        </w:tc>
      </w:tr>
      <w:tr w:rsidR="00AD205C" w14:paraId="6FA6C386" w14:textId="77777777" w:rsidTr="00FD7611">
        <w:tc>
          <w:tcPr>
            <w:tcW w:w="2689" w:type="dxa"/>
            <w:tcMar>
              <w:top w:w="30" w:type="dxa"/>
              <w:left w:w="30" w:type="dxa"/>
              <w:bottom w:w="20" w:type="dxa"/>
              <w:right w:w="30" w:type="dxa"/>
            </w:tcMar>
          </w:tcPr>
          <w:p w14:paraId="751896B5" w14:textId="77777777" w:rsidR="00AD205C" w:rsidRDefault="002C259D" w:rsidP="00D24084">
            <w:r>
              <w:t>idPodatelne</w:t>
            </w:r>
          </w:p>
        </w:tc>
        <w:tc>
          <w:tcPr>
            <w:tcW w:w="6382" w:type="dxa"/>
            <w:tcMar>
              <w:top w:w="30" w:type="dxa"/>
              <w:left w:w="30" w:type="dxa"/>
              <w:bottom w:w="20" w:type="dxa"/>
              <w:right w:w="30" w:type="dxa"/>
            </w:tcMar>
          </w:tcPr>
          <w:p w14:paraId="4B5AA633" w14:textId="77777777" w:rsidR="00AD205C" w:rsidRDefault="002C259D" w:rsidP="00D24084">
            <w:r>
              <w:t>Jednoznačný identifikátor podateľne, ktorej sa zásielka týka.</w:t>
            </w:r>
          </w:p>
        </w:tc>
      </w:tr>
      <w:tr w:rsidR="00AD205C" w14:paraId="2865B196" w14:textId="77777777" w:rsidTr="00FD7611">
        <w:tc>
          <w:tcPr>
            <w:tcW w:w="2689" w:type="dxa"/>
            <w:tcMar>
              <w:top w:w="30" w:type="dxa"/>
              <w:left w:w="30" w:type="dxa"/>
              <w:bottom w:w="20" w:type="dxa"/>
              <w:right w:w="30" w:type="dxa"/>
            </w:tcMar>
          </w:tcPr>
          <w:p w14:paraId="6BA7D314" w14:textId="77777777" w:rsidR="00AD205C" w:rsidRDefault="002C259D" w:rsidP="00D24084">
            <w:r>
              <w:t>idBiznisPripadu</w:t>
            </w:r>
          </w:p>
        </w:tc>
        <w:tc>
          <w:tcPr>
            <w:tcW w:w="6382" w:type="dxa"/>
            <w:tcMar>
              <w:top w:w="30" w:type="dxa"/>
              <w:left w:w="30" w:type="dxa"/>
              <w:bottom w:w="20" w:type="dxa"/>
              <w:right w:w="30" w:type="dxa"/>
            </w:tcMar>
          </w:tcPr>
          <w:p w14:paraId="20599995" w14:textId="77777777" w:rsidR="00AD205C" w:rsidRDefault="002C259D" w:rsidP="00D24084">
            <w:r>
              <w:t>Identifikátor biznis prípadu zo zásielky.</w:t>
            </w:r>
          </w:p>
        </w:tc>
      </w:tr>
      <w:tr w:rsidR="00AD205C" w14:paraId="75BB1B66" w14:textId="77777777" w:rsidTr="00FD7611">
        <w:tc>
          <w:tcPr>
            <w:tcW w:w="2689" w:type="dxa"/>
            <w:tcMar>
              <w:top w:w="30" w:type="dxa"/>
              <w:left w:w="30" w:type="dxa"/>
              <w:bottom w:w="20" w:type="dxa"/>
              <w:right w:w="30" w:type="dxa"/>
            </w:tcMar>
          </w:tcPr>
          <w:p w14:paraId="605A93C4" w14:textId="77777777" w:rsidR="00AD205C" w:rsidRDefault="002C259D" w:rsidP="00D24084">
            <w:r>
              <w:t>popis</w:t>
            </w:r>
          </w:p>
        </w:tc>
        <w:tc>
          <w:tcPr>
            <w:tcW w:w="6382" w:type="dxa"/>
            <w:tcMar>
              <w:top w:w="30" w:type="dxa"/>
              <w:left w:w="30" w:type="dxa"/>
              <w:bottom w:w="20" w:type="dxa"/>
              <w:right w:w="30" w:type="dxa"/>
            </w:tcMar>
          </w:tcPr>
          <w:p w14:paraId="0DE3C2F6" w14:textId="77777777" w:rsidR="00AD205C" w:rsidRDefault="002C259D" w:rsidP="00D24084">
            <w:r>
              <w:t>Popis zo zásielky.</w:t>
            </w:r>
          </w:p>
        </w:tc>
      </w:tr>
      <w:tr w:rsidR="00AD205C" w14:paraId="2C394E81" w14:textId="77777777" w:rsidTr="00FD7611">
        <w:tc>
          <w:tcPr>
            <w:tcW w:w="2689" w:type="dxa"/>
            <w:tcMar>
              <w:top w:w="30" w:type="dxa"/>
              <w:left w:w="30" w:type="dxa"/>
              <w:bottom w:w="20" w:type="dxa"/>
              <w:right w:w="30" w:type="dxa"/>
            </w:tcMar>
          </w:tcPr>
          <w:p w14:paraId="26171590" w14:textId="77777777" w:rsidR="00AD205C" w:rsidRDefault="002C259D" w:rsidP="00D24084">
            <w:r>
              <w:t>precitana</w:t>
            </w:r>
          </w:p>
        </w:tc>
        <w:tc>
          <w:tcPr>
            <w:tcW w:w="6382" w:type="dxa"/>
            <w:tcMar>
              <w:top w:w="30" w:type="dxa"/>
              <w:left w:w="30" w:type="dxa"/>
              <w:bottom w:w="20" w:type="dxa"/>
              <w:right w:w="30" w:type="dxa"/>
            </w:tcMar>
          </w:tcPr>
          <w:p w14:paraId="5EA2F261" w14:textId="77777777" w:rsidR="00AD205C" w:rsidRDefault="002C259D" w:rsidP="00D24084">
            <w:r>
              <w:t>Príznak vyjadrujúci, či sa jedná o zásielku, ktorá už bola prečítaná, t.j. vyžiadaná funkciou pre vrátenie detailu zásielky.</w:t>
            </w:r>
          </w:p>
        </w:tc>
      </w:tr>
      <w:tr w:rsidR="00AD205C" w14:paraId="2DA950D8" w14:textId="77777777" w:rsidTr="00FD7611">
        <w:tc>
          <w:tcPr>
            <w:tcW w:w="2689" w:type="dxa"/>
            <w:tcMar>
              <w:top w:w="30" w:type="dxa"/>
              <w:left w:w="30" w:type="dxa"/>
              <w:bottom w:w="20" w:type="dxa"/>
              <w:right w:w="30" w:type="dxa"/>
            </w:tcMar>
          </w:tcPr>
          <w:p w14:paraId="2D85677B" w14:textId="77777777" w:rsidR="00AD205C" w:rsidRDefault="002C259D" w:rsidP="00D24084">
            <w:r>
              <w:t>extKodTypuZasielky</w:t>
            </w:r>
          </w:p>
        </w:tc>
        <w:tc>
          <w:tcPr>
            <w:tcW w:w="6382" w:type="dxa"/>
            <w:tcMar>
              <w:top w:w="30" w:type="dxa"/>
              <w:left w:w="30" w:type="dxa"/>
              <w:bottom w:w="20" w:type="dxa"/>
              <w:right w:w="30" w:type="dxa"/>
            </w:tcMar>
          </w:tcPr>
          <w:p w14:paraId="71DFB17F" w14:textId="77777777" w:rsidR="00AD205C" w:rsidRDefault="002C259D" w:rsidP="00D24084">
            <w:r>
              <w:t>Jednoznačný identifikátor typu zásielky.</w:t>
            </w:r>
          </w:p>
        </w:tc>
      </w:tr>
      <w:tr w:rsidR="00AD205C" w14:paraId="18407C07" w14:textId="77777777" w:rsidTr="00FD7611">
        <w:tc>
          <w:tcPr>
            <w:tcW w:w="2689" w:type="dxa"/>
            <w:tcMar>
              <w:top w:w="30" w:type="dxa"/>
              <w:left w:w="30" w:type="dxa"/>
              <w:bottom w:w="20" w:type="dxa"/>
              <w:right w:w="30" w:type="dxa"/>
            </w:tcMar>
          </w:tcPr>
          <w:p w14:paraId="538F441C" w14:textId="77777777" w:rsidR="00AD205C" w:rsidRDefault="002C259D" w:rsidP="00D24084">
            <w:r>
              <w:t>datumPodaniaOd</w:t>
            </w:r>
          </w:p>
        </w:tc>
        <w:tc>
          <w:tcPr>
            <w:tcW w:w="6382" w:type="dxa"/>
            <w:tcMar>
              <w:top w:w="30" w:type="dxa"/>
              <w:left w:w="30" w:type="dxa"/>
              <w:bottom w:w="20" w:type="dxa"/>
              <w:right w:w="30" w:type="dxa"/>
            </w:tcMar>
          </w:tcPr>
          <w:p w14:paraId="3A34D79D" w14:textId="77777777" w:rsidR="00AD205C" w:rsidRDefault="002C259D" w:rsidP="00D24084">
            <w:r>
              <w:t>Dátum sprístupnenia v podateľni, od ktorého majú byť vrátené zásielky.</w:t>
            </w:r>
          </w:p>
        </w:tc>
      </w:tr>
      <w:tr w:rsidR="00AD205C" w14:paraId="506F4774" w14:textId="77777777" w:rsidTr="00FD7611">
        <w:tc>
          <w:tcPr>
            <w:tcW w:w="2689" w:type="dxa"/>
            <w:tcMar>
              <w:top w:w="30" w:type="dxa"/>
              <w:left w:w="30" w:type="dxa"/>
              <w:bottom w:w="20" w:type="dxa"/>
              <w:right w:w="30" w:type="dxa"/>
            </w:tcMar>
          </w:tcPr>
          <w:p w14:paraId="7CE2D1C9" w14:textId="77777777" w:rsidR="00AD205C" w:rsidRDefault="002C259D" w:rsidP="00D24084">
            <w:r>
              <w:t>datumPodaniaDo</w:t>
            </w:r>
          </w:p>
        </w:tc>
        <w:tc>
          <w:tcPr>
            <w:tcW w:w="6382" w:type="dxa"/>
            <w:tcMar>
              <w:top w:w="30" w:type="dxa"/>
              <w:left w:w="30" w:type="dxa"/>
              <w:bottom w:w="20" w:type="dxa"/>
              <w:right w:w="30" w:type="dxa"/>
            </w:tcMar>
          </w:tcPr>
          <w:p w14:paraId="24970388" w14:textId="77777777" w:rsidR="00AD205C" w:rsidRDefault="002C259D" w:rsidP="00D24084">
            <w:r>
              <w:t>Dátum sprístupnenia v podateľni, do ktorého majú byť vrátené zásielky.</w:t>
            </w:r>
          </w:p>
        </w:tc>
      </w:tr>
      <w:tr w:rsidR="00AD205C" w14:paraId="439AF1A2" w14:textId="77777777" w:rsidTr="00FD7611">
        <w:tc>
          <w:tcPr>
            <w:tcW w:w="2689" w:type="dxa"/>
            <w:tcMar>
              <w:top w:w="30" w:type="dxa"/>
              <w:left w:w="30" w:type="dxa"/>
              <w:bottom w:w="20" w:type="dxa"/>
              <w:right w:w="30" w:type="dxa"/>
            </w:tcMar>
          </w:tcPr>
          <w:p w14:paraId="58151F2E" w14:textId="77777777" w:rsidR="00AD205C" w:rsidRDefault="002C259D" w:rsidP="00D24084">
            <w:r>
              <w:t>idPodania</w:t>
            </w:r>
          </w:p>
        </w:tc>
        <w:tc>
          <w:tcPr>
            <w:tcW w:w="6382" w:type="dxa"/>
            <w:tcMar>
              <w:top w:w="30" w:type="dxa"/>
              <w:left w:w="30" w:type="dxa"/>
              <w:bottom w:w="20" w:type="dxa"/>
              <w:right w:w="30" w:type="dxa"/>
            </w:tcMar>
          </w:tcPr>
          <w:p w14:paraId="3D5A1315" w14:textId="77777777" w:rsidR="00AD205C" w:rsidRDefault="002C259D" w:rsidP="00D24084">
            <w:r>
              <w:t>Jednoznačný identifikár podania, viažúceho sa k zásielke.</w:t>
            </w:r>
          </w:p>
        </w:tc>
      </w:tr>
      <w:tr w:rsidR="00AD205C" w14:paraId="2C942A28" w14:textId="77777777" w:rsidTr="00FD7611">
        <w:tc>
          <w:tcPr>
            <w:tcW w:w="2689" w:type="dxa"/>
            <w:tcMar>
              <w:top w:w="30" w:type="dxa"/>
              <w:left w:w="30" w:type="dxa"/>
              <w:bottom w:w="20" w:type="dxa"/>
              <w:right w:w="30" w:type="dxa"/>
            </w:tcMar>
          </w:tcPr>
          <w:p w14:paraId="2A34A7FF" w14:textId="77777777" w:rsidR="00AD205C" w:rsidRDefault="002C259D" w:rsidP="00D24084">
            <w:r>
              <w:t>pageSize</w:t>
            </w:r>
          </w:p>
        </w:tc>
        <w:tc>
          <w:tcPr>
            <w:tcW w:w="6382" w:type="dxa"/>
            <w:tcMar>
              <w:top w:w="30" w:type="dxa"/>
              <w:left w:w="30" w:type="dxa"/>
              <w:bottom w:w="20" w:type="dxa"/>
              <w:right w:w="30" w:type="dxa"/>
            </w:tcMar>
          </w:tcPr>
          <w:p w14:paraId="411DBACD" w14:textId="77777777" w:rsidR="00AD205C" w:rsidRDefault="002C259D" w:rsidP="00D24084">
            <w:r>
              <w:t>Počet zásielok na stránku.</w:t>
            </w:r>
          </w:p>
        </w:tc>
      </w:tr>
      <w:tr w:rsidR="00AD205C" w14:paraId="20A0E0FB" w14:textId="77777777" w:rsidTr="00FD7611">
        <w:tc>
          <w:tcPr>
            <w:tcW w:w="2689" w:type="dxa"/>
            <w:tcMar>
              <w:top w:w="30" w:type="dxa"/>
              <w:left w:w="30" w:type="dxa"/>
              <w:bottom w:w="20" w:type="dxa"/>
              <w:right w:w="30" w:type="dxa"/>
            </w:tcMar>
          </w:tcPr>
          <w:p w14:paraId="4B2218A6" w14:textId="77777777" w:rsidR="00AD205C" w:rsidRDefault="002C259D" w:rsidP="00D24084">
            <w:r>
              <w:t>currentPage</w:t>
            </w:r>
          </w:p>
        </w:tc>
        <w:tc>
          <w:tcPr>
            <w:tcW w:w="6382" w:type="dxa"/>
            <w:tcMar>
              <w:top w:w="30" w:type="dxa"/>
              <w:left w:w="30" w:type="dxa"/>
              <w:bottom w:w="20" w:type="dxa"/>
              <w:right w:w="30" w:type="dxa"/>
            </w:tcMar>
          </w:tcPr>
          <w:p w14:paraId="76186328" w14:textId="77777777" w:rsidR="00AD205C" w:rsidRDefault="002C259D" w:rsidP="00D24084">
            <w:r>
              <w:t>Poradové číslo stránky.</w:t>
            </w:r>
          </w:p>
        </w:tc>
      </w:tr>
    </w:tbl>
    <w:p w14:paraId="56E3C2F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5E3AF3E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BA7582" w14:textId="77777777" w:rsidR="00AD205C" w:rsidRPr="00FD7611" w:rsidRDefault="002C259D" w:rsidP="00D24084">
            <w:pPr>
              <w:rPr>
                <w:sz w:val="16"/>
                <w:szCs w:val="16"/>
              </w:rPr>
            </w:pPr>
            <w:r w:rsidRPr="00FD7611">
              <w:t>Request</w:t>
            </w:r>
          </w:p>
        </w:tc>
      </w:tr>
      <w:tr w:rsidR="00AD205C" w:rsidRPr="00FD7611" w14:paraId="3F3BAD94" w14:textId="77777777" w:rsidTr="00AD205C">
        <w:tc>
          <w:tcPr>
            <w:tcW w:w="9071" w:type="dxa"/>
            <w:tcMar>
              <w:top w:w="30" w:type="dxa"/>
              <w:left w:w="30" w:type="dxa"/>
              <w:bottom w:w="20" w:type="dxa"/>
              <w:right w:w="30" w:type="dxa"/>
            </w:tcMar>
          </w:tcPr>
          <w:p w14:paraId="16AB2874" w14:textId="77777777" w:rsidR="00AD205C" w:rsidRPr="00FD7611" w:rsidRDefault="002C259D" w:rsidP="00D24084">
            <w:r w:rsidRPr="00FD7611">
              <w:t>&lt;soap:Envelope xmlns:soap="</w:t>
            </w:r>
            <w:hyperlink r:id="rId794" w:history="1">
              <w:r w:rsidRPr="00FD7611">
                <w:rPr>
                  <w:rStyle w:val="Hypertextovprepojenie"/>
                  <w:sz w:val="16"/>
                  <w:szCs w:val="16"/>
                </w:rPr>
                <w:t>http://www.w3.org/2003/05/soap-envelope</w:t>
              </w:r>
            </w:hyperlink>
            <w:r w:rsidRPr="00FD7611">
              <w:t>" xmlns:cep="</w:t>
            </w:r>
            <w:hyperlink r:id="rId795" w:history="1">
              <w:r w:rsidRPr="00FD7611">
                <w:rPr>
                  <w:rStyle w:val="Hypertextovprepojenie"/>
                  <w:sz w:val="16"/>
                  <w:szCs w:val="16"/>
                </w:rPr>
                <w:t>http://www.ditec.sk/CEPEKRe</w:t>
              </w:r>
            </w:hyperlink>
            <w:r w:rsidRPr="00FD7611">
              <w:t>"&gt;</w:t>
            </w:r>
            <w:r w:rsidRPr="00FD7611">
              <w:br/>
              <w:t>    &lt;soap:Header/&gt;</w:t>
            </w:r>
            <w:r w:rsidRPr="00FD7611">
              <w:br/>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6F7ECC8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5337B0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E790EA3" w14:textId="77777777" w:rsidR="00AD205C" w:rsidRPr="00FD7611" w:rsidRDefault="002C259D" w:rsidP="00D24084">
            <w:pPr>
              <w:rPr>
                <w:sz w:val="16"/>
                <w:szCs w:val="16"/>
              </w:rPr>
            </w:pPr>
            <w:r w:rsidRPr="00FD7611">
              <w:t>Response</w:t>
            </w:r>
          </w:p>
        </w:tc>
      </w:tr>
      <w:tr w:rsidR="00AD205C" w14:paraId="08564701" w14:textId="77777777" w:rsidTr="00AD205C">
        <w:tc>
          <w:tcPr>
            <w:tcW w:w="9071" w:type="dxa"/>
            <w:tcMar>
              <w:top w:w="30" w:type="dxa"/>
              <w:left w:w="30" w:type="dxa"/>
              <w:bottom w:w="20" w:type="dxa"/>
              <w:right w:w="30" w:type="dxa"/>
            </w:tcMar>
          </w:tcPr>
          <w:p w14:paraId="1303801B" w14:textId="77777777" w:rsidR="00AD205C" w:rsidRPr="00FD7611" w:rsidRDefault="002C259D" w:rsidP="00D24084">
            <w:r w:rsidRPr="00FD7611">
              <w:t>&lt;soap:Envelope xmlns:soap="</w:t>
            </w:r>
            <w:hyperlink r:id="rId796" w:history="1">
              <w:r w:rsidRPr="00FD7611">
                <w:rPr>
                  <w:rStyle w:val="Hypertextovprepojenie"/>
                  <w:sz w:val="16"/>
                  <w:szCs w:val="16"/>
                </w:rPr>
                <w:t>http://www.w3.org/2003/05/soap-envelope</w:t>
              </w:r>
            </w:hyperlink>
            <w:r w:rsidRPr="00FD7611">
              <w:t>" xmlns:xsi="</w:t>
            </w:r>
            <w:hyperlink r:id="rId797" w:history="1">
              <w:r w:rsidRPr="00FD7611">
                <w:rPr>
                  <w:rStyle w:val="Hypertextovprepojenie"/>
                  <w:sz w:val="16"/>
                  <w:szCs w:val="16"/>
                </w:rPr>
                <w:t>http://www.w3.org/2001/XMLSchema-instance</w:t>
              </w:r>
            </w:hyperlink>
            <w:r w:rsidRPr="00FD7611">
              <w:t>" xmlns:xsd="</w:t>
            </w:r>
            <w:hyperlink r:id="rId798"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799"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r>
            <w:r w:rsidRPr="00FD7611">
              <w:lastRenderedPageBreak/>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r>
            <w:r w:rsidRPr="00FD7611">
              <w:lastRenderedPageBreak/>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70EEB7D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A2CC4E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110BCEF" w14:textId="77777777" w:rsidR="00AD205C" w:rsidRDefault="002C259D" w:rsidP="00D24084">
            <w:r>
              <w:t>Názov metódy</w:t>
            </w:r>
          </w:p>
        </w:tc>
      </w:tr>
      <w:tr w:rsidR="00AD205C" w14:paraId="197112F4" w14:textId="77777777" w:rsidTr="00AD205C">
        <w:tc>
          <w:tcPr>
            <w:tcW w:w="9071" w:type="dxa"/>
            <w:tcMar>
              <w:top w:w="30" w:type="dxa"/>
              <w:left w:w="30" w:type="dxa"/>
              <w:bottom w:w="20" w:type="dxa"/>
              <w:right w:w="30" w:type="dxa"/>
            </w:tcMar>
          </w:tcPr>
          <w:p w14:paraId="328AFF4E" w14:textId="77777777" w:rsidR="00AD205C" w:rsidRDefault="002C259D" w:rsidP="00D24084">
            <w:r>
              <w:t>ConsignmentObjectSimpleGet</w:t>
            </w:r>
          </w:p>
        </w:tc>
      </w:tr>
    </w:tbl>
    <w:p w14:paraId="21F0D649"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5320D849" w14:textId="77777777" w:rsidTr="009F302B">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F59787A" w14:textId="77777777" w:rsidR="00AD205C" w:rsidRDefault="002C259D" w:rsidP="00D24084">
            <w:r>
              <w:t>Vstupný parameter</w:t>
            </w:r>
          </w:p>
        </w:tc>
        <w:tc>
          <w:tcPr>
            <w:tcW w:w="6949" w:type="dxa"/>
            <w:tcMar>
              <w:top w:w="30" w:type="dxa"/>
              <w:left w:w="30" w:type="dxa"/>
              <w:bottom w:w="20" w:type="dxa"/>
              <w:right w:w="30" w:type="dxa"/>
            </w:tcMar>
          </w:tcPr>
          <w:p w14:paraId="166F9E83" w14:textId="77777777" w:rsidR="00AD205C" w:rsidRDefault="002C259D" w:rsidP="00D24084">
            <w:r>
              <w:t>Popis</w:t>
            </w:r>
          </w:p>
        </w:tc>
      </w:tr>
      <w:tr w:rsidR="00AD205C" w14:paraId="093B5A04" w14:textId="77777777" w:rsidTr="009F302B">
        <w:tc>
          <w:tcPr>
            <w:tcW w:w="2122" w:type="dxa"/>
            <w:tcMar>
              <w:top w:w="30" w:type="dxa"/>
              <w:left w:w="30" w:type="dxa"/>
              <w:bottom w:w="20" w:type="dxa"/>
              <w:right w:w="30" w:type="dxa"/>
            </w:tcMar>
          </w:tcPr>
          <w:p w14:paraId="2E165A69" w14:textId="77777777" w:rsidR="00AD205C" w:rsidRDefault="002C259D" w:rsidP="00D24084">
            <w:r>
              <w:t>consignmentIdentifier</w:t>
            </w:r>
          </w:p>
        </w:tc>
        <w:tc>
          <w:tcPr>
            <w:tcW w:w="6949" w:type="dxa"/>
            <w:tcMar>
              <w:top w:w="30" w:type="dxa"/>
              <w:left w:w="30" w:type="dxa"/>
              <w:bottom w:w="20" w:type="dxa"/>
              <w:right w:w="30" w:type="dxa"/>
            </w:tcMar>
          </w:tcPr>
          <w:p w14:paraId="2A974B95" w14:textId="77777777" w:rsidR="00AD205C" w:rsidRDefault="002C259D" w:rsidP="00D24084">
            <w:r>
              <w:t>Jednoznačný identifikátor zásielky.</w:t>
            </w:r>
          </w:p>
        </w:tc>
      </w:tr>
    </w:tbl>
    <w:p w14:paraId="44F8F87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1F74D9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618D42" w14:textId="77777777" w:rsidR="00AD205C" w:rsidRPr="009F302B" w:rsidRDefault="002C259D" w:rsidP="00D24084">
            <w:pPr>
              <w:rPr>
                <w:sz w:val="16"/>
                <w:szCs w:val="16"/>
              </w:rPr>
            </w:pPr>
            <w:r w:rsidRPr="009F302B">
              <w:t>Request</w:t>
            </w:r>
          </w:p>
        </w:tc>
      </w:tr>
      <w:tr w:rsidR="00AD205C" w:rsidRPr="009F302B" w14:paraId="08E5D746" w14:textId="77777777" w:rsidTr="00AD205C">
        <w:tc>
          <w:tcPr>
            <w:tcW w:w="9071" w:type="dxa"/>
            <w:tcMar>
              <w:top w:w="30" w:type="dxa"/>
              <w:left w:w="30" w:type="dxa"/>
              <w:bottom w:w="20" w:type="dxa"/>
              <w:right w:w="30" w:type="dxa"/>
            </w:tcMar>
          </w:tcPr>
          <w:p w14:paraId="60BB34CF" w14:textId="77777777" w:rsidR="00AD205C" w:rsidRPr="009F302B" w:rsidRDefault="002C259D" w:rsidP="00D24084">
            <w:r w:rsidRPr="009F302B">
              <w:t>&lt;soapenv:Envelope xmlns:soapenv="</w:t>
            </w:r>
            <w:hyperlink r:id="rId800" w:history="1">
              <w:r w:rsidRPr="009F302B">
                <w:rPr>
                  <w:rStyle w:val="Hypertextovprepojenie"/>
                  <w:sz w:val="16"/>
                  <w:szCs w:val="16"/>
                </w:rPr>
                <w:t>http://schemas.xmlsoap.org/soap/envelope/</w:t>
              </w:r>
            </w:hyperlink>
            <w:r w:rsidRPr="009F302B">
              <w:t>" xmlns:cep="</w:t>
            </w:r>
            <w:hyperlink r:id="rId801"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7480456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36C4719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7F2C034" w14:textId="77777777" w:rsidR="00AD205C" w:rsidRPr="009F302B" w:rsidRDefault="002C259D" w:rsidP="00D24084">
            <w:pPr>
              <w:rPr>
                <w:sz w:val="16"/>
                <w:szCs w:val="16"/>
              </w:rPr>
            </w:pPr>
            <w:r w:rsidRPr="009F302B">
              <w:t>Response</w:t>
            </w:r>
          </w:p>
        </w:tc>
      </w:tr>
      <w:tr w:rsidR="00AD205C" w:rsidRPr="009F302B" w14:paraId="3A3CB7C3" w14:textId="77777777" w:rsidTr="00AD205C">
        <w:tc>
          <w:tcPr>
            <w:tcW w:w="9071" w:type="dxa"/>
            <w:tcMar>
              <w:top w:w="30" w:type="dxa"/>
              <w:left w:w="30" w:type="dxa"/>
              <w:bottom w:w="20" w:type="dxa"/>
              <w:right w:w="30" w:type="dxa"/>
            </w:tcMar>
          </w:tcPr>
          <w:p w14:paraId="29479570" w14:textId="77777777" w:rsidR="00AD205C" w:rsidRPr="009F302B" w:rsidRDefault="002C259D" w:rsidP="00D24084">
            <w:r w:rsidRPr="009F302B">
              <w:t>&lt;soap:Envelope xmlns:soap="</w:t>
            </w:r>
            <w:hyperlink r:id="rId802" w:history="1">
              <w:r w:rsidRPr="009F302B">
                <w:rPr>
                  <w:rStyle w:val="Hypertextovprepojenie"/>
                  <w:sz w:val="16"/>
                  <w:szCs w:val="16"/>
                </w:rPr>
                <w:t>http://schemas.xmlsoap.org/soap/envelope/</w:t>
              </w:r>
            </w:hyperlink>
            <w:r w:rsidRPr="009F302B">
              <w:t>" xmlns:xsd="</w:t>
            </w:r>
            <w:hyperlink r:id="rId803" w:history="1">
              <w:r w:rsidRPr="009F302B">
                <w:rPr>
                  <w:rStyle w:val="Hypertextovprepojenie"/>
                  <w:sz w:val="16"/>
                  <w:szCs w:val="16"/>
                </w:rPr>
                <w:t>http://www.w3.org/2001/XMLSchema</w:t>
              </w:r>
            </w:hyperlink>
            <w:r w:rsidRPr="009F302B">
              <w:t>" xmlns:xsi="</w:t>
            </w:r>
            <w:hyperlink r:id="rId804"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05"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06" w:history="1">
              <w:r w:rsidRPr="009F302B">
                <w:rPr>
                  <w:rStyle w:val="Hypertextovprepojenie"/>
                  <w:sz w:val="16"/>
                  <w:szCs w:val="16"/>
                </w:rPr>
                <w:t>http://www.w3.org/2001/XMLSchema</w:t>
              </w:r>
            </w:hyperlink>
            <w:r w:rsidRPr="009F302B">
              <w:t>" xmlns:xsi="</w:t>
            </w:r>
            <w:hyperlink r:id="rId807"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w:t>
            </w:r>
            <w:r w:rsidRPr="009F302B">
              <w:lastRenderedPageBreak/>
              <w:t>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w:t>
            </w:r>
            <w:r w:rsidRPr="009F302B">
              <w:lastRenderedPageBreak/>
              <w:t>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w:t>
            </w:r>
            <w:r w:rsidRPr="009F302B">
              <w:lastRenderedPageBreak/>
              <w:t>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w:t>
            </w:r>
            <w:r w:rsidRPr="009F302B">
              <w:lastRenderedPageBreak/>
              <w:t>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w:t>
            </w:r>
            <w:r w:rsidRPr="009F302B">
              <w:lastRenderedPageBreak/>
              <w: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w:t>
            </w:r>
            <w:r w:rsidRPr="009F302B">
              <w:lastRenderedPageBreak/>
              <w:t>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6629805" w14:textId="65773D6A" w:rsidR="00AD205C" w:rsidRDefault="002C259D" w:rsidP="00D24084">
      <w:pPr>
        <w:pStyle w:val="Nadpis4"/>
      </w:pPr>
      <w:bookmarkStart w:id="350" w:name="scroll-bookmark-269"/>
      <w:r>
        <w:lastRenderedPageBreak/>
        <w:t>Popis výnimiek</w:t>
      </w:r>
      <w:bookmarkEnd w:id="35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808F82D" w14:textId="77777777" w:rsidTr="007C16B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F6ECC09" w14:textId="77777777" w:rsidR="00AD205C" w:rsidRDefault="002C259D" w:rsidP="00D24084">
            <w:r>
              <w:t>Kód</w:t>
            </w:r>
          </w:p>
        </w:tc>
        <w:tc>
          <w:tcPr>
            <w:tcW w:w="3628" w:type="dxa"/>
            <w:tcMar>
              <w:top w:w="30" w:type="dxa"/>
              <w:left w:w="30" w:type="dxa"/>
              <w:bottom w:w="20" w:type="dxa"/>
              <w:right w:w="30" w:type="dxa"/>
            </w:tcMar>
          </w:tcPr>
          <w:p w14:paraId="68965566" w14:textId="77777777" w:rsidR="00AD205C" w:rsidRDefault="002C259D" w:rsidP="00D24084">
            <w:r>
              <w:t>Popís</w:t>
            </w:r>
          </w:p>
        </w:tc>
        <w:tc>
          <w:tcPr>
            <w:tcW w:w="3398" w:type="dxa"/>
            <w:tcMar>
              <w:top w:w="30" w:type="dxa"/>
              <w:left w:w="30" w:type="dxa"/>
              <w:bottom w:w="20" w:type="dxa"/>
              <w:right w:w="30" w:type="dxa"/>
            </w:tcMar>
          </w:tcPr>
          <w:p w14:paraId="6A572BFA" w14:textId="77777777" w:rsidR="00AD205C" w:rsidRDefault="002C259D" w:rsidP="00D24084">
            <w:r>
              <w:t>Špecifikácia chyby</w:t>
            </w:r>
          </w:p>
        </w:tc>
        <w:tc>
          <w:tcPr>
            <w:tcW w:w="1137" w:type="dxa"/>
            <w:tcMar>
              <w:top w:w="30" w:type="dxa"/>
              <w:left w:w="30" w:type="dxa"/>
              <w:bottom w:w="20" w:type="dxa"/>
              <w:right w:w="30" w:type="dxa"/>
            </w:tcMar>
          </w:tcPr>
          <w:p w14:paraId="2D3F14AD" w14:textId="77777777" w:rsidR="00AD205C" w:rsidRDefault="002C259D" w:rsidP="00D24084">
            <w:r>
              <w:t>Typ chyby</w:t>
            </w:r>
          </w:p>
        </w:tc>
      </w:tr>
      <w:tr w:rsidR="00AD205C" w14:paraId="6A898C0D" w14:textId="77777777" w:rsidTr="007C16BA">
        <w:tc>
          <w:tcPr>
            <w:tcW w:w="907" w:type="dxa"/>
            <w:tcMar>
              <w:top w:w="30" w:type="dxa"/>
              <w:left w:w="30" w:type="dxa"/>
              <w:bottom w:w="20" w:type="dxa"/>
              <w:right w:w="30" w:type="dxa"/>
            </w:tcMar>
          </w:tcPr>
          <w:p w14:paraId="3B25D38E" w14:textId="77777777" w:rsidR="00AD205C" w:rsidRDefault="002C259D" w:rsidP="00D24084">
            <w:r>
              <w:t>-1</w:t>
            </w:r>
          </w:p>
        </w:tc>
        <w:tc>
          <w:tcPr>
            <w:tcW w:w="3628" w:type="dxa"/>
            <w:tcMar>
              <w:top w:w="30" w:type="dxa"/>
              <w:left w:w="30" w:type="dxa"/>
              <w:bottom w:w="20" w:type="dxa"/>
              <w:right w:w="30" w:type="dxa"/>
            </w:tcMar>
          </w:tcPr>
          <w:p w14:paraId="3531B612" w14:textId="77777777" w:rsidR="00AD205C" w:rsidRDefault="002C259D" w:rsidP="00D24084">
            <w:r>
              <w:t>Interná chyba</w:t>
            </w:r>
          </w:p>
        </w:tc>
        <w:tc>
          <w:tcPr>
            <w:tcW w:w="3398" w:type="dxa"/>
            <w:tcMar>
              <w:top w:w="30" w:type="dxa"/>
              <w:left w:w="30" w:type="dxa"/>
              <w:bottom w:w="20" w:type="dxa"/>
              <w:right w:w="30" w:type="dxa"/>
            </w:tcMar>
          </w:tcPr>
          <w:p w14:paraId="4F228EF4" w14:textId="77777777" w:rsidR="00AD205C" w:rsidRDefault="002C259D" w:rsidP="00D24084">
            <w:r>
              <w:t>Interná chyba</w:t>
            </w:r>
          </w:p>
        </w:tc>
        <w:tc>
          <w:tcPr>
            <w:tcW w:w="1137" w:type="dxa"/>
            <w:tcMar>
              <w:top w:w="30" w:type="dxa"/>
              <w:left w:w="30" w:type="dxa"/>
              <w:bottom w:w="20" w:type="dxa"/>
              <w:right w:w="30" w:type="dxa"/>
            </w:tcMar>
          </w:tcPr>
          <w:p w14:paraId="7BD30C3D" w14:textId="77777777" w:rsidR="00AD205C" w:rsidRDefault="002C259D" w:rsidP="00D24084">
            <w:r>
              <w:t>Systém</w:t>
            </w:r>
          </w:p>
        </w:tc>
      </w:tr>
      <w:tr w:rsidR="00AD205C" w14:paraId="7A13B3DF" w14:textId="77777777" w:rsidTr="007C16BA">
        <w:tc>
          <w:tcPr>
            <w:tcW w:w="907" w:type="dxa"/>
            <w:tcMar>
              <w:top w:w="30" w:type="dxa"/>
              <w:left w:w="30" w:type="dxa"/>
              <w:bottom w:w="20" w:type="dxa"/>
              <w:right w:w="30" w:type="dxa"/>
            </w:tcMar>
          </w:tcPr>
          <w:p w14:paraId="39CEAD5C" w14:textId="77777777" w:rsidR="00AD205C" w:rsidRDefault="002C259D" w:rsidP="00D24084">
            <w:r>
              <w:t>-219</w:t>
            </w:r>
            <w:r>
              <w:rPr>
                <w:b/>
              </w:rPr>
              <w:br/>
            </w:r>
          </w:p>
        </w:tc>
        <w:tc>
          <w:tcPr>
            <w:tcW w:w="3628" w:type="dxa"/>
            <w:tcMar>
              <w:top w:w="30" w:type="dxa"/>
              <w:left w:w="30" w:type="dxa"/>
              <w:bottom w:w="20" w:type="dxa"/>
              <w:right w:w="30" w:type="dxa"/>
            </w:tcMar>
          </w:tcPr>
          <w:p w14:paraId="48DD65B5" w14:textId="77777777" w:rsidR="00AD205C" w:rsidRDefault="002C259D" w:rsidP="00D24084">
            <w:r>
              <w:t>Záznam nebol nájdený.</w:t>
            </w:r>
          </w:p>
        </w:tc>
        <w:tc>
          <w:tcPr>
            <w:tcW w:w="3398" w:type="dxa"/>
            <w:tcMar>
              <w:top w:w="30" w:type="dxa"/>
              <w:left w:w="30" w:type="dxa"/>
              <w:bottom w:w="20" w:type="dxa"/>
              <w:right w:w="30" w:type="dxa"/>
            </w:tcMar>
          </w:tcPr>
          <w:p w14:paraId="7093AEF0" w14:textId="77777777" w:rsidR="00AD205C" w:rsidRDefault="002C259D" w:rsidP="00D24084">
            <w:r>
              <w:t>Záznam nebol nájdený.</w:t>
            </w:r>
          </w:p>
        </w:tc>
        <w:tc>
          <w:tcPr>
            <w:tcW w:w="1137" w:type="dxa"/>
            <w:tcMar>
              <w:top w:w="30" w:type="dxa"/>
              <w:left w:w="30" w:type="dxa"/>
              <w:bottom w:w="20" w:type="dxa"/>
              <w:right w:w="30" w:type="dxa"/>
            </w:tcMar>
          </w:tcPr>
          <w:p w14:paraId="6CAB1363" w14:textId="77777777" w:rsidR="00AD205C" w:rsidRDefault="002C259D" w:rsidP="00D24084">
            <w:r>
              <w:t>Biznis</w:t>
            </w:r>
          </w:p>
        </w:tc>
      </w:tr>
      <w:tr w:rsidR="00AD205C" w14:paraId="572C68FC" w14:textId="77777777" w:rsidTr="007C16BA">
        <w:tc>
          <w:tcPr>
            <w:tcW w:w="907" w:type="dxa"/>
            <w:tcMar>
              <w:top w:w="30" w:type="dxa"/>
              <w:left w:w="30" w:type="dxa"/>
              <w:bottom w:w="20" w:type="dxa"/>
              <w:right w:w="30" w:type="dxa"/>
            </w:tcMar>
          </w:tcPr>
          <w:p w14:paraId="60E87C67" w14:textId="77777777" w:rsidR="00AD205C" w:rsidRDefault="002C259D" w:rsidP="00D24084">
            <w:r>
              <w:t>-213</w:t>
            </w:r>
          </w:p>
        </w:tc>
        <w:tc>
          <w:tcPr>
            <w:tcW w:w="3628" w:type="dxa"/>
            <w:tcMar>
              <w:top w:w="30" w:type="dxa"/>
              <w:left w:w="30" w:type="dxa"/>
              <w:bottom w:w="20" w:type="dxa"/>
              <w:right w:w="30" w:type="dxa"/>
            </w:tcMar>
          </w:tcPr>
          <w:p w14:paraId="51F9682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681CF60E"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3A187424" w14:textId="77777777" w:rsidR="00AD205C" w:rsidRDefault="002C259D" w:rsidP="00D24084">
            <w:r>
              <w:t>Biznis</w:t>
            </w:r>
          </w:p>
        </w:tc>
      </w:tr>
      <w:tr w:rsidR="00AD205C" w14:paraId="792D47FB" w14:textId="77777777" w:rsidTr="007C16BA">
        <w:tc>
          <w:tcPr>
            <w:tcW w:w="907" w:type="dxa"/>
            <w:tcMar>
              <w:top w:w="30" w:type="dxa"/>
              <w:left w:w="30" w:type="dxa"/>
              <w:bottom w:w="20" w:type="dxa"/>
              <w:right w:w="30" w:type="dxa"/>
            </w:tcMar>
          </w:tcPr>
          <w:p w14:paraId="5DC47891" w14:textId="77777777" w:rsidR="00AD205C" w:rsidRDefault="002C259D" w:rsidP="00D24084">
            <w:r>
              <w:t>-214</w:t>
            </w:r>
          </w:p>
        </w:tc>
        <w:tc>
          <w:tcPr>
            <w:tcW w:w="3628" w:type="dxa"/>
            <w:tcMar>
              <w:top w:w="30" w:type="dxa"/>
              <w:left w:w="30" w:type="dxa"/>
              <w:bottom w:w="20" w:type="dxa"/>
              <w:right w:w="30" w:type="dxa"/>
            </w:tcMar>
          </w:tcPr>
          <w:p w14:paraId="55523787" w14:textId="77777777" w:rsidR="00AD205C" w:rsidRDefault="002C259D" w:rsidP="00D24084">
            <w:r>
              <w:t>Osoba nie je oprávnenou osobou subjektu alebo organizácie.</w:t>
            </w:r>
          </w:p>
        </w:tc>
        <w:tc>
          <w:tcPr>
            <w:tcW w:w="3398" w:type="dxa"/>
            <w:tcMar>
              <w:top w:w="30" w:type="dxa"/>
              <w:left w:w="30" w:type="dxa"/>
              <w:bottom w:w="20" w:type="dxa"/>
              <w:right w:w="30" w:type="dxa"/>
            </w:tcMar>
          </w:tcPr>
          <w:p w14:paraId="4E29229D" w14:textId="77777777" w:rsidR="00AD205C" w:rsidRDefault="002C259D" w:rsidP="00D24084">
            <w:r>
              <w:t>Osoba nie je oprávnenou osobou subjektu alebo organizácie.</w:t>
            </w:r>
          </w:p>
        </w:tc>
        <w:tc>
          <w:tcPr>
            <w:tcW w:w="1137" w:type="dxa"/>
            <w:tcMar>
              <w:top w:w="30" w:type="dxa"/>
              <w:left w:w="30" w:type="dxa"/>
              <w:bottom w:w="20" w:type="dxa"/>
              <w:right w:w="30" w:type="dxa"/>
            </w:tcMar>
          </w:tcPr>
          <w:p w14:paraId="1B21C272" w14:textId="77777777" w:rsidR="00AD205C" w:rsidRDefault="002C259D" w:rsidP="00D24084">
            <w:r>
              <w:t>Biznis</w:t>
            </w:r>
          </w:p>
        </w:tc>
      </w:tr>
    </w:tbl>
    <w:p w14:paraId="592F6DB4" w14:textId="77777777" w:rsidR="005414F7" w:rsidRDefault="005414F7" w:rsidP="00D24084">
      <w:pPr>
        <w:rPr>
          <w:sz w:val="36"/>
        </w:rPr>
      </w:pPr>
      <w:bookmarkStart w:id="351" w:name="scroll-bookmark-270"/>
      <w:r>
        <w:br w:type="page"/>
      </w:r>
    </w:p>
    <w:p w14:paraId="0B90869C" w14:textId="77777777" w:rsidR="005414F7" w:rsidRDefault="005414F7" w:rsidP="00D24084">
      <w:pPr>
        <w:pStyle w:val="Nadpis2"/>
      </w:pPr>
      <w:bookmarkStart w:id="352" w:name="_Toc101774437"/>
      <w:r>
        <w:lastRenderedPageBreak/>
        <w:t>Podanie príloh k colnému vyhláseniu v režime eIDAS</w:t>
      </w:r>
      <w:bookmarkEnd w:id="352"/>
    </w:p>
    <w:tbl>
      <w:tblPr>
        <w:tblStyle w:val="ScrollTableNormal"/>
        <w:tblW w:w="0" w:type="auto"/>
        <w:tblLayout w:type="fixed"/>
        <w:tblLook w:val="0000" w:firstRow="0" w:lastRow="0" w:firstColumn="0" w:lastColumn="0" w:noHBand="0" w:noVBand="0"/>
      </w:tblPr>
      <w:tblGrid>
        <w:gridCol w:w="2268"/>
        <w:gridCol w:w="6803"/>
      </w:tblGrid>
      <w:tr w:rsidR="005414F7" w14:paraId="661CB820" w14:textId="77777777" w:rsidTr="00AF3B78">
        <w:tc>
          <w:tcPr>
            <w:tcW w:w="2268" w:type="dxa"/>
            <w:tcMar>
              <w:top w:w="30" w:type="dxa"/>
              <w:left w:w="30" w:type="dxa"/>
              <w:bottom w:w="20" w:type="dxa"/>
              <w:right w:w="30" w:type="dxa"/>
            </w:tcMar>
          </w:tcPr>
          <w:p w14:paraId="4288B795" w14:textId="77777777" w:rsidR="005414F7" w:rsidRDefault="005414F7" w:rsidP="00D24084">
            <w:r>
              <w:t>Meta IS identifikátor poskytovanej služby</w:t>
            </w:r>
          </w:p>
        </w:tc>
        <w:tc>
          <w:tcPr>
            <w:tcW w:w="6803" w:type="dxa"/>
            <w:tcMar>
              <w:top w:w="30" w:type="dxa"/>
              <w:left w:w="30" w:type="dxa"/>
              <w:bottom w:w="20" w:type="dxa"/>
              <w:right w:w="30" w:type="dxa"/>
            </w:tcMar>
          </w:tcPr>
          <w:p w14:paraId="11F7AFB7" w14:textId="77777777" w:rsidR="005414F7" w:rsidRDefault="005414F7" w:rsidP="00D24084"/>
        </w:tc>
      </w:tr>
      <w:tr w:rsidR="005414F7" w14:paraId="200CC087" w14:textId="77777777" w:rsidTr="00AF3B78">
        <w:tc>
          <w:tcPr>
            <w:tcW w:w="2268" w:type="dxa"/>
            <w:tcMar>
              <w:top w:w="30" w:type="dxa"/>
              <w:left w:w="30" w:type="dxa"/>
              <w:bottom w:w="20" w:type="dxa"/>
              <w:right w:w="30" w:type="dxa"/>
            </w:tcMar>
          </w:tcPr>
          <w:p w14:paraId="76D089C0" w14:textId="77777777" w:rsidR="005414F7" w:rsidRDefault="005414F7" w:rsidP="00D24084">
            <w:r>
              <w:t>Verzia služby</w:t>
            </w:r>
          </w:p>
        </w:tc>
        <w:tc>
          <w:tcPr>
            <w:tcW w:w="6803" w:type="dxa"/>
            <w:tcMar>
              <w:top w:w="30" w:type="dxa"/>
              <w:left w:w="30" w:type="dxa"/>
              <w:bottom w:w="20" w:type="dxa"/>
              <w:right w:w="30" w:type="dxa"/>
            </w:tcMar>
          </w:tcPr>
          <w:p w14:paraId="39417AB2" w14:textId="77777777" w:rsidR="005414F7" w:rsidRDefault="005414F7" w:rsidP="00D24084">
            <w:r>
              <w:t>1.0</w:t>
            </w:r>
          </w:p>
        </w:tc>
      </w:tr>
      <w:tr w:rsidR="005414F7" w14:paraId="5E80FD3C" w14:textId="77777777" w:rsidTr="00AF3B78">
        <w:tc>
          <w:tcPr>
            <w:tcW w:w="2268" w:type="dxa"/>
            <w:tcMar>
              <w:top w:w="30" w:type="dxa"/>
              <w:left w:w="30" w:type="dxa"/>
              <w:bottom w:w="20" w:type="dxa"/>
              <w:right w:w="30" w:type="dxa"/>
            </w:tcMar>
          </w:tcPr>
          <w:p w14:paraId="2442C7EC" w14:textId="77777777" w:rsidR="005414F7" w:rsidRDefault="005414F7" w:rsidP="00D24084">
            <w:r>
              <w:t>Popis služby</w:t>
            </w:r>
          </w:p>
        </w:tc>
        <w:tc>
          <w:tcPr>
            <w:tcW w:w="6803" w:type="dxa"/>
            <w:tcMar>
              <w:top w:w="30" w:type="dxa"/>
              <w:left w:w="30" w:type="dxa"/>
              <w:bottom w:w="20" w:type="dxa"/>
              <w:right w:w="30" w:type="dxa"/>
            </w:tcMar>
          </w:tcPr>
          <w:p w14:paraId="30FC6A26" w14:textId="77777777" w:rsidR="005414F7" w:rsidRDefault="005414F7" w:rsidP="00D24084">
            <w:r>
              <w:t xml:space="preserve">Služba umožní podávanie </w:t>
            </w:r>
            <w:r w:rsidR="00AF3B78">
              <w:t>príloh k colným vyhláseniam v</w:t>
            </w:r>
            <w:r>
              <w:t xml:space="preserve"> režime eIDAS.</w:t>
            </w:r>
          </w:p>
        </w:tc>
      </w:tr>
      <w:tr w:rsidR="005414F7" w14:paraId="2A11CB6B" w14:textId="77777777" w:rsidTr="00AF3B78">
        <w:tc>
          <w:tcPr>
            <w:tcW w:w="2268" w:type="dxa"/>
            <w:tcMar>
              <w:top w:w="30" w:type="dxa"/>
              <w:left w:w="30" w:type="dxa"/>
              <w:bottom w:w="20" w:type="dxa"/>
              <w:right w:w="30" w:type="dxa"/>
            </w:tcMar>
          </w:tcPr>
          <w:p w14:paraId="157FC0F0" w14:textId="77777777" w:rsidR="005414F7" w:rsidRDefault="005414F7" w:rsidP="00D24084">
            <w:r>
              <w:t>ISVS / Modul</w:t>
            </w:r>
          </w:p>
        </w:tc>
        <w:tc>
          <w:tcPr>
            <w:tcW w:w="6803" w:type="dxa"/>
            <w:tcMar>
              <w:top w:w="30" w:type="dxa"/>
              <w:left w:w="30" w:type="dxa"/>
              <w:bottom w:w="20" w:type="dxa"/>
              <w:right w:w="30" w:type="dxa"/>
            </w:tcMar>
          </w:tcPr>
          <w:p w14:paraId="61197E5E" w14:textId="77777777" w:rsidR="005414F7" w:rsidRDefault="005414F7" w:rsidP="00D24084">
            <w:r>
              <w:t>IS CEP</w:t>
            </w:r>
          </w:p>
        </w:tc>
      </w:tr>
    </w:tbl>
    <w:p w14:paraId="07B59799" w14:textId="77777777" w:rsidR="005414F7" w:rsidRDefault="005414F7" w:rsidP="00D24084">
      <w:pPr>
        <w:pStyle w:val="Nadpis3"/>
      </w:pPr>
      <w:bookmarkStart w:id="353" w:name="_Toc101774438"/>
      <w:r>
        <w:t>Procesné/logické údaje</w:t>
      </w:r>
      <w:bookmarkEnd w:id="353"/>
    </w:p>
    <w:p w14:paraId="5C85863F" w14:textId="77777777" w:rsidR="005414F7" w:rsidRDefault="005414F7" w:rsidP="00D24084">
      <w:pPr>
        <w:pStyle w:val="Nadpis4"/>
      </w:pPr>
      <w:r>
        <w:t>Procesný tok / biznis logika služby</w:t>
      </w:r>
    </w:p>
    <w:p w14:paraId="097C0B89" w14:textId="77777777" w:rsidR="005414F7" w:rsidRDefault="005414F7" w:rsidP="00D24084">
      <w:r>
        <w:t>Vstupnou štruktúrou pre prijatie podania v režime eIDAS bude kontajner elektronickej správy, ktorý umožňuje prenášať objekty zodpovedajúce platným formátom definovaným pre kvalifikovaný elektronický podpis.</w:t>
      </w:r>
    </w:p>
    <w:p w14:paraId="76D348C7" w14:textId="77777777" w:rsidR="005414F7" w:rsidRDefault="005414F7" w:rsidP="00D24084">
      <w:r>
        <w:t xml:space="preserve">Služba je určená pre </w:t>
      </w:r>
      <w:r w:rsidR="00CB69E7">
        <w:t>informačné systémy obchodníkov.</w:t>
      </w:r>
    </w:p>
    <w:p w14:paraId="229BFB79" w14:textId="77777777" w:rsidR="00CB69E7" w:rsidRDefault="00CB69E7" w:rsidP="00D24084"/>
    <w:p w14:paraId="550B0A20" w14:textId="77777777" w:rsidR="00CB69E7" w:rsidRDefault="00CB69E7" w:rsidP="00D24084">
      <w:r>
        <w:t>Pre plnenie kontajnera elektronickej správy pre prílohy colných vyhlásení platí:</w:t>
      </w:r>
    </w:p>
    <w:p w14:paraId="23905E2B" w14:textId="77777777" w:rsidR="00CB69E7" w:rsidRDefault="00CB69E7" w:rsidP="00D24084">
      <w:pPr>
        <w:pStyle w:val="Odsekzoznamu"/>
        <w:numPr>
          <w:ilvl w:val="0"/>
          <w:numId w:val="62"/>
        </w:numPr>
      </w:pPr>
      <w:r>
        <w:t>Pre riadiacu správu SK412, resp. SK512 sa vytvorí samostatný objekt s Class = „FORM“</w:t>
      </w:r>
      <w:r>
        <w:rPr>
          <w:lang w:val="en-US"/>
        </w:rPr>
        <w:t>;</w:t>
      </w:r>
    </w:p>
    <w:p w14:paraId="74796AB7" w14:textId="77777777" w:rsidR="00CB69E7" w:rsidRDefault="00CB69E7" w:rsidP="00D24084">
      <w:pPr>
        <w:pStyle w:val="Odsekzoznamu"/>
        <w:numPr>
          <w:ilvl w:val="0"/>
          <w:numId w:val="62"/>
        </w:numPr>
      </w:pPr>
      <w:r>
        <w:t xml:space="preserve">Pre podpísané prílohy k colným vyhláseniam sa vytvorí samostatný objekt s Class = „ATTACHMENT“  </w:t>
      </w:r>
    </w:p>
    <w:p w14:paraId="70FFD92D" w14:textId="77777777" w:rsidR="00CB69E7" w:rsidRDefault="00CB69E7" w:rsidP="00D24084">
      <w:pPr>
        <w:rPr>
          <w:sz w:val="28"/>
        </w:rPr>
      </w:pPr>
      <w:r>
        <w:br w:type="page"/>
      </w:r>
    </w:p>
    <w:p w14:paraId="223B865D" w14:textId="77777777" w:rsidR="005414F7" w:rsidRDefault="005414F7" w:rsidP="00D24084">
      <w:pPr>
        <w:pStyle w:val="Nadpis4"/>
      </w:pPr>
      <w:r>
        <w:lastRenderedPageBreak/>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5414F7" w14:paraId="19EA28D1" w14:textId="77777777" w:rsidTr="00AF3B78">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09E70BB" w14:textId="77777777" w:rsidR="005414F7" w:rsidRDefault="005414F7" w:rsidP="00D24084">
            <w:r>
              <w:t>Názov operácie</w:t>
            </w:r>
          </w:p>
        </w:tc>
        <w:tc>
          <w:tcPr>
            <w:tcW w:w="1843" w:type="dxa"/>
            <w:tcMar>
              <w:top w:w="30" w:type="dxa"/>
              <w:left w:w="30" w:type="dxa"/>
              <w:bottom w:w="20" w:type="dxa"/>
              <w:right w:w="30" w:type="dxa"/>
            </w:tcMar>
          </w:tcPr>
          <w:p w14:paraId="395792B2" w14:textId="77777777" w:rsidR="005414F7" w:rsidRDefault="005414F7" w:rsidP="00D24084">
            <w:r>
              <w:t>Popis operácie</w:t>
            </w:r>
          </w:p>
        </w:tc>
        <w:tc>
          <w:tcPr>
            <w:tcW w:w="850" w:type="dxa"/>
            <w:tcMar>
              <w:top w:w="30" w:type="dxa"/>
              <w:left w:w="30" w:type="dxa"/>
              <w:bottom w:w="20" w:type="dxa"/>
              <w:right w:w="30" w:type="dxa"/>
            </w:tcMar>
          </w:tcPr>
          <w:p w14:paraId="6FA38B8E" w14:textId="77777777" w:rsidR="005414F7" w:rsidRDefault="005414F7" w:rsidP="00D24084">
            <w:r>
              <w:t>Poradie</w:t>
            </w:r>
          </w:p>
        </w:tc>
        <w:tc>
          <w:tcPr>
            <w:tcW w:w="1985" w:type="dxa"/>
            <w:tcMar>
              <w:top w:w="30" w:type="dxa"/>
              <w:left w:w="30" w:type="dxa"/>
              <w:bottom w:w="20" w:type="dxa"/>
              <w:right w:w="30" w:type="dxa"/>
            </w:tcMar>
          </w:tcPr>
          <w:p w14:paraId="702DBF11" w14:textId="77777777" w:rsidR="005414F7" w:rsidRDefault="005414F7" w:rsidP="00D24084">
            <w:r>
              <w:t>Vstupné parametre</w:t>
            </w:r>
          </w:p>
        </w:tc>
        <w:tc>
          <w:tcPr>
            <w:tcW w:w="2555" w:type="dxa"/>
            <w:tcMar>
              <w:top w:w="30" w:type="dxa"/>
              <w:left w:w="30" w:type="dxa"/>
              <w:bottom w:w="20" w:type="dxa"/>
              <w:right w:w="30" w:type="dxa"/>
            </w:tcMar>
          </w:tcPr>
          <w:p w14:paraId="2607F261" w14:textId="77777777" w:rsidR="005414F7" w:rsidRDefault="005414F7" w:rsidP="00D24084">
            <w:r>
              <w:t>Výstupné parametre</w:t>
            </w:r>
          </w:p>
        </w:tc>
      </w:tr>
      <w:tr w:rsidR="005414F7" w14:paraId="5A7D8471" w14:textId="77777777" w:rsidTr="00AF3B78">
        <w:tc>
          <w:tcPr>
            <w:tcW w:w="1838" w:type="dxa"/>
            <w:tcMar>
              <w:top w:w="30" w:type="dxa"/>
              <w:left w:w="30" w:type="dxa"/>
              <w:bottom w:w="20" w:type="dxa"/>
              <w:right w:w="30" w:type="dxa"/>
            </w:tcMar>
          </w:tcPr>
          <w:p w14:paraId="472C8888" w14:textId="77777777" w:rsidR="005414F7" w:rsidRDefault="005414F7" w:rsidP="00D24084">
            <w:r>
              <w:t>PrijatiePodaniaZExternehoSystemu</w:t>
            </w:r>
          </w:p>
        </w:tc>
        <w:tc>
          <w:tcPr>
            <w:tcW w:w="1843" w:type="dxa"/>
            <w:tcMar>
              <w:top w:w="30" w:type="dxa"/>
              <w:left w:w="30" w:type="dxa"/>
              <w:bottom w:w="20" w:type="dxa"/>
              <w:right w:w="30" w:type="dxa"/>
            </w:tcMar>
          </w:tcPr>
          <w:p w14:paraId="127EA280" w14:textId="77777777" w:rsidR="005414F7" w:rsidRDefault="005414F7" w:rsidP="00D24084">
            <w:r>
              <w:t>EKR2 WS Prijatie podania z externého systému.</w:t>
            </w:r>
          </w:p>
        </w:tc>
        <w:tc>
          <w:tcPr>
            <w:tcW w:w="850" w:type="dxa"/>
            <w:tcMar>
              <w:top w:w="30" w:type="dxa"/>
              <w:left w:w="30" w:type="dxa"/>
              <w:bottom w:w="20" w:type="dxa"/>
              <w:right w:w="30" w:type="dxa"/>
            </w:tcMar>
          </w:tcPr>
          <w:p w14:paraId="1F2CBADB" w14:textId="77777777" w:rsidR="005414F7" w:rsidRDefault="005414F7" w:rsidP="00D24084">
            <w:r>
              <w:t>1</w:t>
            </w:r>
          </w:p>
        </w:tc>
        <w:tc>
          <w:tcPr>
            <w:tcW w:w="1985" w:type="dxa"/>
            <w:tcMar>
              <w:top w:w="30" w:type="dxa"/>
              <w:left w:w="30" w:type="dxa"/>
              <w:bottom w:w="20" w:type="dxa"/>
              <w:right w:w="30" w:type="dxa"/>
            </w:tcMar>
          </w:tcPr>
          <w:p w14:paraId="1209196F" w14:textId="77777777" w:rsidR="005414F7" w:rsidRDefault="005414F7" w:rsidP="00D24084">
            <w:r>
              <w:t>EKR2PrijatiePodaniaZExternehoSystemu</w:t>
            </w:r>
          </w:p>
        </w:tc>
        <w:tc>
          <w:tcPr>
            <w:tcW w:w="2555" w:type="dxa"/>
            <w:tcMar>
              <w:top w:w="30" w:type="dxa"/>
              <w:left w:w="30" w:type="dxa"/>
              <w:bottom w:w="20" w:type="dxa"/>
              <w:right w:w="30" w:type="dxa"/>
            </w:tcMar>
          </w:tcPr>
          <w:p w14:paraId="022181CF" w14:textId="77777777" w:rsidR="005414F7" w:rsidRDefault="005414F7" w:rsidP="00D24084">
            <w:r>
              <w:t>návratová hodnota  - v prípade úspešného prijatia podania Kód = 0 (OK), výnimky opísané v príslušnej kapitole</w:t>
            </w:r>
          </w:p>
        </w:tc>
      </w:tr>
    </w:tbl>
    <w:p w14:paraId="1C4EBD45" w14:textId="77777777" w:rsidR="005414F7" w:rsidRDefault="005414F7" w:rsidP="00D24084"/>
    <w:p w14:paraId="13BFBEDC" w14:textId="77777777" w:rsidR="005414F7" w:rsidRDefault="005414F7" w:rsidP="00D24084">
      <w:r>
        <w:t>PrijatiePodaniaZExternehoSystemu</w:t>
      </w:r>
      <w:r>
        <w:br/>
      </w:r>
    </w:p>
    <w:p w14:paraId="3E09B9A4" w14:textId="77777777" w:rsidR="005414F7" w:rsidRDefault="005414F7" w:rsidP="00D24084">
      <w:r>
        <w:rPr>
          <w:noProof/>
        </w:rPr>
        <w:drawing>
          <wp:inline distT="0" distB="0" distL="0" distR="0" wp14:anchorId="5DAB4F3E" wp14:editId="100BD92A">
            <wp:extent cx="5760085" cy="4736912"/>
            <wp:effectExtent l="0" t="0" r="0" b="0"/>
            <wp:docPr id="1" name="Picture 1"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16239981" w14:textId="77777777" w:rsidR="005414F7" w:rsidRDefault="005414F7" w:rsidP="00D24084"/>
    <w:p w14:paraId="6EC4A3EE" w14:textId="77777777" w:rsidR="005414F7" w:rsidRPr="00F83A4F" w:rsidRDefault="005414F7"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5414F7" w14:paraId="7FE697E1" w14:textId="77777777" w:rsidTr="00AF3B78">
        <w:tc>
          <w:tcPr>
            <w:tcW w:w="846" w:type="dxa"/>
            <w:tcMar>
              <w:top w:w="30" w:type="dxa"/>
              <w:left w:w="30" w:type="dxa"/>
              <w:bottom w:w="20" w:type="dxa"/>
              <w:right w:w="30" w:type="dxa"/>
            </w:tcMar>
          </w:tcPr>
          <w:p w14:paraId="08D1D8E6" w14:textId="77777777" w:rsidR="005414F7" w:rsidRDefault="005414F7" w:rsidP="00D24084">
            <w:r>
              <w:t>Atribút</w:t>
            </w:r>
          </w:p>
        </w:tc>
        <w:tc>
          <w:tcPr>
            <w:tcW w:w="8225" w:type="dxa"/>
            <w:tcMar>
              <w:top w:w="30" w:type="dxa"/>
              <w:left w:w="30" w:type="dxa"/>
              <w:bottom w:w="20" w:type="dxa"/>
              <w:right w:w="30" w:type="dxa"/>
            </w:tcMar>
          </w:tcPr>
          <w:p w14:paraId="757AB7B5" w14:textId="77777777" w:rsidR="005414F7" w:rsidRDefault="005414F7" w:rsidP="00D24084">
            <w:r>
              <w:t>Typ subjektu : číslo</w:t>
            </w:r>
          </w:p>
        </w:tc>
      </w:tr>
      <w:tr w:rsidR="005414F7" w14:paraId="080385BA" w14:textId="77777777" w:rsidTr="00AF3B78">
        <w:tc>
          <w:tcPr>
            <w:tcW w:w="846" w:type="dxa"/>
            <w:tcMar>
              <w:top w:w="30" w:type="dxa"/>
              <w:left w:w="30" w:type="dxa"/>
              <w:bottom w:w="20" w:type="dxa"/>
              <w:right w:w="30" w:type="dxa"/>
            </w:tcMar>
          </w:tcPr>
          <w:p w14:paraId="4C5DA021" w14:textId="77777777" w:rsidR="005414F7" w:rsidRDefault="005414F7" w:rsidP="00D24084">
            <w:r>
              <w:t>Opis</w:t>
            </w:r>
          </w:p>
        </w:tc>
        <w:tc>
          <w:tcPr>
            <w:tcW w:w="8225" w:type="dxa"/>
            <w:tcMar>
              <w:top w:w="30" w:type="dxa"/>
              <w:left w:w="30" w:type="dxa"/>
              <w:bottom w:w="20" w:type="dxa"/>
              <w:right w:w="30" w:type="dxa"/>
            </w:tcMar>
          </w:tcPr>
          <w:p w14:paraId="3ED4E289" w14:textId="77777777" w:rsidR="005414F7" w:rsidRDefault="005414F7" w:rsidP="00D24084">
            <w:r>
              <w:t>Slúži pre identifkáciu typu odosielateľa</w:t>
            </w:r>
          </w:p>
        </w:tc>
      </w:tr>
      <w:tr w:rsidR="005414F7" w14:paraId="25A2D106" w14:textId="77777777" w:rsidTr="00AF3B78">
        <w:tc>
          <w:tcPr>
            <w:tcW w:w="846" w:type="dxa"/>
            <w:tcMar>
              <w:top w:w="30" w:type="dxa"/>
              <w:left w:w="30" w:type="dxa"/>
              <w:bottom w:w="20" w:type="dxa"/>
              <w:right w:w="30" w:type="dxa"/>
            </w:tcMar>
          </w:tcPr>
          <w:p w14:paraId="0A2DEFE3" w14:textId="77777777" w:rsidR="005414F7" w:rsidRDefault="005414F7" w:rsidP="00D24084">
            <w:r>
              <w:t>Plnenie</w:t>
            </w:r>
          </w:p>
        </w:tc>
        <w:tc>
          <w:tcPr>
            <w:tcW w:w="8225" w:type="dxa"/>
            <w:tcMar>
              <w:top w:w="30" w:type="dxa"/>
              <w:left w:w="30" w:type="dxa"/>
              <w:bottom w:w="20" w:type="dxa"/>
              <w:right w:w="30" w:type="dxa"/>
            </w:tcMar>
          </w:tcPr>
          <w:p w14:paraId="1F589D9A" w14:textId="77777777" w:rsidR="005414F7" w:rsidRDefault="005414F7" w:rsidP="00D24084">
            <w:r>
              <w:t>0 = Subjekt</w:t>
            </w:r>
          </w:p>
        </w:tc>
      </w:tr>
      <w:tr w:rsidR="005414F7" w14:paraId="38962F68" w14:textId="77777777" w:rsidTr="00AF3B78">
        <w:tc>
          <w:tcPr>
            <w:tcW w:w="846" w:type="dxa"/>
            <w:tcMar>
              <w:top w:w="30" w:type="dxa"/>
              <w:left w:w="30" w:type="dxa"/>
              <w:bottom w:w="20" w:type="dxa"/>
              <w:right w:w="30" w:type="dxa"/>
            </w:tcMar>
          </w:tcPr>
          <w:p w14:paraId="72398FDE" w14:textId="77777777" w:rsidR="005414F7" w:rsidRDefault="005414F7" w:rsidP="00D24084">
            <w:r>
              <w:t>Atribút</w:t>
            </w:r>
          </w:p>
        </w:tc>
        <w:tc>
          <w:tcPr>
            <w:tcW w:w="8225" w:type="dxa"/>
            <w:tcMar>
              <w:top w:w="30" w:type="dxa"/>
              <w:left w:w="30" w:type="dxa"/>
              <w:bottom w:w="20" w:type="dxa"/>
              <w:right w:w="30" w:type="dxa"/>
            </w:tcMar>
          </w:tcPr>
          <w:p w14:paraId="25513CCC" w14:textId="77777777" w:rsidR="005414F7" w:rsidRDefault="005414F7" w:rsidP="00D24084">
            <w:r>
              <w:t>Identifikátor podateľne : n1</w:t>
            </w:r>
          </w:p>
        </w:tc>
      </w:tr>
      <w:tr w:rsidR="005414F7" w14:paraId="561F744E" w14:textId="77777777" w:rsidTr="00AF3B78">
        <w:tc>
          <w:tcPr>
            <w:tcW w:w="846" w:type="dxa"/>
            <w:tcMar>
              <w:top w:w="30" w:type="dxa"/>
              <w:left w:w="30" w:type="dxa"/>
              <w:bottom w:w="20" w:type="dxa"/>
              <w:right w:w="30" w:type="dxa"/>
            </w:tcMar>
          </w:tcPr>
          <w:p w14:paraId="74A585B0" w14:textId="77777777" w:rsidR="005414F7" w:rsidRDefault="005414F7" w:rsidP="00D24084">
            <w:r>
              <w:t>Opis</w:t>
            </w:r>
          </w:p>
        </w:tc>
        <w:tc>
          <w:tcPr>
            <w:tcW w:w="8225" w:type="dxa"/>
            <w:tcMar>
              <w:top w:w="30" w:type="dxa"/>
              <w:left w:w="30" w:type="dxa"/>
              <w:bottom w:w="20" w:type="dxa"/>
              <w:right w:w="30" w:type="dxa"/>
            </w:tcMar>
          </w:tcPr>
          <w:p w14:paraId="0D06BA22" w14:textId="77777777" w:rsidR="005414F7" w:rsidRDefault="005414F7" w:rsidP="00D24084">
            <w:r>
              <w:t>Slúži na identifikácíu podateľne OVM, pre ktoré bude IS CEP poskytovať služby elektronickej podateľne.</w:t>
            </w:r>
          </w:p>
        </w:tc>
      </w:tr>
      <w:tr w:rsidR="005414F7" w14:paraId="2941AD93" w14:textId="77777777" w:rsidTr="00AF3B78">
        <w:tc>
          <w:tcPr>
            <w:tcW w:w="846" w:type="dxa"/>
            <w:tcMar>
              <w:top w:w="30" w:type="dxa"/>
              <w:left w:w="30" w:type="dxa"/>
              <w:bottom w:w="20" w:type="dxa"/>
              <w:right w:w="30" w:type="dxa"/>
            </w:tcMar>
          </w:tcPr>
          <w:p w14:paraId="0FBDB8E5" w14:textId="77777777" w:rsidR="005414F7" w:rsidRDefault="005414F7" w:rsidP="00D24084">
            <w:r>
              <w:t>Plnenie</w:t>
            </w:r>
          </w:p>
        </w:tc>
        <w:tc>
          <w:tcPr>
            <w:tcW w:w="8225" w:type="dxa"/>
            <w:tcMar>
              <w:top w:w="30" w:type="dxa"/>
              <w:left w:w="30" w:type="dxa"/>
              <w:bottom w:w="20" w:type="dxa"/>
              <w:right w:w="30" w:type="dxa"/>
            </w:tcMar>
          </w:tcPr>
          <w:p w14:paraId="7C6AD386" w14:textId="77777777" w:rsidR="005414F7" w:rsidRDefault="005414F7" w:rsidP="00D24084">
            <w:r>
              <w:t>Pre colné konanie sa plní hodnotou podateľňe FRSR CEP = 2.</w:t>
            </w:r>
          </w:p>
        </w:tc>
      </w:tr>
      <w:tr w:rsidR="005414F7" w14:paraId="7C94A048" w14:textId="77777777" w:rsidTr="00AF3B78">
        <w:tc>
          <w:tcPr>
            <w:tcW w:w="846" w:type="dxa"/>
            <w:tcMar>
              <w:top w:w="30" w:type="dxa"/>
              <w:left w:w="30" w:type="dxa"/>
              <w:bottom w:w="20" w:type="dxa"/>
              <w:right w:w="30" w:type="dxa"/>
            </w:tcMar>
          </w:tcPr>
          <w:p w14:paraId="57AC9779" w14:textId="77777777" w:rsidR="005414F7" w:rsidRDefault="005414F7" w:rsidP="00D24084">
            <w:r>
              <w:lastRenderedPageBreak/>
              <w:t>Atribút</w:t>
            </w:r>
          </w:p>
        </w:tc>
        <w:tc>
          <w:tcPr>
            <w:tcW w:w="8225" w:type="dxa"/>
            <w:tcMar>
              <w:top w:w="30" w:type="dxa"/>
              <w:left w:w="30" w:type="dxa"/>
              <w:bottom w:w="20" w:type="dxa"/>
              <w:right w:w="30" w:type="dxa"/>
            </w:tcMar>
          </w:tcPr>
          <w:p w14:paraId="133BEA35" w14:textId="77777777" w:rsidR="005414F7" w:rsidRDefault="005414F7" w:rsidP="00D24084">
            <w:r>
              <w:t>Referenčné podanie/zásielka : Guid</w:t>
            </w:r>
          </w:p>
        </w:tc>
      </w:tr>
      <w:tr w:rsidR="005414F7" w14:paraId="7BD4A3E3" w14:textId="77777777" w:rsidTr="00AF3B78">
        <w:tc>
          <w:tcPr>
            <w:tcW w:w="846" w:type="dxa"/>
            <w:tcMar>
              <w:top w:w="30" w:type="dxa"/>
              <w:left w:w="30" w:type="dxa"/>
              <w:bottom w:w="20" w:type="dxa"/>
              <w:right w:w="30" w:type="dxa"/>
            </w:tcMar>
          </w:tcPr>
          <w:p w14:paraId="6CD5F0BA" w14:textId="77777777" w:rsidR="005414F7" w:rsidRDefault="005414F7" w:rsidP="00D24084">
            <w:r>
              <w:t>Opis</w:t>
            </w:r>
          </w:p>
        </w:tc>
        <w:tc>
          <w:tcPr>
            <w:tcW w:w="8225" w:type="dxa"/>
            <w:tcMar>
              <w:top w:w="30" w:type="dxa"/>
              <w:left w:w="30" w:type="dxa"/>
              <w:bottom w:w="20" w:type="dxa"/>
              <w:right w:w="30" w:type="dxa"/>
            </w:tcMar>
          </w:tcPr>
          <w:p w14:paraId="6680F219" w14:textId="77777777" w:rsidR="005414F7" w:rsidRDefault="005414F7" w:rsidP="00D24084">
            <w:r>
              <w:t>Referenčný identifikátor predchádzajúceho podania/zásielky, ktorého sa týka dané podanie.</w:t>
            </w:r>
          </w:p>
        </w:tc>
      </w:tr>
      <w:tr w:rsidR="005414F7" w14:paraId="6B4FC32A" w14:textId="77777777" w:rsidTr="00AF3B78">
        <w:tc>
          <w:tcPr>
            <w:tcW w:w="846" w:type="dxa"/>
            <w:tcMar>
              <w:top w:w="30" w:type="dxa"/>
              <w:left w:w="30" w:type="dxa"/>
              <w:bottom w:w="20" w:type="dxa"/>
              <w:right w:w="30" w:type="dxa"/>
            </w:tcMar>
          </w:tcPr>
          <w:p w14:paraId="27A03081" w14:textId="77777777" w:rsidR="005414F7" w:rsidRDefault="005414F7" w:rsidP="00D24084">
            <w:r>
              <w:t>Plnenie</w:t>
            </w:r>
          </w:p>
        </w:tc>
        <w:tc>
          <w:tcPr>
            <w:tcW w:w="8225" w:type="dxa"/>
            <w:tcMar>
              <w:top w:w="30" w:type="dxa"/>
              <w:left w:w="30" w:type="dxa"/>
              <w:bottom w:w="20" w:type="dxa"/>
              <w:right w:w="30" w:type="dxa"/>
            </w:tcMar>
          </w:tcPr>
          <w:p w14:paraId="47719436" w14:textId="77777777" w:rsidR="005414F7" w:rsidRDefault="005414F7" w:rsidP="00D24084">
            <w:r>
              <w:t>Deklaranti referenčný identifkátor nepoužívajú, používajú identifikátor biznis prípadu (IBP) pre zoskupenie podaní-zásielok do jedného obchodného prípadu.</w:t>
            </w:r>
          </w:p>
        </w:tc>
      </w:tr>
      <w:tr w:rsidR="005414F7" w14:paraId="1B7E63F1" w14:textId="77777777" w:rsidTr="00AF3B78">
        <w:tc>
          <w:tcPr>
            <w:tcW w:w="846" w:type="dxa"/>
            <w:tcMar>
              <w:top w:w="30" w:type="dxa"/>
              <w:left w:w="30" w:type="dxa"/>
              <w:bottom w:w="20" w:type="dxa"/>
              <w:right w:w="30" w:type="dxa"/>
            </w:tcMar>
          </w:tcPr>
          <w:p w14:paraId="6DFF2382" w14:textId="77777777" w:rsidR="005414F7" w:rsidRDefault="005414F7" w:rsidP="00D24084">
            <w:r>
              <w:t>Atribút</w:t>
            </w:r>
          </w:p>
        </w:tc>
        <w:tc>
          <w:tcPr>
            <w:tcW w:w="8225" w:type="dxa"/>
            <w:tcMar>
              <w:top w:w="30" w:type="dxa"/>
              <w:left w:w="30" w:type="dxa"/>
              <w:bottom w:w="20" w:type="dxa"/>
              <w:right w:w="30" w:type="dxa"/>
            </w:tcMar>
          </w:tcPr>
          <w:p w14:paraId="700218CD" w14:textId="77777777" w:rsidR="005414F7" w:rsidRDefault="005414F7" w:rsidP="00D24084">
            <w:r>
              <w:t>Evidenčné čislo ZOT</w:t>
            </w:r>
          </w:p>
        </w:tc>
      </w:tr>
      <w:tr w:rsidR="005414F7" w14:paraId="3281327C" w14:textId="77777777" w:rsidTr="00AF3B78">
        <w:tc>
          <w:tcPr>
            <w:tcW w:w="846" w:type="dxa"/>
            <w:tcMar>
              <w:top w:w="30" w:type="dxa"/>
              <w:left w:w="30" w:type="dxa"/>
              <w:bottom w:w="20" w:type="dxa"/>
              <w:right w:w="30" w:type="dxa"/>
            </w:tcMar>
          </w:tcPr>
          <w:p w14:paraId="5ACCC494" w14:textId="77777777" w:rsidR="005414F7" w:rsidRDefault="005414F7" w:rsidP="00D24084">
            <w:r>
              <w:t>Opis</w:t>
            </w:r>
          </w:p>
        </w:tc>
        <w:tc>
          <w:tcPr>
            <w:tcW w:w="8225" w:type="dxa"/>
            <w:tcMar>
              <w:top w:w="30" w:type="dxa"/>
              <w:left w:w="30" w:type="dxa"/>
              <w:bottom w:w="20" w:type="dxa"/>
              <w:right w:w="30" w:type="dxa"/>
            </w:tcMar>
          </w:tcPr>
          <w:p w14:paraId="7C9E4C29" w14:textId="77777777" w:rsidR="005414F7" w:rsidRDefault="005414F7" w:rsidP="00D24084">
            <w:r>
              <w:t>Evidenčné čislo ZOT, do ktorej sa má podanie zaradiť.</w:t>
            </w:r>
          </w:p>
          <w:p w14:paraId="5FDCBE66" w14:textId="77777777" w:rsidR="005414F7" w:rsidRDefault="005414F7" w:rsidP="00D24084">
            <w:r>
              <w:t>Využíva sa hlavne pre potreby služieb portálu, kde je ZOT kľúčový nástroj pre zoskupenie obchodných prípadov.</w:t>
            </w:r>
          </w:p>
        </w:tc>
      </w:tr>
      <w:tr w:rsidR="005414F7" w14:paraId="518D0A07" w14:textId="77777777" w:rsidTr="00AF3B78">
        <w:tc>
          <w:tcPr>
            <w:tcW w:w="846" w:type="dxa"/>
            <w:tcMar>
              <w:top w:w="30" w:type="dxa"/>
              <w:left w:w="30" w:type="dxa"/>
              <w:bottom w:w="20" w:type="dxa"/>
              <w:right w:w="30" w:type="dxa"/>
            </w:tcMar>
          </w:tcPr>
          <w:p w14:paraId="217A9A50" w14:textId="77777777" w:rsidR="005414F7" w:rsidRDefault="005414F7" w:rsidP="00D24084">
            <w:r>
              <w:t>Plnenie</w:t>
            </w:r>
          </w:p>
        </w:tc>
        <w:tc>
          <w:tcPr>
            <w:tcW w:w="8225" w:type="dxa"/>
            <w:tcMar>
              <w:top w:w="30" w:type="dxa"/>
              <w:left w:w="30" w:type="dxa"/>
              <w:bottom w:w="20" w:type="dxa"/>
              <w:right w:w="30" w:type="dxa"/>
            </w:tcMar>
          </w:tcPr>
          <w:p w14:paraId="777EABAD" w14:textId="77777777" w:rsidR="005414F7" w:rsidRDefault="005414F7" w:rsidP="00D24084">
            <w:r>
              <w:t>Deklaranti tento atribút nepoužívajú, používajú identifikátor biznis prípadu pre zoskupenie podaní-zásielok. Tento IBP budú napĺňať v MessageContainer.SenderBusinessReference.</w:t>
            </w:r>
          </w:p>
        </w:tc>
      </w:tr>
      <w:tr w:rsidR="005414F7" w14:paraId="51032A61" w14:textId="77777777" w:rsidTr="00AF3B78">
        <w:tc>
          <w:tcPr>
            <w:tcW w:w="846" w:type="dxa"/>
            <w:tcMar>
              <w:top w:w="30" w:type="dxa"/>
              <w:left w:w="30" w:type="dxa"/>
              <w:bottom w:w="20" w:type="dxa"/>
              <w:right w:w="30" w:type="dxa"/>
            </w:tcMar>
          </w:tcPr>
          <w:p w14:paraId="2AC683E3" w14:textId="77777777" w:rsidR="005414F7" w:rsidRDefault="005414F7" w:rsidP="00D24084">
            <w:r>
              <w:t>Atribút</w:t>
            </w:r>
          </w:p>
        </w:tc>
        <w:tc>
          <w:tcPr>
            <w:tcW w:w="8225" w:type="dxa"/>
            <w:tcMar>
              <w:top w:w="30" w:type="dxa"/>
              <w:left w:w="30" w:type="dxa"/>
              <w:bottom w:w="20" w:type="dxa"/>
              <w:right w:w="30" w:type="dxa"/>
            </w:tcMar>
          </w:tcPr>
          <w:p w14:paraId="1CBE7109" w14:textId="77777777" w:rsidR="005414F7" w:rsidRDefault="005414F7" w:rsidP="00D24084">
            <w:r>
              <w:t>Značka obchodníka pre podanie : StringType</w:t>
            </w:r>
          </w:p>
        </w:tc>
      </w:tr>
      <w:tr w:rsidR="005414F7" w14:paraId="5FF48158" w14:textId="77777777" w:rsidTr="00AF3B78">
        <w:tc>
          <w:tcPr>
            <w:tcW w:w="846" w:type="dxa"/>
            <w:tcMar>
              <w:top w:w="30" w:type="dxa"/>
              <w:left w:w="30" w:type="dxa"/>
              <w:bottom w:w="20" w:type="dxa"/>
              <w:right w:w="30" w:type="dxa"/>
            </w:tcMar>
          </w:tcPr>
          <w:p w14:paraId="017DA95A" w14:textId="77777777" w:rsidR="005414F7" w:rsidRDefault="005414F7" w:rsidP="00D24084">
            <w:r>
              <w:t>Opis</w:t>
            </w:r>
          </w:p>
        </w:tc>
        <w:tc>
          <w:tcPr>
            <w:tcW w:w="8225" w:type="dxa"/>
            <w:tcMar>
              <w:top w:w="30" w:type="dxa"/>
              <w:left w:w="30" w:type="dxa"/>
              <w:bottom w:w="20" w:type="dxa"/>
              <w:right w:w="30" w:type="dxa"/>
            </w:tcMar>
          </w:tcPr>
          <w:p w14:paraId="4CD69A91" w14:textId="77777777" w:rsidR="005414F7" w:rsidRDefault="005414F7" w:rsidP="00D24084">
            <w:r>
              <w:t>Slúži na označenie podania z pohľadu obchodníka.</w:t>
            </w:r>
          </w:p>
        </w:tc>
      </w:tr>
      <w:tr w:rsidR="005414F7" w14:paraId="525AA775" w14:textId="77777777" w:rsidTr="00AF3B78">
        <w:tc>
          <w:tcPr>
            <w:tcW w:w="846" w:type="dxa"/>
            <w:tcMar>
              <w:top w:w="30" w:type="dxa"/>
              <w:left w:w="30" w:type="dxa"/>
              <w:bottom w:w="20" w:type="dxa"/>
              <w:right w:w="30" w:type="dxa"/>
            </w:tcMar>
          </w:tcPr>
          <w:p w14:paraId="4212FC03" w14:textId="77777777" w:rsidR="005414F7" w:rsidRDefault="005414F7" w:rsidP="00D24084">
            <w:r>
              <w:t>Plnenie</w:t>
            </w:r>
          </w:p>
        </w:tc>
        <w:tc>
          <w:tcPr>
            <w:tcW w:w="8225" w:type="dxa"/>
            <w:tcMar>
              <w:top w:w="30" w:type="dxa"/>
              <w:left w:w="30" w:type="dxa"/>
              <w:bottom w:w="20" w:type="dxa"/>
              <w:right w:w="30" w:type="dxa"/>
            </w:tcMar>
          </w:tcPr>
          <w:p w14:paraId="6D5AE045" w14:textId="77777777" w:rsidR="005414F7" w:rsidRDefault="005414F7" w:rsidP="00D24084">
            <w:r>
              <w:t>Voliteľná možnosť pre označkovanie podania pre obchodníkov.</w:t>
            </w:r>
          </w:p>
        </w:tc>
      </w:tr>
      <w:tr w:rsidR="005414F7" w14:paraId="63199D50" w14:textId="77777777" w:rsidTr="00AF3B78">
        <w:tc>
          <w:tcPr>
            <w:tcW w:w="846" w:type="dxa"/>
            <w:tcMar>
              <w:top w:w="30" w:type="dxa"/>
              <w:left w:w="30" w:type="dxa"/>
              <w:bottom w:w="20" w:type="dxa"/>
              <w:right w:w="30" w:type="dxa"/>
            </w:tcMar>
          </w:tcPr>
          <w:p w14:paraId="7AD71F06" w14:textId="77777777" w:rsidR="005414F7" w:rsidRDefault="005414F7" w:rsidP="00D24084">
            <w:r>
              <w:t>Atribút</w:t>
            </w:r>
          </w:p>
        </w:tc>
        <w:tc>
          <w:tcPr>
            <w:tcW w:w="8225" w:type="dxa"/>
            <w:tcMar>
              <w:top w:w="30" w:type="dxa"/>
              <w:left w:w="30" w:type="dxa"/>
              <w:bottom w:w="20" w:type="dxa"/>
              <w:right w:w="30" w:type="dxa"/>
            </w:tcMar>
          </w:tcPr>
          <w:p w14:paraId="29CE1C1F" w14:textId="77777777" w:rsidR="005414F7" w:rsidRDefault="005414F7" w:rsidP="00D24084">
            <w:r>
              <w:t>TokenID</w:t>
            </w:r>
          </w:p>
        </w:tc>
      </w:tr>
      <w:tr w:rsidR="005414F7" w14:paraId="32EE3DCD" w14:textId="77777777" w:rsidTr="00AF3B78">
        <w:tc>
          <w:tcPr>
            <w:tcW w:w="846" w:type="dxa"/>
            <w:tcMar>
              <w:top w:w="30" w:type="dxa"/>
              <w:left w:w="30" w:type="dxa"/>
              <w:bottom w:w="20" w:type="dxa"/>
              <w:right w:w="30" w:type="dxa"/>
            </w:tcMar>
          </w:tcPr>
          <w:p w14:paraId="68B4EDE9" w14:textId="77777777" w:rsidR="005414F7" w:rsidRDefault="005414F7" w:rsidP="00D24084">
            <w:r>
              <w:t>Opis</w:t>
            </w:r>
          </w:p>
        </w:tc>
        <w:tc>
          <w:tcPr>
            <w:tcW w:w="8225" w:type="dxa"/>
            <w:tcMar>
              <w:top w:w="30" w:type="dxa"/>
              <w:left w:w="30" w:type="dxa"/>
              <w:bottom w:w="20" w:type="dxa"/>
              <w:right w:w="30" w:type="dxa"/>
            </w:tcMar>
          </w:tcPr>
          <w:p w14:paraId="0017FA69" w14:textId="77777777" w:rsidR="005414F7" w:rsidRDefault="005414F7" w:rsidP="00D24084">
            <w:r>
              <w:t>Identifikácia používateľa, získa sa po prihlásení do IS CEP.</w:t>
            </w:r>
          </w:p>
        </w:tc>
      </w:tr>
      <w:tr w:rsidR="005414F7" w14:paraId="58CFBE57" w14:textId="77777777" w:rsidTr="00AF3B78">
        <w:tc>
          <w:tcPr>
            <w:tcW w:w="846" w:type="dxa"/>
            <w:tcMar>
              <w:top w:w="30" w:type="dxa"/>
              <w:left w:w="30" w:type="dxa"/>
              <w:bottom w:w="20" w:type="dxa"/>
              <w:right w:w="30" w:type="dxa"/>
            </w:tcMar>
          </w:tcPr>
          <w:p w14:paraId="78C5A907" w14:textId="77777777" w:rsidR="005414F7" w:rsidRDefault="005414F7" w:rsidP="00D24084">
            <w:r>
              <w:t>Plnenie</w:t>
            </w:r>
          </w:p>
        </w:tc>
        <w:tc>
          <w:tcPr>
            <w:tcW w:w="8225" w:type="dxa"/>
            <w:tcMar>
              <w:top w:w="30" w:type="dxa"/>
              <w:left w:w="30" w:type="dxa"/>
              <w:bottom w:w="20" w:type="dxa"/>
              <w:right w:w="30" w:type="dxa"/>
            </w:tcMar>
          </w:tcPr>
          <w:p w14:paraId="51F26AED" w14:textId="77777777" w:rsidR="005414F7" w:rsidRDefault="005414F7" w:rsidP="00D24084">
            <w:r>
              <w:t>IS CEP prijíma podania odoslané autentifikovaným používateľom.</w:t>
            </w:r>
          </w:p>
          <w:p w14:paraId="5BFCE9D3" w14:textId="77777777" w:rsidR="005414F7" w:rsidRDefault="005414F7" w:rsidP="00D24084">
            <w:r>
              <w:t>Na základe tokenu systém identifikuje podávajúcu osobu.</w:t>
            </w:r>
          </w:p>
          <w:p w14:paraId="10A33ACB" w14:textId="77777777" w:rsidR="005414F7" w:rsidRDefault="005414F7" w:rsidP="00D24084">
            <w:r>
              <w:t>Pre komunikáciu IS deklarantov s IS CEP platí všeobecný princíp:</w:t>
            </w:r>
          </w:p>
          <w:p w14:paraId="611329E1" w14:textId="77777777" w:rsidR="005414F7" w:rsidRDefault="005414F7" w:rsidP="00D24084">
            <w:r>
              <w:t>účet pre komunikáciu s IS CEP musí byť zriadený pre oprávnenú osobu subjektu.</w:t>
            </w:r>
          </w:p>
          <w:p w14:paraId="373A760E" w14:textId="77777777" w:rsidR="005414F7" w:rsidRDefault="005414F7" w:rsidP="00D24084">
            <w:r>
              <w:t>Na základe tokenu systém realizuje autorizáciu a vyhodnocuje oprávnenie osoby konať za daný subjekt. Toto overenie oprávnenia osoby konať za subjekt systém vykoná voči SenderID uvedenému v MessageContainer.</w:t>
            </w:r>
          </w:p>
        </w:tc>
      </w:tr>
    </w:tbl>
    <w:p w14:paraId="34C605D8" w14:textId="77777777" w:rsidR="005414F7" w:rsidRDefault="005414F7" w:rsidP="00D24084"/>
    <w:p w14:paraId="2BDAFB13" w14:textId="77777777" w:rsidR="005414F7" w:rsidRPr="00F83A4F" w:rsidRDefault="005414F7"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5414F7" w14:paraId="3E339B9E" w14:textId="77777777" w:rsidTr="00AF3B78">
        <w:tc>
          <w:tcPr>
            <w:tcW w:w="846" w:type="dxa"/>
            <w:tcMar>
              <w:top w:w="30" w:type="dxa"/>
              <w:left w:w="30" w:type="dxa"/>
              <w:bottom w:w="20" w:type="dxa"/>
              <w:right w:w="30" w:type="dxa"/>
            </w:tcMar>
          </w:tcPr>
          <w:p w14:paraId="0ADEC5F2" w14:textId="77777777" w:rsidR="005414F7" w:rsidRDefault="005414F7" w:rsidP="00D24084">
            <w:r>
              <w:t>Atribút</w:t>
            </w:r>
          </w:p>
        </w:tc>
        <w:tc>
          <w:tcPr>
            <w:tcW w:w="8225" w:type="dxa"/>
            <w:tcMar>
              <w:top w:w="30" w:type="dxa"/>
              <w:left w:w="30" w:type="dxa"/>
              <w:bottom w:w="20" w:type="dxa"/>
              <w:right w:w="30" w:type="dxa"/>
            </w:tcMar>
          </w:tcPr>
          <w:p w14:paraId="1F5C97AD" w14:textId="77777777" w:rsidR="005414F7" w:rsidRDefault="005414F7" w:rsidP="00D24084">
            <w:r>
              <w:t>MessageID : Guid</w:t>
            </w:r>
          </w:p>
        </w:tc>
      </w:tr>
      <w:tr w:rsidR="005414F7" w14:paraId="79AA1CD2" w14:textId="77777777" w:rsidTr="00AF3B78">
        <w:tc>
          <w:tcPr>
            <w:tcW w:w="846" w:type="dxa"/>
            <w:tcMar>
              <w:top w:w="30" w:type="dxa"/>
              <w:left w:w="30" w:type="dxa"/>
              <w:bottom w:w="20" w:type="dxa"/>
              <w:right w:w="30" w:type="dxa"/>
            </w:tcMar>
          </w:tcPr>
          <w:p w14:paraId="5CE5D915" w14:textId="77777777" w:rsidR="005414F7" w:rsidRDefault="005414F7" w:rsidP="00D24084">
            <w:r>
              <w:t>Opis</w:t>
            </w:r>
          </w:p>
        </w:tc>
        <w:tc>
          <w:tcPr>
            <w:tcW w:w="8225" w:type="dxa"/>
            <w:tcMar>
              <w:top w:w="30" w:type="dxa"/>
              <w:left w:w="30" w:type="dxa"/>
              <w:bottom w:w="20" w:type="dxa"/>
              <w:right w:w="30" w:type="dxa"/>
            </w:tcMar>
          </w:tcPr>
          <w:p w14:paraId="78C5EEEA" w14:textId="77777777" w:rsidR="005414F7" w:rsidRDefault="005414F7" w:rsidP="00D24084">
            <w:r>
              <w:t>Jednoznačný identifikátor elektronickej správy.</w:t>
            </w:r>
          </w:p>
          <w:p w14:paraId="5C6B839D" w14:textId="77777777" w:rsidR="005414F7" w:rsidRDefault="005414F7" w:rsidP="00D24084">
            <w:r>
              <w:t>[Stav: Povinný.]</w:t>
            </w:r>
          </w:p>
          <w:p w14:paraId="23A4FA93" w14:textId="77777777" w:rsidR="005414F7" w:rsidRDefault="005414F7" w:rsidP="00D24084">
            <w:r>
              <w:t>[Formát reprezentácie: Textový reťazec.]</w:t>
            </w:r>
          </w:p>
          <w:p w14:paraId="0B2D9965" w14:textId="77777777" w:rsidR="005414F7" w:rsidRDefault="005414F7" w:rsidP="00D24084">
            <w:r>
              <w:t>[Hodnoty: Hodnota je generovaná. Predpísaná štruktúra textového reťazca je 32 hexadecimálnych znakov, oddelených pomlčkami do piatich skupín v tvare XXXXXXXX-XXXX-XXXX-XXXXXXXXXXXXXXXX podľa Universally Unique</w:t>
            </w:r>
          </w:p>
          <w:p w14:paraId="6F626FCF" w14:textId="77777777" w:rsidR="005414F7" w:rsidRDefault="005414F7" w:rsidP="00D24084">
            <w:r>
              <w:t>Identifier (UUID). Technologické prostriedky</w:t>
            </w:r>
          </w:p>
          <w:p w14:paraId="2E685A47" w14:textId="77777777" w:rsidR="005414F7" w:rsidRDefault="005414F7" w:rsidP="00D24084">
            <w:r>
              <w:t>na vytváranie textového reťazca v tvare</w:t>
            </w:r>
          </w:p>
          <w:p w14:paraId="745C15DB" w14:textId="77777777" w:rsidR="005414F7" w:rsidRDefault="005414F7" w:rsidP="00D24084">
            <w:r>
              <w:t>Universally Unique Identifier (UUID) sú podľa</w:t>
            </w:r>
          </w:p>
          <w:p w14:paraId="0BBF5804" w14:textId="77777777" w:rsidR="005414F7" w:rsidRDefault="005414F7" w:rsidP="00D24084">
            <w:r>
              <w:t>verzie 4 alebo 5 osobitnej technickej normy.3)</w:t>
            </w:r>
          </w:p>
          <w:p w14:paraId="46A042D5" w14:textId="77777777" w:rsidR="005414F7" w:rsidRDefault="005414F7" w:rsidP="00D24084">
            <w:r>
              <w:t>Príklad použitia: 3F2504E0-4F89-11D3-9A0C-</w:t>
            </w:r>
          </w:p>
          <w:p w14:paraId="0D30B3C2" w14:textId="77777777" w:rsidR="005414F7" w:rsidRDefault="005414F7" w:rsidP="00D24084">
            <w:r>
              <w:t>0305E82C3301.</w:t>
            </w:r>
          </w:p>
          <w:p w14:paraId="206CCCCE" w14:textId="77777777" w:rsidR="005414F7" w:rsidRDefault="005414F7" w:rsidP="00D24084">
            <w:r>
              <w:t>[Poznámky: Pri použití verzie 5 sa používa</w:t>
            </w:r>
          </w:p>
          <w:p w14:paraId="08F9BE93" w14:textId="77777777" w:rsidR="005414F7" w:rsidRDefault="005414F7" w:rsidP="00D24084">
            <w:r>
              <w:t>unikátny menný priestor, pridelený správcovi</w:t>
            </w:r>
          </w:p>
          <w:p w14:paraId="7010C8AB" w14:textId="77777777" w:rsidR="005414F7" w:rsidRDefault="005414F7" w:rsidP="00D24084">
            <w:r>
              <w:t>informačného systému verejnej správy</w:t>
            </w:r>
          </w:p>
          <w:p w14:paraId="4EEF3BF6" w14:textId="77777777" w:rsidR="005414F7" w:rsidRDefault="005414F7" w:rsidP="00D24084">
            <w:r>
              <w:t>Ministerstvom financií Slovenskej republiky.]</w:t>
            </w:r>
          </w:p>
          <w:p w14:paraId="4ADC1F50" w14:textId="77777777" w:rsidR="005414F7" w:rsidRDefault="005414F7" w:rsidP="00D24084"/>
        </w:tc>
      </w:tr>
      <w:tr w:rsidR="005414F7" w14:paraId="2DC69E92" w14:textId="77777777" w:rsidTr="00AF3B78">
        <w:tc>
          <w:tcPr>
            <w:tcW w:w="846" w:type="dxa"/>
            <w:tcMar>
              <w:top w:w="30" w:type="dxa"/>
              <w:left w:w="30" w:type="dxa"/>
              <w:bottom w:w="20" w:type="dxa"/>
              <w:right w:w="30" w:type="dxa"/>
            </w:tcMar>
          </w:tcPr>
          <w:p w14:paraId="0E209F8D" w14:textId="77777777" w:rsidR="005414F7" w:rsidRDefault="005414F7" w:rsidP="00D24084">
            <w:r>
              <w:t>Plnenie</w:t>
            </w:r>
          </w:p>
        </w:tc>
        <w:tc>
          <w:tcPr>
            <w:tcW w:w="8225" w:type="dxa"/>
            <w:tcMar>
              <w:top w:w="30" w:type="dxa"/>
              <w:left w:w="30" w:type="dxa"/>
              <w:bottom w:w="20" w:type="dxa"/>
              <w:right w:w="30" w:type="dxa"/>
            </w:tcMar>
          </w:tcPr>
          <w:p w14:paraId="1495900F" w14:textId="77777777" w:rsidR="005414F7" w:rsidRDefault="005414F7" w:rsidP="00D24084">
            <w:r>
              <w:t>Identifikátor správy, ktorý bude generovať IS obchodníkov, musí byť unikátny. Tento idenfikátor bude z pohľadu externého sveta referenčný a bude slúžiť na párovanie podania s doručenkou, resp. zásielkou.</w:t>
            </w:r>
          </w:p>
          <w:p w14:paraId="48C44CE4" w14:textId="77777777" w:rsidR="005414F7" w:rsidRDefault="005414F7" w:rsidP="00D24084">
            <w:r>
              <w:t>V prípade duplicitného ID bude podanie odmietnuté.</w:t>
            </w:r>
          </w:p>
        </w:tc>
      </w:tr>
      <w:tr w:rsidR="005414F7" w14:paraId="7D2C3142" w14:textId="77777777" w:rsidTr="00AF3B78">
        <w:tc>
          <w:tcPr>
            <w:tcW w:w="846" w:type="dxa"/>
            <w:tcMar>
              <w:top w:w="30" w:type="dxa"/>
              <w:left w:w="30" w:type="dxa"/>
              <w:bottom w:w="20" w:type="dxa"/>
              <w:right w:w="30" w:type="dxa"/>
            </w:tcMar>
          </w:tcPr>
          <w:p w14:paraId="37BE156A" w14:textId="77777777" w:rsidR="005414F7" w:rsidRDefault="005414F7" w:rsidP="00D24084">
            <w:r>
              <w:t>Atribút</w:t>
            </w:r>
          </w:p>
        </w:tc>
        <w:tc>
          <w:tcPr>
            <w:tcW w:w="8225" w:type="dxa"/>
            <w:tcMar>
              <w:top w:w="30" w:type="dxa"/>
              <w:left w:w="30" w:type="dxa"/>
              <w:bottom w:w="20" w:type="dxa"/>
              <w:right w:w="30" w:type="dxa"/>
            </w:tcMar>
          </w:tcPr>
          <w:p w14:paraId="12485D33" w14:textId="77777777" w:rsidR="005414F7" w:rsidRDefault="005414F7" w:rsidP="00D24084">
            <w:r>
              <w:t>SenderID : URI</w:t>
            </w:r>
          </w:p>
        </w:tc>
      </w:tr>
      <w:tr w:rsidR="005414F7" w14:paraId="1128E266" w14:textId="77777777" w:rsidTr="00AF3B78">
        <w:tc>
          <w:tcPr>
            <w:tcW w:w="846" w:type="dxa"/>
            <w:tcMar>
              <w:top w:w="30" w:type="dxa"/>
              <w:left w:w="30" w:type="dxa"/>
              <w:bottom w:w="20" w:type="dxa"/>
              <w:right w:w="30" w:type="dxa"/>
            </w:tcMar>
          </w:tcPr>
          <w:p w14:paraId="236AB8F9" w14:textId="77777777" w:rsidR="005414F7" w:rsidRDefault="005414F7" w:rsidP="00D24084">
            <w:r>
              <w:t>Opis</w:t>
            </w:r>
          </w:p>
        </w:tc>
        <w:tc>
          <w:tcPr>
            <w:tcW w:w="8225" w:type="dxa"/>
            <w:tcMar>
              <w:top w:w="30" w:type="dxa"/>
              <w:left w:w="30" w:type="dxa"/>
              <w:bottom w:w="20" w:type="dxa"/>
              <w:right w:w="30" w:type="dxa"/>
            </w:tcMar>
          </w:tcPr>
          <w:p w14:paraId="5046F602" w14:textId="77777777" w:rsidR="005414F7" w:rsidRDefault="005414F7" w:rsidP="00D24084">
            <w:r>
              <w:t>Jednoznačný  identifikátor  odosielateľa</w:t>
            </w:r>
          </w:p>
          <w:p w14:paraId="4D58847D" w14:textId="77777777" w:rsidR="005414F7" w:rsidRDefault="005414F7" w:rsidP="00D24084">
            <w:r>
              <w:t>elektronickej správy.</w:t>
            </w:r>
          </w:p>
          <w:p w14:paraId="57DFA07A" w14:textId="77777777" w:rsidR="005414F7" w:rsidRDefault="005414F7" w:rsidP="00D24084">
            <w:r>
              <w:t>[Formát  reprezentácie:  Unified  Resource</w:t>
            </w:r>
          </w:p>
          <w:p w14:paraId="391C45D5" w14:textId="77777777" w:rsidR="005414F7" w:rsidRDefault="005414F7" w:rsidP="00D24084">
            <w:r>
              <w:lastRenderedPageBreak/>
              <w:t>Identifier  (URI)  v tvare  referencovateľného</w:t>
            </w:r>
          </w:p>
          <w:p w14:paraId="0CAFCA3C" w14:textId="77777777" w:rsidR="005414F7" w:rsidRDefault="005414F7" w:rsidP="00D24084">
            <w:r>
              <w:t>identifikátora.] [Hodnoty:</w:t>
            </w:r>
          </w:p>
          <w:p w14:paraId="4EEE08B5" w14:textId="77777777" w:rsidR="005414F7" w:rsidRDefault="005414F7" w:rsidP="00D24084">
            <w:r>
              <w:t>type=„IdIdentity“ – nemenná hodnota.]</w:t>
            </w:r>
          </w:p>
          <w:p w14:paraId="1CD0E857" w14:textId="77777777" w:rsidR="005414F7" w:rsidRDefault="005414F7" w:rsidP="00D24084">
            <w:r>
              <w:t>[Stav: Povinný.]</w:t>
            </w:r>
          </w:p>
          <w:p w14:paraId="156E0A41" w14:textId="77777777" w:rsidR="005414F7" w:rsidRDefault="005414F7" w:rsidP="00D24084">
            <w:r>
              <w:t>[Poznámky: Referencovateľný identifikátor má</w:t>
            </w:r>
          </w:p>
          <w:p w14:paraId="398C1F61" w14:textId="77777777" w:rsidR="005414F7" w:rsidRDefault="005414F7" w:rsidP="00D24084">
            <w:r>
              <w:t>tvar Unified Resource  Identifier  (URI),  pričom</w:t>
            </w:r>
          </w:p>
          <w:p w14:paraId="4F9C95D1" w14:textId="77777777" w:rsidR="005414F7" w:rsidRDefault="005414F7" w:rsidP="00D24084">
            <w:r>
              <w:t>posledná časť  reťazca {referencia}  reprezentuje</w:t>
            </w:r>
          </w:p>
          <w:p w14:paraId="452C5B00" w14:textId="77777777" w:rsidR="005414F7" w:rsidRDefault="005414F7" w:rsidP="00D24084">
            <w:r>
              <w:t>samotnú hodnotu identifikácie.]</w:t>
            </w:r>
          </w:p>
          <w:p w14:paraId="51ABF44D" w14:textId="77777777" w:rsidR="005414F7" w:rsidRDefault="005414F7" w:rsidP="00D24084"/>
          <w:p w14:paraId="4CC81DFD" w14:textId="77777777" w:rsidR="005414F7" w:rsidRDefault="005414F7" w:rsidP="00D24084">
            <w:r>
              <w:t>Jednoznačne identifikuje odosielateľa elektronickej správy. Jemu bude doručené potvrdenka o doručení.</w:t>
            </w:r>
          </w:p>
          <w:p w14:paraId="343361F4" w14:textId="77777777" w:rsidR="005414F7" w:rsidRDefault="005414F7" w:rsidP="00D24084">
            <w:r>
              <w:t>Hodnota je URI a presná špecifikácia podporovaných typov identifikácie v ÚPVS</w:t>
            </w:r>
          </w:p>
          <w:p w14:paraId="3241AED3" w14:textId="77777777" w:rsidR="005414F7" w:rsidRDefault="005414F7" w:rsidP="00D24084">
            <w:r>
              <w:t>sifo://&lt;sifoguid&gt; - identifikátor identity v IAM</w:t>
            </w:r>
          </w:p>
          <w:p w14:paraId="1CDC9EAF" w14:textId="77777777" w:rsidR="005414F7" w:rsidRDefault="005414F7" w:rsidP="00D24084">
            <w:r>
              <w:t>edesk://&lt;edeskno&gt; - číslo schránky</w:t>
            </w:r>
          </w:p>
          <w:p w14:paraId="56C064BB" w14:textId="77777777" w:rsidR="005414F7" w:rsidRDefault="005414F7" w:rsidP="00D24084">
            <w:r>
              <w:t>ico://&lt;ico&gt;[/&lt;organizacnajednotka&gt;] - identifikátor právnickej osoby</w:t>
            </w:r>
          </w:p>
          <w:p w14:paraId="2DE54CE0" w14:textId="77777777" w:rsidR="005414F7" w:rsidRDefault="005414F7" w:rsidP="00D24084">
            <w:r>
              <w:t>rc://&lt;rodnecislo&gt;/&lt;priezvisko&gt;/&lt;meno&gt; - identifikátor fyzickej osoby</w:t>
            </w:r>
          </w:p>
          <w:p w14:paraId="50C2F947" w14:textId="77777777" w:rsidR="005414F7" w:rsidRDefault="005414F7" w:rsidP="00D24084">
            <w:r>
              <w:t>pco://&lt;pocitacovecisloosoby&gt; - identifikátor fyzickej osoby v RFO</w:t>
            </w:r>
          </w:p>
          <w:p w14:paraId="62E1F2B5" w14:textId="77777777" w:rsidR="005414F7" w:rsidRDefault="005414F7" w:rsidP="00D24084">
            <w:r>
              <w:t>Podporované typy sa môžu v budúcnosti meniť a dopĺňať.</w:t>
            </w:r>
          </w:p>
        </w:tc>
      </w:tr>
      <w:tr w:rsidR="005414F7" w14:paraId="3E68BF9E" w14:textId="77777777" w:rsidTr="00AF3B78">
        <w:tc>
          <w:tcPr>
            <w:tcW w:w="846" w:type="dxa"/>
            <w:tcMar>
              <w:top w:w="30" w:type="dxa"/>
              <w:left w:w="30" w:type="dxa"/>
              <w:bottom w:w="20" w:type="dxa"/>
              <w:right w:w="30" w:type="dxa"/>
            </w:tcMar>
          </w:tcPr>
          <w:p w14:paraId="688211F5" w14:textId="77777777" w:rsidR="005414F7" w:rsidRDefault="005414F7" w:rsidP="00D24084">
            <w:r>
              <w:lastRenderedPageBreak/>
              <w:t>Plnenie</w:t>
            </w:r>
          </w:p>
        </w:tc>
        <w:tc>
          <w:tcPr>
            <w:tcW w:w="8225" w:type="dxa"/>
            <w:tcMar>
              <w:top w:w="30" w:type="dxa"/>
              <w:left w:w="30" w:type="dxa"/>
              <w:bottom w:w="20" w:type="dxa"/>
              <w:right w:w="30" w:type="dxa"/>
            </w:tcMar>
          </w:tcPr>
          <w:p w14:paraId="60F7D8F7" w14:textId="77777777" w:rsidR="005414F7" w:rsidRDefault="005414F7" w:rsidP="00D24084">
            <w:r>
              <w:t>Jedná sa o identifikátor subjektu, ktorý bude vstupom do procesu stotožnenia voči evidencii subjektov v IAM a zároveň slúži ako identifikácia v procesoch doručovania do schránok ÚPVS.</w:t>
            </w:r>
          </w:p>
          <w:p w14:paraId="1F4B6A54" w14:textId="77777777" w:rsidR="005414F7" w:rsidRDefault="005414F7" w:rsidP="00D24084"/>
          <w:p w14:paraId="2B3ACFE4" w14:textId="77777777" w:rsidR="005414F7" w:rsidRDefault="005414F7" w:rsidP="00D24084">
            <w:r>
              <w:t>Algoritmus plnenia pre subjekty v colnom konaní:</w:t>
            </w:r>
          </w:p>
          <w:p w14:paraId="0A461A39" w14:textId="77777777" w:rsidR="005414F7" w:rsidRDefault="005414F7" w:rsidP="00D24084">
            <w:r>
              <w:t>Právnická osoba/Podnikateľ = ico://&lt;kod_krajiny&gt;/&lt;ico&gt;</w:t>
            </w:r>
          </w:p>
        </w:tc>
      </w:tr>
      <w:tr w:rsidR="005414F7" w14:paraId="6A02EE49" w14:textId="77777777" w:rsidTr="00AF3B78">
        <w:tc>
          <w:tcPr>
            <w:tcW w:w="846" w:type="dxa"/>
            <w:tcMar>
              <w:top w:w="30" w:type="dxa"/>
              <w:left w:w="30" w:type="dxa"/>
              <w:bottom w:w="20" w:type="dxa"/>
              <w:right w:w="30" w:type="dxa"/>
            </w:tcMar>
          </w:tcPr>
          <w:p w14:paraId="538BF21B" w14:textId="77777777" w:rsidR="005414F7" w:rsidRDefault="005414F7" w:rsidP="00D24084">
            <w:r>
              <w:t>Atribút</w:t>
            </w:r>
          </w:p>
        </w:tc>
        <w:tc>
          <w:tcPr>
            <w:tcW w:w="8225" w:type="dxa"/>
            <w:tcMar>
              <w:top w:w="30" w:type="dxa"/>
              <w:left w:w="30" w:type="dxa"/>
              <w:bottom w:w="20" w:type="dxa"/>
              <w:right w:w="30" w:type="dxa"/>
            </w:tcMar>
          </w:tcPr>
          <w:p w14:paraId="3AD3CA41" w14:textId="77777777" w:rsidR="005414F7" w:rsidRDefault="005414F7" w:rsidP="00D24084">
            <w:r>
              <w:t>RecipientID : URI</w:t>
            </w:r>
          </w:p>
        </w:tc>
      </w:tr>
      <w:tr w:rsidR="005414F7" w14:paraId="2579BD5A" w14:textId="77777777" w:rsidTr="00AF3B78">
        <w:tc>
          <w:tcPr>
            <w:tcW w:w="846" w:type="dxa"/>
            <w:tcMar>
              <w:top w:w="30" w:type="dxa"/>
              <w:left w:w="30" w:type="dxa"/>
              <w:bottom w:w="20" w:type="dxa"/>
              <w:right w:w="30" w:type="dxa"/>
            </w:tcMar>
          </w:tcPr>
          <w:p w14:paraId="0D7C5C16" w14:textId="77777777" w:rsidR="005414F7" w:rsidRDefault="005414F7" w:rsidP="00D24084">
            <w:r>
              <w:t>Opis</w:t>
            </w:r>
          </w:p>
        </w:tc>
        <w:tc>
          <w:tcPr>
            <w:tcW w:w="8225" w:type="dxa"/>
            <w:tcMar>
              <w:top w:w="30" w:type="dxa"/>
              <w:left w:w="30" w:type="dxa"/>
              <w:bottom w:w="20" w:type="dxa"/>
              <w:right w:w="30" w:type="dxa"/>
            </w:tcMar>
          </w:tcPr>
          <w:p w14:paraId="76E56B3D" w14:textId="77777777" w:rsidR="005414F7" w:rsidRDefault="005414F7" w:rsidP="00D24084">
            <w:r>
              <w:t>Jednoznačný  identifikátor  prijímateľa</w:t>
            </w:r>
          </w:p>
          <w:p w14:paraId="5A500CA7" w14:textId="77777777" w:rsidR="005414F7" w:rsidRDefault="005414F7" w:rsidP="00D24084">
            <w:r>
              <w:t>elektronickej správy.</w:t>
            </w:r>
          </w:p>
          <w:p w14:paraId="4C02487F" w14:textId="77777777" w:rsidR="005414F7" w:rsidRDefault="005414F7" w:rsidP="00D24084">
            <w:r>
              <w:t>[Stav: Povinný.]</w:t>
            </w:r>
          </w:p>
          <w:p w14:paraId="0EA40436" w14:textId="77777777" w:rsidR="005414F7" w:rsidRDefault="005414F7" w:rsidP="00D24084">
            <w:r>
              <w:t>[Formát  reprezentácie:  Unified  Resource</w:t>
            </w:r>
          </w:p>
          <w:p w14:paraId="45423773" w14:textId="77777777" w:rsidR="005414F7" w:rsidRDefault="005414F7" w:rsidP="00D24084">
            <w:r>
              <w:t>Identifier  (URI)  v tvare  referencovateľného</w:t>
            </w:r>
          </w:p>
          <w:p w14:paraId="18561A96" w14:textId="77777777" w:rsidR="005414F7" w:rsidRDefault="005414F7" w:rsidP="00D24084">
            <w:r>
              <w:t>identifikátora.]</w:t>
            </w:r>
          </w:p>
          <w:p w14:paraId="3A469DDF" w14:textId="77777777" w:rsidR="005414F7" w:rsidRDefault="005414F7" w:rsidP="00D24084">
            <w:r>
              <w:t>[Hodnoty:</w:t>
            </w:r>
          </w:p>
          <w:p w14:paraId="42234263" w14:textId="77777777" w:rsidR="005414F7" w:rsidRDefault="005414F7" w:rsidP="00D24084">
            <w:r>
              <w:t>type=„IdIdentity“ – nemenná hodnota.]</w:t>
            </w:r>
          </w:p>
          <w:p w14:paraId="5DB6A9A7" w14:textId="77777777" w:rsidR="005414F7" w:rsidRDefault="005414F7" w:rsidP="00D24084">
            <w:r>
              <w:t>[Poznámky: Referencovateľný identifikátor má</w:t>
            </w:r>
          </w:p>
          <w:p w14:paraId="439755C4" w14:textId="77777777" w:rsidR="005414F7" w:rsidRDefault="005414F7" w:rsidP="00D24084">
            <w:r>
              <w:t>tvar Unified Resource  Identifier  (URI),  pričom</w:t>
            </w:r>
          </w:p>
          <w:p w14:paraId="1FC221D6" w14:textId="77777777" w:rsidR="005414F7" w:rsidRDefault="005414F7" w:rsidP="00D24084">
            <w:r>
              <w:t>posledná časť  reťazca {referencia}  reprezentuje</w:t>
            </w:r>
          </w:p>
          <w:p w14:paraId="7598DC37" w14:textId="77777777" w:rsidR="005414F7" w:rsidRDefault="005414F7" w:rsidP="00D24084">
            <w:r>
              <w:t>samotnú hodnotu identifikácie.]</w:t>
            </w:r>
          </w:p>
          <w:p w14:paraId="04452325" w14:textId="77777777" w:rsidR="005414F7" w:rsidRDefault="005414F7" w:rsidP="00D24084"/>
          <w:p w14:paraId="6B61EAFA" w14:textId="77777777" w:rsidR="005414F7" w:rsidRDefault="005414F7" w:rsidP="00D24084">
            <w:r>
              <w:t>Jednoznačne identifikuje prijímateľa elektronickej správy.</w:t>
            </w:r>
          </w:p>
          <w:p w14:paraId="26805CED" w14:textId="77777777" w:rsidR="005414F7" w:rsidRDefault="005414F7" w:rsidP="00D24084">
            <w:r>
              <w:t>Hodnota je URI a špecifikácia je rovnaká ako pre SenderId.</w:t>
            </w:r>
          </w:p>
        </w:tc>
      </w:tr>
      <w:tr w:rsidR="005414F7" w14:paraId="2D6C3FE9" w14:textId="77777777" w:rsidTr="00AF3B78">
        <w:tc>
          <w:tcPr>
            <w:tcW w:w="846" w:type="dxa"/>
            <w:tcMar>
              <w:top w:w="30" w:type="dxa"/>
              <w:left w:w="30" w:type="dxa"/>
              <w:bottom w:w="20" w:type="dxa"/>
              <w:right w:w="30" w:type="dxa"/>
            </w:tcMar>
          </w:tcPr>
          <w:p w14:paraId="4A61E396" w14:textId="77777777" w:rsidR="005414F7" w:rsidRDefault="005414F7" w:rsidP="00D24084">
            <w:r>
              <w:t>Plnenie</w:t>
            </w:r>
          </w:p>
        </w:tc>
        <w:tc>
          <w:tcPr>
            <w:tcW w:w="8225" w:type="dxa"/>
            <w:tcMar>
              <w:top w:w="30" w:type="dxa"/>
              <w:left w:w="30" w:type="dxa"/>
              <w:bottom w:w="20" w:type="dxa"/>
              <w:right w:w="30" w:type="dxa"/>
            </w:tcMar>
          </w:tcPr>
          <w:p w14:paraId="2864CCAF" w14:textId="77777777" w:rsidR="005414F7" w:rsidRDefault="005414F7" w:rsidP="00D24084">
            <w:r>
              <w:t>Adresátom podania je daný orgán verejnej moci. </w:t>
            </w:r>
          </w:p>
          <w:p w14:paraId="3E0D0B39" w14:textId="77777777" w:rsidR="005414F7" w:rsidRDefault="005414F7" w:rsidP="00D24084">
            <w:r>
              <w:t>Naplní sa hodnotou získanou zo služby </w:t>
            </w:r>
            <w:hyperlink w:anchor="scroll-bookmark-240" w:history="1">
              <w:r>
                <w:rPr>
                  <w:rStyle w:val="Hypertextovprepojenie"/>
                  <w:color w:val="000000"/>
                </w:rPr>
                <w:t>Poskytnutie číselníkov pre integráciu deklarantov v režime eIDAS</w:t>
              </w:r>
            </w:hyperlink>
          </w:p>
          <w:p w14:paraId="157465A6" w14:textId="77777777" w:rsidR="005414F7" w:rsidRDefault="005414F7" w:rsidP="00D24084">
            <w:r>
              <w:t>(atribút Identifikátor prijímateľa typu podania). </w:t>
            </w:r>
          </w:p>
        </w:tc>
      </w:tr>
      <w:tr w:rsidR="005414F7" w14:paraId="097E7655" w14:textId="77777777" w:rsidTr="00AF3B78">
        <w:tc>
          <w:tcPr>
            <w:tcW w:w="846" w:type="dxa"/>
            <w:tcMar>
              <w:top w:w="30" w:type="dxa"/>
              <w:left w:w="30" w:type="dxa"/>
              <w:bottom w:w="20" w:type="dxa"/>
              <w:right w:w="30" w:type="dxa"/>
            </w:tcMar>
          </w:tcPr>
          <w:p w14:paraId="2CDCA6BC" w14:textId="77777777" w:rsidR="005414F7" w:rsidRDefault="005414F7" w:rsidP="00D24084">
            <w:r>
              <w:t>Atribút</w:t>
            </w:r>
          </w:p>
        </w:tc>
        <w:tc>
          <w:tcPr>
            <w:tcW w:w="8225" w:type="dxa"/>
            <w:tcMar>
              <w:top w:w="30" w:type="dxa"/>
              <w:left w:w="30" w:type="dxa"/>
              <w:bottom w:w="20" w:type="dxa"/>
              <w:right w:w="30" w:type="dxa"/>
            </w:tcMar>
          </w:tcPr>
          <w:p w14:paraId="27F55304" w14:textId="77777777" w:rsidR="005414F7" w:rsidRDefault="005414F7" w:rsidP="00D24084">
            <w:r>
              <w:t>MessageType : StringType</w:t>
            </w:r>
          </w:p>
        </w:tc>
      </w:tr>
      <w:tr w:rsidR="005414F7" w14:paraId="470986D6" w14:textId="77777777" w:rsidTr="00AF3B78">
        <w:tc>
          <w:tcPr>
            <w:tcW w:w="846" w:type="dxa"/>
            <w:tcMar>
              <w:top w:w="30" w:type="dxa"/>
              <w:left w:w="30" w:type="dxa"/>
              <w:bottom w:w="20" w:type="dxa"/>
              <w:right w:w="30" w:type="dxa"/>
            </w:tcMar>
          </w:tcPr>
          <w:p w14:paraId="538E3EFE" w14:textId="77777777" w:rsidR="005414F7" w:rsidRDefault="005414F7" w:rsidP="00D24084">
            <w:r>
              <w:t>Opis</w:t>
            </w:r>
          </w:p>
        </w:tc>
        <w:tc>
          <w:tcPr>
            <w:tcW w:w="8225" w:type="dxa"/>
            <w:tcMar>
              <w:top w:w="30" w:type="dxa"/>
              <w:left w:w="30" w:type="dxa"/>
              <w:bottom w:w="20" w:type="dxa"/>
              <w:right w:w="30" w:type="dxa"/>
            </w:tcMar>
          </w:tcPr>
          <w:p w14:paraId="1313853F" w14:textId="77777777" w:rsidR="005414F7" w:rsidRDefault="005414F7" w:rsidP="00D24084">
            <w:r>
              <w:t>Identifikuje  typ  podania,  rozhodnutia  a</w:t>
            </w:r>
          </w:p>
          <w:p w14:paraId="6EEB75BC" w14:textId="77777777" w:rsidR="005414F7" w:rsidRDefault="005414F7" w:rsidP="00D24084">
            <w:r>
              <w:t>podobne.</w:t>
            </w:r>
          </w:p>
          <w:p w14:paraId="5A10A1CF" w14:textId="77777777" w:rsidR="005414F7" w:rsidRDefault="005414F7" w:rsidP="00D24084">
            <w:r>
              <w:t>[Stav: Povinný.]</w:t>
            </w:r>
          </w:p>
          <w:p w14:paraId="4B1C6D6C" w14:textId="77777777" w:rsidR="005414F7" w:rsidRDefault="005414F7" w:rsidP="00D24084">
            <w:r>
              <w:t>[Formát reprezentácie: Textový reťazec.]</w:t>
            </w:r>
          </w:p>
          <w:p w14:paraId="1C9E9F4E" w14:textId="77777777" w:rsidR="005414F7" w:rsidRDefault="005414F7" w:rsidP="00D24084"/>
          <w:p w14:paraId="0C52295D" w14:textId="77777777" w:rsidR="005414F7" w:rsidRDefault="005414F7" w:rsidP="00D24084">
            <w:r>
              <w:t>Jednoznačne identifikuje typ elektronickej správy. Určuje tým spracovanie na strane prijímateľa.</w:t>
            </w:r>
          </w:p>
        </w:tc>
      </w:tr>
      <w:tr w:rsidR="005414F7" w14:paraId="6060490E" w14:textId="77777777" w:rsidTr="00AF3B78">
        <w:tc>
          <w:tcPr>
            <w:tcW w:w="846" w:type="dxa"/>
            <w:tcMar>
              <w:top w:w="30" w:type="dxa"/>
              <w:left w:w="30" w:type="dxa"/>
              <w:bottom w:w="20" w:type="dxa"/>
              <w:right w:w="30" w:type="dxa"/>
            </w:tcMar>
          </w:tcPr>
          <w:p w14:paraId="5386A678" w14:textId="77777777" w:rsidR="005414F7" w:rsidRDefault="005414F7" w:rsidP="00D24084">
            <w:r>
              <w:lastRenderedPageBreak/>
              <w:t>Plnenie</w:t>
            </w:r>
          </w:p>
        </w:tc>
        <w:tc>
          <w:tcPr>
            <w:tcW w:w="8225" w:type="dxa"/>
            <w:tcMar>
              <w:top w:w="30" w:type="dxa"/>
              <w:left w:w="30" w:type="dxa"/>
              <w:bottom w:w="20" w:type="dxa"/>
              <w:right w:w="30" w:type="dxa"/>
            </w:tcMar>
          </w:tcPr>
          <w:p w14:paraId="6FAD248E" w14:textId="77777777" w:rsidR="005414F7" w:rsidRDefault="005414F7"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502EDBE" w14:textId="77777777" w:rsidTr="00AF3B78">
        <w:tc>
          <w:tcPr>
            <w:tcW w:w="846" w:type="dxa"/>
            <w:tcMar>
              <w:top w:w="30" w:type="dxa"/>
              <w:left w:w="30" w:type="dxa"/>
              <w:bottom w:w="20" w:type="dxa"/>
              <w:right w:w="30" w:type="dxa"/>
            </w:tcMar>
          </w:tcPr>
          <w:p w14:paraId="68DF8675" w14:textId="77777777" w:rsidR="005414F7" w:rsidRDefault="005414F7" w:rsidP="00D24084">
            <w:r>
              <w:t>Atribút</w:t>
            </w:r>
          </w:p>
        </w:tc>
        <w:tc>
          <w:tcPr>
            <w:tcW w:w="8225" w:type="dxa"/>
            <w:tcMar>
              <w:top w:w="30" w:type="dxa"/>
              <w:left w:w="30" w:type="dxa"/>
              <w:bottom w:w="20" w:type="dxa"/>
              <w:right w:w="30" w:type="dxa"/>
            </w:tcMar>
          </w:tcPr>
          <w:p w14:paraId="623637AE" w14:textId="77777777" w:rsidR="005414F7" w:rsidRDefault="005414F7" w:rsidP="00D24084">
            <w:r>
              <w:t>MessageSubject : StringType</w:t>
            </w:r>
          </w:p>
        </w:tc>
      </w:tr>
      <w:tr w:rsidR="005414F7" w14:paraId="1E1CFA36" w14:textId="77777777" w:rsidTr="00AF3B78">
        <w:tc>
          <w:tcPr>
            <w:tcW w:w="846" w:type="dxa"/>
            <w:tcMar>
              <w:top w:w="30" w:type="dxa"/>
              <w:left w:w="30" w:type="dxa"/>
              <w:bottom w:w="20" w:type="dxa"/>
              <w:right w:w="30" w:type="dxa"/>
            </w:tcMar>
          </w:tcPr>
          <w:p w14:paraId="6C678290" w14:textId="77777777" w:rsidR="005414F7" w:rsidRDefault="005414F7" w:rsidP="00D24084">
            <w:r>
              <w:t>Opis</w:t>
            </w:r>
          </w:p>
        </w:tc>
        <w:tc>
          <w:tcPr>
            <w:tcW w:w="8225" w:type="dxa"/>
            <w:tcMar>
              <w:top w:w="30" w:type="dxa"/>
              <w:left w:w="30" w:type="dxa"/>
              <w:bottom w:w="20" w:type="dxa"/>
              <w:right w:w="30" w:type="dxa"/>
            </w:tcMar>
          </w:tcPr>
          <w:p w14:paraId="5A08C7C5" w14:textId="77777777" w:rsidR="005414F7" w:rsidRDefault="005414F7" w:rsidP="00D24084">
            <w:r>
              <w:t>Stručný popis predmetu elektronickej správy.</w:t>
            </w:r>
          </w:p>
          <w:p w14:paraId="1DE4BB57" w14:textId="77777777" w:rsidR="005414F7" w:rsidRDefault="005414F7" w:rsidP="00D24084">
            <w:r>
              <w:t>[Stav: Nepovinný.]</w:t>
            </w:r>
          </w:p>
          <w:p w14:paraId="6AF3CC39" w14:textId="77777777" w:rsidR="005414F7" w:rsidRDefault="005414F7" w:rsidP="00D24084">
            <w:r>
              <w:t>[Formát reprezentácie: Textový reťazec.]</w:t>
            </w:r>
          </w:p>
          <w:p w14:paraId="25EE9BD2" w14:textId="77777777" w:rsidR="005414F7" w:rsidRDefault="005414F7" w:rsidP="00D24084">
            <w:r>
              <w:t>[Hodnoty: Nemá predpísaný obsah.]</w:t>
            </w:r>
          </w:p>
          <w:p w14:paraId="4DDC9D88" w14:textId="77777777" w:rsidR="005414F7" w:rsidRDefault="005414F7" w:rsidP="00D24084">
            <w:r>
              <w:t>[Poznámky: Môže  byť  definovaný  podľa  typu</w:t>
            </w:r>
          </w:p>
          <w:p w14:paraId="239446DF" w14:textId="77777777" w:rsidR="005414F7" w:rsidRDefault="005414F7" w:rsidP="00D24084">
            <w:r>
              <w:t>elektronickej  správy.  Podanie  vytvorené</w:t>
            </w:r>
          </w:p>
          <w:p w14:paraId="0A6F9209" w14:textId="77777777" w:rsidR="005414F7" w:rsidRDefault="005414F7" w:rsidP="00D24084">
            <w:r>
              <w:t>prostredníctvom  ústredného  portálu  verejnej</w:t>
            </w:r>
          </w:p>
          <w:p w14:paraId="75421F82" w14:textId="77777777" w:rsidR="005414F7" w:rsidRDefault="005414F7" w:rsidP="00D24084">
            <w:r>
              <w:t>správy  používa  kód  služby,  zadaný  pri</w:t>
            </w:r>
          </w:p>
          <w:p w14:paraId="04BFBFEE" w14:textId="77777777" w:rsidR="005414F7" w:rsidRDefault="005414F7" w:rsidP="00D24084">
            <w:r>
              <w:t>registrácii  elektronickej  služby  príslušným</w:t>
            </w:r>
          </w:p>
          <w:p w14:paraId="4B32D11F" w14:textId="77777777" w:rsidR="005414F7" w:rsidRDefault="005414F7" w:rsidP="00D24084">
            <w:r>
              <w:t>orgánom  verejnej  moci.  Podľa  tohto  kódu  sa</w:t>
            </w:r>
          </w:p>
          <w:p w14:paraId="778D6CEC" w14:textId="77777777" w:rsidR="005414F7" w:rsidRDefault="005414F7" w:rsidP="00D24084">
            <w:r>
              <w:t>vykonáva automatické spracovanie.]</w:t>
            </w:r>
          </w:p>
          <w:p w14:paraId="079891B3" w14:textId="77777777" w:rsidR="005414F7" w:rsidRDefault="005414F7" w:rsidP="00D24084"/>
          <w:p w14:paraId="031A2C2A" w14:textId="77777777" w:rsidR="005414F7" w:rsidRDefault="005414F7" w:rsidP="00D24084">
            <w:r>
              <w:t>Nepovinný údaj. Vypĺňa ju odosielateľ a predstavuje predmet elektronickej správy.</w:t>
            </w:r>
          </w:p>
        </w:tc>
      </w:tr>
      <w:tr w:rsidR="005414F7" w14:paraId="75F14826" w14:textId="77777777" w:rsidTr="00AF3B78">
        <w:tc>
          <w:tcPr>
            <w:tcW w:w="846" w:type="dxa"/>
            <w:tcMar>
              <w:top w:w="30" w:type="dxa"/>
              <w:left w:w="30" w:type="dxa"/>
              <w:bottom w:w="20" w:type="dxa"/>
              <w:right w:w="30" w:type="dxa"/>
            </w:tcMar>
          </w:tcPr>
          <w:p w14:paraId="58B7B0E0" w14:textId="77777777" w:rsidR="005414F7" w:rsidRDefault="005414F7" w:rsidP="00D24084">
            <w:r>
              <w:t>Plnenie</w:t>
            </w:r>
          </w:p>
        </w:tc>
        <w:tc>
          <w:tcPr>
            <w:tcW w:w="8225" w:type="dxa"/>
            <w:tcMar>
              <w:top w:w="30" w:type="dxa"/>
              <w:left w:w="30" w:type="dxa"/>
              <w:bottom w:w="20" w:type="dxa"/>
              <w:right w:w="30" w:type="dxa"/>
            </w:tcMar>
          </w:tcPr>
          <w:p w14:paraId="1A096841" w14:textId="77777777" w:rsidR="005414F7" w:rsidRDefault="005414F7"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16029AD" w14:textId="77777777" w:rsidTr="00AF3B78">
        <w:tc>
          <w:tcPr>
            <w:tcW w:w="846" w:type="dxa"/>
            <w:tcMar>
              <w:top w:w="30" w:type="dxa"/>
              <w:left w:w="30" w:type="dxa"/>
              <w:bottom w:w="20" w:type="dxa"/>
              <w:right w:w="30" w:type="dxa"/>
            </w:tcMar>
          </w:tcPr>
          <w:p w14:paraId="4469BF08" w14:textId="77777777" w:rsidR="005414F7" w:rsidRDefault="005414F7" w:rsidP="00D24084">
            <w:r>
              <w:t>Atribút</w:t>
            </w:r>
          </w:p>
        </w:tc>
        <w:tc>
          <w:tcPr>
            <w:tcW w:w="8225" w:type="dxa"/>
            <w:tcMar>
              <w:top w:w="30" w:type="dxa"/>
              <w:left w:w="30" w:type="dxa"/>
              <w:bottom w:w="20" w:type="dxa"/>
              <w:right w:w="30" w:type="dxa"/>
            </w:tcMar>
          </w:tcPr>
          <w:p w14:paraId="27D27F08" w14:textId="77777777" w:rsidR="005414F7" w:rsidRDefault="005414F7" w:rsidP="00D24084">
            <w:r>
              <w:t>SenderBusinessReference : StringType</w:t>
            </w:r>
          </w:p>
        </w:tc>
      </w:tr>
      <w:tr w:rsidR="005414F7" w14:paraId="11585A95" w14:textId="77777777" w:rsidTr="00AF3B78">
        <w:tc>
          <w:tcPr>
            <w:tcW w:w="846" w:type="dxa"/>
            <w:tcMar>
              <w:top w:w="30" w:type="dxa"/>
              <w:left w:w="30" w:type="dxa"/>
              <w:bottom w:w="20" w:type="dxa"/>
              <w:right w:w="30" w:type="dxa"/>
            </w:tcMar>
          </w:tcPr>
          <w:p w14:paraId="712BAE88" w14:textId="77777777" w:rsidR="005414F7" w:rsidRDefault="005414F7" w:rsidP="00D24084">
            <w:r>
              <w:t>Opis</w:t>
            </w:r>
          </w:p>
        </w:tc>
        <w:tc>
          <w:tcPr>
            <w:tcW w:w="8225" w:type="dxa"/>
            <w:tcMar>
              <w:top w:w="30" w:type="dxa"/>
              <w:left w:w="30" w:type="dxa"/>
              <w:bottom w:w="20" w:type="dxa"/>
              <w:right w:w="30" w:type="dxa"/>
            </w:tcMar>
          </w:tcPr>
          <w:p w14:paraId="33D38BB2" w14:textId="77777777" w:rsidR="005414F7" w:rsidRDefault="005414F7" w:rsidP="00D24084">
            <w:r>
              <w:t>Spisová  značka  odosielateľa  elektronickej</w:t>
            </w:r>
          </w:p>
          <w:p w14:paraId="55A301E8" w14:textId="77777777" w:rsidR="005414F7" w:rsidRDefault="005414F7" w:rsidP="00D24084">
            <w:r>
              <w:t>správy.</w:t>
            </w:r>
          </w:p>
          <w:p w14:paraId="698CFDBE" w14:textId="77777777" w:rsidR="005414F7" w:rsidRDefault="005414F7" w:rsidP="00D24084">
            <w:r>
              <w:t>[Stav: Nepovinný.]</w:t>
            </w:r>
          </w:p>
          <w:p w14:paraId="60EF4168" w14:textId="77777777" w:rsidR="005414F7" w:rsidRDefault="005414F7" w:rsidP="00D24084">
            <w:r>
              <w:t>[Formát reprezentácie: Textový reťazec.]</w:t>
            </w:r>
          </w:p>
          <w:p w14:paraId="55AD1563" w14:textId="77777777" w:rsidR="005414F7" w:rsidRDefault="005414F7" w:rsidP="00D24084">
            <w:r>
              <w:t>[Hodnoty: Nemá predpísaný obsah.]</w:t>
            </w:r>
          </w:p>
          <w:p w14:paraId="6C1A524D" w14:textId="77777777" w:rsidR="005414F7" w:rsidRDefault="005414F7" w:rsidP="00D24084"/>
          <w:p w14:paraId="48D43DEC" w14:textId="77777777" w:rsidR="005414F7" w:rsidRDefault="005414F7" w:rsidP="00D24084">
            <w:r>
              <w:t>Nepovinný údaj. Vypĺňa odosielateľ alebo generuje systém na strane odosielateľa. Predstavuje spisovú značku odosielateľa. Slúži na párovanie komunikácie medzi dvoma stranami.</w:t>
            </w:r>
          </w:p>
        </w:tc>
      </w:tr>
      <w:tr w:rsidR="005414F7" w14:paraId="69F2FE30" w14:textId="77777777" w:rsidTr="00AF3B78">
        <w:tc>
          <w:tcPr>
            <w:tcW w:w="846" w:type="dxa"/>
            <w:tcMar>
              <w:top w:w="30" w:type="dxa"/>
              <w:left w:w="30" w:type="dxa"/>
              <w:bottom w:w="20" w:type="dxa"/>
              <w:right w:w="30" w:type="dxa"/>
            </w:tcMar>
          </w:tcPr>
          <w:p w14:paraId="0597C36D" w14:textId="77777777" w:rsidR="005414F7" w:rsidRDefault="005414F7" w:rsidP="00D24084">
            <w:r>
              <w:t>Plnenie</w:t>
            </w:r>
          </w:p>
        </w:tc>
        <w:tc>
          <w:tcPr>
            <w:tcW w:w="8225" w:type="dxa"/>
            <w:tcMar>
              <w:top w:w="30" w:type="dxa"/>
              <w:left w:w="30" w:type="dxa"/>
              <w:bottom w:w="20" w:type="dxa"/>
              <w:right w:w="30" w:type="dxa"/>
            </w:tcMar>
          </w:tcPr>
          <w:p w14:paraId="2A30D00A" w14:textId="77777777" w:rsidR="005414F7" w:rsidRDefault="005414F7" w:rsidP="00D24084">
            <w:r>
              <w:t>V procesoch colného konania zodpovedá identifikátoru biznis prípadu.</w:t>
            </w:r>
          </w:p>
          <w:p w14:paraId="2DA9E640" w14:textId="77777777" w:rsidR="005414F7" w:rsidRDefault="005414F7" w:rsidP="00D24084">
            <w:r>
              <w:t>Deklaranti budú plniť položku hodnotou tohto IBP.</w:t>
            </w:r>
          </w:p>
        </w:tc>
      </w:tr>
      <w:tr w:rsidR="005414F7" w14:paraId="6B976C9D" w14:textId="77777777" w:rsidTr="00AF3B78">
        <w:tc>
          <w:tcPr>
            <w:tcW w:w="846" w:type="dxa"/>
            <w:tcMar>
              <w:top w:w="30" w:type="dxa"/>
              <w:left w:w="30" w:type="dxa"/>
              <w:bottom w:w="20" w:type="dxa"/>
              <w:right w:w="30" w:type="dxa"/>
            </w:tcMar>
          </w:tcPr>
          <w:p w14:paraId="2A0E6895" w14:textId="77777777" w:rsidR="005414F7" w:rsidRDefault="005414F7" w:rsidP="00D24084">
            <w:r>
              <w:t>Atribút</w:t>
            </w:r>
          </w:p>
        </w:tc>
        <w:tc>
          <w:tcPr>
            <w:tcW w:w="8225" w:type="dxa"/>
            <w:tcMar>
              <w:top w:w="30" w:type="dxa"/>
              <w:left w:w="30" w:type="dxa"/>
              <w:bottom w:w="20" w:type="dxa"/>
              <w:right w:w="30" w:type="dxa"/>
            </w:tcMar>
          </w:tcPr>
          <w:p w14:paraId="05CEDA40" w14:textId="77777777" w:rsidR="005414F7" w:rsidRDefault="005414F7" w:rsidP="00D24084">
            <w:r>
              <w:t>RecipientBusinessReference : StringType</w:t>
            </w:r>
          </w:p>
        </w:tc>
      </w:tr>
      <w:tr w:rsidR="005414F7" w14:paraId="1662E7F8" w14:textId="77777777" w:rsidTr="00AF3B78">
        <w:tc>
          <w:tcPr>
            <w:tcW w:w="846" w:type="dxa"/>
            <w:tcMar>
              <w:top w:w="30" w:type="dxa"/>
              <w:left w:w="30" w:type="dxa"/>
              <w:bottom w:w="20" w:type="dxa"/>
              <w:right w:w="30" w:type="dxa"/>
            </w:tcMar>
          </w:tcPr>
          <w:p w14:paraId="2B2EB90C" w14:textId="77777777" w:rsidR="005414F7" w:rsidRDefault="005414F7" w:rsidP="00D24084">
            <w:r>
              <w:t>Opis</w:t>
            </w:r>
          </w:p>
        </w:tc>
        <w:tc>
          <w:tcPr>
            <w:tcW w:w="8225" w:type="dxa"/>
            <w:tcMar>
              <w:top w:w="30" w:type="dxa"/>
              <w:left w:w="30" w:type="dxa"/>
              <w:bottom w:w="20" w:type="dxa"/>
              <w:right w:w="30" w:type="dxa"/>
            </w:tcMar>
          </w:tcPr>
          <w:p w14:paraId="3A7DDE7F" w14:textId="77777777" w:rsidR="005414F7" w:rsidRDefault="005414F7" w:rsidP="00D24084">
            <w:r>
              <w:t>Spisová  značka  prijímateľa  elektronickej</w:t>
            </w:r>
          </w:p>
          <w:p w14:paraId="09CD7F83" w14:textId="77777777" w:rsidR="005414F7" w:rsidRDefault="005414F7" w:rsidP="00D24084">
            <w:r>
              <w:t>správy.</w:t>
            </w:r>
          </w:p>
          <w:p w14:paraId="2BA1821C" w14:textId="77777777" w:rsidR="005414F7" w:rsidRDefault="005414F7" w:rsidP="00D24084">
            <w:r>
              <w:t>[Stav: Nepovinný.]</w:t>
            </w:r>
          </w:p>
          <w:p w14:paraId="6E092484" w14:textId="77777777" w:rsidR="005414F7" w:rsidRDefault="005414F7" w:rsidP="00D24084">
            <w:r>
              <w:t>[Formát reprezentácie: Textový reťazec.]</w:t>
            </w:r>
          </w:p>
          <w:p w14:paraId="6FCACC91" w14:textId="77777777" w:rsidR="005414F7" w:rsidRDefault="005414F7" w:rsidP="00D24084">
            <w:r>
              <w:t>[Hodnoty: Nemá predpísaný obsah.]</w:t>
            </w:r>
          </w:p>
          <w:p w14:paraId="5216D72D" w14:textId="77777777" w:rsidR="005414F7" w:rsidRDefault="005414F7" w:rsidP="00D24084"/>
          <w:p w14:paraId="5149C6F8" w14:textId="77777777" w:rsidR="005414F7" w:rsidRDefault="005414F7" w:rsidP="00D24084">
            <w:r>
              <w:t>Nepovinný údaj. V prípade začiatku novej komunikácie sa tento údaj neuvádza. Ak sa jedná o odpoveď v existujúcej komunikácii, tak preberá hodnotu SenderBusinessReference prijatej správy, na ktorú odpovedá.</w:t>
            </w:r>
          </w:p>
        </w:tc>
      </w:tr>
      <w:tr w:rsidR="005414F7" w14:paraId="624317BE" w14:textId="77777777" w:rsidTr="00AF3B78">
        <w:tc>
          <w:tcPr>
            <w:tcW w:w="846" w:type="dxa"/>
            <w:tcMar>
              <w:top w:w="30" w:type="dxa"/>
              <w:left w:w="30" w:type="dxa"/>
              <w:bottom w:w="20" w:type="dxa"/>
              <w:right w:w="30" w:type="dxa"/>
            </w:tcMar>
          </w:tcPr>
          <w:p w14:paraId="6B69E0B2" w14:textId="77777777" w:rsidR="005414F7" w:rsidRDefault="005414F7" w:rsidP="00D24084">
            <w:r>
              <w:t>Plnenie</w:t>
            </w:r>
          </w:p>
        </w:tc>
        <w:tc>
          <w:tcPr>
            <w:tcW w:w="8225" w:type="dxa"/>
            <w:tcMar>
              <w:top w:w="30" w:type="dxa"/>
              <w:left w:w="30" w:type="dxa"/>
              <w:bottom w:w="20" w:type="dxa"/>
              <w:right w:w="30" w:type="dxa"/>
            </w:tcMar>
          </w:tcPr>
          <w:p w14:paraId="57DDF111" w14:textId="77777777" w:rsidR="005414F7" w:rsidRDefault="005414F7" w:rsidP="00D24084">
            <w:r>
              <w:t>V procesoch colného konania zodpovedá MRN.</w:t>
            </w:r>
          </w:p>
          <w:p w14:paraId="7876024C" w14:textId="77777777" w:rsidR="005414F7" w:rsidRDefault="005414F7" w:rsidP="00D24084">
            <w:r>
              <w:t>Ak deklarant pozná MRN, môže ho do položky vložiť.</w:t>
            </w:r>
          </w:p>
        </w:tc>
      </w:tr>
    </w:tbl>
    <w:p w14:paraId="42F2B0DC" w14:textId="77777777" w:rsidR="005414F7" w:rsidRDefault="005414F7" w:rsidP="00D24084"/>
    <w:p w14:paraId="7377C3C8" w14:textId="77777777" w:rsidR="005414F7" w:rsidRDefault="005414F7"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5414F7" w14:paraId="57ACB1C1" w14:textId="77777777" w:rsidTr="00AF3B78">
        <w:tc>
          <w:tcPr>
            <w:tcW w:w="846" w:type="dxa"/>
            <w:tcMar>
              <w:top w:w="30" w:type="dxa"/>
              <w:left w:w="30" w:type="dxa"/>
              <w:bottom w:w="20" w:type="dxa"/>
              <w:right w:w="30" w:type="dxa"/>
            </w:tcMar>
          </w:tcPr>
          <w:p w14:paraId="549EC405" w14:textId="77777777" w:rsidR="005414F7" w:rsidRDefault="005414F7" w:rsidP="00D24084">
            <w:r>
              <w:t>Atribút</w:t>
            </w:r>
          </w:p>
        </w:tc>
        <w:tc>
          <w:tcPr>
            <w:tcW w:w="8225" w:type="dxa"/>
            <w:tcMar>
              <w:top w:w="30" w:type="dxa"/>
              <w:left w:w="30" w:type="dxa"/>
              <w:bottom w:w="20" w:type="dxa"/>
              <w:right w:w="30" w:type="dxa"/>
            </w:tcMar>
          </w:tcPr>
          <w:p w14:paraId="69D2D11A" w14:textId="77777777" w:rsidR="005414F7" w:rsidRDefault="005414F7" w:rsidP="00D24084">
            <w:r>
              <w:t>Id : Guid</w:t>
            </w:r>
          </w:p>
        </w:tc>
      </w:tr>
      <w:tr w:rsidR="005414F7" w14:paraId="6C224702" w14:textId="77777777" w:rsidTr="00AF3B78">
        <w:tc>
          <w:tcPr>
            <w:tcW w:w="846" w:type="dxa"/>
            <w:tcMar>
              <w:top w:w="30" w:type="dxa"/>
              <w:left w:w="30" w:type="dxa"/>
              <w:bottom w:w="20" w:type="dxa"/>
              <w:right w:w="30" w:type="dxa"/>
            </w:tcMar>
          </w:tcPr>
          <w:p w14:paraId="172C14C1" w14:textId="77777777" w:rsidR="005414F7" w:rsidRDefault="005414F7" w:rsidP="00D24084">
            <w:r>
              <w:t>Opis</w:t>
            </w:r>
          </w:p>
        </w:tc>
        <w:tc>
          <w:tcPr>
            <w:tcW w:w="8225" w:type="dxa"/>
            <w:tcMar>
              <w:top w:w="30" w:type="dxa"/>
              <w:left w:w="30" w:type="dxa"/>
              <w:bottom w:w="20" w:type="dxa"/>
              <w:right w:w="30" w:type="dxa"/>
            </w:tcMar>
          </w:tcPr>
          <w:p w14:paraId="1124E936" w14:textId="77777777" w:rsidR="005414F7" w:rsidRDefault="005414F7" w:rsidP="00D24084">
            <w:r>
              <w:t>Reťazec slúžiaci ako jednoznačný identifikátor</w:t>
            </w:r>
          </w:p>
          <w:p w14:paraId="50137FD4" w14:textId="77777777" w:rsidR="005414F7" w:rsidRDefault="005414F7" w:rsidP="00D24084">
            <w:r>
              <w:t>objektu elektronickej správy.</w:t>
            </w:r>
          </w:p>
          <w:p w14:paraId="171BBF3C" w14:textId="77777777" w:rsidR="005414F7" w:rsidRDefault="005414F7" w:rsidP="00D24084">
            <w:r>
              <w:t>[Stav: Povinný.]</w:t>
            </w:r>
          </w:p>
          <w:p w14:paraId="1E8424C2" w14:textId="77777777" w:rsidR="005414F7" w:rsidRDefault="005414F7" w:rsidP="00D24084">
            <w:r>
              <w:t>[Formát reprezentácie: Hodnota je</w:t>
            </w:r>
          </w:p>
          <w:p w14:paraId="4E82F6A6" w14:textId="77777777" w:rsidR="005414F7" w:rsidRDefault="005414F7" w:rsidP="00D24084">
            <w:r>
              <w:t>generovaná. Predpísaná štruktúra textového</w:t>
            </w:r>
          </w:p>
          <w:p w14:paraId="113D25C9" w14:textId="77777777" w:rsidR="005414F7" w:rsidRDefault="005414F7" w:rsidP="00D24084">
            <w:r>
              <w:t>reťazca je 32 hexadecimálnych znakov,</w:t>
            </w:r>
          </w:p>
          <w:p w14:paraId="71DF3D93" w14:textId="77777777" w:rsidR="005414F7" w:rsidRDefault="005414F7" w:rsidP="00D24084">
            <w:r>
              <w:lastRenderedPageBreak/>
              <w:t>oddelených pomlčkami do piatich skupín v</w:t>
            </w:r>
          </w:p>
          <w:p w14:paraId="1C4A1B07" w14:textId="77777777" w:rsidR="005414F7" w:rsidRDefault="005414F7" w:rsidP="00D24084">
            <w:r>
              <w:t>tvare XXXXXXXX-XXXX-XXXX-XXXXXXXXXXXXXXXX</w:t>
            </w:r>
          </w:p>
          <w:p w14:paraId="61FBA14D" w14:textId="77777777" w:rsidR="005414F7" w:rsidRDefault="005414F7" w:rsidP="00D24084">
            <w:r>
              <w:t>podľa Universally Unique</w:t>
            </w:r>
          </w:p>
          <w:p w14:paraId="0D67E4F0" w14:textId="77777777" w:rsidR="005414F7" w:rsidRDefault="005414F7" w:rsidP="00D24084">
            <w:r>
              <w:t>Identifier (UUID). Technologické prostriedky</w:t>
            </w:r>
          </w:p>
          <w:p w14:paraId="65C6761F" w14:textId="77777777" w:rsidR="005414F7" w:rsidRDefault="005414F7" w:rsidP="00D24084">
            <w:r>
              <w:t>na vytváranie textového reťazca v tvare</w:t>
            </w:r>
          </w:p>
          <w:p w14:paraId="09AE602D" w14:textId="77777777" w:rsidR="005414F7" w:rsidRDefault="005414F7" w:rsidP="00D24084">
            <w:r>
              <w:t>Universally Unique Identifier (UUID) sú podľa</w:t>
            </w:r>
          </w:p>
          <w:p w14:paraId="01AC5AD2" w14:textId="77777777" w:rsidR="005414F7" w:rsidRDefault="005414F7" w:rsidP="00D24084">
            <w:r>
              <w:t>verzie 4 alebo 5 osobitnej technickej normy.5)]</w:t>
            </w:r>
          </w:p>
          <w:p w14:paraId="4C24CDCE" w14:textId="77777777" w:rsidR="005414F7" w:rsidRDefault="005414F7" w:rsidP="00D24084">
            <w:r>
              <w:t>Príklad použitia: 3F2504E0-4F89-11D3-9A0C-</w:t>
            </w:r>
          </w:p>
          <w:p w14:paraId="3AF8356D" w14:textId="77777777" w:rsidR="005414F7" w:rsidRDefault="005414F7" w:rsidP="00D24084">
            <w:r>
              <w:t>0305E82C3301.</w:t>
            </w:r>
          </w:p>
          <w:p w14:paraId="5F265C0E" w14:textId="77777777" w:rsidR="005414F7" w:rsidRDefault="005414F7" w:rsidP="00D24084">
            <w:r>
              <w:t>[Poznámky: Cieľom použitia je možnosť</w:t>
            </w:r>
          </w:p>
          <w:p w14:paraId="5DA66D89" w14:textId="77777777" w:rsidR="005414F7" w:rsidRDefault="005414F7" w:rsidP="00D24084">
            <w:r>
              <w:t>referencovania. Pri použití verzie 5 sa používa</w:t>
            </w:r>
          </w:p>
          <w:p w14:paraId="54C5028D" w14:textId="77777777" w:rsidR="005414F7" w:rsidRDefault="005414F7" w:rsidP="00D24084">
            <w:r>
              <w:t>unikátny menný priestor, pridelený správcovi</w:t>
            </w:r>
          </w:p>
          <w:p w14:paraId="24FFB6A3" w14:textId="77777777" w:rsidR="005414F7" w:rsidRDefault="005414F7" w:rsidP="00D24084">
            <w:r>
              <w:t>informačného systému verejnej správy</w:t>
            </w:r>
          </w:p>
          <w:p w14:paraId="010E55C6" w14:textId="77777777" w:rsidR="005414F7" w:rsidRDefault="005414F7" w:rsidP="00D24084">
            <w:r>
              <w:t>Ministerstvom financií Slovenskej republiky.]</w:t>
            </w:r>
          </w:p>
          <w:p w14:paraId="1DFD3625" w14:textId="77777777" w:rsidR="005414F7" w:rsidRDefault="005414F7" w:rsidP="00D24084"/>
          <w:p w14:paraId="1612D92D" w14:textId="77777777" w:rsidR="005414F7" w:rsidRDefault="005414F7" w:rsidP="00D24084">
            <w:r>
              <w:t>Jednoznačný identifikátor objektu. Musí byť jednoznačný v rámci celej elektronickej správy. Hodnotou je GUID. Slúži na referencovanie.</w:t>
            </w:r>
          </w:p>
        </w:tc>
      </w:tr>
      <w:tr w:rsidR="005414F7" w14:paraId="46598E1C" w14:textId="77777777" w:rsidTr="00AF3B78">
        <w:tc>
          <w:tcPr>
            <w:tcW w:w="846" w:type="dxa"/>
            <w:tcMar>
              <w:top w:w="30" w:type="dxa"/>
              <w:left w:w="30" w:type="dxa"/>
              <w:bottom w:w="20" w:type="dxa"/>
              <w:right w:w="30" w:type="dxa"/>
            </w:tcMar>
          </w:tcPr>
          <w:p w14:paraId="7A0B0DFF" w14:textId="77777777" w:rsidR="005414F7" w:rsidRDefault="005414F7" w:rsidP="00D24084">
            <w:r>
              <w:lastRenderedPageBreak/>
              <w:t>Plnenie</w:t>
            </w:r>
          </w:p>
        </w:tc>
        <w:tc>
          <w:tcPr>
            <w:tcW w:w="8225" w:type="dxa"/>
            <w:tcMar>
              <w:top w:w="30" w:type="dxa"/>
              <w:left w:w="30" w:type="dxa"/>
              <w:bottom w:w="20" w:type="dxa"/>
              <w:right w:w="30" w:type="dxa"/>
            </w:tcMar>
          </w:tcPr>
          <w:p w14:paraId="1524F862" w14:textId="77777777" w:rsidR="005414F7" w:rsidRDefault="005414F7" w:rsidP="00D24084">
            <w:r>
              <w:t>Identifikátor objektu, ktorý bude generovať IS obchodníka.</w:t>
            </w:r>
          </w:p>
        </w:tc>
      </w:tr>
      <w:tr w:rsidR="005414F7" w14:paraId="4547D692" w14:textId="77777777" w:rsidTr="00AF3B78">
        <w:tc>
          <w:tcPr>
            <w:tcW w:w="846" w:type="dxa"/>
            <w:tcMar>
              <w:top w:w="30" w:type="dxa"/>
              <w:left w:w="30" w:type="dxa"/>
              <w:bottom w:w="20" w:type="dxa"/>
              <w:right w:w="30" w:type="dxa"/>
            </w:tcMar>
          </w:tcPr>
          <w:p w14:paraId="74AD9F16" w14:textId="77777777" w:rsidR="005414F7" w:rsidRDefault="005414F7" w:rsidP="00D24084">
            <w:r>
              <w:t>Atribút</w:t>
            </w:r>
          </w:p>
        </w:tc>
        <w:tc>
          <w:tcPr>
            <w:tcW w:w="8225" w:type="dxa"/>
            <w:tcMar>
              <w:top w:w="30" w:type="dxa"/>
              <w:left w:w="30" w:type="dxa"/>
              <w:bottom w:w="20" w:type="dxa"/>
              <w:right w:w="30" w:type="dxa"/>
            </w:tcMar>
          </w:tcPr>
          <w:p w14:paraId="43BD03CE" w14:textId="77777777" w:rsidR="005414F7" w:rsidRDefault="005414F7" w:rsidP="00D24084">
            <w:r>
              <w:t>Name : StringType</w:t>
            </w:r>
          </w:p>
        </w:tc>
      </w:tr>
      <w:tr w:rsidR="005414F7" w14:paraId="6EF8403F" w14:textId="77777777" w:rsidTr="00AF3B78">
        <w:tc>
          <w:tcPr>
            <w:tcW w:w="846" w:type="dxa"/>
            <w:tcMar>
              <w:top w:w="30" w:type="dxa"/>
              <w:left w:w="30" w:type="dxa"/>
              <w:bottom w:w="20" w:type="dxa"/>
              <w:right w:w="30" w:type="dxa"/>
            </w:tcMar>
          </w:tcPr>
          <w:p w14:paraId="6FFF659E" w14:textId="77777777" w:rsidR="005414F7" w:rsidRDefault="005414F7" w:rsidP="00D24084">
            <w:r>
              <w:t>Opis</w:t>
            </w:r>
          </w:p>
        </w:tc>
        <w:tc>
          <w:tcPr>
            <w:tcW w:w="8225" w:type="dxa"/>
            <w:tcMar>
              <w:top w:w="30" w:type="dxa"/>
              <w:left w:w="30" w:type="dxa"/>
              <w:bottom w:w="20" w:type="dxa"/>
              <w:right w:w="30" w:type="dxa"/>
            </w:tcMar>
          </w:tcPr>
          <w:p w14:paraId="33EA62A6" w14:textId="77777777" w:rsidR="005414F7" w:rsidRDefault="005414F7" w:rsidP="00D24084">
            <w:r>
              <w:t>Názov  objektu,  spravidla  názov  pôvodného</w:t>
            </w:r>
          </w:p>
          <w:p w14:paraId="41D744B5" w14:textId="77777777" w:rsidR="005414F7" w:rsidRDefault="005414F7" w:rsidP="00D24084">
            <w:r>
              <w:t>súboru.</w:t>
            </w:r>
          </w:p>
          <w:p w14:paraId="7A73BBC0" w14:textId="77777777" w:rsidR="005414F7" w:rsidRDefault="005414F7" w:rsidP="00D24084">
            <w:r>
              <w:t>[Stav: Nepovinný.]</w:t>
            </w:r>
          </w:p>
          <w:p w14:paraId="44F6B973" w14:textId="77777777" w:rsidR="005414F7" w:rsidRDefault="005414F7" w:rsidP="00D24084">
            <w:r>
              <w:t>[Hodnoty: Nemá predpísaný obsah.</w:t>
            </w:r>
          </w:p>
          <w:p w14:paraId="48353EA1" w14:textId="77777777" w:rsidR="005414F7" w:rsidRDefault="005414F7" w:rsidP="00D24084">
            <w:r>
              <w:t>Príklady použitia:</w:t>
            </w:r>
          </w:p>
          <w:p w14:paraId="3DB075C3" w14:textId="77777777" w:rsidR="005414F7" w:rsidRDefault="005414F7" w:rsidP="00D24084">
            <w:r>
              <w:t>RozhodnutieUPSVAR_RP_131_priloha.pdf.</w:t>
            </w:r>
          </w:p>
          <w:p w14:paraId="35A29A6C" w14:textId="77777777" w:rsidR="005414F7" w:rsidRDefault="005414F7" w:rsidP="00D24084">
            <w:r>
              <w:t>Ziadost_stavebne_povolenie_15.xml.]</w:t>
            </w:r>
          </w:p>
          <w:p w14:paraId="3A0B003E" w14:textId="77777777" w:rsidR="005414F7" w:rsidRDefault="005414F7" w:rsidP="00D24084"/>
          <w:p w14:paraId="531530A6" w14:textId="77777777" w:rsidR="005414F7" w:rsidRDefault="005414F7" w:rsidP="00D24084">
            <w:r>
              <w:t>Nepovinný údaj. Predstavuje názov objektu. Môže sa použiť názov pôvodného súboru, ak existoval. Slúži na zobrazovanie a prípadne ako preddefinovaný názov pri ukladaní do súboru.</w:t>
            </w:r>
          </w:p>
        </w:tc>
      </w:tr>
      <w:tr w:rsidR="005414F7" w14:paraId="72A231A5" w14:textId="77777777" w:rsidTr="00AF3B78">
        <w:tc>
          <w:tcPr>
            <w:tcW w:w="846" w:type="dxa"/>
            <w:tcMar>
              <w:top w:w="30" w:type="dxa"/>
              <w:left w:w="30" w:type="dxa"/>
              <w:bottom w:w="20" w:type="dxa"/>
              <w:right w:w="30" w:type="dxa"/>
            </w:tcMar>
          </w:tcPr>
          <w:p w14:paraId="44C598F6" w14:textId="77777777" w:rsidR="005414F7" w:rsidRDefault="005414F7" w:rsidP="00D24084">
            <w:r>
              <w:t>Plnenie</w:t>
            </w:r>
          </w:p>
        </w:tc>
        <w:tc>
          <w:tcPr>
            <w:tcW w:w="8225" w:type="dxa"/>
            <w:tcMar>
              <w:top w:w="30" w:type="dxa"/>
              <w:left w:w="30" w:type="dxa"/>
              <w:bottom w:w="20" w:type="dxa"/>
              <w:right w:w="30" w:type="dxa"/>
            </w:tcMar>
          </w:tcPr>
          <w:p w14:paraId="6B89FABE" w14:textId="77777777" w:rsidR="005414F7" w:rsidRDefault="005414F7" w:rsidP="00D24084">
            <w:r>
              <w:t>Objekt môže obsahovať jeden objekt ale aj kontajner obsahujúcich viaceré objekty.</w:t>
            </w:r>
          </w:p>
          <w:p w14:paraId="27654203" w14:textId="77777777" w:rsidR="005414F7" w:rsidRDefault="005414F7" w:rsidP="00D24084">
            <w:r>
              <w:t>Voliteľná možnosť pre označkovanie objektu podľa uváženia deklarantov. Odporúčanie je plniť názvom SK správy.</w:t>
            </w:r>
          </w:p>
        </w:tc>
      </w:tr>
      <w:tr w:rsidR="005414F7" w14:paraId="50495467" w14:textId="77777777" w:rsidTr="00AF3B78">
        <w:tc>
          <w:tcPr>
            <w:tcW w:w="846" w:type="dxa"/>
            <w:tcMar>
              <w:top w:w="30" w:type="dxa"/>
              <w:left w:w="30" w:type="dxa"/>
              <w:bottom w:w="20" w:type="dxa"/>
              <w:right w:w="30" w:type="dxa"/>
            </w:tcMar>
          </w:tcPr>
          <w:p w14:paraId="53578EDC" w14:textId="77777777" w:rsidR="005414F7" w:rsidRDefault="005414F7" w:rsidP="00D24084">
            <w:r>
              <w:t>Atribút</w:t>
            </w:r>
          </w:p>
        </w:tc>
        <w:tc>
          <w:tcPr>
            <w:tcW w:w="8225" w:type="dxa"/>
            <w:tcMar>
              <w:top w:w="30" w:type="dxa"/>
              <w:left w:w="30" w:type="dxa"/>
              <w:bottom w:w="20" w:type="dxa"/>
              <w:right w:w="30" w:type="dxa"/>
            </w:tcMar>
          </w:tcPr>
          <w:p w14:paraId="61107AF1" w14:textId="77777777" w:rsidR="005414F7" w:rsidRDefault="005414F7" w:rsidP="00D24084">
            <w:r>
              <w:t>Description : StringType</w:t>
            </w:r>
          </w:p>
        </w:tc>
      </w:tr>
      <w:tr w:rsidR="005414F7" w14:paraId="3FDAA908" w14:textId="77777777" w:rsidTr="00AF3B78">
        <w:tc>
          <w:tcPr>
            <w:tcW w:w="846" w:type="dxa"/>
            <w:tcMar>
              <w:top w:w="30" w:type="dxa"/>
              <w:left w:w="30" w:type="dxa"/>
              <w:bottom w:w="20" w:type="dxa"/>
              <w:right w:w="30" w:type="dxa"/>
            </w:tcMar>
          </w:tcPr>
          <w:p w14:paraId="2837DFFE" w14:textId="77777777" w:rsidR="005414F7" w:rsidRDefault="005414F7" w:rsidP="00D24084">
            <w:r>
              <w:t>Opis</w:t>
            </w:r>
          </w:p>
        </w:tc>
        <w:tc>
          <w:tcPr>
            <w:tcW w:w="8225" w:type="dxa"/>
            <w:tcMar>
              <w:top w:w="30" w:type="dxa"/>
              <w:left w:w="30" w:type="dxa"/>
              <w:bottom w:w="20" w:type="dxa"/>
              <w:right w:w="30" w:type="dxa"/>
            </w:tcMar>
          </w:tcPr>
          <w:p w14:paraId="0298CE52" w14:textId="77777777" w:rsidR="005414F7" w:rsidRDefault="005414F7" w:rsidP="00D24084">
            <w:r>
              <w:t>Popis objektu, určený na zobrazenie.</w:t>
            </w:r>
          </w:p>
          <w:p w14:paraId="3B2FD85C" w14:textId="77777777" w:rsidR="005414F7" w:rsidRDefault="005414F7" w:rsidP="00D24084">
            <w:r>
              <w:t>[Stav: Nepovinný.]</w:t>
            </w:r>
          </w:p>
          <w:p w14:paraId="358C2096" w14:textId="77777777" w:rsidR="005414F7" w:rsidRDefault="005414F7" w:rsidP="00D24084">
            <w:r>
              <w:t>[Hodnoty: Nemá predpísaný obsah.</w:t>
            </w:r>
          </w:p>
          <w:p w14:paraId="5BCAD8D5" w14:textId="77777777" w:rsidR="005414F7" w:rsidRDefault="005414F7" w:rsidP="00D24084">
            <w:r>
              <w:t>Príklady  použitia:  Rozhodnutie  o pridelení</w:t>
            </w:r>
          </w:p>
          <w:p w14:paraId="0FED4204" w14:textId="77777777" w:rsidR="005414F7" w:rsidRDefault="005414F7" w:rsidP="00D24084">
            <w:r>
              <w:t>rodičovského  príspevku  príloha  1,  Žiadosť</w:t>
            </w:r>
          </w:p>
          <w:p w14:paraId="1C0A56BE" w14:textId="77777777" w:rsidR="005414F7" w:rsidRDefault="005414F7" w:rsidP="00D24084">
            <w:r>
              <w:t>o stavebné povolenie.]</w:t>
            </w:r>
          </w:p>
          <w:p w14:paraId="53AE6ED8" w14:textId="77777777" w:rsidR="005414F7" w:rsidRDefault="005414F7" w:rsidP="00D24084"/>
          <w:p w14:paraId="65DF3AAB" w14:textId="77777777" w:rsidR="005414F7" w:rsidRDefault="005414F7" w:rsidP="00D24084">
            <w:r>
              <w:t>Nepovinný údaj. Popisuje voľne objekt. Slúži len na zobrazenie.</w:t>
            </w:r>
          </w:p>
        </w:tc>
      </w:tr>
      <w:tr w:rsidR="005414F7" w14:paraId="4596F7B4" w14:textId="77777777" w:rsidTr="00AF3B78">
        <w:tc>
          <w:tcPr>
            <w:tcW w:w="846" w:type="dxa"/>
            <w:tcMar>
              <w:top w:w="30" w:type="dxa"/>
              <w:left w:w="30" w:type="dxa"/>
              <w:bottom w:w="20" w:type="dxa"/>
              <w:right w:w="30" w:type="dxa"/>
            </w:tcMar>
          </w:tcPr>
          <w:p w14:paraId="42937BDC" w14:textId="77777777" w:rsidR="005414F7" w:rsidRDefault="005414F7" w:rsidP="00D24084">
            <w:r>
              <w:t>Plnenie</w:t>
            </w:r>
          </w:p>
        </w:tc>
        <w:tc>
          <w:tcPr>
            <w:tcW w:w="8225" w:type="dxa"/>
            <w:tcMar>
              <w:top w:w="30" w:type="dxa"/>
              <w:left w:w="30" w:type="dxa"/>
              <w:bottom w:w="20" w:type="dxa"/>
              <w:right w:w="30" w:type="dxa"/>
            </w:tcMar>
          </w:tcPr>
          <w:p w14:paraId="2F038C9A" w14:textId="77777777" w:rsidR="005414F7" w:rsidRDefault="005414F7" w:rsidP="00D24084">
            <w:r>
              <w:t>Objekt môže obsahovať jeden objekt ale aj kontajner obsahujúcich viaceré objekty.</w:t>
            </w:r>
          </w:p>
          <w:p w14:paraId="3635B614" w14:textId="77777777" w:rsidR="005414F7" w:rsidRDefault="005414F7" w:rsidP="00D24084">
            <w:r>
              <w:t>Voliteľná možnosť pre poznámku k objektu podľa uváženia deklarantov.</w:t>
            </w:r>
          </w:p>
        </w:tc>
      </w:tr>
      <w:tr w:rsidR="005414F7" w14:paraId="2CD0A8C0" w14:textId="77777777" w:rsidTr="00AF3B78">
        <w:tc>
          <w:tcPr>
            <w:tcW w:w="846" w:type="dxa"/>
            <w:tcMar>
              <w:top w:w="30" w:type="dxa"/>
              <w:left w:w="30" w:type="dxa"/>
              <w:bottom w:w="20" w:type="dxa"/>
              <w:right w:w="30" w:type="dxa"/>
            </w:tcMar>
          </w:tcPr>
          <w:p w14:paraId="4BA99772" w14:textId="77777777" w:rsidR="005414F7" w:rsidRDefault="005414F7" w:rsidP="00D24084">
            <w:r>
              <w:t>Atribút</w:t>
            </w:r>
          </w:p>
        </w:tc>
        <w:tc>
          <w:tcPr>
            <w:tcW w:w="8225" w:type="dxa"/>
            <w:tcMar>
              <w:top w:w="30" w:type="dxa"/>
              <w:left w:w="30" w:type="dxa"/>
              <w:bottom w:w="20" w:type="dxa"/>
              <w:right w:w="30" w:type="dxa"/>
            </w:tcMar>
          </w:tcPr>
          <w:p w14:paraId="4423CF33" w14:textId="77777777" w:rsidR="005414F7" w:rsidRDefault="005414F7" w:rsidP="00D24084">
            <w:r>
              <w:t>Class : StringType</w:t>
            </w:r>
          </w:p>
        </w:tc>
      </w:tr>
      <w:tr w:rsidR="005414F7" w14:paraId="33A38D9D" w14:textId="77777777" w:rsidTr="00AF3B78">
        <w:tc>
          <w:tcPr>
            <w:tcW w:w="846" w:type="dxa"/>
            <w:tcMar>
              <w:top w:w="30" w:type="dxa"/>
              <w:left w:w="30" w:type="dxa"/>
              <w:bottom w:w="20" w:type="dxa"/>
              <w:right w:w="30" w:type="dxa"/>
            </w:tcMar>
          </w:tcPr>
          <w:p w14:paraId="5BE6A3B1" w14:textId="77777777" w:rsidR="005414F7" w:rsidRDefault="005414F7" w:rsidP="00D24084">
            <w:r>
              <w:t>Opis</w:t>
            </w:r>
          </w:p>
        </w:tc>
        <w:tc>
          <w:tcPr>
            <w:tcW w:w="8225" w:type="dxa"/>
            <w:tcMar>
              <w:top w:w="30" w:type="dxa"/>
              <w:left w:w="30" w:type="dxa"/>
              <w:bottom w:w="20" w:type="dxa"/>
              <w:right w:w="30" w:type="dxa"/>
            </w:tcMar>
          </w:tcPr>
          <w:p w14:paraId="3A22A441" w14:textId="77777777" w:rsidR="005414F7" w:rsidRDefault="005414F7" w:rsidP="00D24084">
            <w:r>
              <w:t>Trieda objektu, slúži na identifikovanie typu /</w:t>
            </w:r>
          </w:p>
          <w:p w14:paraId="5E041B1E" w14:textId="77777777" w:rsidR="005414F7" w:rsidRDefault="005414F7" w:rsidP="00D24084">
            <w:r>
              <w:t>účelu použitia objektu.</w:t>
            </w:r>
          </w:p>
          <w:p w14:paraId="5E912F01" w14:textId="77777777" w:rsidR="005414F7" w:rsidRDefault="005414F7" w:rsidP="00D24084">
            <w:r>
              <w:t>[Stav: Povinny.]</w:t>
            </w:r>
          </w:p>
          <w:p w14:paraId="02C522CB" w14:textId="77777777" w:rsidR="005414F7" w:rsidRDefault="005414F7" w:rsidP="00D24084">
            <w:r>
              <w:t>[Hodnoty: Vypĺňa sa v súlade s číselníkom</w:t>
            </w:r>
          </w:p>
          <w:p w14:paraId="5FD468A9" w14:textId="77777777" w:rsidR="005414F7" w:rsidRDefault="005414F7" w:rsidP="00D24084">
            <w:r>
              <w:t>ústredného portálu verejnej správy</w:t>
            </w:r>
          </w:p>
          <w:p w14:paraId="72C00DF6" w14:textId="77777777" w:rsidR="005414F7" w:rsidRDefault="005414F7" w:rsidP="00D24084">
            <w:r>
              <w:t>OBJECT_TRIEDA. Prípustné hodnoty sú</w:t>
            </w:r>
          </w:p>
          <w:p w14:paraId="4CE47CCB" w14:textId="77777777" w:rsidR="005414F7" w:rsidRDefault="005414F7" w:rsidP="00D24084"/>
          <w:p w14:paraId="74945D45" w14:textId="77777777" w:rsidR="005414F7" w:rsidRDefault="005414F7" w:rsidP="00D24084">
            <w:r>
              <w:lastRenderedPageBreak/>
              <w:t>"AA_TOKEN", ak je objektom autorizačny token,</w:t>
            </w:r>
          </w:p>
          <w:p w14:paraId="7ACB24FC" w14:textId="77777777" w:rsidR="005414F7" w:rsidRDefault="005414F7" w:rsidP="00D24084"/>
          <w:p w14:paraId="5E56E0BD" w14:textId="77777777" w:rsidR="005414F7" w:rsidRDefault="005414F7" w:rsidP="00D24084">
            <w:r>
              <w:t>"ATTACHMENT", ak je objektom príloha, ktorou sú elektronické dokumenty alebo údaje vyplnené podľa elektronického formulára alebo podpisový kontajner obsahujúci takéto údaje</w:t>
            </w:r>
          </w:p>
          <w:p w14:paraId="45F8A2FA" w14:textId="77777777" w:rsidR="005414F7" w:rsidRDefault="005414F7"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E91355F" w14:textId="77777777" w:rsidR="005414F7" w:rsidRDefault="005414F7" w:rsidP="00D24084"/>
          <w:p w14:paraId="53B97492" w14:textId="77777777" w:rsidR="005414F7" w:rsidRDefault="005414F7" w:rsidP="00D24084">
            <w:r>
              <w:t>"AUTHORIZATION", ak je objektom technická forma splnomocnenia,</w:t>
            </w:r>
          </w:p>
          <w:p w14:paraId="0CB9F702" w14:textId="77777777" w:rsidR="005414F7" w:rsidRDefault="005414F7" w:rsidP="00D24084"/>
          <w:p w14:paraId="5545C5C4" w14:textId="77777777" w:rsidR="005414F7" w:rsidRDefault="005414F7"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70C0D953" w14:textId="77777777" w:rsidR="005414F7" w:rsidRDefault="005414F7"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15E3F49" w14:textId="77777777" w:rsidR="005414F7" w:rsidRDefault="005414F7" w:rsidP="00D24084"/>
          <w:p w14:paraId="07AEB05C" w14:textId="77777777" w:rsidR="005414F7" w:rsidRDefault="005414F7" w:rsidP="00D24084">
            <w:r>
              <w:t>"FORWARD", ak sú objektom údaje vyplnené podľa elektronického formulára sprievodného listu postúpenia správy alebo ak je objektom podpisový kontajner obsahujúci takéto údaje.</w:t>
            </w:r>
          </w:p>
          <w:p w14:paraId="53B06EEB" w14:textId="77777777" w:rsidR="005414F7" w:rsidRDefault="005414F7"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329C21BC" w14:textId="77777777" w:rsidR="005414F7" w:rsidRDefault="005414F7" w:rsidP="00D24084"/>
          <w:p w14:paraId="2AC70682" w14:textId="77777777" w:rsidR="005414F7" w:rsidRDefault="005414F7" w:rsidP="00D24084">
            <w:r>
              <w:t>"NOTIFY_TEMPLATE", ak je objektom notifikačná šablóna. Hodnota sa nepoužíva v elektronickej úradnej správe.]</w:t>
            </w:r>
          </w:p>
          <w:p w14:paraId="30518191" w14:textId="77777777" w:rsidR="005414F7" w:rsidRDefault="005414F7" w:rsidP="00D24084"/>
          <w:p w14:paraId="41E4776F" w14:textId="77777777" w:rsidR="005414F7" w:rsidRDefault="005414F7"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4C6BC68" w14:textId="77777777" w:rsidR="005414F7" w:rsidRDefault="005414F7" w:rsidP="00D24084"/>
          <w:p w14:paraId="0736CEE1" w14:textId="77777777" w:rsidR="005414F7" w:rsidRDefault="005414F7" w:rsidP="00D24084">
            <w:r>
              <w:t>Trieda objektu, slúži na identifikovanie typu alebo účelu. Číselníková hodnota. Slúži na určenie spracovania na strane prijímateľa.</w:t>
            </w:r>
          </w:p>
          <w:p w14:paraId="5CAB5332" w14:textId="77777777" w:rsidR="005414F7" w:rsidRDefault="005414F7" w:rsidP="00D24084"/>
        </w:tc>
      </w:tr>
      <w:tr w:rsidR="005414F7" w14:paraId="60FB9F7E" w14:textId="77777777" w:rsidTr="00AF3B78">
        <w:tc>
          <w:tcPr>
            <w:tcW w:w="846" w:type="dxa"/>
            <w:tcMar>
              <w:top w:w="30" w:type="dxa"/>
              <w:left w:w="30" w:type="dxa"/>
              <w:bottom w:w="20" w:type="dxa"/>
              <w:right w:w="30" w:type="dxa"/>
            </w:tcMar>
          </w:tcPr>
          <w:p w14:paraId="247CA1D2" w14:textId="77777777" w:rsidR="005414F7" w:rsidRDefault="005414F7" w:rsidP="00D24084">
            <w:r>
              <w:lastRenderedPageBreak/>
              <w:t>Plnenie</w:t>
            </w:r>
          </w:p>
        </w:tc>
        <w:tc>
          <w:tcPr>
            <w:tcW w:w="8225" w:type="dxa"/>
            <w:tcMar>
              <w:top w:w="30" w:type="dxa"/>
              <w:left w:w="30" w:type="dxa"/>
              <w:bottom w:w="20" w:type="dxa"/>
              <w:right w:w="30" w:type="dxa"/>
            </w:tcMar>
          </w:tcPr>
          <w:p w14:paraId="5C58AA56" w14:textId="77777777" w:rsidR="005414F7" w:rsidRDefault="005414F7" w:rsidP="00D24084">
            <w:r>
              <w:t>Pre procesy IS CEP sú zaujímavé "FORM" a "ATTACHMENT".</w:t>
            </w:r>
          </w:p>
          <w:p w14:paraId="508B9629" w14:textId="77777777" w:rsidR="005414F7" w:rsidRDefault="005414F7" w:rsidP="00D24084"/>
          <w:p w14:paraId="160C7279" w14:textId="77777777" w:rsidR="005414F7" w:rsidRDefault="005414F7" w:rsidP="00D24084">
            <w:r>
              <w:t>Algoritmus plnenia:</w:t>
            </w:r>
          </w:p>
          <w:p w14:paraId="76903BAF" w14:textId="77777777" w:rsidR="005414F7" w:rsidRDefault="005414F7" w:rsidP="00D24084">
            <w:r>
              <w:t>"FORM" = hlavný riadiaci objekt (z pohľadu deklarantov reprezentujúci správu</w:t>
            </w:r>
            <w:r w:rsidR="00CB69E7">
              <w:t xml:space="preserve"> SK412 alebo SK512</w:t>
            </w:r>
            <w:r>
              <w:t>)</w:t>
            </w:r>
          </w:p>
          <w:p w14:paraId="164E9D77" w14:textId="77777777" w:rsidR="005414F7" w:rsidRDefault="005414F7" w:rsidP="00D24084">
            <w:r>
              <w:t>"ATTACH</w:t>
            </w:r>
            <w:r w:rsidR="00CB69E7">
              <w:t>MENT“ – bude sa vytvárať pre podpísané prílohy k colným vyhláseniam</w:t>
            </w:r>
          </w:p>
        </w:tc>
      </w:tr>
      <w:tr w:rsidR="005414F7" w14:paraId="37F52172" w14:textId="77777777" w:rsidTr="00AF3B78">
        <w:tc>
          <w:tcPr>
            <w:tcW w:w="846" w:type="dxa"/>
            <w:tcMar>
              <w:top w:w="30" w:type="dxa"/>
              <w:left w:w="30" w:type="dxa"/>
              <w:bottom w:w="20" w:type="dxa"/>
              <w:right w:w="30" w:type="dxa"/>
            </w:tcMar>
          </w:tcPr>
          <w:p w14:paraId="302286A2" w14:textId="77777777" w:rsidR="005414F7" w:rsidRDefault="005414F7" w:rsidP="00D24084">
            <w:r>
              <w:t>Atribút</w:t>
            </w:r>
          </w:p>
        </w:tc>
        <w:tc>
          <w:tcPr>
            <w:tcW w:w="8225" w:type="dxa"/>
            <w:tcMar>
              <w:top w:w="30" w:type="dxa"/>
              <w:left w:w="30" w:type="dxa"/>
              <w:bottom w:w="20" w:type="dxa"/>
              <w:right w:w="30" w:type="dxa"/>
            </w:tcMar>
          </w:tcPr>
          <w:p w14:paraId="3793B0DF" w14:textId="77777777" w:rsidR="005414F7" w:rsidRDefault="005414F7" w:rsidP="00D24084">
            <w:r>
              <w:t>MimeType : StringType</w:t>
            </w:r>
          </w:p>
        </w:tc>
      </w:tr>
      <w:tr w:rsidR="005414F7" w14:paraId="2D939B89" w14:textId="77777777" w:rsidTr="00AF3B78">
        <w:tc>
          <w:tcPr>
            <w:tcW w:w="846" w:type="dxa"/>
            <w:tcMar>
              <w:top w:w="30" w:type="dxa"/>
              <w:left w:w="30" w:type="dxa"/>
              <w:bottom w:w="20" w:type="dxa"/>
              <w:right w:w="30" w:type="dxa"/>
            </w:tcMar>
          </w:tcPr>
          <w:p w14:paraId="5210E25D" w14:textId="77777777" w:rsidR="005414F7" w:rsidRDefault="005414F7" w:rsidP="00D24084">
            <w:r>
              <w:t>Opis</w:t>
            </w:r>
          </w:p>
        </w:tc>
        <w:tc>
          <w:tcPr>
            <w:tcW w:w="8225" w:type="dxa"/>
            <w:tcMar>
              <w:top w:w="30" w:type="dxa"/>
              <w:left w:w="30" w:type="dxa"/>
              <w:bottom w:w="20" w:type="dxa"/>
              <w:right w:w="30" w:type="dxa"/>
            </w:tcMar>
          </w:tcPr>
          <w:p w14:paraId="6CC8DC5B" w14:textId="77777777" w:rsidR="005414F7" w:rsidRDefault="005414F7" w:rsidP="00D24084">
            <w:r>
              <w:t>Typ obsahu objektu, určuje dátový formát</w:t>
            </w:r>
          </w:p>
          <w:p w14:paraId="70BA6F57" w14:textId="77777777" w:rsidR="005414F7" w:rsidRDefault="005414F7" w:rsidP="00D24084">
            <w:r>
              <w:t>objektu.</w:t>
            </w:r>
          </w:p>
          <w:p w14:paraId="3B4E462E" w14:textId="77777777" w:rsidR="005414F7" w:rsidRDefault="005414F7" w:rsidP="00D24084">
            <w:r>
              <w:t>[Stav: Povinný.]</w:t>
            </w:r>
          </w:p>
          <w:p w14:paraId="44E72A01" w14:textId="77777777" w:rsidR="005414F7" w:rsidRDefault="005414F7" w:rsidP="00D24084">
            <w:r>
              <w:t xml:space="preserve">[Hodnoty: Príklady použitia: </w:t>
            </w:r>
            <w:r w:rsidR="00CB69E7">
              <w:t>application/vnd.etsi.asic-e+zip</w:t>
            </w:r>
            <w:r>
              <w:t>, application/xeform-</w:t>
            </w:r>
          </w:p>
          <w:p w14:paraId="7343334A" w14:textId="77777777" w:rsidR="005414F7" w:rsidRDefault="005414F7" w:rsidP="00D24084">
            <w:r>
              <w:t>xml, application/e-form+zip, application/pdf,.]</w:t>
            </w:r>
          </w:p>
          <w:p w14:paraId="7413904C" w14:textId="77777777" w:rsidR="005414F7" w:rsidRDefault="005414F7" w:rsidP="00D24084">
            <w:r>
              <w:t>Predstavuje štandardný mimetype obsahu, určuje dátový formát objektu.</w:t>
            </w:r>
          </w:p>
        </w:tc>
      </w:tr>
      <w:tr w:rsidR="005414F7" w14:paraId="44FE8829" w14:textId="77777777" w:rsidTr="00AF3B78">
        <w:tc>
          <w:tcPr>
            <w:tcW w:w="846" w:type="dxa"/>
            <w:tcMar>
              <w:top w:w="30" w:type="dxa"/>
              <w:left w:w="30" w:type="dxa"/>
              <w:bottom w:w="20" w:type="dxa"/>
              <w:right w:w="30" w:type="dxa"/>
            </w:tcMar>
          </w:tcPr>
          <w:p w14:paraId="12C2AE37" w14:textId="77777777" w:rsidR="005414F7" w:rsidRDefault="005414F7" w:rsidP="00D24084">
            <w:r>
              <w:lastRenderedPageBreak/>
              <w:t>Plnenie</w:t>
            </w:r>
          </w:p>
        </w:tc>
        <w:tc>
          <w:tcPr>
            <w:tcW w:w="8225" w:type="dxa"/>
            <w:tcMar>
              <w:top w:w="30" w:type="dxa"/>
              <w:left w:w="30" w:type="dxa"/>
              <w:bottom w:w="20" w:type="dxa"/>
              <w:right w:w="30" w:type="dxa"/>
            </w:tcMar>
          </w:tcPr>
          <w:p w14:paraId="51A2267B" w14:textId="77777777" w:rsidR="005414F7" w:rsidRDefault="005414F7" w:rsidP="00D24084">
            <w:r>
              <w:t>Položka podporovaných formátov datových objektov v zmysle legislatívy.</w:t>
            </w:r>
          </w:p>
          <w:p w14:paraId="54AB26DB" w14:textId="77777777" w:rsidR="005414F7" w:rsidRDefault="005414F7" w:rsidP="00D24084">
            <w:r>
              <w:t xml:space="preserve">Odporúčanie je vytvárať ASIC = </w:t>
            </w:r>
            <w:r w:rsidR="00CB69E7">
              <w:t>application/vnd.etsi.asic-e+zip</w:t>
            </w:r>
            <w:r>
              <w:t>.</w:t>
            </w:r>
          </w:p>
        </w:tc>
      </w:tr>
      <w:tr w:rsidR="005414F7" w14:paraId="5EC902B0" w14:textId="77777777" w:rsidTr="00AF3B78">
        <w:tc>
          <w:tcPr>
            <w:tcW w:w="846" w:type="dxa"/>
            <w:tcMar>
              <w:top w:w="30" w:type="dxa"/>
              <w:left w:w="30" w:type="dxa"/>
              <w:bottom w:w="20" w:type="dxa"/>
              <w:right w:w="30" w:type="dxa"/>
            </w:tcMar>
          </w:tcPr>
          <w:p w14:paraId="73BA563F" w14:textId="77777777" w:rsidR="005414F7" w:rsidRDefault="005414F7" w:rsidP="00D24084">
            <w:r>
              <w:t>Atribút</w:t>
            </w:r>
          </w:p>
        </w:tc>
        <w:tc>
          <w:tcPr>
            <w:tcW w:w="8225" w:type="dxa"/>
            <w:tcMar>
              <w:top w:w="30" w:type="dxa"/>
              <w:left w:w="30" w:type="dxa"/>
              <w:bottom w:w="20" w:type="dxa"/>
              <w:right w:w="30" w:type="dxa"/>
            </w:tcMar>
          </w:tcPr>
          <w:p w14:paraId="4E8BA86B" w14:textId="77777777" w:rsidR="005414F7" w:rsidRDefault="005414F7" w:rsidP="00D24084">
            <w:r>
              <w:t>IsSigned : boolean</w:t>
            </w:r>
          </w:p>
        </w:tc>
      </w:tr>
      <w:tr w:rsidR="005414F7" w14:paraId="470CF112" w14:textId="77777777" w:rsidTr="00AF3B78">
        <w:tc>
          <w:tcPr>
            <w:tcW w:w="846" w:type="dxa"/>
            <w:tcMar>
              <w:top w:w="30" w:type="dxa"/>
              <w:left w:w="30" w:type="dxa"/>
              <w:bottom w:w="20" w:type="dxa"/>
              <w:right w:w="30" w:type="dxa"/>
            </w:tcMar>
          </w:tcPr>
          <w:p w14:paraId="6078F067" w14:textId="77777777" w:rsidR="005414F7" w:rsidRDefault="005414F7" w:rsidP="00D24084">
            <w:r>
              <w:t>Opis</w:t>
            </w:r>
          </w:p>
        </w:tc>
        <w:tc>
          <w:tcPr>
            <w:tcW w:w="8225" w:type="dxa"/>
            <w:tcMar>
              <w:top w:w="30" w:type="dxa"/>
              <w:left w:w="30" w:type="dxa"/>
              <w:bottom w:w="20" w:type="dxa"/>
              <w:right w:w="30" w:type="dxa"/>
            </w:tcMar>
          </w:tcPr>
          <w:p w14:paraId="1AAB90C9" w14:textId="77777777" w:rsidR="005414F7" w:rsidRDefault="005414F7" w:rsidP="00D24084">
            <w:r>
              <w:t>Príznak, či je objekt elektronicky podpísaný.</w:t>
            </w:r>
          </w:p>
          <w:p w14:paraId="42DE420A" w14:textId="77777777" w:rsidR="005414F7" w:rsidRDefault="005414F7" w:rsidP="00D24084">
            <w:r>
              <w:t>[Stav: Nepovinný.]</w:t>
            </w:r>
          </w:p>
          <w:p w14:paraId="63985D5C" w14:textId="77777777" w:rsidR="005414F7" w:rsidRDefault="005414F7" w:rsidP="00D24084">
            <w:r>
              <w:t>[Hodnoty:</w:t>
            </w:r>
          </w:p>
          <w:p w14:paraId="6742898E" w14:textId="77777777" w:rsidR="005414F7" w:rsidRDefault="005414F7" w:rsidP="00D24084">
            <w:r>
              <w:t>„true“  Znamená,  že  objekt  je  elektronicky</w:t>
            </w:r>
          </w:p>
          <w:p w14:paraId="7EA40571" w14:textId="77777777" w:rsidR="005414F7" w:rsidRDefault="005414F7" w:rsidP="00D24084">
            <w:r>
              <w:t>podpísaný.</w:t>
            </w:r>
          </w:p>
          <w:p w14:paraId="7571BFBA" w14:textId="77777777" w:rsidR="005414F7" w:rsidRDefault="005414F7" w:rsidP="00D24084">
            <w:r>
              <w:t>„false“ Znamená,  že objekt nie  je  elektronicky</w:t>
            </w:r>
          </w:p>
          <w:p w14:paraId="27D53031" w14:textId="77777777" w:rsidR="005414F7" w:rsidRDefault="005414F7" w:rsidP="00D24084">
            <w:r>
              <w:t>podpísaný.]</w:t>
            </w:r>
          </w:p>
          <w:p w14:paraId="38A697C0" w14:textId="77777777" w:rsidR="005414F7" w:rsidRDefault="005414F7" w:rsidP="00D24084"/>
          <w:p w14:paraId="6A187352" w14:textId="77777777" w:rsidR="005414F7" w:rsidRDefault="005414F7"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5414F7" w14:paraId="4AEEFCDF" w14:textId="77777777" w:rsidTr="00AF3B78">
        <w:tc>
          <w:tcPr>
            <w:tcW w:w="846" w:type="dxa"/>
            <w:tcMar>
              <w:top w:w="30" w:type="dxa"/>
              <w:left w:w="30" w:type="dxa"/>
              <w:bottom w:w="20" w:type="dxa"/>
              <w:right w:w="30" w:type="dxa"/>
            </w:tcMar>
          </w:tcPr>
          <w:p w14:paraId="56892909" w14:textId="77777777" w:rsidR="005414F7" w:rsidRDefault="005414F7" w:rsidP="00D24084">
            <w:r>
              <w:t>Plnenie</w:t>
            </w:r>
          </w:p>
        </w:tc>
        <w:tc>
          <w:tcPr>
            <w:tcW w:w="8225" w:type="dxa"/>
            <w:tcMar>
              <w:top w:w="30" w:type="dxa"/>
              <w:left w:w="30" w:type="dxa"/>
              <w:bottom w:w="20" w:type="dxa"/>
              <w:right w:w="30" w:type="dxa"/>
            </w:tcMar>
          </w:tcPr>
          <w:p w14:paraId="66F834E1" w14:textId="77777777" w:rsidR="005414F7" w:rsidRDefault="005414F7" w:rsidP="00D24084">
            <w:r>
              <w:t>V agendách IS CEP podporujeme iba podpísané objekty podania.</w:t>
            </w:r>
          </w:p>
          <w:p w14:paraId="5B118A2E" w14:textId="77777777" w:rsidR="005414F7" w:rsidRDefault="005414F7" w:rsidP="00D24084">
            <w:r>
              <w:t>Z vyššie uvedeného vyplýva, že deklaranti budú plniť TRUE.</w:t>
            </w:r>
          </w:p>
        </w:tc>
      </w:tr>
      <w:tr w:rsidR="005414F7" w14:paraId="7B2B32FF" w14:textId="77777777" w:rsidTr="00AF3B78">
        <w:tc>
          <w:tcPr>
            <w:tcW w:w="846" w:type="dxa"/>
            <w:tcMar>
              <w:top w:w="30" w:type="dxa"/>
              <w:left w:w="30" w:type="dxa"/>
              <w:bottom w:w="20" w:type="dxa"/>
              <w:right w:w="30" w:type="dxa"/>
            </w:tcMar>
          </w:tcPr>
          <w:p w14:paraId="4D67E202" w14:textId="77777777" w:rsidR="005414F7" w:rsidRDefault="005414F7" w:rsidP="00D24084">
            <w:r>
              <w:t>Atribút</w:t>
            </w:r>
          </w:p>
        </w:tc>
        <w:tc>
          <w:tcPr>
            <w:tcW w:w="8225" w:type="dxa"/>
            <w:tcMar>
              <w:top w:w="30" w:type="dxa"/>
              <w:left w:w="30" w:type="dxa"/>
              <w:bottom w:w="20" w:type="dxa"/>
              <w:right w:w="30" w:type="dxa"/>
            </w:tcMar>
          </w:tcPr>
          <w:p w14:paraId="25564F41" w14:textId="77777777" w:rsidR="005414F7" w:rsidRDefault="005414F7" w:rsidP="00D24084">
            <w:r>
              <w:t>Encoding : StringType</w:t>
            </w:r>
          </w:p>
        </w:tc>
      </w:tr>
      <w:tr w:rsidR="005414F7" w14:paraId="7D71A4DC" w14:textId="77777777" w:rsidTr="00AF3B78">
        <w:tc>
          <w:tcPr>
            <w:tcW w:w="846" w:type="dxa"/>
            <w:tcMar>
              <w:top w:w="30" w:type="dxa"/>
              <w:left w:w="30" w:type="dxa"/>
              <w:bottom w:w="20" w:type="dxa"/>
              <w:right w:w="30" w:type="dxa"/>
            </w:tcMar>
          </w:tcPr>
          <w:p w14:paraId="43505E4B" w14:textId="77777777" w:rsidR="005414F7" w:rsidRDefault="005414F7" w:rsidP="00D24084">
            <w:r>
              <w:t>Opis</w:t>
            </w:r>
          </w:p>
        </w:tc>
        <w:tc>
          <w:tcPr>
            <w:tcW w:w="8225" w:type="dxa"/>
            <w:tcMar>
              <w:top w:w="30" w:type="dxa"/>
              <w:left w:w="30" w:type="dxa"/>
              <w:bottom w:w="20" w:type="dxa"/>
              <w:right w:w="30" w:type="dxa"/>
            </w:tcMar>
          </w:tcPr>
          <w:p w14:paraId="7D3E2E3F" w14:textId="77777777" w:rsidR="005414F7" w:rsidRDefault="005414F7" w:rsidP="00D24084">
            <w:r>
              <w:t>Spôsob  kódovania  obsahu  a  interpretácie  dát.</w:t>
            </w:r>
          </w:p>
          <w:p w14:paraId="55812045" w14:textId="77777777" w:rsidR="005414F7" w:rsidRDefault="005414F7" w:rsidP="00D24084">
            <w:r>
              <w:t>Povolené hodnoty XML a Base64.</w:t>
            </w:r>
          </w:p>
          <w:p w14:paraId="55BFDACC" w14:textId="77777777" w:rsidR="005414F7" w:rsidRDefault="005414F7" w:rsidP="00D24084">
            <w:r>
              <w:t>[Stav: Povinný.]</w:t>
            </w:r>
          </w:p>
          <w:p w14:paraId="3C3994E2" w14:textId="77777777" w:rsidR="005414F7" w:rsidRDefault="005414F7" w:rsidP="00D24084">
            <w:r>
              <w:t>[Hodnoty:</w:t>
            </w:r>
          </w:p>
          <w:p w14:paraId="0811749A" w14:textId="77777777" w:rsidR="005414F7" w:rsidRDefault="005414F7" w:rsidP="00D24084">
            <w:r>
              <w:t>„XML“  Znamená  kódovanie  prostredníctvom</w:t>
            </w:r>
          </w:p>
          <w:p w14:paraId="20B2EAE6" w14:textId="77777777" w:rsidR="005414F7" w:rsidRDefault="005414F7" w:rsidP="00D24084">
            <w:r>
              <w:t>XML.</w:t>
            </w:r>
          </w:p>
          <w:p w14:paraId="0AEA40D1" w14:textId="77777777" w:rsidR="005414F7" w:rsidRDefault="005414F7" w:rsidP="00D24084">
            <w:r>
              <w:t>„Base64" Znamená kódovanie prostredníctvom</w:t>
            </w:r>
          </w:p>
          <w:p w14:paraId="57C53B6F" w14:textId="77777777" w:rsidR="005414F7" w:rsidRDefault="005414F7" w:rsidP="00D24084">
            <w:r>
              <w:t>Base64.]</w:t>
            </w:r>
          </w:p>
          <w:p w14:paraId="4486034A" w14:textId="77777777" w:rsidR="005414F7" w:rsidRDefault="005414F7" w:rsidP="00D24084"/>
          <w:p w14:paraId="64391249" w14:textId="77777777" w:rsidR="005414F7" w:rsidRDefault="005414F7" w:rsidP="00D24084">
            <w:r>
              <w:t>Tento atribút určuje spôsob kódovania dát, ktoré sú v elemente Object. Povolené hodnoty sú</w:t>
            </w:r>
          </w:p>
          <w:p w14:paraId="7C7F63A4" w14:textId="77777777" w:rsidR="005414F7" w:rsidRDefault="005414F7" w:rsidP="00D24084">
            <w:r>
              <w:t>XML - v tomto prípade je priamo v elemente Object vnorené XML vo svojom špecifickom namespace.</w:t>
            </w:r>
          </w:p>
          <w:p w14:paraId="3E1E84B6" w14:textId="77777777" w:rsidR="005414F7" w:rsidRDefault="005414F7" w:rsidP="00D24084"/>
          <w:p w14:paraId="33D616F4" w14:textId="77777777" w:rsidR="005414F7" w:rsidRDefault="005414F7" w:rsidP="00D24084">
            <w:r>
              <w:t>Base64 - hodnota elementu Object predstavuje Base64Binary kódované dáta objektu. Týmto spôsobom môžu byť uvedené aj XML dáta, nie je nutné vždy XML vkladať vnorené ako v predchádzajúcom prípade.</w:t>
            </w:r>
          </w:p>
          <w:p w14:paraId="373B6A81" w14:textId="77777777" w:rsidR="005414F7" w:rsidRDefault="005414F7" w:rsidP="00D24084"/>
        </w:tc>
      </w:tr>
      <w:tr w:rsidR="005414F7" w14:paraId="26B4CF15" w14:textId="77777777" w:rsidTr="00AF3B78">
        <w:tc>
          <w:tcPr>
            <w:tcW w:w="846" w:type="dxa"/>
            <w:tcMar>
              <w:top w:w="30" w:type="dxa"/>
              <w:left w:w="30" w:type="dxa"/>
              <w:bottom w:w="20" w:type="dxa"/>
              <w:right w:w="30" w:type="dxa"/>
            </w:tcMar>
          </w:tcPr>
          <w:p w14:paraId="0BCE8F80" w14:textId="77777777" w:rsidR="005414F7" w:rsidRDefault="005414F7" w:rsidP="00D24084">
            <w:r>
              <w:t>Plnenie</w:t>
            </w:r>
          </w:p>
        </w:tc>
        <w:tc>
          <w:tcPr>
            <w:tcW w:w="8225" w:type="dxa"/>
            <w:tcMar>
              <w:top w:w="30" w:type="dxa"/>
              <w:left w:w="30" w:type="dxa"/>
              <w:bottom w:w="20" w:type="dxa"/>
              <w:right w:w="30" w:type="dxa"/>
            </w:tcMar>
          </w:tcPr>
          <w:p w14:paraId="0E63D37B" w14:textId="77777777" w:rsidR="005414F7" w:rsidRDefault="005414F7" w:rsidP="00D24084">
            <w:r>
              <w:t>Preferovaný variant = Base64.</w:t>
            </w:r>
          </w:p>
        </w:tc>
      </w:tr>
      <w:tr w:rsidR="005414F7" w14:paraId="1234F16C" w14:textId="77777777" w:rsidTr="00AF3B78">
        <w:tc>
          <w:tcPr>
            <w:tcW w:w="846" w:type="dxa"/>
            <w:tcMar>
              <w:top w:w="30" w:type="dxa"/>
              <w:left w:w="30" w:type="dxa"/>
              <w:bottom w:w="20" w:type="dxa"/>
              <w:right w:w="30" w:type="dxa"/>
            </w:tcMar>
          </w:tcPr>
          <w:p w14:paraId="0179115B" w14:textId="77777777" w:rsidR="005414F7" w:rsidRDefault="005414F7" w:rsidP="00D24084">
            <w:r>
              <w:t>Atribút</w:t>
            </w:r>
          </w:p>
        </w:tc>
        <w:tc>
          <w:tcPr>
            <w:tcW w:w="8225" w:type="dxa"/>
            <w:tcMar>
              <w:top w:w="30" w:type="dxa"/>
              <w:left w:w="30" w:type="dxa"/>
              <w:bottom w:w="20" w:type="dxa"/>
              <w:right w:w="30" w:type="dxa"/>
            </w:tcMar>
          </w:tcPr>
          <w:p w14:paraId="1C9B706E" w14:textId="77777777" w:rsidR="005414F7" w:rsidRDefault="005414F7" w:rsidP="00D24084">
            <w:r>
              <w:t>Dáta objektu : string</w:t>
            </w:r>
          </w:p>
        </w:tc>
      </w:tr>
      <w:tr w:rsidR="005414F7" w14:paraId="580FD4B8" w14:textId="77777777" w:rsidTr="00AF3B78">
        <w:tc>
          <w:tcPr>
            <w:tcW w:w="846" w:type="dxa"/>
            <w:tcMar>
              <w:top w:w="30" w:type="dxa"/>
              <w:left w:w="30" w:type="dxa"/>
              <w:bottom w:w="20" w:type="dxa"/>
              <w:right w:w="30" w:type="dxa"/>
            </w:tcMar>
          </w:tcPr>
          <w:p w14:paraId="141E89D3" w14:textId="77777777" w:rsidR="005414F7" w:rsidRDefault="005414F7" w:rsidP="00D24084">
            <w:r>
              <w:t>Opis</w:t>
            </w:r>
          </w:p>
        </w:tc>
        <w:tc>
          <w:tcPr>
            <w:tcW w:w="8225" w:type="dxa"/>
            <w:tcMar>
              <w:top w:w="30" w:type="dxa"/>
              <w:left w:w="30" w:type="dxa"/>
              <w:bottom w:w="20" w:type="dxa"/>
              <w:right w:w="30" w:type="dxa"/>
            </w:tcMar>
          </w:tcPr>
          <w:p w14:paraId="729A2DB7" w14:textId="77777777" w:rsidR="005414F7" w:rsidRDefault="005414F7"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1FD8C7AC" w14:textId="77777777" w:rsidR="005414F7" w:rsidRDefault="005414F7" w:rsidP="00D24084"/>
          <w:p w14:paraId="5A70C8DB" w14:textId="77777777" w:rsidR="005414F7" w:rsidRDefault="005414F7" w:rsidP="00D24084">
            <w:r>
              <w:t>application/x-xades_zep</w:t>
            </w:r>
          </w:p>
          <w:p w14:paraId="33D65C51" w14:textId="77777777" w:rsidR="005414F7" w:rsidRDefault="005414F7" w:rsidP="00D24084">
            <w:r>
              <w:t>application/x-xades_zep_data_signatures</w:t>
            </w:r>
          </w:p>
          <w:p w14:paraId="41A05256" w14:textId="77777777" w:rsidR="005414F7" w:rsidRDefault="005414F7" w:rsidP="00D24084">
            <w:r>
              <w:t>application/x-zipzepf</w:t>
            </w:r>
          </w:p>
          <w:p w14:paraId="3E838EF3" w14:textId="77777777" w:rsidR="005414F7" w:rsidRDefault="00CB69E7" w:rsidP="00D24084">
            <w:r>
              <w:t>application/vnd.etsi.asic-e+zip</w:t>
            </w:r>
          </w:p>
        </w:tc>
      </w:tr>
      <w:tr w:rsidR="005414F7" w14:paraId="32275FAA" w14:textId="77777777" w:rsidTr="00AF3B78">
        <w:tc>
          <w:tcPr>
            <w:tcW w:w="846" w:type="dxa"/>
            <w:tcMar>
              <w:top w:w="30" w:type="dxa"/>
              <w:left w:w="30" w:type="dxa"/>
              <w:bottom w:w="20" w:type="dxa"/>
              <w:right w:w="30" w:type="dxa"/>
            </w:tcMar>
          </w:tcPr>
          <w:p w14:paraId="72608BE1" w14:textId="77777777" w:rsidR="005414F7" w:rsidRDefault="005414F7" w:rsidP="00D24084">
            <w:r>
              <w:t>Plnenie</w:t>
            </w:r>
          </w:p>
        </w:tc>
        <w:tc>
          <w:tcPr>
            <w:tcW w:w="8225" w:type="dxa"/>
            <w:tcMar>
              <w:top w:w="30" w:type="dxa"/>
              <w:left w:w="30" w:type="dxa"/>
              <w:bottom w:w="20" w:type="dxa"/>
              <w:right w:w="30" w:type="dxa"/>
            </w:tcMar>
          </w:tcPr>
          <w:p w14:paraId="7CE32C4C" w14:textId="77777777" w:rsidR="005414F7" w:rsidRDefault="005414F7" w:rsidP="00D24084">
            <w:r>
              <w:t>Preferovaný variant = ASIC kontajner. </w:t>
            </w:r>
          </w:p>
        </w:tc>
      </w:tr>
    </w:tbl>
    <w:p w14:paraId="2B8DC092" w14:textId="77777777" w:rsidR="005414F7" w:rsidRDefault="005414F7" w:rsidP="00D24084"/>
    <w:p w14:paraId="78216346" w14:textId="77777777" w:rsidR="005414F7" w:rsidRDefault="005414F7" w:rsidP="00D24084">
      <w:r>
        <w:t>Informácie pre integrátorov aplikácií pre KEP sú uvedené na stránke:</w:t>
      </w:r>
    </w:p>
    <w:p w14:paraId="33EA6426" w14:textId="77777777" w:rsidR="005414F7" w:rsidRDefault="00000814" w:rsidP="00D24084">
      <w:hyperlink r:id="rId808" w:history="1">
        <w:r w:rsidR="005414F7">
          <w:rPr>
            <w:rStyle w:val="Hypertextovprepojenie"/>
            <w:color w:val="000000"/>
          </w:rPr>
          <w:t>https://www.slovensko.sk/sk/na-stiahnutie/informacie-pre-integratorov-ap</w:t>
        </w:r>
      </w:hyperlink>
    </w:p>
    <w:p w14:paraId="4210D90D" w14:textId="77777777" w:rsidR="005414F7" w:rsidRDefault="005414F7" w:rsidP="00D24084">
      <w:pPr>
        <w:pStyle w:val="Nadpis3"/>
      </w:pPr>
      <w:bookmarkStart w:id="354" w:name="_Toc101774439"/>
      <w:r>
        <w:lastRenderedPageBreak/>
        <w:t>Technické informácie</w:t>
      </w:r>
      <w:bookmarkEnd w:id="354"/>
    </w:p>
    <w:p w14:paraId="1B6399FF"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3DFDEFF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717900C" w14:textId="77777777" w:rsidR="005414F7" w:rsidRDefault="005414F7" w:rsidP="00D24084">
            <w:r>
              <w:t>Testovacie prostredie</w:t>
            </w:r>
          </w:p>
        </w:tc>
      </w:tr>
      <w:tr w:rsidR="005414F7" w14:paraId="32C5E1C5" w14:textId="77777777" w:rsidTr="00AF3B78">
        <w:tc>
          <w:tcPr>
            <w:tcW w:w="1361" w:type="dxa"/>
            <w:tcMar>
              <w:top w:w="30" w:type="dxa"/>
              <w:left w:w="30" w:type="dxa"/>
              <w:bottom w:w="20" w:type="dxa"/>
              <w:right w:w="30" w:type="dxa"/>
            </w:tcMar>
          </w:tcPr>
          <w:p w14:paraId="51EC3EEF" w14:textId="77777777" w:rsidR="005414F7" w:rsidRDefault="005414F7" w:rsidP="00D24084">
            <w:r>
              <w:t>WSDL</w:t>
            </w:r>
          </w:p>
        </w:tc>
        <w:tc>
          <w:tcPr>
            <w:tcW w:w="7710" w:type="dxa"/>
            <w:tcMar>
              <w:top w:w="30" w:type="dxa"/>
              <w:left w:w="30" w:type="dxa"/>
              <w:bottom w:w="20" w:type="dxa"/>
              <w:right w:w="30" w:type="dxa"/>
            </w:tcMar>
          </w:tcPr>
          <w:p w14:paraId="6F372CFD" w14:textId="77777777" w:rsidR="005414F7" w:rsidRDefault="00000814" w:rsidP="00D24084">
            <w:hyperlink r:id="rId809" w:history="1">
              <w:r w:rsidR="001450E4" w:rsidRPr="004D2837">
                <w:rPr>
                  <w:rStyle w:val="Hypertextovprepojenie"/>
                </w:rPr>
                <w:t>https://tcep.financnasprava.sk/tcep/procw/cep.ekre.web.ws.Attachments/ReceiverExtSystem.asmx?wsdl</w:t>
              </w:r>
            </w:hyperlink>
            <w:r w:rsidR="001450E4">
              <w:t xml:space="preserve"> </w:t>
            </w:r>
          </w:p>
        </w:tc>
      </w:tr>
      <w:tr w:rsidR="005414F7" w14:paraId="24B4A04C" w14:textId="77777777" w:rsidTr="00AF3B78">
        <w:tc>
          <w:tcPr>
            <w:tcW w:w="1361" w:type="dxa"/>
            <w:tcMar>
              <w:top w:w="30" w:type="dxa"/>
              <w:left w:w="30" w:type="dxa"/>
              <w:bottom w:w="20" w:type="dxa"/>
              <w:right w:w="30" w:type="dxa"/>
            </w:tcMar>
          </w:tcPr>
          <w:p w14:paraId="6C72FFC8" w14:textId="77777777" w:rsidR="005414F7" w:rsidRDefault="005414F7" w:rsidP="00D24084">
            <w:r>
              <w:t>URL</w:t>
            </w:r>
          </w:p>
        </w:tc>
        <w:tc>
          <w:tcPr>
            <w:tcW w:w="7710" w:type="dxa"/>
            <w:tcMar>
              <w:top w:w="30" w:type="dxa"/>
              <w:left w:w="30" w:type="dxa"/>
              <w:bottom w:w="20" w:type="dxa"/>
              <w:right w:w="30" w:type="dxa"/>
            </w:tcMar>
          </w:tcPr>
          <w:p w14:paraId="12CB84DC" w14:textId="77777777" w:rsidR="005414F7" w:rsidRDefault="00000814" w:rsidP="00D24084">
            <w:hyperlink r:id="rId810" w:history="1">
              <w:r w:rsidR="001450E4" w:rsidRPr="004D2837">
                <w:rPr>
                  <w:rStyle w:val="Hypertextovprepojenie"/>
                </w:rPr>
                <w:t>https://tcep.financnasprava.sk/tcep/procw/cep.ekre.web.ws.Attachments/ReceiverExtSystem.asmx</w:t>
              </w:r>
            </w:hyperlink>
            <w:r w:rsidR="001450E4">
              <w:t xml:space="preserve"> </w:t>
            </w:r>
          </w:p>
        </w:tc>
      </w:tr>
    </w:tbl>
    <w:p w14:paraId="40765C2D"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7AE1CB0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BAF8A7" w14:textId="77777777" w:rsidR="005414F7" w:rsidRDefault="005414F7" w:rsidP="00D24084">
            <w:r>
              <w:t>Produkčné prostredie</w:t>
            </w:r>
          </w:p>
        </w:tc>
      </w:tr>
      <w:tr w:rsidR="005414F7" w14:paraId="5FF35AEE" w14:textId="77777777" w:rsidTr="00AF3B78">
        <w:tc>
          <w:tcPr>
            <w:tcW w:w="1361" w:type="dxa"/>
            <w:tcMar>
              <w:top w:w="30" w:type="dxa"/>
              <w:left w:w="30" w:type="dxa"/>
              <w:bottom w:w="20" w:type="dxa"/>
              <w:right w:w="30" w:type="dxa"/>
            </w:tcMar>
          </w:tcPr>
          <w:p w14:paraId="43369366" w14:textId="77777777" w:rsidR="005414F7" w:rsidRDefault="005414F7" w:rsidP="00D24084">
            <w:r>
              <w:t>WSDL</w:t>
            </w:r>
          </w:p>
        </w:tc>
        <w:tc>
          <w:tcPr>
            <w:tcW w:w="7710" w:type="dxa"/>
            <w:tcMar>
              <w:top w:w="30" w:type="dxa"/>
              <w:left w:w="30" w:type="dxa"/>
              <w:bottom w:w="20" w:type="dxa"/>
              <w:right w:w="30" w:type="dxa"/>
            </w:tcMar>
          </w:tcPr>
          <w:p w14:paraId="1FC19164" w14:textId="77777777" w:rsidR="005414F7" w:rsidRDefault="00000814" w:rsidP="00D24084">
            <w:hyperlink r:id="rId811" w:history="1">
              <w:r w:rsidR="001450E4" w:rsidRPr="004D2837">
                <w:rPr>
                  <w:rStyle w:val="Hypertextovprepojenie"/>
                </w:rPr>
                <w:t>https://www.cep.financnasprava.sk/cep/procw/cep.ekre.web.ws.Attachments/ReceiverExtSystem.asmx?wsdl</w:t>
              </w:r>
            </w:hyperlink>
            <w:r w:rsidR="001450E4">
              <w:t xml:space="preserve"> </w:t>
            </w:r>
          </w:p>
        </w:tc>
      </w:tr>
      <w:tr w:rsidR="005414F7" w14:paraId="29C5268E" w14:textId="77777777" w:rsidTr="00AF3B78">
        <w:tc>
          <w:tcPr>
            <w:tcW w:w="1361" w:type="dxa"/>
            <w:tcMar>
              <w:top w:w="30" w:type="dxa"/>
              <w:left w:w="30" w:type="dxa"/>
              <w:bottom w:w="20" w:type="dxa"/>
              <w:right w:w="30" w:type="dxa"/>
            </w:tcMar>
          </w:tcPr>
          <w:p w14:paraId="15F43FBE" w14:textId="77777777" w:rsidR="005414F7" w:rsidRDefault="005414F7" w:rsidP="00D24084">
            <w:r>
              <w:t>URL</w:t>
            </w:r>
          </w:p>
        </w:tc>
        <w:tc>
          <w:tcPr>
            <w:tcW w:w="7710" w:type="dxa"/>
            <w:tcMar>
              <w:top w:w="30" w:type="dxa"/>
              <w:left w:w="30" w:type="dxa"/>
              <w:bottom w:w="20" w:type="dxa"/>
              <w:right w:w="30" w:type="dxa"/>
            </w:tcMar>
          </w:tcPr>
          <w:p w14:paraId="563E2959" w14:textId="77777777" w:rsidR="005414F7" w:rsidRDefault="00000814" w:rsidP="00D24084">
            <w:hyperlink r:id="rId812" w:history="1">
              <w:r w:rsidR="001450E4" w:rsidRPr="004D2837">
                <w:rPr>
                  <w:rStyle w:val="Hypertextovprepojenie"/>
                </w:rPr>
                <w:t>https://www.cep.financnasprava.sk/cep/procw/cep.ekre.web.ws.Attachments/ReceiverExtSystem.asmx</w:t>
              </w:r>
            </w:hyperlink>
            <w:r w:rsidR="001450E4">
              <w:t xml:space="preserve"> </w:t>
            </w:r>
          </w:p>
        </w:tc>
      </w:tr>
    </w:tbl>
    <w:p w14:paraId="0B64ECA8" w14:textId="77777777" w:rsidR="005414F7" w:rsidRDefault="005414F7" w:rsidP="00D24084">
      <w:pPr>
        <w:pStyle w:val="Nadpis4"/>
      </w:pPr>
      <w:r>
        <w:t>Definícia dodatočných parametrov hlavičky správ (Header)</w:t>
      </w:r>
    </w:p>
    <w:p w14:paraId="39D79F0E"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1FFDB481" w14:textId="77777777" w:rsidR="005414F7" w:rsidRDefault="005414F7" w:rsidP="00D24084">
      <w:pPr>
        <w:pStyle w:val="Nadpis4"/>
      </w:pPr>
      <w:r>
        <w:t>Popis spôsobu zabezpečenia a autentifikácie pri volaní operácií služby</w:t>
      </w:r>
    </w:p>
    <w:p w14:paraId="6302793A"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70F18108" w14:textId="77777777" w:rsidR="005414F7" w:rsidRDefault="005414F7" w:rsidP="00D24084">
      <w:pPr>
        <w:pStyle w:val="Odsekzoznamu"/>
        <w:numPr>
          <w:ilvl w:val="0"/>
          <w:numId w:val="47"/>
        </w:numPr>
      </w:pPr>
      <w:r>
        <w:t>PrihlasenieMenomHeslom - prihlásenie používateľa menom a heslom,</w:t>
      </w:r>
    </w:p>
    <w:p w14:paraId="7BEFFD60" w14:textId="77777777" w:rsidR="005414F7" w:rsidRDefault="005414F7" w:rsidP="00D24084">
      <w:pPr>
        <w:pStyle w:val="Odsekzoznamu"/>
        <w:numPr>
          <w:ilvl w:val="0"/>
          <w:numId w:val="47"/>
        </w:numPr>
      </w:pPr>
      <w:r>
        <w:t>PrihlasenieCertifikatom - prihlásenie používateľa certifikátom.</w:t>
      </w:r>
    </w:p>
    <w:p w14:paraId="40D83440" w14:textId="77777777" w:rsidR="005414F7" w:rsidRDefault="005414F7"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5414F7" w14:paraId="4B873FE3" w14:textId="77777777" w:rsidTr="00AF3B78">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1595623" w14:textId="77777777" w:rsidR="005414F7" w:rsidRDefault="005414F7" w:rsidP="00D24084">
            <w:r>
              <w:t>Krok</w:t>
            </w:r>
          </w:p>
        </w:tc>
        <w:tc>
          <w:tcPr>
            <w:tcW w:w="4678" w:type="dxa"/>
            <w:tcMar>
              <w:top w:w="30" w:type="dxa"/>
              <w:left w:w="30" w:type="dxa"/>
              <w:bottom w:w="20" w:type="dxa"/>
              <w:right w:w="30" w:type="dxa"/>
            </w:tcMar>
          </w:tcPr>
          <w:p w14:paraId="1B4A6338" w14:textId="77777777" w:rsidR="005414F7" w:rsidRDefault="005414F7" w:rsidP="00D24084">
            <w:r>
              <w:t>Akcia</w:t>
            </w:r>
          </w:p>
        </w:tc>
        <w:tc>
          <w:tcPr>
            <w:tcW w:w="3831" w:type="dxa"/>
            <w:tcMar>
              <w:top w:w="30" w:type="dxa"/>
              <w:left w:w="30" w:type="dxa"/>
              <w:bottom w:w="20" w:type="dxa"/>
              <w:right w:w="30" w:type="dxa"/>
            </w:tcMar>
          </w:tcPr>
          <w:p w14:paraId="0FCD2168" w14:textId="77777777" w:rsidR="005414F7" w:rsidRDefault="005414F7" w:rsidP="00D24084">
            <w:r>
              <w:t>Očakávaný výsledok</w:t>
            </w:r>
          </w:p>
        </w:tc>
      </w:tr>
      <w:tr w:rsidR="005414F7" w14:paraId="1A184110" w14:textId="77777777" w:rsidTr="00AF3B78">
        <w:tc>
          <w:tcPr>
            <w:tcW w:w="562" w:type="dxa"/>
            <w:tcMar>
              <w:top w:w="30" w:type="dxa"/>
              <w:left w:w="30" w:type="dxa"/>
              <w:bottom w:w="20" w:type="dxa"/>
              <w:right w:w="30" w:type="dxa"/>
            </w:tcMar>
          </w:tcPr>
          <w:p w14:paraId="1EAACEA5" w14:textId="77777777" w:rsidR="005414F7" w:rsidRDefault="005414F7" w:rsidP="00D24084">
            <w:r>
              <w:t>1.</w:t>
            </w:r>
          </w:p>
        </w:tc>
        <w:tc>
          <w:tcPr>
            <w:tcW w:w="4678" w:type="dxa"/>
            <w:tcMar>
              <w:top w:w="30" w:type="dxa"/>
              <w:left w:w="30" w:type="dxa"/>
              <w:bottom w:w="20" w:type="dxa"/>
              <w:right w:w="30" w:type="dxa"/>
            </w:tcMar>
          </w:tcPr>
          <w:p w14:paraId="19C647FE" w14:textId="77777777" w:rsidR="005414F7" w:rsidRDefault="005414F7" w:rsidP="00D24084">
            <w:r>
              <w:t>Používateľ získa aktuálne číselníky volaním služby </w:t>
            </w:r>
          </w:p>
          <w:p w14:paraId="66C489A7" w14:textId="77777777" w:rsidR="005414F7" w:rsidRDefault="00000814" w:rsidP="00D24084">
            <w:hyperlink w:anchor="scroll-bookmark-240" w:history="1">
              <w:r w:rsidR="005414F7">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1CE1B638" w14:textId="77777777" w:rsidR="005414F7" w:rsidRDefault="005414F7" w:rsidP="00D24084">
            <w:r>
              <w:t>Služba vráti číselník typov podaní podporovaných v režime eIDAS</w:t>
            </w:r>
          </w:p>
        </w:tc>
      </w:tr>
      <w:tr w:rsidR="005414F7" w14:paraId="613DEE7E" w14:textId="77777777" w:rsidTr="00AF3B78">
        <w:tc>
          <w:tcPr>
            <w:tcW w:w="562" w:type="dxa"/>
            <w:tcMar>
              <w:top w:w="30" w:type="dxa"/>
              <w:left w:w="30" w:type="dxa"/>
              <w:bottom w:w="20" w:type="dxa"/>
              <w:right w:w="30" w:type="dxa"/>
            </w:tcMar>
          </w:tcPr>
          <w:p w14:paraId="2F84B790" w14:textId="77777777" w:rsidR="005414F7" w:rsidRDefault="005414F7" w:rsidP="00D24084">
            <w:r>
              <w:t>2.</w:t>
            </w:r>
          </w:p>
        </w:tc>
        <w:tc>
          <w:tcPr>
            <w:tcW w:w="4678" w:type="dxa"/>
            <w:tcMar>
              <w:top w:w="30" w:type="dxa"/>
              <w:left w:w="30" w:type="dxa"/>
              <w:bottom w:w="20" w:type="dxa"/>
              <w:right w:w="30" w:type="dxa"/>
            </w:tcMar>
          </w:tcPr>
          <w:p w14:paraId="1182E45C" w14:textId="77777777" w:rsidR="005414F7" w:rsidRDefault="005414F7" w:rsidP="00D24084">
            <w:r>
              <w:t>Používateľ vytvorí podanie v režime eIDAS a toto odošle do EKR eIDAS</w:t>
            </w:r>
          </w:p>
        </w:tc>
        <w:tc>
          <w:tcPr>
            <w:tcW w:w="3831" w:type="dxa"/>
            <w:tcMar>
              <w:top w:w="30" w:type="dxa"/>
              <w:left w:w="30" w:type="dxa"/>
              <w:bottom w:w="20" w:type="dxa"/>
              <w:right w:w="30" w:type="dxa"/>
            </w:tcMar>
          </w:tcPr>
          <w:p w14:paraId="657F571D" w14:textId="77777777" w:rsidR="005414F7" w:rsidRDefault="005414F7" w:rsidP="00D24084">
            <w:r>
              <w:t> Systém prijme a spracuje podanie v režime eIDAS</w:t>
            </w:r>
          </w:p>
        </w:tc>
      </w:tr>
    </w:tbl>
    <w:p w14:paraId="1FF33463" w14:textId="77777777" w:rsidR="005414F7" w:rsidRDefault="005414F7"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7CB7B81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2D80EC" w14:textId="77777777" w:rsidR="005414F7" w:rsidRDefault="005414F7" w:rsidP="00D24084">
            <w:r>
              <w:t>Názov metódy</w:t>
            </w:r>
          </w:p>
        </w:tc>
      </w:tr>
      <w:tr w:rsidR="005414F7" w14:paraId="3E351B9A" w14:textId="77777777" w:rsidTr="00AF3B78">
        <w:tc>
          <w:tcPr>
            <w:tcW w:w="9071" w:type="dxa"/>
            <w:tcMar>
              <w:top w:w="30" w:type="dxa"/>
              <w:left w:w="30" w:type="dxa"/>
              <w:bottom w:w="20" w:type="dxa"/>
              <w:right w:w="30" w:type="dxa"/>
            </w:tcMar>
          </w:tcPr>
          <w:p w14:paraId="2F1E732C" w14:textId="77777777" w:rsidR="005414F7" w:rsidRDefault="005414F7" w:rsidP="00D24084">
            <w:r>
              <w:t>RecieveMessageFromExternalSystem</w:t>
            </w:r>
          </w:p>
        </w:tc>
      </w:tr>
    </w:tbl>
    <w:p w14:paraId="1670BAC4" w14:textId="77777777" w:rsidR="005414F7" w:rsidRDefault="005414F7" w:rsidP="00D24084"/>
    <w:tbl>
      <w:tblPr>
        <w:tblStyle w:val="ScrollTableNormal"/>
        <w:tblW w:w="0" w:type="auto"/>
        <w:tblLayout w:type="fixed"/>
        <w:tblLook w:val="0020" w:firstRow="1" w:lastRow="0" w:firstColumn="0" w:lastColumn="0" w:noHBand="0" w:noVBand="0"/>
      </w:tblPr>
      <w:tblGrid>
        <w:gridCol w:w="3175"/>
        <w:gridCol w:w="5896"/>
      </w:tblGrid>
      <w:tr w:rsidR="005414F7" w14:paraId="067C7E34" w14:textId="77777777" w:rsidTr="00AF3B78">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DB9A02E" w14:textId="77777777" w:rsidR="005414F7" w:rsidRDefault="005414F7" w:rsidP="00D24084">
            <w:r>
              <w:t>Vstupný parameter</w:t>
            </w:r>
          </w:p>
        </w:tc>
        <w:tc>
          <w:tcPr>
            <w:tcW w:w="5896" w:type="dxa"/>
            <w:tcMar>
              <w:top w:w="30" w:type="dxa"/>
              <w:left w:w="30" w:type="dxa"/>
              <w:bottom w:w="20" w:type="dxa"/>
              <w:right w:w="30" w:type="dxa"/>
            </w:tcMar>
          </w:tcPr>
          <w:p w14:paraId="554300A4" w14:textId="77777777" w:rsidR="005414F7" w:rsidRDefault="005414F7" w:rsidP="00D24084">
            <w:r>
              <w:t>Popis</w:t>
            </w:r>
          </w:p>
        </w:tc>
      </w:tr>
      <w:tr w:rsidR="005414F7" w14:paraId="420E242F" w14:textId="77777777" w:rsidTr="00AF3B78">
        <w:tc>
          <w:tcPr>
            <w:tcW w:w="3175" w:type="dxa"/>
            <w:tcMar>
              <w:top w:w="30" w:type="dxa"/>
              <w:left w:w="30" w:type="dxa"/>
              <w:bottom w:w="20" w:type="dxa"/>
              <w:right w:w="30" w:type="dxa"/>
            </w:tcMar>
          </w:tcPr>
          <w:p w14:paraId="71025692" w14:textId="77777777" w:rsidR="005414F7" w:rsidRDefault="005414F7" w:rsidP="00D24084">
            <w:r>
              <w:t>typSubjektu</w:t>
            </w:r>
          </w:p>
        </w:tc>
        <w:tc>
          <w:tcPr>
            <w:tcW w:w="5896" w:type="dxa"/>
            <w:tcMar>
              <w:top w:w="30" w:type="dxa"/>
              <w:left w:w="30" w:type="dxa"/>
              <w:bottom w:w="20" w:type="dxa"/>
              <w:right w:w="30" w:type="dxa"/>
            </w:tcMar>
          </w:tcPr>
          <w:p w14:paraId="01C01C66" w14:textId="77777777" w:rsidR="005414F7" w:rsidRDefault="005414F7" w:rsidP="00D24084">
            <w:r>
              <w:t>Identifikácia typu odosielateľa (0 = Subjekt)</w:t>
            </w:r>
          </w:p>
        </w:tc>
      </w:tr>
      <w:tr w:rsidR="005414F7" w14:paraId="3C5E92CB" w14:textId="77777777" w:rsidTr="00AF3B78">
        <w:tc>
          <w:tcPr>
            <w:tcW w:w="3175" w:type="dxa"/>
            <w:tcMar>
              <w:top w:w="30" w:type="dxa"/>
              <w:left w:w="30" w:type="dxa"/>
              <w:bottom w:w="20" w:type="dxa"/>
              <w:right w:w="30" w:type="dxa"/>
            </w:tcMar>
          </w:tcPr>
          <w:p w14:paraId="338F0295" w14:textId="77777777" w:rsidR="005414F7" w:rsidRDefault="005414F7" w:rsidP="00D24084">
            <w:r>
              <w:t>identifikatorPodatelne</w:t>
            </w:r>
          </w:p>
        </w:tc>
        <w:tc>
          <w:tcPr>
            <w:tcW w:w="5896" w:type="dxa"/>
            <w:tcMar>
              <w:top w:w="30" w:type="dxa"/>
              <w:left w:w="30" w:type="dxa"/>
              <w:bottom w:w="20" w:type="dxa"/>
              <w:right w:w="30" w:type="dxa"/>
            </w:tcMar>
          </w:tcPr>
          <w:p w14:paraId="1062E101" w14:textId="77777777" w:rsidR="005414F7" w:rsidRDefault="005414F7" w:rsidP="00D24084">
            <w:r>
              <w:t>Identifikácia podateľne OVM, pre ktoré bude IS CEP poskytovať služby elektronickej podateľne. Pre colné konanie sa plní hodnotou podateľňe FRSR CEP = 2</w:t>
            </w:r>
          </w:p>
        </w:tc>
      </w:tr>
      <w:tr w:rsidR="005414F7" w14:paraId="1EFA3ADA" w14:textId="77777777" w:rsidTr="00AF3B78">
        <w:tc>
          <w:tcPr>
            <w:tcW w:w="3175" w:type="dxa"/>
            <w:tcMar>
              <w:top w:w="30" w:type="dxa"/>
              <w:left w:w="30" w:type="dxa"/>
              <w:bottom w:w="20" w:type="dxa"/>
              <w:right w:w="30" w:type="dxa"/>
            </w:tcMar>
          </w:tcPr>
          <w:p w14:paraId="13324EC4" w14:textId="77777777" w:rsidR="005414F7" w:rsidRDefault="005414F7" w:rsidP="00D24084">
            <w:r>
              <w:t>xmlMessageContainerB64</w:t>
            </w:r>
          </w:p>
        </w:tc>
        <w:tc>
          <w:tcPr>
            <w:tcW w:w="5896" w:type="dxa"/>
            <w:tcMar>
              <w:top w:w="30" w:type="dxa"/>
              <w:left w:w="30" w:type="dxa"/>
              <w:bottom w:w="20" w:type="dxa"/>
              <w:right w:w="30" w:type="dxa"/>
            </w:tcMar>
          </w:tcPr>
          <w:p w14:paraId="0C046097" w14:textId="77777777" w:rsidR="005414F7" w:rsidRDefault="005414F7" w:rsidP="00D24084">
            <w:r>
              <w:t>Xml v Base64 (UTF-8)</w:t>
            </w:r>
          </w:p>
        </w:tc>
      </w:tr>
      <w:tr w:rsidR="005414F7" w14:paraId="26F0EAE7" w14:textId="77777777" w:rsidTr="00AF3B78">
        <w:tc>
          <w:tcPr>
            <w:tcW w:w="3175" w:type="dxa"/>
            <w:tcMar>
              <w:top w:w="30" w:type="dxa"/>
              <w:left w:w="30" w:type="dxa"/>
              <w:bottom w:w="20" w:type="dxa"/>
              <w:right w:w="30" w:type="dxa"/>
            </w:tcMar>
          </w:tcPr>
          <w:p w14:paraId="00B0874E" w14:textId="77777777" w:rsidR="005414F7" w:rsidRDefault="005414F7" w:rsidP="00D24084">
            <w:r>
              <w:t>tokenDescriptor</w:t>
            </w:r>
          </w:p>
        </w:tc>
        <w:tc>
          <w:tcPr>
            <w:tcW w:w="5896" w:type="dxa"/>
            <w:tcMar>
              <w:top w:w="30" w:type="dxa"/>
              <w:left w:w="30" w:type="dxa"/>
              <w:bottom w:w="20" w:type="dxa"/>
              <w:right w:w="30" w:type="dxa"/>
            </w:tcMar>
          </w:tcPr>
          <w:p w14:paraId="0F43611A" w14:textId="77777777" w:rsidR="005414F7" w:rsidRDefault="005414F7" w:rsidP="00D24084">
            <w:r>
              <w:t>TokenId a TokenCheck z prihlásenia</w:t>
            </w:r>
          </w:p>
        </w:tc>
      </w:tr>
      <w:tr w:rsidR="005414F7" w14:paraId="5C360033" w14:textId="77777777" w:rsidTr="00AF3B78">
        <w:tc>
          <w:tcPr>
            <w:tcW w:w="3175" w:type="dxa"/>
            <w:tcMar>
              <w:top w:w="30" w:type="dxa"/>
              <w:left w:w="30" w:type="dxa"/>
              <w:bottom w:w="20" w:type="dxa"/>
              <w:right w:w="30" w:type="dxa"/>
            </w:tcMar>
          </w:tcPr>
          <w:p w14:paraId="037077B3" w14:textId="77777777" w:rsidR="005414F7" w:rsidRDefault="005414F7" w:rsidP="00D24084">
            <w:r>
              <w:lastRenderedPageBreak/>
              <w:t>predchadzajucePodanieZasielka</w:t>
            </w:r>
          </w:p>
        </w:tc>
        <w:tc>
          <w:tcPr>
            <w:tcW w:w="5896" w:type="dxa"/>
            <w:tcMar>
              <w:top w:w="30" w:type="dxa"/>
              <w:left w:w="30" w:type="dxa"/>
              <w:bottom w:w="20" w:type="dxa"/>
              <w:right w:w="30" w:type="dxa"/>
            </w:tcMar>
          </w:tcPr>
          <w:p w14:paraId="0CACCCB5" w14:textId="77777777" w:rsidR="005414F7" w:rsidRDefault="005414F7" w:rsidP="00D24084">
            <w:r>
              <w:t>Identifikátor predchádzajúceho podania/zásielky, ktorého sa týka dané podanie/zásielka</w:t>
            </w:r>
          </w:p>
        </w:tc>
      </w:tr>
      <w:tr w:rsidR="005414F7" w14:paraId="62C8659D" w14:textId="77777777" w:rsidTr="00AF3B78">
        <w:tc>
          <w:tcPr>
            <w:tcW w:w="3175" w:type="dxa"/>
            <w:tcMar>
              <w:top w:w="30" w:type="dxa"/>
              <w:left w:w="30" w:type="dxa"/>
              <w:bottom w:w="20" w:type="dxa"/>
              <w:right w:w="30" w:type="dxa"/>
            </w:tcMar>
          </w:tcPr>
          <w:p w14:paraId="1EB28ED1" w14:textId="77777777" w:rsidR="005414F7" w:rsidRDefault="005414F7" w:rsidP="00D24084">
            <w:r>
              <w:t>evidCisloZOT</w:t>
            </w:r>
          </w:p>
        </w:tc>
        <w:tc>
          <w:tcPr>
            <w:tcW w:w="5896" w:type="dxa"/>
            <w:tcMar>
              <w:top w:w="30" w:type="dxa"/>
              <w:left w:w="30" w:type="dxa"/>
              <w:bottom w:w="20" w:type="dxa"/>
              <w:right w:w="30" w:type="dxa"/>
            </w:tcMar>
          </w:tcPr>
          <w:p w14:paraId="431DA179" w14:textId="77777777" w:rsidR="005414F7" w:rsidRDefault="005414F7"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5414F7" w14:paraId="364AC3AD" w14:textId="77777777" w:rsidTr="00AF3B78">
        <w:tc>
          <w:tcPr>
            <w:tcW w:w="3175" w:type="dxa"/>
            <w:tcMar>
              <w:top w:w="30" w:type="dxa"/>
              <w:left w:w="30" w:type="dxa"/>
              <w:bottom w:w="20" w:type="dxa"/>
              <w:right w:w="30" w:type="dxa"/>
            </w:tcMar>
          </w:tcPr>
          <w:p w14:paraId="3CEF1CE4" w14:textId="77777777" w:rsidR="005414F7" w:rsidRDefault="005414F7" w:rsidP="00D24084">
            <w:r>
              <w:t>znackaObchodnikaPrePodanie</w:t>
            </w:r>
          </w:p>
        </w:tc>
        <w:tc>
          <w:tcPr>
            <w:tcW w:w="5896" w:type="dxa"/>
            <w:tcMar>
              <w:top w:w="30" w:type="dxa"/>
              <w:left w:w="30" w:type="dxa"/>
              <w:bottom w:w="20" w:type="dxa"/>
              <w:right w:w="30" w:type="dxa"/>
            </w:tcMar>
          </w:tcPr>
          <w:p w14:paraId="3C341D09" w14:textId="77777777" w:rsidR="005414F7" w:rsidRDefault="005414F7" w:rsidP="00D24084">
            <w:r>
              <w:t>Slúži na označenie podania z pohľadu obchodníka, voliteľná možnosť pre označkovanie podania pre obchodníkov.</w:t>
            </w:r>
          </w:p>
        </w:tc>
      </w:tr>
    </w:tbl>
    <w:p w14:paraId="6D41A2C8"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70C86CC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0EB1D2" w14:textId="77777777" w:rsidR="005414F7" w:rsidRPr="00F83A4F" w:rsidRDefault="005414F7" w:rsidP="00D24084">
            <w:pPr>
              <w:rPr>
                <w:sz w:val="16"/>
                <w:szCs w:val="16"/>
              </w:rPr>
            </w:pPr>
            <w:r w:rsidRPr="00F83A4F">
              <w:t>Request</w:t>
            </w:r>
          </w:p>
        </w:tc>
      </w:tr>
      <w:tr w:rsidR="005414F7" w:rsidRPr="00F83A4F" w14:paraId="669DE468" w14:textId="77777777" w:rsidTr="00AF3B78">
        <w:tc>
          <w:tcPr>
            <w:tcW w:w="9071" w:type="dxa"/>
            <w:tcMar>
              <w:top w:w="30" w:type="dxa"/>
              <w:left w:w="30" w:type="dxa"/>
              <w:bottom w:w="20" w:type="dxa"/>
              <w:right w:w="30" w:type="dxa"/>
            </w:tcMar>
          </w:tcPr>
          <w:p w14:paraId="5401DD91" w14:textId="77777777" w:rsidR="005414F7" w:rsidRPr="00F83A4F" w:rsidRDefault="005414F7" w:rsidP="00D24084">
            <w:r w:rsidRPr="00F83A4F">
              <w:t>&lt;soapenv:Envelope xmlns:soapenv="</w:t>
            </w:r>
            <w:hyperlink r:id="rId813" w:history="1">
              <w:r w:rsidRPr="00F83A4F">
                <w:rPr>
                  <w:rStyle w:val="Hypertextovprepojenie"/>
                  <w:sz w:val="16"/>
                  <w:szCs w:val="16"/>
                </w:rPr>
                <w:t>http://schemas.xmlsoap.org/soap/envelope/</w:t>
              </w:r>
            </w:hyperlink>
            <w:r w:rsidRPr="00F83A4F">
              <w:t>" xmlns:cep="</w:t>
            </w:r>
            <w:hyperlink r:id="rId814"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525056BA"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1F8A81D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1BFB74" w14:textId="77777777" w:rsidR="005414F7" w:rsidRPr="00F83A4F" w:rsidRDefault="005414F7" w:rsidP="00D24084">
            <w:pPr>
              <w:rPr>
                <w:sz w:val="16"/>
                <w:szCs w:val="16"/>
              </w:rPr>
            </w:pPr>
            <w:r w:rsidRPr="00F83A4F">
              <w:t>Response</w:t>
            </w:r>
          </w:p>
        </w:tc>
      </w:tr>
      <w:tr w:rsidR="005414F7" w:rsidRPr="00F83A4F" w14:paraId="64A70399" w14:textId="77777777" w:rsidTr="00AF3B78">
        <w:tc>
          <w:tcPr>
            <w:tcW w:w="9071" w:type="dxa"/>
            <w:tcMar>
              <w:top w:w="30" w:type="dxa"/>
              <w:left w:w="30" w:type="dxa"/>
              <w:bottom w:w="20" w:type="dxa"/>
              <w:right w:w="30" w:type="dxa"/>
            </w:tcMar>
          </w:tcPr>
          <w:p w14:paraId="1FA3A96A" w14:textId="77777777" w:rsidR="005414F7" w:rsidRPr="00F83A4F" w:rsidRDefault="005414F7" w:rsidP="00D24084">
            <w:r w:rsidRPr="00F83A4F">
              <w:t>&lt;soapenv:Envelope xmlns:soapenv="</w:t>
            </w:r>
            <w:hyperlink r:id="rId815" w:history="1">
              <w:r w:rsidRPr="00F83A4F">
                <w:rPr>
                  <w:rStyle w:val="Hypertextovprepojenie"/>
                  <w:sz w:val="16"/>
                  <w:szCs w:val="16"/>
                </w:rPr>
                <w:t>http://schemas.xmlsoap.org/soap/envelope/</w:t>
              </w:r>
            </w:hyperlink>
            <w:r w:rsidRPr="00F83A4F">
              <w:t>" xmlns:cep="</w:t>
            </w:r>
            <w:hyperlink r:id="rId816"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7641F858" w14:textId="77777777" w:rsidR="005414F7" w:rsidRDefault="005414F7"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5414F7" w14:paraId="2B4C9CB2"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BE13A28" w14:textId="77777777" w:rsidR="005414F7" w:rsidRDefault="005414F7" w:rsidP="00D24084">
            <w:r>
              <w:t>Kód</w:t>
            </w:r>
          </w:p>
        </w:tc>
        <w:tc>
          <w:tcPr>
            <w:tcW w:w="3628" w:type="dxa"/>
            <w:tcMar>
              <w:top w:w="30" w:type="dxa"/>
              <w:left w:w="30" w:type="dxa"/>
              <w:bottom w:w="20" w:type="dxa"/>
              <w:right w:w="30" w:type="dxa"/>
            </w:tcMar>
          </w:tcPr>
          <w:p w14:paraId="6A8109D6" w14:textId="77777777" w:rsidR="005414F7" w:rsidRDefault="005414F7" w:rsidP="00D24084">
            <w:r>
              <w:t>Popís</w:t>
            </w:r>
          </w:p>
        </w:tc>
        <w:tc>
          <w:tcPr>
            <w:tcW w:w="3628" w:type="dxa"/>
            <w:tcMar>
              <w:top w:w="30" w:type="dxa"/>
              <w:left w:w="30" w:type="dxa"/>
              <w:bottom w:w="20" w:type="dxa"/>
              <w:right w:w="30" w:type="dxa"/>
            </w:tcMar>
          </w:tcPr>
          <w:p w14:paraId="736359DD" w14:textId="77777777" w:rsidR="005414F7" w:rsidRDefault="005414F7" w:rsidP="00D24084">
            <w:r>
              <w:t>Špecifikácia chyby</w:t>
            </w:r>
          </w:p>
        </w:tc>
        <w:tc>
          <w:tcPr>
            <w:tcW w:w="907" w:type="dxa"/>
            <w:tcMar>
              <w:top w:w="30" w:type="dxa"/>
              <w:left w:w="30" w:type="dxa"/>
              <w:bottom w:w="20" w:type="dxa"/>
              <w:right w:w="30" w:type="dxa"/>
            </w:tcMar>
          </w:tcPr>
          <w:p w14:paraId="457B6E8B" w14:textId="77777777" w:rsidR="005414F7" w:rsidRDefault="005414F7" w:rsidP="00D24084">
            <w:r>
              <w:t>Typ chyby</w:t>
            </w:r>
          </w:p>
        </w:tc>
      </w:tr>
      <w:tr w:rsidR="005414F7" w14:paraId="6BB4982A" w14:textId="77777777" w:rsidTr="00AF3B78">
        <w:tc>
          <w:tcPr>
            <w:tcW w:w="907" w:type="dxa"/>
            <w:tcMar>
              <w:top w:w="30" w:type="dxa"/>
              <w:left w:w="30" w:type="dxa"/>
              <w:bottom w:w="20" w:type="dxa"/>
              <w:right w:w="30" w:type="dxa"/>
            </w:tcMar>
          </w:tcPr>
          <w:p w14:paraId="3524161B" w14:textId="77777777" w:rsidR="005414F7" w:rsidRDefault="005414F7" w:rsidP="00D24084">
            <w:r>
              <w:t>-999</w:t>
            </w:r>
          </w:p>
        </w:tc>
        <w:tc>
          <w:tcPr>
            <w:tcW w:w="3628" w:type="dxa"/>
            <w:tcMar>
              <w:top w:w="30" w:type="dxa"/>
              <w:left w:w="30" w:type="dxa"/>
              <w:bottom w:w="20" w:type="dxa"/>
              <w:right w:w="30" w:type="dxa"/>
            </w:tcMar>
          </w:tcPr>
          <w:p w14:paraId="4470E18D" w14:textId="77777777" w:rsidR="005414F7" w:rsidRDefault="005414F7" w:rsidP="00D24084">
            <w:r>
              <w:t>Neexistujúce oprávnenie na službu.</w:t>
            </w:r>
          </w:p>
        </w:tc>
        <w:tc>
          <w:tcPr>
            <w:tcW w:w="3628" w:type="dxa"/>
            <w:tcMar>
              <w:top w:w="30" w:type="dxa"/>
              <w:left w:w="30" w:type="dxa"/>
              <w:bottom w:w="20" w:type="dxa"/>
              <w:right w:w="30" w:type="dxa"/>
            </w:tcMar>
          </w:tcPr>
          <w:p w14:paraId="3989AC99" w14:textId="77777777" w:rsidR="005414F7" w:rsidRDefault="005414F7" w:rsidP="00D24084">
            <w:r>
              <w:t>Neexistujúce oprávnenie na službu.</w:t>
            </w:r>
          </w:p>
        </w:tc>
        <w:tc>
          <w:tcPr>
            <w:tcW w:w="907" w:type="dxa"/>
            <w:tcMar>
              <w:top w:w="30" w:type="dxa"/>
              <w:left w:w="30" w:type="dxa"/>
              <w:bottom w:w="20" w:type="dxa"/>
              <w:right w:w="30" w:type="dxa"/>
            </w:tcMar>
          </w:tcPr>
          <w:p w14:paraId="71AF4345" w14:textId="77777777" w:rsidR="005414F7" w:rsidRDefault="005414F7" w:rsidP="00D24084">
            <w:r>
              <w:t>Biznis</w:t>
            </w:r>
          </w:p>
        </w:tc>
      </w:tr>
      <w:tr w:rsidR="005414F7" w14:paraId="50F72DB0" w14:textId="77777777" w:rsidTr="00AF3B78">
        <w:tc>
          <w:tcPr>
            <w:tcW w:w="907" w:type="dxa"/>
            <w:tcMar>
              <w:top w:w="30" w:type="dxa"/>
              <w:left w:w="30" w:type="dxa"/>
              <w:bottom w:w="20" w:type="dxa"/>
              <w:right w:w="30" w:type="dxa"/>
            </w:tcMar>
          </w:tcPr>
          <w:p w14:paraId="0A3E64E5" w14:textId="77777777" w:rsidR="005414F7" w:rsidRDefault="005414F7" w:rsidP="00D24084">
            <w:r>
              <w:lastRenderedPageBreak/>
              <w:t>-221</w:t>
            </w:r>
          </w:p>
        </w:tc>
        <w:tc>
          <w:tcPr>
            <w:tcW w:w="3628" w:type="dxa"/>
            <w:tcMar>
              <w:top w:w="30" w:type="dxa"/>
              <w:left w:w="30" w:type="dxa"/>
              <w:bottom w:w="20" w:type="dxa"/>
              <w:right w:w="30" w:type="dxa"/>
            </w:tcMar>
          </w:tcPr>
          <w:p w14:paraId="16B14C62" w14:textId="77777777" w:rsidR="005414F7" w:rsidRDefault="005414F7" w:rsidP="00D24084">
            <w:r>
              <w:t>Zamietnuté podanie. Nepovolený typ podania.</w:t>
            </w:r>
          </w:p>
        </w:tc>
        <w:tc>
          <w:tcPr>
            <w:tcW w:w="3628" w:type="dxa"/>
            <w:tcMar>
              <w:top w:w="30" w:type="dxa"/>
              <w:left w:w="30" w:type="dxa"/>
              <w:bottom w:w="20" w:type="dxa"/>
              <w:right w:w="30" w:type="dxa"/>
            </w:tcMar>
          </w:tcPr>
          <w:p w14:paraId="2ACBFF01" w14:textId="77777777" w:rsidR="005414F7" w:rsidRDefault="005414F7" w:rsidP="00D24084">
            <w:r>
              <w:t>Zamietnuté podanie. Nepovolený typ podania.</w:t>
            </w:r>
          </w:p>
        </w:tc>
        <w:tc>
          <w:tcPr>
            <w:tcW w:w="907" w:type="dxa"/>
            <w:tcMar>
              <w:top w:w="30" w:type="dxa"/>
              <w:left w:w="30" w:type="dxa"/>
              <w:bottom w:w="20" w:type="dxa"/>
              <w:right w:w="30" w:type="dxa"/>
            </w:tcMar>
          </w:tcPr>
          <w:p w14:paraId="6F029410" w14:textId="77777777" w:rsidR="005414F7" w:rsidRDefault="005414F7" w:rsidP="00D24084">
            <w:r>
              <w:t>Biznis</w:t>
            </w:r>
          </w:p>
        </w:tc>
      </w:tr>
      <w:tr w:rsidR="005414F7" w14:paraId="43539920" w14:textId="77777777" w:rsidTr="00AF3B78">
        <w:tc>
          <w:tcPr>
            <w:tcW w:w="907" w:type="dxa"/>
            <w:tcMar>
              <w:top w:w="30" w:type="dxa"/>
              <w:left w:w="30" w:type="dxa"/>
              <w:bottom w:w="20" w:type="dxa"/>
              <w:right w:w="30" w:type="dxa"/>
            </w:tcMar>
          </w:tcPr>
          <w:p w14:paraId="35A086CA" w14:textId="77777777" w:rsidR="005414F7" w:rsidRDefault="005414F7" w:rsidP="00D24084">
            <w:r>
              <w:t>-220</w:t>
            </w:r>
          </w:p>
        </w:tc>
        <w:tc>
          <w:tcPr>
            <w:tcW w:w="3628" w:type="dxa"/>
            <w:tcMar>
              <w:top w:w="30" w:type="dxa"/>
              <w:left w:w="30" w:type="dxa"/>
              <w:bottom w:w="20" w:type="dxa"/>
              <w:right w:w="30" w:type="dxa"/>
            </w:tcMar>
          </w:tcPr>
          <w:p w14:paraId="6A5FC2A8" w14:textId="77777777" w:rsidR="005414F7" w:rsidRDefault="005414F7" w:rsidP="00D24084">
            <w:r>
              <w:t>Zamietnuté podanie. Neplatný adresát.</w:t>
            </w:r>
          </w:p>
        </w:tc>
        <w:tc>
          <w:tcPr>
            <w:tcW w:w="3628" w:type="dxa"/>
            <w:tcMar>
              <w:top w:w="30" w:type="dxa"/>
              <w:left w:w="30" w:type="dxa"/>
              <w:bottom w:w="20" w:type="dxa"/>
              <w:right w:w="30" w:type="dxa"/>
            </w:tcMar>
          </w:tcPr>
          <w:p w14:paraId="76BB879C" w14:textId="77777777" w:rsidR="005414F7" w:rsidRDefault="005414F7" w:rsidP="00D24084">
            <w:r>
              <w:t>Zamietnuté podanie. Neplatný adresát.</w:t>
            </w:r>
          </w:p>
        </w:tc>
        <w:tc>
          <w:tcPr>
            <w:tcW w:w="907" w:type="dxa"/>
            <w:tcMar>
              <w:top w:w="30" w:type="dxa"/>
              <w:left w:w="30" w:type="dxa"/>
              <w:bottom w:w="20" w:type="dxa"/>
              <w:right w:w="30" w:type="dxa"/>
            </w:tcMar>
          </w:tcPr>
          <w:p w14:paraId="134E710C" w14:textId="77777777" w:rsidR="005414F7" w:rsidRDefault="005414F7" w:rsidP="00D24084">
            <w:r>
              <w:t>Biznis</w:t>
            </w:r>
          </w:p>
        </w:tc>
      </w:tr>
      <w:tr w:rsidR="005414F7" w14:paraId="6C5FC5AB" w14:textId="77777777" w:rsidTr="00AF3B78">
        <w:tc>
          <w:tcPr>
            <w:tcW w:w="907" w:type="dxa"/>
            <w:tcMar>
              <w:top w:w="30" w:type="dxa"/>
              <w:left w:w="30" w:type="dxa"/>
              <w:bottom w:w="20" w:type="dxa"/>
              <w:right w:w="30" w:type="dxa"/>
            </w:tcMar>
          </w:tcPr>
          <w:p w14:paraId="79262A34" w14:textId="77777777" w:rsidR="005414F7" w:rsidRDefault="005414F7" w:rsidP="00D24084">
            <w:r>
              <w:t>-211</w:t>
            </w:r>
          </w:p>
        </w:tc>
        <w:tc>
          <w:tcPr>
            <w:tcW w:w="3628" w:type="dxa"/>
            <w:tcMar>
              <w:top w:w="30" w:type="dxa"/>
              <w:left w:w="30" w:type="dxa"/>
              <w:bottom w:w="20" w:type="dxa"/>
              <w:right w:w="30" w:type="dxa"/>
            </w:tcMar>
          </w:tcPr>
          <w:p w14:paraId="482DF4F7" w14:textId="77777777" w:rsidR="005414F7" w:rsidRDefault="005414F7" w:rsidP="00D24084">
            <w:r>
              <w:t>Subjekt nemá zriadenú schránku na elektronické doručovanie.</w:t>
            </w:r>
          </w:p>
        </w:tc>
        <w:tc>
          <w:tcPr>
            <w:tcW w:w="3628" w:type="dxa"/>
            <w:tcMar>
              <w:top w:w="30" w:type="dxa"/>
              <w:left w:w="30" w:type="dxa"/>
              <w:bottom w:w="20" w:type="dxa"/>
              <w:right w:w="30" w:type="dxa"/>
            </w:tcMar>
          </w:tcPr>
          <w:p w14:paraId="261B8D1C" w14:textId="77777777" w:rsidR="005414F7" w:rsidRDefault="005414F7" w:rsidP="00D24084">
            <w:r>
              <w:t>Subjekt nemá zriadenú schránku na elektronické doručovanie.</w:t>
            </w:r>
          </w:p>
        </w:tc>
        <w:tc>
          <w:tcPr>
            <w:tcW w:w="907" w:type="dxa"/>
            <w:tcMar>
              <w:top w:w="30" w:type="dxa"/>
              <w:left w:w="30" w:type="dxa"/>
              <w:bottom w:w="20" w:type="dxa"/>
              <w:right w:w="30" w:type="dxa"/>
            </w:tcMar>
          </w:tcPr>
          <w:p w14:paraId="0A013BCC" w14:textId="77777777" w:rsidR="005414F7" w:rsidRDefault="005414F7" w:rsidP="00D24084">
            <w:r>
              <w:t>Biznis</w:t>
            </w:r>
          </w:p>
        </w:tc>
      </w:tr>
      <w:tr w:rsidR="005414F7" w14:paraId="503A42B0" w14:textId="77777777" w:rsidTr="00AF3B78">
        <w:tc>
          <w:tcPr>
            <w:tcW w:w="907" w:type="dxa"/>
            <w:tcMar>
              <w:top w:w="30" w:type="dxa"/>
              <w:left w:w="30" w:type="dxa"/>
              <w:bottom w:w="20" w:type="dxa"/>
              <w:right w:w="30" w:type="dxa"/>
            </w:tcMar>
          </w:tcPr>
          <w:p w14:paraId="312F12AE" w14:textId="77777777" w:rsidR="005414F7" w:rsidRDefault="005414F7" w:rsidP="00D24084">
            <w:r>
              <w:t>-207</w:t>
            </w:r>
          </w:p>
        </w:tc>
        <w:tc>
          <w:tcPr>
            <w:tcW w:w="3628" w:type="dxa"/>
            <w:tcMar>
              <w:top w:w="30" w:type="dxa"/>
              <w:left w:w="30" w:type="dxa"/>
              <w:bottom w:w="20" w:type="dxa"/>
              <w:right w:w="30" w:type="dxa"/>
            </w:tcMar>
          </w:tcPr>
          <w:p w14:paraId="75EC63DE" w14:textId="77777777" w:rsidR="005414F7" w:rsidRDefault="005414F7" w:rsidP="00D24084">
            <w:r>
              <w:t>Neznámy formát podania.</w:t>
            </w:r>
          </w:p>
        </w:tc>
        <w:tc>
          <w:tcPr>
            <w:tcW w:w="3628" w:type="dxa"/>
            <w:tcMar>
              <w:top w:w="30" w:type="dxa"/>
              <w:left w:w="30" w:type="dxa"/>
              <w:bottom w:w="20" w:type="dxa"/>
              <w:right w:w="30" w:type="dxa"/>
            </w:tcMar>
          </w:tcPr>
          <w:p w14:paraId="08C02081" w14:textId="77777777" w:rsidR="005414F7" w:rsidRDefault="005414F7" w:rsidP="00D24084">
            <w:r>
              <w:t>Neznámy formát podania.</w:t>
            </w:r>
          </w:p>
        </w:tc>
        <w:tc>
          <w:tcPr>
            <w:tcW w:w="907" w:type="dxa"/>
            <w:tcMar>
              <w:top w:w="30" w:type="dxa"/>
              <w:left w:w="30" w:type="dxa"/>
              <w:bottom w:w="20" w:type="dxa"/>
              <w:right w:w="30" w:type="dxa"/>
            </w:tcMar>
          </w:tcPr>
          <w:p w14:paraId="4DABBB38" w14:textId="77777777" w:rsidR="005414F7" w:rsidRDefault="005414F7" w:rsidP="00D24084">
            <w:r>
              <w:t>Biznis</w:t>
            </w:r>
          </w:p>
        </w:tc>
      </w:tr>
      <w:tr w:rsidR="005414F7" w14:paraId="2BFD4FD1" w14:textId="77777777" w:rsidTr="00AF3B78">
        <w:tc>
          <w:tcPr>
            <w:tcW w:w="907" w:type="dxa"/>
            <w:tcMar>
              <w:top w:w="30" w:type="dxa"/>
              <w:left w:w="30" w:type="dxa"/>
              <w:bottom w:w="20" w:type="dxa"/>
              <w:right w:w="30" w:type="dxa"/>
            </w:tcMar>
          </w:tcPr>
          <w:p w14:paraId="661D30A1" w14:textId="77777777" w:rsidR="005414F7" w:rsidRDefault="005414F7" w:rsidP="00D24084">
            <w:r>
              <w:t>-205</w:t>
            </w:r>
          </w:p>
        </w:tc>
        <w:tc>
          <w:tcPr>
            <w:tcW w:w="3628" w:type="dxa"/>
            <w:tcMar>
              <w:top w:w="30" w:type="dxa"/>
              <w:left w:w="30" w:type="dxa"/>
              <w:bottom w:w="20" w:type="dxa"/>
              <w:right w:w="30" w:type="dxa"/>
            </w:tcMar>
          </w:tcPr>
          <w:p w14:paraId="08DF7066" w14:textId="77777777" w:rsidR="005414F7" w:rsidRDefault="005414F7" w:rsidP="00D24084">
            <w:r>
              <w:t>Neznámy typ podania.</w:t>
            </w:r>
          </w:p>
        </w:tc>
        <w:tc>
          <w:tcPr>
            <w:tcW w:w="3628" w:type="dxa"/>
            <w:tcMar>
              <w:top w:w="30" w:type="dxa"/>
              <w:left w:w="30" w:type="dxa"/>
              <w:bottom w:w="20" w:type="dxa"/>
              <w:right w:w="30" w:type="dxa"/>
            </w:tcMar>
          </w:tcPr>
          <w:p w14:paraId="7EE7BFB5" w14:textId="77777777" w:rsidR="005414F7" w:rsidRDefault="005414F7" w:rsidP="00D24084">
            <w:r>
              <w:t>Neznámy typ podania.</w:t>
            </w:r>
          </w:p>
        </w:tc>
        <w:tc>
          <w:tcPr>
            <w:tcW w:w="907" w:type="dxa"/>
            <w:tcMar>
              <w:top w:w="30" w:type="dxa"/>
              <w:left w:w="30" w:type="dxa"/>
              <w:bottom w:w="20" w:type="dxa"/>
              <w:right w:w="30" w:type="dxa"/>
            </w:tcMar>
          </w:tcPr>
          <w:p w14:paraId="1BB28DF9" w14:textId="77777777" w:rsidR="005414F7" w:rsidRDefault="005414F7" w:rsidP="00D24084">
            <w:r>
              <w:t>Biznis</w:t>
            </w:r>
          </w:p>
        </w:tc>
      </w:tr>
      <w:tr w:rsidR="005414F7" w14:paraId="6DA8BEB0" w14:textId="77777777" w:rsidTr="00AF3B78">
        <w:tc>
          <w:tcPr>
            <w:tcW w:w="907" w:type="dxa"/>
            <w:tcMar>
              <w:top w:w="30" w:type="dxa"/>
              <w:left w:w="30" w:type="dxa"/>
              <w:bottom w:w="20" w:type="dxa"/>
              <w:right w:w="30" w:type="dxa"/>
            </w:tcMar>
          </w:tcPr>
          <w:p w14:paraId="2FEBCDE8" w14:textId="77777777" w:rsidR="005414F7" w:rsidRDefault="005414F7" w:rsidP="00D24084">
            <w:r>
              <w:t>-204</w:t>
            </w:r>
          </w:p>
        </w:tc>
        <w:tc>
          <w:tcPr>
            <w:tcW w:w="3628" w:type="dxa"/>
            <w:tcMar>
              <w:top w:w="30" w:type="dxa"/>
              <w:left w:w="30" w:type="dxa"/>
              <w:bottom w:w="20" w:type="dxa"/>
              <w:right w:w="30" w:type="dxa"/>
            </w:tcMar>
          </w:tcPr>
          <w:p w14:paraId="044713FA" w14:textId="77777777" w:rsidR="005414F7" w:rsidRDefault="005414F7" w:rsidP="00D24084">
            <w:r>
              <w:t>Osoba nemá oprávnenie na zasielanie podaní v mene subjektu.</w:t>
            </w:r>
          </w:p>
        </w:tc>
        <w:tc>
          <w:tcPr>
            <w:tcW w:w="3628" w:type="dxa"/>
            <w:tcMar>
              <w:top w:w="30" w:type="dxa"/>
              <w:left w:w="30" w:type="dxa"/>
              <w:bottom w:w="20" w:type="dxa"/>
              <w:right w:w="30" w:type="dxa"/>
            </w:tcMar>
          </w:tcPr>
          <w:p w14:paraId="35D6175E" w14:textId="77777777" w:rsidR="005414F7" w:rsidRDefault="005414F7" w:rsidP="00D24084">
            <w:r>
              <w:t>Osoba nemá oprávnenie na zasielanie podaní v mene subjektu.</w:t>
            </w:r>
          </w:p>
        </w:tc>
        <w:tc>
          <w:tcPr>
            <w:tcW w:w="907" w:type="dxa"/>
            <w:tcMar>
              <w:top w:w="30" w:type="dxa"/>
              <w:left w:w="30" w:type="dxa"/>
              <w:bottom w:w="20" w:type="dxa"/>
              <w:right w:w="30" w:type="dxa"/>
            </w:tcMar>
          </w:tcPr>
          <w:p w14:paraId="714B37CE" w14:textId="77777777" w:rsidR="005414F7" w:rsidRDefault="005414F7" w:rsidP="00D24084">
            <w:r>
              <w:t>Biznis</w:t>
            </w:r>
          </w:p>
        </w:tc>
      </w:tr>
      <w:tr w:rsidR="005414F7" w14:paraId="64A02C3E" w14:textId="77777777" w:rsidTr="00AF3B78">
        <w:tc>
          <w:tcPr>
            <w:tcW w:w="907" w:type="dxa"/>
            <w:tcMar>
              <w:top w:w="30" w:type="dxa"/>
              <w:left w:w="30" w:type="dxa"/>
              <w:bottom w:w="20" w:type="dxa"/>
              <w:right w:w="30" w:type="dxa"/>
            </w:tcMar>
          </w:tcPr>
          <w:p w14:paraId="7DA852A8" w14:textId="77777777" w:rsidR="005414F7" w:rsidRDefault="005414F7" w:rsidP="00D24084">
            <w:r>
              <w:t>-501</w:t>
            </w:r>
          </w:p>
        </w:tc>
        <w:tc>
          <w:tcPr>
            <w:tcW w:w="3628" w:type="dxa"/>
            <w:tcMar>
              <w:top w:w="30" w:type="dxa"/>
              <w:left w:w="30" w:type="dxa"/>
              <w:bottom w:w="20" w:type="dxa"/>
              <w:right w:w="30" w:type="dxa"/>
            </w:tcMar>
          </w:tcPr>
          <w:p w14:paraId="3D77E673" w14:textId="77777777" w:rsidR="005414F7" w:rsidRDefault="005414F7" w:rsidP="00D24084">
            <w:r>
              <w:t>Zamietnuté podanie. Zaslaný duplicitný identifikátor správy.</w:t>
            </w:r>
          </w:p>
        </w:tc>
        <w:tc>
          <w:tcPr>
            <w:tcW w:w="3628" w:type="dxa"/>
            <w:tcMar>
              <w:top w:w="30" w:type="dxa"/>
              <w:left w:w="30" w:type="dxa"/>
              <w:bottom w:w="20" w:type="dxa"/>
              <w:right w:w="30" w:type="dxa"/>
            </w:tcMar>
          </w:tcPr>
          <w:p w14:paraId="3BD0A783" w14:textId="77777777" w:rsidR="005414F7" w:rsidRDefault="005414F7" w:rsidP="00D24084">
            <w:r>
              <w:t>Zamietnuté podanie. Zaslaný duplicitný identifikátor správy.</w:t>
            </w:r>
          </w:p>
        </w:tc>
        <w:tc>
          <w:tcPr>
            <w:tcW w:w="907" w:type="dxa"/>
            <w:tcMar>
              <w:top w:w="30" w:type="dxa"/>
              <w:left w:w="30" w:type="dxa"/>
              <w:bottom w:w="20" w:type="dxa"/>
              <w:right w:w="30" w:type="dxa"/>
            </w:tcMar>
          </w:tcPr>
          <w:p w14:paraId="4EB72F58" w14:textId="77777777" w:rsidR="005414F7" w:rsidRDefault="005414F7" w:rsidP="00D24084">
            <w:r>
              <w:t>Biznis</w:t>
            </w:r>
          </w:p>
        </w:tc>
      </w:tr>
      <w:tr w:rsidR="005414F7" w14:paraId="6F00E568" w14:textId="77777777" w:rsidTr="00AF3B78">
        <w:tc>
          <w:tcPr>
            <w:tcW w:w="907" w:type="dxa"/>
            <w:tcMar>
              <w:top w:w="30" w:type="dxa"/>
              <w:left w:w="30" w:type="dxa"/>
              <w:bottom w:w="20" w:type="dxa"/>
              <w:right w:w="30" w:type="dxa"/>
            </w:tcMar>
          </w:tcPr>
          <w:p w14:paraId="6FCE283A" w14:textId="77777777" w:rsidR="005414F7" w:rsidRDefault="005414F7" w:rsidP="00D24084">
            <w:r>
              <w:t>-504</w:t>
            </w:r>
          </w:p>
        </w:tc>
        <w:tc>
          <w:tcPr>
            <w:tcW w:w="3628" w:type="dxa"/>
            <w:tcMar>
              <w:top w:w="30" w:type="dxa"/>
              <w:left w:w="30" w:type="dxa"/>
              <w:bottom w:w="20" w:type="dxa"/>
              <w:right w:w="30" w:type="dxa"/>
            </w:tcMar>
          </w:tcPr>
          <w:p w14:paraId="52EA33E1" w14:textId="77777777" w:rsidR="005414F7" w:rsidRDefault="005414F7" w:rsidP="00D24084">
            <w:r>
              <w:t>Pre daný kanál nie je povolené prijímať daný typ podania.</w:t>
            </w:r>
          </w:p>
        </w:tc>
        <w:tc>
          <w:tcPr>
            <w:tcW w:w="3628" w:type="dxa"/>
            <w:tcMar>
              <w:top w:w="30" w:type="dxa"/>
              <w:left w:w="30" w:type="dxa"/>
              <w:bottom w:w="20" w:type="dxa"/>
              <w:right w:w="30" w:type="dxa"/>
            </w:tcMar>
          </w:tcPr>
          <w:p w14:paraId="7DD50D7C" w14:textId="77777777" w:rsidR="005414F7" w:rsidRDefault="005414F7" w:rsidP="00D24084">
            <w:r>
              <w:t>Pre daný kanál nie je povolené prijímať daný typ podania.</w:t>
            </w:r>
          </w:p>
        </w:tc>
        <w:tc>
          <w:tcPr>
            <w:tcW w:w="907" w:type="dxa"/>
            <w:tcMar>
              <w:top w:w="30" w:type="dxa"/>
              <w:left w:w="30" w:type="dxa"/>
              <w:bottom w:w="20" w:type="dxa"/>
              <w:right w:w="30" w:type="dxa"/>
            </w:tcMar>
          </w:tcPr>
          <w:p w14:paraId="71734A93" w14:textId="77777777" w:rsidR="005414F7" w:rsidRDefault="005414F7" w:rsidP="00D24084">
            <w:r>
              <w:t>Biznis</w:t>
            </w:r>
          </w:p>
        </w:tc>
      </w:tr>
      <w:tr w:rsidR="005414F7" w14:paraId="22AA9250" w14:textId="77777777" w:rsidTr="00AF3B78">
        <w:tc>
          <w:tcPr>
            <w:tcW w:w="907" w:type="dxa"/>
            <w:tcMar>
              <w:top w:w="30" w:type="dxa"/>
              <w:left w:w="30" w:type="dxa"/>
              <w:bottom w:w="20" w:type="dxa"/>
              <w:right w:w="30" w:type="dxa"/>
            </w:tcMar>
          </w:tcPr>
          <w:p w14:paraId="106DB84D" w14:textId="77777777" w:rsidR="005414F7" w:rsidRDefault="005414F7" w:rsidP="00D24084">
            <w:r>
              <w:t>-505</w:t>
            </w:r>
          </w:p>
        </w:tc>
        <w:tc>
          <w:tcPr>
            <w:tcW w:w="3628" w:type="dxa"/>
            <w:tcMar>
              <w:top w:w="30" w:type="dxa"/>
              <w:left w:w="30" w:type="dxa"/>
              <w:bottom w:w="20" w:type="dxa"/>
              <w:right w:w="30" w:type="dxa"/>
            </w:tcMar>
          </w:tcPr>
          <w:p w14:paraId="5C441CA4" w14:textId="77777777" w:rsidR="005414F7" w:rsidRDefault="005414F7" w:rsidP="00D24084">
            <w:r>
              <w:t>Neznámy prijímateľ pre daný typ podania.</w:t>
            </w:r>
          </w:p>
        </w:tc>
        <w:tc>
          <w:tcPr>
            <w:tcW w:w="3628" w:type="dxa"/>
            <w:tcMar>
              <w:top w:w="30" w:type="dxa"/>
              <w:left w:w="30" w:type="dxa"/>
              <w:bottom w:w="20" w:type="dxa"/>
              <w:right w:w="30" w:type="dxa"/>
            </w:tcMar>
          </w:tcPr>
          <w:p w14:paraId="3C0BA209" w14:textId="77777777" w:rsidR="005414F7" w:rsidRDefault="005414F7" w:rsidP="00D24084">
            <w:r>
              <w:t>Neznámy prijímateľ pre daný typ podania.</w:t>
            </w:r>
          </w:p>
        </w:tc>
        <w:tc>
          <w:tcPr>
            <w:tcW w:w="907" w:type="dxa"/>
            <w:tcMar>
              <w:top w:w="30" w:type="dxa"/>
              <w:left w:w="30" w:type="dxa"/>
              <w:bottom w:w="20" w:type="dxa"/>
              <w:right w:w="30" w:type="dxa"/>
            </w:tcMar>
          </w:tcPr>
          <w:p w14:paraId="255400AC" w14:textId="77777777" w:rsidR="005414F7" w:rsidRDefault="005414F7" w:rsidP="00D24084">
            <w:r>
              <w:t>Biznis</w:t>
            </w:r>
          </w:p>
        </w:tc>
      </w:tr>
      <w:tr w:rsidR="005414F7" w14:paraId="6BC67656" w14:textId="77777777" w:rsidTr="00AF3B78">
        <w:tc>
          <w:tcPr>
            <w:tcW w:w="907" w:type="dxa"/>
            <w:tcMar>
              <w:top w:w="30" w:type="dxa"/>
              <w:left w:w="30" w:type="dxa"/>
              <w:bottom w:w="20" w:type="dxa"/>
              <w:right w:w="30" w:type="dxa"/>
            </w:tcMar>
          </w:tcPr>
          <w:p w14:paraId="04BBDA03" w14:textId="77777777" w:rsidR="005414F7" w:rsidRDefault="005414F7" w:rsidP="00D24084">
            <w:r>
              <w:t>-2200202</w:t>
            </w:r>
          </w:p>
        </w:tc>
        <w:tc>
          <w:tcPr>
            <w:tcW w:w="3628" w:type="dxa"/>
            <w:tcMar>
              <w:top w:w="30" w:type="dxa"/>
              <w:left w:w="30" w:type="dxa"/>
              <w:bottom w:w="20" w:type="dxa"/>
              <w:right w:w="30" w:type="dxa"/>
            </w:tcMar>
          </w:tcPr>
          <w:p w14:paraId="35A75B7D" w14:textId="77777777" w:rsidR="005414F7" w:rsidRDefault="005414F7" w:rsidP="00D24084">
            <w:r>
              <w:t>Nepovolený počet formov v message container.</w:t>
            </w:r>
          </w:p>
        </w:tc>
        <w:tc>
          <w:tcPr>
            <w:tcW w:w="3628" w:type="dxa"/>
            <w:tcMar>
              <w:top w:w="30" w:type="dxa"/>
              <w:left w:w="30" w:type="dxa"/>
              <w:bottom w:w="20" w:type="dxa"/>
              <w:right w:w="30" w:type="dxa"/>
            </w:tcMar>
          </w:tcPr>
          <w:p w14:paraId="706D9F4D" w14:textId="77777777" w:rsidR="005414F7" w:rsidRDefault="005414F7" w:rsidP="00D24084">
            <w:r>
              <w:t>Nepovolený počet formov v message container.</w:t>
            </w:r>
          </w:p>
        </w:tc>
        <w:tc>
          <w:tcPr>
            <w:tcW w:w="907" w:type="dxa"/>
            <w:tcMar>
              <w:top w:w="30" w:type="dxa"/>
              <w:left w:w="30" w:type="dxa"/>
              <w:bottom w:w="20" w:type="dxa"/>
              <w:right w:w="30" w:type="dxa"/>
            </w:tcMar>
          </w:tcPr>
          <w:p w14:paraId="38854575" w14:textId="77777777" w:rsidR="005414F7" w:rsidRDefault="005414F7" w:rsidP="00D24084">
            <w:r>
              <w:t>Biznis</w:t>
            </w:r>
          </w:p>
        </w:tc>
      </w:tr>
      <w:tr w:rsidR="005414F7" w14:paraId="753231E0" w14:textId="77777777" w:rsidTr="00AF3B78">
        <w:tc>
          <w:tcPr>
            <w:tcW w:w="907" w:type="dxa"/>
            <w:tcMar>
              <w:top w:w="30" w:type="dxa"/>
              <w:left w:w="30" w:type="dxa"/>
              <w:bottom w:w="20" w:type="dxa"/>
              <w:right w:w="30" w:type="dxa"/>
            </w:tcMar>
          </w:tcPr>
          <w:p w14:paraId="37B6C378" w14:textId="77777777" w:rsidR="005414F7" w:rsidRDefault="005414F7" w:rsidP="00D24084">
            <w:r>
              <w:t>-2200203</w:t>
            </w:r>
          </w:p>
        </w:tc>
        <w:tc>
          <w:tcPr>
            <w:tcW w:w="3628" w:type="dxa"/>
            <w:tcMar>
              <w:top w:w="30" w:type="dxa"/>
              <w:left w:w="30" w:type="dxa"/>
              <w:bottom w:w="20" w:type="dxa"/>
              <w:right w:w="30" w:type="dxa"/>
            </w:tcMar>
          </w:tcPr>
          <w:p w14:paraId="7975A0BE" w14:textId="77777777" w:rsidR="005414F7" w:rsidRDefault="005414F7"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30A4842C" w14:textId="77777777" w:rsidR="005414F7" w:rsidRDefault="005414F7"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326F5C3C" w14:textId="77777777" w:rsidR="005414F7" w:rsidRDefault="005414F7" w:rsidP="00D24084">
            <w:r>
              <w:t>Biznis</w:t>
            </w:r>
          </w:p>
        </w:tc>
      </w:tr>
      <w:tr w:rsidR="005414F7" w14:paraId="1EFAA649" w14:textId="77777777" w:rsidTr="00AF3B78">
        <w:tc>
          <w:tcPr>
            <w:tcW w:w="907" w:type="dxa"/>
            <w:tcMar>
              <w:top w:w="30" w:type="dxa"/>
              <w:left w:w="30" w:type="dxa"/>
              <w:bottom w:w="20" w:type="dxa"/>
              <w:right w:w="30" w:type="dxa"/>
            </w:tcMar>
          </w:tcPr>
          <w:p w14:paraId="21B0548A" w14:textId="77777777" w:rsidR="005414F7" w:rsidRDefault="005414F7" w:rsidP="00D24084">
            <w:r>
              <w:t>-2200222</w:t>
            </w:r>
          </w:p>
        </w:tc>
        <w:tc>
          <w:tcPr>
            <w:tcW w:w="3628" w:type="dxa"/>
            <w:tcMar>
              <w:top w:w="30" w:type="dxa"/>
              <w:left w:w="30" w:type="dxa"/>
              <w:bottom w:w="20" w:type="dxa"/>
              <w:right w:w="30" w:type="dxa"/>
            </w:tcMar>
          </w:tcPr>
          <w:p w14:paraId="04A7F6D9" w14:textId="77777777" w:rsidR="005414F7" w:rsidRDefault="005414F7" w:rsidP="00D24084">
            <w:r>
              <w:t>Neznámy alebo neplatný typ objektu.</w:t>
            </w:r>
          </w:p>
        </w:tc>
        <w:tc>
          <w:tcPr>
            <w:tcW w:w="3628" w:type="dxa"/>
            <w:tcMar>
              <w:top w:w="30" w:type="dxa"/>
              <w:left w:w="30" w:type="dxa"/>
              <w:bottom w:w="20" w:type="dxa"/>
              <w:right w:w="30" w:type="dxa"/>
            </w:tcMar>
          </w:tcPr>
          <w:p w14:paraId="3AB58599" w14:textId="77777777" w:rsidR="005414F7" w:rsidRDefault="005414F7" w:rsidP="00D24084">
            <w:r>
              <w:t>Neznámy alebo neplatný typ objektu.</w:t>
            </w:r>
          </w:p>
        </w:tc>
        <w:tc>
          <w:tcPr>
            <w:tcW w:w="907" w:type="dxa"/>
            <w:tcMar>
              <w:top w:w="30" w:type="dxa"/>
              <w:left w:w="30" w:type="dxa"/>
              <w:bottom w:w="20" w:type="dxa"/>
              <w:right w:w="30" w:type="dxa"/>
            </w:tcMar>
          </w:tcPr>
          <w:p w14:paraId="60D32336" w14:textId="77777777" w:rsidR="005414F7" w:rsidRDefault="005414F7" w:rsidP="00D24084">
            <w:r>
              <w:t>Biznis</w:t>
            </w:r>
          </w:p>
        </w:tc>
      </w:tr>
      <w:tr w:rsidR="005414F7" w14:paraId="20104109" w14:textId="77777777" w:rsidTr="00AF3B78">
        <w:tc>
          <w:tcPr>
            <w:tcW w:w="907" w:type="dxa"/>
            <w:tcMar>
              <w:top w:w="30" w:type="dxa"/>
              <w:left w:w="30" w:type="dxa"/>
              <w:bottom w:w="20" w:type="dxa"/>
              <w:right w:w="30" w:type="dxa"/>
            </w:tcMar>
          </w:tcPr>
          <w:p w14:paraId="10CA05EE" w14:textId="77777777" w:rsidR="005414F7" w:rsidRDefault="005414F7" w:rsidP="00D24084">
            <w:r>
              <w:t>-2200230</w:t>
            </w:r>
          </w:p>
        </w:tc>
        <w:tc>
          <w:tcPr>
            <w:tcW w:w="3628" w:type="dxa"/>
            <w:tcMar>
              <w:top w:w="30" w:type="dxa"/>
              <w:left w:w="30" w:type="dxa"/>
              <w:bottom w:w="20" w:type="dxa"/>
              <w:right w:w="30" w:type="dxa"/>
            </w:tcMar>
          </w:tcPr>
          <w:p w14:paraId="315232E9" w14:textId="77777777" w:rsidR="005414F7" w:rsidRDefault="005414F7" w:rsidP="00D24084">
            <w:r>
              <w:t>Hlavný nepodpísaný dokument nesedí voči schéme.</w:t>
            </w:r>
          </w:p>
        </w:tc>
        <w:tc>
          <w:tcPr>
            <w:tcW w:w="3628" w:type="dxa"/>
            <w:tcMar>
              <w:top w:w="30" w:type="dxa"/>
              <w:left w:w="30" w:type="dxa"/>
              <w:bottom w:w="20" w:type="dxa"/>
              <w:right w:w="30" w:type="dxa"/>
            </w:tcMar>
          </w:tcPr>
          <w:p w14:paraId="3977D801" w14:textId="77777777" w:rsidR="005414F7" w:rsidRDefault="005414F7" w:rsidP="00D24084">
            <w:r>
              <w:t>Hlavný nepodpísaný dokument nesedí voči schéme.</w:t>
            </w:r>
          </w:p>
        </w:tc>
        <w:tc>
          <w:tcPr>
            <w:tcW w:w="907" w:type="dxa"/>
            <w:tcMar>
              <w:top w:w="30" w:type="dxa"/>
              <w:left w:w="30" w:type="dxa"/>
              <w:bottom w:w="20" w:type="dxa"/>
              <w:right w:w="30" w:type="dxa"/>
            </w:tcMar>
          </w:tcPr>
          <w:p w14:paraId="45A68384" w14:textId="77777777" w:rsidR="005414F7" w:rsidRDefault="005414F7" w:rsidP="00D24084">
            <w:r>
              <w:t>Biznis</w:t>
            </w:r>
          </w:p>
        </w:tc>
      </w:tr>
      <w:tr w:rsidR="005414F7" w14:paraId="37005CA6" w14:textId="77777777" w:rsidTr="00AF3B78">
        <w:tc>
          <w:tcPr>
            <w:tcW w:w="907" w:type="dxa"/>
            <w:tcMar>
              <w:top w:w="30" w:type="dxa"/>
              <w:left w:w="30" w:type="dxa"/>
              <w:bottom w:w="20" w:type="dxa"/>
              <w:right w:w="30" w:type="dxa"/>
            </w:tcMar>
          </w:tcPr>
          <w:p w14:paraId="2A9BC732" w14:textId="77777777" w:rsidR="005414F7" w:rsidRDefault="005414F7" w:rsidP="00D24084">
            <w:r>
              <w:t>-2200237</w:t>
            </w:r>
          </w:p>
        </w:tc>
        <w:tc>
          <w:tcPr>
            <w:tcW w:w="3628" w:type="dxa"/>
            <w:tcMar>
              <w:top w:w="30" w:type="dxa"/>
              <w:left w:w="30" w:type="dxa"/>
              <w:bottom w:w="20" w:type="dxa"/>
              <w:right w:w="30" w:type="dxa"/>
            </w:tcMar>
          </w:tcPr>
          <w:p w14:paraId="3535833C" w14:textId="77777777" w:rsidR="005414F7" w:rsidRDefault="005414F7" w:rsidP="00D24084">
            <w:r>
              <w:t>Duplicitné MessageId</w:t>
            </w:r>
          </w:p>
        </w:tc>
        <w:tc>
          <w:tcPr>
            <w:tcW w:w="3628" w:type="dxa"/>
            <w:tcMar>
              <w:top w:w="30" w:type="dxa"/>
              <w:left w:w="30" w:type="dxa"/>
              <w:bottom w:w="20" w:type="dxa"/>
              <w:right w:w="30" w:type="dxa"/>
            </w:tcMar>
          </w:tcPr>
          <w:p w14:paraId="60F865DE" w14:textId="77777777" w:rsidR="005414F7" w:rsidRDefault="005414F7" w:rsidP="00D24084">
            <w:r>
              <w:t>Duplicitné MessageId</w:t>
            </w:r>
          </w:p>
        </w:tc>
        <w:tc>
          <w:tcPr>
            <w:tcW w:w="907" w:type="dxa"/>
            <w:tcMar>
              <w:top w:w="30" w:type="dxa"/>
              <w:left w:w="30" w:type="dxa"/>
              <w:bottom w:w="20" w:type="dxa"/>
              <w:right w:w="30" w:type="dxa"/>
            </w:tcMar>
          </w:tcPr>
          <w:p w14:paraId="3468E405" w14:textId="77777777" w:rsidR="005414F7" w:rsidRDefault="005414F7" w:rsidP="00D24084">
            <w:r>
              <w:t>Biznis</w:t>
            </w:r>
          </w:p>
        </w:tc>
      </w:tr>
      <w:tr w:rsidR="005414F7" w14:paraId="16CB85C7" w14:textId="77777777" w:rsidTr="00AF3B78">
        <w:tc>
          <w:tcPr>
            <w:tcW w:w="907" w:type="dxa"/>
            <w:tcMar>
              <w:top w:w="30" w:type="dxa"/>
              <w:left w:w="30" w:type="dxa"/>
              <w:bottom w:w="20" w:type="dxa"/>
              <w:right w:w="30" w:type="dxa"/>
            </w:tcMar>
          </w:tcPr>
          <w:p w14:paraId="23EF1510" w14:textId="77777777" w:rsidR="005414F7" w:rsidRDefault="005414F7" w:rsidP="00D24084">
            <w:r>
              <w:t>-1</w:t>
            </w:r>
          </w:p>
        </w:tc>
        <w:tc>
          <w:tcPr>
            <w:tcW w:w="3628" w:type="dxa"/>
            <w:tcMar>
              <w:top w:w="30" w:type="dxa"/>
              <w:left w:w="30" w:type="dxa"/>
              <w:bottom w:w="20" w:type="dxa"/>
              <w:right w:w="30" w:type="dxa"/>
            </w:tcMar>
          </w:tcPr>
          <w:p w14:paraId="2607C89A" w14:textId="77777777" w:rsidR="005414F7" w:rsidRDefault="005414F7" w:rsidP="00D24084">
            <w:r>
              <w:t>Interná chyba.</w:t>
            </w:r>
          </w:p>
        </w:tc>
        <w:tc>
          <w:tcPr>
            <w:tcW w:w="3628" w:type="dxa"/>
            <w:tcMar>
              <w:top w:w="30" w:type="dxa"/>
              <w:left w:w="30" w:type="dxa"/>
              <w:bottom w:w="20" w:type="dxa"/>
              <w:right w:w="30" w:type="dxa"/>
            </w:tcMar>
          </w:tcPr>
          <w:p w14:paraId="13A781DB" w14:textId="77777777" w:rsidR="005414F7" w:rsidRDefault="005414F7" w:rsidP="00D24084">
            <w:r>
              <w:t>Interná chyba.</w:t>
            </w:r>
          </w:p>
        </w:tc>
        <w:tc>
          <w:tcPr>
            <w:tcW w:w="907" w:type="dxa"/>
            <w:tcMar>
              <w:top w:w="30" w:type="dxa"/>
              <w:left w:w="30" w:type="dxa"/>
              <w:bottom w:w="20" w:type="dxa"/>
              <w:right w:w="30" w:type="dxa"/>
            </w:tcMar>
          </w:tcPr>
          <w:p w14:paraId="1C2D7418" w14:textId="77777777" w:rsidR="005414F7" w:rsidRDefault="005414F7" w:rsidP="00D24084">
            <w:r>
              <w:t>Systém</w:t>
            </w:r>
          </w:p>
        </w:tc>
      </w:tr>
    </w:tbl>
    <w:p w14:paraId="18D7DA98" w14:textId="77777777" w:rsidR="005414F7" w:rsidRDefault="005414F7" w:rsidP="00D24084"/>
    <w:p w14:paraId="2BE9AEA5" w14:textId="77777777" w:rsidR="00EC6A05" w:rsidRDefault="00EC6A05" w:rsidP="00D24084">
      <w:pPr>
        <w:rPr>
          <w:sz w:val="36"/>
        </w:rPr>
      </w:pPr>
      <w:r>
        <w:br w:type="page"/>
      </w:r>
    </w:p>
    <w:p w14:paraId="3EDDB6F9" w14:textId="77777777" w:rsidR="005414F7" w:rsidRDefault="005414F7" w:rsidP="00D24084">
      <w:pPr>
        <w:pStyle w:val="Nadpis2"/>
      </w:pPr>
      <w:bookmarkStart w:id="355" w:name="_Ref71188575"/>
      <w:bookmarkStart w:id="356" w:name="_Toc101774440"/>
      <w:r>
        <w:lastRenderedPageBreak/>
        <w:t>Poskytnutie histórie komunikácie príloh k colnému vyhláseniu v režime eIDAS</w:t>
      </w:r>
      <w:bookmarkEnd w:id="355"/>
      <w:bookmarkEnd w:id="356"/>
    </w:p>
    <w:tbl>
      <w:tblPr>
        <w:tblStyle w:val="ScrollTableNormal"/>
        <w:tblW w:w="0" w:type="auto"/>
        <w:tblLayout w:type="fixed"/>
        <w:tblLook w:val="0000" w:firstRow="0" w:lastRow="0" w:firstColumn="0" w:lastColumn="0" w:noHBand="0" w:noVBand="0"/>
      </w:tblPr>
      <w:tblGrid>
        <w:gridCol w:w="2268"/>
        <w:gridCol w:w="6803"/>
      </w:tblGrid>
      <w:tr w:rsidR="005414F7" w14:paraId="4A2BC99D" w14:textId="77777777" w:rsidTr="00AF3B78">
        <w:tc>
          <w:tcPr>
            <w:tcW w:w="2268" w:type="dxa"/>
            <w:tcMar>
              <w:top w:w="30" w:type="dxa"/>
              <w:left w:w="30" w:type="dxa"/>
              <w:bottom w:w="20" w:type="dxa"/>
              <w:right w:w="30" w:type="dxa"/>
            </w:tcMar>
          </w:tcPr>
          <w:p w14:paraId="5AC14FCA" w14:textId="77777777" w:rsidR="005414F7" w:rsidRDefault="005414F7" w:rsidP="00D24084">
            <w:r>
              <w:t>Meta IS identifikátor poskytovanej služby</w:t>
            </w:r>
          </w:p>
        </w:tc>
        <w:tc>
          <w:tcPr>
            <w:tcW w:w="6803" w:type="dxa"/>
            <w:tcMar>
              <w:top w:w="30" w:type="dxa"/>
              <w:left w:w="30" w:type="dxa"/>
              <w:bottom w:w="20" w:type="dxa"/>
              <w:right w:w="30" w:type="dxa"/>
            </w:tcMar>
          </w:tcPr>
          <w:p w14:paraId="451ED059" w14:textId="77777777" w:rsidR="005414F7" w:rsidRDefault="005414F7" w:rsidP="00D24084"/>
        </w:tc>
      </w:tr>
      <w:tr w:rsidR="005414F7" w14:paraId="0AFDD603" w14:textId="77777777" w:rsidTr="00AF3B78">
        <w:tc>
          <w:tcPr>
            <w:tcW w:w="2268" w:type="dxa"/>
            <w:tcMar>
              <w:top w:w="30" w:type="dxa"/>
              <w:left w:w="30" w:type="dxa"/>
              <w:bottom w:w="20" w:type="dxa"/>
              <w:right w:w="30" w:type="dxa"/>
            </w:tcMar>
          </w:tcPr>
          <w:p w14:paraId="0CE2595D" w14:textId="77777777" w:rsidR="005414F7" w:rsidRDefault="005414F7" w:rsidP="00D24084">
            <w:r>
              <w:t>Verzia služby</w:t>
            </w:r>
          </w:p>
        </w:tc>
        <w:tc>
          <w:tcPr>
            <w:tcW w:w="6803" w:type="dxa"/>
            <w:tcMar>
              <w:top w:w="30" w:type="dxa"/>
              <w:left w:w="30" w:type="dxa"/>
              <w:bottom w:w="20" w:type="dxa"/>
              <w:right w:w="30" w:type="dxa"/>
            </w:tcMar>
          </w:tcPr>
          <w:p w14:paraId="628B09A4" w14:textId="77777777" w:rsidR="005414F7" w:rsidRDefault="005414F7" w:rsidP="00D24084">
            <w:r>
              <w:t>1.0</w:t>
            </w:r>
          </w:p>
        </w:tc>
      </w:tr>
      <w:tr w:rsidR="005414F7" w14:paraId="714F2000" w14:textId="77777777" w:rsidTr="00AF3B78">
        <w:tc>
          <w:tcPr>
            <w:tcW w:w="2268" w:type="dxa"/>
            <w:tcMar>
              <w:top w:w="30" w:type="dxa"/>
              <w:left w:w="30" w:type="dxa"/>
              <w:bottom w:w="20" w:type="dxa"/>
              <w:right w:w="30" w:type="dxa"/>
            </w:tcMar>
          </w:tcPr>
          <w:p w14:paraId="4707E71D" w14:textId="77777777" w:rsidR="005414F7" w:rsidRDefault="005414F7" w:rsidP="00D24084">
            <w:r>
              <w:t>Popis služby</w:t>
            </w:r>
          </w:p>
        </w:tc>
        <w:tc>
          <w:tcPr>
            <w:tcW w:w="6803" w:type="dxa"/>
            <w:tcMar>
              <w:top w:w="30" w:type="dxa"/>
              <w:left w:w="30" w:type="dxa"/>
              <w:bottom w:w="20" w:type="dxa"/>
              <w:right w:w="30" w:type="dxa"/>
            </w:tcMar>
          </w:tcPr>
          <w:p w14:paraId="153A1BF4" w14:textId="77777777" w:rsidR="005414F7" w:rsidRDefault="005414F7" w:rsidP="00D24084">
            <w:r>
              <w:t xml:space="preserve">Podporná služba pre získanie podaní/rozhodnutí </w:t>
            </w:r>
            <w:r w:rsidR="00555727">
              <w:t xml:space="preserve">týkajúcich sa príloh k colným vyhláseniam </w:t>
            </w:r>
            <w:r>
              <w:t>evidovaných v IS CEP v režime eIDAS.</w:t>
            </w:r>
          </w:p>
        </w:tc>
      </w:tr>
      <w:tr w:rsidR="005414F7" w14:paraId="34ADADCE" w14:textId="77777777" w:rsidTr="00AF3B78">
        <w:tc>
          <w:tcPr>
            <w:tcW w:w="2268" w:type="dxa"/>
            <w:tcMar>
              <w:top w:w="30" w:type="dxa"/>
              <w:left w:w="30" w:type="dxa"/>
              <w:bottom w:w="20" w:type="dxa"/>
              <w:right w:w="30" w:type="dxa"/>
            </w:tcMar>
          </w:tcPr>
          <w:p w14:paraId="038BA155" w14:textId="77777777" w:rsidR="005414F7" w:rsidRDefault="005414F7" w:rsidP="00D24084">
            <w:r>
              <w:t>ISVS / Modul</w:t>
            </w:r>
          </w:p>
        </w:tc>
        <w:tc>
          <w:tcPr>
            <w:tcW w:w="6803" w:type="dxa"/>
            <w:tcMar>
              <w:top w:w="30" w:type="dxa"/>
              <w:left w:w="30" w:type="dxa"/>
              <w:bottom w:w="20" w:type="dxa"/>
              <w:right w:w="30" w:type="dxa"/>
            </w:tcMar>
          </w:tcPr>
          <w:p w14:paraId="1EB8DAC6" w14:textId="77777777" w:rsidR="005414F7" w:rsidRDefault="005414F7" w:rsidP="00D24084">
            <w:r>
              <w:t>IS CEP</w:t>
            </w:r>
          </w:p>
        </w:tc>
      </w:tr>
    </w:tbl>
    <w:p w14:paraId="05F18371" w14:textId="77777777" w:rsidR="00555727" w:rsidRDefault="00555727" w:rsidP="00D24084">
      <w:pPr>
        <w:rPr>
          <w:sz w:val="32"/>
        </w:rPr>
      </w:pPr>
      <w:r>
        <w:br w:type="page"/>
      </w:r>
    </w:p>
    <w:p w14:paraId="1D4C4418" w14:textId="77777777" w:rsidR="005414F7" w:rsidRDefault="005414F7" w:rsidP="00D24084">
      <w:pPr>
        <w:pStyle w:val="Nadpis3"/>
      </w:pPr>
      <w:bookmarkStart w:id="357" w:name="_Toc101774441"/>
      <w:r>
        <w:lastRenderedPageBreak/>
        <w:t>Procesné/logické údaje</w:t>
      </w:r>
      <w:bookmarkEnd w:id="357"/>
    </w:p>
    <w:p w14:paraId="11DD0F7C" w14:textId="77777777" w:rsidR="005414F7" w:rsidRDefault="005414F7" w:rsidP="00D24084">
      <w:pPr>
        <w:pStyle w:val="Nadpis4"/>
      </w:pPr>
      <w:r>
        <w:t>Procesný tok / biznis logika služby</w:t>
      </w:r>
    </w:p>
    <w:p w14:paraId="68A7B574" w14:textId="77777777" w:rsidR="00555727" w:rsidRDefault="005414F7" w:rsidP="00D24084">
      <w:r>
        <w:t xml:space="preserve">Služba na základe vstupných parametrov poskytne podania/rozhodnutia </w:t>
      </w:r>
      <w:r w:rsidR="00555727">
        <w:t>k prílohám colných vyhlásení.</w:t>
      </w:r>
    </w:p>
    <w:p w14:paraId="04E8FFD5" w14:textId="77777777" w:rsidR="005414F7" w:rsidRDefault="005414F7" w:rsidP="00D24084">
      <w:r>
        <w:br/>
        <w:t>Služba je synchrónna a je určená pre IS podnikateľa.</w:t>
      </w:r>
      <w:r>
        <w:br/>
        <w:t>Služba obsahuje operácie:</w:t>
      </w:r>
    </w:p>
    <w:p w14:paraId="79AB35F0" w14:textId="77777777" w:rsidR="005414F7" w:rsidRDefault="005414F7" w:rsidP="00D24084">
      <w:pPr>
        <w:pStyle w:val="Odsekzoznamu"/>
        <w:numPr>
          <w:ilvl w:val="0"/>
          <w:numId w:val="49"/>
        </w:numPr>
      </w:pPr>
      <w:r>
        <w:t>Poskytnutie zoznamu podaní pre externé systémy</w:t>
      </w:r>
    </w:p>
    <w:p w14:paraId="384134CB" w14:textId="77777777" w:rsidR="005414F7" w:rsidRDefault="005414F7" w:rsidP="00D24084">
      <w:pPr>
        <w:pStyle w:val="Odsekzoznamu"/>
        <w:numPr>
          <w:ilvl w:val="0"/>
          <w:numId w:val="49"/>
        </w:numPr>
      </w:pPr>
      <w:r>
        <w:t>Poskytnutie zoznamu zásielok pre externé systémy</w:t>
      </w:r>
    </w:p>
    <w:p w14:paraId="38932C49" w14:textId="77777777" w:rsidR="005414F7" w:rsidRDefault="005414F7" w:rsidP="00D24084">
      <w:pPr>
        <w:pStyle w:val="Odsekzoznamu"/>
        <w:numPr>
          <w:ilvl w:val="0"/>
          <w:numId w:val="49"/>
        </w:numPr>
      </w:pPr>
      <w:r>
        <w:t>Poskytnutie podania</w:t>
      </w:r>
    </w:p>
    <w:p w14:paraId="0116AC83" w14:textId="77777777" w:rsidR="005414F7" w:rsidRDefault="005414F7" w:rsidP="00D24084">
      <w:pPr>
        <w:pStyle w:val="Odsekzoznamu"/>
        <w:numPr>
          <w:ilvl w:val="0"/>
          <w:numId w:val="49"/>
        </w:numPr>
      </w:pPr>
      <w:r>
        <w:t>Poskytnutie zásielky</w:t>
      </w:r>
    </w:p>
    <w:p w14:paraId="5DE4D5B6" w14:textId="77777777" w:rsidR="005414F7" w:rsidRDefault="005414F7"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5414F7" w14:paraId="3377FC3D" w14:textId="77777777" w:rsidTr="00AF3B78">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EE782D5" w14:textId="77777777" w:rsidR="005414F7" w:rsidRDefault="005414F7" w:rsidP="00D24084">
            <w:r>
              <w:t>Názov operácie</w:t>
            </w:r>
          </w:p>
        </w:tc>
        <w:tc>
          <w:tcPr>
            <w:tcW w:w="3628" w:type="dxa"/>
            <w:tcMar>
              <w:top w:w="30" w:type="dxa"/>
              <w:left w:w="30" w:type="dxa"/>
              <w:bottom w:w="20" w:type="dxa"/>
              <w:right w:w="30" w:type="dxa"/>
            </w:tcMar>
          </w:tcPr>
          <w:p w14:paraId="0292F0E9" w14:textId="77777777" w:rsidR="005414F7" w:rsidRDefault="005414F7" w:rsidP="00D24084">
            <w:r>
              <w:t>Popis operácie</w:t>
            </w:r>
          </w:p>
        </w:tc>
        <w:tc>
          <w:tcPr>
            <w:tcW w:w="907" w:type="dxa"/>
            <w:tcMar>
              <w:top w:w="30" w:type="dxa"/>
              <w:left w:w="30" w:type="dxa"/>
              <w:bottom w:w="20" w:type="dxa"/>
              <w:right w:w="30" w:type="dxa"/>
            </w:tcMar>
          </w:tcPr>
          <w:p w14:paraId="5A30D1B7" w14:textId="77777777" w:rsidR="005414F7" w:rsidRDefault="005414F7" w:rsidP="00D24084">
            <w:r>
              <w:t>Poradie</w:t>
            </w:r>
          </w:p>
        </w:tc>
        <w:tc>
          <w:tcPr>
            <w:tcW w:w="1361" w:type="dxa"/>
            <w:tcMar>
              <w:top w:w="30" w:type="dxa"/>
              <w:left w:w="30" w:type="dxa"/>
              <w:bottom w:w="20" w:type="dxa"/>
              <w:right w:w="30" w:type="dxa"/>
            </w:tcMar>
          </w:tcPr>
          <w:p w14:paraId="1DEA46BB" w14:textId="77777777" w:rsidR="005414F7" w:rsidRDefault="005414F7" w:rsidP="00D24084">
            <w:r>
              <w:t>Vstupné parametre</w:t>
            </w:r>
          </w:p>
        </w:tc>
        <w:tc>
          <w:tcPr>
            <w:tcW w:w="1361" w:type="dxa"/>
            <w:tcMar>
              <w:top w:w="30" w:type="dxa"/>
              <w:left w:w="30" w:type="dxa"/>
              <w:bottom w:w="20" w:type="dxa"/>
              <w:right w:w="30" w:type="dxa"/>
            </w:tcMar>
          </w:tcPr>
          <w:p w14:paraId="3FA837F8" w14:textId="77777777" w:rsidR="005414F7" w:rsidRDefault="005414F7" w:rsidP="00D24084">
            <w:r>
              <w:t>Vystupné parametre</w:t>
            </w:r>
          </w:p>
        </w:tc>
      </w:tr>
      <w:tr w:rsidR="005414F7" w14:paraId="48EFF7E5" w14:textId="77777777" w:rsidTr="00AF3B78">
        <w:tc>
          <w:tcPr>
            <w:tcW w:w="1814" w:type="dxa"/>
            <w:tcMar>
              <w:top w:w="30" w:type="dxa"/>
              <w:left w:w="30" w:type="dxa"/>
              <w:bottom w:w="20" w:type="dxa"/>
              <w:right w:w="30" w:type="dxa"/>
            </w:tcMar>
          </w:tcPr>
          <w:p w14:paraId="1D146D27" w14:textId="77777777" w:rsidR="005414F7" w:rsidRDefault="005414F7" w:rsidP="00D24084">
            <w:r>
              <w:t>EKR2 WS HIST KOM Poskytnutie zoznamu podaní pre externé systémy</w:t>
            </w:r>
          </w:p>
        </w:tc>
        <w:tc>
          <w:tcPr>
            <w:tcW w:w="3628" w:type="dxa"/>
            <w:tcMar>
              <w:top w:w="30" w:type="dxa"/>
              <w:left w:w="30" w:type="dxa"/>
              <w:bottom w:w="20" w:type="dxa"/>
              <w:right w:w="30" w:type="dxa"/>
            </w:tcMar>
          </w:tcPr>
          <w:p w14:paraId="33AC4577" w14:textId="77777777" w:rsidR="005414F7" w:rsidRDefault="005414F7" w:rsidP="00D24084">
            <w:r>
              <w:t>system vráti dostupné podania pre daného používateľa/externý systém</w:t>
            </w:r>
          </w:p>
        </w:tc>
        <w:tc>
          <w:tcPr>
            <w:tcW w:w="907" w:type="dxa"/>
            <w:tcMar>
              <w:top w:w="30" w:type="dxa"/>
              <w:left w:w="30" w:type="dxa"/>
              <w:bottom w:w="20" w:type="dxa"/>
              <w:right w:w="30" w:type="dxa"/>
            </w:tcMar>
          </w:tcPr>
          <w:p w14:paraId="72F1A6F7" w14:textId="77777777" w:rsidR="005414F7" w:rsidRDefault="005414F7" w:rsidP="00D24084">
            <w:r>
              <w:t>1</w:t>
            </w:r>
          </w:p>
        </w:tc>
        <w:tc>
          <w:tcPr>
            <w:tcW w:w="1361" w:type="dxa"/>
            <w:tcMar>
              <w:top w:w="30" w:type="dxa"/>
              <w:left w:w="30" w:type="dxa"/>
              <w:bottom w:w="20" w:type="dxa"/>
              <w:right w:w="30" w:type="dxa"/>
            </w:tcMar>
          </w:tcPr>
          <w:p w14:paraId="3B9F4F89" w14:textId="77777777" w:rsidR="005414F7" w:rsidRDefault="005414F7" w:rsidP="00D24084">
            <w:r>
              <w:t>HistoriaPodani-Vstup</w:t>
            </w:r>
          </w:p>
        </w:tc>
        <w:tc>
          <w:tcPr>
            <w:tcW w:w="1361" w:type="dxa"/>
            <w:tcMar>
              <w:top w:w="30" w:type="dxa"/>
              <w:left w:w="30" w:type="dxa"/>
              <w:bottom w:w="20" w:type="dxa"/>
              <w:right w:w="30" w:type="dxa"/>
            </w:tcMar>
          </w:tcPr>
          <w:p w14:paraId="69BB13B5" w14:textId="77777777" w:rsidR="005414F7" w:rsidRDefault="005414F7" w:rsidP="00D24084">
            <w:r>
              <w:t>HistoriaPodaniVysledok-Vystup</w:t>
            </w:r>
          </w:p>
        </w:tc>
      </w:tr>
      <w:tr w:rsidR="005414F7" w14:paraId="06E8E721" w14:textId="77777777" w:rsidTr="00AF3B78">
        <w:tc>
          <w:tcPr>
            <w:tcW w:w="1814" w:type="dxa"/>
            <w:tcMar>
              <w:top w:w="30" w:type="dxa"/>
              <w:left w:w="30" w:type="dxa"/>
              <w:bottom w:w="20" w:type="dxa"/>
              <w:right w:w="30" w:type="dxa"/>
            </w:tcMar>
          </w:tcPr>
          <w:p w14:paraId="3905F0AC" w14:textId="77777777" w:rsidR="005414F7" w:rsidRDefault="005414F7" w:rsidP="00D24084">
            <w:r>
              <w:t>EKR2 WS HIST KOM Poskytnutie podania</w:t>
            </w:r>
          </w:p>
        </w:tc>
        <w:tc>
          <w:tcPr>
            <w:tcW w:w="3628" w:type="dxa"/>
            <w:tcMar>
              <w:top w:w="30" w:type="dxa"/>
              <w:left w:w="30" w:type="dxa"/>
              <w:bottom w:w="20" w:type="dxa"/>
              <w:right w:w="30" w:type="dxa"/>
            </w:tcMar>
          </w:tcPr>
          <w:p w14:paraId="33EEC037" w14:textId="77777777" w:rsidR="005414F7" w:rsidRDefault="005414F7" w:rsidP="00D24084">
            <w:r>
              <w:t>system vráti detail podania na základe identifikátora</w:t>
            </w:r>
          </w:p>
        </w:tc>
        <w:tc>
          <w:tcPr>
            <w:tcW w:w="907" w:type="dxa"/>
            <w:tcMar>
              <w:top w:w="30" w:type="dxa"/>
              <w:left w:w="30" w:type="dxa"/>
              <w:bottom w:w="20" w:type="dxa"/>
              <w:right w:w="30" w:type="dxa"/>
            </w:tcMar>
          </w:tcPr>
          <w:p w14:paraId="6950CDA1" w14:textId="77777777" w:rsidR="005414F7" w:rsidRDefault="005414F7" w:rsidP="00D24084">
            <w:r>
              <w:t>1</w:t>
            </w:r>
          </w:p>
        </w:tc>
        <w:tc>
          <w:tcPr>
            <w:tcW w:w="1361" w:type="dxa"/>
            <w:tcMar>
              <w:top w:w="30" w:type="dxa"/>
              <w:left w:w="30" w:type="dxa"/>
              <w:bottom w:w="20" w:type="dxa"/>
              <w:right w:w="30" w:type="dxa"/>
            </w:tcMar>
          </w:tcPr>
          <w:p w14:paraId="5BED768C" w14:textId="77777777" w:rsidR="005414F7" w:rsidRDefault="005414F7" w:rsidP="00D24084">
            <w:r>
              <w:t>DetailPodania</w:t>
            </w:r>
          </w:p>
        </w:tc>
        <w:tc>
          <w:tcPr>
            <w:tcW w:w="1361" w:type="dxa"/>
            <w:tcMar>
              <w:top w:w="30" w:type="dxa"/>
              <w:left w:w="30" w:type="dxa"/>
              <w:bottom w:w="20" w:type="dxa"/>
              <w:right w:w="30" w:type="dxa"/>
            </w:tcMar>
          </w:tcPr>
          <w:p w14:paraId="3FE9C9A0" w14:textId="77777777" w:rsidR="005414F7" w:rsidRDefault="005414F7" w:rsidP="00D24084">
            <w:r>
              <w:t>DetailPodaniaVysledok</w:t>
            </w:r>
          </w:p>
        </w:tc>
      </w:tr>
      <w:tr w:rsidR="005414F7" w14:paraId="737DC58E" w14:textId="77777777" w:rsidTr="00AF3B78">
        <w:tc>
          <w:tcPr>
            <w:tcW w:w="1814" w:type="dxa"/>
            <w:tcMar>
              <w:top w:w="30" w:type="dxa"/>
              <w:left w:w="30" w:type="dxa"/>
              <w:bottom w:w="20" w:type="dxa"/>
              <w:right w:w="30" w:type="dxa"/>
            </w:tcMar>
          </w:tcPr>
          <w:p w14:paraId="2FF794F6" w14:textId="77777777" w:rsidR="005414F7" w:rsidRDefault="005414F7" w:rsidP="00D24084">
            <w:r>
              <w:t>EKR2 WS HIST KOM Poskytnutie zoznamu zásielok pre externé systémy</w:t>
            </w:r>
          </w:p>
        </w:tc>
        <w:tc>
          <w:tcPr>
            <w:tcW w:w="3628" w:type="dxa"/>
            <w:tcMar>
              <w:top w:w="30" w:type="dxa"/>
              <w:left w:w="30" w:type="dxa"/>
              <w:bottom w:w="20" w:type="dxa"/>
              <w:right w:w="30" w:type="dxa"/>
            </w:tcMar>
          </w:tcPr>
          <w:p w14:paraId="481A6F25" w14:textId="77777777" w:rsidR="005414F7" w:rsidRDefault="005414F7" w:rsidP="00D24084">
            <w:r>
              <w:t>system vráti dostupné zásielky pre daného používateľa/externý systém</w:t>
            </w:r>
          </w:p>
        </w:tc>
        <w:tc>
          <w:tcPr>
            <w:tcW w:w="907" w:type="dxa"/>
            <w:tcMar>
              <w:top w:w="30" w:type="dxa"/>
              <w:left w:w="30" w:type="dxa"/>
              <w:bottom w:w="20" w:type="dxa"/>
              <w:right w:w="30" w:type="dxa"/>
            </w:tcMar>
          </w:tcPr>
          <w:p w14:paraId="3926A6BF" w14:textId="77777777" w:rsidR="005414F7" w:rsidRDefault="005414F7" w:rsidP="00D24084">
            <w:r>
              <w:t>1</w:t>
            </w:r>
          </w:p>
        </w:tc>
        <w:tc>
          <w:tcPr>
            <w:tcW w:w="1361" w:type="dxa"/>
            <w:tcMar>
              <w:top w:w="30" w:type="dxa"/>
              <w:left w:w="30" w:type="dxa"/>
              <w:bottom w:w="20" w:type="dxa"/>
              <w:right w:w="30" w:type="dxa"/>
            </w:tcMar>
          </w:tcPr>
          <w:p w14:paraId="1AD7D218" w14:textId="77777777" w:rsidR="005414F7" w:rsidRDefault="005414F7" w:rsidP="00D24084">
            <w:r>
              <w:t>HistoriaZasielok-Vstup</w:t>
            </w:r>
          </w:p>
        </w:tc>
        <w:tc>
          <w:tcPr>
            <w:tcW w:w="1361" w:type="dxa"/>
            <w:tcMar>
              <w:top w:w="30" w:type="dxa"/>
              <w:left w:w="30" w:type="dxa"/>
              <w:bottom w:w="20" w:type="dxa"/>
              <w:right w:w="30" w:type="dxa"/>
            </w:tcMar>
          </w:tcPr>
          <w:p w14:paraId="64A39AFD" w14:textId="77777777" w:rsidR="005414F7" w:rsidRDefault="005414F7" w:rsidP="00D24084">
            <w:r>
              <w:t>HistoriaZasielokVysledok-Výstup</w:t>
            </w:r>
          </w:p>
        </w:tc>
      </w:tr>
      <w:tr w:rsidR="005414F7" w14:paraId="7C41001A" w14:textId="77777777" w:rsidTr="00AF3B78">
        <w:tc>
          <w:tcPr>
            <w:tcW w:w="1814" w:type="dxa"/>
            <w:tcMar>
              <w:top w:w="30" w:type="dxa"/>
              <w:left w:w="30" w:type="dxa"/>
              <w:bottom w:w="20" w:type="dxa"/>
              <w:right w:w="30" w:type="dxa"/>
            </w:tcMar>
          </w:tcPr>
          <w:p w14:paraId="3B10DD22" w14:textId="77777777" w:rsidR="005414F7" w:rsidRDefault="005414F7" w:rsidP="00D24084">
            <w:r>
              <w:t>EKR2 WS HIST KOM Poskytnutie zásielky</w:t>
            </w:r>
          </w:p>
        </w:tc>
        <w:tc>
          <w:tcPr>
            <w:tcW w:w="3628" w:type="dxa"/>
            <w:tcMar>
              <w:top w:w="30" w:type="dxa"/>
              <w:left w:w="30" w:type="dxa"/>
              <w:bottom w:w="20" w:type="dxa"/>
              <w:right w:w="30" w:type="dxa"/>
            </w:tcMar>
          </w:tcPr>
          <w:p w14:paraId="110047A2" w14:textId="77777777" w:rsidR="005414F7" w:rsidRDefault="005414F7" w:rsidP="00D24084">
            <w:r>
              <w:t>system vráti detail zásielky na základe identifikátora</w:t>
            </w:r>
          </w:p>
        </w:tc>
        <w:tc>
          <w:tcPr>
            <w:tcW w:w="907" w:type="dxa"/>
            <w:tcMar>
              <w:top w:w="30" w:type="dxa"/>
              <w:left w:w="30" w:type="dxa"/>
              <w:bottom w:w="20" w:type="dxa"/>
              <w:right w:w="30" w:type="dxa"/>
            </w:tcMar>
          </w:tcPr>
          <w:p w14:paraId="52C8C301" w14:textId="77777777" w:rsidR="005414F7" w:rsidRDefault="005414F7" w:rsidP="00D24084">
            <w:r>
              <w:t>1</w:t>
            </w:r>
          </w:p>
        </w:tc>
        <w:tc>
          <w:tcPr>
            <w:tcW w:w="1361" w:type="dxa"/>
            <w:tcMar>
              <w:top w:w="30" w:type="dxa"/>
              <w:left w:w="30" w:type="dxa"/>
              <w:bottom w:w="20" w:type="dxa"/>
              <w:right w:w="30" w:type="dxa"/>
            </w:tcMar>
          </w:tcPr>
          <w:p w14:paraId="7AEDDD31" w14:textId="77777777" w:rsidR="005414F7" w:rsidRDefault="005414F7" w:rsidP="00D24084">
            <w:r>
              <w:t>DetailZasielky</w:t>
            </w:r>
          </w:p>
        </w:tc>
        <w:tc>
          <w:tcPr>
            <w:tcW w:w="1361" w:type="dxa"/>
            <w:tcMar>
              <w:top w:w="30" w:type="dxa"/>
              <w:left w:w="30" w:type="dxa"/>
              <w:bottom w:w="20" w:type="dxa"/>
              <w:right w:w="30" w:type="dxa"/>
            </w:tcMar>
          </w:tcPr>
          <w:p w14:paraId="124BAD38" w14:textId="77777777" w:rsidR="005414F7" w:rsidRDefault="005414F7" w:rsidP="00D24084">
            <w:r>
              <w:t>DetailZasielkyVysledok</w:t>
            </w:r>
          </w:p>
        </w:tc>
      </w:tr>
    </w:tbl>
    <w:p w14:paraId="64ADDF94" w14:textId="77777777" w:rsidR="005414F7" w:rsidRDefault="005414F7" w:rsidP="00D24084"/>
    <w:p w14:paraId="7D670D99" w14:textId="77777777" w:rsidR="00555727" w:rsidRDefault="00555727" w:rsidP="00D24084"/>
    <w:p w14:paraId="7581A8CE" w14:textId="77777777" w:rsidR="00555727" w:rsidRDefault="00555727" w:rsidP="00D24084"/>
    <w:p w14:paraId="0A35DB5A" w14:textId="77777777" w:rsidR="00555727" w:rsidRDefault="00555727" w:rsidP="00D24084"/>
    <w:p w14:paraId="4F2CD08E" w14:textId="77777777" w:rsidR="00555727" w:rsidRDefault="00555727" w:rsidP="00D24084"/>
    <w:p w14:paraId="0549AEA8" w14:textId="77777777" w:rsidR="00555727" w:rsidRDefault="00555727" w:rsidP="00D24084"/>
    <w:p w14:paraId="76BE190D" w14:textId="77777777" w:rsidR="00555727" w:rsidRDefault="00555727" w:rsidP="00D24084"/>
    <w:p w14:paraId="75D40680" w14:textId="77777777" w:rsidR="00555727" w:rsidRDefault="00555727" w:rsidP="00D24084"/>
    <w:p w14:paraId="620A433A" w14:textId="77777777" w:rsidR="00555727" w:rsidRDefault="00555727" w:rsidP="00D24084"/>
    <w:p w14:paraId="3EC1E31C" w14:textId="77777777" w:rsidR="00555727" w:rsidRDefault="00555727" w:rsidP="00D24084"/>
    <w:p w14:paraId="2F327740" w14:textId="77777777" w:rsidR="00555727" w:rsidRDefault="00555727" w:rsidP="00D24084"/>
    <w:p w14:paraId="3E159011" w14:textId="77777777" w:rsidR="00555727" w:rsidRDefault="00555727" w:rsidP="00D24084"/>
    <w:p w14:paraId="5C44B065" w14:textId="77777777" w:rsidR="00555727" w:rsidRDefault="00555727" w:rsidP="00D24084"/>
    <w:p w14:paraId="522FF2D3" w14:textId="77777777" w:rsidR="00555727" w:rsidRDefault="00555727" w:rsidP="00D24084"/>
    <w:p w14:paraId="14836438" w14:textId="77777777" w:rsidR="00555727" w:rsidRDefault="00555727" w:rsidP="00D24084"/>
    <w:p w14:paraId="0FA86A79" w14:textId="77777777" w:rsidR="00555727" w:rsidRDefault="00555727" w:rsidP="00D24084"/>
    <w:p w14:paraId="4B096B4A" w14:textId="77777777" w:rsidR="00555727" w:rsidRDefault="00555727" w:rsidP="00D24084"/>
    <w:p w14:paraId="4365CCBA" w14:textId="77777777" w:rsidR="00555727" w:rsidRDefault="00555727" w:rsidP="00D24084"/>
    <w:p w14:paraId="336BC30E" w14:textId="77777777" w:rsidR="00555727" w:rsidRDefault="00555727" w:rsidP="00D24084"/>
    <w:p w14:paraId="4826AE80" w14:textId="77777777" w:rsidR="00555727" w:rsidRDefault="00555727" w:rsidP="00D24084"/>
    <w:p w14:paraId="0F014A1B" w14:textId="77777777" w:rsidR="00555727" w:rsidRDefault="00555727" w:rsidP="00D24084"/>
    <w:p w14:paraId="3F84ACF9" w14:textId="77777777" w:rsidR="005414F7" w:rsidRDefault="005414F7" w:rsidP="00D24084">
      <w:r>
        <w:lastRenderedPageBreak/>
        <w:t>HistoriaPodani</w:t>
      </w:r>
    </w:p>
    <w:p w14:paraId="5FECAB04" w14:textId="77777777" w:rsidR="005414F7" w:rsidRDefault="005414F7" w:rsidP="00D24084">
      <w:r>
        <w:rPr>
          <w:noProof/>
        </w:rPr>
        <w:drawing>
          <wp:inline distT="0" distB="0" distL="0" distR="0" wp14:anchorId="3196D95B" wp14:editId="031D3B46">
            <wp:extent cx="5760085" cy="3021684"/>
            <wp:effectExtent l="0" t="0" r="0" b="0"/>
            <wp:docPr id="2" name="Picture 2"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15699B23" w14:textId="77777777" w:rsidR="005414F7" w:rsidRDefault="005414F7" w:rsidP="00D24084"/>
    <w:p w14:paraId="0F7149A9" w14:textId="77777777" w:rsidR="005414F7" w:rsidRPr="00F635F7" w:rsidRDefault="005414F7"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5414F7" w14:paraId="1A643079" w14:textId="77777777" w:rsidTr="00AF3B78">
        <w:tc>
          <w:tcPr>
            <w:tcW w:w="1129" w:type="dxa"/>
            <w:tcMar>
              <w:top w:w="30" w:type="dxa"/>
              <w:left w:w="30" w:type="dxa"/>
              <w:bottom w:w="20" w:type="dxa"/>
              <w:right w:w="30" w:type="dxa"/>
            </w:tcMar>
          </w:tcPr>
          <w:p w14:paraId="082397DD" w14:textId="77777777" w:rsidR="005414F7" w:rsidRDefault="005414F7" w:rsidP="00D24084">
            <w:r>
              <w:t>Atribút</w:t>
            </w:r>
          </w:p>
        </w:tc>
        <w:tc>
          <w:tcPr>
            <w:tcW w:w="7942" w:type="dxa"/>
            <w:tcMar>
              <w:top w:w="30" w:type="dxa"/>
              <w:left w:w="30" w:type="dxa"/>
              <w:bottom w:w="20" w:type="dxa"/>
              <w:right w:w="30" w:type="dxa"/>
            </w:tcMar>
          </w:tcPr>
          <w:p w14:paraId="5885A6FE" w14:textId="77777777" w:rsidR="005414F7" w:rsidRDefault="005414F7" w:rsidP="00D24084">
            <w:r>
              <w:t>URI štruktúra pre doručovanie : URI</w:t>
            </w:r>
          </w:p>
        </w:tc>
      </w:tr>
      <w:tr w:rsidR="005414F7" w14:paraId="7178077B" w14:textId="77777777" w:rsidTr="00AF3B78">
        <w:tc>
          <w:tcPr>
            <w:tcW w:w="1129" w:type="dxa"/>
            <w:tcMar>
              <w:top w:w="30" w:type="dxa"/>
              <w:left w:w="30" w:type="dxa"/>
              <w:bottom w:w="20" w:type="dxa"/>
              <w:right w:w="30" w:type="dxa"/>
            </w:tcMar>
          </w:tcPr>
          <w:p w14:paraId="10A44F67" w14:textId="77777777" w:rsidR="005414F7" w:rsidRDefault="005414F7" w:rsidP="00D24084">
            <w:r>
              <w:t>Opis</w:t>
            </w:r>
          </w:p>
        </w:tc>
        <w:tc>
          <w:tcPr>
            <w:tcW w:w="7942" w:type="dxa"/>
            <w:tcMar>
              <w:top w:w="30" w:type="dxa"/>
              <w:left w:w="30" w:type="dxa"/>
              <w:bottom w:w="20" w:type="dxa"/>
              <w:right w:w="30" w:type="dxa"/>
            </w:tcMar>
          </w:tcPr>
          <w:p w14:paraId="0A86D3CD" w14:textId="77777777" w:rsidR="005414F7" w:rsidRDefault="005414F7" w:rsidP="00D24084">
            <w:r>
              <w:t>Jednoznačný identifikátor subjektu pre doručovanie.</w:t>
            </w:r>
          </w:p>
        </w:tc>
      </w:tr>
      <w:tr w:rsidR="005414F7" w14:paraId="66036331" w14:textId="77777777" w:rsidTr="00AF3B78">
        <w:tc>
          <w:tcPr>
            <w:tcW w:w="1129" w:type="dxa"/>
            <w:tcMar>
              <w:top w:w="30" w:type="dxa"/>
              <w:left w:w="30" w:type="dxa"/>
              <w:bottom w:w="20" w:type="dxa"/>
              <w:right w:w="30" w:type="dxa"/>
            </w:tcMar>
          </w:tcPr>
          <w:p w14:paraId="24C3F9BD" w14:textId="77777777" w:rsidR="005414F7" w:rsidRDefault="005414F7" w:rsidP="00D24084">
            <w:r>
              <w:t>Atribút</w:t>
            </w:r>
          </w:p>
        </w:tc>
        <w:tc>
          <w:tcPr>
            <w:tcW w:w="7942" w:type="dxa"/>
            <w:tcMar>
              <w:top w:w="30" w:type="dxa"/>
              <w:left w:w="30" w:type="dxa"/>
              <w:bottom w:w="20" w:type="dxa"/>
              <w:right w:w="30" w:type="dxa"/>
            </w:tcMar>
          </w:tcPr>
          <w:p w14:paraId="0D508B79" w14:textId="77777777" w:rsidR="005414F7" w:rsidRDefault="005414F7" w:rsidP="00D24084">
            <w:r>
              <w:t>Identifikátor subjektu EKR : an1_255</w:t>
            </w:r>
          </w:p>
        </w:tc>
      </w:tr>
      <w:tr w:rsidR="005414F7" w14:paraId="436B51B7" w14:textId="77777777" w:rsidTr="00AF3B78">
        <w:tc>
          <w:tcPr>
            <w:tcW w:w="1129" w:type="dxa"/>
            <w:tcMar>
              <w:top w:w="30" w:type="dxa"/>
              <w:left w:w="30" w:type="dxa"/>
              <w:bottom w:w="20" w:type="dxa"/>
              <w:right w:w="30" w:type="dxa"/>
            </w:tcMar>
          </w:tcPr>
          <w:p w14:paraId="2B013E85" w14:textId="77777777" w:rsidR="005414F7" w:rsidRDefault="005414F7" w:rsidP="00D24084">
            <w:r>
              <w:t>Opis</w:t>
            </w:r>
          </w:p>
        </w:tc>
        <w:tc>
          <w:tcPr>
            <w:tcW w:w="7942" w:type="dxa"/>
            <w:tcMar>
              <w:top w:w="30" w:type="dxa"/>
              <w:left w:w="30" w:type="dxa"/>
              <w:bottom w:w="20" w:type="dxa"/>
              <w:right w:w="30" w:type="dxa"/>
            </w:tcMar>
          </w:tcPr>
          <w:p w14:paraId="69C8477C" w14:textId="77777777" w:rsidR="005414F7" w:rsidRDefault="005414F7" w:rsidP="00D24084">
            <w:r>
              <w:t>Jednoznačný identifikátor subjektu pridelený EKR.</w:t>
            </w:r>
          </w:p>
        </w:tc>
      </w:tr>
      <w:tr w:rsidR="005414F7" w14:paraId="5F635583" w14:textId="77777777" w:rsidTr="00AF3B78">
        <w:tc>
          <w:tcPr>
            <w:tcW w:w="1129" w:type="dxa"/>
            <w:tcMar>
              <w:top w:w="30" w:type="dxa"/>
              <w:left w:w="30" w:type="dxa"/>
              <w:bottom w:w="20" w:type="dxa"/>
              <w:right w:w="30" w:type="dxa"/>
            </w:tcMar>
          </w:tcPr>
          <w:p w14:paraId="072AA204" w14:textId="77777777" w:rsidR="005414F7" w:rsidRDefault="005414F7" w:rsidP="00D24084">
            <w:r>
              <w:t>Atribút</w:t>
            </w:r>
          </w:p>
        </w:tc>
        <w:tc>
          <w:tcPr>
            <w:tcW w:w="7942" w:type="dxa"/>
            <w:tcMar>
              <w:top w:w="30" w:type="dxa"/>
              <w:left w:w="30" w:type="dxa"/>
              <w:bottom w:w="20" w:type="dxa"/>
              <w:right w:w="30" w:type="dxa"/>
            </w:tcMar>
          </w:tcPr>
          <w:p w14:paraId="09962057" w14:textId="77777777" w:rsidR="005414F7" w:rsidRDefault="005414F7" w:rsidP="00D24084">
            <w:r>
              <w:t>Typ subjektu : Číslo</w:t>
            </w:r>
          </w:p>
        </w:tc>
      </w:tr>
      <w:tr w:rsidR="005414F7" w14:paraId="3B09D088" w14:textId="77777777" w:rsidTr="00AF3B78">
        <w:tc>
          <w:tcPr>
            <w:tcW w:w="1129" w:type="dxa"/>
            <w:tcMar>
              <w:top w:w="30" w:type="dxa"/>
              <w:left w:w="30" w:type="dxa"/>
              <w:bottom w:w="20" w:type="dxa"/>
              <w:right w:w="30" w:type="dxa"/>
            </w:tcMar>
          </w:tcPr>
          <w:p w14:paraId="00D46D5E" w14:textId="77777777" w:rsidR="005414F7" w:rsidRDefault="005414F7" w:rsidP="00D24084">
            <w:r>
              <w:t>Opis</w:t>
            </w:r>
          </w:p>
        </w:tc>
        <w:tc>
          <w:tcPr>
            <w:tcW w:w="7942" w:type="dxa"/>
            <w:tcMar>
              <w:top w:w="30" w:type="dxa"/>
              <w:left w:w="30" w:type="dxa"/>
              <w:bottom w:w="20" w:type="dxa"/>
              <w:right w:w="30" w:type="dxa"/>
            </w:tcMar>
          </w:tcPr>
          <w:p w14:paraId="70745C67" w14:textId="77777777" w:rsidR="005414F7" w:rsidRDefault="005414F7" w:rsidP="00D24084">
            <w:r>
              <w:t>0=Externý subjekt</w:t>
            </w:r>
            <w:r>
              <w:br/>
              <w:t>1=Organizačná zložka</w:t>
            </w:r>
          </w:p>
        </w:tc>
      </w:tr>
      <w:tr w:rsidR="005414F7" w14:paraId="05837CC1" w14:textId="77777777" w:rsidTr="00AF3B78">
        <w:tc>
          <w:tcPr>
            <w:tcW w:w="1129" w:type="dxa"/>
            <w:tcMar>
              <w:top w:w="30" w:type="dxa"/>
              <w:left w:w="30" w:type="dxa"/>
              <w:bottom w:w="20" w:type="dxa"/>
              <w:right w:w="30" w:type="dxa"/>
            </w:tcMar>
          </w:tcPr>
          <w:p w14:paraId="0291D331" w14:textId="77777777" w:rsidR="005414F7" w:rsidRDefault="005414F7" w:rsidP="00D24084">
            <w:r>
              <w:t>Atribút</w:t>
            </w:r>
          </w:p>
        </w:tc>
        <w:tc>
          <w:tcPr>
            <w:tcW w:w="7942" w:type="dxa"/>
            <w:tcMar>
              <w:top w:w="30" w:type="dxa"/>
              <w:left w:w="30" w:type="dxa"/>
              <w:bottom w:w="20" w:type="dxa"/>
              <w:right w:w="30" w:type="dxa"/>
            </w:tcMar>
          </w:tcPr>
          <w:p w14:paraId="2F5FB3DA" w14:textId="77777777" w:rsidR="005414F7" w:rsidRDefault="005414F7" w:rsidP="00D24084">
            <w:r>
              <w:t>Identifikátor podateľne : Číslo</w:t>
            </w:r>
          </w:p>
        </w:tc>
      </w:tr>
      <w:tr w:rsidR="005414F7" w14:paraId="2C3212D9" w14:textId="77777777" w:rsidTr="00AF3B78">
        <w:tc>
          <w:tcPr>
            <w:tcW w:w="1129" w:type="dxa"/>
            <w:tcMar>
              <w:top w:w="30" w:type="dxa"/>
              <w:left w:w="30" w:type="dxa"/>
              <w:bottom w:w="20" w:type="dxa"/>
              <w:right w:w="30" w:type="dxa"/>
            </w:tcMar>
          </w:tcPr>
          <w:p w14:paraId="2055B854" w14:textId="77777777" w:rsidR="005414F7" w:rsidRDefault="005414F7" w:rsidP="00D24084">
            <w:r>
              <w:t>Opis</w:t>
            </w:r>
          </w:p>
        </w:tc>
        <w:tc>
          <w:tcPr>
            <w:tcW w:w="7942" w:type="dxa"/>
            <w:tcMar>
              <w:top w:w="30" w:type="dxa"/>
              <w:left w:w="30" w:type="dxa"/>
              <w:bottom w:w="20" w:type="dxa"/>
              <w:right w:w="30" w:type="dxa"/>
            </w:tcMar>
          </w:tcPr>
          <w:p w14:paraId="138D3B8C" w14:textId="77777777" w:rsidR="005414F7" w:rsidRDefault="005414F7" w:rsidP="00D24084">
            <w:r>
              <w:t>Jednoznačný identifikátor podateľne, ktorej je podanie doručené.</w:t>
            </w:r>
          </w:p>
        </w:tc>
      </w:tr>
      <w:tr w:rsidR="005414F7" w14:paraId="423921E5" w14:textId="77777777" w:rsidTr="00AF3B78">
        <w:tc>
          <w:tcPr>
            <w:tcW w:w="1129" w:type="dxa"/>
            <w:tcMar>
              <w:top w:w="30" w:type="dxa"/>
              <w:left w:w="30" w:type="dxa"/>
              <w:bottom w:w="20" w:type="dxa"/>
              <w:right w:w="30" w:type="dxa"/>
            </w:tcMar>
          </w:tcPr>
          <w:p w14:paraId="1809D006" w14:textId="77777777" w:rsidR="005414F7" w:rsidRDefault="005414F7" w:rsidP="00D24084">
            <w:r>
              <w:t>Atribút</w:t>
            </w:r>
          </w:p>
        </w:tc>
        <w:tc>
          <w:tcPr>
            <w:tcW w:w="7942" w:type="dxa"/>
            <w:tcMar>
              <w:top w:w="30" w:type="dxa"/>
              <w:left w:w="30" w:type="dxa"/>
              <w:bottom w:w="20" w:type="dxa"/>
              <w:right w:w="30" w:type="dxa"/>
            </w:tcMar>
          </w:tcPr>
          <w:p w14:paraId="4B7E2AB4" w14:textId="77777777" w:rsidR="005414F7" w:rsidRDefault="005414F7" w:rsidP="00D24084">
            <w:r>
              <w:t>Identifikátor biznis prípadu : an1_255</w:t>
            </w:r>
          </w:p>
        </w:tc>
      </w:tr>
      <w:tr w:rsidR="005414F7" w14:paraId="2AE2B006" w14:textId="77777777" w:rsidTr="00AF3B78">
        <w:tc>
          <w:tcPr>
            <w:tcW w:w="1129" w:type="dxa"/>
            <w:tcMar>
              <w:top w:w="30" w:type="dxa"/>
              <w:left w:w="30" w:type="dxa"/>
              <w:bottom w:w="20" w:type="dxa"/>
              <w:right w:w="30" w:type="dxa"/>
            </w:tcMar>
          </w:tcPr>
          <w:p w14:paraId="24D61440" w14:textId="77777777" w:rsidR="005414F7" w:rsidRDefault="005414F7" w:rsidP="00D24084">
            <w:r>
              <w:t>Opis</w:t>
            </w:r>
          </w:p>
        </w:tc>
        <w:tc>
          <w:tcPr>
            <w:tcW w:w="7942" w:type="dxa"/>
            <w:tcMar>
              <w:top w:w="30" w:type="dxa"/>
              <w:left w:w="30" w:type="dxa"/>
              <w:bottom w:w="20" w:type="dxa"/>
              <w:right w:w="30" w:type="dxa"/>
            </w:tcMar>
          </w:tcPr>
          <w:p w14:paraId="43D3AEB8" w14:textId="77777777" w:rsidR="005414F7" w:rsidRDefault="005414F7" w:rsidP="00D24084">
            <w:r>
              <w:t>Identifikátor biznis prípadu z podania.</w:t>
            </w:r>
          </w:p>
        </w:tc>
      </w:tr>
      <w:tr w:rsidR="005414F7" w14:paraId="50FFE51C" w14:textId="77777777" w:rsidTr="00AF3B78">
        <w:tc>
          <w:tcPr>
            <w:tcW w:w="1129" w:type="dxa"/>
            <w:tcMar>
              <w:top w:w="30" w:type="dxa"/>
              <w:left w:w="30" w:type="dxa"/>
              <w:bottom w:w="20" w:type="dxa"/>
              <w:right w:w="30" w:type="dxa"/>
            </w:tcMar>
          </w:tcPr>
          <w:p w14:paraId="55878E3A" w14:textId="77777777" w:rsidR="005414F7" w:rsidRDefault="005414F7" w:rsidP="00D24084">
            <w:r>
              <w:t>Atribút</w:t>
            </w:r>
          </w:p>
        </w:tc>
        <w:tc>
          <w:tcPr>
            <w:tcW w:w="7942" w:type="dxa"/>
            <w:tcMar>
              <w:top w:w="30" w:type="dxa"/>
              <w:left w:w="30" w:type="dxa"/>
              <w:bottom w:w="20" w:type="dxa"/>
              <w:right w:w="30" w:type="dxa"/>
            </w:tcMar>
          </w:tcPr>
          <w:p w14:paraId="4C681BD0" w14:textId="77777777" w:rsidR="005414F7" w:rsidRDefault="005414F7" w:rsidP="00D24084">
            <w:r>
              <w:t>Popis : an1_255</w:t>
            </w:r>
          </w:p>
        </w:tc>
      </w:tr>
      <w:tr w:rsidR="005414F7" w14:paraId="0D7BB6D5" w14:textId="77777777" w:rsidTr="00AF3B78">
        <w:tc>
          <w:tcPr>
            <w:tcW w:w="1129" w:type="dxa"/>
            <w:tcMar>
              <w:top w:w="30" w:type="dxa"/>
              <w:left w:w="30" w:type="dxa"/>
              <w:bottom w:w="20" w:type="dxa"/>
              <w:right w:w="30" w:type="dxa"/>
            </w:tcMar>
          </w:tcPr>
          <w:p w14:paraId="04054841" w14:textId="77777777" w:rsidR="005414F7" w:rsidRDefault="005414F7" w:rsidP="00D24084">
            <w:r>
              <w:t>Opis</w:t>
            </w:r>
          </w:p>
        </w:tc>
        <w:tc>
          <w:tcPr>
            <w:tcW w:w="7942" w:type="dxa"/>
            <w:tcMar>
              <w:top w:w="30" w:type="dxa"/>
              <w:left w:w="30" w:type="dxa"/>
              <w:bottom w:w="20" w:type="dxa"/>
              <w:right w:w="30" w:type="dxa"/>
            </w:tcMar>
          </w:tcPr>
          <w:p w14:paraId="59B19A5D" w14:textId="77777777" w:rsidR="005414F7" w:rsidRDefault="005414F7" w:rsidP="00D24084">
            <w:r>
              <w:t>Popis z podania.</w:t>
            </w:r>
          </w:p>
        </w:tc>
      </w:tr>
      <w:tr w:rsidR="005414F7" w14:paraId="15F8D8C0" w14:textId="77777777" w:rsidTr="00AF3B78">
        <w:tc>
          <w:tcPr>
            <w:tcW w:w="1129" w:type="dxa"/>
            <w:tcMar>
              <w:top w:w="30" w:type="dxa"/>
              <w:left w:w="30" w:type="dxa"/>
              <w:bottom w:w="20" w:type="dxa"/>
              <w:right w:w="30" w:type="dxa"/>
            </w:tcMar>
          </w:tcPr>
          <w:p w14:paraId="5E21C312" w14:textId="77777777" w:rsidR="005414F7" w:rsidRDefault="005414F7" w:rsidP="00D24084">
            <w:r>
              <w:t>Atribút</w:t>
            </w:r>
          </w:p>
        </w:tc>
        <w:tc>
          <w:tcPr>
            <w:tcW w:w="7942" w:type="dxa"/>
            <w:tcMar>
              <w:top w:w="30" w:type="dxa"/>
              <w:left w:w="30" w:type="dxa"/>
              <w:bottom w:w="20" w:type="dxa"/>
              <w:right w:w="30" w:type="dxa"/>
            </w:tcMar>
          </w:tcPr>
          <w:p w14:paraId="5045847F" w14:textId="77777777" w:rsidR="005414F7" w:rsidRDefault="005414F7" w:rsidP="00D24084">
            <w:r>
              <w:t>Externý kód typu podania : an1_50</w:t>
            </w:r>
          </w:p>
        </w:tc>
      </w:tr>
      <w:tr w:rsidR="005414F7" w14:paraId="3A4A50FC" w14:textId="77777777" w:rsidTr="00AF3B78">
        <w:tc>
          <w:tcPr>
            <w:tcW w:w="1129" w:type="dxa"/>
            <w:tcMar>
              <w:top w:w="30" w:type="dxa"/>
              <w:left w:w="30" w:type="dxa"/>
              <w:bottom w:w="20" w:type="dxa"/>
              <w:right w:w="30" w:type="dxa"/>
            </w:tcMar>
          </w:tcPr>
          <w:p w14:paraId="06A004B6" w14:textId="77777777" w:rsidR="005414F7" w:rsidRDefault="005414F7" w:rsidP="00D24084">
            <w:r>
              <w:t>Opis</w:t>
            </w:r>
          </w:p>
        </w:tc>
        <w:tc>
          <w:tcPr>
            <w:tcW w:w="7942" w:type="dxa"/>
            <w:tcMar>
              <w:top w:w="30" w:type="dxa"/>
              <w:left w:w="30" w:type="dxa"/>
              <w:bottom w:w="20" w:type="dxa"/>
              <w:right w:w="30" w:type="dxa"/>
            </w:tcMar>
          </w:tcPr>
          <w:p w14:paraId="43E16E1E" w14:textId="77777777" w:rsidR="005414F7" w:rsidRDefault="005414F7" w:rsidP="00D24084">
            <w:r>
              <w:t>Jednoznačný identifikátor typu podania.</w:t>
            </w:r>
          </w:p>
        </w:tc>
      </w:tr>
      <w:tr w:rsidR="005414F7" w14:paraId="2BDCD360" w14:textId="77777777" w:rsidTr="00AF3B78">
        <w:tc>
          <w:tcPr>
            <w:tcW w:w="1129" w:type="dxa"/>
            <w:tcMar>
              <w:top w:w="30" w:type="dxa"/>
              <w:left w:w="30" w:type="dxa"/>
              <w:bottom w:w="20" w:type="dxa"/>
              <w:right w:w="30" w:type="dxa"/>
            </w:tcMar>
          </w:tcPr>
          <w:p w14:paraId="5011B674" w14:textId="77777777" w:rsidR="005414F7" w:rsidRDefault="005414F7" w:rsidP="00D24084">
            <w:r>
              <w:t>Atribút</w:t>
            </w:r>
          </w:p>
        </w:tc>
        <w:tc>
          <w:tcPr>
            <w:tcW w:w="7942" w:type="dxa"/>
            <w:tcMar>
              <w:top w:w="30" w:type="dxa"/>
              <w:left w:w="30" w:type="dxa"/>
              <w:bottom w:w="20" w:type="dxa"/>
              <w:right w:w="30" w:type="dxa"/>
            </w:tcMar>
          </w:tcPr>
          <w:p w14:paraId="529150FD" w14:textId="77777777" w:rsidR="005414F7" w:rsidRDefault="005414F7" w:rsidP="00D24084">
            <w:r>
              <w:t>Dátum podania od : Dátum a čas</w:t>
            </w:r>
          </w:p>
        </w:tc>
      </w:tr>
      <w:tr w:rsidR="005414F7" w14:paraId="2DADCD56" w14:textId="77777777" w:rsidTr="00AF3B78">
        <w:tc>
          <w:tcPr>
            <w:tcW w:w="1129" w:type="dxa"/>
            <w:tcMar>
              <w:top w:w="30" w:type="dxa"/>
              <w:left w:w="30" w:type="dxa"/>
              <w:bottom w:w="20" w:type="dxa"/>
              <w:right w:w="30" w:type="dxa"/>
            </w:tcMar>
          </w:tcPr>
          <w:p w14:paraId="51A5DF11" w14:textId="77777777" w:rsidR="005414F7" w:rsidRDefault="005414F7" w:rsidP="00D24084">
            <w:r>
              <w:t>Opis</w:t>
            </w:r>
          </w:p>
        </w:tc>
        <w:tc>
          <w:tcPr>
            <w:tcW w:w="7942" w:type="dxa"/>
            <w:tcMar>
              <w:top w:w="30" w:type="dxa"/>
              <w:left w:w="30" w:type="dxa"/>
              <w:bottom w:w="20" w:type="dxa"/>
              <w:right w:w="30" w:type="dxa"/>
            </w:tcMar>
          </w:tcPr>
          <w:p w14:paraId="636B7D2B" w14:textId="77777777" w:rsidR="005414F7" w:rsidRDefault="005414F7" w:rsidP="00D24084">
            <w:r>
              <w:t>Dátum prijatia v podateľni, od ktorého majú byť vrátené podania.</w:t>
            </w:r>
          </w:p>
        </w:tc>
      </w:tr>
      <w:tr w:rsidR="005414F7" w14:paraId="7BC7F54B" w14:textId="77777777" w:rsidTr="00AF3B78">
        <w:tc>
          <w:tcPr>
            <w:tcW w:w="1129" w:type="dxa"/>
            <w:tcMar>
              <w:top w:w="30" w:type="dxa"/>
              <w:left w:w="30" w:type="dxa"/>
              <w:bottom w:w="20" w:type="dxa"/>
              <w:right w:w="30" w:type="dxa"/>
            </w:tcMar>
          </w:tcPr>
          <w:p w14:paraId="7FAB3999" w14:textId="77777777" w:rsidR="005414F7" w:rsidRDefault="005414F7" w:rsidP="00D24084">
            <w:r>
              <w:t>Atribút</w:t>
            </w:r>
          </w:p>
        </w:tc>
        <w:tc>
          <w:tcPr>
            <w:tcW w:w="7942" w:type="dxa"/>
            <w:tcMar>
              <w:top w:w="30" w:type="dxa"/>
              <w:left w:w="30" w:type="dxa"/>
              <w:bottom w:w="20" w:type="dxa"/>
              <w:right w:w="30" w:type="dxa"/>
            </w:tcMar>
          </w:tcPr>
          <w:p w14:paraId="66CDAF38" w14:textId="77777777" w:rsidR="005414F7" w:rsidRDefault="005414F7" w:rsidP="00D24084">
            <w:r>
              <w:t>Dátum podania do : Dátum a čas</w:t>
            </w:r>
          </w:p>
        </w:tc>
      </w:tr>
      <w:tr w:rsidR="005414F7" w14:paraId="2FED0B41" w14:textId="77777777" w:rsidTr="00AF3B78">
        <w:tc>
          <w:tcPr>
            <w:tcW w:w="1129" w:type="dxa"/>
            <w:tcMar>
              <w:top w:w="30" w:type="dxa"/>
              <w:left w:w="30" w:type="dxa"/>
              <w:bottom w:w="20" w:type="dxa"/>
              <w:right w:w="30" w:type="dxa"/>
            </w:tcMar>
          </w:tcPr>
          <w:p w14:paraId="411A4B69" w14:textId="77777777" w:rsidR="005414F7" w:rsidRDefault="005414F7" w:rsidP="00D24084">
            <w:r>
              <w:t>Opis</w:t>
            </w:r>
          </w:p>
        </w:tc>
        <w:tc>
          <w:tcPr>
            <w:tcW w:w="7942" w:type="dxa"/>
            <w:tcMar>
              <w:top w:w="30" w:type="dxa"/>
              <w:left w:w="30" w:type="dxa"/>
              <w:bottom w:w="20" w:type="dxa"/>
              <w:right w:w="30" w:type="dxa"/>
            </w:tcMar>
          </w:tcPr>
          <w:p w14:paraId="28CBDD14" w14:textId="77777777" w:rsidR="005414F7" w:rsidRDefault="005414F7" w:rsidP="00D24084">
            <w:r>
              <w:t>Dátum prijatia v podateľni, do ktorého majú byť vrátené podania.</w:t>
            </w:r>
          </w:p>
        </w:tc>
      </w:tr>
      <w:tr w:rsidR="005414F7" w14:paraId="7AC97048" w14:textId="77777777" w:rsidTr="00AF3B78">
        <w:tc>
          <w:tcPr>
            <w:tcW w:w="1129" w:type="dxa"/>
            <w:tcMar>
              <w:top w:w="30" w:type="dxa"/>
              <w:left w:w="30" w:type="dxa"/>
              <w:bottom w:w="20" w:type="dxa"/>
              <w:right w:w="30" w:type="dxa"/>
            </w:tcMar>
          </w:tcPr>
          <w:p w14:paraId="33D57EED" w14:textId="77777777" w:rsidR="005414F7" w:rsidRDefault="005414F7" w:rsidP="00D24084">
            <w:r>
              <w:t>Atribút</w:t>
            </w:r>
          </w:p>
        </w:tc>
        <w:tc>
          <w:tcPr>
            <w:tcW w:w="7942" w:type="dxa"/>
            <w:tcMar>
              <w:top w:w="30" w:type="dxa"/>
              <w:left w:w="30" w:type="dxa"/>
              <w:bottom w:w="20" w:type="dxa"/>
              <w:right w:w="30" w:type="dxa"/>
            </w:tcMar>
          </w:tcPr>
          <w:p w14:paraId="20731A6C" w14:textId="77777777" w:rsidR="005414F7" w:rsidRDefault="005414F7" w:rsidP="00D24084">
            <w:r>
              <w:t>Identifikátor zásielky : an1_30</w:t>
            </w:r>
          </w:p>
        </w:tc>
      </w:tr>
      <w:tr w:rsidR="005414F7" w14:paraId="1E051D84" w14:textId="77777777" w:rsidTr="00AF3B78">
        <w:tc>
          <w:tcPr>
            <w:tcW w:w="1129" w:type="dxa"/>
            <w:tcMar>
              <w:top w:w="30" w:type="dxa"/>
              <w:left w:w="30" w:type="dxa"/>
              <w:bottom w:w="20" w:type="dxa"/>
              <w:right w:w="30" w:type="dxa"/>
            </w:tcMar>
          </w:tcPr>
          <w:p w14:paraId="1CE56C33" w14:textId="77777777" w:rsidR="005414F7" w:rsidRDefault="005414F7" w:rsidP="00D24084">
            <w:r>
              <w:t>Opis</w:t>
            </w:r>
          </w:p>
        </w:tc>
        <w:tc>
          <w:tcPr>
            <w:tcW w:w="7942" w:type="dxa"/>
            <w:tcMar>
              <w:top w:w="30" w:type="dxa"/>
              <w:left w:w="30" w:type="dxa"/>
              <w:bottom w:w="20" w:type="dxa"/>
              <w:right w:w="30" w:type="dxa"/>
            </w:tcMar>
          </w:tcPr>
          <w:p w14:paraId="2874A5B0" w14:textId="77777777" w:rsidR="005414F7" w:rsidRDefault="005414F7" w:rsidP="00D24084">
            <w:r>
              <w:t>Jednoznačný identifikár zásielky, viažúcej sa k podaniu.</w:t>
            </w:r>
          </w:p>
        </w:tc>
      </w:tr>
      <w:tr w:rsidR="005414F7" w14:paraId="43F41599" w14:textId="77777777" w:rsidTr="00AF3B78">
        <w:tc>
          <w:tcPr>
            <w:tcW w:w="1129" w:type="dxa"/>
            <w:tcMar>
              <w:top w:w="30" w:type="dxa"/>
              <w:left w:w="30" w:type="dxa"/>
              <w:bottom w:w="20" w:type="dxa"/>
              <w:right w:w="30" w:type="dxa"/>
            </w:tcMar>
          </w:tcPr>
          <w:p w14:paraId="454A1CDB" w14:textId="77777777" w:rsidR="005414F7" w:rsidRDefault="005414F7" w:rsidP="00D24084">
            <w:r>
              <w:t>Atribút</w:t>
            </w:r>
          </w:p>
        </w:tc>
        <w:tc>
          <w:tcPr>
            <w:tcW w:w="7942" w:type="dxa"/>
            <w:tcMar>
              <w:top w:w="30" w:type="dxa"/>
              <w:left w:w="30" w:type="dxa"/>
              <w:bottom w:w="20" w:type="dxa"/>
              <w:right w:w="30" w:type="dxa"/>
            </w:tcMar>
          </w:tcPr>
          <w:p w14:paraId="4741D779" w14:textId="77777777" w:rsidR="005414F7" w:rsidRDefault="005414F7" w:rsidP="00D24084">
            <w:r>
              <w:t>Počet podaní na stránku : Číslo</w:t>
            </w:r>
          </w:p>
        </w:tc>
      </w:tr>
      <w:tr w:rsidR="005414F7" w14:paraId="01200A58" w14:textId="77777777" w:rsidTr="00AF3B78">
        <w:tc>
          <w:tcPr>
            <w:tcW w:w="1129" w:type="dxa"/>
            <w:tcMar>
              <w:top w:w="30" w:type="dxa"/>
              <w:left w:w="30" w:type="dxa"/>
              <w:bottom w:w="20" w:type="dxa"/>
              <w:right w:w="30" w:type="dxa"/>
            </w:tcMar>
          </w:tcPr>
          <w:p w14:paraId="05ED63DB" w14:textId="77777777" w:rsidR="005414F7" w:rsidRDefault="005414F7" w:rsidP="00D24084">
            <w:r>
              <w:t>Opis</w:t>
            </w:r>
          </w:p>
        </w:tc>
        <w:tc>
          <w:tcPr>
            <w:tcW w:w="7942" w:type="dxa"/>
            <w:tcMar>
              <w:top w:w="30" w:type="dxa"/>
              <w:left w:w="30" w:type="dxa"/>
              <w:bottom w:w="20" w:type="dxa"/>
              <w:right w:w="30" w:type="dxa"/>
            </w:tcMar>
          </w:tcPr>
          <w:p w14:paraId="7F1C70CB" w14:textId="77777777" w:rsidR="005414F7" w:rsidRDefault="005414F7" w:rsidP="00D24084">
            <w:r>
              <w:t>Počet podaní na stránku.</w:t>
            </w:r>
          </w:p>
        </w:tc>
      </w:tr>
      <w:tr w:rsidR="005414F7" w14:paraId="57DF0B29" w14:textId="77777777" w:rsidTr="00AF3B78">
        <w:tc>
          <w:tcPr>
            <w:tcW w:w="1129" w:type="dxa"/>
            <w:tcMar>
              <w:top w:w="30" w:type="dxa"/>
              <w:left w:w="30" w:type="dxa"/>
              <w:bottom w:w="20" w:type="dxa"/>
              <w:right w:w="30" w:type="dxa"/>
            </w:tcMar>
          </w:tcPr>
          <w:p w14:paraId="45398957" w14:textId="77777777" w:rsidR="005414F7" w:rsidRDefault="005414F7" w:rsidP="00D24084">
            <w:r>
              <w:t>Atribút</w:t>
            </w:r>
          </w:p>
        </w:tc>
        <w:tc>
          <w:tcPr>
            <w:tcW w:w="7942" w:type="dxa"/>
            <w:tcMar>
              <w:top w:w="30" w:type="dxa"/>
              <w:left w:w="30" w:type="dxa"/>
              <w:bottom w:w="20" w:type="dxa"/>
              <w:right w:w="30" w:type="dxa"/>
            </w:tcMar>
          </w:tcPr>
          <w:p w14:paraId="4B56B15D" w14:textId="77777777" w:rsidR="005414F7" w:rsidRDefault="005414F7" w:rsidP="00D24084">
            <w:r>
              <w:t>Poradové číslo stránky : Číslo</w:t>
            </w:r>
          </w:p>
        </w:tc>
      </w:tr>
      <w:tr w:rsidR="005414F7" w14:paraId="0479BDB5" w14:textId="77777777" w:rsidTr="00AF3B78">
        <w:tc>
          <w:tcPr>
            <w:tcW w:w="1129" w:type="dxa"/>
            <w:tcMar>
              <w:top w:w="30" w:type="dxa"/>
              <w:left w:w="30" w:type="dxa"/>
              <w:bottom w:w="20" w:type="dxa"/>
              <w:right w:w="30" w:type="dxa"/>
            </w:tcMar>
          </w:tcPr>
          <w:p w14:paraId="22BBFD96" w14:textId="77777777" w:rsidR="005414F7" w:rsidRDefault="005414F7" w:rsidP="00D24084">
            <w:r>
              <w:lastRenderedPageBreak/>
              <w:t>Opis</w:t>
            </w:r>
          </w:p>
        </w:tc>
        <w:tc>
          <w:tcPr>
            <w:tcW w:w="7942" w:type="dxa"/>
            <w:tcMar>
              <w:top w:w="30" w:type="dxa"/>
              <w:left w:w="30" w:type="dxa"/>
              <w:bottom w:w="20" w:type="dxa"/>
              <w:right w:w="30" w:type="dxa"/>
            </w:tcMar>
          </w:tcPr>
          <w:p w14:paraId="20FC273B" w14:textId="77777777" w:rsidR="005414F7" w:rsidRDefault="005414F7" w:rsidP="00D24084">
            <w:r>
              <w:t>Poradové číslo stránky.</w:t>
            </w:r>
          </w:p>
        </w:tc>
      </w:tr>
      <w:tr w:rsidR="005414F7" w14:paraId="34B7663D" w14:textId="77777777" w:rsidTr="00AF3B78">
        <w:tc>
          <w:tcPr>
            <w:tcW w:w="1129" w:type="dxa"/>
            <w:tcMar>
              <w:top w:w="30" w:type="dxa"/>
              <w:left w:w="30" w:type="dxa"/>
              <w:bottom w:w="20" w:type="dxa"/>
              <w:right w:w="30" w:type="dxa"/>
            </w:tcMar>
          </w:tcPr>
          <w:p w14:paraId="4D6F6FDE" w14:textId="77777777" w:rsidR="005414F7" w:rsidRDefault="005414F7" w:rsidP="00D24084">
            <w:r>
              <w:t>Atribút</w:t>
            </w:r>
          </w:p>
        </w:tc>
        <w:tc>
          <w:tcPr>
            <w:tcW w:w="7942" w:type="dxa"/>
            <w:tcMar>
              <w:top w:w="30" w:type="dxa"/>
              <w:left w:w="30" w:type="dxa"/>
              <w:bottom w:w="20" w:type="dxa"/>
              <w:right w:w="30" w:type="dxa"/>
            </w:tcMar>
          </w:tcPr>
          <w:p w14:paraId="47236A72" w14:textId="77777777" w:rsidR="005414F7" w:rsidRDefault="005414F7" w:rsidP="00D24084">
            <w:r>
              <w:t>TokenID</w:t>
            </w:r>
          </w:p>
        </w:tc>
      </w:tr>
      <w:tr w:rsidR="005414F7" w14:paraId="2DFE2C37" w14:textId="77777777" w:rsidTr="00AF3B78">
        <w:tc>
          <w:tcPr>
            <w:tcW w:w="1129" w:type="dxa"/>
            <w:tcMar>
              <w:top w:w="30" w:type="dxa"/>
              <w:left w:w="30" w:type="dxa"/>
              <w:bottom w:w="20" w:type="dxa"/>
              <w:right w:w="30" w:type="dxa"/>
            </w:tcMar>
          </w:tcPr>
          <w:p w14:paraId="7ADA0F4B" w14:textId="77777777" w:rsidR="005414F7" w:rsidRDefault="005414F7" w:rsidP="00D24084">
            <w:r>
              <w:t>Opis</w:t>
            </w:r>
          </w:p>
        </w:tc>
        <w:tc>
          <w:tcPr>
            <w:tcW w:w="7942" w:type="dxa"/>
            <w:tcMar>
              <w:top w:w="30" w:type="dxa"/>
              <w:left w:w="30" w:type="dxa"/>
              <w:bottom w:w="20" w:type="dxa"/>
              <w:right w:w="30" w:type="dxa"/>
            </w:tcMar>
          </w:tcPr>
          <w:p w14:paraId="1A89A7FC" w14:textId="77777777" w:rsidR="005414F7" w:rsidRDefault="005414F7" w:rsidP="00D24084">
            <w:r>
              <w:t>TokenID.</w:t>
            </w:r>
          </w:p>
        </w:tc>
      </w:tr>
      <w:tr w:rsidR="005414F7" w14:paraId="5A35314B" w14:textId="77777777" w:rsidTr="00AF3B78">
        <w:tc>
          <w:tcPr>
            <w:tcW w:w="1129" w:type="dxa"/>
            <w:tcMar>
              <w:top w:w="30" w:type="dxa"/>
              <w:left w:w="30" w:type="dxa"/>
              <w:bottom w:w="20" w:type="dxa"/>
              <w:right w:w="30" w:type="dxa"/>
            </w:tcMar>
          </w:tcPr>
          <w:p w14:paraId="0AF30044" w14:textId="77777777" w:rsidR="005414F7" w:rsidRDefault="005414F7" w:rsidP="00D24084">
            <w:r>
              <w:t>Atribút</w:t>
            </w:r>
          </w:p>
        </w:tc>
        <w:tc>
          <w:tcPr>
            <w:tcW w:w="7942" w:type="dxa"/>
            <w:tcMar>
              <w:top w:w="30" w:type="dxa"/>
              <w:left w:w="30" w:type="dxa"/>
              <w:bottom w:w="20" w:type="dxa"/>
              <w:right w:w="30" w:type="dxa"/>
            </w:tcMar>
          </w:tcPr>
          <w:p w14:paraId="275DF2B7" w14:textId="77777777" w:rsidR="005414F7" w:rsidRDefault="005414F7" w:rsidP="00D24084">
            <w:r>
              <w:t>Stav podania : Číslo</w:t>
            </w:r>
          </w:p>
        </w:tc>
      </w:tr>
      <w:tr w:rsidR="005414F7" w14:paraId="7D6D4FD6" w14:textId="77777777" w:rsidTr="00AF3B78">
        <w:tc>
          <w:tcPr>
            <w:tcW w:w="1129" w:type="dxa"/>
            <w:tcMar>
              <w:top w:w="30" w:type="dxa"/>
              <w:left w:w="30" w:type="dxa"/>
              <w:bottom w:w="20" w:type="dxa"/>
              <w:right w:w="30" w:type="dxa"/>
            </w:tcMar>
          </w:tcPr>
          <w:p w14:paraId="45B0E9C8" w14:textId="77777777" w:rsidR="005414F7" w:rsidRDefault="005414F7" w:rsidP="00D24084">
            <w:r>
              <w:t>Opis</w:t>
            </w:r>
          </w:p>
        </w:tc>
        <w:tc>
          <w:tcPr>
            <w:tcW w:w="7942" w:type="dxa"/>
            <w:tcMar>
              <w:top w:w="30" w:type="dxa"/>
              <w:left w:w="30" w:type="dxa"/>
              <w:bottom w:w="20" w:type="dxa"/>
              <w:right w:w="30" w:type="dxa"/>
            </w:tcMar>
          </w:tcPr>
          <w:p w14:paraId="2F0567D6" w14:textId="77777777" w:rsidR="005414F7" w:rsidRDefault="005414F7" w:rsidP="00D24084">
            <w:r>
              <w:t>1 - Prijaté</w:t>
            </w:r>
            <w:r>
              <w:br/>
              <w:t>2 - Neprijaté</w:t>
            </w:r>
            <w:r>
              <w:br/>
              <w:t>3 - Spracovávané</w:t>
            </w:r>
          </w:p>
        </w:tc>
      </w:tr>
    </w:tbl>
    <w:p w14:paraId="659CAF70" w14:textId="77777777" w:rsidR="005414F7" w:rsidRDefault="005414F7" w:rsidP="00D24084"/>
    <w:p w14:paraId="47034EB4" w14:textId="77777777" w:rsidR="005414F7" w:rsidRPr="00F635F7" w:rsidRDefault="005414F7"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5414F7" w14:paraId="017D035F" w14:textId="77777777" w:rsidTr="00AF3B78">
        <w:tc>
          <w:tcPr>
            <w:tcW w:w="1129" w:type="dxa"/>
            <w:tcMar>
              <w:top w:w="30" w:type="dxa"/>
              <w:left w:w="30" w:type="dxa"/>
              <w:bottom w:w="20" w:type="dxa"/>
              <w:right w:w="30" w:type="dxa"/>
            </w:tcMar>
          </w:tcPr>
          <w:p w14:paraId="64EF2242" w14:textId="77777777" w:rsidR="005414F7" w:rsidRDefault="005414F7" w:rsidP="00D24084">
            <w:r>
              <w:t>Atribút</w:t>
            </w:r>
          </w:p>
        </w:tc>
        <w:tc>
          <w:tcPr>
            <w:tcW w:w="7942" w:type="dxa"/>
            <w:tcMar>
              <w:top w:w="30" w:type="dxa"/>
              <w:left w:w="30" w:type="dxa"/>
              <w:bottom w:w="20" w:type="dxa"/>
              <w:right w:w="30" w:type="dxa"/>
            </w:tcMar>
          </w:tcPr>
          <w:p w14:paraId="45023A22" w14:textId="77777777" w:rsidR="005414F7" w:rsidRDefault="005414F7" w:rsidP="00D24084">
            <w:r>
              <w:t>Kód : Číslo</w:t>
            </w:r>
          </w:p>
        </w:tc>
      </w:tr>
      <w:tr w:rsidR="005414F7" w14:paraId="250031D5" w14:textId="77777777" w:rsidTr="00AF3B78">
        <w:tc>
          <w:tcPr>
            <w:tcW w:w="1129" w:type="dxa"/>
            <w:tcMar>
              <w:top w:w="30" w:type="dxa"/>
              <w:left w:w="30" w:type="dxa"/>
              <w:bottom w:w="20" w:type="dxa"/>
              <w:right w:w="30" w:type="dxa"/>
            </w:tcMar>
          </w:tcPr>
          <w:p w14:paraId="33F6FEE5" w14:textId="77777777" w:rsidR="005414F7" w:rsidRDefault="005414F7" w:rsidP="00D24084">
            <w:r>
              <w:t>Opis</w:t>
            </w:r>
          </w:p>
        </w:tc>
        <w:tc>
          <w:tcPr>
            <w:tcW w:w="7942" w:type="dxa"/>
            <w:tcMar>
              <w:top w:w="30" w:type="dxa"/>
              <w:left w:w="30" w:type="dxa"/>
              <w:bottom w:w="20" w:type="dxa"/>
              <w:right w:w="30" w:type="dxa"/>
            </w:tcMar>
          </w:tcPr>
          <w:p w14:paraId="259D778D" w14:textId="77777777" w:rsidR="005414F7" w:rsidRDefault="005414F7" w:rsidP="00D24084">
            <w:r>
              <w:t>Kód chyby.</w:t>
            </w:r>
          </w:p>
        </w:tc>
      </w:tr>
      <w:tr w:rsidR="005414F7" w14:paraId="0E431676" w14:textId="77777777" w:rsidTr="00AF3B78">
        <w:tc>
          <w:tcPr>
            <w:tcW w:w="1129" w:type="dxa"/>
            <w:tcMar>
              <w:top w:w="30" w:type="dxa"/>
              <w:left w:w="30" w:type="dxa"/>
              <w:bottom w:w="20" w:type="dxa"/>
              <w:right w:w="30" w:type="dxa"/>
            </w:tcMar>
          </w:tcPr>
          <w:p w14:paraId="13846CCB" w14:textId="77777777" w:rsidR="005414F7" w:rsidRDefault="005414F7" w:rsidP="00D24084">
            <w:r>
              <w:t>Atribút</w:t>
            </w:r>
          </w:p>
        </w:tc>
        <w:tc>
          <w:tcPr>
            <w:tcW w:w="7942" w:type="dxa"/>
            <w:tcMar>
              <w:top w:w="30" w:type="dxa"/>
              <w:left w:w="30" w:type="dxa"/>
              <w:bottom w:w="20" w:type="dxa"/>
              <w:right w:w="30" w:type="dxa"/>
            </w:tcMar>
          </w:tcPr>
          <w:p w14:paraId="5A4E709D" w14:textId="77777777" w:rsidR="005414F7" w:rsidRDefault="005414F7" w:rsidP="00D24084">
            <w:r>
              <w:t>Popis : an1_255</w:t>
            </w:r>
          </w:p>
        </w:tc>
      </w:tr>
      <w:tr w:rsidR="005414F7" w14:paraId="69DDB222" w14:textId="77777777" w:rsidTr="00AF3B78">
        <w:tc>
          <w:tcPr>
            <w:tcW w:w="1129" w:type="dxa"/>
            <w:tcMar>
              <w:top w:w="30" w:type="dxa"/>
              <w:left w:w="30" w:type="dxa"/>
              <w:bottom w:w="20" w:type="dxa"/>
              <w:right w:w="30" w:type="dxa"/>
            </w:tcMar>
          </w:tcPr>
          <w:p w14:paraId="3EC15960" w14:textId="77777777" w:rsidR="005414F7" w:rsidRDefault="005414F7" w:rsidP="00D24084">
            <w:r>
              <w:t>Opis</w:t>
            </w:r>
          </w:p>
        </w:tc>
        <w:tc>
          <w:tcPr>
            <w:tcW w:w="7942" w:type="dxa"/>
            <w:tcMar>
              <w:top w:w="30" w:type="dxa"/>
              <w:left w:w="30" w:type="dxa"/>
              <w:bottom w:w="20" w:type="dxa"/>
              <w:right w:w="30" w:type="dxa"/>
            </w:tcMar>
          </w:tcPr>
          <w:p w14:paraId="1A8E8DAC" w14:textId="77777777" w:rsidR="005414F7" w:rsidRDefault="005414F7" w:rsidP="00D24084">
            <w:r>
              <w:t>Popis chyby</w:t>
            </w:r>
          </w:p>
        </w:tc>
      </w:tr>
    </w:tbl>
    <w:p w14:paraId="7907BA75" w14:textId="77777777" w:rsidR="005414F7" w:rsidRDefault="005414F7" w:rsidP="00D24084"/>
    <w:p w14:paraId="3889213A" w14:textId="77777777" w:rsidR="005414F7" w:rsidRPr="00F635F7" w:rsidRDefault="005414F7"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5414F7" w14:paraId="08633EB6" w14:textId="77777777" w:rsidTr="00AF3B78">
        <w:tc>
          <w:tcPr>
            <w:tcW w:w="1129" w:type="dxa"/>
            <w:tcMar>
              <w:top w:w="30" w:type="dxa"/>
              <w:left w:w="30" w:type="dxa"/>
              <w:bottom w:w="20" w:type="dxa"/>
              <w:right w:w="30" w:type="dxa"/>
            </w:tcMar>
          </w:tcPr>
          <w:p w14:paraId="7FCC7852" w14:textId="77777777" w:rsidR="005414F7" w:rsidRDefault="005414F7" w:rsidP="00D24084">
            <w:r>
              <w:t>Atribút</w:t>
            </w:r>
          </w:p>
        </w:tc>
        <w:tc>
          <w:tcPr>
            <w:tcW w:w="7942" w:type="dxa"/>
            <w:tcMar>
              <w:top w:w="30" w:type="dxa"/>
              <w:left w:w="30" w:type="dxa"/>
              <w:bottom w:w="20" w:type="dxa"/>
              <w:right w:w="30" w:type="dxa"/>
            </w:tcMar>
          </w:tcPr>
          <w:p w14:paraId="6230E237" w14:textId="77777777" w:rsidR="005414F7" w:rsidRDefault="005414F7" w:rsidP="00D24084">
            <w:r>
              <w:t>Identifikátor : Guid</w:t>
            </w:r>
          </w:p>
        </w:tc>
      </w:tr>
      <w:tr w:rsidR="005414F7" w14:paraId="1E652794" w14:textId="77777777" w:rsidTr="00AF3B78">
        <w:tc>
          <w:tcPr>
            <w:tcW w:w="1129" w:type="dxa"/>
            <w:tcMar>
              <w:top w:w="30" w:type="dxa"/>
              <w:left w:w="30" w:type="dxa"/>
              <w:bottom w:w="20" w:type="dxa"/>
              <w:right w:w="30" w:type="dxa"/>
            </w:tcMar>
          </w:tcPr>
          <w:p w14:paraId="626980B7" w14:textId="77777777" w:rsidR="005414F7" w:rsidRDefault="005414F7" w:rsidP="00D24084">
            <w:r>
              <w:t>Opis</w:t>
            </w:r>
          </w:p>
        </w:tc>
        <w:tc>
          <w:tcPr>
            <w:tcW w:w="7942" w:type="dxa"/>
            <w:tcMar>
              <w:top w:w="30" w:type="dxa"/>
              <w:left w:w="30" w:type="dxa"/>
              <w:bottom w:w="20" w:type="dxa"/>
              <w:right w:w="30" w:type="dxa"/>
            </w:tcMar>
          </w:tcPr>
          <w:p w14:paraId="047BD9F4" w14:textId="77777777" w:rsidR="005414F7" w:rsidRDefault="005414F7" w:rsidP="00D24084">
            <w:r>
              <w:t>Jednoznačný identifikátor podania.</w:t>
            </w:r>
          </w:p>
        </w:tc>
      </w:tr>
      <w:tr w:rsidR="005414F7" w14:paraId="0208A053" w14:textId="77777777" w:rsidTr="00AF3B78">
        <w:tc>
          <w:tcPr>
            <w:tcW w:w="1129" w:type="dxa"/>
            <w:tcMar>
              <w:top w:w="30" w:type="dxa"/>
              <w:left w:w="30" w:type="dxa"/>
              <w:bottom w:w="20" w:type="dxa"/>
              <w:right w:w="30" w:type="dxa"/>
            </w:tcMar>
          </w:tcPr>
          <w:p w14:paraId="29AC2C9D" w14:textId="77777777" w:rsidR="005414F7" w:rsidRDefault="005414F7" w:rsidP="00D24084">
            <w:r>
              <w:t>Atribút</w:t>
            </w:r>
          </w:p>
        </w:tc>
        <w:tc>
          <w:tcPr>
            <w:tcW w:w="7942" w:type="dxa"/>
            <w:tcMar>
              <w:top w:w="30" w:type="dxa"/>
              <w:left w:w="30" w:type="dxa"/>
              <w:bottom w:w="20" w:type="dxa"/>
              <w:right w:w="30" w:type="dxa"/>
            </w:tcMar>
          </w:tcPr>
          <w:p w14:paraId="4D384053" w14:textId="77777777" w:rsidR="005414F7" w:rsidRDefault="005414F7" w:rsidP="00D24084">
            <w:r>
              <w:t>Identifikátor biznis prípadu : an1_255</w:t>
            </w:r>
          </w:p>
        </w:tc>
      </w:tr>
      <w:tr w:rsidR="005414F7" w14:paraId="0755D0FE" w14:textId="77777777" w:rsidTr="00AF3B78">
        <w:tc>
          <w:tcPr>
            <w:tcW w:w="1129" w:type="dxa"/>
            <w:tcMar>
              <w:top w:w="30" w:type="dxa"/>
              <w:left w:w="30" w:type="dxa"/>
              <w:bottom w:w="20" w:type="dxa"/>
              <w:right w:w="30" w:type="dxa"/>
            </w:tcMar>
          </w:tcPr>
          <w:p w14:paraId="1FFB4069" w14:textId="77777777" w:rsidR="005414F7" w:rsidRDefault="005414F7" w:rsidP="00D24084">
            <w:r>
              <w:t>Opis</w:t>
            </w:r>
          </w:p>
        </w:tc>
        <w:tc>
          <w:tcPr>
            <w:tcW w:w="7942" w:type="dxa"/>
            <w:tcMar>
              <w:top w:w="30" w:type="dxa"/>
              <w:left w:w="30" w:type="dxa"/>
              <w:bottom w:w="20" w:type="dxa"/>
              <w:right w:w="30" w:type="dxa"/>
            </w:tcMar>
          </w:tcPr>
          <w:p w14:paraId="04E2AEBA" w14:textId="77777777" w:rsidR="005414F7" w:rsidRDefault="005414F7" w:rsidP="00D24084">
            <w:r>
              <w:t>Identifikátor biznis prípadu z podania.</w:t>
            </w:r>
          </w:p>
        </w:tc>
      </w:tr>
      <w:tr w:rsidR="005414F7" w14:paraId="2268BE55" w14:textId="77777777" w:rsidTr="00AF3B78">
        <w:tc>
          <w:tcPr>
            <w:tcW w:w="1129" w:type="dxa"/>
            <w:tcMar>
              <w:top w:w="30" w:type="dxa"/>
              <w:left w:w="30" w:type="dxa"/>
              <w:bottom w:w="20" w:type="dxa"/>
              <w:right w:w="30" w:type="dxa"/>
            </w:tcMar>
          </w:tcPr>
          <w:p w14:paraId="023F5554" w14:textId="77777777" w:rsidR="005414F7" w:rsidRDefault="005414F7" w:rsidP="00D24084">
            <w:r>
              <w:t>Atribút</w:t>
            </w:r>
          </w:p>
        </w:tc>
        <w:tc>
          <w:tcPr>
            <w:tcW w:w="7942" w:type="dxa"/>
            <w:tcMar>
              <w:top w:w="30" w:type="dxa"/>
              <w:left w:w="30" w:type="dxa"/>
              <w:bottom w:w="20" w:type="dxa"/>
              <w:right w:w="30" w:type="dxa"/>
            </w:tcMar>
          </w:tcPr>
          <w:p w14:paraId="52B91BB5" w14:textId="77777777" w:rsidR="005414F7" w:rsidRDefault="005414F7" w:rsidP="00D24084">
            <w:r>
              <w:t>Dátum a čas prijatia : Dátum a čas</w:t>
            </w:r>
          </w:p>
        </w:tc>
      </w:tr>
      <w:tr w:rsidR="005414F7" w14:paraId="4ED1F739" w14:textId="77777777" w:rsidTr="00AF3B78">
        <w:tc>
          <w:tcPr>
            <w:tcW w:w="1129" w:type="dxa"/>
            <w:tcMar>
              <w:top w:w="30" w:type="dxa"/>
              <w:left w:w="30" w:type="dxa"/>
              <w:bottom w:w="20" w:type="dxa"/>
              <w:right w:w="30" w:type="dxa"/>
            </w:tcMar>
          </w:tcPr>
          <w:p w14:paraId="275A899D" w14:textId="77777777" w:rsidR="005414F7" w:rsidRDefault="005414F7" w:rsidP="00D24084">
            <w:r>
              <w:t>Opis</w:t>
            </w:r>
          </w:p>
        </w:tc>
        <w:tc>
          <w:tcPr>
            <w:tcW w:w="7942" w:type="dxa"/>
            <w:tcMar>
              <w:top w:w="30" w:type="dxa"/>
              <w:left w:w="30" w:type="dxa"/>
              <w:bottom w:w="20" w:type="dxa"/>
              <w:right w:w="30" w:type="dxa"/>
            </w:tcMar>
          </w:tcPr>
          <w:p w14:paraId="575E117E" w14:textId="77777777" w:rsidR="005414F7" w:rsidRDefault="005414F7" w:rsidP="00D24084">
            <w:r>
              <w:t>Dátum a čas prijatia podania v podateľni.</w:t>
            </w:r>
          </w:p>
        </w:tc>
      </w:tr>
      <w:tr w:rsidR="005414F7" w14:paraId="76898634" w14:textId="77777777" w:rsidTr="00AF3B78">
        <w:tc>
          <w:tcPr>
            <w:tcW w:w="1129" w:type="dxa"/>
            <w:tcMar>
              <w:top w:w="30" w:type="dxa"/>
              <w:left w:w="30" w:type="dxa"/>
              <w:bottom w:w="20" w:type="dxa"/>
              <w:right w:w="30" w:type="dxa"/>
            </w:tcMar>
          </w:tcPr>
          <w:p w14:paraId="6806277D" w14:textId="77777777" w:rsidR="005414F7" w:rsidRDefault="005414F7" w:rsidP="00D24084">
            <w:r>
              <w:t>Atribút</w:t>
            </w:r>
          </w:p>
        </w:tc>
        <w:tc>
          <w:tcPr>
            <w:tcW w:w="7942" w:type="dxa"/>
            <w:tcMar>
              <w:top w:w="30" w:type="dxa"/>
              <w:left w:w="30" w:type="dxa"/>
              <w:bottom w:w="20" w:type="dxa"/>
              <w:right w:w="30" w:type="dxa"/>
            </w:tcMar>
          </w:tcPr>
          <w:p w14:paraId="4F25C1D2" w14:textId="77777777" w:rsidR="005414F7" w:rsidRDefault="005414F7" w:rsidP="00D24084">
            <w:r>
              <w:t>Popis : an_255</w:t>
            </w:r>
          </w:p>
        </w:tc>
      </w:tr>
      <w:tr w:rsidR="005414F7" w14:paraId="21B76D71" w14:textId="77777777" w:rsidTr="00AF3B78">
        <w:tc>
          <w:tcPr>
            <w:tcW w:w="1129" w:type="dxa"/>
            <w:tcMar>
              <w:top w:w="30" w:type="dxa"/>
              <w:left w:w="30" w:type="dxa"/>
              <w:bottom w:w="20" w:type="dxa"/>
              <w:right w:w="30" w:type="dxa"/>
            </w:tcMar>
          </w:tcPr>
          <w:p w14:paraId="14EE6ED5" w14:textId="77777777" w:rsidR="005414F7" w:rsidRDefault="005414F7" w:rsidP="00D24084">
            <w:r>
              <w:t>Opis</w:t>
            </w:r>
          </w:p>
        </w:tc>
        <w:tc>
          <w:tcPr>
            <w:tcW w:w="7942" w:type="dxa"/>
            <w:tcMar>
              <w:top w:w="30" w:type="dxa"/>
              <w:left w:w="30" w:type="dxa"/>
              <w:bottom w:w="20" w:type="dxa"/>
              <w:right w:w="30" w:type="dxa"/>
            </w:tcMar>
          </w:tcPr>
          <w:p w14:paraId="1A1E9143" w14:textId="77777777" w:rsidR="005414F7" w:rsidRDefault="005414F7" w:rsidP="00D24084">
            <w:r>
              <w:t>Popis z podania.</w:t>
            </w:r>
          </w:p>
        </w:tc>
      </w:tr>
      <w:tr w:rsidR="005414F7" w14:paraId="13E790C8" w14:textId="77777777" w:rsidTr="00AF3B78">
        <w:tc>
          <w:tcPr>
            <w:tcW w:w="1129" w:type="dxa"/>
            <w:tcMar>
              <w:top w:w="30" w:type="dxa"/>
              <w:left w:w="30" w:type="dxa"/>
              <w:bottom w:w="20" w:type="dxa"/>
              <w:right w:w="30" w:type="dxa"/>
            </w:tcMar>
          </w:tcPr>
          <w:p w14:paraId="14EE4113" w14:textId="77777777" w:rsidR="005414F7" w:rsidRDefault="005414F7" w:rsidP="00D24084">
            <w:r>
              <w:t>Atribút</w:t>
            </w:r>
          </w:p>
        </w:tc>
        <w:tc>
          <w:tcPr>
            <w:tcW w:w="7942" w:type="dxa"/>
            <w:tcMar>
              <w:top w:w="30" w:type="dxa"/>
              <w:left w:w="30" w:type="dxa"/>
              <w:bottom w:w="20" w:type="dxa"/>
              <w:right w:w="30" w:type="dxa"/>
            </w:tcMar>
          </w:tcPr>
          <w:p w14:paraId="13433226" w14:textId="77777777" w:rsidR="005414F7" w:rsidRDefault="005414F7" w:rsidP="00D24084">
            <w:r>
              <w:t>Typ podania - kód : an1_100</w:t>
            </w:r>
          </w:p>
        </w:tc>
      </w:tr>
      <w:tr w:rsidR="005414F7" w14:paraId="5BF18C0F" w14:textId="77777777" w:rsidTr="00AF3B78">
        <w:tc>
          <w:tcPr>
            <w:tcW w:w="1129" w:type="dxa"/>
            <w:tcMar>
              <w:top w:w="30" w:type="dxa"/>
              <w:left w:w="30" w:type="dxa"/>
              <w:bottom w:w="20" w:type="dxa"/>
              <w:right w:w="30" w:type="dxa"/>
            </w:tcMar>
          </w:tcPr>
          <w:p w14:paraId="35AA0C3E" w14:textId="77777777" w:rsidR="005414F7" w:rsidRDefault="005414F7" w:rsidP="00D24084">
            <w:r>
              <w:t>Opis</w:t>
            </w:r>
          </w:p>
        </w:tc>
        <w:tc>
          <w:tcPr>
            <w:tcW w:w="7942" w:type="dxa"/>
            <w:tcMar>
              <w:top w:w="30" w:type="dxa"/>
              <w:left w:w="30" w:type="dxa"/>
              <w:bottom w:w="20" w:type="dxa"/>
              <w:right w:w="30" w:type="dxa"/>
            </w:tcMar>
          </w:tcPr>
          <w:p w14:paraId="57A47A38" w14:textId="77777777" w:rsidR="005414F7" w:rsidRDefault="005414F7" w:rsidP="00D24084">
            <w:r>
              <w:t>Jednoznačný identifikátor typu podania.</w:t>
            </w:r>
          </w:p>
        </w:tc>
      </w:tr>
      <w:tr w:rsidR="005414F7" w14:paraId="2FE1895E" w14:textId="77777777" w:rsidTr="00AF3B78">
        <w:tc>
          <w:tcPr>
            <w:tcW w:w="1129" w:type="dxa"/>
            <w:tcMar>
              <w:top w:w="30" w:type="dxa"/>
              <w:left w:w="30" w:type="dxa"/>
              <w:bottom w:w="20" w:type="dxa"/>
              <w:right w:w="30" w:type="dxa"/>
            </w:tcMar>
          </w:tcPr>
          <w:p w14:paraId="5C9713DC" w14:textId="77777777" w:rsidR="005414F7" w:rsidRDefault="005414F7" w:rsidP="00D24084">
            <w:r>
              <w:t>Atribút</w:t>
            </w:r>
          </w:p>
        </w:tc>
        <w:tc>
          <w:tcPr>
            <w:tcW w:w="7942" w:type="dxa"/>
            <w:tcMar>
              <w:top w:w="30" w:type="dxa"/>
              <w:left w:w="30" w:type="dxa"/>
              <w:bottom w:w="20" w:type="dxa"/>
              <w:right w:w="30" w:type="dxa"/>
            </w:tcMar>
          </w:tcPr>
          <w:p w14:paraId="2AE1B4CB" w14:textId="77777777" w:rsidR="005414F7" w:rsidRDefault="005414F7" w:rsidP="00D24084">
            <w:r>
              <w:t>Typ podania názov : an1_100</w:t>
            </w:r>
          </w:p>
        </w:tc>
      </w:tr>
      <w:tr w:rsidR="005414F7" w14:paraId="5686046A" w14:textId="77777777" w:rsidTr="00AF3B78">
        <w:tc>
          <w:tcPr>
            <w:tcW w:w="1129" w:type="dxa"/>
            <w:tcMar>
              <w:top w:w="30" w:type="dxa"/>
              <w:left w:w="30" w:type="dxa"/>
              <w:bottom w:w="20" w:type="dxa"/>
              <w:right w:w="30" w:type="dxa"/>
            </w:tcMar>
          </w:tcPr>
          <w:p w14:paraId="7A5FA8C5" w14:textId="77777777" w:rsidR="005414F7" w:rsidRDefault="005414F7" w:rsidP="00D24084">
            <w:r>
              <w:t>Opis</w:t>
            </w:r>
          </w:p>
        </w:tc>
        <w:tc>
          <w:tcPr>
            <w:tcW w:w="7942" w:type="dxa"/>
            <w:tcMar>
              <w:top w:w="30" w:type="dxa"/>
              <w:left w:w="30" w:type="dxa"/>
              <w:bottom w:w="20" w:type="dxa"/>
              <w:right w:w="30" w:type="dxa"/>
            </w:tcMar>
          </w:tcPr>
          <w:p w14:paraId="42DA94AA" w14:textId="77777777" w:rsidR="005414F7" w:rsidRDefault="005414F7" w:rsidP="00D24084">
            <w:r>
              <w:t>Názov typu podania.</w:t>
            </w:r>
          </w:p>
        </w:tc>
      </w:tr>
      <w:tr w:rsidR="005414F7" w14:paraId="1C0605C2" w14:textId="77777777" w:rsidTr="00AF3B78">
        <w:tc>
          <w:tcPr>
            <w:tcW w:w="1129" w:type="dxa"/>
            <w:tcMar>
              <w:top w:w="30" w:type="dxa"/>
              <w:left w:w="30" w:type="dxa"/>
              <w:bottom w:w="20" w:type="dxa"/>
              <w:right w:w="30" w:type="dxa"/>
            </w:tcMar>
          </w:tcPr>
          <w:p w14:paraId="6E643B5C" w14:textId="77777777" w:rsidR="005414F7" w:rsidRDefault="005414F7" w:rsidP="00D24084">
            <w:r>
              <w:t>Atribút</w:t>
            </w:r>
          </w:p>
        </w:tc>
        <w:tc>
          <w:tcPr>
            <w:tcW w:w="7942" w:type="dxa"/>
            <w:tcMar>
              <w:top w:w="30" w:type="dxa"/>
              <w:left w:w="30" w:type="dxa"/>
              <w:bottom w:w="20" w:type="dxa"/>
              <w:right w:w="30" w:type="dxa"/>
            </w:tcMar>
          </w:tcPr>
          <w:p w14:paraId="164624FF" w14:textId="77777777" w:rsidR="005414F7" w:rsidRDefault="005414F7" w:rsidP="00D24084">
            <w:r>
              <w:t>Kód podateľne : Číslo</w:t>
            </w:r>
          </w:p>
        </w:tc>
      </w:tr>
      <w:tr w:rsidR="005414F7" w14:paraId="2F20CEDA" w14:textId="77777777" w:rsidTr="00AF3B78">
        <w:tc>
          <w:tcPr>
            <w:tcW w:w="1129" w:type="dxa"/>
            <w:tcMar>
              <w:top w:w="30" w:type="dxa"/>
              <w:left w:w="30" w:type="dxa"/>
              <w:bottom w:w="20" w:type="dxa"/>
              <w:right w:w="30" w:type="dxa"/>
            </w:tcMar>
          </w:tcPr>
          <w:p w14:paraId="2E17A304" w14:textId="77777777" w:rsidR="005414F7" w:rsidRDefault="005414F7" w:rsidP="00D24084">
            <w:r>
              <w:t>Opis</w:t>
            </w:r>
          </w:p>
        </w:tc>
        <w:tc>
          <w:tcPr>
            <w:tcW w:w="7942" w:type="dxa"/>
            <w:tcMar>
              <w:top w:w="30" w:type="dxa"/>
              <w:left w:w="30" w:type="dxa"/>
              <w:bottom w:w="20" w:type="dxa"/>
              <w:right w:w="30" w:type="dxa"/>
            </w:tcMar>
          </w:tcPr>
          <w:p w14:paraId="5BD5AB7D" w14:textId="77777777" w:rsidR="005414F7" w:rsidRDefault="005414F7" w:rsidP="00D24084">
            <w:r>
              <w:t>Jednoznačný identifikátor podateľne, ktorej je podanie doručené.</w:t>
            </w:r>
          </w:p>
        </w:tc>
      </w:tr>
      <w:tr w:rsidR="005414F7" w14:paraId="7235F8D4" w14:textId="77777777" w:rsidTr="00AF3B78">
        <w:tc>
          <w:tcPr>
            <w:tcW w:w="1129" w:type="dxa"/>
            <w:tcMar>
              <w:top w:w="30" w:type="dxa"/>
              <w:left w:w="30" w:type="dxa"/>
              <w:bottom w:w="20" w:type="dxa"/>
              <w:right w:w="30" w:type="dxa"/>
            </w:tcMar>
          </w:tcPr>
          <w:p w14:paraId="18AC3F04" w14:textId="77777777" w:rsidR="005414F7" w:rsidRDefault="005414F7" w:rsidP="00D24084">
            <w:r>
              <w:t>Atribút</w:t>
            </w:r>
          </w:p>
        </w:tc>
        <w:tc>
          <w:tcPr>
            <w:tcW w:w="7942" w:type="dxa"/>
            <w:tcMar>
              <w:top w:w="30" w:type="dxa"/>
              <w:left w:w="30" w:type="dxa"/>
              <w:bottom w:w="20" w:type="dxa"/>
              <w:right w:w="30" w:type="dxa"/>
            </w:tcMar>
          </w:tcPr>
          <w:p w14:paraId="22FA2A50" w14:textId="77777777" w:rsidR="005414F7" w:rsidRDefault="005414F7" w:rsidP="00D24084">
            <w:r>
              <w:t>Stav : Číslo</w:t>
            </w:r>
          </w:p>
        </w:tc>
      </w:tr>
      <w:tr w:rsidR="005414F7" w14:paraId="2B84D912" w14:textId="77777777" w:rsidTr="00AF3B78">
        <w:tc>
          <w:tcPr>
            <w:tcW w:w="1129" w:type="dxa"/>
            <w:tcMar>
              <w:top w:w="30" w:type="dxa"/>
              <w:left w:w="30" w:type="dxa"/>
              <w:bottom w:w="20" w:type="dxa"/>
              <w:right w:w="30" w:type="dxa"/>
            </w:tcMar>
          </w:tcPr>
          <w:p w14:paraId="1B97DEF2" w14:textId="77777777" w:rsidR="005414F7" w:rsidRDefault="005414F7" w:rsidP="00D24084">
            <w:r>
              <w:t>Opis</w:t>
            </w:r>
          </w:p>
        </w:tc>
        <w:tc>
          <w:tcPr>
            <w:tcW w:w="7942" w:type="dxa"/>
            <w:tcMar>
              <w:top w:w="30" w:type="dxa"/>
              <w:left w:w="30" w:type="dxa"/>
              <w:bottom w:w="20" w:type="dxa"/>
              <w:right w:w="30" w:type="dxa"/>
            </w:tcMar>
          </w:tcPr>
          <w:p w14:paraId="2C509C31" w14:textId="77777777" w:rsidR="005414F7" w:rsidRDefault="005414F7" w:rsidP="00D24084">
            <w:r>
              <w:t>1 - Prijaté</w:t>
            </w:r>
            <w:r>
              <w:br/>
              <w:t>2 - Neprijaté</w:t>
            </w:r>
            <w:r>
              <w:br/>
              <w:t>3 - Spracovávané</w:t>
            </w:r>
          </w:p>
        </w:tc>
      </w:tr>
    </w:tbl>
    <w:p w14:paraId="22885624" w14:textId="77777777" w:rsidR="005414F7" w:rsidRDefault="005414F7" w:rsidP="00D24084"/>
    <w:p w14:paraId="635D6B4F" w14:textId="77777777" w:rsidR="005414F7" w:rsidRDefault="005414F7" w:rsidP="00D24084"/>
    <w:p w14:paraId="11EA9370" w14:textId="77777777" w:rsidR="005414F7" w:rsidRDefault="005414F7" w:rsidP="00D24084"/>
    <w:p w14:paraId="6F26EC14" w14:textId="77777777" w:rsidR="005414F7" w:rsidRDefault="005414F7" w:rsidP="00D24084"/>
    <w:p w14:paraId="433BA48A" w14:textId="77777777" w:rsidR="005414F7" w:rsidRDefault="005414F7" w:rsidP="00D24084"/>
    <w:p w14:paraId="622423EA" w14:textId="77777777" w:rsidR="005414F7" w:rsidRDefault="005414F7" w:rsidP="00D24084"/>
    <w:p w14:paraId="1F82A36C" w14:textId="77777777" w:rsidR="005414F7" w:rsidRDefault="005414F7" w:rsidP="00D24084"/>
    <w:p w14:paraId="71C430C9" w14:textId="77777777" w:rsidR="005414F7" w:rsidRDefault="005414F7" w:rsidP="00D24084"/>
    <w:p w14:paraId="0E9084F6" w14:textId="77777777" w:rsidR="005414F7" w:rsidRDefault="005414F7" w:rsidP="00D24084"/>
    <w:p w14:paraId="5949813F" w14:textId="77777777" w:rsidR="005414F7" w:rsidRDefault="005414F7" w:rsidP="00D24084"/>
    <w:p w14:paraId="73F02A58" w14:textId="77777777" w:rsidR="005414F7" w:rsidRDefault="005414F7" w:rsidP="00D24084"/>
    <w:p w14:paraId="5F9577B7" w14:textId="77777777" w:rsidR="005414F7" w:rsidRDefault="005414F7" w:rsidP="00D24084"/>
    <w:p w14:paraId="041E8A2A" w14:textId="77777777" w:rsidR="005414F7" w:rsidRDefault="005414F7" w:rsidP="00D24084"/>
    <w:p w14:paraId="22A72934" w14:textId="77777777" w:rsidR="005414F7" w:rsidRDefault="005414F7" w:rsidP="00D24084"/>
    <w:p w14:paraId="01E46F5C" w14:textId="77777777" w:rsidR="005414F7" w:rsidRDefault="005414F7" w:rsidP="00D24084"/>
    <w:p w14:paraId="3390CA21" w14:textId="77777777" w:rsidR="005414F7" w:rsidRDefault="005414F7" w:rsidP="00D24084"/>
    <w:p w14:paraId="54A72630" w14:textId="77777777" w:rsidR="005414F7" w:rsidRPr="00F635F7" w:rsidRDefault="005414F7" w:rsidP="00D24084">
      <w:r w:rsidRPr="00F635F7">
        <w:t>DetailPodania</w:t>
      </w:r>
      <w:r w:rsidRPr="00F635F7">
        <w:br/>
      </w:r>
    </w:p>
    <w:p w14:paraId="2B70D3E2" w14:textId="77777777" w:rsidR="005414F7" w:rsidRDefault="005414F7" w:rsidP="00D24084">
      <w:r>
        <w:rPr>
          <w:noProof/>
        </w:rPr>
        <w:drawing>
          <wp:inline distT="0" distB="0" distL="0" distR="0" wp14:anchorId="13779D49" wp14:editId="6ED9BD7B">
            <wp:extent cx="5760085" cy="3191654"/>
            <wp:effectExtent l="0" t="0" r="0" b="0"/>
            <wp:docPr id="3" name="Picture 3"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227D53C7" w14:textId="77777777" w:rsidR="005414F7" w:rsidRPr="00F635F7" w:rsidRDefault="005414F7"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5414F7" w14:paraId="1604B019" w14:textId="77777777" w:rsidTr="00AF3B78">
        <w:tc>
          <w:tcPr>
            <w:tcW w:w="1129" w:type="dxa"/>
            <w:tcMar>
              <w:top w:w="30" w:type="dxa"/>
              <w:left w:w="30" w:type="dxa"/>
              <w:bottom w:w="20" w:type="dxa"/>
              <w:right w:w="30" w:type="dxa"/>
            </w:tcMar>
          </w:tcPr>
          <w:p w14:paraId="3D03C87E" w14:textId="77777777" w:rsidR="005414F7" w:rsidRDefault="005414F7" w:rsidP="00D24084">
            <w:r>
              <w:t>Atribút</w:t>
            </w:r>
          </w:p>
        </w:tc>
        <w:tc>
          <w:tcPr>
            <w:tcW w:w="7942" w:type="dxa"/>
            <w:tcMar>
              <w:top w:w="30" w:type="dxa"/>
              <w:left w:w="30" w:type="dxa"/>
              <w:bottom w:w="20" w:type="dxa"/>
              <w:right w:w="30" w:type="dxa"/>
            </w:tcMar>
          </w:tcPr>
          <w:p w14:paraId="552F6363" w14:textId="77777777" w:rsidR="005414F7" w:rsidRDefault="005414F7" w:rsidP="00D24084">
            <w:r>
              <w:t>Identifikátor podania : Guid</w:t>
            </w:r>
          </w:p>
        </w:tc>
      </w:tr>
      <w:tr w:rsidR="005414F7" w14:paraId="235646C5" w14:textId="77777777" w:rsidTr="00AF3B78">
        <w:tc>
          <w:tcPr>
            <w:tcW w:w="1129" w:type="dxa"/>
            <w:tcMar>
              <w:top w:w="30" w:type="dxa"/>
              <w:left w:w="30" w:type="dxa"/>
              <w:bottom w:w="20" w:type="dxa"/>
              <w:right w:w="30" w:type="dxa"/>
            </w:tcMar>
          </w:tcPr>
          <w:p w14:paraId="4CE46E79" w14:textId="77777777" w:rsidR="005414F7" w:rsidRDefault="005414F7" w:rsidP="00D24084">
            <w:r>
              <w:t>Opis</w:t>
            </w:r>
          </w:p>
        </w:tc>
        <w:tc>
          <w:tcPr>
            <w:tcW w:w="7942" w:type="dxa"/>
            <w:tcMar>
              <w:top w:w="30" w:type="dxa"/>
              <w:left w:w="30" w:type="dxa"/>
              <w:bottom w:w="20" w:type="dxa"/>
              <w:right w:w="30" w:type="dxa"/>
            </w:tcMar>
          </w:tcPr>
          <w:p w14:paraId="726EE50E" w14:textId="77777777" w:rsidR="005414F7" w:rsidRDefault="005414F7" w:rsidP="00D24084">
            <w:r>
              <w:t>Jednoznačný identifikátor podania</w:t>
            </w:r>
          </w:p>
        </w:tc>
      </w:tr>
      <w:tr w:rsidR="005414F7" w14:paraId="08E1C585" w14:textId="77777777" w:rsidTr="00AF3B78">
        <w:tc>
          <w:tcPr>
            <w:tcW w:w="1129" w:type="dxa"/>
            <w:tcMar>
              <w:top w:w="30" w:type="dxa"/>
              <w:left w:w="30" w:type="dxa"/>
              <w:bottom w:w="20" w:type="dxa"/>
              <w:right w:w="30" w:type="dxa"/>
            </w:tcMar>
          </w:tcPr>
          <w:p w14:paraId="3FE5B0A2" w14:textId="77777777" w:rsidR="005414F7" w:rsidRDefault="005414F7" w:rsidP="00D24084">
            <w:r>
              <w:t>Atribút</w:t>
            </w:r>
          </w:p>
        </w:tc>
        <w:tc>
          <w:tcPr>
            <w:tcW w:w="7942" w:type="dxa"/>
            <w:tcMar>
              <w:top w:w="30" w:type="dxa"/>
              <w:left w:w="30" w:type="dxa"/>
              <w:bottom w:w="20" w:type="dxa"/>
              <w:right w:w="30" w:type="dxa"/>
            </w:tcMar>
          </w:tcPr>
          <w:p w14:paraId="69B6121D" w14:textId="77777777" w:rsidR="005414F7" w:rsidRDefault="005414F7" w:rsidP="00D24084">
            <w:r>
              <w:t>TokenID</w:t>
            </w:r>
          </w:p>
        </w:tc>
      </w:tr>
      <w:tr w:rsidR="005414F7" w14:paraId="333F2237" w14:textId="77777777" w:rsidTr="00AF3B78">
        <w:tc>
          <w:tcPr>
            <w:tcW w:w="1129" w:type="dxa"/>
            <w:tcMar>
              <w:top w:w="30" w:type="dxa"/>
              <w:left w:w="30" w:type="dxa"/>
              <w:bottom w:w="20" w:type="dxa"/>
              <w:right w:w="30" w:type="dxa"/>
            </w:tcMar>
          </w:tcPr>
          <w:p w14:paraId="586330C5" w14:textId="77777777" w:rsidR="005414F7" w:rsidRDefault="005414F7" w:rsidP="00D24084">
            <w:r>
              <w:t>Opis</w:t>
            </w:r>
          </w:p>
        </w:tc>
        <w:tc>
          <w:tcPr>
            <w:tcW w:w="7942" w:type="dxa"/>
            <w:tcMar>
              <w:top w:w="30" w:type="dxa"/>
              <w:left w:w="30" w:type="dxa"/>
              <w:bottom w:w="20" w:type="dxa"/>
              <w:right w:w="30" w:type="dxa"/>
            </w:tcMar>
          </w:tcPr>
          <w:p w14:paraId="7052CAE8" w14:textId="77777777" w:rsidR="005414F7" w:rsidRDefault="005414F7" w:rsidP="00D24084">
            <w:r>
              <w:t>TokenID</w:t>
            </w:r>
          </w:p>
        </w:tc>
      </w:tr>
    </w:tbl>
    <w:p w14:paraId="18105C3E" w14:textId="77777777" w:rsidR="005414F7" w:rsidRDefault="005414F7" w:rsidP="00D24084"/>
    <w:p w14:paraId="46AF7C35" w14:textId="77777777" w:rsidR="005414F7" w:rsidRPr="00F635F7" w:rsidRDefault="005414F7"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5414F7" w14:paraId="41DA6EDF" w14:textId="77777777" w:rsidTr="00AF3B78">
        <w:tc>
          <w:tcPr>
            <w:tcW w:w="1129" w:type="dxa"/>
            <w:tcMar>
              <w:top w:w="30" w:type="dxa"/>
              <w:left w:w="30" w:type="dxa"/>
              <w:bottom w:w="20" w:type="dxa"/>
              <w:right w:w="30" w:type="dxa"/>
            </w:tcMar>
          </w:tcPr>
          <w:p w14:paraId="553CD43F" w14:textId="77777777" w:rsidR="005414F7" w:rsidRDefault="005414F7" w:rsidP="00D24084">
            <w:r>
              <w:t>Atribút</w:t>
            </w:r>
          </w:p>
        </w:tc>
        <w:tc>
          <w:tcPr>
            <w:tcW w:w="7942" w:type="dxa"/>
            <w:tcMar>
              <w:top w:w="30" w:type="dxa"/>
              <w:left w:w="30" w:type="dxa"/>
              <w:bottom w:w="20" w:type="dxa"/>
              <w:right w:w="30" w:type="dxa"/>
            </w:tcMar>
          </w:tcPr>
          <w:p w14:paraId="19A74A4F" w14:textId="77777777" w:rsidR="005414F7" w:rsidRDefault="005414F7" w:rsidP="00D24084">
            <w:r>
              <w:t>Kód : Číslo</w:t>
            </w:r>
          </w:p>
        </w:tc>
      </w:tr>
      <w:tr w:rsidR="005414F7" w14:paraId="7FC6C7DA" w14:textId="77777777" w:rsidTr="00AF3B78">
        <w:tc>
          <w:tcPr>
            <w:tcW w:w="1129" w:type="dxa"/>
            <w:tcMar>
              <w:top w:w="30" w:type="dxa"/>
              <w:left w:w="30" w:type="dxa"/>
              <w:bottom w:w="20" w:type="dxa"/>
              <w:right w:w="30" w:type="dxa"/>
            </w:tcMar>
          </w:tcPr>
          <w:p w14:paraId="73DC475C" w14:textId="77777777" w:rsidR="005414F7" w:rsidRDefault="005414F7" w:rsidP="00D24084">
            <w:r>
              <w:t>Opis</w:t>
            </w:r>
          </w:p>
        </w:tc>
        <w:tc>
          <w:tcPr>
            <w:tcW w:w="7942" w:type="dxa"/>
            <w:tcMar>
              <w:top w:w="30" w:type="dxa"/>
              <w:left w:w="30" w:type="dxa"/>
              <w:bottom w:w="20" w:type="dxa"/>
              <w:right w:w="30" w:type="dxa"/>
            </w:tcMar>
          </w:tcPr>
          <w:p w14:paraId="64AA9945" w14:textId="77777777" w:rsidR="005414F7" w:rsidRDefault="005414F7" w:rsidP="00D24084">
            <w:r>
              <w:t>Kód chyby.</w:t>
            </w:r>
          </w:p>
        </w:tc>
      </w:tr>
      <w:tr w:rsidR="005414F7" w14:paraId="73A47E67" w14:textId="77777777" w:rsidTr="00AF3B78">
        <w:tc>
          <w:tcPr>
            <w:tcW w:w="1129" w:type="dxa"/>
            <w:tcMar>
              <w:top w:w="30" w:type="dxa"/>
              <w:left w:w="30" w:type="dxa"/>
              <w:bottom w:w="20" w:type="dxa"/>
              <w:right w:w="30" w:type="dxa"/>
            </w:tcMar>
          </w:tcPr>
          <w:p w14:paraId="07EDE398" w14:textId="77777777" w:rsidR="005414F7" w:rsidRDefault="005414F7" w:rsidP="00D24084">
            <w:r>
              <w:t>Atribút</w:t>
            </w:r>
          </w:p>
        </w:tc>
        <w:tc>
          <w:tcPr>
            <w:tcW w:w="7942" w:type="dxa"/>
            <w:tcMar>
              <w:top w:w="30" w:type="dxa"/>
              <w:left w:w="30" w:type="dxa"/>
              <w:bottom w:w="20" w:type="dxa"/>
              <w:right w:w="30" w:type="dxa"/>
            </w:tcMar>
          </w:tcPr>
          <w:p w14:paraId="4C40F930" w14:textId="77777777" w:rsidR="005414F7" w:rsidRDefault="005414F7" w:rsidP="00D24084">
            <w:r>
              <w:t>Popis : an1_255</w:t>
            </w:r>
          </w:p>
        </w:tc>
      </w:tr>
      <w:tr w:rsidR="005414F7" w14:paraId="58AF3FCA" w14:textId="77777777" w:rsidTr="00AF3B78">
        <w:tc>
          <w:tcPr>
            <w:tcW w:w="1129" w:type="dxa"/>
            <w:tcMar>
              <w:top w:w="30" w:type="dxa"/>
              <w:left w:w="30" w:type="dxa"/>
              <w:bottom w:w="20" w:type="dxa"/>
              <w:right w:w="30" w:type="dxa"/>
            </w:tcMar>
          </w:tcPr>
          <w:p w14:paraId="089218B4" w14:textId="77777777" w:rsidR="005414F7" w:rsidRDefault="005414F7" w:rsidP="00D24084">
            <w:r>
              <w:t>Opis</w:t>
            </w:r>
          </w:p>
        </w:tc>
        <w:tc>
          <w:tcPr>
            <w:tcW w:w="7942" w:type="dxa"/>
            <w:tcMar>
              <w:top w:w="30" w:type="dxa"/>
              <w:left w:w="30" w:type="dxa"/>
              <w:bottom w:w="20" w:type="dxa"/>
              <w:right w:w="30" w:type="dxa"/>
            </w:tcMar>
          </w:tcPr>
          <w:p w14:paraId="67CA586D" w14:textId="77777777" w:rsidR="005414F7" w:rsidRDefault="005414F7" w:rsidP="00D24084">
            <w:r>
              <w:t>Popis chyby</w:t>
            </w:r>
          </w:p>
        </w:tc>
      </w:tr>
    </w:tbl>
    <w:p w14:paraId="562EFB54" w14:textId="77777777" w:rsidR="005414F7" w:rsidRDefault="005414F7" w:rsidP="00D24084"/>
    <w:p w14:paraId="636CA246" w14:textId="77777777" w:rsidR="005414F7" w:rsidRPr="00F635F7" w:rsidRDefault="005414F7"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5414F7" w14:paraId="406CA849" w14:textId="77777777" w:rsidTr="00AF3B78">
        <w:tc>
          <w:tcPr>
            <w:tcW w:w="1129" w:type="dxa"/>
            <w:tcMar>
              <w:top w:w="30" w:type="dxa"/>
              <w:left w:w="30" w:type="dxa"/>
              <w:bottom w:w="20" w:type="dxa"/>
              <w:right w:w="30" w:type="dxa"/>
            </w:tcMar>
          </w:tcPr>
          <w:p w14:paraId="599A52AF" w14:textId="77777777" w:rsidR="005414F7" w:rsidRDefault="005414F7" w:rsidP="00D24084">
            <w:r>
              <w:t>Atribút</w:t>
            </w:r>
          </w:p>
        </w:tc>
        <w:tc>
          <w:tcPr>
            <w:tcW w:w="7942" w:type="dxa"/>
            <w:tcMar>
              <w:top w:w="30" w:type="dxa"/>
              <w:left w:w="30" w:type="dxa"/>
              <w:bottom w:w="20" w:type="dxa"/>
              <w:right w:w="30" w:type="dxa"/>
            </w:tcMar>
          </w:tcPr>
          <w:p w14:paraId="1062FC10" w14:textId="77777777" w:rsidR="005414F7" w:rsidRDefault="005414F7" w:rsidP="00D24084">
            <w:r>
              <w:t>Externý kód typu podania : an1_50</w:t>
            </w:r>
          </w:p>
        </w:tc>
      </w:tr>
      <w:tr w:rsidR="005414F7" w14:paraId="3158CE28" w14:textId="77777777" w:rsidTr="00AF3B78">
        <w:tc>
          <w:tcPr>
            <w:tcW w:w="1129" w:type="dxa"/>
            <w:tcMar>
              <w:top w:w="30" w:type="dxa"/>
              <w:left w:w="30" w:type="dxa"/>
              <w:bottom w:w="20" w:type="dxa"/>
              <w:right w:w="30" w:type="dxa"/>
            </w:tcMar>
          </w:tcPr>
          <w:p w14:paraId="2380D462" w14:textId="77777777" w:rsidR="005414F7" w:rsidRDefault="005414F7" w:rsidP="00D24084">
            <w:r>
              <w:t>Opis</w:t>
            </w:r>
          </w:p>
        </w:tc>
        <w:tc>
          <w:tcPr>
            <w:tcW w:w="7942" w:type="dxa"/>
            <w:tcMar>
              <w:top w:w="30" w:type="dxa"/>
              <w:left w:w="30" w:type="dxa"/>
              <w:bottom w:w="20" w:type="dxa"/>
              <w:right w:w="30" w:type="dxa"/>
            </w:tcMar>
          </w:tcPr>
          <w:p w14:paraId="2060819B" w14:textId="77777777" w:rsidR="005414F7" w:rsidRDefault="005414F7" w:rsidP="00D24084">
            <w:r>
              <w:t>Jednoznačný identifikátor typu podania.</w:t>
            </w:r>
          </w:p>
        </w:tc>
      </w:tr>
      <w:tr w:rsidR="005414F7" w14:paraId="4F6B52A6" w14:textId="77777777" w:rsidTr="00AF3B78">
        <w:tc>
          <w:tcPr>
            <w:tcW w:w="1129" w:type="dxa"/>
            <w:tcMar>
              <w:top w:w="30" w:type="dxa"/>
              <w:left w:w="30" w:type="dxa"/>
              <w:bottom w:w="20" w:type="dxa"/>
              <w:right w:w="30" w:type="dxa"/>
            </w:tcMar>
          </w:tcPr>
          <w:p w14:paraId="36E9ACDF" w14:textId="77777777" w:rsidR="005414F7" w:rsidRDefault="005414F7" w:rsidP="00D24084">
            <w:r>
              <w:t>Atribút</w:t>
            </w:r>
          </w:p>
        </w:tc>
        <w:tc>
          <w:tcPr>
            <w:tcW w:w="7942" w:type="dxa"/>
            <w:tcMar>
              <w:top w:w="30" w:type="dxa"/>
              <w:left w:w="30" w:type="dxa"/>
              <w:bottom w:w="20" w:type="dxa"/>
              <w:right w:w="30" w:type="dxa"/>
            </w:tcMar>
          </w:tcPr>
          <w:p w14:paraId="3D99C6C5" w14:textId="77777777" w:rsidR="005414F7" w:rsidRDefault="005414F7" w:rsidP="00D24084">
            <w:r>
              <w:t>Názov typu podania : an1_255</w:t>
            </w:r>
          </w:p>
        </w:tc>
      </w:tr>
      <w:tr w:rsidR="005414F7" w14:paraId="4B54ECD3" w14:textId="77777777" w:rsidTr="00AF3B78">
        <w:tc>
          <w:tcPr>
            <w:tcW w:w="1129" w:type="dxa"/>
            <w:tcMar>
              <w:top w:w="30" w:type="dxa"/>
              <w:left w:w="30" w:type="dxa"/>
              <w:bottom w:w="20" w:type="dxa"/>
              <w:right w:w="30" w:type="dxa"/>
            </w:tcMar>
          </w:tcPr>
          <w:p w14:paraId="634E9766" w14:textId="77777777" w:rsidR="005414F7" w:rsidRDefault="005414F7" w:rsidP="00D24084">
            <w:r>
              <w:t>Opis</w:t>
            </w:r>
          </w:p>
        </w:tc>
        <w:tc>
          <w:tcPr>
            <w:tcW w:w="7942" w:type="dxa"/>
            <w:tcMar>
              <w:top w:w="30" w:type="dxa"/>
              <w:left w:w="30" w:type="dxa"/>
              <w:bottom w:w="20" w:type="dxa"/>
              <w:right w:w="30" w:type="dxa"/>
            </w:tcMar>
          </w:tcPr>
          <w:p w14:paraId="59130FE0" w14:textId="77777777" w:rsidR="005414F7" w:rsidRDefault="005414F7" w:rsidP="00D24084">
            <w:r>
              <w:t>Názov typu podania.</w:t>
            </w:r>
          </w:p>
        </w:tc>
      </w:tr>
      <w:tr w:rsidR="005414F7" w14:paraId="5AE6A236" w14:textId="77777777" w:rsidTr="00AF3B78">
        <w:tc>
          <w:tcPr>
            <w:tcW w:w="1129" w:type="dxa"/>
            <w:tcMar>
              <w:top w:w="30" w:type="dxa"/>
              <w:left w:w="30" w:type="dxa"/>
              <w:bottom w:w="20" w:type="dxa"/>
              <w:right w:w="30" w:type="dxa"/>
            </w:tcMar>
          </w:tcPr>
          <w:p w14:paraId="140E3C70" w14:textId="77777777" w:rsidR="005414F7" w:rsidRDefault="005414F7" w:rsidP="00D24084">
            <w:r>
              <w:t>Atribút</w:t>
            </w:r>
          </w:p>
        </w:tc>
        <w:tc>
          <w:tcPr>
            <w:tcW w:w="7942" w:type="dxa"/>
            <w:tcMar>
              <w:top w:w="30" w:type="dxa"/>
              <w:left w:w="30" w:type="dxa"/>
              <w:bottom w:w="20" w:type="dxa"/>
              <w:right w:w="30" w:type="dxa"/>
            </w:tcMar>
          </w:tcPr>
          <w:p w14:paraId="013149BE" w14:textId="77777777" w:rsidR="005414F7" w:rsidRDefault="005414F7" w:rsidP="00D24084">
            <w:r>
              <w:t>Identifikátor subjektu : an1_255</w:t>
            </w:r>
          </w:p>
        </w:tc>
      </w:tr>
      <w:tr w:rsidR="005414F7" w14:paraId="04C295F4" w14:textId="77777777" w:rsidTr="00AF3B78">
        <w:tc>
          <w:tcPr>
            <w:tcW w:w="1129" w:type="dxa"/>
            <w:tcMar>
              <w:top w:w="30" w:type="dxa"/>
              <w:left w:w="30" w:type="dxa"/>
              <w:bottom w:w="20" w:type="dxa"/>
              <w:right w:w="30" w:type="dxa"/>
            </w:tcMar>
          </w:tcPr>
          <w:p w14:paraId="5CE9E78E" w14:textId="77777777" w:rsidR="005414F7" w:rsidRDefault="005414F7" w:rsidP="00D24084">
            <w:r>
              <w:t>Opis</w:t>
            </w:r>
          </w:p>
        </w:tc>
        <w:tc>
          <w:tcPr>
            <w:tcW w:w="7942" w:type="dxa"/>
            <w:tcMar>
              <w:top w:w="30" w:type="dxa"/>
              <w:left w:w="30" w:type="dxa"/>
              <w:bottom w:w="20" w:type="dxa"/>
              <w:right w:w="30" w:type="dxa"/>
            </w:tcMar>
          </w:tcPr>
          <w:p w14:paraId="14651425" w14:textId="77777777" w:rsidR="005414F7" w:rsidRDefault="005414F7" w:rsidP="00D24084">
            <w:r>
              <w:t>Jednoznačný identifikátor subjektu.</w:t>
            </w:r>
          </w:p>
        </w:tc>
      </w:tr>
      <w:tr w:rsidR="005414F7" w14:paraId="15A9F5B2" w14:textId="77777777" w:rsidTr="00AF3B78">
        <w:tc>
          <w:tcPr>
            <w:tcW w:w="1129" w:type="dxa"/>
            <w:tcMar>
              <w:top w:w="30" w:type="dxa"/>
              <w:left w:w="30" w:type="dxa"/>
              <w:bottom w:w="20" w:type="dxa"/>
              <w:right w:w="30" w:type="dxa"/>
            </w:tcMar>
          </w:tcPr>
          <w:p w14:paraId="37FF6232" w14:textId="77777777" w:rsidR="005414F7" w:rsidRDefault="005414F7" w:rsidP="00D24084">
            <w:r>
              <w:t>Atribút</w:t>
            </w:r>
          </w:p>
        </w:tc>
        <w:tc>
          <w:tcPr>
            <w:tcW w:w="7942" w:type="dxa"/>
            <w:tcMar>
              <w:top w:w="30" w:type="dxa"/>
              <w:left w:w="30" w:type="dxa"/>
              <w:bottom w:w="20" w:type="dxa"/>
              <w:right w:w="30" w:type="dxa"/>
            </w:tcMar>
          </w:tcPr>
          <w:p w14:paraId="5B66E69D" w14:textId="77777777" w:rsidR="005414F7" w:rsidRDefault="005414F7" w:rsidP="00D24084">
            <w:r>
              <w:t>Identifikátor podateľne : Číslo</w:t>
            </w:r>
          </w:p>
        </w:tc>
      </w:tr>
      <w:tr w:rsidR="005414F7" w14:paraId="13DE686E" w14:textId="77777777" w:rsidTr="00AF3B78">
        <w:tc>
          <w:tcPr>
            <w:tcW w:w="1129" w:type="dxa"/>
            <w:tcMar>
              <w:top w:w="30" w:type="dxa"/>
              <w:left w:w="30" w:type="dxa"/>
              <w:bottom w:w="20" w:type="dxa"/>
              <w:right w:w="30" w:type="dxa"/>
            </w:tcMar>
          </w:tcPr>
          <w:p w14:paraId="34436D47" w14:textId="77777777" w:rsidR="005414F7" w:rsidRDefault="005414F7" w:rsidP="00D24084">
            <w:r>
              <w:t>Opis</w:t>
            </w:r>
          </w:p>
        </w:tc>
        <w:tc>
          <w:tcPr>
            <w:tcW w:w="7942" w:type="dxa"/>
            <w:tcMar>
              <w:top w:w="30" w:type="dxa"/>
              <w:left w:w="30" w:type="dxa"/>
              <w:bottom w:w="20" w:type="dxa"/>
              <w:right w:w="30" w:type="dxa"/>
            </w:tcMar>
          </w:tcPr>
          <w:p w14:paraId="19C41ECD" w14:textId="77777777" w:rsidR="005414F7" w:rsidRDefault="005414F7" w:rsidP="00D24084">
            <w:r>
              <w:t>Jednoznačný identifikátor podateľne, ktorej je podanie doručené.</w:t>
            </w:r>
          </w:p>
        </w:tc>
      </w:tr>
      <w:tr w:rsidR="005414F7" w14:paraId="3641AA2D" w14:textId="77777777" w:rsidTr="00AF3B78">
        <w:tc>
          <w:tcPr>
            <w:tcW w:w="1129" w:type="dxa"/>
            <w:tcMar>
              <w:top w:w="30" w:type="dxa"/>
              <w:left w:w="30" w:type="dxa"/>
              <w:bottom w:w="20" w:type="dxa"/>
              <w:right w:w="30" w:type="dxa"/>
            </w:tcMar>
          </w:tcPr>
          <w:p w14:paraId="56590226" w14:textId="77777777" w:rsidR="005414F7" w:rsidRDefault="005414F7" w:rsidP="00D24084">
            <w:r>
              <w:t>Atribút</w:t>
            </w:r>
          </w:p>
        </w:tc>
        <w:tc>
          <w:tcPr>
            <w:tcW w:w="7942" w:type="dxa"/>
            <w:tcMar>
              <w:top w:w="30" w:type="dxa"/>
              <w:left w:w="30" w:type="dxa"/>
              <w:bottom w:w="20" w:type="dxa"/>
              <w:right w:w="30" w:type="dxa"/>
            </w:tcMar>
          </w:tcPr>
          <w:p w14:paraId="2FB462DE" w14:textId="77777777" w:rsidR="005414F7" w:rsidRDefault="005414F7" w:rsidP="00D24084">
            <w:r>
              <w:t>Identifikátor biznis prípadu : an1_255</w:t>
            </w:r>
          </w:p>
        </w:tc>
      </w:tr>
      <w:tr w:rsidR="005414F7" w14:paraId="32AEA750" w14:textId="77777777" w:rsidTr="00AF3B78">
        <w:tc>
          <w:tcPr>
            <w:tcW w:w="1129" w:type="dxa"/>
            <w:tcMar>
              <w:top w:w="30" w:type="dxa"/>
              <w:left w:w="30" w:type="dxa"/>
              <w:bottom w:w="20" w:type="dxa"/>
              <w:right w:w="30" w:type="dxa"/>
            </w:tcMar>
          </w:tcPr>
          <w:p w14:paraId="102A5DC9" w14:textId="77777777" w:rsidR="005414F7" w:rsidRDefault="005414F7" w:rsidP="00D24084">
            <w:r>
              <w:t>Opis</w:t>
            </w:r>
          </w:p>
        </w:tc>
        <w:tc>
          <w:tcPr>
            <w:tcW w:w="7942" w:type="dxa"/>
            <w:tcMar>
              <w:top w:w="30" w:type="dxa"/>
              <w:left w:w="30" w:type="dxa"/>
              <w:bottom w:w="20" w:type="dxa"/>
              <w:right w:w="30" w:type="dxa"/>
            </w:tcMar>
          </w:tcPr>
          <w:p w14:paraId="445CAEE7" w14:textId="77777777" w:rsidR="005414F7" w:rsidRDefault="005414F7" w:rsidP="00D24084">
            <w:r>
              <w:t>Identifikátor biznis prípadu z podania.</w:t>
            </w:r>
          </w:p>
        </w:tc>
      </w:tr>
      <w:tr w:rsidR="005414F7" w14:paraId="7E993F06" w14:textId="77777777" w:rsidTr="00AF3B78">
        <w:tc>
          <w:tcPr>
            <w:tcW w:w="1129" w:type="dxa"/>
            <w:tcMar>
              <w:top w:w="30" w:type="dxa"/>
              <w:left w:w="30" w:type="dxa"/>
              <w:bottom w:w="20" w:type="dxa"/>
              <w:right w:w="30" w:type="dxa"/>
            </w:tcMar>
          </w:tcPr>
          <w:p w14:paraId="71558845" w14:textId="77777777" w:rsidR="005414F7" w:rsidRDefault="005414F7" w:rsidP="00D24084">
            <w:r>
              <w:lastRenderedPageBreak/>
              <w:t>Atribút</w:t>
            </w:r>
          </w:p>
        </w:tc>
        <w:tc>
          <w:tcPr>
            <w:tcW w:w="7942" w:type="dxa"/>
            <w:tcMar>
              <w:top w:w="30" w:type="dxa"/>
              <w:left w:w="30" w:type="dxa"/>
              <w:bottom w:w="20" w:type="dxa"/>
              <w:right w:w="30" w:type="dxa"/>
            </w:tcMar>
          </w:tcPr>
          <w:p w14:paraId="7959A198" w14:textId="77777777" w:rsidR="005414F7" w:rsidRDefault="005414F7" w:rsidP="00D24084">
            <w:r>
              <w:t>Popis : an1_255</w:t>
            </w:r>
          </w:p>
        </w:tc>
      </w:tr>
      <w:tr w:rsidR="005414F7" w14:paraId="0276ACE0" w14:textId="77777777" w:rsidTr="00AF3B78">
        <w:tc>
          <w:tcPr>
            <w:tcW w:w="1129" w:type="dxa"/>
            <w:tcMar>
              <w:top w:w="30" w:type="dxa"/>
              <w:left w:w="30" w:type="dxa"/>
              <w:bottom w:w="20" w:type="dxa"/>
              <w:right w:w="30" w:type="dxa"/>
            </w:tcMar>
          </w:tcPr>
          <w:p w14:paraId="5813BE4B" w14:textId="77777777" w:rsidR="005414F7" w:rsidRDefault="005414F7" w:rsidP="00D24084">
            <w:r>
              <w:t>Opis</w:t>
            </w:r>
          </w:p>
        </w:tc>
        <w:tc>
          <w:tcPr>
            <w:tcW w:w="7942" w:type="dxa"/>
            <w:tcMar>
              <w:top w:w="30" w:type="dxa"/>
              <w:left w:w="30" w:type="dxa"/>
              <w:bottom w:w="20" w:type="dxa"/>
              <w:right w:w="30" w:type="dxa"/>
            </w:tcMar>
          </w:tcPr>
          <w:p w14:paraId="0878197E" w14:textId="77777777" w:rsidR="005414F7" w:rsidRDefault="005414F7" w:rsidP="00D24084">
            <w:r>
              <w:t>Popis z podania.</w:t>
            </w:r>
          </w:p>
        </w:tc>
      </w:tr>
      <w:tr w:rsidR="005414F7" w14:paraId="5DAF9CF3" w14:textId="77777777" w:rsidTr="00AF3B78">
        <w:tc>
          <w:tcPr>
            <w:tcW w:w="1129" w:type="dxa"/>
            <w:tcMar>
              <w:top w:w="30" w:type="dxa"/>
              <w:left w:w="30" w:type="dxa"/>
              <w:bottom w:w="20" w:type="dxa"/>
              <w:right w:w="30" w:type="dxa"/>
            </w:tcMar>
          </w:tcPr>
          <w:p w14:paraId="1DD2C666" w14:textId="77777777" w:rsidR="005414F7" w:rsidRDefault="005414F7" w:rsidP="00D24084">
            <w:r>
              <w:t>Atribút</w:t>
            </w:r>
          </w:p>
        </w:tc>
        <w:tc>
          <w:tcPr>
            <w:tcW w:w="7942" w:type="dxa"/>
            <w:tcMar>
              <w:top w:w="30" w:type="dxa"/>
              <w:left w:w="30" w:type="dxa"/>
              <w:bottom w:w="20" w:type="dxa"/>
              <w:right w:w="30" w:type="dxa"/>
            </w:tcMar>
          </w:tcPr>
          <w:p w14:paraId="3A11F34D" w14:textId="77777777" w:rsidR="005414F7" w:rsidRDefault="005414F7" w:rsidP="00D24084">
            <w:r>
              <w:t>Dátum a čas prijatia : Dátum a čas</w:t>
            </w:r>
          </w:p>
        </w:tc>
      </w:tr>
      <w:tr w:rsidR="005414F7" w14:paraId="0F581C27" w14:textId="77777777" w:rsidTr="00AF3B78">
        <w:tc>
          <w:tcPr>
            <w:tcW w:w="1129" w:type="dxa"/>
            <w:tcMar>
              <w:top w:w="30" w:type="dxa"/>
              <w:left w:w="30" w:type="dxa"/>
              <w:bottom w:w="20" w:type="dxa"/>
              <w:right w:w="30" w:type="dxa"/>
            </w:tcMar>
          </w:tcPr>
          <w:p w14:paraId="3524F729" w14:textId="77777777" w:rsidR="005414F7" w:rsidRDefault="005414F7" w:rsidP="00D24084">
            <w:r>
              <w:t>Opis</w:t>
            </w:r>
          </w:p>
        </w:tc>
        <w:tc>
          <w:tcPr>
            <w:tcW w:w="7942" w:type="dxa"/>
            <w:tcMar>
              <w:top w:w="30" w:type="dxa"/>
              <w:left w:w="30" w:type="dxa"/>
              <w:bottom w:w="20" w:type="dxa"/>
              <w:right w:w="30" w:type="dxa"/>
            </w:tcMar>
          </w:tcPr>
          <w:p w14:paraId="662AB469" w14:textId="77777777" w:rsidR="005414F7" w:rsidRDefault="005414F7" w:rsidP="00D24084">
            <w:r>
              <w:t>Dátum a čas prijatia podania v podateľni.</w:t>
            </w:r>
          </w:p>
        </w:tc>
      </w:tr>
      <w:tr w:rsidR="005414F7" w14:paraId="18D4D9FC" w14:textId="77777777" w:rsidTr="00AF3B78">
        <w:tc>
          <w:tcPr>
            <w:tcW w:w="1129" w:type="dxa"/>
            <w:tcMar>
              <w:top w:w="30" w:type="dxa"/>
              <w:left w:w="30" w:type="dxa"/>
              <w:bottom w:w="20" w:type="dxa"/>
              <w:right w:w="30" w:type="dxa"/>
            </w:tcMar>
          </w:tcPr>
          <w:p w14:paraId="423CCF3F" w14:textId="77777777" w:rsidR="005414F7" w:rsidRDefault="005414F7" w:rsidP="00D24084">
            <w:r>
              <w:t>Atribút</w:t>
            </w:r>
          </w:p>
        </w:tc>
        <w:tc>
          <w:tcPr>
            <w:tcW w:w="7942" w:type="dxa"/>
            <w:tcMar>
              <w:top w:w="30" w:type="dxa"/>
              <w:left w:w="30" w:type="dxa"/>
              <w:bottom w:w="20" w:type="dxa"/>
              <w:right w:w="30" w:type="dxa"/>
            </w:tcMar>
          </w:tcPr>
          <w:p w14:paraId="31E77DE0" w14:textId="77777777" w:rsidR="005414F7" w:rsidRDefault="005414F7" w:rsidP="00D24084">
            <w:r>
              <w:t>Stav : an1_255</w:t>
            </w:r>
          </w:p>
        </w:tc>
      </w:tr>
      <w:tr w:rsidR="005414F7" w14:paraId="1369784A" w14:textId="77777777" w:rsidTr="00AF3B78">
        <w:tc>
          <w:tcPr>
            <w:tcW w:w="1129" w:type="dxa"/>
            <w:tcMar>
              <w:top w:w="30" w:type="dxa"/>
              <w:left w:w="30" w:type="dxa"/>
              <w:bottom w:w="20" w:type="dxa"/>
              <w:right w:w="30" w:type="dxa"/>
            </w:tcMar>
          </w:tcPr>
          <w:p w14:paraId="38BB69B2" w14:textId="77777777" w:rsidR="005414F7" w:rsidRDefault="005414F7" w:rsidP="00D24084">
            <w:r>
              <w:t>Opis</w:t>
            </w:r>
          </w:p>
        </w:tc>
        <w:tc>
          <w:tcPr>
            <w:tcW w:w="7942" w:type="dxa"/>
            <w:tcMar>
              <w:top w:w="30" w:type="dxa"/>
              <w:left w:w="30" w:type="dxa"/>
              <w:bottom w:w="20" w:type="dxa"/>
              <w:right w:w="30" w:type="dxa"/>
            </w:tcMar>
          </w:tcPr>
          <w:p w14:paraId="08D2A0A4" w14:textId="77777777" w:rsidR="005414F7" w:rsidRDefault="005414F7" w:rsidP="00D24084">
            <w:r>
              <w:t>Stav podania.</w:t>
            </w:r>
          </w:p>
        </w:tc>
      </w:tr>
      <w:tr w:rsidR="005414F7" w14:paraId="1ED93D83" w14:textId="77777777" w:rsidTr="00AF3B78">
        <w:tc>
          <w:tcPr>
            <w:tcW w:w="1129" w:type="dxa"/>
            <w:tcMar>
              <w:top w:w="30" w:type="dxa"/>
              <w:left w:w="30" w:type="dxa"/>
              <w:bottom w:w="20" w:type="dxa"/>
              <w:right w:w="30" w:type="dxa"/>
            </w:tcMar>
          </w:tcPr>
          <w:p w14:paraId="50387803" w14:textId="77777777" w:rsidR="005414F7" w:rsidRDefault="005414F7" w:rsidP="00D24084">
            <w:r>
              <w:t>Atribút</w:t>
            </w:r>
          </w:p>
        </w:tc>
        <w:tc>
          <w:tcPr>
            <w:tcW w:w="7942" w:type="dxa"/>
            <w:tcMar>
              <w:top w:w="30" w:type="dxa"/>
              <w:left w:w="30" w:type="dxa"/>
              <w:bottom w:w="20" w:type="dxa"/>
              <w:right w:w="30" w:type="dxa"/>
            </w:tcMar>
          </w:tcPr>
          <w:p w14:paraId="2160EFB9" w14:textId="77777777" w:rsidR="005414F7" w:rsidRDefault="005414F7" w:rsidP="00D24084">
            <w:r>
              <w:t>Dáta podania : Text</w:t>
            </w:r>
          </w:p>
        </w:tc>
      </w:tr>
      <w:tr w:rsidR="005414F7" w14:paraId="7BC41C22" w14:textId="77777777" w:rsidTr="00AF3B78">
        <w:tc>
          <w:tcPr>
            <w:tcW w:w="1129" w:type="dxa"/>
            <w:tcMar>
              <w:top w:w="30" w:type="dxa"/>
              <w:left w:w="30" w:type="dxa"/>
              <w:bottom w:w="20" w:type="dxa"/>
              <w:right w:w="30" w:type="dxa"/>
            </w:tcMar>
          </w:tcPr>
          <w:p w14:paraId="0F199200" w14:textId="77777777" w:rsidR="005414F7" w:rsidRDefault="005414F7" w:rsidP="00D24084">
            <w:r>
              <w:t>Opis</w:t>
            </w:r>
          </w:p>
        </w:tc>
        <w:tc>
          <w:tcPr>
            <w:tcW w:w="7942" w:type="dxa"/>
            <w:tcMar>
              <w:top w:w="30" w:type="dxa"/>
              <w:left w:w="30" w:type="dxa"/>
              <w:bottom w:w="20" w:type="dxa"/>
              <w:right w:w="30" w:type="dxa"/>
            </w:tcMar>
          </w:tcPr>
          <w:p w14:paraId="6302C172" w14:textId="77777777" w:rsidR="005414F7" w:rsidRDefault="005414F7" w:rsidP="00D24084">
            <w:r>
              <w:t>Dáta podania.</w:t>
            </w:r>
          </w:p>
        </w:tc>
      </w:tr>
    </w:tbl>
    <w:p w14:paraId="2D784FDF" w14:textId="77777777" w:rsidR="005414F7" w:rsidRDefault="005414F7" w:rsidP="00D24084"/>
    <w:p w14:paraId="7B9CD9E0" w14:textId="77777777" w:rsidR="005414F7" w:rsidRPr="00F635F7" w:rsidRDefault="005414F7" w:rsidP="00D24084">
      <w:r w:rsidRPr="00F635F7">
        <w:t>HistoriaZasielok</w:t>
      </w:r>
      <w:r w:rsidRPr="00F635F7">
        <w:br/>
      </w:r>
    </w:p>
    <w:p w14:paraId="4B5F6B99" w14:textId="77777777" w:rsidR="005414F7" w:rsidRDefault="005414F7" w:rsidP="00D24084">
      <w:r>
        <w:rPr>
          <w:noProof/>
        </w:rPr>
        <w:drawing>
          <wp:inline distT="0" distB="0" distL="0" distR="0" wp14:anchorId="3246FEDC" wp14:editId="68AC1C67">
            <wp:extent cx="4392286" cy="2381250"/>
            <wp:effectExtent l="0" t="0" r="0" b="0"/>
            <wp:docPr id="4" name="Picture 4"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26AFA4ED" w14:textId="77777777" w:rsidR="005414F7" w:rsidRPr="00F635F7" w:rsidRDefault="005414F7"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5414F7" w14:paraId="4AAD97A7" w14:textId="77777777" w:rsidTr="00AF3B78">
        <w:tc>
          <w:tcPr>
            <w:tcW w:w="988" w:type="dxa"/>
            <w:tcMar>
              <w:top w:w="30" w:type="dxa"/>
              <w:left w:w="30" w:type="dxa"/>
              <w:bottom w:w="20" w:type="dxa"/>
              <w:right w:w="30" w:type="dxa"/>
            </w:tcMar>
          </w:tcPr>
          <w:p w14:paraId="3B56D17E" w14:textId="77777777" w:rsidR="005414F7" w:rsidRDefault="005414F7" w:rsidP="00D24084">
            <w:r>
              <w:t>Atribút</w:t>
            </w:r>
          </w:p>
        </w:tc>
        <w:tc>
          <w:tcPr>
            <w:tcW w:w="8083" w:type="dxa"/>
            <w:tcMar>
              <w:top w:w="30" w:type="dxa"/>
              <w:left w:w="30" w:type="dxa"/>
              <w:bottom w:w="20" w:type="dxa"/>
              <w:right w:w="30" w:type="dxa"/>
            </w:tcMar>
          </w:tcPr>
          <w:p w14:paraId="0CAFADDC" w14:textId="77777777" w:rsidR="005414F7" w:rsidRDefault="005414F7" w:rsidP="00D24084">
            <w:r>
              <w:t>URI štruktúra pre doručovanie : URI</w:t>
            </w:r>
          </w:p>
        </w:tc>
      </w:tr>
      <w:tr w:rsidR="005414F7" w14:paraId="12AF05B5" w14:textId="77777777" w:rsidTr="00AF3B78">
        <w:tc>
          <w:tcPr>
            <w:tcW w:w="988" w:type="dxa"/>
            <w:tcMar>
              <w:top w:w="30" w:type="dxa"/>
              <w:left w:w="30" w:type="dxa"/>
              <w:bottom w:w="20" w:type="dxa"/>
              <w:right w:w="30" w:type="dxa"/>
            </w:tcMar>
          </w:tcPr>
          <w:p w14:paraId="009FCD7E" w14:textId="77777777" w:rsidR="005414F7" w:rsidRDefault="005414F7" w:rsidP="00D24084">
            <w:r>
              <w:t>Opis</w:t>
            </w:r>
          </w:p>
        </w:tc>
        <w:tc>
          <w:tcPr>
            <w:tcW w:w="8083" w:type="dxa"/>
            <w:tcMar>
              <w:top w:w="30" w:type="dxa"/>
              <w:left w:w="30" w:type="dxa"/>
              <w:bottom w:w="20" w:type="dxa"/>
              <w:right w:w="30" w:type="dxa"/>
            </w:tcMar>
          </w:tcPr>
          <w:p w14:paraId="0D9B1CDD" w14:textId="77777777" w:rsidR="005414F7" w:rsidRDefault="005414F7" w:rsidP="00D24084">
            <w:r>
              <w:t>Jednoznačný identifikátor subjektu pre doručovanie.</w:t>
            </w:r>
          </w:p>
        </w:tc>
      </w:tr>
      <w:tr w:rsidR="005414F7" w14:paraId="32633C28" w14:textId="77777777" w:rsidTr="00AF3B78">
        <w:tc>
          <w:tcPr>
            <w:tcW w:w="988" w:type="dxa"/>
            <w:tcMar>
              <w:top w:w="30" w:type="dxa"/>
              <w:left w:w="30" w:type="dxa"/>
              <w:bottom w:w="20" w:type="dxa"/>
              <w:right w:w="30" w:type="dxa"/>
            </w:tcMar>
          </w:tcPr>
          <w:p w14:paraId="5F7AB14E" w14:textId="77777777" w:rsidR="005414F7" w:rsidRDefault="005414F7" w:rsidP="00D24084">
            <w:r>
              <w:t>Atribút</w:t>
            </w:r>
          </w:p>
        </w:tc>
        <w:tc>
          <w:tcPr>
            <w:tcW w:w="8083" w:type="dxa"/>
            <w:tcMar>
              <w:top w:w="30" w:type="dxa"/>
              <w:left w:w="30" w:type="dxa"/>
              <w:bottom w:w="20" w:type="dxa"/>
              <w:right w:w="30" w:type="dxa"/>
            </w:tcMar>
          </w:tcPr>
          <w:p w14:paraId="00F0D68B" w14:textId="77777777" w:rsidR="005414F7" w:rsidRDefault="005414F7" w:rsidP="00D24084">
            <w:r>
              <w:t>Identifikátor subjektu EKR : an1_255</w:t>
            </w:r>
          </w:p>
        </w:tc>
      </w:tr>
      <w:tr w:rsidR="005414F7" w14:paraId="0AAF530E" w14:textId="77777777" w:rsidTr="00AF3B78">
        <w:tc>
          <w:tcPr>
            <w:tcW w:w="988" w:type="dxa"/>
            <w:tcMar>
              <w:top w:w="30" w:type="dxa"/>
              <w:left w:w="30" w:type="dxa"/>
              <w:bottom w:w="20" w:type="dxa"/>
              <w:right w:w="30" w:type="dxa"/>
            </w:tcMar>
          </w:tcPr>
          <w:p w14:paraId="2407A413" w14:textId="77777777" w:rsidR="005414F7" w:rsidRDefault="005414F7" w:rsidP="00D24084">
            <w:r>
              <w:t>Opis</w:t>
            </w:r>
          </w:p>
        </w:tc>
        <w:tc>
          <w:tcPr>
            <w:tcW w:w="8083" w:type="dxa"/>
            <w:tcMar>
              <w:top w:w="30" w:type="dxa"/>
              <w:left w:w="30" w:type="dxa"/>
              <w:bottom w:w="20" w:type="dxa"/>
              <w:right w:w="30" w:type="dxa"/>
            </w:tcMar>
          </w:tcPr>
          <w:p w14:paraId="542E2E34" w14:textId="77777777" w:rsidR="005414F7" w:rsidRDefault="005414F7" w:rsidP="00D24084">
            <w:r>
              <w:t>Jednoznačný identifikátor subjektu pridelený EKR.</w:t>
            </w:r>
          </w:p>
        </w:tc>
      </w:tr>
      <w:tr w:rsidR="005414F7" w14:paraId="3BB2316B" w14:textId="77777777" w:rsidTr="00AF3B78">
        <w:tc>
          <w:tcPr>
            <w:tcW w:w="988" w:type="dxa"/>
            <w:tcMar>
              <w:top w:w="30" w:type="dxa"/>
              <w:left w:w="30" w:type="dxa"/>
              <w:bottom w:w="20" w:type="dxa"/>
              <w:right w:w="30" w:type="dxa"/>
            </w:tcMar>
          </w:tcPr>
          <w:p w14:paraId="0311E6E7" w14:textId="77777777" w:rsidR="005414F7" w:rsidRDefault="005414F7" w:rsidP="00D24084">
            <w:r>
              <w:t>Atribút</w:t>
            </w:r>
          </w:p>
        </w:tc>
        <w:tc>
          <w:tcPr>
            <w:tcW w:w="8083" w:type="dxa"/>
            <w:tcMar>
              <w:top w:w="30" w:type="dxa"/>
              <w:left w:w="30" w:type="dxa"/>
              <w:bottom w:w="20" w:type="dxa"/>
              <w:right w:w="30" w:type="dxa"/>
            </w:tcMar>
          </w:tcPr>
          <w:p w14:paraId="60D3E2D7" w14:textId="77777777" w:rsidR="005414F7" w:rsidRDefault="005414F7" w:rsidP="00D24084">
            <w:r>
              <w:t>Typ subjektu : Číslo</w:t>
            </w:r>
          </w:p>
        </w:tc>
      </w:tr>
      <w:tr w:rsidR="005414F7" w14:paraId="72A7028F" w14:textId="77777777" w:rsidTr="00AF3B78">
        <w:tc>
          <w:tcPr>
            <w:tcW w:w="988" w:type="dxa"/>
            <w:tcMar>
              <w:top w:w="30" w:type="dxa"/>
              <w:left w:w="30" w:type="dxa"/>
              <w:bottom w:w="20" w:type="dxa"/>
              <w:right w:w="30" w:type="dxa"/>
            </w:tcMar>
          </w:tcPr>
          <w:p w14:paraId="3E1EA226" w14:textId="77777777" w:rsidR="005414F7" w:rsidRDefault="005414F7" w:rsidP="00D24084">
            <w:r>
              <w:t>Opis</w:t>
            </w:r>
          </w:p>
        </w:tc>
        <w:tc>
          <w:tcPr>
            <w:tcW w:w="8083" w:type="dxa"/>
            <w:tcMar>
              <w:top w:w="30" w:type="dxa"/>
              <w:left w:w="30" w:type="dxa"/>
              <w:bottom w:w="20" w:type="dxa"/>
              <w:right w:w="30" w:type="dxa"/>
            </w:tcMar>
          </w:tcPr>
          <w:p w14:paraId="383F6233" w14:textId="77777777" w:rsidR="005414F7" w:rsidRDefault="005414F7" w:rsidP="00D24084">
            <w:r>
              <w:t>0=Externý subjekt</w:t>
            </w:r>
            <w:r>
              <w:br/>
              <w:t>1=Organizačná zložka</w:t>
            </w:r>
          </w:p>
        </w:tc>
      </w:tr>
      <w:tr w:rsidR="005414F7" w14:paraId="5C37DA4D" w14:textId="77777777" w:rsidTr="00AF3B78">
        <w:tc>
          <w:tcPr>
            <w:tcW w:w="988" w:type="dxa"/>
            <w:tcMar>
              <w:top w:w="30" w:type="dxa"/>
              <w:left w:w="30" w:type="dxa"/>
              <w:bottom w:w="20" w:type="dxa"/>
              <w:right w:w="30" w:type="dxa"/>
            </w:tcMar>
          </w:tcPr>
          <w:p w14:paraId="0C1A2575" w14:textId="77777777" w:rsidR="005414F7" w:rsidRDefault="005414F7" w:rsidP="00D24084">
            <w:r>
              <w:t>Atribút</w:t>
            </w:r>
          </w:p>
        </w:tc>
        <w:tc>
          <w:tcPr>
            <w:tcW w:w="8083" w:type="dxa"/>
            <w:tcMar>
              <w:top w:w="30" w:type="dxa"/>
              <w:left w:w="30" w:type="dxa"/>
              <w:bottom w:w="20" w:type="dxa"/>
              <w:right w:w="30" w:type="dxa"/>
            </w:tcMar>
          </w:tcPr>
          <w:p w14:paraId="621BB692" w14:textId="77777777" w:rsidR="005414F7" w:rsidRDefault="005414F7" w:rsidP="00D24084">
            <w:r>
              <w:t>Identifikátor podateľne : Číslo</w:t>
            </w:r>
          </w:p>
        </w:tc>
      </w:tr>
      <w:tr w:rsidR="005414F7" w14:paraId="50D133D9" w14:textId="77777777" w:rsidTr="00AF3B78">
        <w:tc>
          <w:tcPr>
            <w:tcW w:w="988" w:type="dxa"/>
            <w:tcMar>
              <w:top w:w="30" w:type="dxa"/>
              <w:left w:w="30" w:type="dxa"/>
              <w:bottom w:w="20" w:type="dxa"/>
              <w:right w:w="30" w:type="dxa"/>
            </w:tcMar>
          </w:tcPr>
          <w:p w14:paraId="65BE9EF3" w14:textId="77777777" w:rsidR="005414F7" w:rsidRDefault="005414F7" w:rsidP="00D24084">
            <w:r>
              <w:t>Opis</w:t>
            </w:r>
          </w:p>
        </w:tc>
        <w:tc>
          <w:tcPr>
            <w:tcW w:w="8083" w:type="dxa"/>
            <w:tcMar>
              <w:top w:w="30" w:type="dxa"/>
              <w:left w:w="30" w:type="dxa"/>
              <w:bottom w:w="20" w:type="dxa"/>
              <w:right w:w="30" w:type="dxa"/>
            </w:tcMar>
          </w:tcPr>
          <w:p w14:paraId="5CE4CE75" w14:textId="77777777" w:rsidR="005414F7" w:rsidRDefault="005414F7" w:rsidP="00D24084">
            <w:r>
              <w:t>Jednoznačný identifikátor podateľne, ktorej sa zásielka týka.</w:t>
            </w:r>
          </w:p>
        </w:tc>
      </w:tr>
      <w:tr w:rsidR="005414F7" w14:paraId="28ED4928" w14:textId="77777777" w:rsidTr="00AF3B78">
        <w:tc>
          <w:tcPr>
            <w:tcW w:w="988" w:type="dxa"/>
            <w:tcMar>
              <w:top w:w="30" w:type="dxa"/>
              <w:left w:w="30" w:type="dxa"/>
              <w:bottom w:w="20" w:type="dxa"/>
              <w:right w:w="30" w:type="dxa"/>
            </w:tcMar>
          </w:tcPr>
          <w:p w14:paraId="04BEE167" w14:textId="77777777" w:rsidR="005414F7" w:rsidRDefault="005414F7" w:rsidP="00D24084">
            <w:r>
              <w:t>Atribút</w:t>
            </w:r>
          </w:p>
        </w:tc>
        <w:tc>
          <w:tcPr>
            <w:tcW w:w="8083" w:type="dxa"/>
            <w:tcMar>
              <w:top w:w="30" w:type="dxa"/>
              <w:left w:w="30" w:type="dxa"/>
              <w:bottom w:w="20" w:type="dxa"/>
              <w:right w:w="30" w:type="dxa"/>
            </w:tcMar>
          </w:tcPr>
          <w:p w14:paraId="29D9F088" w14:textId="77777777" w:rsidR="005414F7" w:rsidRDefault="005414F7" w:rsidP="00D24084">
            <w:r>
              <w:t>Identifikátor biznis prípadu : an1_255</w:t>
            </w:r>
          </w:p>
        </w:tc>
      </w:tr>
      <w:tr w:rsidR="005414F7" w14:paraId="1AE3FF93" w14:textId="77777777" w:rsidTr="00AF3B78">
        <w:tc>
          <w:tcPr>
            <w:tcW w:w="988" w:type="dxa"/>
            <w:tcMar>
              <w:top w:w="30" w:type="dxa"/>
              <w:left w:w="30" w:type="dxa"/>
              <w:bottom w:w="20" w:type="dxa"/>
              <w:right w:w="30" w:type="dxa"/>
            </w:tcMar>
          </w:tcPr>
          <w:p w14:paraId="321C3C67" w14:textId="77777777" w:rsidR="005414F7" w:rsidRDefault="005414F7" w:rsidP="00D24084">
            <w:r>
              <w:t>Opis</w:t>
            </w:r>
          </w:p>
        </w:tc>
        <w:tc>
          <w:tcPr>
            <w:tcW w:w="8083" w:type="dxa"/>
            <w:tcMar>
              <w:top w:w="30" w:type="dxa"/>
              <w:left w:w="30" w:type="dxa"/>
              <w:bottom w:w="20" w:type="dxa"/>
              <w:right w:w="30" w:type="dxa"/>
            </w:tcMar>
          </w:tcPr>
          <w:p w14:paraId="00461017" w14:textId="77777777" w:rsidR="005414F7" w:rsidRDefault="005414F7" w:rsidP="00D24084">
            <w:r>
              <w:t>Identifikátor biznis prípadu zo zásielky.</w:t>
            </w:r>
          </w:p>
        </w:tc>
      </w:tr>
      <w:tr w:rsidR="005414F7" w14:paraId="3E27124A" w14:textId="77777777" w:rsidTr="00AF3B78">
        <w:tc>
          <w:tcPr>
            <w:tcW w:w="988" w:type="dxa"/>
            <w:tcMar>
              <w:top w:w="30" w:type="dxa"/>
              <w:left w:w="30" w:type="dxa"/>
              <w:bottom w:w="20" w:type="dxa"/>
              <w:right w:w="30" w:type="dxa"/>
            </w:tcMar>
          </w:tcPr>
          <w:p w14:paraId="37D06D3E" w14:textId="77777777" w:rsidR="005414F7" w:rsidRDefault="005414F7" w:rsidP="00D24084">
            <w:r>
              <w:t>Atribút</w:t>
            </w:r>
          </w:p>
        </w:tc>
        <w:tc>
          <w:tcPr>
            <w:tcW w:w="8083" w:type="dxa"/>
            <w:tcMar>
              <w:top w:w="30" w:type="dxa"/>
              <w:left w:w="30" w:type="dxa"/>
              <w:bottom w:w="20" w:type="dxa"/>
              <w:right w:w="30" w:type="dxa"/>
            </w:tcMar>
          </w:tcPr>
          <w:p w14:paraId="51FBA649" w14:textId="77777777" w:rsidR="005414F7" w:rsidRDefault="005414F7" w:rsidP="00D24084">
            <w:r>
              <w:t>Prečítaná : Logická hodnota</w:t>
            </w:r>
          </w:p>
        </w:tc>
      </w:tr>
      <w:tr w:rsidR="005414F7" w14:paraId="70A734F8" w14:textId="77777777" w:rsidTr="00AF3B78">
        <w:tc>
          <w:tcPr>
            <w:tcW w:w="988" w:type="dxa"/>
            <w:tcMar>
              <w:top w:w="30" w:type="dxa"/>
              <w:left w:w="30" w:type="dxa"/>
              <w:bottom w:w="20" w:type="dxa"/>
              <w:right w:w="30" w:type="dxa"/>
            </w:tcMar>
          </w:tcPr>
          <w:p w14:paraId="7BF57D91" w14:textId="77777777" w:rsidR="005414F7" w:rsidRDefault="005414F7" w:rsidP="00D24084">
            <w:r>
              <w:t>Opis</w:t>
            </w:r>
          </w:p>
        </w:tc>
        <w:tc>
          <w:tcPr>
            <w:tcW w:w="8083" w:type="dxa"/>
            <w:tcMar>
              <w:top w:w="30" w:type="dxa"/>
              <w:left w:w="30" w:type="dxa"/>
              <w:bottom w:w="20" w:type="dxa"/>
              <w:right w:w="30" w:type="dxa"/>
            </w:tcMar>
          </w:tcPr>
          <w:p w14:paraId="13DF17F8" w14:textId="77777777" w:rsidR="005414F7" w:rsidRDefault="005414F7" w:rsidP="00D24084">
            <w:r>
              <w:t>Príznak vyjadrujúci, či sa jedná o zásielku, ktorá už bola prečítaná, t.j. vyžiadaná funkciou pre vrátenie detailu zásielky.</w:t>
            </w:r>
          </w:p>
        </w:tc>
      </w:tr>
      <w:tr w:rsidR="005414F7" w14:paraId="07B01C77" w14:textId="77777777" w:rsidTr="00AF3B78">
        <w:tc>
          <w:tcPr>
            <w:tcW w:w="988" w:type="dxa"/>
            <w:tcMar>
              <w:top w:w="30" w:type="dxa"/>
              <w:left w:w="30" w:type="dxa"/>
              <w:bottom w:w="20" w:type="dxa"/>
              <w:right w:w="30" w:type="dxa"/>
            </w:tcMar>
          </w:tcPr>
          <w:p w14:paraId="59A810EB" w14:textId="77777777" w:rsidR="005414F7" w:rsidRDefault="005414F7" w:rsidP="00D24084">
            <w:r>
              <w:t>Atribút</w:t>
            </w:r>
          </w:p>
        </w:tc>
        <w:tc>
          <w:tcPr>
            <w:tcW w:w="8083" w:type="dxa"/>
            <w:tcMar>
              <w:top w:w="30" w:type="dxa"/>
              <w:left w:w="30" w:type="dxa"/>
              <w:bottom w:w="20" w:type="dxa"/>
              <w:right w:w="30" w:type="dxa"/>
            </w:tcMar>
          </w:tcPr>
          <w:p w14:paraId="1F9DE6E8" w14:textId="77777777" w:rsidR="005414F7" w:rsidRDefault="005414F7" w:rsidP="00D24084">
            <w:r>
              <w:t>Externý kód typu zásielky : an1_50</w:t>
            </w:r>
          </w:p>
        </w:tc>
      </w:tr>
      <w:tr w:rsidR="005414F7" w14:paraId="3F55D5D4" w14:textId="77777777" w:rsidTr="00AF3B78">
        <w:tc>
          <w:tcPr>
            <w:tcW w:w="988" w:type="dxa"/>
            <w:tcMar>
              <w:top w:w="30" w:type="dxa"/>
              <w:left w:w="30" w:type="dxa"/>
              <w:bottom w:w="20" w:type="dxa"/>
              <w:right w:w="30" w:type="dxa"/>
            </w:tcMar>
          </w:tcPr>
          <w:p w14:paraId="0A40ADF7" w14:textId="77777777" w:rsidR="005414F7" w:rsidRDefault="005414F7" w:rsidP="00D24084">
            <w:r>
              <w:t>Opis</w:t>
            </w:r>
          </w:p>
        </w:tc>
        <w:tc>
          <w:tcPr>
            <w:tcW w:w="8083" w:type="dxa"/>
            <w:tcMar>
              <w:top w:w="30" w:type="dxa"/>
              <w:left w:w="30" w:type="dxa"/>
              <w:bottom w:w="20" w:type="dxa"/>
              <w:right w:w="30" w:type="dxa"/>
            </w:tcMar>
          </w:tcPr>
          <w:p w14:paraId="6E5EA110" w14:textId="77777777" w:rsidR="005414F7" w:rsidRDefault="005414F7" w:rsidP="00D24084">
            <w:r>
              <w:t>Jednoznačný identifikátor typu zásielky.</w:t>
            </w:r>
          </w:p>
        </w:tc>
      </w:tr>
      <w:tr w:rsidR="005414F7" w14:paraId="225110E2" w14:textId="77777777" w:rsidTr="00AF3B78">
        <w:tc>
          <w:tcPr>
            <w:tcW w:w="988" w:type="dxa"/>
            <w:tcMar>
              <w:top w:w="30" w:type="dxa"/>
              <w:left w:w="30" w:type="dxa"/>
              <w:bottom w:w="20" w:type="dxa"/>
              <w:right w:w="30" w:type="dxa"/>
            </w:tcMar>
          </w:tcPr>
          <w:p w14:paraId="5AF8F8F6" w14:textId="77777777" w:rsidR="005414F7" w:rsidRDefault="005414F7" w:rsidP="00D24084">
            <w:r>
              <w:t>Atribút</w:t>
            </w:r>
          </w:p>
        </w:tc>
        <w:tc>
          <w:tcPr>
            <w:tcW w:w="8083" w:type="dxa"/>
            <w:tcMar>
              <w:top w:w="30" w:type="dxa"/>
              <w:left w:w="30" w:type="dxa"/>
              <w:bottom w:w="20" w:type="dxa"/>
              <w:right w:w="30" w:type="dxa"/>
            </w:tcMar>
          </w:tcPr>
          <w:p w14:paraId="1C73D222" w14:textId="77777777" w:rsidR="005414F7" w:rsidRDefault="005414F7" w:rsidP="00D24084">
            <w:r>
              <w:t>Dátum sprístupnenia od : Dátum a čas</w:t>
            </w:r>
          </w:p>
        </w:tc>
      </w:tr>
      <w:tr w:rsidR="005414F7" w14:paraId="6EDF9B5B" w14:textId="77777777" w:rsidTr="00AF3B78">
        <w:tc>
          <w:tcPr>
            <w:tcW w:w="988" w:type="dxa"/>
            <w:tcMar>
              <w:top w:w="30" w:type="dxa"/>
              <w:left w:w="30" w:type="dxa"/>
              <w:bottom w:w="20" w:type="dxa"/>
              <w:right w:w="30" w:type="dxa"/>
            </w:tcMar>
          </w:tcPr>
          <w:p w14:paraId="1B01803A" w14:textId="77777777" w:rsidR="005414F7" w:rsidRDefault="005414F7" w:rsidP="00D24084">
            <w:r>
              <w:t>Opis</w:t>
            </w:r>
          </w:p>
        </w:tc>
        <w:tc>
          <w:tcPr>
            <w:tcW w:w="8083" w:type="dxa"/>
            <w:tcMar>
              <w:top w:w="30" w:type="dxa"/>
              <w:left w:w="30" w:type="dxa"/>
              <w:bottom w:w="20" w:type="dxa"/>
              <w:right w:w="30" w:type="dxa"/>
            </w:tcMar>
          </w:tcPr>
          <w:p w14:paraId="23A0E78C" w14:textId="77777777" w:rsidR="005414F7" w:rsidRDefault="005414F7" w:rsidP="00D24084">
            <w:r>
              <w:t>Dátum sprístupnenia v podateľni, od ktorého majú byť vrátené zásielky.</w:t>
            </w:r>
          </w:p>
        </w:tc>
      </w:tr>
      <w:tr w:rsidR="005414F7" w14:paraId="7347BF9F" w14:textId="77777777" w:rsidTr="00AF3B78">
        <w:tc>
          <w:tcPr>
            <w:tcW w:w="988" w:type="dxa"/>
            <w:tcMar>
              <w:top w:w="30" w:type="dxa"/>
              <w:left w:w="30" w:type="dxa"/>
              <w:bottom w:w="20" w:type="dxa"/>
              <w:right w:w="30" w:type="dxa"/>
            </w:tcMar>
          </w:tcPr>
          <w:p w14:paraId="1357E66D" w14:textId="77777777" w:rsidR="005414F7" w:rsidRDefault="005414F7" w:rsidP="00D24084">
            <w:r>
              <w:t>Atribút</w:t>
            </w:r>
          </w:p>
        </w:tc>
        <w:tc>
          <w:tcPr>
            <w:tcW w:w="8083" w:type="dxa"/>
            <w:tcMar>
              <w:top w:w="30" w:type="dxa"/>
              <w:left w:w="30" w:type="dxa"/>
              <w:bottom w:w="20" w:type="dxa"/>
              <w:right w:w="30" w:type="dxa"/>
            </w:tcMar>
          </w:tcPr>
          <w:p w14:paraId="2E2F9A86" w14:textId="77777777" w:rsidR="005414F7" w:rsidRDefault="005414F7" w:rsidP="00D24084">
            <w:r>
              <w:t>Dátum sprístupnenia do : Dátum a čas</w:t>
            </w:r>
          </w:p>
        </w:tc>
      </w:tr>
      <w:tr w:rsidR="005414F7" w14:paraId="5FC0DD0D" w14:textId="77777777" w:rsidTr="00AF3B78">
        <w:tc>
          <w:tcPr>
            <w:tcW w:w="988" w:type="dxa"/>
            <w:tcMar>
              <w:top w:w="30" w:type="dxa"/>
              <w:left w:w="30" w:type="dxa"/>
              <w:bottom w:w="20" w:type="dxa"/>
              <w:right w:w="30" w:type="dxa"/>
            </w:tcMar>
          </w:tcPr>
          <w:p w14:paraId="228F38C4" w14:textId="77777777" w:rsidR="005414F7" w:rsidRDefault="005414F7" w:rsidP="00D24084">
            <w:r>
              <w:lastRenderedPageBreak/>
              <w:t>Opis</w:t>
            </w:r>
          </w:p>
        </w:tc>
        <w:tc>
          <w:tcPr>
            <w:tcW w:w="8083" w:type="dxa"/>
            <w:tcMar>
              <w:top w:w="30" w:type="dxa"/>
              <w:left w:w="30" w:type="dxa"/>
              <w:bottom w:w="20" w:type="dxa"/>
              <w:right w:w="30" w:type="dxa"/>
            </w:tcMar>
          </w:tcPr>
          <w:p w14:paraId="6B81705F" w14:textId="77777777" w:rsidR="005414F7" w:rsidRDefault="005414F7" w:rsidP="00D24084">
            <w:r>
              <w:t>Dátum sprístupnenia v podateľni, do ktorého majú byť vrátené zásielky.</w:t>
            </w:r>
          </w:p>
        </w:tc>
      </w:tr>
      <w:tr w:rsidR="005414F7" w14:paraId="47F52C94" w14:textId="77777777" w:rsidTr="00AF3B78">
        <w:tc>
          <w:tcPr>
            <w:tcW w:w="988" w:type="dxa"/>
            <w:tcMar>
              <w:top w:w="30" w:type="dxa"/>
              <w:left w:w="30" w:type="dxa"/>
              <w:bottom w:w="20" w:type="dxa"/>
              <w:right w:w="30" w:type="dxa"/>
            </w:tcMar>
          </w:tcPr>
          <w:p w14:paraId="04ED3556" w14:textId="77777777" w:rsidR="005414F7" w:rsidRDefault="005414F7" w:rsidP="00D24084">
            <w:r>
              <w:t>Atribút</w:t>
            </w:r>
          </w:p>
        </w:tc>
        <w:tc>
          <w:tcPr>
            <w:tcW w:w="8083" w:type="dxa"/>
            <w:tcMar>
              <w:top w:w="30" w:type="dxa"/>
              <w:left w:w="30" w:type="dxa"/>
              <w:bottom w:w="20" w:type="dxa"/>
              <w:right w:w="30" w:type="dxa"/>
            </w:tcMar>
          </w:tcPr>
          <w:p w14:paraId="1B23D027" w14:textId="77777777" w:rsidR="005414F7" w:rsidRDefault="005414F7" w:rsidP="00D24084">
            <w:r>
              <w:t>Identifikátor podania : Guid</w:t>
            </w:r>
          </w:p>
        </w:tc>
      </w:tr>
      <w:tr w:rsidR="005414F7" w14:paraId="29ED7BA6" w14:textId="77777777" w:rsidTr="00AF3B78">
        <w:tc>
          <w:tcPr>
            <w:tcW w:w="988" w:type="dxa"/>
            <w:tcMar>
              <w:top w:w="30" w:type="dxa"/>
              <w:left w:w="30" w:type="dxa"/>
              <w:bottom w:w="20" w:type="dxa"/>
              <w:right w:w="30" w:type="dxa"/>
            </w:tcMar>
          </w:tcPr>
          <w:p w14:paraId="23BBFD63" w14:textId="77777777" w:rsidR="005414F7" w:rsidRDefault="005414F7" w:rsidP="00D24084">
            <w:r>
              <w:t>Opis</w:t>
            </w:r>
          </w:p>
        </w:tc>
        <w:tc>
          <w:tcPr>
            <w:tcW w:w="8083" w:type="dxa"/>
            <w:tcMar>
              <w:top w:w="30" w:type="dxa"/>
              <w:left w:w="30" w:type="dxa"/>
              <w:bottom w:w="20" w:type="dxa"/>
              <w:right w:w="30" w:type="dxa"/>
            </w:tcMar>
          </w:tcPr>
          <w:p w14:paraId="7DF48DB6" w14:textId="77777777" w:rsidR="005414F7" w:rsidRDefault="005414F7" w:rsidP="00D24084">
            <w:r>
              <w:t>Jednoznačný identifikár podania, viažúceho sa k zásielke.</w:t>
            </w:r>
          </w:p>
        </w:tc>
      </w:tr>
      <w:tr w:rsidR="005414F7" w14:paraId="36D0420C" w14:textId="77777777" w:rsidTr="00AF3B78">
        <w:tc>
          <w:tcPr>
            <w:tcW w:w="988" w:type="dxa"/>
            <w:tcMar>
              <w:top w:w="30" w:type="dxa"/>
              <w:left w:w="30" w:type="dxa"/>
              <w:bottom w:w="20" w:type="dxa"/>
              <w:right w:w="30" w:type="dxa"/>
            </w:tcMar>
          </w:tcPr>
          <w:p w14:paraId="16AD64F3" w14:textId="77777777" w:rsidR="005414F7" w:rsidRDefault="005414F7" w:rsidP="00D24084">
            <w:r>
              <w:t>Atribút</w:t>
            </w:r>
          </w:p>
        </w:tc>
        <w:tc>
          <w:tcPr>
            <w:tcW w:w="8083" w:type="dxa"/>
            <w:tcMar>
              <w:top w:w="30" w:type="dxa"/>
              <w:left w:w="30" w:type="dxa"/>
              <w:bottom w:w="20" w:type="dxa"/>
              <w:right w:w="30" w:type="dxa"/>
            </w:tcMar>
          </w:tcPr>
          <w:p w14:paraId="1506895C" w14:textId="77777777" w:rsidR="005414F7" w:rsidRDefault="005414F7" w:rsidP="00D24084">
            <w:r>
              <w:t>Počet zásielok na stránku : Číslo</w:t>
            </w:r>
          </w:p>
        </w:tc>
      </w:tr>
      <w:tr w:rsidR="005414F7" w14:paraId="3AE4D593" w14:textId="77777777" w:rsidTr="00AF3B78">
        <w:tc>
          <w:tcPr>
            <w:tcW w:w="988" w:type="dxa"/>
            <w:tcMar>
              <w:top w:w="30" w:type="dxa"/>
              <w:left w:w="30" w:type="dxa"/>
              <w:bottom w:w="20" w:type="dxa"/>
              <w:right w:w="30" w:type="dxa"/>
            </w:tcMar>
          </w:tcPr>
          <w:p w14:paraId="6E82A5F7" w14:textId="77777777" w:rsidR="005414F7" w:rsidRDefault="005414F7" w:rsidP="00D24084">
            <w:r>
              <w:t>Opis</w:t>
            </w:r>
          </w:p>
        </w:tc>
        <w:tc>
          <w:tcPr>
            <w:tcW w:w="8083" w:type="dxa"/>
            <w:tcMar>
              <w:top w:w="30" w:type="dxa"/>
              <w:left w:w="30" w:type="dxa"/>
              <w:bottom w:w="20" w:type="dxa"/>
              <w:right w:w="30" w:type="dxa"/>
            </w:tcMar>
          </w:tcPr>
          <w:p w14:paraId="2525EC3E" w14:textId="77777777" w:rsidR="005414F7" w:rsidRDefault="005414F7" w:rsidP="00D24084">
            <w:r>
              <w:t>Počet zásielok na stránku.</w:t>
            </w:r>
          </w:p>
        </w:tc>
      </w:tr>
      <w:tr w:rsidR="005414F7" w14:paraId="39A8284B" w14:textId="77777777" w:rsidTr="00AF3B78">
        <w:tc>
          <w:tcPr>
            <w:tcW w:w="988" w:type="dxa"/>
            <w:tcMar>
              <w:top w:w="30" w:type="dxa"/>
              <w:left w:w="30" w:type="dxa"/>
              <w:bottom w:w="20" w:type="dxa"/>
              <w:right w:w="30" w:type="dxa"/>
            </w:tcMar>
          </w:tcPr>
          <w:p w14:paraId="77E23414" w14:textId="77777777" w:rsidR="005414F7" w:rsidRDefault="005414F7" w:rsidP="00D24084">
            <w:r>
              <w:t>Atribút</w:t>
            </w:r>
          </w:p>
        </w:tc>
        <w:tc>
          <w:tcPr>
            <w:tcW w:w="8083" w:type="dxa"/>
            <w:tcMar>
              <w:top w:w="30" w:type="dxa"/>
              <w:left w:w="30" w:type="dxa"/>
              <w:bottom w:w="20" w:type="dxa"/>
              <w:right w:w="30" w:type="dxa"/>
            </w:tcMar>
          </w:tcPr>
          <w:p w14:paraId="3BF4CEA3" w14:textId="77777777" w:rsidR="005414F7" w:rsidRDefault="005414F7" w:rsidP="00D24084">
            <w:r>
              <w:t>Poradové číslo stránky : Číslo</w:t>
            </w:r>
          </w:p>
        </w:tc>
      </w:tr>
      <w:tr w:rsidR="005414F7" w14:paraId="5669BB4A" w14:textId="77777777" w:rsidTr="00AF3B78">
        <w:tc>
          <w:tcPr>
            <w:tcW w:w="988" w:type="dxa"/>
            <w:tcMar>
              <w:top w:w="30" w:type="dxa"/>
              <w:left w:w="30" w:type="dxa"/>
              <w:bottom w:w="20" w:type="dxa"/>
              <w:right w:w="30" w:type="dxa"/>
            </w:tcMar>
          </w:tcPr>
          <w:p w14:paraId="031EA05D" w14:textId="77777777" w:rsidR="005414F7" w:rsidRDefault="005414F7" w:rsidP="00D24084">
            <w:r>
              <w:t>Opis</w:t>
            </w:r>
          </w:p>
        </w:tc>
        <w:tc>
          <w:tcPr>
            <w:tcW w:w="8083" w:type="dxa"/>
            <w:tcMar>
              <w:top w:w="30" w:type="dxa"/>
              <w:left w:w="30" w:type="dxa"/>
              <w:bottom w:w="20" w:type="dxa"/>
              <w:right w:w="30" w:type="dxa"/>
            </w:tcMar>
          </w:tcPr>
          <w:p w14:paraId="48FABE77" w14:textId="77777777" w:rsidR="005414F7" w:rsidRDefault="005414F7" w:rsidP="00D24084">
            <w:r>
              <w:t>Poradové číslo stránky.</w:t>
            </w:r>
          </w:p>
        </w:tc>
      </w:tr>
      <w:tr w:rsidR="005414F7" w14:paraId="01B8D238" w14:textId="77777777" w:rsidTr="00AF3B78">
        <w:tc>
          <w:tcPr>
            <w:tcW w:w="988" w:type="dxa"/>
            <w:tcMar>
              <w:top w:w="30" w:type="dxa"/>
              <w:left w:w="30" w:type="dxa"/>
              <w:bottom w:w="20" w:type="dxa"/>
              <w:right w:w="30" w:type="dxa"/>
            </w:tcMar>
          </w:tcPr>
          <w:p w14:paraId="3142F17B" w14:textId="77777777" w:rsidR="005414F7" w:rsidRDefault="005414F7" w:rsidP="00D24084">
            <w:r>
              <w:t>Atribút</w:t>
            </w:r>
          </w:p>
        </w:tc>
        <w:tc>
          <w:tcPr>
            <w:tcW w:w="8083" w:type="dxa"/>
            <w:tcMar>
              <w:top w:w="30" w:type="dxa"/>
              <w:left w:w="30" w:type="dxa"/>
              <w:bottom w:w="20" w:type="dxa"/>
              <w:right w:w="30" w:type="dxa"/>
            </w:tcMar>
          </w:tcPr>
          <w:p w14:paraId="7036CF3A" w14:textId="77777777" w:rsidR="005414F7" w:rsidRDefault="005414F7" w:rsidP="00D24084">
            <w:r>
              <w:t>TokenID</w:t>
            </w:r>
          </w:p>
        </w:tc>
      </w:tr>
      <w:tr w:rsidR="005414F7" w14:paraId="0087CAE4" w14:textId="77777777" w:rsidTr="00AF3B78">
        <w:tc>
          <w:tcPr>
            <w:tcW w:w="988" w:type="dxa"/>
            <w:tcMar>
              <w:top w:w="30" w:type="dxa"/>
              <w:left w:w="30" w:type="dxa"/>
              <w:bottom w:w="20" w:type="dxa"/>
              <w:right w:w="30" w:type="dxa"/>
            </w:tcMar>
          </w:tcPr>
          <w:p w14:paraId="2A65626C" w14:textId="77777777" w:rsidR="005414F7" w:rsidRDefault="005414F7" w:rsidP="00D24084">
            <w:r>
              <w:t>Opis</w:t>
            </w:r>
          </w:p>
        </w:tc>
        <w:tc>
          <w:tcPr>
            <w:tcW w:w="8083" w:type="dxa"/>
            <w:tcMar>
              <w:top w:w="30" w:type="dxa"/>
              <w:left w:w="30" w:type="dxa"/>
              <w:bottom w:w="20" w:type="dxa"/>
              <w:right w:w="30" w:type="dxa"/>
            </w:tcMar>
          </w:tcPr>
          <w:p w14:paraId="0E7D85EF" w14:textId="77777777" w:rsidR="005414F7" w:rsidRDefault="005414F7" w:rsidP="00D24084">
            <w:r>
              <w:t>TokenID.</w:t>
            </w:r>
          </w:p>
        </w:tc>
      </w:tr>
    </w:tbl>
    <w:p w14:paraId="747F2E9E" w14:textId="77777777" w:rsidR="005414F7" w:rsidRDefault="005414F7" w:rsidP="00D24084"/>
    <w:p w14:paraId="4E2C6088" w14:textId="77777777" w:rsidR="005414F7" w:rsidRDefault="005414F7"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5414F7" w14:paraId="29EC5875" w14:textId="77777777" w:rsidTr="00AF3B78">
        <w:tc>
          <w:tcPr>
            <w:tcW w:w="988" w:type="dxa"/>
            <w:tcMar>
              <w:top w:w="30" w:type="dxa"/>
              <w:left w:w="30" w:type="dxa"/>
              <w:bottom w:w="20" w:type="dxa"/>
              <w:right w:w="30" w:type="dxa"/>
            </w:tcMar>
          </w:tcPr>
          <w:p w14:paraId="17800D76" w14:textId="77777777" w:rsidR="005414F7" w:rsidRDefault="005414F7" w:rsidP="00D24084">
            <w:r>
              <w:t>Atribút</w:t>
            </w:r>
          </w:p>
        </w:tc>
        <w:tc>
          <w:tcPr>
            <w:tcW w:w="8083" w:type="dxa"/>
            <w:tcMar>
              <w:top w:w="30" w:type="dxa"/>
              <w:left w:w="30" w:type="dxa"/>
              <w:bottom w:w="20" w:type="dxa"/>
              <w:right w:w="30" w:type="dxa"/>
            </w:tcMar>
          </w:tcPr>
          <w:p w14:paraId="2691295B" w14:textId="77777777" w:rsidR="005414F7" w:rsidRDefault="005414F7" w:rsidP="00D24084">
            <w:r>
              <w:t>Kód : Číslo</w:t>
            </w:r>
          </w:p>
        </w:tc>
      </w:tr>
      <w:tr w:rsidR="005414F7" w14:paraId="2D495B9F" w14:textId="77777777" w:rsidTr="00AF3B78">
        <w:tc>
          <w:tcPr>
            <w:tcW w:w="988" w:type="dxa"/>
            <w:tcMar>
              <w:top w:w="30" w:type="dxa"/>
              <w:left w:w="30" w:type="dxa"/>
              <w:bottom w:w="20" w:type="dxa"/>
              <w:right w:w="30" w:type="dxa"/>
            </w:tcMar>
          </w:tcPr>
          <w:p w14:paraId="6B0A5685" w14:textId="77777777" w:rsidR="005414F7" w:rsidRDefault="005414F7" w:rsidP="00D24084">
            <w:r>
              <w:t>Opis</w:t>
            </w:r>
          </w:p>
        </w:tc>
        <w:tc>
          <w:tcPr>
            <w:tcW w:w="8083" w:type="dxa"/>
            <w:tcMar>
              <w:top w:w="30" w:type="dxa"/>
              <w:left w:w="30" w:type="dxa"/>
              <w:bottom w:w="20" w:type="dxa"/>
              <w:right w:w="30" w:type="dxa"/>
            </w:tcMar>
          </w:tcPr>
          <w:p w14:paraId="06A61A3D" w14:textId="77777777" w:rsidR="005414F7" w:rsidRDefault="005414F7" w:rsidP="00D24084">
            <w:r>
              <w:t>Kód chyby.</w:t>
            </w:r>
          </w:p>
        </w:tc>
      </w:tr>
      <w:tr w:rsidR="005414F7" w14:paraId="67073485" w14:textId="77777777" w:rsidTr="00AF3B78">
        <w:tc>
          <w:tcPr>
            <w:tcW w:w="988" w:type="dxa"/>
            <w:tcMar>
              <w:top w:w="30" w:type="dxa"/>
              <w:left w:w="30" w:type="dxa"/>
              <w:bottom w:w="20" w:type="dxa"/>
              <w:right w:w="30" w:type="dxa"/>
            </w:tcMar>
          </w:tcPr>
          <w:p w14:paraId="724CA4D9" w14:textId="77777777" w:rsidR="005414F7" w:rsidRDefault="005414F7" w:rsidP="00D24084">
            <w:r>
              <w:t>Atribút</w:t>
            </w:r>
          </w:p>
        </w:tc>
        <w:tc>
          <w:tcPr>
            <w:tcW w:w="8083" w:type="dxa"/>
            <w:tcMar>
              <w:top w:w="30" w:type="dxa"/>
              <w:left w:w="30" w:type="dxa"/>
              <w:bottom w:w="20" w:type="dxa"/>
              <w:right w:w="30" w:type="dxa"/>
            </w:tcMar>
          </w:tcPr>
          <w:p w14:paraId="015CFA9E" w14:textId="77777777" w:rsidR="005414F7" w:rsidRDefault="005414F7" w:rsidP="00D24084">
            <w:r>
              <w:t>Popis : an1_255</w:t>
            </w:r>
          </w:p>
        </w:tc>
      </w:tr>
      <w:tr w:rsidR="005414F7" w14:paraId="31F6EAA6" w14:textId="77777777" w:rsidTr="00AF3B78">
        <w:tc>
          <w:tcPr>
            <w:tcW w:w="988" w:type="dxa"/>
            <w:tcMar>
              <w:top w:w="30" w:type="dxa"/>
              <w:left w:w="30" w:type="dxa"/>
              <w:bottom w:w="20" w:type="dxa"/>
              <w:right w:w="30" w:type="dxa"/>
            </w:tcMar>
          </w:tcPr>
          <w:p w14:paraId="1A76CA35" w14:textId="77777777" w:rsidR="005414F7" w:rsidRDefault="005414F7" w:rsidP="00D24084">
            <w:r>
              <w:t>Opis</w:t>
            </w:r>
          </w:p>
        </w:tc>
        <w:tc>
          <w:tcPr>
            <w:tcW w:w="8083" w:type="dxa"/>
            <w:tcMar>
              <w:top w:w="30" w:type="dxa"/>
              <w:left w:w="30" w:type="dxa"/>
              <w:bottom w:w="20" w:type="dxa"/>
              <w:right w:w="30" w:type="dxa"/>
            </w:tcMar>
          </w:tcPr>
          <w:p w14:paraId="5A3803CE" w14:textId="77777777" w:rsidR="005414F7" w:rsidRDefault="005414F7" w:rsidP="00D24084">
            <w:r>
              <w:t>Popis chyby</w:t>
            </w:r>
          </w:p>
        </w:tc>
      </w:tr>
    </w:tbl>
    <w:p w14:paraId="6894C2F6" w14:textId="77777777" w:rsidR="005414F7" w:rsidRDefault="005414F7" w:rsidP="00D24084"/>
    <w:p w14:paraId="2E083D59" w14:textId="77777777" w:rsidR="005414F7" w:rsidRDefault="005414F7"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5414F7" w14:paraId="43C15A7C" w14:textId="77777777" w:rsidTr="00AF3B78">
        <w:tc>
          <w:tcPr>
            <w:tcW w:w="988" w:type="dxa"/>
            <w:tcMar>
              <w:top w:w="30" w:type="dxa"/>
              <w:left w:w="30" w:type="dxa"/>
              <w:bottom w:w="20" w:type="dxa"/>
              <w:right w:w="30" w:type="dxa"/>
            </w:tcMar>
          </w:tcPr>
          <w:p w14:paraId="0D263AFA" w14:textId="77777777" w:rsidR="005414F7" w:rsidRDefault="005414F7" w:rsidP="00D24084">
            <w:r>
              <w:t>Atribút</w:t>
            </w:r>
          </w:p>
        </w:tc>
        <w:tc>
          <w:tcPr>
            <w:tcW w:w="8083" w:type="dxa"/>
            <w:tcMar>
              <w:top w:w="30" w:type="dxa"/>
              <w:left w:w="30" w:type="dxa"/>
              <w:bottom w:w="20" w:type="dxa"/>
              <w:right w:w="30" w:type="dxa"/>
            </w:tcMar>
          </w:tcPr>
          <w:p w14:paraId="0EB152C7" w14:textId="77777777" w:rsidR="005414F7" w:rsidRDefault="005414F7" w:rsidP="00D24084">
            <w:r>
              <w:t>Identifikátor : Guid</w:t>
            </w:r>
          </w:p>
        </w:tc>
      </w:tr>
      <w:tr w:rsidR="005414F7" w14:paraId="02457F73" w14:textId="77777777" w:rsidTr="00AF3B78">
        <w:tc>
          <w:tcPr>
            <w:tcW w:w="988" w:type="dxa"/>
            <w:tcMar>
              <w:top w:w="30" w:type="dxa"/>
              <w:left w:w="30" w:type="dxa"/>
              <w:bottom w:w="20" w:type="dxa"/>
              <w:right w:w="30" w:type="dxa"/>
            </w:tcMar>
          </w:tcPr>
          <w:p w14:paraId="6BB917BE" w14:textId="77777777" w:rsidR="005414F7" w:rsidRDefault="005414F7" w:rsidP="00D24084">
            <w:r>
              <w:t>Opis</w:t>
            </w:r>
          </w:p>
        </w:tc>
        <w:tc>
          <w:tcPr>
            <w:tcW w:w="8083" w:type="dxa"/>
            <w:tcMar>
              <w:top w:w="30" w:type="dxa"/>
              <w:left w:w="30" w:type="dxa"/>
              <w:bottom w:w="20" w:type="dxa"/>
              <w:right w:w="30" w:type="dxa"/>
            </w:tcMar>
          </w:tcPr>
          <w:p w14:paraId="36D0C5EA" w14:textId="77777777" w:rsidR="005414F7" w:rsidRDefault="005414F7" w:rsidP="00D24084">
            <w:r>
              <w:t>Jednoznačný identifikátor zásielky</w:t>
            </w:r>
          </w:p>
        </w:tc>
      </w:tr>
      <w:tr w:rsidR="005414F7" w14:paraId="08744F94" w14:textId="77777777" w:rsidTr="00AF3B78">
        <w:tc>
          <w:tcPr>
            <w:tcW w:w="988" w:type="dxa"/>
            <w:tcMar>
              <w:top w:w="30" w:type="dxa"/>
              <w:left w:w="30" w:type="dxa"/>
              <w:bottom w:w="20" w:type="dxa"/>
              <w:right w:w="30" w:type="dxa"/>
            </w:tcMar>
          </w:tcPr>
          <w:p w14:paraId="3F36FF4C" w14:textId="77777777" w:rsidR="005414F7" w:rsidRDefault="005414F7" w:rsidP="00D24084">
            <w:r>
              <w:t>Atribút</w:t>
            </w:r>
          </w:p>
        </w:tc>
        <w:tc>
          <w:tcPr>
            <w:tcW w:w="8083" w:type="dxa"/>
            <w:tcMar>
              <w:top w:w="30" w:type="dxa"/>
              <w:left w:w="30" w:type="dxa"/>
              <w:bottom w:w="20" w:type="dxa"/>
              <w:right w:w="30" w:type="dxa"/>
            </w:tcMar>
          </w:tcPr>
          <w:p w14:paraId="3BECDA02" w14:textId="77777777" w:rsidR="005414F7" w:rsidRDefault="005414F7" w:rsidP="00D24084">
            <w:r>
              <w:t>Identifikátor biznis prípadu : an1_255</w:t>
            </w:r>
          </w:p>
        </w:tc>
      </w:tr>
      <w:tr w:rsidR="005414F7" w14:paraId="2561A62D" w14:textId="77777777" w:rsidTr="00AF3B78">
        <w:tc>
          <w:tcPr>
            <w:tcW w:w="988" w:type="dxa"/>
            <w:tcMar>
              <w:top w:w="30" w:type="dxa"/>
              <w:left w:w="30" w:type="dxa"/>
              <w:bottom w:w="20" w:type="dxa"/>
              <w:right w:w="30" w:type="dxa"/>
            </w:tcMar>
          </w:tcPr>
          <w:p w14:paraId="711D93DD" w14:textId="77777777" w:rsidR="005414F7" w:rsidRDefault="005414F7" w:rsidP="00D24084">
            <w:r>
              <w:t>Opis</w:t>
            </w:r>
          </w:p>
        </w:tc>
        <w:tc>
          <w:tcPr>
            <w:tcW w:w="8083" w:type="dxa"/>
            <w:tcMar>
              <w:top w:w="30" w:type="dxa"/>
              <w:left w:w="30" w:type="dxa"/>
              <w:bottom w:w="20" w:type="dxa"/>
              <w:right w:w="30" w:type="dxa"/>
            </w:tcMar>
          </w:tcPr>
          <w:p w14:paraId="16BE80D8" w14:textId="77777777" w:rsidR="005414F7" w:rsidRDefault="005414F7" w:rsidP="00D24084">
            <w:r>
              <w:t>Identifikátor biznis prípadu zo zásielky.</w:t>
            </w:r>
          </w:p>
        </w:tc>
      </w:tr>
      <w:tr w:rsidR="005414F7" w14:paraId="680CBC12" w14:textId="77777777" w:rsidTr="00AF3B78">
        <w:tc>
          <w:tcPr>
            <w:tcW w:w="988" w:type="dxa"/>
            <w:tcMar>
              <w:top w:w="30" w:type="dxa"/>
              <w:left w:w="30" w:type="dxa"/>
              <w:bottom w:w="20" w:type="dxa"/>
              <w:right w:w="30" w:type="dxa"/>
            </w:tcMar>
          </w:tcPr>
          <w:p w14:paraId="2E30DFAB" w14:textId="77777777" w:rsidR="005414F7" w:rsidRDefault="005414F7" w:rsidP="00D24084">
            <w:r>
              <w:t>Atribút</w:t>
            </w:r>
          </w:p>
        </w:tc>
        <w:tc>
          <w:tcPr>
            <w:tcW w:w="8083" w:type="dxa"/>
            <w:tcMar>
              <w:top w:w="30" w:type="dxa"/>
              <w:left w:w="30" w:type="dxa"/>
              <w:bottom w:w="20" w:type="dxa"/>
              <w:right w:w="30" w:type="dxa"/>
            </w:tcMar>
          </w:tcPr>
          <w:p w14:paraId="24017C5D" w14:textId="77777777" w:rsidR="005414F7" w:rsidRDefault="005414F7" w:rsidP="00D24084">
            <w:r>
              <w:t>Dátum a čas sprístupnenia : Dátum a čas</w:t>
            </w:r>
          </w:p>
        </w:tc>
      </w:tr>
      <w:tr w:rsidR="005414F7" w14:paraId="138B9296" w14:textId="77777777" w:rsidTr="00AF3B78">
        <w:tc>
          <w:tcPr>
            <w:tcW w:w="988" w:type="dxa"/>
            <w:tcMar>
              <w:top w:w="30" w:type="dxa"/>
              <w:left w:w="30" w:type="dxa"/>
              <w:bottom w:w="20" w:type="dxa"/>
              <w:right w:w="30" w:type="dxa"/>
            </w:tcMar>
          </w:tcPr>
          <w:p w14:paraId="4B97F8E6" w14:textId="77777777" w:rsidR="005414F7" w:rsidRDefault="005414F7" w:rsidP="00D24084">
            <w:r>
              <w:t>Opis</w:t>
            </w:r>
          </w:p>
        </w:tc>
        <w:tc>
          <w:tcPr>
            <w:tcW w:w="8083" w:type="dxa"/>
            <w:tcMar>
              <w:top w:w="30" w:type="dxa"/>
              <w:left w:w="30" w:type="dxa"/>
              <w:bottom w:w="20" w:type="dxa"/>
              <w:right w:w="30" w:type="dxa"/>
            </w:tcMar>
          </w:tcPr>
          <w:p w14:paraId="20345AC9" w14:textId="77777777" w:rsidR="005414F7" w:rsidRDefault="005414F7" w:rsidP="00D24084">
            <w:r>
              <w:t>Dátum a čas sprístupnenia v podateľni.</w:t>
            </w:r>
          </w:p>
        </w:tc>
      </w:tr>
      <w:tr w:rsidR="005414F7" w14:paraId="4C21F046" w14:textId="77777777" w:rsidTr="00AF3B78">
        <w:tc>
          <w:tcPr>
            <w:tcW w:w="988" w:type="dxa"/>
            <w:tcMar>
              <w:top w:w="30" w:type="dxa"/>
              <w:left w:w="30" w:type="dxa"/>
              <w:bottom w:w="20" w:type="dxa"/>
              <w:right w:w="30" w:type="dxa"/>
            </w:tcMar>
          </w:tcPr>
          <w:p w14:paraId="6C83357E" w14:textId="77777777" w:rsidR="005414F7" w:rsidRDefault="005414F7" w:rsidP="00D24084">
            <w:r>
              <w:t>Atribút</w:t>
            </w:r>
          </w:p>
        </w:tc>
        <w:tc>
          <w:tcPr>
            <w:tcW w:w="8083" w:type="dxa"/>
            <w:tcMar>
              <w:top w:w="30" w:type="dxa"/>
              <w:left w:w="30" w:type="dxa"/>
              <w:bottom w:w="20" w:type="dxa"/>
              <w:right w:w="30" w:type="dxa"/>
            </w:tcMar>
          </w:tcPr>
          <w:p w14:paraId="00A81B0A" w14:textId="77777777" w:rsidR="005414F7" w:rsidRDefault="005414F7" w:rsidP="00D24084">
            <w:r>
              <w:t>Typ podania - kód : an1_100</w:t>
            </w:r>
          </w:p>
        </w:tc>
      </w:tr>
      <w:tr w:rsidR="005414F7" w14:paraId="6256621A" w14:textId="77777777" w:rsidTr="00AF3B78">
        <w:tc>
          <w:tcPr>
            <w:tcW w:w="988" w:type="dxa"/>
            <w:tcMar>
              <w:top w:w="30" w:type="dxa"/>
              <w:left w:w="30" w:type="dxa"/>
              <w:bottom w:w="20" w:type="dxa"/>
              <w:right w:w="30" w:type="dxa"/>
            </w:tcMar>
          </w:tcPr>
          <w:p w14:paraId="4D0B9CA0" w14:textId="77777777" w:rsidR="005414F7" w:rsidRDefault="005414F7" w:rsidP="00D24084">
            <w:r>
              <w:t>Opis</w:t>
            </w:r>
          </w:p>
        </w:tc>
        <w:tc>
          <w:tcPr>
            <w:tcW w:w="8083" w:type="dxa"/>
            <w:tcMar>
              <w:top w:w="30" w:type="dxa"/>
              <w:left w:w="30" w:type="dxa"/>
              <w:bottom w:w="20" w:type="dxa"/>
              <w:right w:w="30" w:type="dxa"/>
            </w:tcMar>
          </w:tcPr>
          <w:p w14:paraId="51847A58" w14:textId="77777777" w:rsidR="005414F7" w:rsidRDefault="005414F7" w:rsidP="00D24084">
            <w:r>
              <w:t>Jednoznačný identifikátor typu zásielky.</w:t>
            </w:r>
          </w:p>
        </w:tc>
      </w:tr>
      <w:tr w:rsidR="005414F7" w14:paraId="2E3E0FAD" w14:textId="77777777" w:rsidTr="00AF3B78">
        <w:tc>
          <w:tcPr>
            <w:tcW w:w="988" w:type="dxa"/>
            <w:tcMar>
              <w:top w:w="30" w:type="dxa"/>
              <w:left w:w="30" w:type="dxa"/>
              <w:bottom w:w="20" w:type="dxa"/>
              <w:right w:w="30" w:type="dxa"/>
            </w:tcMar>
          </w:tcPr>
          <w:p w14:paraId="26FE5B02" w14:textId="77777777" w:rsidR="005414F7" w:rsidRDefault="005414F7" w:rsidP="00D24084">
            <w:r>
              <w:t>Atribút</w:t>
            </w:r>
          </w:p>
        </w:tc>
        <w:tc>
          <w:tcPr>
            <w:tcW w:w="8083" w:type="dxa"/>
            <w:tcMar>
              <w:top w:w="30" w:type="dxa"/>
              <w:left w:w="30" w:type="dxa"/>
              <w:bottom w:w="20" w:type="dxa"/>
              <w:right w:w="30" w:type="dxa"/>
            </w:tcMar>
          </w:tcPr>
          <w:p w14:paraId="06F63438" w14:textId="77777777" w:rsidR="005414F7" w:rsidRDefault="005414F7" w:rsidP="00D24084">
            <w:r>
              <w:t>Typ podania názov : an1_100</w:t>
            </w:r>
          </w:p>
        </w:tc>
      </w:tr>
      <w:tr w:rsidR="005414F7" w14:paraId="7A343C6E" w14:textId="77777777" w:rsidTr="00AF3B78">
        <w:tc>
          <w:tcPr>
            <w:tcW w:w="988" w:type="dxa"/>
            <w:tcMar>
              <w:top w:w="30" w:type="dxa"/>
              <w:left w:w="30" w:type="dxa"/>
              <w:bottom w:w="20" w:type="dxa"/>
              <w:right w:w="30" w:type="dxa"/>
            </w:tcMar>
          </w:tcPr>
          <w:p w14:paraId="1DEC36B1" w14:textId="77777777" w:rsidR="005414F7" w:rsidRDefault="005414F7" w:rsidP="00D24084">
            <w:r>
              <w:t>Opis</w:t>
            </w:r>
          </w:p>
        </w:tc>
        <w:tc>
          <w:tcPr>
            <w:tcW w:w="8083" w:type="dxa"/>
            <w:tcMar>
              <w:top w:w="30" w:type="dxa"/>
              <w:left w:w="30" w:type="dxa"/>
              <w:bottom w:w="20" w:type="dxa"/>
              <w:right w:w="30" w:type="dxa"/>
            </w:tcMar>
          </w:tcPr>
          <w:p w14:paraId="09FAEBC9" w14:textId="77777777" w:rsidR="005414F7" w:rsidRDefault="005414F7" w:rsidP="00D24084">
            <w:r>
              <w:t>Názov typu zásielky.</w:t>
            </w:r>
          </w:p>
        </w:tc>
      </w:tr>
      <w:tr w:rsidR="005414F7" w14:paraId="211028B0" w14:textId="77777777" w:rsidTr="00AF3B78">
        <w:tc>
          <w:tcPr>
            <w:tcW w:w="988" w:type="dxa"/>
            <w:tcMar>
              <w:top w:w="30" w:type="dxa"/>
              <w:left w:w="30" w:type="dxa"/>
              <w:bottom w:w="20" w:type="dxa"/>
              <w:right w:w="30" w:type="dxa"/>
            </w:tcMar>
          </w:tcPr>
          <w:p w14:paraId="40FF53ED" w14:textId="77777777" w:rsidR="005414F7" w:rsidRDefault="005414F7" w:rsidP="00D24084">
            <w:r>
              <w:t>Atribút</w:t>
            </w:r>
          </w:p>
        </w:tc>
        <w:tc>
          <w:tcPr>
            <w:tcW w:w="8083" w:type="dxa"/>
            <w:tcMar>
              <w:top w:w="30" w:type="dxa"/>
              <w:left w:w="30" w:type="dxa"/>
              <w:bottom w:w="20" w:type="dxa"/>
              <w:right w:w="30" w:type="dxa"/>
            </w:tcMar>
          </w:tcPr>
          <w:p w14:paraId="1E4390A1" w14:textId="77777777" w:rsidR="005414F7" w:rsidRDefault="005414F7" w:rsidP="00D24084">
            <w:r>
              <w:t>Kód podateľne : Číslo</w:t>
            </w:r>
          </w:p>
        </w:tc>
      </w:tr>
      <w:tr w:rsidR="005414F7" w14:paraId="1FF3A433" w14:textId="77777777" w:rsidTr="00AF3B78">
        <w:tc>
          <w:tcPr>
            <w:tcW w:w="988" w:type="dxa"/>
            <w:tcMar>
              <w:top w:w="30" w:type="dxa"/>
              <w:left w:w="30" w:type="dxa"/>
              <w:bottom w:w="20" w:type="dxa"/>
              <w:right w:w="30" w:type="dxa"/>
            </w:tcMar>
          </w:tcPr>
          <w:p w14:paraId="03F5A442" w14:textId="77777777" w:rsidR="005414F7" w:rsidRDefault="005414F7" w:rsidP="00D24084">
            <w:r>
              <w:t>Opis</w:t>
            </w:r>
          </w:p>
        </w:tc>
        <w:tc>
          <w:tcPr>
            <w:tcW w:w="8083" w:type="dxa"/>
            <w:tcMar>
              <w:top w:w="30" w:type="dxa"/>
              <w:left w:w="30" w:type="dxa"/>
              <w:bottom w:w="20" w:type="dxa"/>
              <w:right w:w="30" w:type="dxa"/>
            </w:tcMar>
          </w:tcPr>
          <w:p w14:paraId="01AB33EC" w14:textId="77777777" w:rsidR="005414F7" w:rsidRDefault="005414F7" w:rsidP="00D24084">
            <w:r>
              <w:t>Jednoznačný identifikátor podateľne, ktorej sa zásielka týka.</w:t>
            </w:r>
          </w:p>
        </w:tc>
      </w:tr>
      <w:tr w:rsidR="005414F7" w14:paraId="547FFD65" w14:textId="77777777" w:rsidTr="00AF3B78">
        <w:tc>
          <w:tcPr>
            <w:tcW w:w="988" w:type="dxa"/>
            <w:tcMar>
              <w:top w:w="30" w:type="dxa"/>
              <w:left w:w="30" w:type="dxa"/>
              <w:bottom w:w="20" w:type="dxa"/>
              <w:right w:w="30" w:type="dxa"/>
            </w:tcMar>
          </w:tcPr>
          <w:p w14:paraId="60EF0C99" w14:textId="77777777" w:rsidR="005414F7" w:rsidRDefault="005414F7" w:rsidP="00D24084">
            <w:r>
              <w:t>Atribút</w:t>
            </w:r>
          </w:p>
        </w:tc>
        <w:tc>
          <w:tcPr>
            <w:tcW w:w="8083" w:type="dxa"/>
            <w:tcMar>
              <w:top w:w="30" w:type="dxa"/>
              <w:left w:w="30" w:type="dxa"/>
              <w:bottom w:w="20" w:type="dxa"/>
              <w:right w:w="30" w:type="dxa"/>
            </w:tcMar>
          </w:tcPr>
          <w:p w14:paraId="4DC332C8" w14:textId="77777777" w:rsidR="005414F7" w:rsidRDefault="005414F7" w:rsidP="00D24084">
            <w:r>
              <w:t>Prečítaná : Logická hodnota</w:t>
            </w:r>
          </w:p>
        </w:tc>
      </w:tr>
      <w:tr w:rsidR="005414F7" w14:paraId="32312484" w14:textId="77777777" w:rsidTr="00AF3B78">
        <w:tc>
          <w:tcPr>
            <w:tcW w:w="988" w:type="dxa"/>
            <w:tcMar>
              <w:top w:w="30" w:type="dxa"/>
              <w:left w:w="30" w:type="dxa"/>
              <w:bottom w:w="20" w:type="dxa"/>
              <w:right w:w="30" w:type="dxa"/>
            </w:tcMar>
          </w:tcPr>
          <w:p w14:paraId="4D28E442" w14:textId="77777777" w:rsidR="005414F7" w:rsidRDefault="005414F7" w:rsidP="00D24084">
            <w:r>
              <w:t>Opis</w:t>
            </w:r>
          </w:p>
        </w:tc>
        <w:tc>
          <w:tcPr>
            <w:tcW w:w="8083" w:type="dxa"/>
            <w:tcMar>
              <w:top w:w="30" w:type="dxa"/>
              <w:left w:w="30" w:type="dxa"/>
              <w:bottom w:w="20" w:type="dxa"/>
              <w:right w:w="30" w:type="dxa"/>
            </w:tcMar>
          </w:tcPr>
          <w:p w14:paraId="34C98647" w14:textId="77777777" w:rsidR="005414F7" w:rsidRDefault="005414F7" w:rsidP="00D24084">
            <w:r>
              <w:t>Príznak vyjadrujúci, či sa jedná o zásielku, ktorá už bola prečítaná, t.j. vyžiadaná funkciou pre vrátenie detailu zásielky.</w:t>
            </w:r>
          </w:p>
        </w:tc>
      </w:tr>
    </w:tbl>
    <w:p w14:paraId="2252A3D0" w14:textId="77777777" w:rsidR="005414F7" w:rsidRDefault="005414F7" w:rsidP="00D24084"/>
    <w:p w14:paraId="57631D74" w14:textId="77777777" w:rsidR="005414F7" w:rsidRDefault="005414F7" w:rsidP="00D24084"/>
    <w:p w14:paraId="106DE281" w14:textId="77777777" w:rsidR="005414F7" w:rsidRDefault="005414F7" w:rsidP="00D24084"/>
    <w:p w14:paraId="62972FE6" w14:textId="77777777" w:rsidR="005414F7" w:rsidRDefault="005414F7" w:rsidP="00D24084"/>
    <w:p w14:paraId="5D157DDE" w14:textId="77777777" w:rsidR="005414F7" w:rsidRDefault="005414F7" w:rsidP="00D24084"/>
    <w:p w14:paraId="1C8A9C65" w14:textId="77777777" w:rsidR="005414F7" w:rsidRDefault="005414F7" w:rsidP="00D24084"/>
    <w:p w14:paraId="0C9E9401" w14:textId="77777777" w:rsidR="005414F7" w:rsidRDefault="005414F7" w:rsidP="00D24084"/>
    <w:p w14:paraId="3AA09E84" w14:textId="77777777" w:rsidR="005414F7" w:rsidRDefault="005414F7" w:rsidP="00D24084"/>
    <w:p w14:paraId="3EEDF19D" w14:textId="77777777" w:rsidR="005414F7" w:rsidRDefault="005414F7" w:rsidP="00D24084"/>
    <w:p w14:paraId="495AEEB3" w14:textId="77777777" w:rsidR="005414F7" w:rsidRDefault="005414F7" w:rsidP="00D24084"/>
    <w:p w14:paraId="40841AA0" w14:textId="77777777" w:rsidR="005414F7" w:rsidRDefault="005414F7" w:rsidP="00D24084"/>
    <w:p w14:paraId="26FE3E8C" w14:textId="77777777" w:rsidR="005414F7" w:rsidRDefault="005414F7" w:rsidP="00D24084"/>
    <w:p w14:paraId="02B25336" w14:textId="77777777" w:rsidR="005414F7" w:rsidRDefault="005414F7" w:rsidP="00D24084"/>
    <w:p w14:paraId="0E2EE3A3" w14:textId="77777777" w:rsidR="005414F7" w:rsidRDefault="005414F7" w:rsidP="00D24084"/>
    <w:p w14:paraId="37DF8D5B" w14:textId="77777777" w:rsidR="005414F7" w:rsidRDefault="005414F7" w:rsidP="00D24084"/>
    <w:p w14:paraId="163E9BD3" w14:textId="77777777" w:rsidR="005414F7" w:rsidRDefault="005414F7" w:rsidP="00D24084"/>
    <w:p w14:paraId="7AECB73B" w14:textId="77777777" w:rsidR="005414F7" w:rsidRDefault="005414F7" w:rsidP="00D24084">
      <w:r>
        <w:t>DetailZasielky</w:t>
      </w:r>
      <w:r>
        <w:br/>
      </w:r>
    </w:p>
    <w:p w14:paraId="663E3A82" w14:textId="77777777" w:rsidR="005414F7" w:rsidRDefault="005414F7" w:rsidP="00D24084">
      <w:r>
        <w:rPr>
          <w:noProof/>
        </w:rPr>
        <w:drawing>
          <wp:inline distT="0" distB="0" distL="0" distR="0" wp14:anchorId="2DCA9D7F" wp14:editId="5108D133">
            <wp:extent cx="5760085" cy="3380509"/>
            <wp:effectExtent l="0" t="0" r="0" b="0"/>
            <wp:docPr id="5" name="Picture 5"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7C57729A" w14:textId="77777777" w:rsidR="005414F7" w:rsidRDefault="005414F7"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5414F7" w14:paraId="4752C628" w14:textId="77777777" w:rsidTr="00AF3B78">
        <w:tc>
          <w:tcPr>
            <w:tcW w:w="988" w:type="dxa"/>
            <w:tcMar>
              <w:top w:w="30" w:type="dxa"/>
              <w:left w:w="30" w:type="dxa"/>
              <w:bottom w:w="20" w:type="dxa"/>
              <w:right w:w="30" w:type="dxa"/>
            </w:tcMar>
          </w:tcPr>
          <w:p w14:paraId="41D474EF" w14:textId="77777777" w:rsidR="005414F7" w:rsidRDefault="005414F7" w:rsidP="00D24084">
            <w:r>
              <w:t>Atribút</w:t>
            </w:r>
          </w:p>
        </w:tc>
        <w:tc>
          <w:tcPr>
            <w:tcW w:w="8083" w:type="dxa"/>
            <w:tcMar>
              <w:top w:w="30" w:type="dxa"/>
              <w:left w:w="30" w:type="dxa"/>
              <w:bottom w:w="20" w:type="dxa"/>
              <w:right w:w="30" w:type="dxa"/>
            </w:tcMar>
          </w:tcPr>
          <w:p w14:paraId="0E96B963" w14:textId="77777777" w:rsidR="005414F7" w:rsidRDefault="005414F7" w:rsidP="00D24084">
            <w:r>
              <w:t>Identifikátor zásielky : Guid</w:t>
            </w:r>
          </w:p>
        </w:tc>
      </w:tr>
      <w:tr w:rsidR="005414F7" w14:paraId="766A80B0" w14:textId="77777777" w:rsidTr="00AF3B78">
        <w:tc>
          <w:tcPr>
            <w:tcW w:w="988" w:type="dxa"/>
            <w:tcMar>
              <w:top w:w="30" w:type="dxa"/>
              <w:left w:w="30" w:type="dxa"/>
              <w:bottom w:w="20" w:type="dxa"/>
              <w:right w:w="30" w:type="dxa"/>
            </w:tcMar>
          </w:tcPr>
          <w:p w14:paraId="4D88D967" w14:textId="77777777" w:rsidR="005414F7" w:rsidRDefault="005414F7" w:rsidP="00D24084">
            <w:r>
              <w:t>Opis</w:t>
            </w:r>
          </w:p>
        </w:tc>
        <w:tc>
          <w:tcPr>
            <w:tcW w:w="8083" w:type="dxa"/>
            <w:tcMar>
              <w:top w:w="30" w:type="dxa"/>
              <w:left w:w="30" w:type="dxa"/>
              <w:bottom w:w="20" w:type="dxa"/>
              <w:right w:w="30" w:type="dxa"/>
            </w:tcMar>
          </w:tcPr>
          <w:p w14:paraId="16091B56" w14:textId="77777777" w:rsidR="005414F7" w:rsidRDefault="005414F7" w:rsidP="00D24084">
            <w:r>
              <w:t>Jednoznačný identifikátor zásielky.</w:t>
            </w:r>
          </w:p>
        </w:tc>
      </w:tr>
      <w:tr w:rsidR="005414F7" w14:paraId="5FB78101" w14:textId="77777777" w:rsidTr="00AF3B78">
        <w:tc>
          <w:tcPr>
            <w:tcW w:w="988" w:type="dxa"/>
            <w:tcMar>
              <w:top w:w="30" w:type="dxa"/>
              <w:left w:w="30" w:type="dxa"/>
              <w:bottom w:w="20" w:type="dxa"/>
              <w:right w:w="30" w:type="dxa"/>
            </w:tcMar>
          </w:tcPr>
          <w:p w14:paraId="6ED7E6F5" w14:textId="77777777" w:rsidR="005414F7" w:rsidRDefault="005414F7" w:rsidP="00D24084">
            <w:r>
              <w:t>Atribút</w:t>
            </w:r>
          </w:p>
        </w:tc>
        <w:tc>
          <w:tcPr>
            <w:tcW w:w="8083" w:type="dxa"/>
            <w:tcMar>
              <w:top w:w="30" w:type="dxa"/>
              <w:left w:w="30" w:type="dxa"/>
              <w:bottom w:w="20" w:type="dxa"/>
              <w:right w:w="30" w:type="dxa"/>
            </w:tcMar>
          </w:tcPr>
          <w:p w14:paraId="6BC42B21" w14:textId="77777777" w:rsidR="005414F7" w:rsidRDefault="005414F7" w:rsidP="00D24084">
            <w:r>
              <w:t>TokenID</w:t>
            </w:r>
          </w:p>
        </w:tc>
      </w:tr>
      <w:tr w:rsidR="005414F7" w14:paraId="3B7717A7" w14:textId="77777777" w:rsidTr="00AF3B78">
        <w:tc>
          <w:tcPr>
            <w:tcW w:w="988" w:type="dxa"/>
            <w:tcMar>
              <w:top w:w="30" w:type="dxa"/>
              <w:left w:w="30" w:type="dxa"/>
              <w:bottom w:w="20" w:type="dxa"/>
              <w:right w:w="30" w:type="dxa"/>
            </w:tcMar>
          </w:tcPr>
          <w:p w14:paraId="1DDCF27C" w14:textId="77777777" w:rsidR="005414F7" w:rsidRDefault="005414F7" w:rsidP="00D24084">
            <w:r>
              <w:t>Opis</w:t>
            </w:r>
          </w:p>
        </w:tc>
        <w:tc>
          <w:tcPr>
            <w:tcW w:w="8083" w:type="dxa"/>
            <w:tcMar>
              <w:top w:w="30" w:type="dxa"/>
              <w:left w:w="30" w:type="dxa"/>
              <w:bottom w:w="20" w:type="dxa"/>
              <w:right w:w="30" w:type="dxa"/>
            </w:tcMar>
          </w:tcPr>
          <w:p w14:paraId="404F40D6" w14:textId="77777777" w:rsidR="005414F7" w:rsidRDefault="005414F7" w:rsidP="00D24084">
            <w:r>
              <w:t>TokenID.</w:t>
            </w:r>
          </w:p>
        </w:tc>
      </w:tr>
    </w:tbl>
    <w:p w14:paraId="62D32733" w14:textId="77777777" w:rsidR="005414F7" w:rsidRDefault="005414F7" w:rsidP="00D24084"/>
    <w:p w14:paraId="5993BEF2" w14:textId="77777777" w:rsidR="005414F7" w:rsidRDefault="005414F7"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5414F7" w14:paraId="28B534D6" w14:textId="77777777" w:rsidTr="00AF3B78">
        <w:tc>
          <w:tcPr>
            <w:tcW w:w="988" w:type="dxa"/>
            <w:tcMar>
              <w:top w:w="30" w:type="dxa"/>
              <w:left w:w="30" w:type="dxa"/>
              <w:bottom w:w="20" w:type="dxa"/>
              <w:right w:w="30" w:type="dxa"/>
            </w:tcMar>
          </w:tcPr>
          <w:p w14:paraId="14112794" w14:textId="77777777" w:rsidR="005414F7" w:rsidRDefault="005414F7" w:rsidP="00D24084">
            <w:r>
              <w:t>Atribút</w:t>
            </w:r>
          </w:p>
        </w:tc>
        <w:tc>
          <w:tcPr>
            <w:tcW w:w="8083" w:type="dxa"/>
            <w:tcMar>
              <w:top w:w="30" w:type="dxa"/>
              <w:left w:w="30" w:type="dxa"/>
              <w:bottom w:w="20" w:type="dxa"/>
              <w:right w:w="30" w:type="dxa"/>
            </w:tcMar>
          </w:tcPr>
          <w:p w14:paraId="71280E30" w14:textId="77777777" w:rsidR="005414F7" w:rsidRDefault="005414F7" w:rsidP="00D24084">
            <w:r>
              <w:t>Kód : Číslo</w:t>
            </w:r>
          </w:p>
        </w:tc>
      </w:tr>
      <w:tr w:rsidR="005414F7" w14:paraId="42091EE9" w14:textId="77777777" w:rsidTr="00AF3B78">
        <w:tc>
          <w:tcPr>
            <w:tcW w:w="988" w:type="dxa"/>
            <w:tcMar>
              <w:top w:w="30" w:type="dxa"/>
              <w:left w:w="30" w:type="dxa"/>
              <w:bottom w:w="20" w:type="dxa"/>
              <w:right w:w="30" w:type="dxa"/>
            </w:tcMar>
          </w:tcPr>
          <w:p w14:paraId="4AB8B0B6" w14:textId="77777777" w:rsidR="005414F7" w:rsidRDefault="005414F7" w:rsidP="00D24084">
            <w:r>
              <w:t>Opis</w:t>
            </w:r>
          </w:p>
        </w:tc>
        <w:tc>
          <w:tcPr>
            <w:tcW w:w="8083" w:type="dxa"/>
            <w:tcMar>
              <w:top w:w="30" w:type="dxa"/>
              <w:left w:w="30" w:type="dxa"/>
              <w:bottom w:w="20" w:type="dxa"/>
              <w:right w:w="30" w:type="dxa"/>
            </w:tcMar>
          </w:tcPr>
          <w:p w14:paraId="2A600E16" w14:textId="77777777" w:rsidR="005414F7" w:rsidRDefault="005414F7" w:rsidP="00D24084">
            <w:r>
              <w:t>Kód chyby.</w:t>
            </w:r>
          </w:p>
        </w:tc>
      </w:tr>
      <w:tr w:rsidR="005414F7" w14:paraId="2A97E092" w14:textId="77777777" w:rsidTr="00AF3B78">
        <w:tc>
          <w:tcPr>
            <w:tcW w:w="988" w:type="dxa"/>
            <w:tcMar>
              <w:top w:w="30" w:type="dxa"/>
              <w:left w:w="30" w:type="dxa"/>
              <w:bottom w:w="20" w:type="dxa"/>
              <w:right w:w="30" w:type="dxa"/>
            </w:tcMar>
          </w:tcPr>
          <w:p w14:paraId="72F39DF8" w14:textId="77777777" w:rsidR="005414F7" w:rsidRDefault="005414F7" w:rsidP="00D24084">
            <w:r>
              <w:t>Atribút</w:t>
            </w:r>
          </w:p>
        </w:tc>
        <w:tc>
          <w:tcPr>
            <w:tcW w:w="8083" w:type="dxa"/>
            <w:tcMar>
              <w:top w:w="30" w:type="dxa"/>
              <w:left w:w="30" w:type="dxa"/>
              <w:bottom w:w="20" w:type="dxa"/>
              <w:right w:w="30" w:type="dxa"/>
            </w:tcMar>
          </w:tcPr>
          <w:p w14:paraId="07001E52" w14:textId="77777777" w:rsidR="005414F7" w:rsidRDefault="005414F7" w:rsidP="00D24084">
            <w:r>
              <w:t>Popis : an1_255</w:t>
            </w:r>
          </w:p>
        </w:tc>
      </w:tr>
      <w:tr w:rsidR="005414F7" w14:paraId="5F0284A1" w14:textId="77777777" w:rsidTr="00AF3B78">
        <w:tc>
          <w:tcPr>
            <w:tcW w:w="988" w:type="dxa"/>
            <w:tcMar>
              <w:top w:w="30" w:type="dxa"/>
              <w:left w:w="30" w:type="dxa"/>
              <w:bottom w:w="20" w:type="dxa"/>
              <w:right w:w="30" w:type="dxa"/>
            </w:tcMar>
          </w:tcPr>
          <w:p w14:paraId="1F8EFE08" w14:textId="77777777" w:rsidR="005414F7" w:rsidRDefault="005414F7" w:rsidP="00D24084">
            <w:r>
              <w:t>Opis</w:t>
            </w:r>
          </w:p>
        </w:tc>
        <w:tc>
          <w:tcPr>
            <w:tcW w:w="8083" w:type="dxa"/>
            <w:tcMar>
              <w:top w:w="30" w:type="dxa"/>
              <w:left w:w="30" w:type="dxa"/>
              <w:bottom w:w="20" w:type="dxa"/>
              <w:right w:w="30" w:type="dxa"/>
            </w:tcMar>
          </w:tcPr>
          <w:p w14:paraId="4BB44D33" w14:textId="77777777" w:rsidR="005414F7" w:rsidRDefault="005414F7" w:rsidP="00D24084">
            <w:r>
              <w:t>Popis chyby</w:t>
            </w:r>
          </w:p>
        </w:tc>
      </w:tr>
    </w:tbl>
    <w:p w14:paraId="7EA6EBED" w14:textId="77777777" w:rsidR="005414F7" w:rsidRDefault="005414F7" w:rsidP="00D24084"/>
    <w:p w14:paraId="64B5E253" w14:textId="77777777" w:rsidR="005414F7" w:rsidRDefault="005414F7"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5414F7" w14:paraId="0D729541" w14:textId="77777777" w:rsidTr="00AF3B78">
        <w:tc>
          <w:tcPr>
            <w:tcW w:w="988" w:type="dxa"/>
            <w:tcMar>
              <w:top w:w="30" w:type="dxa"/>
              <w:left w:w="30" w:type="dxa"/>
              <w:bottom w:w="20" w:type="dxa"/>
              <w:right w:w="30" w:type="dxa"/>
            </w:tcMar>
          </w:tcPr>
          <w:p w14:paraId="30B8747A" w14:textId="77777777" w:rsidR="005414F7" w:rsidRDefault="005414F7" w:rsidP="00D24084">
            <w:r>
              <w:t>Atribút</w:t>
            </w:r>
          </w:p>
        </w:tc>
        <w:tc>
          <w:tcPr>
            <w:tcW w:w="8083" w:type="dxa"/>
            <w:tcMar>
              <w:top w:w="30" w:type="dxa"/>
              <w:left w:w="30" w:type="dxa"/>
              <w:bottom w:w="20" w:type="dxa"/>
              <w:right w:w="30" w:type="dxa"/>
            </w:tcMar>
          </w:tcPr>
          <w:p w14:paraId="2F593C7F" w14:textId="77777777" w:rsidR="005414F7" w:rsidRDefault="005414F7" w:rsidP="00D24084">
            <w:r>
              <w:t>Externý kód typu zásielky : an1_50</w:t>
            </w:r>
          </w:p>
        </w:tc>
      </w:tr>
      <w:tr w:rsidR="005414F7" w14:paraId="0E048EA6" w14:textId="77777777" w:rsidTr="00AF3B78">
        <w:tc>
          <w:tcPr>
            <w:tcW w:w="988" w:type="dxa"/>
            <w:tcMar>
              <w:top w:w="30" w:type="dxa"/>
              <w:left w:w="30" w:type="dxa"/>
              <w:bottom w:w="20" w:type="dxa"/>
              <w:right w:w="30" w:type="dxa"/>
            </w:tcMar>
          </w:tcPr>
          <w:p w14:paraId="7FD48C2B" w14:textId="77777777" w:rsidR="005414F7" w:rsidRDefault="005414F7" w:rsidP="00D24084">
            <w:r>
              <w:t>Opis</w:t>
            </w:r>
          </w:p>
        </w:tc>
        <w:tc>
          <w:tcPr>
            <w:tcW w:w="8083" w:type="dxa"/>
            <w:tcMar>
              <w:top w:w="30" w:type="dxa"/>
              <w:left w:w="30" w:type="dxa"/>
              <w:bottom w:w="20" w:type="dxa"/>
              <w:right w:w="30" w:type="dxa"/>
            </w:tcMar>
          </w:tcPr>
          <w:p w14:paraId="1812383F" w14:textId="77777777" w:rsidR="005414F7" w:rsidRDefault="005414F7" w:rsidP="00D24084">
            <w:r>
              <w:t>Jednoznačný identifikátor typu zásielky.</w:t>
            </w:r>
          </w:p>
        </w:tc>
      </w:tr>
      <w:tr w:rsidR="005414F7" w14:paraId="1ECFC2E5" w14:textId="77777777" w:rsidTr="00AF3B78">
        <w:tc>
          <w:tcPr>
            <w:tcW w:w="988" w:type="dxa"/>
            <w:tcMar>
              <w:top w:w="30" w:type="dxa"/>
              <w:left w:w="30" w:type="dxa"/>
              <w:bottom w:w="20" w:type="dxa"/>
              <w:right w:w="30" w:type="dxa"/>
            </w:tcMar>
          </w:tcPr>
          <w:p w14:paraId="5FE12DE6" w14:textId="77777777" w:rsidR="005414F7" w:rsidRDefault="005414F7" w:rsidP="00D24084">
            <w:r>
              <w:t>Atribút</w:t>
            </w:r>
          </w:p>
        </w:tc>
        <w:tc>
          <w:tcPr>
            <w:tcW w:w="8083" w:type="dxa"/>
            <w:tcMar>
              <w:top w:w="30" w:type="dxa"/>
              <w:left w:w="30" w:type="dxa"/>
              <w:bottom w:w="20" w:type="dxa"/>
              <w:right w:w="30" w:type="dxa"/>
            </w:tcMar>
          </w:tcPr>
          <w:p w14:paraId="5CAAC837" w14:textId="77777777" w:rsidR="005414F7" w:rsidRDefault="005414F7" w:rsidP="00D24084">
            <w:r>
              <w:t>Názov typu zásielky : an1_255</w:t>
            </w:r>
          </w:p>
        </w:tc>
      </w:tr>
      <w:tr w:rsidR="005414F7" w14:paraId="3766E304" w14:textId="77777777" w:rsidTr="00AF3B78">
        <w:tc>
          <w:tcPr>
            <w:tcW w:w="988" w:type="dxa"/>
            <w:tcMar>
              <w:top w:w="30" w:type="dxa"/>
              <w:left w:w="30" w:type="dxa"/>
              <w:bottom w:w="20" w:type="dxa"/>
              <w:right w:w="30" w:type="dxa"/>
            </w:tcMar>
          </w:tcPr>
          <w:p w14:paraId="237487A9" w14:textId="77777777" w:rsidR="005414F7" w:rsidRDefault="005414F7" w:rsidP="00D24084">
            <w:r>
              <w:t>Opis</w:t>
            </w:r>
          </w:p>
        </w:tc>
        <w:tc>
          <w:tcPr>
            <w:tcW w:w="8083" w:type="dxa"/>
            <w:tcMar>
              <w:top w:w="30" w:type="dxa"/>
              <w:left w:w="30" w:type="dxa"/>
              <w:bottom w:w="20" w:type="dxa"/>
              <w:right w:w="30" w:type="dxa"/>
            </w:tcMar>
          </w:tcPr>
          <w:p w14:paraId="48852846" w14:textId="77777777" w:rsidR="005414F7" w:rsidRDefault="005414F7" w:rsidP="00D24084">
            <w:r>
              <w:t>Názov typu zásielky.</w:t>
            </w:r>
          </w:p>
        </w:tc>
      </w:tr>
      <w:tr w:rsidR="005414F7" w14:paraId="30642A17" w14:textId="77777777" w:rsidTr="00AF3B78">
        <w:tc>
          <w:tcPr>
            <w:tcW w:w="988" w:type="dxa"/>
            <w:tcMar>
              <w:top w:w="30" w:type="dxa"/>
              <w:left w:w="30" w:type="dxa"/>
              <w:bottom w:w="20" w:type="dxa"/>
              <w:right w:w="30" w:type="dxa"/>
            </w:tcMar>
          </w:tcPr>
          <w:p w14:paraId="011FE547" w14:textId="77777777" w:rsidR="005414F7" w:rsidRDefault="005414F7" w:rsidP="00D24084">
            <w:r>
              <w:t>Atribút</w:t>
            </w:r>
          </w:p>
        </w:tc>
        <w:tc>
          <w:tcPr>
            <w:tcW w:w="8083" w:type="dxa"/>
            <w:tcMar>
              <w:top w:w="30" w:type="dxa"/>
              <w:left w:w="30" w:type="dxa"/>
              <w:bottom w:w="20" w:type="dxa"/>
              <w:right w:w="30" w:type="dxa"/>
            </w:tcMar>
          </w:tcPr>
          <w:p w14:paraId="3FAB7995" w14:textId="77777777" w:rsidR="005414F7" w:rsidRDefault="005414F7" w:rsidP="00D24084">
            <w:r>
              <w:t>Identifikátor subektu : an1_255</w:t>
            </w:r>
          </w:p>
        </w:tc>
      </w:tr>
      <w:tr w:rsidR="005414F7" w14:paraId="1742B6FB" w14:textId="77777777" w:rsidTr="00AF3B78">
        <w:tc>
          <w:tcPr>
            <w:tcW w:w="988" w:type="dxa"/>
            <w:tcMar>
              <w:top w:w="30" w:type="dxa"/>
              <w:left w:w="30" w:type="dxa"/>
              <w:bottom w:w="20" w:type="dxa"/>
              <w:right w:w="30" w:type="dxa"/>
            </w:tcMar>
          </w:tcPr>
          <w:p w14:paraId="0DAF74F2" w14:textId="77777777" w:rsidR="005414F7" w:rsidRDefault="005414F7" w:rsidP="00D24084">
            <w:r>
              <w:t>Opis</w:t>
            </w:r>
          </w:p>
        </w:tc>
        <w:tc>
          <w:tcPr>
            <w:tcW w:w="8083" w:type="dxa"/>
            <w:tcMar>
              <w:top w:w="30" w:type="dxa"/>
              <w:left w:w="30" w:type="dxa"/>
              <w:bottom w:w="20" w:type="dxa"/>
              <w:right w:w="30" w:type="dxa"/>
            </w:tcMar>
          </w:tcPr>
          <w:p w14:paraId="1F26316C" w14:textId="77777777" w:rsidR="005414F7" w:rsidRDefault="005414F7" w:rsidP="00D24084">
            <w:r>
              <w:t>Jednoznačný identifikátor subjektu.</w:t>
            </w:r>
          </w:p>
        </w:tc>
      </w:tr>
      <w:tr w:rsidR="005414F7" w14:paraId="7EAD3DF8" w14:textId="77777777" w:rsidTr="00AF3B78">
        <w:tc>
          <w:tcPr>
            <w:tcW w:w="988" w:type="dxa"/>
            <w:tcMar>
              <w:top w:w="30" w:type="dxa"/>
              <w:left w:w="30" w:type="dxa"/>
              <w:bottom w:w="20" w:type="dxa"/>
              <w:right w:w="30" w:type="dxa"/>
            </w:tcMar>
          </w:tcPr>
          <w:p w14:paraId="75727E3E" w14:textId="77777777" w:rsidR="005414F7" w:rsidRDefault="005414F7" w:rsidP="00D24084">
            <w:r>
              <w:t>Atribút</w:t>
            </w:r>
          </w:p>
        </w:tc>
        <w:tc>
          <w:tcPr>
            <w:tcW w:w="8083" w:type="dxa"/>
            <w:tcMar>
              <w:top w:w="30" w:type="dxa"/>
              <w:left w:w="30" w:type="dxa"/>
              <w:bottom w:w="20" w:type="dxa"/>
              <w:right w:w="30" w:type="dxa"/>
            </w:tcMar>
          </w:tcPr>
          <w:p w14:paraId="4462002B" w14:textId="77777777" w:rsidR="005414F7" w:rsidRDefault="005414F7" w:rsidP="00D24084">
            <w:r>
              <w:t>Kód podateľne : Číslo</w:t>
            </w:r>
          </w:p>
        </w:tc>
      </w:tr>
      <w:tr w:rsidR="005414F7" w14:paraId="1B234027" w14:textId="77777777" w:rsidTr="00AF3B78">
        <w:tc>
          <w:tcPr>
            <w:tcW w:w="988" w:type="dxa"/>
            <w:tcMar>
              <w:top w:w="30" w:type="dxa"/>
              <w:left w:w="30" w:type="dxa"/>
              <w:bottom w:w="20" w:type="dxa"/>
              <w:right w:w="30" w:type="dxa"/>
            </w:tcMar>
          </w:tcPr>
          <w:p w14:paraId="572F56D1" w14:textId="77777777" w:rsidR="005414F7" w:rsidRDefault="005414F7" w:rsidP="00D24084">
            <w:r>
              <w:t>Opis</w:t>
            </w:r>
          </w:p>
        </w:tc>
        <w:tc>
          <w:tcPr>
            <w:tcW w:w="8083" w:type="dxa"/>
            <w:tcMar>
              <w:top w:w="30" w:type="dxa"/>
              <w:left w:w="30" w:type="dxa"/>
              <w:bottom w:w="20" w:type="dxa"/>
              <w:right w:w="30" w:type="dxa"/>
            </w:tcMar>
          </w:tcPr>
          <w:p w14:paraId="4E22765A" w14:textId="77777777" w:rsidR="005414F7" w:rsidRDefault="005414F7" w:rsidP="00D24084">
            <w:r>
              <w:t>Jednoznačný identifikátor podateľne, ktorej sa zásielka týka.</w:t>
            </w:r>
          </w:p>
        </w:tc>
      </w:tr>
      <w:tr w:rsidR="005414F7" w14:paraId="1707D9B5" w14:textId="77777777" w:rsidTr="00AF3B78">
        <w:tc>
          <w:tcPr>
            <w:tcW w:w="988" w:type="dxa"/>
            <w:tcMar>
              <w:top w:w="30" w:type="dxa"/>
              <w:left w:w="30" w:type="dxa"/>
              <w:bottom w:w="20" w:type="dxa"/>
              <w:right w:w="30" w:type="dxa"/>
            </w:tcMar>
          </w:tcPr>
          <w:p w14:paraId="3260C966" w14:textId="77777777" w:rsidR="005414F7" w:rsidRDefault="005414F7" w:rsidP="00D24084">
            <w:r>
              <w:t>Atribút</w:t>
            </w:r>
          </w:p>
        </w:tc>
        <w:tc>
          <w:tcPr>
            <w:tcW w:w="8083" w:type="dxa"/>
            <w:tcMar>
              <w:top w:w="30" w:type="dxa"/>
              <w:left w:w="30" w:type="dxa"/>
              <w:bottom w:w="20" w:type="dxa"/>
              <w:right w:w="30" w:type="dxa"/>
            </w:tcMar>
          </w:tcPr>
          <w:p w14:paraId="461B0E7E" w14:textId="77777777" w:rsidR="005414F7" w:rsidRDefault="005414F7" w:rsidP="00D24084">
            <w:r>
              <w:t>Identifikátor biznis prípadu : an1_255</w:t>
            </w:r>
          </w:p>
        </w:tc>
      </w:tr>
      <w:tr w:rsidR="005414F7" w14:paraId="69AFD190" w14:textId="77777777" w:rsidTr="00AF3B78">
        <w:tc>
          <w:tcPr>
            <w:tcW w:w="988" w:type="dxa"/>
            <w:tcMar>
              <w:top w:w="30" w:type="dxa"/>
              <w:left w:w="30" w:type="dxa"/>
              <w:bottom w:w="20" w:type="dxa"/>
              <w:right w:w="30" w:type="dxa"/>
            </w:tcMar>
          </w:tcPr>
          <w:p w14:paraId="2337B7BE" w14:textId="77777777" w:rsidR="005414F7" w:rsidRDefault="005414F7" w:rsidP="00D24084">
            <w:r>
              <w:t>Opis</w:t>
            </w:r>
          </w:p>
        </w:tc>
        <w:tc>
          <w:tcPr>
            <w:tcW w:w="8083" w:type="dxa"/>
            <w:tcMar>
              <w:top w:w="30" w:type="dxa"/>
              <w:left w:w="30" w:type="dxa"/>
              <w:bottom w:w="20" w:type="dxa"/>
              <w:right w:w="30" w:type="dxa"/>
            </w:tcMar>
          </w:tcPr>
          <w:p w14:paraId="2B90B656" w14:textId="77777777" w:rsidR="005414F7" w:rsidRDefault="005414F7" w:rsidP="00D24084">
            <w:r>
              <w:t>Identifikátor biznis prípadu zo zásielky.</w:t>
            </w:r>
          </w:p>
        </w:tc>
      </w:tr>
      <w:tr w:rsidR="005414F7" w14:paraId="35382143" w14:textId="77777777" w:rsidTr="00AF3B78">
        <w:tc>
          <w:tcPr>
            <w:tcW w:w="988" w:type="dxa"/>
            <w:tcMar>
              <w:top w:w="30" w:type="dxa"/>
              <w:left w:w="30" w:type="dxa"/>
              <w:bottom w:w="20" w:type="dxa"/>
              <w:right w:w="30" w:type="dxa"/>
            </w:tcMar>
          </w:tcPr>
          <w:p w14:paraId="190776BA" w14:textId="77777777" w:rsidR="005414F7" w:rsidRDefault="005414F7" w:rsidP="00D24084">
            <w:r>
              <w:lastRenderedPageBreak/>
              <w:t>Atribút</w:t>
            </w:r>
          </w:p>
        </w:tc>
        <w:tc>
          <w:tcPr>
            <w:tcW w:w="8083" w:type="dxa"/>
            <w:tcMar>
              <w:top w:w="30" w:type="dxa"/>
              <w:left w:w="30" w:type="dxa"/>
              <w:bottom w:w="20" w:type="dxa"/>
              <w:right w:w="30" w:type="dxa"/>
            </w:tcMar>
          </w:tcPr>
          <w:p w14:paraId="4E62893F" w14:textId="77777777" w:rsidR="005414F7" w:rsidRDefault="005414F7" w:rsidP="00D24084">
            <w:r>
              <w:t>Dátum a čas sprístupnenia : Dátum a čas</w:t>
            </w:r>
          </w:p>
        </w:tc>
      </w:tr>
      <w:tr w:rsidR="005414F7" w14:paraId="5E9E29AE" w14:textId="77777777" w:rsidTr="00AF3B78">
        <w:tc>
          <w:tcPr>
            <w:tcW w:w="988" w:type="dxa"/>
            <w:tcMar>
              <w:top w:w="30" w:type="dxa"/>
              <w:left w:w="30" w:type="dxa"/>
              <w:bottom w:w="20" w:type="dxa"/>
              <w:right w:w="30" w:type="dxa"/>
            </w:tcMar>
          </w:tcPr>
          <w:p w14:paraId="4560C5FB" w14:textId="77777777" w:rsidR="005414F7" w:rsidRDefault="005414F7" w:rsidP="00D24084">
            <w:r>
              <w:t>Opis</w:t>
            </w:r>
          </w:p>
        </w:tc>
        <w:tc>
          <w:tcPr>
            <w:tcW w:w="8083" w:type="dxa"/>
            <w:tcMar>
              <w:top w:w="30" w:type="dxa"/>
              <w:left w:w="30" w:type="dxa"/>
              <w:bottom w:w="20" w:type="dxa"/>
              <w:right w:w="30" w:type="dxa"/>
            </w:tcMar>
          </w:tcPr>
          <w:p w14:paraId="2C980254" w14:textId="77777777" w:rsidR="005414F7" w:rsidRDefault="005414F7" w:rsidP="00D24084">
            <w:r>
              <w:t>Dátum a čas sprístupnenia v podateľni.</w:t>
            </w:r>
          </w:p>
        </w:tc>
      </w:tr>
      <w:tr w:rsidR="005414F7" w14:paraId="4FAD558D" w14:textId="77777777" w:rsidTr="00AF3B78">
        <w:tc>
          <w:tcPr>
            <w:tcW w:w="988" w:type="dxa"/>
            <w:tcMar>
              <w:top w:w="30" w:type="dxa"/>
              <w:left w:w="30" w:type="dxa"/>
              <w:bottom w:w="20" w:type="dxa"/>
              <w:right w:w="30" w:type="dxa"/>
            </w:tcMar>
          </w:tcPr>
          <w:p w14:paraId="74B1D7E4" w14:textId="77777777" w:rsidR="005414F7" w:rsidRDefault="005414F7" w:rsidP="00D24084">
            <w:r>
              <w:t>Atribút</w:t>
            </w:r>
          </w:p>
        </w:tc>
        <w:tc>
          <w:tcPr>
            <w:tcW w:w="8083" w:type="dxa"/>
            <w:tcMar>
              <w:top w:w="30" w:type="dxa"/>
              <w:left w:w="30" w:type="dxa"/>
              <w:bottom w:w="20" w:type="dxa"/>
              <w:right w:w="30" w:type="dxa"/>
            </w:tcMar>
          </w:tcPr>
          <w:p w14:paraId="65B4444E" w14:textId="77777777" w:rsidR="005414F7" w:rsidRDefault="005414F7" w:rsidP="00D24084">
            <w:r>
              <w:t>Prečítaná : Logická hodnota</w:t>
            </w:r>
          </w:p>
        </w:tc>
      </w:tr>
      <w:tr w:rsidR="005414F7" w14:paraId="1D3B59BF" w14:textId="77777777" w:rsidTr="00AF3B78">
        <w:tc>
          <w:tcPr>
            <w:tcW w:w="988" w:type="dxa"/>
            <w:tcMar>
              <w:top w:w="30" w:type="dxa"/>
              <w:left w:w="30" w:type="dxa"/>
              <w:bottom w:w="20" w:type="dxa"/>
              <w:right w:w="30" w:type="dxa"/>
            </w:tcMar>
          </w:tcPr>
          <w:p w14:paraId="47B7EDAB" w14:textId="77777777" w:rsidR="005414F7" w:rsidRDefault="005414F7" w:rsidP="00D24084">
            <w:r>
              <w:t>Opis</w:t>
            </w:r>
          </w:p>
        </w:tc>
        <w:tc>
          <w:tcPr>
            <w:tcW w:w="8083" w:type="dxa"/>
            <w:tcMar>
              <w:top w:w="30" w:type="dxa"/>
              <w:left w:w="30" w:type="dxa"/>
              <w:bottom w:w="20" w:type="dxa"/>
              <w:right w:w="30" w:type="dxa"/>
            </w:tcMar>
          </w:tcPr>
          <w:p w14:paraId="7625A517" w14:textId="77777777" w:rsidR="005414F7" w:rsidRDefault="005414F7" w:rsidP="00D24084">
            <w:r>
              <w:t>Príznak vyjadrujúci, či sa jedná o zásielku, ktorá už bola prečítaná, t.j. vyžiadaná funkciou pre vrátenie detailu zásielky.</w:t>
            </w:r>
          </w:p>
        </w:tc>
      </w:tr>
      <w:tr w:rsidR="005414F7" w14:paraId="60EDDAD4" w14:textId="77777777" w:rsidTr="00AF3B78">
        <w:tc>
          <w:tcPr>
            <w:tcW w:w="988" w:type="dxa"/>
            <w:tcMar>
              <w:top w:w="30" w:type="dxa"/>
              <w:left w:w="30" w:type="dxa"/>
              <w:bottom w:w="20" w:type="dxa"/>
              <w:right w:w="30" w:type="dxa"/>
            </w:tcMar>
          </w:tcPr>
          <w:p w14:paraId="08EEA791" w14:textId="77777777" w:rsidR="005414F7" w:rsidRDefault="005414F7" w:rsidP="00D24084">
            <w:r>
              <w:t>Atribút</w:t>
            </w:r>
          </w:p>
        </w:tc>
        <w:tc>
          <w:tcPr>
            <w:tcW w:w="8083" w:type="dxa"/>
            <w:tcMar>
              <w:top w:w="30" w:type="dxa"/>
              <w:left w:w="30" w:type="dxa"/>
              <w:bottom w:w="20" w:type="dxa"/>
              <w:right w:w="30" w:type="dxa"/>
            </w:tcMar>
          </w:tcPr>
          <w:p w14:paraId="469F1B79" w14:textId="77777777" w:rsidR="005414F7" w:rsidRDefault="005414F7" w:rsidP="00D24084">
            <w:r>
              <w:t>Dáta zásielky : XML</w:t>
            </w:r>
          </w:p>
        </w:tc>
      </w:tr>
      <w:tr w:rsidR="005414F7" w14:paraId="79309CF9" w14:textId="77777777" w:rsidTr="00AF3B78">
        <w:tc>
          <w:tcPr>
            <w:tcW w:w="988" w:type="dxa"/>
            <w:tcMar>
              <w:top w:w="30" w:type="dxa"/>
              <w:left w:w="30" w:type="dxa"/>
              <w:bottom w:w="20" w:type="dxa"/>
              <w:right w:w="30" w:type="dxa"/>
            </w:tcMar>
          </w:tcPr>
          <w:p w14:paraId="1FF0EA1C" w14:textId="77777777" w:rsidR="005414F7" w:rsidRDefault="005414F7" w:rsidP="00D24084">
            <w:r>
              <w:t>Opis</w:t>
            </w:r>
          </w:p>
        </w:tc>
        <w:tc>
          <w:tcPr>
            <w:tcW w:w="8083" w:type="dxa"/>
            <w:tcMar>
              <w:top w:w="30" w:type="dxa"/>
              <w:left w:w="30" w:type="dxa"/>
              <w:bottom w:w="20" w:type="dxa"/>
              <w:right w:w="30" w:type="dxa"/>
            </w:tcMar>
          </w:tcPr>
          <w:p w14:paraId="7851E7A5" w14:textId="77777777" w:rsidR="005414F7" w:rsidRDefault="005414F7" w:rsidP="00D24084">
            <w:r>
              <w:t>Dáta zásielky.</w:t>
            </w:r>
          </w:p>
        </w:tc>
      </w:tr>
    </w:tbl>
    <w:p w14:paraId="5902FC5C" w14:textId="77777777" w:rsidR="005414F7" w:rsidRDefault="005414F7" w:rsidP="00D24084"/>
    <w:p w14:paraId="629831A8" w14:textId="77777777" w:rsidR="005414F7" w:rsidRDefault="005414F7" w:rsidP="00D24084">
      <w:pPr>
        <w:pStyle w:val="Nadpis3"/>
      </w:pPr>
      <w:bookmarkStart w:id="358" w:name="_Toc101774442"/>
      <w:r>
        <w:t>Technické informácie</w:t>
      </w:r>
      <w:bookmarkEnd w:id="358"/>
    </w:p>
    <w:p w14:paraId="03B5EAE1"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29D5866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5005BFA" w14:textId="77777777" w:rsidR="005414F7" w:rsidRDefault="005414F7" w:rsidP="00D24084">
            <w:r>
              <w:t>Testovacie prostredie</w:t>
            </w:r>
          </w:p>
        </w:tc>
      </w:tr>
      <w:tr w:rsidR="005414F7" w14:paraId="477D1AE2" w14:textId="77777777" w:rsidTr="00AF3B78">
        <w:tc>
          <w:tcPr>
            <w:tcW w:w="1361" w:type="dxa"/>
            <w:tcMar>
              <w:top w:w="30" w:type="dxa"/>
              <w:left w:w="30" w:type="dxa"/>
              <w:bottom w:w="20" w:type="dxa"/>
              <w:right w:w="30" w:type="dxa"/>
            </w:tcMar>
          </w:tcPr>
          <w:p w14:paraId="7F91C534" w14:textId="77777777" w:rsidR="005414F7" w:rsidRDefault="005414F7" w:rsidP="00D24084">
            <w:r>
              <w:t>WSDL</w:t>
            </w:r>
          </w:p>
        </w:tc>
        <w:tc>
          <w:tcPr>
            <w:tcW w:w="7710" w:type="dxa"/>
            <w:tcMar>
              <w:top w:w="30" w:type="dxa"/>
              <w:left w:w="30" w:type="dxa"/>
              <w:bottom w:w="20" w:type="dxa"/>
              <w:right w:w="30" w:type="dxa"/>
            </w:tcMar>
          </w:tcPr>
          <w:p w14:paraId="1647470A" w14:textId="77777777" w:rsidR="005414F7" w:rsidRDefault="00000814" w:rsidP="00D24084">
            <w:hyperlink r:id="rId817" w:history="1">
              <w:r w:rsidR="001450E4" w:rsidRPr="004D2837">
                <w:rPr>
                  <w:rStyle w:val="Hypertextovprepojenie"/>
                </w:rPr>
                <w:t>https://tcep.financnasprava.sk/tcep/procw/cep.ekre.web.ws.Attachments/HistKom.asmx?wsdl</w:t>
              </w:r>
            </w:hyperlink>
            <w:r w:rsidR="001450E4">
              <w:t xml:space="preserve"> </w:t>
            </w:r>
          </w:p>
        </w:tc>
      </w:tr>
      <w:tr w:rsidR="005414F7" w14:paraId="15B06003" w14:textId="77777777" w:rsidTr="00AF3B78">
        <w:tc>
          <w:tcPr>
            <w:tcW w:w="1361" w:type="dxa"/>
            <w:tcMar>
              <w:top w:w="30" w:type="dxa"/>
              <w:left w:w="30" w:type="dxa"/>
              <w:bottom w:w="20" w:type="dxa"/>
              <w:right w:w="30" w:type="dxa"/>
            </w:tcMar>
          </w:tcPr>
          <w:p w14:paraId="257D182F" w14:textId="77777777" w:rsidR="005414F7" w:rsidRDefault="005414F7" w:rsidP="00D24084">
            <w:r>
              <w:t>URL</w:t>
            </w:r>
          </w:p>
        </w:tc>
        <w:tc>
          <w:tcPr>
            <w:tcW w:w="7710" w:type="dxa"/>
            <w:tcMar>
              <w:top w:w="30" w:type="dxa"/>
              <w:left w:w="30" w:type="dxa"/>
              <w:bottom w:w="20" w:type="dxa"/>
              <w:right w:w="30" w:type="dxa"/>
            </w:tcMar>
          </w:tcPr>
          <w:p w14:paraId="4B1592DF" w14:textId="77777777" w:rsidR="005414F7" w:rsidRDefault="00000814" w:rsidP="00D24084">
            <w:hyperlink r:id="rId818" w:history="1">
              <w:r w:rsidR="001450E4" w:rsidRPr="004D2837">
                <w:rPr>
                  <w:rStyle w:val="Hypertextovprepojenie"/>
                </w:rPr>
                <w:t>https://tcep.financnasprava.sk/tcep/procw/cep.ekre.web.ws.Attachments/HistKom.asmx</w:t>
              </w:r>
            </w:hyperlink>
            <w:r w:rsidR="001450E4">
              <w:t xml:space="preserve"> </w:t>
            </w:r>
          </w:p>
        </w:tc>
      </w:tr>
    </w:tbl>
    <w:p w14:paraId="2A601541"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292AD44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31C2100" w14:textId="77777777" w:rsidR="005414F7" w:rsidRDefault="005414F7" w:rsidP="00D24084">
            <w:r>
              <w:t>Produkčné prostredie</w:t>
            </w:r>
          </w:p>
        </w:tc>
      </w:tr>
      <w:tr w:rsidR="005414F7" w14:paraId="52EDBEFB" w14:textId="77777777" w:rsidTr="00AF3B78">
        <w:tc>
          <w:tcPr>
            <w:tcW w:w="1361" w:type="dxa"/>
            <w:tcMar>
              <w:top w:w="30" w:type="dxa"/>
              <w:left w:w="30" w:type="dxa"/>
              <w:bottom w:w="20" w:type="dxa"/>
              <w:right w:w="30" w:type="dxa"/>
            </w:tcMar>
          </w:tcPr>
          <w:p w14:paraId="6B1F0C2C" w14:textId="77777777" w:rsidR="005414F7" w:rsidRDefault="005414F7" w:rsidP="00D24084">
            <w:r>
              <w:t>WSDL</w:t>
            </w:r>
          </w:p>
        </w:tc>
        <w:tc>
          <w:tcPr>
            <w:tcW w:w="7710" w:type="dxa"/>
            <w:tcMar>
              <w:top w:w="30" w:type="dxa"/>
              <w:left w:w="30" w:type="dxa"/>
              <w:bottom w:w="20" w:type="dxa"/>
              <w:right w:w="30" w:type="dxa"/>
            </w:tcMar>
          </w:tcPr>
          <w:p w14:paraId="2122E667" w14:textId="77777777" w:rsidR="005414F7" w:rsidRDefault="00000814" w:rsidP="00D24084">
            <w:hyperlink r:id="rId819" w:history="1">
              <w:r w:rsidR="001450E4" w:rsidRPr="004D2837">
                <w:rPr>
                  <w:rStyle w:val="Hypertextovprepojenie"/>
                </w:rPr>
                <w:t>https://www.cep.financnasprava.sk/cep/procw/cep.ekre.web.ws.Attachments/HistKom.asmx?wsdl</w:t>
              </w:r>
            </w:hyperlink>
            <w:r w:rsidR="001450E4">
              <w:t xml:space="preserve"> </w:t>
            </w:r>
          </w:p>
        </w:tc>
      </w:tr>
      <w:tr w:rsidR="005414F7" w14:paraId="1BCE7E32" w14:textId="77777777" w:rsidTr="00AF3B78">
        <w:tc>
          <w:tcPr>
            <w:tcW w:w="1361" w:type="dxa"/>
            <w:tcMar>
              <w:top w:w="30" w:type="dxa"/>
              <w:left w:w="30" w:type="dxa"/>
              <w:bottom w:w="20" w:type="dxa"/>
              <w:right w:w="30" w:type="dxa"/>
            </w:tcMar>
          </w:tcPr>
          <w:p w14:paraId="05C47A8E" w14:textId="77777777" w:rsidR="005414F7" w:rsidRDefault="005414F7" w:rsidP="00D24084">
            <w:r>
              <w:t>URL</w:t>
            </w:r>
          </w:p>
        </w:tc>
        <w:tc>
          <w:tcPr>
            <w:tcW w:w="7710" w:type="dxa"/>
            <w:tcMar>
              <w:top w:w="30" w:type="dxa"/>
              <w:left w:w="30" w:type="dxa"/>
              <w:bottom w:w="20" w:type="dxa"/>
              <w:right w:w="30" w:type="dxa"/>
            </w:tcMar>
          </w:tcPr>
          <w:p w14:paraId="5D9E451E" w14:textId="77777777" w:rsidR="005414F7" w:rsidRDefault="00000814" w:rsidP="00D24084">
            <w:hyperlink r:id="rId820" w:history="1">
              <w:r w:rsidR="001450E4" w:rsidRPr="004D2837">
                <w:rPr>
                  <w:rStyle w:val="Hypertextovprepojenie"/>
                </w:rPr>
                <w:t>https://www.cep.financnasprava.sk/cep/procw/cep.ekre.web.ws.Attachments/HistKom.asmx</w:t>
              </w:r>
            </w:hyperlink>
            <w:r w:rsidR="001450E4">
              <w:t xml:space="preserve"> </w:t>
            </w:r>
          </w:p>
        </w:tc>
      </w:tr>
    </w:tbl>
    <w:p w14:paraId="5BCC0606" w14:textId="77777777" w:rsidR="005414F7" w:rsidRDefault="005414F7" w:rsidP="00D24084">
      <w:pPr>
        <w:pStyle w:val="Nadpis4"/>
      </w:pPr>
      <w:r>
        <w:t>Definícia dodatočných parametrov hlavičky správ (Header)</w:t>
      </w:r>
    </w:p>
    <w:p w14:paraId="3D10076B"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2AF97BA6" w14:textId="77777777" w:rsidR="005414F7" w:rsidRDefault="005414F7" w:rsidP="00D24084">
      <w:pPr>
        <w:pStyle w:val="Nadpis4"/>
      </w:pPr>
      <w:r>
        <w:t>Popis spôsobu zabezpečenia a autentifikácie pri volaní operácií služby</w:t>
      </w:r>
    </w:p>
    <w:p w14:paraId="400958BC"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419DFE70" w14:textId="77777777" w:rsidR="005414F7" w:rsidRDefault="005414F7" w:rsidP="00D24084">
      <w:pPr>
        <w:pStyle w:val="Odsekzoznamu"/>
        <w:numPr>
          <w:ilvl w:val="0"/>
          <w:numId w:val="50"/>
        </w:numPr>
      </w:pPr>
      <w:r>
        <w:t>PrihlasenieMenomHeslom - prihlásenie používateľa menom a heslom,</w:t>
      </w:r>
    </w:p>
    <w:p w14:paraId="6536D5DE" w14:textId="77777777" w:rsidR="005414F7" w:rsidRDefault="005414F7" w:rsidP="00D24084">
      <w:pPr>
        <w:pStyle w:val="Odsekzoznamu"/>
        <w:numPr>
          <w:ilvl w:val="0"/>
          <w:numId w:val="50"/>
        </w:numPr>
      </w:pPr>
      <w:r>
        <w:t>PrihlasenieCertifikatom - prihlásenie používateľa certifikátom.</w:t>
      </w:r>
    </w:p>
    <w:p w14:paraId="03B794EC" w14:textId="77777777" w:rsidR="005414F7" w:rsidRDefault="005414F7" w:rsidP="00D24084">
      <w:pPr>
        <w:pStyle w:val="Nadpis4"/>
      </w:pPr>
      <w:r>
        <w:t>Testovacie scenáre a prípady</w:t>
      </w:r>
    </w:p>
    <w:p w14:paraId="34D8CB19" w14:textId="77777777" w:rsidR="005414F7" w:rsidRDefault="005414F7" w:rsidP="00D24084"/>
    <w:tbl>
      <w:tblPr>
        <w:tblStyle w:val="ScrollTableNormal"/>
        <w:tblW w:w="9071" w:type="dxa"/>
        <w:tblLayout w:type="fixed"/>
        <w:tblLook w:val="0020" w:firstRow="1" w:lastRow="0" w:firstColumn="0" w:lastColumn="0" w:noHBand="0" w:noVBand="0"/>
      </w:tblPr>
      <w:tblGrid>
        <w:gridCol w:w="907"/>
        <w:gridCol w:w="4475"/>
        <w:gridCol w:w="3689"/>
      </w:tblGrid>
      <w:tr w:rsidR="005414F7" w14:paraId="561746B6"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BF43BBF" w14:textId="77777777" w:rsidR="005414F7" w:rsidRDefault="005414F7" w:rsidP="00D24084">
            <w:r>
              <w:t>Krok</w:t>
            </w:r>
          </w:p>
        </w:tc>
        <w:tc>
          <w:tcPr>
            <w:tcW w:w="4475" w:type="dxa"/>
            <w:tcMar>
              <w:top w:w="30" w:type="dxa"/>
              <w:left w:w="30" w:type="dxa"/>
              <w:bottom w:w="20" w:type="dxa"/>
              <w:right w:w="30" w:type="dxa"/>
            </w:tcMar>
          </w:tcPr>
          <w:p w14:paraId="63A4FB08" w14:textId="77777777" w:rsidR="005414F7" w:rsidRDefault="005414F7" w:rsidP="00D24084">
            <w:r>
              <w:t>Akcia</w:t>
            </w:r>
          </w:p>
        </w:tc>
        <w:tc>
          <w:tcPr>
            <w:tcW w:w="3689" w:type="dxa"/>
            <w:tcMar>
              <w:top w:w="30" w:type="dxa"/>
              <w:left w:w="30" w:type="dxa"/>
              <w:bottom w:w="20" w:type="dxa"/>
              <w:right w:w="30" w:type="dxa"/>
            </w:tcMar>
          </w:tcPr>
          <w:p w14:paraId="4B3F4A6E" w14:textId="77777777" w:rsidR="005414F7" w:rsidRDefault="005414F7" w:rsidP="00D24084">
            <w:r>
              <w:t>Očakávaný výsledok</w:t>
            </w:r>
          </w:p>
        </w:tc>
      </w:tr>
      <w:tr w:rsidR="005414F7" w14:paraId="7FE3C290" w14:textId="77777777" w:rsidTr="00AF3B78">
        <w:tc>
          <w:tcPr>
            <w:tcW w:w="907" w:type="dxa"/>
            <w:tcMar>
              <w:top w:w="30" w:type="dxa"/>
              <w:left w:w="30" w:type="dxa"/>
              <w:bottom w:w="20" w:type="dxa"/>
              <w:right w:w="30" w:type="dxa"/>
            </w:tcMar>
          </w:tcPr>
          <w:p w14:paraId="56008B68" w14:textId="77777777" w:rsidR="005414F7" w:rsidRDefault="005414F7" w:rsidP="00D24084">
            <w:r>
              <w:t>1.</w:t>
            </w:r>
          </w:p>
        </w:tc>
        <w:tc>
          <w:tcPr>
            <w:tcW w:w="4475" w:type="dxa"/>
            <w:tcMar>
              <w:top w:w="30" w:type="dxa"/>
              <w:left w:w="30" w:type="dxa"/>
              <w:bottom w:w="20" w:type="dxa"/>
              <w:right w:w="30" w:type="dxa"/>
            </w:tcMar>
          </w:tcPr>
          <w:p w14:paraId="6DF10612" w14:textId="77777777" w:rsidR="005414F7" w:rsidRDefault="005414F7"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5282D2F4" w14:textId="77777777" w:rsidR="005414F7" w:rsidRDefault="005414F7" w:rsidP="00D24084">
            <w:r>
              <w:t>Systém vráti zoznam podaní/zásielok vyhovujúci zadaným vstupom.</w:t>
            </w:r>
          </w:p>
        </w:tc>
      </w:tr>
      <w:tr w:rsidR="005414F7" w14:paraId="36632145" w14:textId="77777777" w:rsidTr="00AF3B78">
        <w:tc>
          <w:tcPr>
            <w:tcW w:w="907" w:type="dxa"/>
            <w:tcMar>
              <w:top w:w="30" w:type="dxa"/>
              <w:left w:w="30" w:type="dxa"/>
              <w:bottom w:w="20" w:type="dxa"/>
              <w:right w:w="30" w:type="dxa"/>
            </w:tcMar>
          </w:tcPr>
          <w:p w14:paraId="5FAC0C0A" w14:textId="77777777" w:rsidR="005414F7" w:rsidRDefault="005414F7" w:rsidP="00D24084">
            <w:r>
              <w:t>2.</w:t>
            </w:r>
          </w:p>
        </w:tc>
        <w:tc>
          <w:tcPr>
            <w:tcW w:w="4475" w:type="dxa"/>
            <w:tcMar>
              <w:top w:w="30" w:type="dxa"/>
              <w:left w:w="30" w:type="dxa"/>
              <w:bottom w:w="20" w:type="dxa"/>
              <w:right w:w="30" w:type="dxa"/>
            </w:tcMar>
          </w:tcPr>
          <w:p w14:paraId="6656D40A" w14:textId="77777777" w:rsidR="005414F7" w:rsidRDefault="005414F7"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C117FDE" w14:textId="77777777" w:rsidR="005414F7" w:rsidRDefault="005414F7" w:rsidP="00D24084">
            <w:r>
              <w:t>Systém vráti data požadoveného podania/zásielky.</w:t>
            </w:r>
          </w:p>
        </w:tc>
      </w:tr>
    </w:tbl>
    <w:p w14:paraId="140021B2" w14:textId="77777777" w:rsidR="005414F7" w:rsidRDefault="005414F7"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3D1F73D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196408" w14:textId="77777777" w:rsidR="005414F7" w:rsidRDefault="005414F7" w:rsidP="00D24084">
            <w:r>
              <w:t>Názov metódy</w:t>
            </w:r>
          </w:p>
        </w:tc>
      </w:tr>
      <w:tr w:rsidR="005414F7" w14:paraId="3F88FFF5" w14:textId="77777777" w:rsidTr="00AF3B78">
        <w:tc>
          <w:tcPr>
            <w:tcW w:w="9071" w:type="dxa"/>
            <w:tcMar>
              <w:top w:w="30" w:type="dxa"/>
              <w:left w:w="30" w:type="dxa"/>
              <w:bottom w:w="20" w:type="dxa"/>
              <w:right w:w="30" w:type="dxa"/>
            </w:tcMar>
          </w:tcPr>
          <w:p w14:paraId="7AAC5014" w14:textId="77777777" w:rsidR="005414F7" w:rsidRDefault="005414F7" w:rsidP="00D24084">
            <w:r>
              <w:t>RegistrationListExtern</w:t>
            </w:r>
          </w:p>
        </w:tc>
      </w:tr>
    </w:tbl>
    <w:p w14:paraId="05D03B0A"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33651249"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075AABA" w14:textId="77777777" w:rsidR="005414F7" w:rsidRDefault="005414F7" w:rsidP="00D24084">
            <w:r>
              <w:t>Vstupný parameter</w:t>
            </w:r>
          </w:p>
        </w:tc>
        <w:tc>
          <w:tcPr>
            <w:tcW w:w="6382" w:type="dxa"/>
            <w:tcMar>
              <w:top w:w="30" w:type="dxa"/>
              <w:left w:w="30" w:type="dxa"/>
              <w:bottom w:w="20" w:type="dxa"/>
              <w:right w:w="30" w:type="dxa"/>
            </w:tcMar>
          </w:tcPr>
          <w:p w14:paraId="5D236EF8" w14:textId="77777777" w:rsidR="005414F7" w:rsidRDefault="005414F7" w:rsidP="00D24084">
            <w:r>
              <w:t>Popis</w:t>
            </w:r>
          </w:p>
        </w:tc>
      </w:tr>
      <w:tr w:rsidR="005414F7" w14:paraId="1E47A72B" w14:textId="77777777" w:rsidTr="00AF3B78">
        <w:tc>
          <w:tcPr>
            <w:tcW w:w="2689" w:type="dxa"/>
            <w:tcMar>
              <w:top w:w="30" w:type="dxa"/>
              <w:left w:w="30" w:type="dxa"/>
              <w:bottom w:w="20" w:type="dxa"/>
              <w:right w:w="30" w:type="dxa"/>
            </w:tcMar>
          </w:tcPr>
          <w:p w14:paraId="477B4D77" w14:textId="77777777" w:rsidR="005414F7" w:rsidRDefault="005414F7" w:rsidP="00D24084">
            <w:r>
              <w:t>uriStrunkturaPreDorucovanie</w:t>
            </w:r>
          </w:p>
        </w:tc>
        <w:tc>
          <w:tcPr>
            <w:tcW w:w="6382" w:type="dxa"/>
            <w:tcMar>
              <w:top w:w="30" w:type="dxa"/>
              <w:left w:w="30" w:type="dxa"/>
              <w:bottom w:w="20" w:type="dxa"/>
              <w:right w:w="30" w:type="dxa"/>
            </w:tcMar>
          </w:tcPr>
          <w:p w14:paraId="6057AAFD" w14:textId="77777777" w:rsidR="005414F7" w:rsidRDefault="005414F7" w:rsidP="00D24084">
            <w:r>
              <w:t>Jednoznačný identifikátor subjektu pre doručovanie.</w:t>
            </w:r>
          </w:p>
        </w:tc>
      </w:tr>
      <w:tr w:rsidR="005414F7" w14:paraId="4A4492C9" w14:textId="77777777" w:rsidTr="00AF3B78">
        <w:tc>
          <w:tcPr>
            <w:tcW w:w="2689" w:type="dxa"/>
            <w:tcMar>
              <w:top w:w="30" w:type="dxa"/>
              <w:left w:w="30" w:type="dxa"/>
              <w:bottom w:w="20" w:type="dxa"/>
              <w:right w:w="30" w:type="dxa"/>
            </w:tcMar>
          </w:tcPr>
          <w:p w14:paraId="3DE4EEBE" w14:textId="77777777" w:rsidR="005414F7" w:rsidRDefault="005414F7" w:rsidP="00D24084">
            <w:r>
              <w:t>idSubjektu</w:t>
            </w:r>
          </w:p>
        </w:tc>
        <w:tc>
          <w:tcPr>
            <w:tcW w:w="6382" w:type="dxa"/>
            <w:tcMar>
              <w:top w:w="30" w:type="dxa"/>
              <w:left w:w="30" w:type="dxa"/>
              <w:bottom w:w="20" w:type="dxa"/>
              <w:right w:w="30" w:type="dxa"/>
            </w:tcMar>
          </w:tcPr>
          <w:p w14:paraId="12A7CBDD" w14:textId="77777777" w:rsidR="005414F7" w:rsidRDefault="005414F7" w:rsidP="00D24084">
            <w:r>
              <w:t>Jednoznačný identifikátor subjektu pridelený EKR.</w:t>
            </w:r>
          </w:p>
        </w:tc>
      </w:tr>
      <w:tr w:rsidR="005414F7" w14:paraId="2861DCE3" w14:textId="77777777" w:rsidTr="00AF3B78">
        <w:tc>
          <w:tcPr>
            <w:tcW w:w="2689" w:type="dxa"/>
            <w:tcMar>
              <w:top w:w="30" w:type="dxa"/>
              <w:left w:w="30" w:type="dxa"/>
              <w:bottom w:w="20" w:type="dxa"/>
              <w:right w:w="30" w:type="dxa"/>
            </w:tcMar>
          </w:tcPr>
          <w:p w14:paraId="43BFF705" w14:textId="77777777" w:rsidR="005414F7" w:rsidRDefault="005414F7" w:rsidP="00D24084">
            <w:r>
              <w:t>typSubjektu</w:t>
            </w:r>
          </w:p>
        </w:tc>
        <w:tc>
          <w:tcPr>
            <w:tcW w:w="6382" w:type="dxa"/>
            <w:tcMar>
              <w:top w:w="30" w:type="dxa"/>
              <w:left w:w="30" w:type="dxa"/>
              <w:bottom w:w="20" w:type="dxa"/>
              <w:right w:w="30" w:type="dxa"/>
            </w:tcMar>
          </w:tcPr>
          <w:p w14:paraId="36745807" w14:textId="77777777" w:rsidR="005414F7" w:rsidRDefault="005414F7" w:rsidP="00D24084">
            <w:r>
              <w:t>0=Externý subjekt,  1=Organizačná zložka</w:t>
            </w:r>
          </w:p>
        </w:tc>
      </w:tr>
      <w:tr w:rsidR="005414F7" w14:paraId="36A2DF76" w14:textId="77777777" w:rsidTr="00AF3B78">
        <w:tc>
          <w:tcPr>
            <w:tcW w:w="2689" w:type="dxa"/>
            <w:tcMar>
              <w:top w:w="30" w:type="dxa"/>
              <w:left w:w="30" w:type="dxa"/>
              <w:bottom w:w="20" w:type="dxa"/>
              <w:right w:w="30" w:type="dxa"/>
            </w:tcMar>
          </w:tcPr>
          <w:p w14:paraId="4D63A9DC" w14:textId="77777777" w:rsidR="005414F7" w:rsidRDefault="005414F7" w:rsidP="00D24084">
            <w:r>
              <w:t>idPodatelne</w:t>
            </w:r>
          </w:p>
        </w:tc>
        <w:tc>
          <w:tcPr>
            <w:tcW w:w="6382" w:type="dxa"/>
            <w:tcMar>
              <w:top w:w="30" w:type="dxa"/>
              <w:left w:w="30" w:type="dxa"/>
              <w:bottom w:w="20" w:type="dxa"/>
              <w:right w:w="30" w:type="dxa"/>
            </w:tcMar>
          </w:tcPr>
          <w:p w14:paraId="03783C03" w14:textId="77777777" w:rsidR="005414F7" w:rsidRDefault="005414F7" w:rsidP="00D24084">
            <w:r>
              <w:t>Jednoznačný identifikátor podateľne, ktorej je podanie doručené.</w:t>
            </w:r>
          </w:p>
        </w:tc>
      </w:tr>
      <w:tr w:rsidR="005414F7" w14:paraId="255C5CBB" w14:textId="77777777" w:rsidTr="00AF3B78">
        <w:tc>
          <w:tcPr>
            <w:tcW w:w="2689" w:type="dxa"/>
            <w:tcMar>
              <w:top w:w="30" w:type="dxa"/>
              <w:left w:w="30" w:type="dxa"/>
              <w:bottom w:w="20" w:type="dxa"/>
              <w:right w:w="30" w:type="dxa"/>
            </w:tcMar>
          </w:tcPr>
          <w:p w14:paraId="21637754" w14:textId="77777777" w:rsidR="005414F7" w:rsidRDefault="005414F7" w:rsidP="00D24084">
            <w:r>
              <w:t>idBiznisPripadu</w:t>
            </w:r>
          </w:p>
        </w:tc>
        <w:tc>
          <w:tcPr>
            <w:tcW w:w="6382" w:type="dxa"/>
            <w:tcMar>
              <w:top w:w="30" w:type="dxa"/>
              <w:left w:w="30" w:type="dxa"/>
              <w:bottom w:w="20" w:type="dxa"/>
              <w:right w:w="30" w:type="dxa"/>
            </w:tcMar>
          </w:tcPr>
          <w:p w14:paraId="7FE59399" w14:textId="77777777" w:rsidR="005414F7" w:rsidRDefault="005414F7" w:rsidP="00D24084">
            <w:r>
              <w:t>Identifikátor biznis prípadu z podania.</w:t>
            </w:r>
          </w:p>
        </w:tc>
      </w:tr>
      <w:tr w:rsidR="005414F7" w14:paraId="4CC28AE9" w14:textId="77777777" w:rsidTr="00AF3B78">
        <w:tc>
          <w:tcPr>
            <w:tcW w:w="2689" w:type="dxa"/>
            <w:tcMar>
              <w:top w:w="30" w:type="dxa"/>
              <w:left w:w="30" w:type="dxa"/>
              <w:bottom w:w="20" w:type="dxa"/>
              <w:right w:w="30" w:type="dxa"/>
            </w:tcMar>
          </w:tcPr>
          <w:p w14:paraId="635E270E" w14:textId="77777777" w:rsidR="005414F7" w:rsidRDefault="005414F7" w:rsidP="00D24084">
            <w:r>
              <w:t>popis</w:t>
            </w:r>
          </w:p>
        </w:tc>
        <w:tc>
          <w:tcPr>
            <w:tcW w:w="6382" w:type="dxa"/>
            <w:tcMar>
              <w:top w:w="30" w:type="dxa"/>
              <w:left w:w="30" w:type="dxa"/>
              <w:bottom w:w="20" w:type="dxa"/>
              <w:right w:w="30" w:type="dxa"/>
            </w:tcMar>
          </w:tcPr>
          <w:p w14:paraId="2E0D3BF9" w14:textId="77777777" w:rsidR="005414F7" w:rsidRDefault="005414F7" w:rsidP="00D24084">
            <w:r>
              <w:t>Popis z podania.</w:t>
            </w:r>
          </w:p>
        </w:tc>
      </w:tr>
      <w:tr w:rsidR="005414F7" w14:paraId="4E257327" w14:textId="77777777" w:rsidTr="00AF3B78">
        <w:tc>
          <w:tcPr>
            <w:tcW w:w="2689" w:type="dxa"/>
            <w:tcMar>
              <w:top w:w="30" w:type="dxa"/>
              <w:left w:w="30" w:type="dxa"/>
              <w:bottom w:w="20" w:type="dxa"/>
              <w:right w:w="30" w:type="dxa"/>
            </w:tcMar>
          </w:tcPr>
          <w:p w14:paraId="5E57E31C" w14:textId="77777777" w:rsidR="005414F7" w:rsidRDefault="005414F7" w:rsidP="00D24084">
            <w:r>
              <w:t>extKodTypuPodania</w:t>
            </w:r>
          </w:p>
        </w:tc>
        <w:tc>
          <w:tcPr>
            <w:tcW w:w="6382" w:type="dxa"/>
            <w:tcMar>
              <w:top w:w="30" w:type="dxa"/>
              <w:left w:w="30" w:type="dxa"/>
              <w:bottom w:w="20" w:type="dxa"/>
              <w:right w:w="30" w:type="dxa"/>
            </w:tcMar>
          </w:tcPr>
          <w:p w14:paraId="6CB09A89" w14:textId="77777777" w:rsidR="005414F7" w:rsidRDefault="005414F7" w:rsidP="00D24084">
            <w:r>
              <w:t>Jednoznačný identifikátor typu podania.</w:t>
            </w:r>
          </w:p>
        </w:tc>
      </w:tr>
      <w:tr w:rsidR="005414F7" w14:paraId="2C4DA303" w14:textId="77777777" w:rsidTr="00AF3B78">
        <w:tc>
          <w:tcPr>
            <w:tcW w:w="2689" w:type="dxa"/>
            <w:tcMar>
              <w:top w:w="30" w:type="dxa"/>
              <w:left w:w="30" w:type="dxa"/>
              <w:bottom w:w="20" w:type="dxa"/>
              <w:right w:w="30" w:type="dxa"/>
            </w:tcMar>
          </w:tcPr>
          <w:p w14:paraId="0DBF82E7" w14:textId="77777777" w:rsidR="005414F7" w:rsidRDefault="005414F7" w:rsidP="00D24084">
            <w:r>
              <w:t>datumPodaniaOd</w:t>
            </w:r>
          </w:p>
        </w:tc>
        <w:tc>
          <w:tcPr>
            <w:tcW w:w="6382" w:type="dxa"/>
            <w:tcMar>
              <w:top w:w="30" w:type="dxa"/>
              <w:left w:w="30" w:type="dxa"/>
              <w:bottom w:w="20" w:type="dxa"/>
              <w:right w:w="30" w:type="dxa"/>
            </w:tcMar>
          </w:tcPr>
          <w:p w14:paraId="070D8255" w14:textId="77777777" w:rsidR="005414F7" w:rsidRDefault="005414F7" w:rsidP="00D24084">
            <w:r>
              <w:t>Dátum prijatia v podateľni, od ktorého majú byť vrátené podania.</w:t>
            </w:r>
          </w:p>
        </w:tc>
      </w:tr>
      <w:tr w:rsidR="005414F7" w14:paraId="4A92F382" w14:textId="77777777" w:rsidTr="00AF3B78">
        <w:tc>
          <w:tcPr>
            <w:tcW w:w="2689" w:type="dxa"/>
            <w:tcMar>
              <w:top w:w="30" w:type="dxa"/>
              <w:left w:w="30" w:type="dxa"/>
              <w:bottom w:w="20" w:type="dxa"/>
              <w:right w:w="30" w:type="dxa"/>
            </w:tcMar>
          </w:tcPr>
          <w:p w14:paraId="39738368" w14:textId="77777777" w:rsidR="005414F7" w:rsidRDefault="005414F7" w:rsidP="00D24084">
            <w:r>
              <w:t>datumPodaniaDo</w:t>
            </w:r>
          </w:p>
        </w:tc>
        <w:tc>
          <w:tcPr>
            <w:tcW w:w="6382" w:type="dxa"/>
            <w:tcMar>
              <w:top w:w="30" w:type="dxa"/>
              <w:left w:w="30" w:type="dxa"/>
              <w:bottom w:w="20" w:type="dxa"/>
              <w:right w:w="30" w:type="dxa"/>
            </w:tcMar>
          </w:tcPr>
          <w:p w14:paraId="1F84F40A" w14:textId="77777777" w:rsidR="005414F7" w:rsidRDefault="005414F7" w:rsidP="00D24084">
            <w:r>
              <w:t>Dátum prijatia v podateľni, do ktorého majú byť vrátené podania.</w:t>
            </w:r>
          </w:p>
        </w:tc>
      </w:tr>
      <w:tr w:rsidR="005414F7" w14:paraId="01280C01" w14:textId="77777777" w:rsidTr="00AF3B78">
        <w:tc>
          <w:tcPr>
            <w:tcW w:w="2689" w:type="dxa"/>
            <w:tcMar>
              <w:top w:w="30" w:type="dxa"/>
              <w:left w:w="30" w:type="dxa"/>
              <w:bottom w:w="20" w:type="dxa"/>
              <w:right w:w="30" w:type="dxa"/>
            </w:tcMar>
          </w:tcPr>
          <w:p w14:paraId="02948DD5" w14:textId="77777777" w:rsidR="005414F7" w:rsidRDefault="005414F7" w:rsidP="00D24084">
            <w:r>
              <w:t>idZasielky</w:t>
            </w:r>
          </w:p>
        </w:tc>
        <w:tc>
          <w:tcPr>
            <w:tcW w:w="6382" w:type="dxa"/>
            <w:tcMar>
              <w:top w:w="30" w:type="dxa"/>
              <w:left w:w="30" w:type="dxa"/>
              <w:bottom w:w="20" w:type="dxa"/>
              <w:right w:w="30" w:type="dxa"/>
            </w:tcMar>
          </w:tcPr>
          <w:p w14:paraId="1811E26C" w14:textId="77777777" w:rsidR="005414F7" w:rsidRDefault="005414F7" w:rsidP="00D24084">
            <w:r>
              <w:t>Jednoznačný identifikár zásielky, viažúcej sa k podaniu.</w:t>
            </w:r>
          </w:p>
        </w:tc>
      </w:tr>
      <w:tr w:rsidR="005414F7" w14:paraId="4AA64C7E" w14:textId="77777777" w:rsidTr="00AF3B78">
        <w:tc>
          <w:tcPr>
            <w:tcW w:w="2689" w:type="dxa"/>
            <w:tcMar>
              <w:top w:w="30" w:type="dxa"/>
              <w:left w:w="30" w:type="dxa"/>
              <w:bottom w:w="20" w:type="dxa"/>
              <w:right w:w="30" w:type="dxa"/>
            </w:tcMar>
          </w:tcPr>
          <w:p w14:paraId="78612068" w14:textId="77777777" w:rsidR="005414F7" w:rsidRDefault="005414F7" w:rsidP="00D24084">
            <w:r>
              <w:t>pocetPodaniNaStranku</w:t>
            </w:r>
          </w:p>
        </w:tc>
        <w:tc>
          <w:tcPr>
            <w:tcW w:w="6382" w:type="dxa"/>
            <w:tcMar>
              <w:top w:w="30" w:type="dxa"/>
              <w:left w:w="30" w:type="dxa"/>
              <w:bottom w:w="20" w:type="dxa"/>
              <w:right w:w="30" w:type="dxa"/>
            </w:tcMar>
          </w:tcPr>
          <w:p w14:paraId="41252FC4" w14:textId="77777777" w:rsidR="005414F7" w:rsidRDefault="005414F7" w:rsidP="00D24084">
            <w:r>
              <w:t>Počet podaní na stránku.</w:t>
            </w:r>
          </w:p>
        </w:tc>
      </w:tr>
      <w:tr w:rsidR="005414F7" w14:paraId="7BB03107" w14:textId="77777777" w:rsidTr="00AF3B78">
        <w:tc>
          <w:tcPr>
            <w:tcW w:w="2689" w:type="dxa"/>
            <w:tcMar>
              <w:top w:w="30" w:type="dxa"/>
              <w:left w:w="30" w:type="dxa"/>
              <w:bottom w:w="20" w:type="dxa"/>
              <w:right w:w="30" w:type="dxa"/>
            </w:tcMar>
          </w:tcPr>
          <w:p w14:paraId="68D152E4" w14:textId="77777777" w:rsidR="005414F7" w:rsidRDefault="005414F7" w:rsidP="00D24084">
            <w:r>
              <w:t>poradoveCisloStranky</w:t>
            </w:r>
          </w:p>
        </w:tc>
        <w:tc>
          <w:tcPr>
            <w:tcW w:w="6382" w:type="dxa"/>
            <w:tcMar>
              <w:top w:w="30" w:type="dxa"/>
              <w:left w:w="30" w:type="dxa"/>
              <w:bottom w:w="20" w:type="dxa"/>
              <w:right w:w="30" w:type="dxa"/>
            </w:tcMar>
          </w:tcPr>
          <w:p w14:paraId="4165DBDB" w14:textId="77777777" w:rsidR="005414F7" w:rsidRDefault="005414F7" w:rsidP="00D24084">
            <w:r>
              <w:t>Poradové číslo stránky.</w:t>
            </w:r>
          </w:p>
        </w:tc>
      </w:tr>
      <w:tr w:rsidR="005414F7" w14:paraId="3C0FC61E" w14:textId="77777777" w:rsidTr="00AF3B78">
        <w:tc>
          <w:tcPr>
            <w:tcW w:w="2689" w:type="dxa"/>
            <w:tcMar>
              <w:top w:w="30" w:type="dxa"/>
              <w:left w:w="30" w:type="dxa"/>
              <w:bottom w:w="20" w:type="dxa"/>
              <w:right w:w="30" w:type="dxa"/>
            </w:tcMar>
          </w:tcPr>
          <w:p w14:paraId="3155DCE5" w14:textId="77777777" w:rsidR="005414F7" w:rsidRDefault="005414F7" w:rsidP="00D24084">
            <w:r>
              <w:t>stavPodania</w:t>
            </w:r>
          </w:p>
        </w:tc>
        <w:tc>
          <w:tcPr>
            <w:tcW w:w="6382" w:type="dxa"/>
            <w:tcMar>
              <w:top w:w="30" w:type="dxa"/>
              <w:left w:w="30" w:type="dxa"/>
              <w:bottom w:w="20" w:type="dxa"/>
              <w:right w:w="30" w:type="dxa"/>
            </w:tcMar>
          </w:tcPr>
          <w:p w14:paraId="460800B4" w14:textId="77777777" w:rsidR="005414F7" w:rsidRDefault="005414F7" w:rsidP="00D24084">
            <w:r>
              <w:t>1 - Prijaté, 2 - Neprijaté, 3 - Spracovávané</w:t>
            </w:r>
          </w:p>
        </w:tc>
      </w:tr>
    </w:tbl>
    <w:p w14:paraId="443046B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6C054C" w14:paraId="7BF8A044"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169256" w14:textId="77777777" w:rsidR="005414F7" w:rsidRPr="006C054C" w:rsidRDefault="005414F7" w:rsidP="00D24084">
            <w:pPr>
              <w:rPr>
                <w:sz w:val="16"/>
                <w:szCs w:val="16"/>
              </w:rPr>
            </w:pPr>
            <w:r w:rsidRPr="006C054C">
              <w:t>Request</w:t>
            </w:r>
          </w:p>
        </w:tc>
      </w:tr>
      <w:tr w:rsidR="005414F7" w:rsidRPr="006C054C" w14:paraId="60E29C50" w14:textId="77777777" w:rsidTr="00AF3B78">
        <w:tc>
          <w:tcPr>
            <w:tcW w:w="9071" w:type="dxa"/>
            <w:tcMar>
              <w:top w:w="30" w:type="dxa"/>
              <w:left w:w="30" w:type="dxa"/>
              <w:bottom w:w="20" w:type="dxa"/>
              <w:right w:w="30" w:type="dxa"/>
            </w:tcMar>
          </w:tcPr>
          <w:p w14:paraId="0C29454C" w14:textId="77777777" w:rsidR="004D4403" w:rsidRPr="004D4403" w:rsidRDefault="004D4403" w:rsidP="00D24084">
            <w:r w:rsidRPr="004D4403">
              <w:t>&lt;soap:Envelope xmlns:soap="http://www.w3.org/2003/05/soap-envelope" xmlns:cep="http://www.ditec.sk/CEPEKRe"&gt;</w:t>
            </w:r>
          </w:p>
          <w:p w14:paraId="26541A00" w14:textId="77777777" w:rsidR="004D4403" w:rsidRPr="004D4403" w:rsidRDefault="004D4403" w:rsidP="00D24084">
            <w:r w:rsidRPr="004D4403">
              <w:t xml:space="preserve">    &lt;soap:Header/&gt;</w:t>
            </w:r>
          </w:p>
          <w:p w14:paraId="03763DFB" w14:textId="77777777" w:rsidR="004D4403" w:rsidRPr="004D4403" w:rsidRDefault="004D4403" w:rsidP="00D24084">
            <w:r w:rsidRPr="004D4403">
              <w:t xml:space="preserve">    &lt;soap:Body&gt;</w:t>
            </w:r>
          </w:p>
          <w:p w14:paraId="6A3480B3" w14:textId="77777777" w:rsidR="004D4403" w:rsidRPr="004D4403" w:rsidRDefault="004D4403" w:rsidP="00D24084">
            <w:r w:rsidRPr="004D4403">
              <w:t xml:space="preserve">        &lt;cep:RegistrationListExtern&gt;</w:t>
            </w:r>
          </w:p>
          <w:p w14:paraId="7B3A4DE8" w14:textId="77777777" w:rsidR="004D4403" w:rsidRPr="004D4403" w:rsidRDefault="004D4403" w:rsidP="00D24084">
            <w:r w:rsidRPr="004D4403">
              <w:t xml:space="preserve">            &lt;cep:uriStrunkturaPreDorucovanie&gt;&lt;/cep:uriStrunkturaPreDorucovanie&gt;</w:t>
            </w:r>
          </w:p>
          <w:p w14:paraId="06CBB94B" w14:textId="77777777" w:rsidR="004D4403" w:rsidRPr="004D4403" w:rsidRDefault="004D4403" w:rsidP="00D24084">
            <w:r w:rsidRPr="004D4403">
              <w:t xml:space="preserve">            &lt;cep:idSubjektu&gt;67437538&lt;/cep:idSubjektu&gt;&gt;</w:t>
            </w:r>
          </w:p>
          <w:p w14:paraId="50901709" w14:textId="77777777" w:rsidR="004D4403" w:rsidRPr="004D4403" w:rsidRDefault="004D4403" w:rsidP="00D24084">
            <w:r w:rsidRPr="004D4403">
              <w:t xml:space="preserve">            &lt;cep:typSubjektu&gt;0&lt;/cep:typSubjektu&gt;</w:t>
            </w:r>
          </w:p>
          <w:p w14:paraId="42D0953A" w14:textId="77777777" w:rsidR="004D4403" w:rsidRPr="004D4403" w:rsidRDefault="004D4403" w:rsidP="00D24084">
            <w:r w:rsidRPr="004D4403">
              <w:t xml:space="preserve">            &lt;cep:idPodatelne&gt;2&lt;/cep:idPodatelne&gt;</w:t>
            </w:r>
          </w:p>
          <w:p w14:paraId="56F9AD8F" w14:textId="77777777" w:rsidR="004D4403" w:rsidRPr="004D4403" w:rsidRDefault="004D4403" w:rsidP="00D24084">
            <w:r w:rsidRPr="004D4403">
              <w:t xml:space="preserve">            &lt;cep:idBiznisPripadu/&gt;</w:t>
            </w:r>
          </w:p>
          <w:p w14:paraId="43841879" w14:textId="77777777" w:rsidR="004D4403" w:rsidRPr="004D4403" w:rsidRDefault="004D4403" w:rsidP="00D24084">
            <w:r w:rsidRPr="004D4403">
              <w:t xml:space="preserve">            &lt;cep:popis/&gt;</w:t>
            </w:r>
          </w:p>
          <w:p w14:paraId="3DABA569" w14:textId="77777777" w:rsidR="004D4403" w:rsidRPr="004D4403" w:rsidRDefault="004D4403" w:rsidP="00D24084">
            <w:r w:rsidRPr="004D4403">
              <w:t xml:space="preserve">            &lt;cep:extKodTypuPodania/&gt;</w:t>
            </w:r>
          </w:p>
          <w:p w14:paraId="7CF5839C" w14:textId="77777777" w:rsidR="004D4403" w:rsidRPr="004D4403" w:rsidRDefault="004D4403" w:rsidP="00D24084">
            <w:r w:rsidRPr="004D4403">
              <w:t xml:space="preserve">            &lt;cep:datumPodaniaOd&gt;2019-11-01T10:00:00&lt;/cep:datumPodaniaOd&gt;</w:t>
            </w:r>
          </w:p>
          <w:p w14:paraId="71C6E909" w14:textId="77777777" w:rsidR="004D4403" w:rsidRPr="004D4403" w:rsidRDefault="004D4403" w:rsidP="00D24084">
            <w:r w:rsidRPr="004D4403">
              <w:t xml:space="preserve">            &lt;cep:datumPodaniaDo&gt;2019-11-30T10:00:00&lt;/cep:datumPodaniaDo&gt;</w:t>
            </w:r>
          </w:p>
          <w:p w14:paraId="76E6F7BA" w14:textId="77777777" w:rsidR="004D4403" w:rsidRPr="004D4403" w:rsidRDefault="004D4403" w:rsidP="00D24084">
            <w:r w:rsidRPr="004D4403">
              <w:t xml:space="preserve">            &lt;cep:idZasielky/&gt;</w:t>
            </w:r>
          </w:p>
          <w:p w14:paraId="15BA8559" w14:textId="77777777" w:rsidR="004D4403" w:rsidRPr="004D4403" w:rsidRDefault="004D4403" w:rsidP="00D24084">
            <w:r w:rsidRPr="004D4403">
              <w:t xml:space="preserve">            &lt;cep:pocetPodaniNaStranku&gt;20&lt;/cep:pocetPodaniNaStranku&gt;</w:t>
            </w:r>
          </w:p>
          <w:p w14:paraId="2F9A54AA" w14:textId="77777777" w:rsidR="004D4403" w:rsidRPr="004D4403" w:rsidRDefault="004D4403" w:rsidP="00D24084">
            <w:r w:rsidRPr="004D4403">
              <w:t xml:space="preserve">            &lt;cep:poradoveCisloStranky&gt;1&lt;/cep:poradoveCisloStranky&gt;</w:t>
            </w:r>
          </w:p>
          <w:p w14:paraId="4EAED37A" w14:textId="77777777" w:rsidR="004D4403" w:rsidRPr="004D4403" w:rsidRDefault="004D4403" w:rsidP="00D24084">
            <w:r w:rsidRPr="004D4403">
              <w:t xml:space="preserve">            &lt;cep:stavPodania&gt;1&lt;/cep:stavPodania&gt;</w:t>
            </w:r>
          </w:p>
          <w:p w14:paraId="23F3C15E" w14:textId="77777777" w:rsidR="004D4403" w:rsidRPr="004D4403" w:rsidRDefault="004D4403" w:rsidP="00D24084">
            <w:r w:rsidRPr="004D4403">
              <w:t xml:space="preserve">        &lt;/cep:RegistrationListExtern&gt;</w:t>
            </w:r>
          </w:p>
          <w:p w14:paraId="594E0904" w14:textId="77777777" w:rsidR="004D4403" w:rsidRPr="004D4403" w:rsidRDefault="004D4403" w:rsidP="00D24084">
            <w:r w:rsidRPr="004D4403">
              <w:t xml:space="preserve">    &lt;/soap:Body&gt;</w:t>
            </w:r>
          </w:p>
          <w:p w14:paraId="21BCBE70" w14:textId="77777777" w:rsidR="005414F7" w:rsidRPr="006C054C" w:rsidRDefault="004D4403" w:rsidP="00D24084">
            <w:r w:rsidRPr="004D4403">
              <w:t>&lt;/soap:Envelope&gt;</w:t>
            </w:r>
          </w:p>
        </w:tc>
      </w:tr>
    </w:tbl>
    <w:p w14:paraId="709389CB"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FF1ED55"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A1DB1" w14:textId="77777777" w:rsidR="005414F7" w:rsidRDefault="005414F7" w:rsidP="00D24084">
            <w:r>
              <w:t>Response</w:t>
            </w:r>
          </w:p>
        </w:tc>
      </w:tr>
      <w:tr w:rsidR="005414F7" w14:paraId="0107A45A" w14:textId="77777777" w:rsidTr="00AF3B78">
        <w:tc>
          <w:tcPr>
            <w:tcW w:w="9071" w:type="dxa"/>
            <w:tcMar>
              <w:top w:w="30" w:type="dxa"/>
              <w:left w:w="30" w:type="dxa"/>
              <w:bottom w:w="20" w:type="dxa"/>
              <w:right w:w="30" w:type="dxa"/>
            </w:tcMar>
          </w:tcPr>
          <w:p w14:paraId="2F2AD482" w14:textId="77777777" w:rsidR="004D4403" w:rsidRPr="004D4403" w:rsidRDefault="004D4403" w:rsidP="00D24084">
            <w:r w:rsidRPr="004D4403">
              <w:t>&lt;soap:Envelope xmlns:soap="http://www.w3.org/2003/05/soap-envelope" xmlns:xsi="http://www.w3.org/2001/XMLSchema-instance" xmlns:xsd="http://www.w3.org/2001/XMLSchema"&gt;</w:t>
            </w:r>
          </w:p>
          <w:p w14:paraId="1927582B" w14:textId="77777777" w:rsidR="004D4403" w:rsidRPr="004D4403" w:rsidRDefault="004D4403" w:rsidP="00D24084">
            <w:r w:rsidRPr="004D4403">
              <w:t xml:space="preserve">   &lt;soap:Body&gt;</w:t>
            </w:r>
          </w:p>
          <w:p w14:paraId="156E3467" w14:textId="77777777" w:rsidR="004D4403" w:rsidRPr="004D4403" w:rsidRDefault="004D4403" w:rsidP="00D24084">
            <w:r w:rsidRPr="004D4403">
              <w:t xml:space="preserve">      &lt;RegistrationListExternResponse xmlns="http://www.ditec.sk/CEPEKRe"&gt;</w:t>
            </w:r>
          </w:p>
          <w:p w14:paraId="3FDD1189" w14:textId="77777777" w:rsidR="004D4403" w:rsidRPr="004D4403" w:rsidRDefault="004D4403" w:rsidP="00D24084">
            <w:r w:rsidRPr="004D4403">
              <w:lastRenderedPageBreak/>
              <w:t xml:space="preserve">         &lt;RegistrationListExternResult&gt;</w:t>
            </w:r>
          </w:p>
          <w:p w14:paraId="1EF67E80" w14:textId="77777777" w:rsidR="004D4403" w:rsidRPr="004D4403" w:rsidRDefault="004D4403" w:rsidP="00D24084">
            <w:r w:rsidRPr="004D4403">
              <w:t xml:space="preserve">            &lt;Code&gt;0&lt;/Code&gt;</w:t>
            </w:r>
          </w:p>
          <w:p w14:paraId="715FC425" w14:textId="77777777" w:rsidR="004D4403" w:rsidRPr="004D4403" w:rsidRDefault="004D4403" w:rsidP="00D24084">
            <w:r w:rsidRPr="004D4403">
              <w:t xml:space="preserve">            &lt;Description&gt;OK&lt;/Description&gt;</w:t>
            </w:r>
          </w:p>
          <w:p w14:paraId="01F4C2DF" w14:textId="77777777" w:rsidR="004D4403" w:rsidRPr="004D4403" w:rsidRDefault="004D4403" w:rsidP="00D24084">
            <w:r w:rsidRPr="004D4403">
              <w:t xml:space="preserve">            &lt;RegistrationList&gt;</w:t>
            </w:r>
          </w:p>
          <w:p w14:paraId="25E48934" w14:textId="77777777" w:rsidR="004D4403" w:rsidRPr="004D4403" w:rsidRDefault="004D4403" w:rsidP="00D24084">
            <w:r w:rsidRPr="004D4403">
              <w:t xml:space="preserve">               &lt;Count&gt;3&lt;/Count&gt;</w:t>
            </w:r>
          </w:p>
          <w:p w14:paraId="4B705F77" w14:textId="77777777" w:rsidR="004D4403" w:rsidRPr="004D4403" w:rsidRDefault="004D4403" w:rsidP="00D24084">
            <w:r w:rsidRPr="004D4403">
              <w:t xml:space="preserve">               &lt;TotalCount&gt;3&lt;/TotalCount&gt;</w:t>
            </w:r>
          </w:p>
          <w:p w14:paraId="310B4554" w14:textId="77777777" w:rsidR="004D4403" w:rsidRPr="004D4403" w:rsidRDefault="004D4403" w:rsidP="00D24084">
            <w:r w:rsidRPr="004D4403">
              <w:t xml:space="preserve">               &lt;CurrentPage&gt;1&lt;/CurrentPage&gt;</w:t>
            </w:r>
          </w:p>
          <w:p w14:paraId="186F6CFA" w14:textId="77777777" w:rsidR="004D4403" w:rsidRPr="004D4403" w:rsidRDefault="004D4403" w:rsidP="00D24084">
            <w:r w:rsidRPr="004D4403">
              <w:t xml:space="preserve">               &lt;RecordsPerPage&gt;20&lt;/RecordsPerPage&gt;</w:t>
            </w:r>
          </w:p>
          <w:p w14:paraId="05B474E9" w14:textId="77777777" w:rsidR="004D4403" w:rsidRPr="004D4403" w:rsidRDefault="004D4403" w:rsidP="00D24084">
            <w:r w:rsidRPr="004D4403">
              <w:t xml:space="preserve">               &lt;Detail&gt;</w:t>
            </w:r>
          </w:p>
          <w:p w14:paraId="76F5CA0F" w14:textId="77777777" w:rsidR="004D4403" w:rsidRPr="004D4403" w:rsidRDefault="004D4403" w:rsidP="00D24084">
            <w:r w:rsidRPr="004D4403">
              <w:t xml:space="preserve">                  &lt;PodanieExternySystem&gt;</w:t>
            </w:r>
          </w:p>
          <w:p w14:paraId="4E55A339" w14:textId="77777777" w:rsidR="004D4403" w:rsidRPr="004D4403" w:rsidRDefault="004D4403" w:rsidP="00D24084">
            <w:r w:rsidRPr="004D4403">
              <w:t xml:space="preserve">                     &lt;BusinessIdentifier&gt;67437538&lt;/BusinessIdentifier&gt;</w:t>
            </w:r>
          </w:p>
          <w:p w14:paraId="4663B2A0" w14:textId="77777777" w:rsidR="004D4403" w:rsidRPr="004D4403" w:rsidRDefault="004D4403" w:rsidP="00D24084">
            <w:r w:rsidRPr="004D4403">
              <w:t xml:space="preserve">                     &lt;ReceivedDateTime&gt;2019-11-19T16:04:27&lt;/ReceivedDateTime&gt;</w:t>
            </w:r>
          </w:p>
          <w:p w14:paraId="79C873B2" w14:textId="77777777" w:rsidR="004D4403" w:rsidRPr="004D4403" w:rsidRDefault="004D4403" w:rsidP="00D24084">
            <w:r w:rsidRPr="004D4403">
              <w:t xml:space="preserve">                     &lt;RegistrationExternalCode&gt;P_MF_OC_0412_v1.0&lt;/RegistrationExternalCode&gt;</w:t>
            </w:r>
          </w:p>
          <w:p w14:paraId="1A0B701F" w14:textId="77777777" w:rsidR="004D4403" w:rsidRPr="004D4403" w:rsidRDefault="004D4403" w:rsidP="00D24084">
            <w:r w:rsidRPr="004D4403">
              <w:t xml:space="preserve">                     &lt;RegistrationTypeName&gt;SK412.001 - Elektronické prílohy colných vyhlásení&lt;/RegistrationTypeName&gt;</w:t>
            </w:r>
          </w:p>
          <w:p w14:paraId="43D923DD" w14:textId="77777777" w:rsidR="004D4403" w:rsidRPr="004D4403" w:rsidRDefault="004D4403" w:rsidP="00D24084">
            <w:r w:rsidRPr="004D4403">
              <w:t xml:space="preserve">                     &lt;PodatelnaID&gt;2&lt;/PodatelnaID&gt;</w:t>
            </w:r>
          </w:p>
          <w:p w14:paraId="7C419D83" w14:textId="77777777" w:rsidR="004D4403" w:rsidRPr="004D4403" w:rsidRDefault="004D4403" w:rsidP="00D24084">
            <w:r w:rsidRPr="004D4403">
              <w:t xml:space="preserve">                     &lt;RegistrationState&gt;1&lt;/RegistrationState&gt;</w:t>
            </w:r>
          </w:p>
          <w:p w14:paraId="7C44AEAF" w14:textId="77777777" w:rsidR="004D4403" w:rsidRPr="004D4403" w:rsidRDefault="004D4403" w:rsidP="00D24084">
            <w:r w:rsidRPr="004D4403">
              <w:t xml:space="preserve">                     &lt;RegistrationIdentifier&gt;5f42a0a0-b524-4172-9beb-5cbcc0b9819f&lt;/RegistrationIdentifier&gt;</w:t>
            </w:r>
          </w:p>
          <w:p w14:paraId="71EE78C4" w14:textId="77777777" w:rsidR="004D4403" w:rsidRPr="004D4403" w:rsidRDefault="004D4403" w:rsidP="00D24084">
            <w:r w:rsidRPr="004D4403">
              <w:t xml:space="preserve">                     &lt;SubjectType&gt;0&lt;/SubjectType&gt;</w:t>
            </w:r>
          </w:p>
          <w:p w14:paraId="649BE785" w14:textId="77777777" w:rsidR="004D4403" w:rsidRPr="004D4403" w:rsidRDefault="004D4403" w:rsidP="00D24084">
            <w:r w:rsidRPr="004D4403">
              <w:t xml:space="preserve">                     &lt;SubjectID&gt;Ditec, a.s.&lt;/SubjectID&gt;</w:t>
            </w:r>
          </w:p>
          <w:p w14:paraId="4C0DBDF2" w14:textId="77777777" w:rsidR="004D4403" w:rsidRPr="004D4403" w:rsidRDefault="004D4403" w:rsidP="00D24084">
            <w:r w:rsidRPr="004D4403">
              <w:t xml:space="preserve">                  &lt;/PodanieExternySystem&gt;</w:t>
            </w:r>
          </w:p>
          <w:p w14:paraId="463CC495" w14:textId="77777777" w:rsidR="004D4403" w:rsidRPr="004D4403" w:rsidRDefault="004D4403" w:rsidP="00D24084">
            <w:r w:rsidRPr="004D4403">
              <w:t xml:space="preserve">                  &lt;PodanieExternySystem&gt;</w:t>
            </w:r>
          </w:p>
          <w:p w14:paraId="244E4F8A" w14:textId="77777777" w:rsidR="004D4403" w:rsidRPr="004D4403" w:rsidRDefault="004D4403" w:rsidP="00D24084">
            <w:r w:rsidRPr="004D4403">
              <w:t xml:space="preserve">                     &lt;BusinessIdentifier&gt;67437538&lt;/BusinessIdentifier&gt;</w:t>
            </w:r>
          </w:p>
          <w:p w14:paraId="6B4E1894" w14:textId="77777777" w:rsidR="004D4403" w:rsidRPr="004D4403" w:rsidRDefault="004D4403" w:rsidP="00D24084">
            <w:r w:rsidRPr="004D4403">
              <w:t xml:space="preserve">                     &lt;ReceivedDateTime&gt;2019-11-19T15:58:18&lt;/ReceivedDateTime&gt;</w:t>
            </w:r>
          </w:p>
          <w:p w14:paraId="2E11CF7E" w14:textId="77777777" w:rsidR="004D4403" w:rsidRPr="004D4403" w:rsidRDefault="004D4403" w:rsidP="00D24084">
            <w:r w:rsidRPr="004D4403">
              <w:t xml:space="preserve">                     &lt;RegistrationExternalCode&gt;P_MF_OC_0412_v1.0&lt;/RegistrationExternalCode&gt;</w:t>
            </w:r>
          </w:p>
          <w:p w14:paraId="7C51D3A3" w14:textId="77777777" w:rsidR="004D4403" w:rsidRPr="004D4403" w:rsidRDefault="004D4403" w:rsidP="00D24084">
            <w:r w:rsidRPr="004D4403">
              <w:t xml:space="preserve">                     &lt;RegistrationTypeName&gt;SK412.001 - Elektronické prílohy colných vyhlásení&lt;/RegistrationTypeName&gt;</w:t>
            </w:r>
          </w:p>
          <w:p w14:paraId="6A30FD43" w14:textId="77777777" w:rsidR="004D4403" w:rsidRPr="004D4403" w:rsidRDefault="004D4403" w:rsidP="00D24084">
            <w:r w:rsidRPr="004D4403">
              <w:t xml:space="preserve">                     &lt;PodatelnaID&gt;2&lt;/PodatelnaID&gt;</w:t>
            </w:r>
          </w:p>
          <w:p w14:paraId="7470E6A7" w14:textId="77777777" w:rsidR="004D4403" w:rsidRPr="004D4403" w:rsidRDefault="004D4403" w:rsidP="00D24084">
            <w:r w:rsidRPr="004D4403">
              <w:t xml:space="preserve">                     &lt;RegistrationState&gt;1&lt;/RegistrationState&gt;</w:t>
            </w:r>
          </w:p>
          <w:p w14:paraId="2A4D836A" w14:textId="77777777" w:rsidR="004D4403" w:rsidRPr="004D4403" w:rsidRDefault="004D4403" w:rsidP="00D24084">
            <w:r w:rsidRPr="004D4403">
              <w:t xml:space="preserve">                     &lt;RegistrationIdentifier&gt;684f644b-add9-490a-aa72-a69631928906&lt;/RegistrationIdentifier&gt;</w:t>
            </w:r>
          </w:p>
          <w:p w14:paraId="7AB73EF7" w14:textId="77777777" w:rsidR="004D4403" w:rsidRPr="004D4403" w:rsidRDefault="004D4403" w:rsidP="00D24084">
            <w:r w:rsidRPr="004D4403">
              <w:t xml:space="preserve">                     &lt;SubjectType&gt;0&lt;/SubjectType&gt;</w:t>
            </w:r>
          </w:p>
          <w:p w14:paraId="62F7722E" w14:textId="77777777" w:rsidR="004D4403" w:rsidRPr="004D4403" w:rsidRDefault="004D4403" w:rsidP="00D24084">
            <w:r w:rsidRPr="004D4403">
              <w:t xml:space="preserve">                     &lt;SubjectID&gt;Ditec, a.s.&lt;/SubjectID&gt;</w:t>
            </w:r>
          </w:p>
          <w:p w14:paraId="49E430A4" w14:textId="77777777" w:rsidR="004D4403" w:rsidRPr="004D4403" w:rsidRDefault="004D4403" w:rsidP="00D24084">
            <w:r w:rsidRPr="004D4403">
              <w:t xml:space="preserve">                  &lt;/PodanieExternySystem&gt;</w:t>
            </w:r>
          </w:p>
          <w:p w14:paraId="522AECED" w14:textId="77777777" w:rsidR="004D4403" w:rsidRPr="004D4403" w:rsidRDefault="004D4403" w:rsidP="00D24084">
            <w:r w:rsidRPr="004D4403">
              <w:t xml:space="preserve">                  &lt;PodanieExternySystem&gt;</w:t>
            </w:r>
          </w:p>
          <w:p w14:paraId="53D028C6" w14:textId="77777777" w:rsidR="004D4403" w:rsidRPr="004D4403" w:rsidRDefault="004D4403" w:rsidP="00D24084">
            <w:r w:rsidRPr="004D4403">
              <w:t xml:space="preserve">                     &lt;BusinessIdentifier&gt;Test_20191113_1&lt;/BusinessIdentifier&gt;</w:t>
            </w:r>
          </w:p>
          <w:p w14:paraId="73B90440" w14:textId="77777777" w:rsidR="004D4403" w:rsidRPr="004D4403" w:rsidRDefault="004D4403" w:rsidP="00D24084">
            <w:r w:rsidRPr="004D4403">
              <w:t xml:space="preserve">                     &lt;ReceivedDateTime&gt;2019-11-13T12:39:37&lt;/ReceivedDateTime&gt;</w:t>
            </w:r>
          </w:p>
          <w:p w14:paraId="1BE500AA" w14:textId="77777777" w:rsidR="004D4403" w:rsidRPr="004D4403" w:rsidRDefault="004D4403" w:rsidP="00D24084">
            <w:r w:rsidRPr="004D4403">
              <w:t xml:space="preserve">                     &lt;RegistrationExternalCode&gt;P_MF_OC_0412_v1.0&lt;/RegistrationExternalCode&gt;</w:t>
            </w:r>
          </w:p>
          <w:p w14:paraId="3B574583" w14:textId="77777777" w:rsidR="004D4403" w:rsidRPr="004D4403" w:rsidRDefault="004D4403" w:rsidP="00D24084">
            <w:r w:rsidRPr="004D4403">
              <w:t xml:space="preserve">                     &lt;RegistrationTypeName&gt;SK412.001 - Elektronické prílohy colných vyhlásení&lt;/RegistrationTypeName&gt;</w:t>
            </w:r>
          </w:p>
          <w:p w14:paraId="1E127E92" w14:textId="77777777" w:rsidR="004D4403" w:rsidRPr="004D4403" w:rsidRDefault="004D4403" w:rsidP="00D24084">
            <w:r w:rsidRPr="004D4403">
              <w:t xml:space="preserve">                     &lt;PodatelnaID&gt;2&lt;/PodatelnaID&gt;</w:t>
            </w:r>
          </w:p>
          <w:p w14:paraId="468E618F" w14:textId="77777777" w:rsidR="004D4403" w:rsidRPr="004D4403" w:rsidRDefault="004D4403" w:rsidP="00D24084">
            <w:r w:rsidRPr="004D4403">
              <w:t xml:space="preserve">                     &lt;RegistrationState&gt;1&lt;/RegistrationState&gt;</w:t>
            </w:r>
          </w:p>
          <w:p w14:paraId="5F417F77" w14:textId="77777777" w:rsidR="004D4403" w:rsidRPr="004D4403" w:rsidRDefault="004D4403" w:rsidP="00D24084">
            <w:r w:rsidRPr="004D4403">
              <w:t xml:space="preserve">                     &lt;RegistrationIdentifier&gt;f89094b2-9932-4b90-97c6-c5bcf3235680&lt;/RegistrationIdentifier&gt;</w:t>
            </w:r>
          </w:p>
          <w:p w14:paraId="6EC3F43C" w14:textId="77777777" w:rsidR="004D4403" w:rsidRPr="004D4403" w:rsidRDefault="004D4403" w:rsidP="00D24084">
            <w:r w:rsidRPr="004D4403">
              <w:t xml:space="preserve">                     &lt;SubjectType&gt;0&lt;/SubjectType&gt;</w:t>
            </w:r>
          </w:p>
          <w:p w14:paraId="6E7D933C" w14:textId="77777777" w:rsidR="004D4403" w:rsidRPr="004D4403" w:rsidRDefault="004D4403" w:rsidP="00D24084">
            <w:r w:rsidRPr="004D4403">
              <w:t xml:space="preserve">                     &lt;SubjectID&gt;Ditec, a.s.&lt;/SubjectID&gt;</w:t>
            </w:r>
          </w:p>
          <w:p w14:paraId="6286654C" w14:textId="77777777" w:rsidR="004D4403" w:rsidRPr="004D4403" w:rsidRDefault="004D4403" w:rsidP="00D24084">
            <w:r w:rsidRPr="004D4403">
              <w:t xml:space="preserve">                  &lt;/PodanieExternySystem&gt;</w:t>
            </w:r>
          </w:p>
          <w:p w14:paraId="58E9023A" w14:textId="77777777" w:rsidR="004D4403" w:rsidRPr="004D4403" w:rsidRDefault="004D4403" w:rsidP="00D24084">
            <w:r w:rsidRPr="004D4403">
              <w:t xml:space="preserve">               &lt;/Detail&gt;</w:t>
            </w:r>
          </w:p>
          <w:p w14:paraId="7E07614E" w14:textId="77777777" w:rsidR="004D4403" w:rsidRPr="004D4403" w:rsidRDefault="004D4403" w:rsidP="00D24084">
            <w:r w:rsidRPr="004D4403">
              <w:t xml:space="preserve">            &lt;/RegistrationList&gt;</w:t>
            </w:r>
          </w:p>
          <w:p w14:paraId="7C2CDF4C" w14:textId="77777777" w:rsidR="004D4403" w:rsidRPr="004D4403" w:rsidRDefault="004D4403" w:rsidP="00D24084">
            <w:r w:rsidRPr="004D4403">
              <w:t xml:space="preserve">         &lt;/RegistrationListExternResult&gt;</w:t>
            </w:r>
          </w:p>
          <w:p w14:paraId="607F7173" w14:textId="77777777" w:rsidR="004D4403" w:rsidRPr="004D4403" w:rsidRDefault="004D4403" w:rsidP="00D24084">
            <w:r w:rsidRPr="004D4403">
              <w:t xml:space="preserve">      &lt;/RegistrationListExternResponse&gt;</w:t>
            </w:r>
          </w:p>
          <w:p w14:paraId="143038F3" w14:textId="77777777" w:rsidR="004D4403" w:rsidRPr="004D4403" w:rsidRDefault="004D4403" w:rsidP="00D24084">
            <w:r w:rsidRPr="004D4403">
              <w:t xml:space="preserve">   &lt;/soap:Body&gt;</w:t>
            </w:r>
          </w:p>
          <w:p w14:paraId="19057289" w14:textId="77777777" w:rsidR="005414F7" w:rsidRPr="006C054C" w:rsidRDefault="004D4403" w:rsidP="00D24084">
            <w:r w:rsidRPr="004D4403">
              <w:lastRenderedPageBreak/>
              <w:t>&lt;/soap:Envelope&gt;</w:t>
            </w:r>
          </w:p>
        </w:tc>
      </w:tr>
    </w:tbl>
    <w:p w14:paraId="1D38B51D" w14:textId="77777777" w:rsidR="005414F7" w:rsidRDefault="005414F7" w:rsidP="00D24084"/>
    <w:p w14:paraId="2388D7A7"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C9DB3D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3C5F6E6" w14:textId="77777777" w:rsidR="005414F7" w:rsidRDefault="005414F7" w:rsidP="00D24084">
            <w:r>
              <w:t>Názov metódy</w:t>
            </w:r>
          </w:p>
        </w:tc>
      </w:tr>
      <w:tr w:rsidR="005414F7" w14:paraId="7EDAE09A" w14:textId="77777777" w:rsidTr="00AF3B78">
        <w:tc>
          <w:tcPr>
            <w:tcW w:w="9071" w:type="dxa"/>
            <w:tcMar>
              <w:top w:w="30" w:type="dxa"/>
              <w:left w:w="30" w:type="dxa"/>
              <w:bottom w:w="20" w:type="dxa"/>
              <w:right w:w="30" w:type="dxa"/>
            </w:tcMar>
          </w:tcPr>
          <w:p w14:paraId="79098FB4" w14:textId="77777777" w:rsidR="005414F7" w:rsidRDefault="005414F7" w:rsidP="00D24084">
            <w:r>
              <w:t>RegistrationObjectSimpleGet</w:t>
            </w:r>
          </w:p>
        </w:tc>
      </w:tr>
    </w:tbl>
    <w:p w14:paraId="2DE769A9" w14:textId="77777777" w:rsidR="005414F7" w:rsidRDefault="005414F7" w:rsidP="00D24084"/>
    <w:tbl>
      <w:tblPr>
        <w:tblStyle w:val="ScrollTableNormal"/>
        <w:tblW w:w="9071" w:type="dxa"/>
        <w:tblLayout w:type="fixed"/>
        <w:tblLook w:val="0020" w:firstRow="1" w:lastRow="0" w:firstColumn="0" w:lastColumn="0" w:noHBand="0" w:noVBand="0"/>
      </w:tblPr>
      <w:tblGrid>
        <w:gridCol w:w="1980"/>
        <w:gridCol w:w="7091"/>
      </w:tblGrid>
      <w:tr w:rsidR="005414F7" w14:paraId="324CBDD9" w14:textId="77777777" w:rsidTr="00AF3B78">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1CD39A9" w14:textId="77777777" w:rsidR="005414F7" w:rsidRDefault="005414F7" w:rsidP="00D24084">
            <w:r>
              <w:t>Vstupný parameter</w:t>
            </w:r>
          </w:p>
        </w:tc>
        <w:tc>
          <w:tcPr>
            <w:tcW w:w="7091" w:type="dxa"/>
            <w:tcMar>
              <w:top w:w="30" w:type="dxa"/>
              <w:left w:w="30" w:type="dxa"/>
              <w:bottom w:w="20" w:type="dxa"/>
              <w:right w:w="30" w:type="dxa"/>
            </w:tcMar>
          </w:tcPr>
          <w:p w14:paraId="5929C3E3" w14:textId="77777777" w:rsidR="005414F7" w:rsidRDefault="005414F7" w:rsidP="00D24084">
            <w:r>
              <w:t>Popis</w:t>
            </w:r>
          </w:p>
        </w:tc>
      </w:tr>
      <w:tr w:rsidR="005414F7" w14:paraId="4E976D3D" w14:textId="77777777" w:rsidTr="00AF3B78">
        <w:tc>
          <w:tcPr>
            <w:tcW w:w="1980" w:type="dxa"/>
            <w:tcMar>
              <w:top w:w="30" w:type="dxa"/>
              <w:left w:w="30" w:type="dxa"/>
              <w:bottom w:w="20" w:type="dxa"/>
              <w:right w:w="30" w:type="dxa"/>
            </w:tcMar>
          </w:tcPr>
          <w:p w14:paraId="451BF444" w14:textId="77777777" w:rsidR="005414F7" w:rsidRDefault="005414F7" w:rsidP="00D24084">
            <w:r>
              <w:t>registrationIdentifier</w:t>
            </w:r>
          </w:p>
        </w:tc>
        <w:tc>
          <w:tcPr>
            <w:tcW w:w="7091" w:type="dxa"/>
            <w:tcMar>
              <w:top w:w="30" w:type="dxa"/>
              <w:left w:w="30" w:type="dxa"/>
              <w:bottom w:w="20" w:type="dxa"/>
              <w:right w:w="30" w:type="dxa"/>
            </w:tcMar>
          </w:tcPr>
          <w:p w14:paraId="5C76A4A6" w14:textId="77777777" w:rsidR="005414F7" w:rsidRDefault="005414F7" w:rsidP="00D24084">
            <w:r>
              <w:t>Jednoznačný identifikátor podania.</w:t>
            </w:r>
          </w:p>
        </w:tc>
      </w:tr>
    </w:tbl>
    <w:p w14:paraId="22469D72"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163AE7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12E18E" w14:textId="77777777" w:rsidR="005414F7" w:rsidRPr="00FD7611" w:rsidRDefault="005414F7" w:rsidP="00D24084">
            <w:pPr>
              <w:rPr>
                <w:sz w:val="16"/>
                <w:szCs w:val="16"/>
              </w:rPr>
            </w:pPr>
            <w:r w:rsidRPr="00FD7611">
              <w:t>Request</w:t>
            </w:r>
          </w:p>
        </w:tc>
      </w:tr>
      <w:tr w:rsidR="005414F7" w:rsidRPr="00FD7611" w14:paraId="4614789D" w14:textId="77777777" w:rsidTr="00AF3B78">
        <w:tc>
          <w:tcPr>
            <w:tcW w:w="9071" w:type="dxa"/>
            <w:tcMar>
              <w:top w:w="30" w:type="dxa"/>
              <w:left w:w="30" w:type="dxa"/>
              <w:bottom w:w="20" w:type="dxa"/>
              <w:right w:w="30" w:type="dxa"/>
            </w:tcMar>
          </w:tcPr>
          <w:p w14:paraId="3829200A" w14:textId="77777777" w:rsidR="004D4403" w:rsidRPr="004D4403" w:rsidRDefault="004D4403" w:rsidP="00D24084">
            <w:r w:rsidRPr="004D4403">
              <w:t>&lt;soap:Envelope xmlns:soap="http://www.w3.org/2003/05/soap-envelope" xmlns:cep="http://www.ditec.sk/CEPEKRe"&gt;</w:t>
            </w:r>
          </w:p>
          <w:p w14:paraId="1CBEEF6F" w14:textId="77777777" w:rsidR="004D4403" w:rsidRPr="004D4403" w:rsidRDefault="004D4403" w:rsidP="00D24084">
            <w:r w:rsidRPr="004D4403">
              <w:t xml:space="preserve">   &lt;soap:Header/&gt;</w:t>
            </w:r>
          </w:p>
          <w:p w14:paraId="63F439F5" w14:textId="77777777" w:rsidR="004D4403" w:rsidRPr="004D4403" w:rsidRDefault="004D4403" w:rsidP="00D24084">
            <w:r w:rsidRPr="004D4403">
              <w:t xml:space="preserve">   &lt;soap:Body&gt;</w:t>
            </w:r>
          </w:p>
          <w:p w14:paraId="2B605488" w14:textId="77777777" w:rsidR="004D4403" w:rsidRPr="004D4403" w:rsidRDefault="004D4403" w:rsidP="00D24084">
            <w:r w:rsidRPr="004D4403">
              <w:t xml:space="preserve">      &lt;cep:RegistrationObjectSimpleGet&gt;</w:t>
            </w:r>
          </w:p>
          <w:p w14:paraId="2997A7CB" w14:textId="77777777" w:rsidR="004D4403" w:rsidRPr="004D4403" w:rsidRDefault="004D4403" w:rsidP="00D24084">
            <w:r w:rsidRPr="004D4403">
              <w:t xml:space="preserve">         &lt;!--Optional:--&gt;</w:t>
            </w:r>
          </w:p>
          <w:p w14:paraId="3A0CEE0A" w14:textId="77777777" w:rsidR="004D4403" w:rsidRPr="004D4403" w:rsidRDefault="004D4403" w:rsidP="00D24084">
            <w:r w:rsidRPr="004D4403">
              <w:t xml:space="preserve">         &lt;cep:registrationIdentifier&gt;5f42a0a0-b524-4172-9beb-5cbcc0b9819f&lt;/cep:registrationIdentifier&gt;</w:t>
            </w:r>
          </w:p>
          <w:p w14:paraId="1D14C090" w14:textId="77777777" w:rsidR="004D4403" w:rsidRPr="004D4403" w:rsidRDefault="004D4403" w:rsidP="00D24084">
            <w:r w:rsidRPr="004D4403">
              <w:t xml:space="preserve">      &lt;/cep:RegistrationObjectSimpleGet&gt;</w:t>
            </w:r>
          </w:p>
          <w:p w14:paraId="402C205D" w14:textId="77777777" w:rsidR="004D4403" w:rsidRPr="004D4403" w:rsidRDefault="004D4403" w:rsidP="00D24084">
            <w:r w:rsidRPr="004D4403">
              <w:t xml:space="preserve">   &lt;/soap:Body&gt;</w:t>
            </w:r>
          </w:p>
          <w:p w14:paraId="77E277A2" w14:textId="77777777" w:rsidR="005414F7" w:rsidRPr="00FD7611" w:rsidRDefault="004D4403" w:rsidP="00D24084">
            <w:r w:rsidRPr="004D4403">
              <w:t>&lt;/soap:Envelope&gt;</w:t>
            </w:r>
          </w:p>
        </w:tc>
      </w:tr>
    </w:tbl>
    <w:p w14:paraId="1A63F521"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26FA6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7BFC184" w14:textId="77777777" w:rsidR="005414F7" w:rsidRDefault="005414F7" w:rsidP="00D24084">
            <w:r>
              <w:t>Response</w:t>
            </w:r>
          </w:p>
        </w:tc>
      </w:tr>
      <w:tr w:rsidR="005414F7" w14:paraId="0788E950" w14:textId="77777777" w:rsidTr="00AF3B78">
        <w:tc>
          <w:tcPr>
            <w:tcW w:w="9071" w:type="dxa"/>
            <w:tcMar>
              <w:top w:w="30" w:type="dxa"/>
              <w:left w:w="30" w:type="dxa"/>
              <w:bottom w:w="20" w:type="dxa"/>
              <w:right w:w="30" w:type="dxa"/>
            </w:tcMar>
          </w:tcPr>
          <w:p w14:paraId="70486DD6" w14:textId="77777777" w:rsidR="004D4403" w:rsidRPr="004D4403" w:rsidRDefault="004D4403" w:rsidP="00D24084">
            <w:r w:rsidRPr="004D4403">
              <w:t>&lt;soap:Envelope xmlns:soap="http://www.w3.org/2003/05/soap-envelope" xmlns:xsi="http://www.w3.org/2001/XMLSchema-instance" xmlns:xsd="http://www.w3.org/2001/XMLSchema"&gt;</w:t>
            </w:r>
          </w:p>
          <w:p w14:paraId="25AA8D20" w14:textId="77777777" w:rsidR="004D4403" w:rsidRPr="004D4403" w:rsidRDefault="004D4403" w:rsidP="00D24084">
            <w:r w:rsidRPr="004D4403">
              <w:t xml:space="preserve">   &lt;soap:Body&gt;</w:t>
            </w:r>
          </w:p>
          <w:p w14:paraId="1AF4CB23" w14:textId="77777777" w:rsidR="004D4403" w:rsidRPr="004D4403" w:rsidRDefault="004D4403" w:rsidP="00D24084">
            <w:r w:rsidRPr="004D4403">
              <w:t xml:space="preserve">      &lt;RegistrationObjectSimpleGetResponse xmlns="http://www.ditec.sk/CEPEKRe"&gt;</w:t>
            </w:r>
          </w:p>
          <w:p w14:paraId="3C21AE45" w14:textId="77777777" w:rsidR="004D4403" w:rsidRPr="004D4403" w:rsidRDefault="004D4403" w:rsidP="00D24084">
            <w:r w:rsidRPr="004D4403">
              <w:t xml:space="preserve">         &lt;RegistrationObjectSimpleGetResult&gt;</w:t>
            </w:r>
          </w:p>
          <w:p w14:paraId="73275B83" w14:textId="77777777" w:rsidR="004D4403" w:rsidRPr="004D4403" w:rsidRDefault="004D4403" w:rsidP="00D24084">
            <w:r w:rsidRPr="004D4403">
              <w:t xml:space="preserve">            &lt;Code&gt;0&lt;/Code&gt;</w:t>
            </w:r>
          </w:p>
          <w:p w14:paraId="47EEB79C" w14:textId="77777777" w:rsidR="004D4403" w:rsidRPr="004D4403" w:rsidRDefault="004D4403" w:rsidP="00D24084">
            <w:r w:rsidRPr="004D4403">
              <w:t xml:space="preserve">            &lt;Description&gt;OK&lt;/Description&gt;</w:t>
            </w:r>
          </w:p>
          <w:p w14:paraId="2C06C1CD" w14:textId="77777777" w:rsidR="004D4403" w:rsidRPr="004D4403" w:rsidRDefault="004D4403" w:rsidP="00D24084">
            <w:r w:rsidRPr="004D4403">
              <w:t xml:space="preserve">            &lt;RegistrationObjectDetailSimple&gt;</w:t>
            </w:r>
          </w:p>
          <w:p w14:paraId="1A459F0E" w14:textId="77777777" w:rsidR="004D4403" w:rsidRPr="004D4403" w:rsidRDefault="004D4403" w:rsidP="00D24084">
            <w:r w:rsidRPr="004D4403">
              <w:t xml:space="preserve">               &lt;RegistrationExternalCode&gt;P_MF_OC_0412_v1.0&lt;/RegistrationExternalCode&gt;</w:t>
            </w:r>
          </w:p>
          <w:p w14:paraId="7BF39DCB" w14:textId="77777777" w:rsidR="004D4403" w:rsidRPr="004D4403" w:rsidRDefault="004D4403" w:rsidP="00D24084">
            <w:r w:rsidRPr="004D4403">
              <w:t xml:space="preserve">               &lt;RegistrationTypeName&gt;SK412.001 - Elektronické prílohy colných vyhlásení&lt;/RegistrationTypeName&gt;</w:t>
            </w:r>
          </w:p>
          <w:p w14:paraId="4BF98069" w14:textId="77777777" w:rsidR="004D4403" w:rsidRPr="004D4403" w:rsidRDefault="004D4403" w:rsidP="00D24084">
            <w:r w:rsidRPr="004D4403">
              <w:t xml:space="preserve">               &lt;SubjectName&gt;Ditec, a.s.&lt;/SubjectName&gt;</w:t>
            </w:r>
          </w:p>
          <w:p w14:paraId="3DC02C2A" w14:textId="77777777" w:rsidR="004D4403" w:rsidRPr="004D4403" w:rsidRDefault="004D4403" w:rsidP="00D24084">
            <w:r w:rsidRPr="004D4403">
              <w:t xml:space="preserve">               &lt;BusinessIdentifier&gt;67437538&lt;/BusinessIdentifier&gt;</w:t>
            </w:r>
          </w:p>
          <w:p w14:paraId="106B0FF1" w14:textId="77777777" w:rsidR="004D4403" w:rsidRPr="004D4403" w:rsidRDefault="004D4403" w:rsidP="00D24084">
            <w:r w:rsidRPr="004D4403">
              <w:t xml:space="preserve">               &lt;ReceivedDateTime&gt;2019-11-19T16:04:27Z&lt;/ReceivedDateTime&gt;</w:t>
            </w:r>
          </w:p>
          <w:p w14:paraId="764F4B5E" w14:textId="77777777" w:rsidR="004D4403" w:rsidRPr="004D4403" w:rsidRDefault="004D4403" w:rsidP="00D24084">
            <w:r w:rsidRPr="004D4403">
              <w:t xml:space="preserve">               &lt;RegistrationState&gt;Prijaté&lt;/RegistrationState&gt;</w:t>
            </w:r>
          </w:p>
          <w:p w14:paraId="5B0B458A" w14:textId="77777777" w:rsidR="004D4403" w:rsidRPr="004D4403" w:rsidRDefault="004D4403" w:rsidP="00D24084">
            <w:r w:rsidRPr="004D4403">
              <w:t xml:space="preserve">               &lt;XmlData&gt;&lt;![CDATA[&lt;mc:MessageContainer xmlns:mc="http://schemas.gov.sk/core/MessageContainer/1.0"&gt;&lt;mc:MessageId&gt;5f42a0a0-b524-4172-9beb-5cbcc0b9819f&lt;/mc:MessageId&gt;&lt;mc:SenderId&gt;ico://sk/31385401&lt;/mc:SenderId&gt;&lt;mc:RecipientId&gt;ico://sk/42499500_10192&lt;/mc:RecipientId&gt;&lt;mc:MessageType&gt;P_MF_OC_0412_v1.0&lt;/mc:MessageType&gt;&lt;mc:MessageSubject&gt;SK412.001 - Elektronické prílohy colných vyhlásení&lt;/mc:MessageSubject&gt;&lt;mc:SenderBusinessReference&gt;67437538&lt;/mc:SenderBusinessReference&gt;&lt;mc:Object Id="fc3e7abf-870b-452c-8141-3c3dc69932b0" Name="SK412.001 - Elektronické prílohy colných vyhlásení" Description="SK412.001 - Elektronické prílohy colných vyhlásení" Class="FORM" IsSigned="true" MimeType="application/vnd.etsi.asic-e+zip" Encoding="Base64"&gt;UEsDBBQAAAgAAMmIc0+KIflFHwAAAB8AAAAIAAAAbWltZXR5cGVhcHBsaWNhdGlvbi92bmQuZXRzaS5hc2ljLWUrem...A/wAAAHCbAwAAAA==&lt;/mc:Object&gt;&lt;/mc:MessageContainer&gt;]]&gt;&lt;/XmlData&gt;</w:t>
            </w:r>
          </w:p>
          <w:p w14:paraId="5A77AAA7" w14:textId="77777777" w:rsidR="004D4403" w:rsidRPr="004D4403" w:rsidRDefault="004D4403" w:rsidP="00D24084">
            <w:r w:rsidRPr="004D4403">
              <w:lastRenderedPageBreak/>
              <w:t xml:space="preserve">               &lt;SubjectType&gt;0&lt;/SubjectType&gt;</w:t>
            </w:r>
          </w:p>
          <w:p w14:paraId="3BDABB9C" w14:textId="77777777" w:rsidR="004D4403" w:rsidRPr="004D4403" w:rsidRDefault="004D4403" w:rsidP="00D24084">
            <w:r w:rsidRPr="004D4403">
              <w:t xml:space="preserve">               &lt;SubjectID&gt;82348657-fd8f-724d-bd79-bbeb61c7ccbe&lt;/SubjectID&gt;</w:t>
            </w:r>
          </w:p>
          <w:p w14:paraId="515C1B93" w14:textId="77777777" w:rsidR="004D4403" w:rsidRPr="004D4403" w:rsidRDefault="004D4403" w:rsidP="00D24084">
            <w:r w:rsidRPr="004D4403">
              <w:t xml:space="preserve">               &lt;PodatelnaID&gt;2&lt;/PodatelnaID&gt;</w:t>
            </w:r>
          </w:p>
          <w:p w14:paraId="559AB051" w14:textId="77777777" w:rsidR="004D4403" w:rsidRPr="004D4403" w:rsidRDefault="004D4403" w:rsidP="00D24084">
            <w:r w:rsidRPr="004D4403">
              <w:t xml:space="preserve">            &lt;/RegistrationObjectDetailSimple&gt;</w:t>
            </w:r>
          </w:p>
          <w:p w14:paraId="2A6AEC11" w14:textId="77777777" w:rsidR="004D4403" w:rsidRPr="004D4403" w:rsidRDefault="004D4403" w:rsidP="00D24084">
            <w:r w:rsidRPr="004D4403">
              <w:t xml:space="preserve">         &lt;/RegistrationObjectSimpleGetResult&gt;</w:t>
            </w:r>
          </w:p>
          <w:p w14:paraId="62EF1D71" w14:textId="77777777" w:rsidR="004D4403" w:rsidRPr="004D4403" w:rsidRDefault="004D4403" w:rsidP="00D24084">
            <w:r w:rsidRPr="004D4403">
              <w:t xml:space="preserve">      &lt;/RegistrationObjectSimpleGetResponse&gt;</w:t>
            </w:r>
          </w:p>
          <w:p w14:paraId="0A496D04" w14:textId="77777777" w:rsidR="004D4403" w:rsidRPr="004D4403" w:rsidRDefault="004D4403" w:rsidP="00D24084">
            <w:r w:rsidRPr="004D4403">
              <w:t xml:space="preserve">   &lt;/soap:Body&gt;</w:t>
            </w:r>
          </w:p>
          <w:p w14:paraId="3DE7FAAF" w14:textId="77777777" w:rsidR="005414F7" w:rsidRPr="00FD7611" w:rsidRDefault="004D4403" w:rsidP="00D24084">
            <w:r w:rsidRPr="004D4403">
              <w:t>&lt;/soap:Envelope&gt;</w:t>
            </w:r>
          </w:p>
        </w:tc>
      </w:tr>
    </w:tbl>
    <w:p w14:paraId="2A6B5E75"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28F2D1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4137169" w14:textId="77777777" w:rsidR="005414F7" w:rsidRDefault="005414F7" w:rsidP="00D24084">
            <w:r>
              <w:t>Názov metódy</w:t>
            </w:r>
          </w:p>
        </w:tc>
      </w:tr>
      <w:tr w:rsidR="005414F7" w14:paraId="6C63C745" w14:textId="77777777" w:rsidTr="00AF3B78">
        <w:tc>
          <w:tcPr>
            <w:tcW w:w="9071" w:type="dxa"/>
            <w:tcMar>
              <w:top w:w="30" w:type="dxa"/>
              <w:left w:w="30" w:type="dxa"/>
              <w:bottom w:w="20" w:type="dxa"/>
              <w:right w:w="30" w:type="dxa"/>
            </w:tcMar>
          </w:tcPr>
          <w:p w14:paraId="0650FF6E" w14:textId="77777777" w:rsidR="005414F7" w:rsidRDefault="005414F7" w:rsidP="00D24084">
            <w:r>
              <w:t>ConsignmentListExtern</w:t>
            </w:r>
          </w:p>
        </w:tc>
      </w:tr>
    </w:tbl>
    <w:p w14:paraId="4AE097A1"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60273C0B"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525D52E" w14:textId="77777777" w:rsidR="005414F7" w:rsidRDefault="005414F7" w:rsidP="00D24084">
            <w:r>
              <w:t>Vstupný parameter</w:t>
            </w:r>
          </w:p>
        </w:tc>
        <w:tc>
          <w:tcPr>
            <w:tcW w:w="6382" w:type="dxa"/>
            <w:tcMar>
              <w:top w:w="30" w:type="dxa"/>
              <w:left w:w="30" w:type="dxa"/>
              <w:bottom w:w="20" w:type="dxa"/>
              <w:right w:w="30" w:type="dxa"/>
            </w:tcMar>
          </w:tcPr>
          <w:p w14:paraId="37700972" w14:textId="77777777" w:rsidR="005414F7" w:rsidRDefault="005414F7" w:rsidP="00D24084">
            <w:r>
              <w:t>Popis</w:t>
            </w:r>
          </w:p>
        </w:tc>
      </w:tr>
      <w:tr w:rsidR="005414F7" w14:paraId="4C579DF5" w14:textId="77777777" w:rsidTr="00AF3B78">
        <w:tc>
          <w:tcPr>
            <w:tcW w:w="2689" w:type="dxa"/>
            <w:tcMar>
              <w:top w:w="30" w:type="dxa"/>
              <w:left w:w="30" w:type="dxa"/>
              <w:bottom w:w="20" w:type="dxa"/>
              <w:right w:w="30" w:type="dxa"/>
            </w:tcMar>
          </w:tcPr>
          <w:p w14:paraId="5C3765D5" w14:textId="77777777" w:rsidR="005414F7" w:rsidRDefault="005414F7" w:rsidP="00D24084">
            <w:r>
              <w:t>uriStrunkturaPreDorucovanie</w:t>
            </w:r>
          </w:p>
        </w:tc>
        <w:tc>
          <w:tcPr>
            <w:tcW w:w="6382" w:type="dxa"/>
            <w:tcMar>
              <w:top w:w="30" w:type="dxa"/>
              <w:left w:w="30" w:type="dxa"/>
              <w:bottom w:w="20" w:type="dxa"/>
              <w:right w:w="30" w:type="dxa"/>
            </w:tcMar>
          </w:tcPr>
          <w:p w14:paraId="544A9589" w14:textId="77777777" w:rsidR="005414F7" w:rsidRDefault="005414F7" w:rsidP="00D24084">
            <w:r>
              <w:t>Jednoznačný identifikátor subjektu pre doručovanie.</w:t>
            </w:r>
          </w:p>
        </w:tc>
      </w:tr>
      <w:tr w:rsidR="005414F7" w14:paraId="5C4F02A8" w14:textId="77777777" w:rsidTr="00AF3B78">
        <w:tc>
          <w:tcPr>
            <w:tcW w:w="2689" w:type="dxa"/>
            <w:tcMar>
              <w:top w:w="30" w:type="dxa"/>
              <w:left w:w="30" w:type="dxa"/>
              <w:bottom w:w="20" w:type="dxa"/>
              <w:right w:w="30" w:type="dxa"/>
            </w:tcMar>
          </w:tcPr>
          <w:p w14:paraId="58539D23" w14:textId="77777777" w:rsidR="005414F7" w:rsidRDefault="005414F7" w:rsidP="00D24084">
            <w:r>
              <w:t>idSubjektu</w:t>
            </w:r>
          </w:p>
        </w:tc>
        <w:tc>
          <w:tcPr>
            <w:tcW w:w="6382" w:type="dxa"/>
            <w:tcMar>
              <w:top w:w="30" w:type="dxa"/>
              <w:left w:w="30" w:type="dxa"/>
              <w:bottom w:w="20" w:type="dxa"/>
              <w:right w:w="30" w:type="dxa"/>
            </w:tcMar>
          </w:tcPr>
          <w:p w14:paraId="1AC03F74" w14:textId="77777777" w:rsidR="005414F7" w:rsidRDefault="005414F7" w:rsidP="00D24084">
            <w:r>
              <w:t>Jednoznačný identifikátor subjektu pridelený EKR.</w:t>
            </w:r>
          </w:p>
        </w:tc>
      </w:tr>
      <w:tr w:rsidR="005414F7" w14:paraId="621F81DB" w14:textId="77777777" w:rsidTr="00AF3B78">
        <w:tc>
          <w:tcPr>
            <w:tcW w:w="2689" w:type="dxa"/>
            <w:tcMar>
              <w:top w:w="30" w:type="dxa"/>
              <w:left w:w="30" w:type="dxa"/>
              <w:bottom w:w="20" w:type="dxa"/>
              <w:right w:w="30" w:type="dxa"/>
            </w:tcMar>
          </w:tcPr>
          <w:p w14:paraId="5E25C5BD" w14:textId="77777777" w:rsidR="005414F7" w:rsidRDefault="005414F7" w:rsidP="00D24084">
            <w:r>
              <w:t>typSubjektu</w:t>
            </w:r>
          </w:p>
        </w:tc>
        <w:tc>
          <w:tcPr>
            <w:tcW w:w="6382" w:type="dxa"/>
            <w:tcMar>
              <w:top w:w="30" w:type="dxa"/>
              <w:left w:w="30" w:type="dxa"/>
              <w:bottom w:w="20" w:type="dxa"/>
              <w:right w:w="30" w:type="dxa"/>
            </w:tcMar>
          </w:tcPr>
          <w:p w14:paraId="6A1FD446" w14:textId="77777777" w:rsidR="005414F7" w:rsidRDefault="005414F7" w:rsidP="00D24084">
            <w:r>
              <w:t>0=Externý subjekt, 1=Organizačná zložka</w:t>
            </w:r>
          </w:p>
        </w:tc>
      </w:tr>
      <w:tr w:rsidR="005414F7" w14:paraId="587C445F" w14:textId="77777777" w:rsidTr="00AF3B78">
        <w:tc>
          <w:tcPr>
            <w:tcW w:w="2689" w:type="dxa"/>
            <w:tcMar>
              <w:top w:w="30" w:type="dxa"/>
              <w:left w:w="30" w:type="dxa"/>
              <w:bottom w:w="20" w:type="dxa"/>
              <w:right w:w="30" w:type="dxa"/>
            </w:tcMar>
          </w:tcPr>
          <w:p w14:paraId="6DC59522" w14:textId="77777777" w:rsidR="005414F7" w:rsidRDefault="005414F7" w:rsidP="00D24084">
            <w:r>
              <w:t>idPodatelne</w:t>
            </w:r>
          </w:p>
        </w:tc>
        <w:tc>
          <w:tcPr>
            <w:tcW w:w="6382" w:type="dxa"/>
            <w:tcMar>
              <w:top w:w="30" w:type="dxa"/>
              <w:left w:w="30" w:type="dxa"/>
              <w:bottom w:w="20" w:type="dxa"/>
              <w:right w:w="30" w:type="dxa"/>
            </w:tcMar>
          </w:tcPr>
          <w:p w14:paraId="4FF72CBE" w14:textId="77777777" w:rsidR="005414F7" w:rsidRDefault="005414F7" w:rsidP="00D24084">
            <w:r>
              <w:t>Jednoznačný identifikátor podateľne, ktorej sa zásielka týka.</w:t>
            </w:r>
          </w:p>
        </w:tc>
      </w:tr>
      <w:tr w:rsidR="005414F7" w14:paraId="3CA29188" w14:textId="77777777" w:rsidTr="00AF3B78">
        <w:tc>
          <w:tcPr>
            <w:tcW w:w="2689" w:type="dxa"/>
            <w:tcMar>
              <w:top w:w="30" w:type="dxa"/>
              <w:left w:w="30" w:type="dxa"/>
              <w:bottom w:w="20" w:type="dxa"/>
              <w:right w:w="30" w:type="dxa"/>
            </w:tcMar>
          </w:tcPr>
          <w:p w14:paraId="3257D810" w14:textId="77777777" w:rsidR="005414F7" w:rsidRDefault="005414F7" w:rsidP="00D24084">
            <w:r>
              <w:t>idBiznisPripadu</w:t>
            </w:r>
          </w:p>
        </w:tc>
        <w:tc>
          <w:tcPr>
            <w:tcW w:w="6382" w:type="dxa"/>
            <w:tcMar>
              <w:top w:w="30" w:type="dxa"/>
              <w:left w:w="30" w:type="dxa"/>
              <w:bottom w:w="20" w:type="dxa"/>
              <w:right w:w="30" w:type="dxa"/>
            </w:tcMar>
          </w:tcPr>
          <w:p w14:paraId="6F08B8B3" w14:textId="77777777" w:rsidR="005414F7" w:rsidRDefault="005414F7" w:rsidP="00D24084">
            <w:r>
              <w:t>Identifikátor biznis prípadu zo zásielky.</w:t>
            </w:r>
          </w:p>
        </w:tc>
      </w:tr>
      <w:tr w:rsidR="005414F7" w14:paraId="15823635" w14:textId="77777777" w:rsidTr="00AF3B78">
        <w:tc>
          <w:tcPr>
            <w:tcW w:w="2689" w:type="dxa"/>
            <w:tcMar>
              <w:top w:w="30" w:type="dxa"/>
              <w:left w:w="30" w:type="dxa"/>
              <w:bottom w:w="20" w:type="dxa"/>
              <w:right w:w="30" w:type="dxa"/>
            </w:tcMar>
          </w:tcPr>
          <w:p w14:paraId="43B5D477" w14:textId="77777777" w:rsidR="005414F7" w:rsidRDefault="005414F7" w:rsidP="00D24084">
            <w:r>
              <w:t>popis</w:t>
            </w:r>
          </w:p>
        </w:tc>
        <w:tc>
          <w:tcPr>
            <w:tcW w:w="6382" w:type="dxa"/>
            <w:tcMar>
              <w:top w:w="30" w:type="dxa"/>
              <w:left w:w="30" w:type="dxa"/>
              <w:bottom w:w="20" w:type="dxa"/>
              <w:right w:w="30" w:type="dxa"/>
            </w:tcMar>
          </w:tcPr>
          <w:p w14:paraId="31A4ACB4" w14:textId="77777777" w:rsidR="005414F7" w:rsidRDefault="005414F7" w:rsidP="00D24084">
            <w:r>
              <w:t>Popis zo zásielky.</w:t>
            </w:r>
          </w:p>
        </w:tc>
      </w:tr>
      <w:tr w:rsidR="005414F7" w14:paraId="53AF3C07" w14:textId="77777777" w:rsidTr="00AF3B78">
        <w:tc>
          <w:tcPr>
            <w:tcW w:w="2689" w:type="dxa"/>
            <w:tcMar>
              <w:top w:w="30" w:type="dxa"/>
              <w:left w:w="30" w:type="dxa"/>
              <w:bottom w:w="20" w:type="dxa"/>
              <w:right w:w="30" w:type="dxa"/>
            </w:tcMar>
          </w:tcPr>
          <w:p w14:paraId="3F66474D" w14:textId="77777777" w:rsidR="005414F7" w:rsidRDefault="005414F7" w:rsidP="00D24084">
            <w:r>
              <w:t>precitana</w:t>
            </w:r>
          </w:p>
        </w:tc>
        <w:tc>
          <w:tcPr>
            <w:tcW w:w="6382" w:type="dxa"/>
            <w:tcMar>
              <w:top w:w="30" w:type="dxa"/>
              <w:left w:w="30" w:type="dxa"/>
              <w:bottom w:w="20" w:type="dxa"/>
              <w:right w:w="30" w:type="dxa"/>
            </w:tcMar>
          </w:tcPr>
          <w:p w14:paraId="51CA29B7" w14:textId="77777777" w:rsidR="005414F7" w:rsidRDefault="005414F7" w:rsidP="00D24084">
            <w:r>
              <w:t>Príznak vyjadrujúci, či sa jedná o zásielku, ktorá už bola prečítaná, t.j. vyžiadaná funkciou pre vrátenie detailu zásielky.</w:t>
            </w:r>
          </w:p>
        </w:tc>
      </w:tr>
      <w:tr w:rsidR="005414F7" w14:paraId="3E81016B" w14:textId="77777777" w:rsidTr="00AF3B78">
        <w:tc>
          <w:tcPr>
            <w:tcW w:w="2689" w:type="dxa"/>
            <w:tcMar>
              <w:top w:w="30" w:type="dxa"/>
              <w:left w:w="30" w:type="dxa"/>
              <w:bottom w:w="20" w:type="dxa"/>
              <w:right w:w="30" w:type="dxa"/>
            </w:tcMar>
          </w:tcPr>
          <w:p w14:paraId="049EBDA0" w14:textId="77777777" w:rsidR="005414F7" w:rsidRDefault="005414F7" w:rsidP="00D24084">
            <w:r>
              <w:t>extKodTypuZasielky</w:t>
            </w:r>
          </w:p>
        </w:tc>
        <w:tc>
          <w:tcPr>
            <w:tcW w:w="6382" w:type="dxa"/>
            <w:tcMar>
              <w:top w:w="30" w:type="dxa"/>
              <w:left w:w="30" w:type="dxa"/>
              <w:bottom w:w="20" w:type="dxa"/>
              <w:right w:w="30" w:type="dxa"/>
            </w:tcMar>
          </w:tcPr>
          <w:p w14:paraId="58DD57E0" w14:textId="77777777" w:rsidR="005414F7" w:rsidRDefault="005414F7" w:rsidP="00D24084">
            <w:r>
              <w:t>Jednoznačný identifikátor typu zásielky.</w:t>
            </w:r>
          </w:p>
        </w:tc>
      </w:tr>
      <w:tr w:rsidR="005414F7" w14:paraId="3BCE45C6" w14:textId="77777777" w:rsidTr="00AF3B78">
        <w:tc>
          <w:tcPr>
            <w:tcW w:w="2689" w:type="dxa"/>
            <w:tcMar>
              <w:top w:w="30" w:type="dxa"/>
              <w:left w:w="30" w:type="dxa"/>
              <w:bottom w:w="20" w:type="dxa"/>
              <w:right w:w="30" w:type="dxa"/>
            </w:tcMar>
          </w:tcPr>
          <w:p w14:paraId="762045ED" w14:textId="77777777" w:rsidR="005414F7" w:rsidRDefault="005414F7" w:rsidP="00D24084">
            <w:r>
              <w:t>datumPodaniaOd</w:t>
            </w:r>
          </w:p>
        </w:tc>
        <w:tc>
          <w:tcPr>
            <w:tcW w:w="6382" w:type="dxa"/>
            <w:tcMar>
              <w:top w:w="30" w:type="dxa"/>
              <w:left w:w="30" w:type="dxa"/>
              <w:bottom w:w="20" w:type="dxa"/>
              <w:right w:w="30" w:type="dxa"/>
            </w:tcMar>
          </w:tcPr>
          <w:p w14:paraId="4F27900E" w14:textId="77777777" w:rsidR="005414F7" w:rsidRDefault="005414F7" w:rsidP="00D24084">
            <w:r>
              <w:t>Dátum sprístupnenia v podateľni, od ktorého majú byť vrátené zásielky.</w:t>
            </w:r>
          </w:p>
        </w:tc>
      </w:tr>
      <w:tr w:rsidR="005414F7" w14:paraId="68289A02" w14:textId="77777777" w:rsidTr="00AF3B78">
        <w:tc>
          <w:tcPr>
            <w:tcW w:w="2689" w:type="dxa"/>
            <w:tcMar>
              <w:top w:w="30" w:type="dxa"/>
              <w:left w:w="30" w:type="dxa"/>
              <w:bottom w:w="20" w:type="dxa"/>
              <w:right w:w="30" w:type="dxa"/>
            </w:tcMar>
          </w:tcPr>
          <w:p w14:paraId="73578ADA" w14:textId="77777777" w:rsidR="005414F7" w:rsidRDefault="005414F7" w:rsidP="00D24084">
            <w:r>
              <w:t>datumPodaniaDo</w:t>
            </w:r>
          </w:p>
        </w:tc>
        <w:tc>
          <w:tcPr>
            <w:tcW w:w="6382" w:type="dxa"/>
            <w:tcMar>
              <w:top w:w="30" w:type="dxa"/>
              <w:left w:w="30" w:type="dxa"/>
              <w:bottom w:w="20" w:type="dxa"/>
              <w:right w:w="30" w:type="dxa"/>
            </w:tcMar>
          </w:tcPr>
          <w:p w14:paraId="0076C9CE" w14:textId="77777777" w:rsidR="005414F7" w:rsidRDefault="005414F7" w:rsidP="00D24084">
            <w:r>
              <w:t>Dátum sprístupnenia v podateľni, do ktorého majú byť vrátené zásielky.</w:t>
            </w:r>
          </w:p>
        </w:tc>
      </w:tr>
      <w:tr w:rsidR="005414F7" w14:paraId="0491C3D4" w14:textId="77777777" w:rsidTr="00AF3B78">
        <w:tc>
          <w:tcPr>
            <w:tcW w:w="2689" w:type="dxa"/>
            <w:tcMar>
              <w:top w:w="30" w:type="dxa"/>
              <w:left w:w="30" w:type="dxa"/>
              <w:bottom w:w="20" w:type="dxa"/>
              <w:right w:w="30" w:type="dxa"/>
            </w:tcMar>
          </w:tcPr>
          <w:p w14:paraId="78A92514" w14:textId="77777777" w:rsidR="005414F7" w:rsidRDefault="005414F7" w:rsidP="00D24084">
            <w:r>
              <w:t>idPodania</w:t>
            </w:r>
          </w:p>
        </w:tc>
        <w:tc>
          <w:tcPr>
            <w:tcW w:w="6382" w:type="dxa"/>
            <w:tcMar>
              <w:top w:w="30" w:type="dxa"/>
              <w:left w:w="30" w:type="dxa"/>
              <w:bottom w:w="20" w:type="dxa"/>
              <w:right w:w="30" w:type="dxa"/>
            </w:tcMar>
          </w:tcPr>
          <w:p w14:paraId="0C005A38" w14:textId="77777777" w:rsidR="005414F7" w:rsidRDefault="005414F7" w:rsidP="00D24084">
            <w:r>
              <w:t>Jednoznačný identifikár podania, viažúceho sa k zásielke.</w:t>
            </w:r>
          </w:p>
        </w:tc>
      </w:tr>
      <w:tr w:rsidR="005414F7" w14:paraId="7AEF2C7A" w14:textId="77777777" w:rsidTr="00AF3B78">
        <w:tc>
          <w:tcPr>
            <w:tcW w:w="2689" w:type="dxa"/>
            <w:tcMar>
              <w:top w:w="30" w:type="dxa"/>
              <w:left w:w="30" w:type="dxa"/>
              <w:bottom w:w="20" w:type="dxa"/>
              <w:right w:w="30" w:type="dxa"/>
            </w:tcMar>
          </w:tcPr>
          <w:p w14:paraId="6712594E" w14:textId="77777777" w:rsidR="005414F7" w:rsidRDefault="005414F7" w:rsidP="00D24084">
            <w:r>
              <w:t>pageSize</w:t>
            </w:r>
          </w:p>
        </w:tc>
        <w:tc>
          <w:tcPr>
            <w:tcW w:w="6382" w:type="dxa"/>
            <w:tcMar>
              <w:top w:w="30" w:type="dxa"/>
              <w:left w:w="30" w:type="dxa"/>
              <w:bottom w:w="20" w:type="dxa"/>
              <w:right w:w="30" w:type="dxa"/>
            </w:tcMar>
          </w:tcPr>
          <w:p w14:paraId="45F8F581" w14:textId="77777777" w:rsidR="005414F7" w:rsidRDefault="005414F7" w:rsidP="00D24084">
            <w:r>
              <w:t>Počet zásielok na stránku.</w:t>
            </w:r>
          </w:p>
        </w:tc>
      </w:tr>
      <w:tr w:rsidR="005414F7" w14:paraId="4DAB3144" w14:textId="77777777" w:rsidTr="00AF3B78">
        <w:tc>
          <w:tcPr>
            <w:tcW w:w="2689" w:type="dxa"/>
            <w:tcMar>
              <w:top w:w="30" w:type="dxa"/>
              <w:left w:w="30" w:type="dxa"/>
              <w:bottom w:w="20" w:type="dxa"/>
              <w:right w:w="30" w:type="dxa"/>
            </w:tcMar>
          </w:tcPr>
          <w:p w14:paraId="448A43A0" w14:textId="77777777" w:rsidR="005414F7" w:rsidRDefault="005414F7" w:rsidP="00D24084">
            <w:r>
              <w:t>currentPage</w:t>
            </w:r>
          </w:p>
        </w:tc>
        <w:tc>
          <w:tcPr>
            <w:tcW w:w="6382" w:type="dxa"/>
            <w:tcMar>
              <w:top w:w="30" w:type="dxa"/>
              <w:left w:w="30" w:type="dxa"/>
              <w:bottom w:w="20" w:type="dxa"/>
              <w:right w:w="30" w:type="dxa"/>
            </w:tcMar>
          </w:tcPr>
          <w:p w14:paraId="07511BFB" w14:textId="77777777" w:rsidR="005414F7" w:rsidRDefault="005414F7" w:rsidP="00D24084">
            <w:r>
              <w:t>Poradové číslo stránky.</w:t>
            </w:r>
          </w:p>
        </w:tc>
      </w:tr>
    </w:tbl>
    <w:p w14:paraId="3B8DE9A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699818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E4A61DF" w14:textId="77777777" w:rsidR="005414F7" w:rsidRPr="00FD7611" w:rsidRDefault="005414F7" w:rsidP="00D24084">
            <w:pPr>
              <w:rPr>
                <w:sz w:val="16"/>
                <w:szCs w:val="16"/>
              </w:rPr>
            </w:pPr>
            <w:r w:rsidRPr="00FD7611">
              <w:t>Request</w:t>
            </w:r>
          </w:p>
        </w:tc>
      </w:tr>
      <w:tr w:rsidR="005414F7" w:rsidRPr="00FD7611" w14:paraId="5DEC3F65" w14:textId="77777777" w:rsidTr="00AF3B78">
        <w:tc>
          <w:tcPr>
            <w:tcW w:w="9071" w:type="dxa"/>
            <w:tcMar>
              <w:top w:w="30" w:type="dxa"/>
              <w:left w:w="30" w:type="dxa"/>
              <w:bottom w:w="20" w:type="dxa"/>
              <w:right w:w="30" w:type="dxa"/>
            </w:tcMar>
          </w:tcPr>
          <w:p w14:paraId="1A0BDA63" w14:textId="77777777" w:rsidR="00862984" w:rsidRPr="00862984" w:rsidRDefault="00862984" w:rsidP="00D24084">
            <w:r w:rsidRPr="00862984">
              <w:t>&lt;soap:Envelope xmlns:soap="http://www.w3.org/2003/05/soap-envelope" xmlns:cep="http://www.ditec.sk/CEPEKRe"&gt;</w:t>
            </w:r>
          </w:p>
          <w:p w14:paraId="53C5CB79" w14:textId="77777777" w:rsidR="00862984" w:rsidRPr="00862984" w:rsidRDefault="00862984" w:rsidP="00D24084">
            <w:r w:rsidRPr="00862984">
              <w:t xml:space="preserve">    &lt;soap:Header/&gt;</w:t>
            </w:r>
          </w:p>
          <w:p w14:paraId="661BD40B" w14:textId="77777777" w:rsidR="00862984" w:rsidRPr="00862984" w:rsidRDefault="00862984" w:rsidP="00D24084">
            <w:r w:rsidRPr="00862984">
              <w:t xml:space="preserve">    &lt;soap:Body&gt;</w:t>
            </w:r>
          </w:p>
          <w:p w14:paraId="54A2AA33" w14:textId="77777777" w:rsidR="00862984" w:rsidRPr="00862984" w:rsidRDefault="00862984" w:rsidP="00D24084">
            <w:r w:rsidRPr="00862984">
              <w:t xml:space="preserve">        &lt;cep:ConsignmentListExtern&gt;</w:t>
            </w:r>
          </w:p>
          <w:p w14:paraId="7F683832" w14:textId="77777777" w:rsidR="00862984" w:rsidRPr="00862984" w:rsidRDefault="00862984" w:rsidP="00D24084">
            <w:r w:rsidRPr="00862984">
              <w:t xml:space="preserve">            &lt;cep:uriStrunkturaPreDorucovanie&gt;&lt;/cep:uriStrunkturaPreDorucovanie&gt;</w:t>
            </w:r>
          </w:p>
          <w:p w14:paraId="5C40D5EA" w14:textId="77777777" w:rsidR="00862984" w:rsidRPr="00862984" w:rsidRDefault="00862984" w:rsidP="00D24084">
            <w:r w:rsidRPr="00862984">
              <w:t xml:space="preserve">            &lt;cep:idSubjektu&gt;67437538&lt;/cep:idSubjektu&gt;</w:t>
            </w:r>
          </w:p>
          <w:p w14:paraId="3E5B66AC" w14:textId="77777777" w:rsidR="00862984" w:rsidRPr="00862984" w:rsidRDefault="00862984" w:rsidP="00D24084">
            <w:r w:rsidRPr="00862984">
              <w:t xml:space="preserve">            &lt;cep:typSubjektu&gt;0&lt;/cep:typSubjektu&gt;</w:t>
            </w:r>
          </w:p>
          <w:p w14:paraId="537EA734" w14:textId="77777777" w:rsidR="00862984" w:rsidRPr="00862984" w:rsidRDefault="00862984" w:rsidP="00D24084">
            <w:r w:rsidRPr="00862984">
              <w:t xml:space="preserve">            &lt;cep:idPodatelne&gt;2&lt;/cep:idPodatelne&gt;</w:t>
            </w:r>
          </w:p>
          <w:p w14:paraId="3CE1641C" w14:textId="77777777" w:rsidR="00862984" w:rsidRPr="00862984" w:rsidRDefault="00862984" w:rsidP="00D24084">
            <w:r w:rsidRPr="00862984">
              <w:t xml:space="preserve">            &lt;cep:idBiznisPripadu&gt;&lt;/cep:idBiznisPripadu&gt;</w:t>
            </w:r>
          </w:p>
          <w:p w14:paraId="2DCA676E" w14:textId="77777777" w:rsidR="00862984" w:rsidRPr="00862984" w:rsidRDefault="00862984" w:rsidP="00D24084">
            <w:r w:rsidRPr="00862984">
              <w:t xml:space="preserve">            &lt;cep:popis&gt;&lt;/cep:popis&gt;</w:t>
            </w:r>
          </w:p>
          <w:p w14:paraId="48EEB7F5" w14:textId="77777777" w:rsidR="00862984" w:rsidRPr="00862984" w:rsidRDefault="00862984" w:rsidP="00D24084">
            <w:r w:rsidRPr="00862984">
              <w:t xml:space="preserve">            &lt;cep:precitana&gt;0&lt;/cep:precitana&gt;</w:t>
            </w:r>
          </w:p>
          <w:p w14:paraId="09141969" w14:textId="77777777" w:rsidR="00862984" w:rsidRPr="00862984" w:rsidRDefault="00862984" w:rsidP="00D24084">
            <w:r w:rsidRPr="00862984">
              <w:t xml:space="preserve">            &lt;cep:extKodTypuZasielky&gt;&lt;/cep:extKodTypuZasielky&gt;</w:t>
            </w:r>
          </w:p>
          <w:p w14:paraId="631F77BB" w14:textId="77777777" w:rsidR="00862984" w:rsidRPr="00862984" w:rsidRDefault="00862984" w:rsidP="00D24084">
            <w:r w:rsidRPr="00862984">
              <w:t xml:space="preserve">            &lt;cep:datumPodaniaOd&gt;2019-11-01T10:00:00&lt;/cep:datumPodaniaOd&gt;</w:t>
            </w:r>
          </w:p>
          <w:p w14:paraId="49412FAD" w14:textId="77777777" w:rsidR="00862984" w:rsidRPr="00862984" w:rsidRDefault="00862984" w:rsidP="00D24084">
            <w:r w:rsidRPr="00862984">
              <w:t xml:space="preserve">            &lt;cep:datumPodaniaDo&gt;2019-11-30T10:00:00&lt;/cep:datumPodaniaDo&gt;</w:t>
            </w:r>
          </w:p>
          <w:p w14:paraId="64CEEB85" w14:textId="77777777" w:rsidR="00862984" w:rsidRPr="00862984" w:rsidRDefault="00862984" w:rsidP="00D24084">
            <w:r w:rsidRPr="00862984">
              <w:t xml:space="preserve">            &lt;cep:idPodania&gt;&lt;/cep:idPodania&gt;</w:t>
            </w:r>
          </w:p>
          <w:p w14:paraId="712E27D4" w14:textId="77777777" w:rsidR="00862984" w:rsidRPr="00862984" w:rsidRDefault="00862984" w:rsidP="00D24084">
            <w:r w:rsidRPr="00862984">
              <w:t xml:space="preserve">            &lt;cep:pageSize&gt;20&lt;/cep:pageSize&gt;</w:t>
            </w:r>
          </w:p>
          <w:p w14:paraId="12BADA0B" w14:textId="77777777" w:rsidR="00862984" w:rsidRPr="00862984" w:rsidRDefault="00862984" w:rsidP="00D24084">
            <w:r w:rsidRPr="00862984">
              <w:t xml:space="preserve">            &lt;cep:currentPage&gt;1&lt;/cep:currentPage&gt;</w:t>
            </w:r>
          </w:p>
          <w:p w14:paraId="254B8C5F" w14:textId="77777777" w:rsidR="00862984" w:rsidRPr="00862984" w:rsidRDefault="00862984" w:rsidP="00D24084">
            <w:r w:rsidRPr="00862984">
              <w:t xml:space="preserve">        &lt;/cep:ConsignmentListExtern&gt;</w:t>
            </w:r>
          </w:p>
          <w:p w14:paraId="5E54F113" w14:textId="77777777" w:rsidR="00862984" w:rsidRPr="00862984" w:rsidRDefault="00862984" w:rsidP="00D24084">
            <w:r w:rsidRPr="00862984">
              <w:lastRenderedPageBreak/>
              <w:t xml:space="preserve">    &lt;/soap:Body&gt;</w:t>
            </w:r>
          </w:p>
          <w:p w14:paraId="7BB15A90" w14:textId="77777777" w:rsidR="005414F7" w:rsidRPr="00FD7611" w:rsidRDefault="00862984" w:rsidP="00D24084">
            <w:r w:rsidRPr="00862984">
              <w:t>&lt;/soap:Envelope&gt;</w:t>
            </w:r>
          </w:p>
        </w:tc>
      </w:tr>
    </w:tbl>
    <w:p w14:paraId="4B48F3E9"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585BF8E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C212E7" w14:textId="77777777" w:rsidR="005414F7" w:rsidRPr="00FD7611" w:rsidRDefault="005414F7" w:rsidP="00D24084">
            <w:pPr>
              <w:rPr>
                <w:sz w:val="16"/>
                <w:szCs w:val="16"/>
              </w:rPr>
            </w:pPr>
            <w:r w:rsidRPr="00FD7611">
              <w:t>Response</w:t>
            </w:r>
          </w:p>
        </w:tc>
      </w:tr>
      <w:tr w:rsidR="005414F7" w14:paraId="055FD38C" w14:textId="77777777" w:rsidTr="00AF3B78">
        <w:tc>
          <w:tcPr>
            <w:tcW w:w="9071" w:type="dxa"/>
            <w:tcMar>
              <w:top w:w="30" w:type="dxa"/>
              <w:left w:w="30" w:type="dxa"/>
              <w:bottom w:w="20" w:type="dxa"/>
              <w:right w:w="30" w:type="dxa"/>
            </w:tcMar>
          </w:tcPr>
          <w:p w14:paraId="5B691068" w14:textId="77777777" w:rsidR="00862984" w:rsidRPr="00862984" w:rsidRDefault="00862984" w:rsidP="00D24084">
            <w:r w:rsidRPr="00862984">
              <w:t>&lt;soap:Envelope xmlns:soap="http://www.w3.org/2003/05/soap-envelope" xmlns:xsi="http://www.w3.org/2001/XMLSchema-instance" xmlns:xsd="http://www.w3.org/2001/XMLSchema"&gt;</w:t>
            </w:r>
          </w:p>
          <w:p w14:paraId="68A75918" w14:textId="77777777" w:rsidR="00862984" w:rsidRPr="00862984" w:rsidRDefault="00862984" w:rsidP="00D24084">
            <w:r w:rsidRPr="00862984">
              <w:t xml:space="preserve">   &lt;soap:Body&gt;</w:t>
            </w:r>
          </w:p>
          <w:p w14:paraId="7711DC76" w14:textId="77777777" w:rsidR="00862984" w:rsidRPr="00862984" w:rsidRDefault="00862984" w:rsidP="00D24084">
            <w:r w:rsidRPr="00862984">
              <w:t xml:space="preserve">      &lt;ConsignmentListExternResponse xmlns="http://www.ditec.sk/CEPEKRe"&gt;</w:t>
            </w:r>
          </w:p>
          <w:p w14:paraId="0343868B" w14:textId="77777777" w:rsidR="00862984" w:rsidRPr="00862984" w:rsidRDefault="00862984" w:rsidP="00D24084">
            <w:r w:rsidRPr="00862984">
              <w:t xml:space="preserve">         &lt;ConsignmentListExternResult&gt;</w:t>
            </w:r>
          </w:p>
          <w:p w14:paraId="508D36B8" w14:textId="77777777" w:rsidR="00862984" w:rsidRPr="00862984" w:rsidRDefault="00862984" w:rsidP="00D24084">
            <w:r w:rsidRPr="00862984">
              <w:t xml:space="preserve">            &lt;Code&gt;0&lt;/Code&gt;</w:t>
            </w:r>
          </w:p>
          <w:p w14:paraId="547921D6" w14:textId="77777777" w:rsidR="00862984" w:rsidRPr="00862984" w:rsidRDefault="00862984" w:rsidP="00D24084">
            <w:r w:rsidRPr="00862984">
              <w:t xml:space="preserve">            &lt;Description&gt;OK&lt;/Description&gt;</w:t>
            </w:r>
          </w:p>
          <w:p w14:paraId="4613FC4A" w14:textId="77777777" w:rsidR="00862984" w:rsidRPr="00862984" w:rsidRDefault="00862984" w:rsidP="00D24084">
            <w:r w:rsidRPr="00862984">
              <w:t xml:space="preserve">            &lt;ConsignmentList&gt;</w:t>
            </w:r>
          </w:p>
          <w:p w14:paraId="07C26BCB" w14:textId="77777777" w:rsidR="00862984" w:rsidRPr="00862984" w:rsidRDefault="00862984" w:rsidP="00D24084">
            <w:r w:rsidRPr="00862984">
              <w:t xml:space="preserve">               &lt;Count&gt;5&lt;/Count&gt;</w:t>
            </w:r>
          </w:p>
          <w:p w14:paraId="48ADF41B" w14:textId="77777777" w:rsidR="00862984" w:rsidRPr="00862984" w:rsidRDefault="00862984" w:rsidP="00D24084">
            <w:r w:rsidRPr="00862984">
              <w:t xml:space="preserve">               &lt;TotalCount&gt;5&lt;/TotalCount&gt;</w:t>
            </w:r>
          </w:p>
          <w:p w14:paraId="547A93D6" w14:textId="77777777" w:rsidR="00862984" w:rsidRPr="00862984" w:rsidRDefault="00862984" w:rsidP="00D24084">
            <w:r w:rsidRPr="00862984">
              <w:t xml:space="preserve">               &lt;CurrentPage&gt;1&lt;/CurrentPage&gt;</w:t>
            </w:r>
          </w:p>
          <w:p w14:paraId="7D866563" w14:textId="77777777" w:rsidR="00862984" w:rsidRPr="00862984" w:rsidRDefault="00862984" w:rsidP="00D24084">
            <w:r w:rsidRPr="00862984">
              <w:t xml:space="preserve">               &lt;RecordsPerPage&gt;20&lt;/RecordsPerPage&gt;</w:t>
            </w:r>
          </w:p>
          <w:p w14:paraId="27EC6F57" w14:textId="77777777" w:rsidR="00862984" w:rsidRPr="00862984" w:rsidRDefault="00862984" w:rsidP="00D24084">
            <w:r w:rsidRPr="00862984">
              <w:t xml:space="preserve">               &lt;Detail&gt;</w:t>
            </w:r>
          </w:p>
          <w:p w14:paraId="3478377F" w14:textId="77777777" w:rsidR="00862984" w:rsidRPr="00862984" w:rsidRDefault="00862984" w:rsidP="00D24084">
            <w:r w:rsidRPr="00862984">
              <w:t xml:space="preserve">                  &lt;ZasielkaExternySystem&gt;</w:t>
            </w:r>
          </w:p>
          <w:p w14:paraId="02F5C348" w14:textId="77777777" w:rsidR="00862984" w:rsidRPr="00862984" w:rsidRDefault="00862984" w:rsidP="00D24084">
            <w:r w:rsidRPr="00862984">
              <w:t xml:space="preserve">                     &lt;ConsignmentExternalCode&gt;Z_MF_OC_0906P_v1.0&lt;/ConsignmentExternalCode&gt;</w:t>
            </w:r>
          </w:p>
          <w:p w14:paraId="295140DA" w14:textId="77777777" w:rsidR="00862984" w:rsidRPr="00862984" w:rsidRDefault="00862984" w:rsidP="00D24084">
            <w:r w:rsidRPr="00862984">
              <w:t xml:space="preserve">                     &lt;ConsignmentTypeName&gt;SK906P.001 - Oznámenie o chybe podania pre prílohy colných vyhlásení&lt;/ConsignmentTypeName&gt;</w:t>
            </w:r>
          </w:p>
          <w:p w14:paraId="2D31BEAB" w14:textId="77777777" w:rsidR="00862984" w:rsidRPr="00862984" w:rsidRDefault="00862984" w:rsidP="00D24084">
            <w:r w:rsidRPr="00862984">
              <w:t xml:space="preserve">                     &lt;PodatelnaID&gt;2&lt;/PodatelnaID&gt;</w:t>
            </w:r>
          </w:p>
          <w:p w14:paraId="686C7DEF" w14:textId="77777777" w:rsidR="00862984" w:rsidRPr="00862984" w:rsidRDefault="00862984" w:rsidP="00D24084">
            <w:r w:rsidRPr="00862984">
              <w:t xml:space="preserve">                     &lt;BusinessIdentifier&gt;67437538&lt;/BusinessIdentifier&gt;</w:t>
            </w:r>
          </w:p>
          <w:p w14:paraId="25283588" w14:textId="77777777" w:rsidR="00862984" w:rsidRPr="00862984" w:rsidRDefault="00862984" w:rsidP="00D24084">
            <w:r w:rsidRPr="00862984">
              <w:t xml:space="preserve">                     &lt;CreatedDateTime&gt;2019-11-19T16:06:01&lt;/CreatedDateTime&gt;</w:t>
            </w:r>
          </w:p>
          <w:p w14:paraId="129A77FA" w14:textId="77777777" w:rsidR="00862984" w:rsidRPr="00862984" w:rsidRDefault="00862984" w:rsidP="00D24084">
            <w:r w:rsidRPr="00862984">
              <w:t xml:space="preserve">                     &lt;IsRead&gt;false&lt;/IsRead&gt;</w:t>
            </w:r>
          </w:p>
          <w:p w14:paraId="4AF975EE" w14:textId="77777777" w:rsidR="00862984" w:rsidRPr="00862984" w:rsidRDefault="00862984" w:rsidP="00D24084">
            <w:r w:rsidRPr="00862984">
              <w:t xml:space="preserve">                     &lt;SubjectType&gt;0&lt;/SubjectType&gt;</w:t>
            </w:r>
          </w:p>
          <w:p w14:paraId="5F2E0992" w14:textId="77777777" w:rsidR="00862984" w:rsidRPr="00862984" w:rsidRDefault="00862984" w:rsidP="00D24084">
            <w:r w:rsidRPr="00862984">
              <w:t xml:space="preserve">                     &lt;SubjectID&gt;Ditec, a.s.&lt;/SubjectID&gt;</w:t>
            </w:r>
          </w:p>
          <w:p w14:paraId="04320547" w14:textId="77777777" w:rsidR="00862984" w:rsidRPr="00862984" w:rsidRDefault="00862984" w:rsidP="00D24084">
            <w:r w:rsidRPr="00862984">
              <w:t xml:space="preserve">                     &lt;ConsignmentIdentifier&gt;b6d5f62a-c6df-4851-ac28-f2e1148a42d1&lt;/ConsignmentIdentifier&gt;</w:t>
            </w:r>
          </w:p>
          <w:p w14:paraId="0E01231A" w14:textId="77777777" w:rsidR="00862984" w:rsidRPr="00862984" w:rsidRDefault="00862984" w:rsidP="00D24084">
            <w:r w:rsidRPr="00862984">
              <w:t xml:space="preserve">                  &lt;/ZasielkaExternySystem&gt;</w:t>
            </w:r>
          </w:p>
          <w:p w14:paraId="5CAC59A9" w14:textId="77777777" w:rsidR="00862984" w:rsidRPr="00862984" w:rsidRDefault="00862984" w:rsidP="00D24084">
            <w:r w:rsidRPr="00862984">
              <w:t xml:space="preserve">                  &lt;ZasielkaExternySystem&gt;</w:t>
            </w:r>
          </w:p>
          <w:p w14:paraId="5AF89198" w14:textId="77777777" w:rsidR="00862984" w:rsidRPr="00862984" w:rsidRDefault="00862984" w:rsidP="00D24084">
            <w:r w:rsidRPr="00862984">
              <w:t xml:space="preserve">                     &lt;ConsignmentExternalCode&gt;ED.DeliveryReport/1.9&lt;/ConsignmentExternalCode&gt;</w:t>
            </w:r>
          </w:p>
          <w:p w14:paraId="0CF64EF6" w14:textId="77777777" w:rsidR="00862984" w:rsidRPr="00862984" w:rsidRDefault="00862984" w:rsidP="00D24084">
            <w:r w:rsidRPr="00862984">
              <w:t xml:space="preserve">                     &lt;ConsignmentTypeName&gt;Doručenka&lt;/ConsignmentTypeName&gt;</w:t>
            </w:r>
          </w:p>
          <w:p w14:paraId="603FE591" w14:textId="77777777" w:rsidR="00862984" w:rsidRPr="00862984" w:rsidRDefault="00862984" w:rsidP="00D24084">
            <w:r w:rsidRPr="00862984">
              <w:t xml:space="preserve">                     &lt;PodatelnaID&gt;2&lt;/PodatelnaID&gt;</w:t>
            </w:r>
          </w:p>
          <w:p w14:paraId="0E56E058" w14:textId="77777777" w:rsidR="00862984" w:rsidRPr="00862984" w:rsidRDefault="00862984" w:rsidP="00D24084">
            <w:r w:rsidRPr="00862984">
              <w:t xml:space="preserve">                     &lt;BusinessIdentifier&gt;67437538&lt;/BusinessIdentifier&gt;</w:t>
            </w:r>
          </w:p>
          <w:p w14:paraId="35E93C54" w14:textId="77777777" w:rsidR="00862984" w:rsidRPr="00862984" w:rsidRDefault="00862984" w:rsidP="00D24084">
            <w:r w:rsidRPr="00862984">
              <w:t xml:space="preserve">                     &lt;CreatedDateTime&gt;2019-11-19T16:04:32&lt;/CreatedDateTime&gt;</w:t>
            </w:r>
          </w:p>
          <w:p w14:paraId="4FBC2A5F" w14:textId="77777777" w:rsidR="00862984" w:rsidRPr="00862984" w:rsidRDefault="00862984" w:rsidP="00D24084">
            <w:r w:rsidRPr="00862984">
              <w:t xml:space="preserve">                     &lt;IsRead&gt;false&lt;/IsRead&gt;</w:t>
            </w:r>
          </w:p>
          <w:p w14:paraId="00B25FC6" w14:textId="77777777" w:rsidR="00862984" w:rsidRPr="00862984" w:rsidRDefault="00862984" w:rsidP="00D24084">
            <w:r w:rsidRPr="00862984">
              <w:t xml:space="preserve">                     &lt;SubjectType&gt;0&lt;/SubjectType&gt;</w:t>
            </w:r>
          </w:p>
          <w:p w14:paraId="5610D990" w14:textId="77777777" w:rsidR="00862984" w:rsidRPr="00862984" w:rsidRDefault="00862984" w:rsidP="00D24084">
            <w:r w:rsidRPr="00862984">
              <w:t xml:space="preserve">                     &lt;SubjectID&gt;Ditec, a.s.&lt;/SubjectID&gt;</w:t>
            </w:r>
          </w:p>
          <w:p w14:paraId="5F7750B7" w14:textId="77777777" w:rsidR="00862984" w:rsidRPr="00862984" w:rsidRDefault="00862984" w:rsidP="00D24084">
            <w:r w:rsidRPr="00862984">
              <w:t xml:space="preserve">                     &lt;ConsignmentIdentifier&gt;3affea79-985f-45af-bc32-4d73be57785d&lt;/ConsignmentIdentifier&gt;</w:t>
            </w:r>
          </w:p>
          <w:p w14:paraId="7F6054E4" w14:textId="77777777" w:rsidR="00862984" w:rsidRPr="00862984" w:rsidRDefault="00862984" w:rsidP="00D24084">
            <w:r w:rsidRPr="00862984">
              <w:t xml:space="preserve">                  &lt;/ZasielkaExternySystem&gt;</w:t>
            </w:r>
          </w:p>
          <w:p w14:paraId="2DA5BBEB" w14:textId="77777777" w:rsidR="00862984" w:rsidRPr="00862984" w:rsidRDefault="00862984" w:rsidP="00D24084">
            <w:r w:rsidRPr="00862984">
              <w:t xml:space="preserve">                  &lt;ZasielkaExternySystem&gt;</w:t>
            </w:r>
          </w:p>
          <w:p w14:paraId="4A270169" w14:textId="77777777" w:rsidR="00862984" w:rsidRPr="00862984" w:rsidRDefault="00862984" w:rsidP="00D24084">
            <w:r w:rsidRPr="00862984">
              <w:t xml:space="preserve">                     &lt;ConsignmentExternalCode&gt;Z_MF_OC_0999_v1.0&lt;/ConsignmentExternalCode&gt;</w:t>
            </w:r>
          </w:p>
          <w:p w14:paraId="556DE738" w14:textId="77777777" w:rsidR="00862984" w:rsidRPr="00862984" w:rsidRDefault="00862984" w:rsidP="00D24084">
            <w:r w:rsidRPr="00862984">
              <w:t xml:space="preserve">                     &lt;ConsignmentTypeName&gt;SK999.001 - Potvrdenie o spracovaní správy&lt;/ConsignmentTypeName&gt;</w:t>
            </w:r>
          </w:p>
          <w:p w14:paraId="744C3385" w14:textId="77777777" w:rsidR="00862984" w:rsidRPr="00862984" w:rsidRDefault="00862984" w:rsidP="00D24084">
            <w:r w:rsidRPr="00862984">
              <w:t xml:space="preserve">                     &lt;PodatelnaID&gt;2&lt;/PodatelnaID&gt;</w:t>
            </w:r>
          </w:p>
          <w:p w14:paraId="2A616FE7" w14:textId="77777777" w:rsidR="00862984" w:rsidRPr="00862984" w:rsidRDefault="00862984" w:rsidP="00D24084">
            <w:r w:rsidRPr="00862984">
              <w:t xml:space="preserve">                     &lt;BusinessIdentifier&gt;67437538&lt;/BusinessIdentifier&gt;</w:t>
            </w:r>
          </w:p>
          <w:p w14:paraId="770EAAAF" w14:textId="77777777" w:rsidR="00862984" w:rsidRPr="00862984" w:rsidRDefault="00862984" w:rsidP="00D24084">
            <w:r w:rsidRPr="00862984">
              <w:t xml:space="preserve">                     &lt;CreatedDateTime&gt;2019-11-19T15:59:54&lt;/CreatedDateTime&gt;</w:t>
            </w:r>
          </w:p>
          <w:p w14:paraId="08B6FD81" w14:textId="77777777" w:rsidR="00862984" w:rsidRPr="00862984" w:rsidRDefault="00862984" w:rsidP="00D24084">
            <w:r w:rsidRPr="00862984">
              <w:t xml:space="preserve">                     &lt;IsRead&gt;false&lt;/IsRead&gt;</w:t>
            </w:r>
          </w:p>
          <w:p w14:paraId="6F27F023" w14:textId="77777777" w:rsidR="00862984" w:rsidRPr="00862984" w:rsidRDefault="00862984" w:rsidP="00D24084">
            <w:r w:rsidRPr="00862984">
              <w:t xml:space="preserve">                     &lt;SubjectType&gt;0&lt;/SubjectType&gt;</w:t>
            </w:r>
          </w:p>
          <w:p w14:paraId="6A346A58" w14:textId="77777777" w:rsidR="00862984" w:rsidRPr="00862984" w:rsidRDefault="00862984" w:rsidP="00D24084">
            <w:r w:rsidRPr="00862984">
              <w:lastRenderedPageBreak/>
              <w:t xml:space="preserve">                     &lt;SubjectID&gt;Ditec, a.s.&lt;/SubjectID&gt;</w:t>
            </w:r>
          </w:p>
          <w:p w14:paraId="77E0A714" w14:textId="77777777" w:rsidR="00862984" w:rsidRPr="00862984" w:rsidRDefault="00862984" w:rsidP="00D24084">
            <w:r w:rsidRPr="00862984">
              <w:t xml:space="preserve">                     &lt;ConsignmentIdentifier&gt;01723c5d-7eed-4346-bef6-54c3554e5164&lt;/ConsignmentIdentifier&gt;</w:t>
            </w:r>
          </w:p>
          <w:p w14:paraId="0076A6CD" w14:textId="77777777" w:rsidR="00862984" w:rsidRPr="00862984" w:rsidRDefault="00862984" w:rsidP="00D24084">
            <w:r w:rsidRPr="00862984">
              <w:t xml:space="preserve">                  &lt;/ZasielkaExternySystem&gt;</w:t>
            </w:r>
          </w:p>
          <w:p w14:paraId="62E9B5C0" w14:textId="77777777" w:rsidR="00862984" w:rsidRPr="00862984" w:rsidRDefault="00862984" w:rsidP="00D24084">
            <w:r w:rsidRPr="00862984">
              <w:t xml:space="preserve">                  &lt;ZasielkaExternySystem&gt;</w:t>
            </w:r>
          </w:p>
          <w:p w14:paraId="3AEE7831" w14:textId="77777777" w:rsidR="00862984" w:rsidRPr="00862984" w:rsidRDefault="00862984" w:rsidP="00D24084">
            <w:r w:rsidRPr="00862984">
              <w:t xml:space="preserve">                     &lt;ConsignmentExternalCode&gt;ED.DeliveryReport/1.9&lt;/ConsignmentExternalCode&gt;</w:t>
            </w:r>
          </w:p>
          <w:p w14:paraId="6985D540" w14:textId="77777777" w:rsidR="00862984" w:rsidRPr="00862984" w:rsidRDefault="00862984" w:rsidP="00D24084">
            <w:r w:rsidRPr="00862984">
              <w:t xml:space="preserve">                     &lt;ConsignmentTypeName&gt;Doručenka&lt;/ConsignmentTypeName&gt;</w:t>
            </w:r>
          </w:p>
          <w:p w14:paraId="4E52F634" w14:textId="77777777" w:rsidR="00862984" w:rsidRPr="00862984" w:rsidRDefault="00862984" w:rsidP="00D24084">
            <w:r w:rsidRPr="00862984">
              <w:t xml:space="preserve">                     &lt;PodatelnaID&gt;2&lt;/PodatelnaID&gt;</w:t>
            </w:r>
          </w:p>
          <w:p w14:paraId="5FBC0FB1" w14:textId="77777777" w:rsidR="00862984" w:rsidRPr="00862984" w:rsidRDefault="00862984" w:rsidP="00D24084">
            <w:r w:rsidRPr="00862984">
              <w:t xml:space="preserve">                     &lt;BusinessIdentifier&gt;67437538&lt;/BusinessIdentifier&gt;</w:t>
            </w:r>
          </w:p>
          <w:p w14:paraId="4CB2DB3B" w14:textId="77777777" w:rsidR="00862984" w:rsidRPr="00862984" w:rsidRDefault="00862984" w:rsidP="00D24084">
            <w:r w:rsidRPr="00862984">
              <w:t xml:space="preserve">                     &lt;CreatedDateTime&gt;2019-11-19T15:58:26&lt;/CreatedDateTime&gt;</w:t>
            </w:r>
          </w:p>
          <w:p w14:paraId="04914FC9" w14:textId="77777777" w:rsidR="00862984" w:rsidRPr="00862984" w:rsidRDefault="00862984" w:rsidP="00D24084">
            <w:r w:rsidRPr="00862984">
              <w:t xml:space="preserve">                     &lt;IsRead&gt;false&lt;/IsRead&gt;</w:t>
            </w:r>
          </w:p>
          <w:p w14:paraId="55AE9454" w14:textId="77777777" w:rsidR="00862984" w:rsidRPr="00862984" w:rsidRDefault="00862984" w:rsidP="00D24084">
            <w:r w:rsidRPr="00862984">
              <w:t xml:space="preserve">                     &lt;SubjectType&gt;0&lt;/SubjectType&gt;</w:t>
            </w:r>
          </w:p>
          <w:p w14:paraId="257D5134" w14:textId="77777777" w:rsidR="00862984" w:rsidRPr="00862984" w:rsidRDefault="00862984" w:rsidP="00D24084">
            <w:r w:rsidRPr="00862984">
              <w:t xml:space="preserve">                     &lt;SubjectID&gt;Ditec, a.s.&lt;/SubjectID&gt;</w:t>
            </w:r>
          </w:p>
          <w:p w14:paraId="53A106F0" w14:textId="77777777" w:rsidR="00862984" w:rsidRPr="00862984" w:rsidRDefault="00862984" w:rsidP="00D24084">
            <w:r w:rsidRPr="00862984">
              <w:t xml:space="preserve">                     &lt;ConsignmentIdentifier&gt;0f6aa6d0-8b36-4938-83f0-a9abe999a345&lt;/ConsignmentIdentifier&gt;</w:t>
            </w:r>
          </w:p>
          <w:p w14:paraId="6394173A" w14:textId="77777777" w:rsidR="00862984" w:rsidRPr="00862984" w:rsidRDefault="00862984" w:rsidP="00D24084">
            <w:r w:rsidRPr="00862984">
              <w:t xml:space="preserve">                  &lt;/ZasielkaExternySystem&gt;</w:t>
            </w:r>
          </w:p>
          <w:p w14:paraId="434BF771" w14:textId="77777777" w:rsidR="00862984" w:rsidRPr="00862984" w:rsidRDefault="00862984" w:rsidP="00D24084">
            <w:r w:rsidRPr="00862984">
              <w:t xml:space="preserve">                  &lt;ZasielkaExternySystem&gt;</w:t>
            </w:r>
          </w:p>
          <w:p w14:paraId="54608F0E" w14:textId="77777777" w:rsidR="00862984" w:rsidRPr="00862984" w:rsidRDefault="00862984" w:rsidP="00D24084">
            <w:r w:rsidRPr="00862984">
              <w:t xml:space="preserve">                     &lt;ConsignmentExternalCode&gt;ED.DeliveryReport/1.9&lt;/ConsignmentExternalCode&gt;</w:t>
            </w:r>
          </w:p>
          <w:p w14:paraId="175CE03C" w14:textId="77777777" w:rsidR="00862984" w:rsidRPr="00862984" w:rsidRDefault="00862984" w:rsidP="00D24084">
            <w:r w:rsidRPr="00862984">
              <w:t xml:space="preserve">                     &lt;ConsignmentTypeName&gt;Doručenka&lt;/ConsignmentTypeName&gt;</w:t>
            </w:r>
          </w:p>
          <w:p w14:paraId="61131099" w14:textId="77777777" w:rsidR="00862984" w:rsidRPr="00862984" w:rsidRDefault="00862984" w:rsidP="00D24084">
            <w:r w:rsidRPr="00862984">
              <w:t xml:space="preserve">                     &lt;PodatelnaID&gt;2&lt;/PodatelnaID&gt;</w:t>
            </w:r>
          </w:p>
          <w:p w14:paraId="33709D44" w14:textId="77777777" w:rsidR="00862984" w:rsidRPr="00862984" w:rsidRDefault="00862984" w:rsidP="00D24084">
            <w:r w:rsidRPr="00862984">
              <w:t xml:space="preserve">                     &lt;BusinessIdentifier&gt;Test_20191113_1&lt;/BusinessIdentifier&gt;</w:t>
            </w:r>
          </w:p>
          <w:p w14:paraId="024E11D3" w14:textId="77777777" w:rsidR="00862984" w:rsidRPr="00862984" w:rsidRDefault="00862984" w:rsidP="00D24084">
            <w:r w:rsidRPr="00862984">
              <w:t xml:space="preserve">                     &lt;CreatedDateTime&gt;2019-11-13T12:39:46&lt;/CreatedDateTime&gt;</w:t>
            </w:r>
          </w:p>
          <w:p w14:paraId="080E7025" w14:textId="77777777" w:rsidR="00862984" w:rsidRPr="00862984" w:rsidRDefault="00862984" w:rsidP="00D24084">
            <w:r w:rsidRPr="00862984">
              <w:t xml:space="preserve">                     &lt;IsRead&gt;false&lt;/IsRead&gt;</w:t>
            </w:r>
          </w:p>
          <w:p w14:paraId="2CF10087" w14:textId="77777777" w:rsidR="00862984" w:rsidRPr="00862984" w:rsidRDefault="00862984" w:rsidP="00D24084">
            <w:r w:rsidRPr="00862984">
              <w:t xml:space="preserve">                     &lt;SubjectType&gt;0&lt;/SubjectType&gt;</w:t>
            </w:r>
          </w:p>
          <w:p w14:paraId="34AE17A5" w14:textId="77777777" w:rsidR="00862984" w:rsidRPr="00862984" w:rsidRDefault="00862984" w:rsidP="00D24084">
            <w:r w:rsidRPr="00862984">
              <w:t xml:space="preserve">                     &lt;SubjectID&gt;Ditec, a.s.&lt;/SubjectID&gt;</w:t>
            </w:r>
          </w:p>
          <w:p w14:paraId="15CDF304" w14:textId="77777777" w:rsidR="00862984" w:rsidRPr="00862984" w:rsidRDefault="00862984" w:rsidP="00D24084">
            <w:r w:rsidRPr="00862984">
              <w:t xml:space="preserve">                     &lt;ConsignmentIdentifier&gt;ebf7c65c-c6a8-45aa-84d3-8f60cdd73dae&lt;/ConsignmentIdentifier&gt;</w:t>
            </w:r>
          </w:p>
          <w:p w14:paraId="18F0A906" w14:textId="77777777" w:rsidR="00862984" w:rsidRPr="00862984" w:rsidRDefault="00862984" w:rsidP="00D24084">
            <w:r w:rsidRPr="00862984">
              <w:t xml:space="preserve">                  &lt;/ZasielkaExternySystem&gt;</w:t>
            </w:r>
          </w:p>
          <w:p w14:paraId="63910EBA" w14:textId="77777777" w:rsidR="00862984" w:rsidRPr="00862984" w:rsidRDefault="00862984" w:rsidP="00D24084">
            <w:r w:rsidRPr="00862984">
              <w:t xml:space="preserve">               &lt;/Detail&gt;</w:t>
            </w:r>
          </w:p>
          <w:p w14:paraId="4EEED8F6" w14:textId="77777777" w:rsidR="00862984" w:rsidRPr="00862984" w:rsidRDefault="00862984" w:rsidP="00D24084">
            <w:r w:rsidRPr="00862984">
              <w:t xml:space="preserve">            &lt;/ConsignmentList&gt;</w:t>
            </w:r>
          </w:p>
          <w:p w14:paraId="3C06405E" w14:textId="77777777" w:rsidR="00862984" w:rsidRPr="00862984" w:rsidRDefault="00862984" w:rsidP="00D24084">
            <w:r w:rsidRPr="00862984">
              <w:t xml:space="preserve">         &lt;/ConsignmentListExternResult&gt;</w:t>
            </w:r>
          </w:p>
          <w:p w14:paraId="56E0184F" w14:textId="77777777" w:rsidR="00862984" w:rsidRPr="00862984" w:rsidRDefault="00862984" w:rsidP="00D24084">
            <w:r w:rsidRPr="00862984">
              <w:t xml:space="preserve">      &lt;/ConsignmentListExternResponse&gt;</w:t>
            </w:r>
          </w:p>
          <w:p w14:paraId="6E117772" w14:textId="77777777" w:rsidR="00862984" w:rsidRPr="00862984" w:rsidRDefault="00862984" w:rsidP="00D24084">
            <w:r w:rsidRPr="00862984">
              <w:t xml:space="preserve">   &lt;/soap:Body&gt;</w:t>
            </w:r>
          </w:p>
          <w:p w14:paraId="2F204E12" w14:textId="77777777" w:rsidR="005414F7" w:rsidRPr="00FD7611" w:rsidRDefault="00862984" w:rsidP="00D24084">
            <w:r w:rsidRPr="00862984">
              <w:t>&lt;/soap:Envelope&gt;</w:t>
            </w:r>
          </w:p>
        </w:tc>
      </w:tr>
    </w:tbl>
    <w:p w14:paraId="48434E84"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ED5675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92801AE" w14:textId="77777777" w:rsidR="005414F7" w:rsidRDefault="005414F7" w:rsidP="00D24084">
            <w:r>
              <w:t>Názov metódy</w:t>
            </w:r>
          </w:p>
        </w:tc>
      </w:tr>
      <w:tr w:rsidR="005414F7" w14:paraId="41360568" w14:textId="77777777" w:rsidTr="00AF3B78">
        <w:tc>
          <w:tcPr>
            <w:tcW w:w="9071" w:type="dxa"/>
            <w:tcMar>
              <w:top w:w="30" w:type="dxa"/>
              <w:left w:w="30" w:type="dxa"/>
              <w:bottom w:w="20" w:type="dxa"/>
              <w:right w:w="30" w:type="dxa"/>
            </w:tcMar>
          </w:tcPr>
          <w:p w14:paraId="0BEA93D5" w14:textId="77777777" w:rsidR="005414F7" w:rsidRDefault="005414F7" w:rsidP="00D24084">
            <w:r>
              <w:t>ConsignmentObjectSimpleGet</w:t>
            </w:r>
          </w:p>
        </w:tc>
      </w:tr>
    </w:tbl>
    <w:p w14:paraId="507A3501" w14:textId="77777777" w:rsidR="005414F7" w:rsidRDefault="005414F7" w:rsidP="00D24084"/>
    <w:tbl>
      <w:tblPr>
        <w:tblStyle w:val="ScrollTableNormal"/>
        <w:tblW w:w="9071" w:type="dxa"/>
        <w:tblLayout w:type="fixed"/>
        <w:tblLook w:val="0020" w:firstRow="1" w:lastRow="0" w:firstColumn="0" w:lastColumn="0" w:noHBand="0" w:noVBand="0"/>
      </w:tblPr>
      <w:tblGrid>
        <w:gridCol w:w="2122"/>
        <w:gridCol w:w="6949"/>
      </w:tblGrid>
      <w:tr w:rsidR="005414F7" w14:paraId="22E5276E" w14:textId="77777777" w:rsidTr="00AF3B78">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B50597A" w14:textId="77777777" w:rsidR="005414F7" w:rsidRDefault="005414F7" w:rsidP="00D24084">
            <w:r>
              <w:t>Vstupný parameter</w:t>
            </w:r>
          </w:p>
        </w:tc>
        <w:tc>
          <w:tcPr>
            <w:tcW w:w="6949" w:type="dxa"/>
            <w:tcMar>
              <w:top w:w="30" w:type="dxa"/>
              <w:left w:w="30" w:type="dxa"/>
              <w:bottom w:w="20" w:type="dxa"/>
              <w:right w:w="30" w:type="dxa"/>
            </w:tcMar>
          </w:tcPr>
          <w:p w14:paraId="54858FA9" w14:textId="77777777" w:rsidR="005414F7" w:rsidRDefault="005414F7" w:rsidP="00D24084">
            <w:r>
              <w:t>Popis</w:t>
            </w:r>
          </w:p>
        </w:tc>
      </w:tr>
      <w:tr w:rsidR="005414F7" w14:paraId="23E7D03D" w14:textId="77777777" w:rsidTr="00AF3B78">
        <w:tc>
          <w:tcPr>
            <w:tcW w:w="2122" w:type="dxa"/>
            <w:tcMar>
              <w:top w:w="30" w:type="dxa"/>
              <w:left w:w="30" w:type="dxa"/>
              <w:bottom w:w="20" w:type="dxa"/>
              <w:right w:w="30" w:type="dxa"/>
            </w:tcMar>
          </w:tcPr>
          <w:p w14:paraId="4C26630E" w14:textId="77777777" w:rsidR="005414F7" w:rsidRDefault="005414F7" w:rsidP="00D24084">
            <w:r>
              <w:t>consignmentIdentifier</w:t>
            </w:r>
          </w:p>
        </w:tc>
        <w:tc>
          <w:tcPr>
            <w:tcW w:w="6949" w:type="dxa"/>
            <w:tcMar>
              <w:top w:w="30" w:type="dxa"/>
              <w:left w:w="30" w:type="dxa"/>
              <w:bottom w:w="20" w:type="dxa"/>
              <w:right w:w="30" w:type="dxa"/>
            </w:tcMar>
          </w:tcPr>
          <w:p w14:paraId="77B2DD7C" w14:textId="77777777" w:rsidR="005414F7" w:rsidRDefault="005414F7" w:rsidP="00D24084">
            <w:r>
              <w:t>Jednoznačný identifikátor zásielky.</w:t>
            </w:r>
          </w:p>
        </w:tc>
      </w:tr>
    </w:tbl>
    <w:p w14:paraId="0F2C871C"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7557FCE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47F392" w14:textId="77777777" w:rsidR="005414F7" w:rsidRPr="009F302B" w:rsidRDefault="005414F7" w:rsidP="00D24084">
            <w:pPr>
              <w:rPr>
                <w:sz w:val="16"/>
                <w:szCs w:val="16"/>
              </w:rPr>
            </w:pPr>
            <w:r w:rsidRPr="009F302B">
              <w:t>Request</w:t>
            </w:r>
          </w:p>
        </w:tc>
      </w:tr>
      <w:tr w:rsidR="005414F7" w:rsidRPr="009F302B" w14:paraId="60DFB0B7" w14:textId="77777777" w:rsidTr="00AF3B78">
        <w:tc>
          <w:tcPr>
            <w:tcW w:w="9071" w:type="dxa"/>
            <w:tcMar>
              <w:top w:w="30" w:type="dxa"/>
              <w:left w:w="30" w:type="dxa"/>
              <w:bottom w:w="20" w:type="dxa"/>
              <w:right w:w="30" w:type="dxa"/>
            </w:tcMar>
          </w:tcPr>
          <w:p w14:paraId="4B8F2EF2" w14:textId="77777777" w:rsidR="00862984" w:rsidRPr="00862984" w:rsidRDefault="00862984" w:rsidP="00D24084">
            <w:r w:rsidRPr="00862984">
              <w:t>&lt;soap:Envelope xmlns:soap="http://www.w3.org/2003/05/soap-envelope" xmlns:cep="http://www.ditec.sk/CEPEKRe"&gt;</w:t>
            </w:r>
          </w:p>
          <w:p w14:paraId="4F08D6C0" w14:textId="77777777" w:rsidR="00862984" w:rsidRPr="00862984" w:rsidRDefault="00862984" w:rsidP="00D24084">
            <w:r w:rsidRPr="00862984">
              <w:t xml:space="preserve">   &lt;soap:Header/&gt;</w:t>
            </w:r>
          </w:p>
          <w:p w14:paraId="21235F9D" w14:textId="77777777" w:rsidR="00862984" w:rsidRPr="00862984" w:rsidRDefault="00862984" w:rsidP="00D24084">
            <w:r w:rsidRPr="00862984">
              <w:t xml:space="preserve">   &lt;soap:Body&gt;</w:t>
            </w:r>
          </w:p>
          <w:p w14:paraId="6517D809" w14:textId="77777777" w:rsidR="00862984" w:rsidRPr="00862984" w:rsidRDefault="00862984" w:rsidP="00D24084">
            <w:r w:rsidRPr="00862984">
              <w:t xml:space="preserve">      &lt;cep:ConsignmentObjectSimpleGet&gt;</w:t>
            </w:r>
          </w:p>
          <w:p w14:paraId="5EC7AE7B" w14:textId="77777777" w:rsidR="00862984" w:rsidRPr="00862984" w:rsidRDefault="00862984" w:rsidP="00D24084">
            <w:r w:rsidRPr="00862984">
              <w:t xml:space="preserve">         &lt;!--Optional:--&gt;</w:t>
            </w:r>
          </w:p>
          <w:p w14:paraId="2D7D7D07" w14:textId="77777777" w:rsidR="00862984" w:rsidRPr="00862984" w:rsidRDefault="00862984" w:rsidP="00D24084">
            <w:r w:rsidRPr="00862984">
              <w:t xml:space="preserve">         &lt;cep:consignmentIdentifier&gt;01723c5d-7eed-4346-bef6-54c3554e5164&lt;/cep:consignmentIdentifier&gt;</w:t>
            </w:r>
          </w:p>
          <w:p w14:paraId="42322EF0" w14:textId="77777777" w:rsidR="00862984" w:rsidRPr="00862984" w:rsidRDefault="00862984" w:rsidP="00D24084">
            <w:r w:rsidRPr="00862984">
              <w:t xml:space="preserve">      &lt;/cep:ConsignmentObjectSimpleGet&gt;</w:t>
            </w:r>
          </w:p>
          <w:p w14:paraId="1A3F8C46" w14:textId="77777777" w:rsidR="00862984" w:rsidRPr="00862984" w:rsidRDefault="00862984" w:rsidP="00D24084">
            <w:r w:rsidRPr="00862984">
              <w:lastRenderedPageBreak/>
              <w:t xml:space="preserve">   &lt;/soap:Body&gt;</w:t>
            </w:r>
          </w:p>
          <w:p w14:paraId="12F5202A" w14:textId="77777777" w:rsidR="005414F7" w:rsidRPr="009F302B" w:rsidRDefault="00862984" w:rsidP="00D24084">
            <w:r w:rsidRPr="00862984">
              <w:t>&lt;/soap:Envelope&gt;</w:t>
            </w:r>
          </w:p>
        </w:tc>
      </w:tr>
    </w:tbl>
    <w:p w14:paraId="008B44EF"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2B0D65F0"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E0403D" w14:textId="77777777" w:rsidR="005414F7" w:rsidRPr="009F302B" w:rsidRDefault="005414F7" w:rsidP="00D24084">
            <w:pPr>
              <w:rPr>
                <w:sz w:val="16"/>
                <w:szCs w:val="16"/>
              </w:rPr>
            </w:pPr>
            <w:r w:rsidRPr="009F302B">
              <w:t>Response</w:t>
            </w:r>
          </w:p>
        </w:tc>
      </w:tr>
      <w:tr w:rsidR="005414F7" w:rsidRPr="009F302B" w14:paraId="3948BCEC" w14:textId="77777777" w:rsidTr="00AF3B78">
        <w:tc>
          <w:tcPr>
            <w:tcW w:w="9071" w:type="dxa"/>
            <w:tcMar>
              <w:top w:w="30" w:type="dxa"/>
              <w:left w:w="30" w:type="dxa"/>
              <w:bottom w:w="20" w:type="dxa"/>
              <w:right w:w="30" w:type="dxa"/>
            </w:tcMar>
          </w:tcPr>
          <w:p w14:paraId="3C0C7E48" w14:textId="77777777" w:rsidR="00862984" w:rsidRPr="00862984" w:rsidRDefault="00862984" w:rsidP="00D24084">
            <w:r w:rsidRPr="00862984">
              <w:t>&lt;soap:Envelope xmlns:soap="http://www.w3.org/2003/05/soap-envelope" xmlns:xsi="http://www.w3.org/2001/XMLSchema-instance" xmlns:xsd="http://www.w3.org/2001/XMLSchema"&gt;</w:t>
            </w:r>
          </w:p>
          <w:p w14:paraId="46555EAE" w14:textId="77777777" w:rsidR="00862984" w:rsidRPr="00862984" w:rsidRDefault="00862984" w:rsidP="00D24084">
            <w:r w:rsidRPr="00862984">
              <w:t xml:space="preserve">   &lt;soap:Body&gt;</w:t>
            </w:r>
          </w:p>
          <w:p w14:paraId="541E20D6" w14:textId="77777777" w:rsidR="00862984" w:rsidRPr="00862984" w:rsidRDefault="00862984" w:rsidP="00D24084">
            <w:r w:rsidRPr="00862984">
              <w:t xml:space="preserve">      &lt;ConsignmentObjectSimpleGetResponse xmlns="http://www.ditec.sk/CEPEKRe"&gt;</w:t>
            </w:r>
          </w:p>
          <w:p w14:paraId="22DE939A" w14:textId="77777777" w:rsidR="00862984" w:rsidRPr="00862984" w:rsidRDefault="00862984" w:rsidP="00D24084">
            <w:r w:rsidRPr="00862984">
              <w:t xml:space="preserve">         &lt;ConsignmentObjectSimpleGetResult&gt;</w:t>
            </w:r>
          </w:p>
          <w:p w14:paraId="4FD136F6" w14:textId="77777777" w:rsidR="00862984" w:rsidRPr="00862984" w:rsidRDefault="00862984" w:rsidP="00D24084">
            <w:r w:rsidRPr="00862984">
              <w:t xml:space="preserve">            &lt;Code&gt;0&lt;/Code&gt;</w:t>
            </w:r>
          </w:p>
          <w:p w14:paraId="2836682A" w14:textId="77777777" w:rsidR="00862984" w:rsidRPr="00862984" w:rsidRDefault="00862984" w:rsidP="00D24084">
            <w:r w:rsidRPr="00862984">
              <w:t xml:space="preserve">            &lt;Description&gt;OK&lt;/Description&gt;</w:t>
            </w:r>
          </w:p>
          <w:p w14:paraId="4A46E335" w14:textId="77777777" w:rsidR="00862984" w:rsidRPr="00862984" w:rsidRDefault="00862984" w:rsidP="00D24084">
            <w:r w:rsidRPr="00862984">
              <w:t xml:space="preserve">            &lt;ConsignmentDetail&gt;</w:t>
            </w:r>
          </w:p>
          <w:p w14:paraId="1C873AD4" w14:textId="77777777" w:rsidR="00862984" w:rsidRPr="00862984" w:rsidRDefault="00862984" w:rsidP="00D24084">
            <w:r w:rsidRPr="00862984">
              <w:t xml:space="preserve">               &lt;ConsignmentExternalCode&gt;Z_MF_OC_0999_v1.0&lt;/ConsignmentExternalCode&gt;</w:t>
            </w:r>
          </w:p>
          <w:p w14:paraId="0AE890F0" w14:textId="77777777" w:rsidR="00862984" w:rsidRPr="00862984" w:rsidRDefault="00862984" w:rsidP="00D24084">
            <w:r w:rsidRPr="00862984">
              <w:t xml:space="preserve">               &lt;ConsignmentTypeName&gt;SK999.001 - Potvrdenie o spracovaní správy&lt;/ConsignmentTypeName&gt;</w:t>
            </w:r>
          </w:p>
          <w:p w14:paraId="170D0A53" w14:textId="77777777" w:rsidR="00862984" w:rsidRPr="00862984" w:rsidRDefault="00862984" w:rsidP="00D24084">
            <w:r w:rsidRPr="00862984">
              <w:t xml:space="preserve">               &lt;SubjectName&gt;Ditec, a.s.&lt;/SubjectName&gt;</w:t>
            </w:r>
          </w:p>
          <w:p w14:paraId="6A51E266" w14:textId="77777777" w:rsidR="00862984" w:rsidRPr="00862984" w:rsidRDefault="00862984" w:rsidP="00D24084">
            <w:r w:rsidRPr="00862984">
              <w:t xml:space="preserve">               &lt;BusinessIdentifier&gt;67437538&lt;/BusinessIdentifier&gt;</w:t>
            </w:r>
          </w:p>
          <w:p w14:paraId="6267517F" w14:textId="77777777" w:rsidR="00862984" w:rsidRPr="00862984" w:rsidRDefault="00862984" w:rsidP="00D24084">
            <w:r w:rsidRPr="00862984">
              <w:t xml:space="preserve">               &lt;CreatedDateTime&gt;2019-11-19T15:59:54Z&lt;/CreatedDateTime&gt;</w:t>
            </w:r>
          </w:p>
          <w:p w14:paraId="30AE6B4D" w14:textId="77777777" w:rsidR="00862984" w:rsidRPr="00862984" w:rsidRDefault="00862984" w:rsidP="00D24084">
            <w:r w:rsidRPr="00862984">
              <w:t xml:space="preserve">               &lt;IsRead&gt;false&lt;/IsRead&gt;</w:t>
            </w:r>
          </w:p>
          <w:p w14:paraId="2E572D9C" w14:textId="77777777" w:rsidR="00862984" w:rsidRPr="00862984" w:rsidRDefault="00862984" w:rsidP="00D24084">
            <w:r w:rsidRPr="00862984">
              <w:t xml:space="preserve">               &lt;XmlData&gt;&lt;![CDATA[&lt;MessageContainer xmlns:xsd="http://www.w3.org/2001/XMLSchema" xmlns:xsi="http://www.w3.org/2001/XMLSchema-instance" xmlns="http://schemas.gov.sk/core/MessageContainer/1.0"&gt;&lt;MessageId&gt;01723c5d-7eed-4346-bef6-54c3554e5164&lt;/MessageId&gt;&lt;SenderId&gt;ico://sk/42499500_10192&lt;/SenderId&gt;&lt;RecipientId&gt;ico://sk/31385401&lt;/RecipientId&gt;&lt;MessageType&gt;Z_MF_OC_0999_v1.0&lt;/MessageType&gt;&lt;MessageSubject&gt;SK999.001 - Potvrdenie o spracovaní správy&lt;/MessageSubject&gt;&lt;RecipientBusinessReference&gt;67437538&lt;/RecipientBusinessReference&gt;&lt;Object Id="e3e7d359-34ee-42ac-b368-4d6c18ec942b" Name="SK999.001 - Potvrdenie o spracovaní správy" Class="FORM" IsSigned="true" MimeType="application/vnd.etsi.asic-e+zip" Encoding="Base64"&gt;UEsDBBQAAAgAAHmHc0+KIflFHwAAAB8AAAA..</w:t>
            </w:r>
            <w:r>
              <w:t>.</w:t>
            </w:r>
            <w:r w:rsidRPr="00862984">
              <w:t>AAEAAQAIgEAAFoWAAAAAA==&lt;/Object&gt;&lt;/MessageContainer&gt;]]&gt;&lt;/XmlData&gt;</w:t>
            </w:r>
          </w:p>
          <w:p w14:paraId="617D7BD5" w14:textId="77777777" w:rsidR="00862984" w:rsidRPr="00862984" w:rsidRDefault="00862984" w:rsidP="00D24084">
            <w:r w:rsidRPr="00862984">
              <w:t xml:space="preserve">               &lt;ConsignmentState&gt;Vybavená&lt;/ConsignmentState&gt;</w:t>
            </w:r>
          </w:p>
          <w:p w14:paraId="26048321" w14:textId="77777777" w:rsidR="00862984" w:rsidRPr="00862984" w:rsidRDefault="00862984" w:rsidP="00D24084">
            <w:r w:rsidRPr="00862984">
              <w:t xml:space="preserve">               &lt;OdpovedId&gt;0&lt;/OdpovedId&gt;</w:t>
            </w:r>
          </w:p>
          <w:p w14:paraId="16276048" w14:textId="77777777" w:rsidR="00862984" w:rsidRPr="00862984" w:rsidRDefault="00862984" w:rsidP="00D24084">
            <w:r w:rsidRPr="00862984">
              <w:t xml:space="preserve">               &lt;ConsignmentType&gt;Z_MF_OC_0999_v1.0&lt;/ConsignmentType&gt;</w:t>
            </w:r>
          </w:p>
          <w:p w14:paraId="7FA57515" w14:textId="77777777" w:rsidR="00862984" w:rsidRPr="00862984" w:rsidRDefault="00862984" w:rsidP="00D24084">
            <w:r w:rsidRPr="00862984">
              <w:t xml:space="preserve">               &lt;SubjectType&gt;0&lt;/SubjectType&gt;</w:t>
            </w:r>
          </w:p>
          <w:p w14:paraId="0989990C" w14:textId="77777777" w:rsidR="00862984" w:rsidRPr="00862984" w:rsidRDefault="00862984" w:rsidP="00D24084">
            <w:r w:rsidRPr="00862984">
              <w:t xml:space="preserve">               &lt;SubjectID&gt;82348657-fd8f-724d-bd79-bbeb61c7ccbe&lt;/SubjectID&gt;</w:t>
            </w:r>
          </w:p>
          <w:p w14:paraId="7EC122EB" w14:textId="77777777" w:rsidR="00862984" w:rsidRPr="00862984" w:rsidRDefault="00862984" w:rsidP="00D24084">
            <w:r w:rsidRPr="00862984">
              <w:t xml:space="preserve">               &lt;PodatelnaID&gt;2&lt;/PodatelnaID&gt;</w:t>
            </w:r>
          </w:p>
          <w:p w14:paraId="52658F1A" w14:textId="77777777" w:rsidR="00862984" w:rsidRPr="00862984" w:rsidRDefault="00862984" w:rsidP="00D24084">
            <w:r w:rsidRPr="00862984">
              <w:t xml:space="preserve">            &lt;/ConsignmentDetail&gt;</w:t>
            </w:r>
          </w:p>
          <w:p w14:paraId="1D2FAA7F" w14:textId="77777777" w:rsidR="00862984" w:rsidRPr="00862984" w:rsidRDefault="00862984" w:rsidP="00D24084">
            <w:r w:rsidRPr="00862984">
              <w:t xml:space="preserve">         &lt;/ConsignmentObjectSimpleGetResult&gt;</w:t>
            </w:r>
          </w:p>
          <w:p w14:paraId="48AC79A4" w14:textId="77777777" w:rsidR="00862984" w:rsidRPr="00862984" w:rsidRDefault="00862984" w:rsidP="00D24084">
            <w:r w:rsidRPr="00862984">
              <w:t xml:space="preserve">      &lt;/ConsignmentObjectSimpleGetResponse&gt;</w:t>
            </w:r>
          </w:p>
          <w:p w14:paraId="1BC36890" w14:textId="77777777" w:rsidR="00862984" w:rsidRPr="00862984" w:rsidRDefault="00862984" w:rsidP="00D24084">
            <w:r w:rsidRPr="00862984">
              <w:t xml:space="preserve">   &lt;/soap:Body&gt;</w:t>
            </w:r>
          </w:p>
          <w:p w14:paraId="328F29F0" w14:textId="77777777" w:rsidR="005414F7" w:rsidRPr="009F302B" w:rsidRDefault="00862984" w:rsidP="00D24084">
            <w:r w:rsidRPr="00862984">
              <w:t>&lt;/soap:Envelope&gt;</w:t>
            </w:r>
          </w:p>
        </w:tc>
      </w:tr>
    </w:tbl>
    <w:p w14:paraId="36847051" w14:textId="77777777" w:rsidR="005414F7" w:rsidRDefault="005414F7"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5414F7" w14:paraId="38EA8D4A"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1D5B150" w14:textId="77777777" w:rsidR="005414F7" w:rsidRDefault="005414F7" w:rsidP="00D24084">
            <w:r>
              <w:t>Kód</w:t>
            </w:r>
          </w:p>
        </w:tc>
        <w:tc>
          <w:tcPr>
            <w:tcW w:w="3628" w:type="dxa"/>
            <w:tcMar>
              <w:top w:w="30" w:type="dxa"/>
              <w:left w:w="30" w:type="dxa"/>
              <w:bottom w:w="20" w:type="dxa"/>
              <w:right w:w="30" w:type="dxa"/>
            </w:tcMar>
          </w:tcPr>
          <w:p w14:paraId="4E001464" w14:textId="77777777" w:rsidR="005414F7" w:rsidRDefault="005414F7" w:rsidP="00D24084">
            <w:r>
              <w:t>Popís</w:t>
            </w:r>
          </w:p>
        </w:tc>
        <w:tc>
          <w:tcPr>
            <w:tcW w:w="3398" w:type="dxa"/>
            <w:tcMar>
              <w:top w:w="30" w:type="dxa"/>
              <w:left w:w="30" w:type="dxa"/>
              <w:bottom w:w="20" w:type="dxa"/>
              <w:right w:w="30" w:type="dxa"/>
            </w:tcMar>
          </w:tcPr>
          <w:p w14:paraId="741B215B" w14:textId="77777777" w:rsidR="005414F7" w:rsidRDefault="005414F7" w:rsidP="00D24084">
            <w:r>
              <w:t>Špecifikácia chyby</w:t>
            </w:r>
          </w:p>
        </w:tc>
        <w:tc>
          <w:tcPr>
            <w:tcW w:w="1137" w:type="dxa"/>
            <w:tcMar>
              <w:top w:w="30" w:type="dxa"/>
              <w:left w:w="30" w:type="dxa"/>
              <w:bottom w:w="20" w:type="dxa"/>
              <w:right w:w="30" w:type="dxa"/>
            </w:tcMar>
          </w:tcPr>
          <w:p w14:paraId="4FDBA8E1" w14:textId="77777777" w:rsidR="005414F7" w:rsidRDefault="005414F7" w:rsidP="00D24084">
            <w:r>
              <w:t>Typ chyby</w:t>
            </w:r>
          </w:p>
        </w:tc>
      </w:tr>
      <w:tr w:rsidR="005414F7" w14:paraId="6C69F65D" w14:textId="77777777" w:rsidTr="00AF3B78">
        <w:tc>
          <w:tcPr>
            <w:tcW w:w="907" w:type="dxa"/>
            <w:tcMar>
              <w:top w:w="30" w:type="dxa"/>
              <w:left w:w="30" w:type="dxa"/>
              <w:bottom w:w="20" w:type="dxa"/>
              <w:right w:w="30" w:type="dxa"/>
            </w:tcMar>
          </w:tcPr>
          <w:p w14:paraId="193B29A6" w14:textId="77777777" w:rsidR="005414F7" w:rsidRDefault="005414F7" w:rsidP="00D24084">
            <w:r>
              <w:t>-1</w:t>
            </w:r>
          </w:p>
        </w:tc>
        <w:tc>
          <w:tcPr>
            <w:tcW w:w="3628" w:type="dxa"/>
            <w:tcMar>
              <w:top w:w="30" w:type="dxa"/>
              <w:left w:w="30" w:type="dxa"/>
              <w:bottom w:w="20" w:type="dxa"/>
              <w:right w:w="30" w:type="dxa"/>
            </w:tcMar>
          </w:tcPr>
          <w:p w14:paraId="0DB99003" w14:textId="77777777" w:rsidR="005414F7" w:rsidRDefault="005414F7" w:rsidP="00D24084">
            <w:r>
              <w:t>Interná chyba</w:t>
            </w:r>
          </w:p>
        </w:tc>
        <w:tc>
          <w:tcPr>
            <w:tcW w:w="3398" w:type="dxa"/>
            <w:tcMar>
              <w:top w:w="30" w:type="dxa"/>
              <w:left w:w="30" w:type="dxa"/>
              <w:bottom w:w="20" w:type="dxa"/>
              <w:right w:w="30" w:type="dxa"/>
            </w:tcMar>
          </w:tcPr>
          <w:p w14:paraId="22D67A3D" w14:textId="77777777" w:rsidR="005414F7" w:rsidRDefault="005414F7" w:rsidP="00D24084">
            <w:r>
              <w:t>Interná chyba</w:t>
            </w:r>
          </w:p>
        </w:tc>
        <w:tc>
          <w:tcPr>
            <w:tcW w:w="1137" w:type="dxa"/>
            <w:tcMar>
              <w:top w:w="30" w:type="dxa"/>
              <w:left w:w="30" w:type="dxa"/>
              <w:bottom w:w="20" w:type="dxa"/>
              <w:right w:w="30" w:type="dxa"/>
            </w:tcMar>
          </w:tcPr>
          <w:p w14:paraId="191C4403" w14:textId="77777777" w:rsidR="005414F7" w:rsidRDefault="005414F7" w:rsidP="00D24084">
            <w:r>
              <w:t>Systém</w:t>
            </w:r>
          </w:p>
        </w:tc>
      </w:tr>
      <w:tr w:rsidR="005414F7" w14:paraId="46EB0FBC" w14:textId="77777777" w:rsidTr="00AF3B78">
        <w:tc>
          <w:tcPr>
            <w:tcW w:w="907" w:type="dxa"/>
            <w:tcMar>
              <w:top w:w="30" w:type="dxa"/>
              <w:left w:w="30" w:type="dxa"/>
              <w:bottom w:w="20" w:type="dxa"/>
              <w:right w:w="30" w:type="dxa"/>
            </w:tcMar>
          </w:tcPr>
          <w:p w14:paraId="381D2E5E" w14:textId="77777777" w:rsidR="005414F7" w:rsidRDefault="005414F7" w:rsidP="00D24084">
            <w:r>
              <w:t>-219</w:t>
            </w:r>
            <w:r>
              <w:rPr>
                <w:b/>
              </w:rPr>
              <w:br/>
            </w:r>
          </w:p>
        </w:tc>
        <w:tc>
          <w:tcPr>
            <w:tcW w:w="3628" w:type="dxa"/>
            <w:tcMar>
              <w:top w:w="30" w:type="dxa"/>
              <w:left w:w="30" w:type="dxa"/>
              <w:bottom w:w="20" w:type="dxa"/>
              <w:right w:w="30" w:type="dxa"/>
            </w:tcMar>
          </w:tcPr>
          <w:p w14:paraId="5288AB3B" w14:textId="77777777" w:rsidR="005414F7" w:rsidRDefault="005414F7" w:rsidP="00D24084">
            <w:r>
              <w:t>Záznam nebol nájdený.</w:t>
            </w:r>
          </w:p>
        </w:tc>
        <w:tc>
          <w:tcPr>
            <w:tcW w:w="3398" w:type="dxa"/>
            <w:tcMar>
              <w:top w:w="30" w:type="dxa"/>
              <w:left w:w="30" w:type="dxa"/>
              <w:bottom w:w="20" w:type="dxa"/>
              <w:right w:w="30" w:type="dxa"/>
            </w:tcMar>
          </w:tcPr>
          <w:p w14:paraId="601DE387" w14:textId="77777777" w:rsidR="005414F7" w:rsidRDefault="005414F7" w:rsidP="00D24084">
            <w:r>
              <w:t>Záznam nebol nájdený.</w:t>
            </w:r>
          </w:p>
        </w:tc>
        <w:tc>
          <w:tcPr>
            <w:tcW w:w="1137" w:type="dxa"/>
            <w:tcMar>
              <w:top w:w="30" w:type="dxa"/>
              <w:left w:w="30" w:type="dxa"/>
              <w:bottom w:w="20" w:type="dxa"/>
              <w:right w:w="30" w:type="dxa"/>
            </w:tcMar>
          </w:tcPr>
          <w:p w14:paraId="75AE9DDD" w14:textId="77777777" w:rsidR="005414F7" w:rsidRDefault="005414F7" w:rsidP="00D24084">
            <w:r>
              <w:t>Biznis</w:t>
            </w:r>
          </w:p>
        </w:tc>
      </w:tr>
      <w:tr w:rsidR="005414F7" w14:paraId="30A904FF" w14:textId="77777777" w:rsidTr="00AF3B78">
        <w:tc>
          <w:tcPr>
            <w:tcW w:w="907" w:type="dxa"/>
            <w:tcMar>
              <w:top w:w="30" w:type="dxa"/>
              <w:left w:w="30" w:type="dxa"/>
              <w:bottom w:w="20" w:type="dxa"/>
              <w:right w:w="30" w:type="dxa"/>
            </w:tcMar>
          </w:tcPr>
          <w:p w14:paraId="42C7813A" w14:textId="77777777" w:rsidR="005414F7" w:rsidRDefault="005414F7" w:rsidP="00D24084">
            <w:r>
              <w:t>-213</w:t>
            </w:r>
          </w:p>
        </w:tc>
        <w:tc>
          <w:tcPr>
            <w:tcW w:w="3628" w:type="dxa"/>
            <w:tcMar>
              <w:top w:w="30" w:type="dxa"/>
              <w:left w:w="30" w:type="dxa"/>
              <w:bottom w:w="20" w:type="dxa"/>
              <w:right w:w="30" w:type="dxa"/>
            </w:tcMar>
          </w:tcPr>
          <w:p w14:paraId="7AB5776B" w14:textId="77777777" w:rsidR="005414F7" w:rsidRDefault="005414F7" w:rsidP="00D24084">
            <w:r>
              <w:t>Nebolo nájdené prevzaté/odmietnuté podanie - zlý identifikátor.</w:t>
            </w:r>
          </w:p>
        </w:tc>
        <w:tc>
          <w:tcPr>
            <w:tcW w:w="3398" w:type="dxa"/>
            <w:tcMar>
              <w:top w:w="30" w:type="dxa"/>
              <w:left w:w="30" w:type="dxa"/>
              <w:bottom w:w="20" w:type="dxa"/>
              <w:right w:w="30" w:type="dxa"/>
            </w:tcMar>
          </w:tcPr>
          <w:p w14:paraId="1EB32C8C" w14:textId="77777777" w:rsidR="005414F7" w:rsidRDefault="005414F7" w:rsidP="00D24084">
            <w:r>
              <w:t>Nebolo nájdené prevzaté/odmietnuté podanie - zlý identifikátor.</w:t>
            </w:r>
          </w:p>
        </w:tc>
        <w:tc>
          <w:tcPr>
            <w:tcW w:w="1137" w:type="dxa"/>
            <w:tcMar>
              <w:top w:w="30" w:type="dxa"/>
              <w:left w:w="30" w:type="dxa"/>
              <w:bottom w:w="20" w:type="dxa"/>
              <w:right w:w="30" w:type="dxa"/>
            </w:tcMar>
          </w:tcPr>
          <w:p w14:paraId="5AC0C742" w14:textId="77777777" w:rsidR="005414F7" w:rsidRDefault="005414F7" w:rsidP="00D24084">
            <w:r>
              <w:t>Biznis</w:t>
            </w:r>
          </w:p>
        </w:tc>
      </w:tr>
      <w:tr w:rsidR="005414F7" w14:paraId="2F014644" w14:textId="77777777" w:rsidTr="00AF3B78">
        <w:tc>
          <w:tcPr>
            <w:tcW w:w="907" w:type="dxa"/>
            <w:tcMar>
              <w:top w:w="30" w:type="dxa"/>
              <w:left w:w="30" w:type="dxa"/>
              <w:bottom w:w="20" w:type="dxa"/>
              <w:right w:w="30" w:type="dxa"/>
            </w:tcMar>
          </w:tcPr>
          <w:p w14:paraId="5F317231" w14:textId="77777777" w:rsidR="005414F7" w:rsidRDefault="005414F7" w:rsidP="00D24084">
            <w:r>
              <w:lastRenderedPageBreak/>
              <w:t>-214</w:t>
            </w:r>
          </w:p>
        </w:tc>
        <w:tc>
          <w:tcPr>
            <w:tcW w:w="3628" w:type="dxa"/>
            <w:tcMar>
              <w:top w:w="30" w:type="dxa"/>
              <w:left w:w="30" w:type="dxa"/>
              <w:bottom w:w="20" w:type="dxa"/>
              <w:right w:w="30" w:type="dxa"/>
            </w:tcMar>
          </w:tcPr>
          <w:p w14:paraId="06F6AD8D" w14:textId="77777777" w:rsidR="005414F7" w:rsidRDefault="005414F7" w:rsidP="00D24084">
            <w:r>
              <w:t>Osoba nie je oprávnenou osobou subjektu alebo organizácie.</w:t>
            </w:r>
          </w:p>
        </w:tc>
        <w:tc>
          <w:tcPr>
            <w:tcW w:w="3398" w:type="dxa"/>
            <w:tcMar>
              <w:top w:w="30" w:type="dxa"/>
              <w:left w:w="30" w:type="dxa"/>
              <w:bottom w:w="20" w:type="dxa"/>
              <w:right w:w="30" w:type="dxa"/>
            </w:tcMar>
          </w:tcPr>
          <w:p w14:paraId="406CB557" w14:textId="77777777" w:rsidR="005414F7" w:rsidRDefault="005414F7" w:rsidP="00D24084">
            <w:r>
              <w:t>Osoba nie je oprávnenou osobou subjektu alebo organizácie.</w:t>
            </w:r>
          </w:p>
        </w:tc>
        <w:tc>
          <w:tcPr>
            <w:tcW w:w="1137" w:type="dxa"/>
            <w:tcMar>
              <w:top w:w="30" w:type="dxa"/>
              <w:left w:w="30" w:type="dxa"/>
              <w:bottom w:w="20" w:type="dxa"/>
              <w:right w:w="30" w:type="dxa"/>
            </w:tcMar>
          </w:tcPr>
          <w:p w14:paraId="2575B083" w14:textId="77777777" w:rsidR="005414F7" w:rsidRDefault="005414F7" w:rsidP="00D24084">
            <w:r>
              <w:t>Biznis</w:t>
            </w:r>
          </w:p>
        </w:tc>
      </w:tr>
    </w:tbl>
    <w:p w14:paraId="5EF16CC7" w14:textId="77777777" w:rsidR="007C43DF" w:rsidRDefault="007C43DF" w:rsidP="00D24084">
      <w:pPr>
        <w:rPr>
          <w:highlight w:val="lightGray"/>
        </w:rPr>
      </w:pPr>
      <w:r>
        <w:rPr>
          <w:highlight w:val="lightGray"/>
        </w:rPr>
        <w:br w:type="page"/>
      </w:r>
    </w:p>
    <w:p w14:paraId="6EE6F278" w14:textId="77777777" w:rsidR="007C43DF" w:rsidRDefault="007C43DF" w:rsidP="00D24084">
      <w:pPr>
        <w:pStyle w:val="Nadpis2"/>
      </w:pPr>
      <w:bookmarkStart w:id="359" w:name="_Ref71189337"/>
      <w:bookmarkStart w:id="360" w:name="_Toc101774443"/>
      <w:r>
        <w:lastRenderedPageBreak/>
        <w:t>Podanie dokumentov do eCommerce/ICS2 Portál</w:t>
      </w:r>
      <w:bookmarkEnd w:id="359"/>
      <w:bookmarkEnd w:id="360"/>
    </w:p>
    <w:tbl>
      <w:tblPr>
        <w:tblStyle w:val="ScrollTableNormal"/>
        <w:tblW w:w="0" w:type="auto"/>
        <w:tblLayout w:type="fixed"/>
        <w:tblLook w:val="0000" w:firstRow="0" w:lastRow="0" w:firstColumn="0" w:lastColumn="0" w:noHBand="0" w:noVBand="0"/>
      </w:tblPr>
      <w:tblGrid>
        <w:gridCol w:w="2268"/>
        <w:gridCol w:w="6803"/>
      </w:tblGrid>
      <w:tr w:rsidR="007C43DF" w14:paraId="19339040" w14:textId="77777777" w:rsidTr="007C43DF">
        <w:tc>
          <w:tcPr>
            <w:tcW w:w="2268" w:type="dxa"/>
            <w:tcMar>
              <w:top w:w="30" w:type="dxa"/>
              <w:left w:w="30" w:type="dxa"/>
              <w:bottom w:w="20" w:type="dxa"/>
              <w:right w:w="30" w:type="dxa"/>
            </w:tcMar>
          </w:tcPr>
          <w:p w14:paraId="2CF0E02E" w14:textId="77777777" w:rsidR="007C43DF" w:rsidRDefault="007C43DF" w:rsidP="00D24084">
            <w:r>
              <w:t>Meta IS identifikátor poskytovanej služby</w:t>
            </w:r>
          </w:p>
        </w:tc>
        <w:tc>
          <w:tcPr>
            <w:tcW w:w="6803" w:type="dxa"/>
            <w:tcMar>
              <w:top w:w="30" w:type="dxa"/>
              <w:left w:w="30" w:type="dxa"/>
              <w:bottom w:w="20" w:type="dxa"/>
              <w:right w:w="30" w:type="dxa"/>
            </w:tcMar>
          </w:tcPr>
          <w:p w14:paraId="2FD4FE7B" w14:textId="77777777" w:rsidR="007C43DF" w:rsidRDefault="007C43DF" w:rsidP="00D24084"/>
        </w:tc>
      </w:tr>
      <w:tr w:rsidR="007C43DF" w14:paraId="27D4E8E2" w14:textId="77777777" w:rsidTr="007C43DF">
        <w:tc>
          <w:tcPr>
            <w:tcW w:w="2268" w:type="dxa"/>
            <w:tcMar>
              <w:top w:w="30" w:type="dxa"/>
              <w:left w:w="30" w:type="dxa"/>
              <w:bottom w:w="20" w:type="dxa"/>
              <w:right w:w="30" w:type="dxa"/>
            </w:tcMar>
          </w:tcPr>
          <w:p w14:paraId="6A319960" w14:textId="77777777" w:rsidR="007C43DF" w:rsidRDefault="007C43DF" w:rsidP="00D24084">
            <w:r>
              <w:t>Verzia služby</w:t>
            </w:r>
          </w:p>
        </w:tc>
        <w:tc>
          <w:tcPr>
            <w:tcW w:w="6803" w:type="dxa"/>
            <w:tcMar>
              <w:top w:w="30" w:type="dxa"/>
              <w:left w:w="30" w:type="dxa"/>
              <w:bottom w:w="20" w:type="dxa"/>
              <w:right w:w="30" w:type="dxa"/>
            </w:tcMar>
          </w:tcPr>
          <w:p w14:paraId="0BD5E593" w14:textId="77777777" w:rsidR="007C43DF" w:rsidRDefault="007C43DF" w:rsidP="00D24084">
            <w:r>
              <w:t>1.0</w:t>
            </w:r>
          </w:p>
        </w:tc>
      </w:tr>
      <w:tr w:rsidR="007C43DF" w14:paraId="4B8EC1A1" w14:textId="77777777" w:rsidTr="007C43DF">
        <w:tc>
          <w:tcPr>
            <w:tcW w:w="2268" w:type="dxa"/>
            <w:tcMar>
              <w:top w:w="30" w:type="dxa"/>
              <w:left w:w="30" w:type="dxa"/>
              <w:bottom w:w="20" w:type="dxa"/>
              <w:right w:w="30" w:type="dxa"/>
            </w:tcMar>
          </w:tcPr>
          <w:p w14:paraId="2DF6ED96" w14:textId="77777777" w:rsidR="007C43DF" w:rsidRDefault="007C43DF" w:rsidP="00D24084">
            <w:r>
              <w:t>Popis služby</w:t>
            </w:r>
          </w:p>
        </w:tc>
        <w:tc>
          <w:tcPr>
            <w:tcW w:w="6803" w:type="dxa"/>
            <w:tcMar>
              <w:top w:w="30" w:type="dxa"/>
              <w:left w:w="30" w:type="dxa"/>
              <w:bottom w:w="20" w:type="dxa"/>
              <w:right w:w="30" w:type="dxa"/>
            </w:tcMar>
          </w:tcPr>
          <w:p w14:paraId="750551E8" w14:textId="77777777" w:rsidR="00B05CDF" w:rsidRDefault="007C43DF" w:rsidP="00D24084">
            <w:r>
              <w:t xml:space="preserve">Služba umožní podávanie dokumentov do </w:t>
            </w:r>
            <w:r w:rsidR="00B05CDF">
              <w:t>eCommerce/ICS2 portálu.</w:t>
            </w:r>
          </w:p>
          <w:p w14:paraId="682416E2" w14:textId="77777777" w:rsidR="007C43DF" w:rsidRDefault="00B05CDF" w:rsidP="00D24084">
            <w:r>
              <w:t xml:space="preserve">Služba je obdobná ako podávanie dokumentov do </w:t>
            </w:r>
            <w:r w:rsidR="007C43DF">
              <w:t>IS CEP v režime eIDAS.</w:t>
            </w:r>
          </w:p>
        </w:tc>
      </w:tr>
      <w:tr w:rsidR="007C43DF" w14:paraId="123EF0F1" w14:textId="77777777" w:rsidTr="007C43DF">
        <w:tc>
          <w:tcPr>
            <w:tcW w:w="2268" w:type="dxa"/>
            <w:tcMar>
              <w:top w:w="30" w:type="dxa"/>
              <w:left w:w="30" w:type="dxa"/>
              <w:bottom w:w="20" w:type="dxa"/>
              <w:right w:w="30" w:type="dxa"/>
            </w:tcMar>
          </w:tcPr>
          <w:p w14:paraId="3EA71C0C" w14:textId="77777777" w:rsidR="007C43DF" w:rsidRDefault="007C43DF" w:rsidP="00D24084">
            <w:r>
              <w:t>ISVS / Modul</w:t>
            </w:r>
          </w:p>
        </w:tc>
        <w:tc>
          <w:tcPr>
            <w:tcW w:w="6803" w:type="dxa"/>
            <w:tcMar>
              <w:top w:w="30" w:type="dxa"/>
              <w:left w:w="30" w:type="dxa"/>
              <w:bottom w:w="20" w:type="dxa"/>
              <w:right w:w="30" w:type="dxa"/>
            </w:tcMar>
          </w:tcPr>
          <w:p w14:paraId="2BEBDB0B" w14:textId="77777777" w:rsidR="007C43DF" w:rsidRDefault="007C43DF" w:rsidP="00D24084">
            <w:r>
              <w:t>IS CEP</w:t>
            </w:r>
          </w:p>
        </w:tc>
      </w:tr>
    </w:tbl>
    <w:p w14:paraId="13AE0D05" w14:textId="77777777" w:rsidR="007C43DF" w:rsidRDefault="007C43DF" w:rsidP="00D24084">
      <w:pPr>
        <w:pStyle w:val="Nadpis3"/>
      </w:pPr>
      <w:bookmarkStart w:id="361" w:name="_Toc101774444"/>
      <w:r>
        <w:t>Procesné/logické údaje</w:t>
      </w:r>
      <w:bookmarkEnd w:id="361"/>
    </w:p>
    <w:p w14:paraId="17362687" w14:textId="77777777" w:rsidR="007C43DF" w:rsidRDefault="007C43DF" w:rsidP="00D24084">
      <w:pPr>
        <w:pStyle w:val="Nadpis4"/>
      </w:pPr>
      <w:r>
        <w:t>Procesný tok / biznis logika služby</w:t>
      </w:r>
    </w:p>
    <w:p w14:paraId="1370B4E1" w14:textId="77777777" w:rsidR="007C43DF" w:rsidRDefault="007C43DF" w:rsidP="00D24084">
      <w:r>
        <w:t>Vstupnou štruktúrou pre prijatie podania bude kontajner elektronickej správy, ktorý umožňuje prenášať objekty zodpovedajúce platným formátom definovaným pre kvalifikovaný elektronický podpis.</w:t>
      </w:r>
    </w:p>
    <w:p w14:paraId="65D7D92D" w14:textId="77777777" w:rsidR="005B45AC" w:rsidRDefault="005B45AC" w:rsidP="00D24084"/>
    <w:p w14:paraId="24B39174" w14:textId="77777777" w:rsidR="007C43DF" w:rsidRDefault="007C43DF" w:rsidP="00D24084">
      <w:r>
        <w:t>Služba je určená pre informačné systémy obchodníkov. </w:t>
      </w:r>
    </w:p>
    <w:p w14:paraId="17DFDD85" w14:textId="77777777" w:rsidR="005B45AC" w:rsidRDefault="005B45AC" w:rsidP="00D24084"/>
    <w:p w14:paraId="0241EAA5" w14:textId="77777777"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207F41">
        <w:t>5.4</w:t>
      </w:r>
      <w:r>
        <w:fldChar w:fldCharType="end"/>
      </w:r>
      <w:r>
        <w:t xml:space="preserve">, </w:t>
      </w:r>
      <w:r>
        <w:fldChar w:fldCharType="begin"/>
      </w:r>
      <w:r>
        <w:instrText xml:space="preserve"> REF _Ref71189763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35D37FAD" w14:textId="77777777" w:rsidR="005B45AC" w:rsidRDefault="005B45AC" w:rsidP="00D24084"/>
    <w:p w14:paraId="0DD5F17C" w14:textId="77777777" w:rsidR="007C43DF" w:rsidRDefault="007C43DF"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7C43DF" w14:paraId="4F1626C6" w14:textId="77777777" w:rsidTr="007C43D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39DE029" w14:textId="77777777" w:rsidR="007C43DF" w:rsidRDefault="007C43DF" w:rsidP="00D24084">
            <w:r>
              <w:t>Názov operácie</w:t>
            </w:r>
          </w:p>
        </w:tc>
        <w:tc>
          <w:tcPr>
            <w:tcW w:w="1843" w:type="dxa"/>
            <w:tcMar>
              <w:top w:w="30" w:type="dxa"/>
              <w:left w:w="30" w:type="dxa"/>
              <w:bottom w:w="20" w:type="dxa"/>
              <w:right w:w="30" w:type="dxa"/>
            </w:tcMar>
          </w:tcPr>
          <w:p w14:paraId="3AAD74FD" w14:textId="77777777" w:rsidR="007C43DF" w:rsidRDefault="007C43DF" w:rsidP="00D24084">
            <w:r>
              <w:t>Popis operácie</w:t>
            </w:r>
          </w:p>
        </w:tc>
        <w:tc>
          <w:tcPr>
            <w:tcW w:w="850" w:type="dxa"/>
            <w:tcMar>
              <w:top w:w="30" w:type="dxa"/>
              <w:left w:w="30" w:type="dxa"/>
              <w:bottom w:w="20" w:type="dxa"/>
              <w:right w:w="30" w:type="dxa"/>
            </w:tcMar>
          </w:tcPr>
          <w:p w14:paraId="2B6DDD8F" w14:textId="77777777" w:rsidR="007C43DF" w:rsidRDefault="007C43DF" w:rsidP="00D24084">
            <w:r>
              <w:t>Poradie</w:t>
            </w:r>
          </w:p>
        </w:tc>
        <w:tc>
          <w:tcPr>
            <w:tcW w:w="1985" w:type="dxa"/>
            <w:tcMar>
              <w:top w:w="30" w:type="dxa"/>
              <w:left w:w="30" w:type="dxa"/>
              <w:bottom w:w="20" w:type="dxa"/>
              <w:right w:w="30" w:type="dxa"/>
            </w:tcMar>
          </w:tcPr>
          <w:p w14:paraId="30D99403" w14:textId="77777777" w:rsidR="007C43DF" w:rsidRDefault="007C43DF" w:rsidP="00D24084">
            <w:r>
              <w:t>Vstupné parametre</w:t>
            </w:r>
          </w:p>
        </w:tc>
        <w:tc>
          <w:tcPr>
            <w:tcW w:w="2555" w:type="dxa"/>
            <w:tcMar>
              <w:top w:w="30" w:type="dxa"/>
              <w:left w:w="30" w:type="dxa"/>
              <w:bottom w:w="20" w:type="dxa"/>
              <w:right w:w="30" w:type="dxa"/>
            </w:tcMar>
          </w:tcPr>
          <w:p w14:paraId="2610017F" w14:textId="77777777" w:rsidR="007C43DF" w:rsidRDefault="007C43DF" w:rsidP="00D24084">
            <w:r>
              <w:t>Výstupné parametre</w:t>
            </w:r>
          </w:p>
        </w:tc>
      </w:tr>
      <w:tr w:rsidR="007C43DF" w14:paraId="1CDDDCC6" w14:textId="77777777" w:rsidTr="007C43DF">
        <w:tc>
          <w:tcPr>
            <w:tcW w:w="1838" w:type="dxa"/>
            <w:tcMar>
              <w:top w:w="30" w:type="dxa"/>
              <w:left w:w="30" w:type="dxa"/>
              <w:bottom w:w="20" w:type="dxa"/>
              <w:right w:w="30" w:type="dxa"/>
            </w:tcMar>
          </w:tcPr>
          <w:p w14:paraId="1FDA5844" w14:textId="77777777" w:rsidR="007C43DF" w:rsidRDefault="007C43DF" w:rsidP="00D24084">
            <w:r>
              <w:t>PrijatiePodaniaZExternehoSystemu</w:t>
            </w:r>
          </w:p>
        </w:tc>
        <w:tc>
          <w:tcPr>
            <w:tcW w:w="1843" w:type="dxa"/>
            <w:tcMar>
              <w:top w:w="30" w:type="dxa"/>
              <w:left w:w="30" w:type="dxa"/>
              <w:bottom w:w="20" w:type="dxa"/>
              <w:right w:w="30" w:type="dxa"/>
            </w:tcMar>
          </w:tcPr>
          <w:p w14:paraId="1678F67B" w14:textId="77777777" w:rsidR="007C43DF" w:rsidRDefault="007C43DF" w:rsidP="00D24084">
            <w:r>
              <w:t>EKR2 WS Prijatie podania z externého systému.</w:t>
            </w:r>
          </w:p>
        </w:tc>
        <w:tc>
          <w:tcPr>
            <w:tcW w:w="850" w:type="dxa"/>
            <w:tcMar>
              <w:top w:w="30" w:type="dxa"/>
              <w:left w:w="30" w:type="dxa"/>
              <w:bottom w:w="20" w:type="dxa"/>
              <w:right w:w="30" w:type="dxa"/>
            </w:tcMar>
          </w:tcPr>
          <w:p w14:paraId="399494FD" w14:textId="77777777" w:rsidR="007C43DF" w:rsidRDefault="007C43DF" w:rsidP="00D24084">
            <w:r>
              <w:t>1</w:t>
            </w:r>
          </w:p>
        </w:tc>
        <w:tc>
          <w:tcPr>
            <w:tcW w:w="1985" w:type="dxa"/>
            <w:tcMar>
              <w:top w:w="30" w:type="dxa"/>
              <w:left w:w="30" w:type="dxa"/>
              <w:bottom w:w="20" w:type="dxa"/>
              <w:right w:w="30" w:type="dxa"/>
            </w:tcMar>
          </w:tcPr>
          <w:p w14:paraId="1424929E" w14:textId="77777777" w:rsidR="007C43DF" w:rsidRDefault="007C43DF" w:rsidP="00D24084">
            <w:r>
              <w:t>EKR2PrijatiePodaniaZExternehoSystemu</w:t>
            </w:r>
          </w:p>
        </w:tc>
        <w:tc>
          <w:tcPr>
            <w:tcW w:w="2555" w:type="dxa"/>
            <w:tcMar>
              <w:top w:w="30" w:type="dxa"/>
              <w:left w:w="30" w:type="dxa"/>
              <w:bottom w:w="20" w:type="dxa"/>
              <w:right w:w="30" w:type="dxa"/>
            </w:tcMar>
          </w:tcPr>
          <w:p w14:paraId="5A196FAB" w14:textId="77777777" w:rsidR="007C43DF" w:rsidRDefault="007C43DF" w:rsidP="00D24084">
            <w:r>
              <w:t>návratová hodnota  - v prípade úspešného prijatia podania Kód = 0 (OK), výnimky opísané v príslušnej kapitole</w:t>
            </w:r>
          </w:p>
        </w:tc>
      </w:tr>
    </w:tbl>
    <w:p w14:paraId="066B4FC1" w14:textId="77777777" w:rsidR="007C43DF" w:rsidRDefault="007C43DF" w:rsidP="00D24084"/>
    <w:p w14:paraId="5DDF5EF3" w14:textId="77777777" w:rsidR="007C43DF" w:rsidRDefault="007C43DF" w:rsidP="00D24084"/>
    <w:p w14:paraId="5D4A8730" w14:textId="77777777" w:rsidR="007C43DF" w:rsidRDefault="007C43DF" w:rsidP="00D24084"/>
    <w:p w14:paraId="0F312065" w14:textId="77777777" w:rsidR="007C43DF" w:rsidRDefault="007C43DF" w:rsidP="00D24084"/>
    <w:p w14:paraId="6AB48201" w14:textId="77777777" w:rsidR="007C43DF" w:rsidRDefault="007C43DF" w:rsidP="00D24084"/>
    <w:p w14:paraId="29EC4CDC" w14:textId="77777777" w:rsidR="007C43DF" w:rsidRDefault="007C43DF" w:rsidP="00D24084"/>
    <w:p w14:paraId="694D6E5C" w14:textId="77777777" w:rsidR="007C43DF" w:rsidRDefault="007C43DF" w:rsidP="00D24084"/>
    <w:p w14:paraId="5A8FA27A" w14:textId="77777777" w:rsidR="007C43DF" w:rsidRDefault="007C43DF" w:rsidP="00D24084"/>
    <w:p w14:paraId="5359011B" w14:textId="77777777" w:rsidR="007C43DF" w:rsidRDefault="007C43DF" w:rsidP="00D24084"/>
    <w:p w14:paraId="188C3A09" w14:textId="77777777" w:rsidR="007C43DF" w:rsidRDefault="007C43DF" w:rsidP="00D24084"/>
    <w:p w14:paraId="569B1AD9" w14:textId="77777777" w:rsidR="007C43DF" w:rsidRDefault="007C43DF" w:rsidP="00D24084"/>
    <w:p w14:paraId="1761DDC9" w14:textId="77777777" w:rsidR="007C43DF" w:rsidRDefault="007C43DF" w:rsidP="00D24084"/>
    <w:p w14:paraId="20863187" w14:textId="77777777" w:rsidR="007C43DF" w:rsidRDefault="007C43DF" w:rsidP="00D24084"/>
    <w:p w14:paraId="5726C2C9" w14:textId="77777777" w:rsidR="007C43DF" w:rsidRDefault="007C43DF" w:rsidP="00D24084"/>
    <w:p w14:paraId="050B8273" w14:textId="77777777" w:rsidR="007C43DF" w:rsidRDefault="007C43DF" w:rsidP="00D24084"/>
    <w:p w14:paraId="259818B2" w14:textId="77777777" w:rsidR="007C43DF" w:rsidRDefault="007C43DF" w:rsidP="00D24084"/>
    <w:p w14:paraId="56F830DD" w14:textId="77777777" w:rsidR="007C43DF" w:rsidRDefault="007C43DF" w:rsidP="00D24084"/>
    <w:p w14:paraId="0A778413" w14:textId="77777777" w:rsidR="007C43DF" w:rsidRDefault="007C43DF" w:rsidP="00D24084"/>
    <w:p w14:paraId="2612950F" w14:textId="77777777" w:rsidR="007C43DF" w:rsidRDefault="007C43DF" w:rsidP="00D24084"/>
    <w:p w14:paraId="31ED3738" w14:textId="77777777" w:rsidR="007C43DF" w:rsidRDefault="007C43DF" w:rsidP="00D24084"/>
    <w:p w14:paraId="746C1FDB" w14:textId="77777777" w:rsidR="007C43DF" w:rsidRDefault="007C43DF" w:rsidP="00D24084"/>
    <w:p w14:paraId="730EFD75" w14:textId="77777777" w:rsidR="007C43DF" w:rsidRDefault="007C43DF" w:rsidP="00D24084"/>
    <w:p w14:paraId="211E56BC" w14:textId="77777777" w:rsidR="007C43DF" w:rsidRDefault="007C43DF" w:rsidP="00D24084"/>
    <w:p w14:paraId="23F22D0F" w14:textId="77777777" w:rsidR="007C43DF" w:rsidRDefault="007C43DF" w:rsidP="00D24084">
      <w:r>
        <w:lastRenderedPageBreak/>
        <w:t>PrijatiePodaniaZExternehoSystemu</w:t>
      </w:r>
      <w:r>
        <w:br/>
      </w:r>
    </w:p>
    <w:p w14:paraId="1CB76C39" w14:textId="77777777" w:rsidR="007C43DF" w:rsidRDefault="007C43DF" w:rsidP="00D24084">
      <w:r>
        <w:rPr>
          <w:noProof/>
        </w:rPr>
        <w:drawing>
          <wp:inline distT="0" distB="0" distL="0" distR="0" wp14:anchorId="5A4E76FB" wp14:editId="0F3752C7">
            <wp:extent cx="5760085" cy="4736912"/>
            <wp:effectExtent l="0" t="0" r="0" b="0"/>
            <wp:docPr id="6" name="Picture 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43BF7D08" w14:textId="77777777" w:rsidR="007C43DF" w:rsidRDefault="007C43DF" w:rsidP="00D24084"/>
    <w:p w14:paraId="242C69D5" w14:textId="77777777" w:rsidR="007C43DF" w:rsidRPr="00F83A4F" w:rsidRDefault="007C43DF"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7C43DF" w14:paraId="3B0FF017" w14:textId="77777777" w:rsidTr="007C43DF">
        <w:tc>
          <w:tcPr>
            <w:tcW w:w="846" w:type="dxa"/>
            <w:tcMar>
              <w:top w:w="30" w:type="dxa"/>
              <w:left w:w="30" w:type="dxa"/>
              <w:bottom w:w="20" w:type="dxa"/>
              <w:right w:w="30" w:type="dxa"/>
            </w:tcMar>
          </w:tcPr>
          <w:p w14:paraId="56E4E69F" w14:textId="77777777" w:rsidR="007C43DF" w:rsidRDefault="007C43DF" w:rsidP="00D24084">
            <w:r>
              <w:t>Atribút</w:t>
            </w:r>
          </w:p>
        </w:tc>
        <w:tc>
          <w:tcPr>
            <w:tcW w:w="8225" w:type="dxa"/>
            <w:tcMar>
              <w:top w:w="30" w:type="dxa"/>
              <w:left w:w="30" w:type="dxa"/>
              <w:bottom w:w="20" w:type="dxa"/>
              <w:right w:w="30" w:type="dxa"/>
            </w:tcMar>
          </w:tcPr>
          <w:p w14:paraId="26703E3A" w14:textId="77777777" w:rsidR="007C43DF" w:rsidRDefault="007C43DF" w:rsidP="00D24084">
            <w:r>
              <w:t>Typ subjektu : číslo</w:t>
            </w:r>
          </w:p>
        </w:tc>
      </w:tr>
      <w:tr w:rsidR="007C43DF" w14:paraId="422D5F6A" w14:textId="77777777" w:rsidTr="007C43DF">
        <w:tc>
          <w:tcPr>
            <w:tcW w:w="846" w:type="dxa"/>
            <w:tcMar>
              <w:top w:w="30" w:type="dxa"/>
              <w:left w:w="30" w:type="dxa"/>
              <w:bottom w:w="20" w:type="dxa"/>
              <w:right w:w="30" w:type="dxa"/>
            </w:tcMar>
          </w:tcPr>
          <w:p w14:paraId="6D7A84F5" w14:textId="77777777" w:rsidR="007C43DF" w:rsidRDefault="007C43DF" w:rsidP="00D24084">
            <w:r>
              <w:t>Opis</w:t>
            </w:r>
          </w:p>
        </w:tc>
        <w:tc>
          <w:tcPr>
            <w:tcW w:w="8225" w:type="dxa"/>
            <w:tcMar>
              <w:top w:w="30" w:type="dxa"/>
              <w:left w:w="30" w:type="dxa"/>
              <w:bottom w:w="20" w:type="dxa"/>
              <w:right w:w="30" w:type="dxa"/>
            </w:tcMar>
          </w:tcPr>
          <w:p w14:paraId="104BACB5" w14:textId="77777777" w:rsidR="007C43DF" w:rsidRDefault="007C43DF" w:rsidP="00D24084">
            <w:r>
              <w:t>Slúži pre identifkáciu typu odosielateľa</w:t>
            </w:r>
          </w:p>
        </w:tc>
      </w:tr>
      <w:tr w:rsidR="007C43DF" w14:paraId="60FA8B8C" w14:textId="77777777" w:rsidTr="007C43DF">
        <w:tc>
          <w:tcPr>
            <w:tcW w:w="846" w:type="dxa"/>
            <w:tcMar>
              <w:top w:w="30" w:type="dxa"/>
              <w:left w:w="30" w:type="dxa"/>
              <w:bottom w:w="20" w:type="dxa"/>
              <w:right w:w="30" w:type="dxa"/>
            </w:tcMar>
          </w:tcPr>
          <w:p w14:paraId="61B2402B" w14:textId="77777777" w:rsidR="007C43DF" w:rsidRDefault="007C43DF" w:rsidP="00D24084">
            <w:r>
              <w:t>Plnenie</w:t>
            </w:r>
          </w:p>
        </w:tc>
        <w:tc>
          <w:tcPr>
            <w:tcW w:w="8225" w:type="dxa"/>
            <w:tcMar>
              <w:top w:w="30" w:type="dxa"/>
              <w:left w:w="30" w:type="dxa"/>
              <w:bottom w:w="20" w:type="dxa"/>
              <w:right w:w="30" w:type="dxa"/>
            </w:tcMar>
          </w:tcPr>
          <w:p w14:paraId="0E54A996" w14:textId="77777777" w:rsidR="007C43DF" w:rsidRDefault="007C43DF" w:rsidP="00D24084">
            <w:r>
              <w:t>0 = Subjekt</w:t>
            </w:r>
          </w:p>
        </w:tc>
      </w:tr>
      <w:tr w:rsidR="007C43DF" w14:paraId="79C8D65E" w14:textId="77777777" w:rsidTr="007C43DF">
        <w:tc>
          <w:tcPr>
            <w:tcW w:w="846" w:type="dxa"/>
            <w:tcMar>
              <w:top w:w="30" w:type="dxa"/>
              <w:left w:w="30" w:type="dxa"/>
              <w:bottom w:w="20" w:type="dxa"/>
              <w:right w:w="30" w:type="dxa"/>
            </w:tcMar>
          </w:tcPr>
          <w:p w14:paraId="06C87293" w14:textId="77777777" w:rsidR="007C43DF" w:rsidRDefault="007C43DF" w:rsidP="00D24084">
            <w:r>
              <w:t>Atribút</w:t>
            </w:r>
          </w:p>
        </w:tc>
        <w:tc>
          <w:tcPr>
            <w:tcW w:w="8225" w:type="dxa"/>
            <w:tcMar>
              <w:top w:w="30" w:type="dxa"/>
              <w:left w:w="30" w:type="dxa"/>
              <w:bottom w:w="20" w:type="dxa"/>
              <w:right w:w="30" w:type="dxa"/>
            </w:tcMar>
          </w:tcPr>
          <w:p w14:paraId="52E0166B" w14:textId="77777777" w:rsidR="007C43DF" w:rsidRDefault="007C43DF" w:rsidP="00D24084">
            <w:r>
              <w:t>Identifikátor podateľne : n1</w:t>
            </w:r>
          </w:p>
        </w:tc>
      </w:tr>
      <w:tr w:rsidR="007C43DF" w14:paraId="1D86932D" w14:textId="77777777" w:rsidTr="007C43DF">
        <w:tc>
          <w:tcPr>
            <w:tcW w:w="846" w:type="dxa"/>
            <w:tcMar>
              <w:top w:w="30" w:type="dxa"/>
              <w:left w:w="30" w:type="dxa"/>
              <w:bottom w:w="20" w:type="dxa"/>
              <w:right w:w="30" w:type="dxa"/>
            </w:tcMar>
          </w:tcPr>
          <w:p w14:paraId="28D4C9A3" w14:textId="77777777" w:rsidR="007C43DF" w:rsidRDefault="007C43DF" w:rsidP="00D24084">
            <w:r>
              <w:t>Opis</w:t>
            </w:r>
          </w:p>
        </w:tc>
        <w:tc>
          <w:tcPr>
            <w:tcW w:w="8225" w:type="dxa"/>
            <w:tcMar>
              <w:top w:w="30" w:type="dxa"/>
              <w:left w:w="30" w:type="dxa"/>
              <w:bottom w:w="20" w:type="dxa"/>
              <w:right w:w="30" w:type="dxa"/>
            </w:tcMar>
          </w:tcPr>
          <w:p w14:paraId="064844DD" w14:textId="77777777" w:rsidR="007C43DF" w:rsidRDefault="007C43DF" w:rsidP="00D24084">
            <w:r>
              <w:t>Slúži na identifikácíu podateľne OVM, pre ktoré bude IS CEP poskytovať služby elektronickej podateľne.</w:t>
            </w:r>
          </w:p>
        </w:tc>
      </w:tr>
      <w:tr w:rsidR="007C43DF" w14:paraId="346344B4" w14:textId="77777777" w:rsidTr="007C43DF">
        <w:tc>
          <w:tcPr>
            <w:tcW w:w="846" w:type="dxa"/>
            <w:tcMar>
              <w:top w:w="30" w:type="dxa"/>
              <w:left w:w="30" w:type="dxa"/>
              <w:bottom w:w="20" w:type="dxa"/>
              <w:right w:w="30" w:type="dxa"/>
            </w:tcMar>
          </w:tcPr>
          <w:p w14:paraId="4EC8E45D" w14:textId="77777777" w:rsidR="007C43DF" w:rsidRDefault="007C43DF" w:rsidP="00D24084">
            <w:r>
              <w:t>Plnenie</w:t>
            </w:r>
          </w:p>
        </w:tc>
        <w:tc>
          <w:tcPr>
            <w:tcW w:w="8225" w:type="dxa"/>
            <w:tcMar>
              <w:top w:w="30" w:type="dxa"/>
              <w:left w:w="30" w:type="dxa"/>
              <w:bottom w:w="20" w:type="dxa"/>
              <w:right w:w="30" w:type="dxa"/>
            </w:tcMar>
          </w:tcPr>
          <w:p w14:paraId="0BED9469" w14:textId="77777777" w:rsidR="007C43DF" w:rsidRDefault="007C43DF" w:rsidP="00D24084">
            <w:r>
              <w:t>Pre colné konanie sa plní hodnotou podateľňe FRSR CEP = 2.</w:t>
            </w:r>
          </w:p>
        </w:tc>
      </w:tr>
      <w:tr w:rsidR="007C43DF" w14:paraId="4C75E3F0" w14:textId="77777777" w:rsidTr="007C43DF">
        <w:tc>
          <w:tcPr>
            <w:tcW w:w="846" w:type="dxa"/>
            <w:tcMar>
              <w:top w:w="30" w:type="dxa"/>
              <w:left w:w="30" w:type="dxa"/>
              <w:bottom w:w="20" w:type="dxa"/>
              <w:right w:w="30" w:type="dxa"/>
            </w:tcMar>
          </w:tcPr>
          <w:p w14:paraId="5F4F8EF2" w14:textId="77777777" w:rsidR="007C43DF" w:rsidRDefault="007C43DF" w:rsidP="00D24084">
            <w:r>
              <w:t>Atribút</w:t>
            </w:r>
          </w:p>
        </w:tc>
        <w:tc>
          <w:tcPr>
            <w:tcW w:w="8225" w:type="dxa"/>
            <w:tcMar>
              <w:top w:w="30" w:type="dxa"/>
              <w:left w:w="30" w:type="dxa"/>
              <w:bottom w:w="20" w:type="dxa"/>
              <w:right w:w="30" w:type="dxa"/>
            </w:tcMar>
          </w:tcPr>
          <w:p w14:paraId="0A2BC6CA" w14:textId="77777777" w:rsidR="007C43DF" w:rsidRDefault="007C43DF" w:rsidP="00D24084">
            <w:r>
              <w:t>Referenčné podanie/zásielka : Guid</w:t>
            </w:r>
          </w:p>
        </w:tc>
      </w:tr>
      <w:tr w:rsidR="007C43DF" w14:paraId="078A65FE" w14:textId="77777777" w:rsidTr="007C43DF">
        <w:tc>
          <w:tcPr>
            <w:tcW w:w="846" w:type="dxa"/>
            <w:tcMar>
              <w:top w:w="30" w:type="dxa"/>
              <w:left w:w="30" w:type="dxa"/>
              <w:bottom w:w="20" w:type="dxa"/>
              <w:right w:w="30" w:type="dxa"/>
            </w:tcMar>
          </w:tcPr>
          <w:p w14:paraId="61B63CA3" w14:textId="77777777" w:rsidR="007C43DF" w:rsidRDefault="007C43DF" w:rsidP="00D24084">
            <w:r>
              <w:t>Opis</w:t>
            </w:r>
          </w:p>
        </w:tc>
        <w:tc>
          <w:tcPr>
            <w:tcW w:w="8225" w:type="dxa"/>
            <w:tcMar>
              <w:top w:w="30" w:type="dxa"/>
              <w:left w:w="30" w:type="dxa"/>
              <w:bottom w:w="20" w:type="dxa"/>
              <w:right w:w="30" w:type="dxa"/>
            </w:tcMar>
          </w:tcPr>
          <w:p w14:paraId="274119E0" w14:textId="77777777" w:rsidR="007C43DF" w:rsidRDefault="007C43DF" w:rsidP="00D24084">
            <w:r>
              <w:t>Referenčný identifikátor predchádzajúceho podania/zásielky, ktorého sa týka dané podanie.</w:t>
            </w:r>
          </w:p>
        </w:tc>
      </w:tr>
      <w:tr w:rsidR="007C43DF" w14:paraId="6F0C0DB4" w14:textId="77777777" w:rsidTr="007C43DF">
        <w:tc>
          <w:tcPr>
            <w:tcW w:w="846" w:type="dxa"/>
            <w:tcMar>
              <w:top w:w="30" w:type="dxa"/>
              <w:left w:w="30" w:type="dxa"/>
              <w:bottom w:w="20" w:type="dxa"/>
              <w:right w:w="30" w:type="dxa"/>
            </w:tcMar>
          </w:tcPr>
          <w:p w14:paraId="63777CEA" w14:textId="77777777" w:rsidR="007C43DF" w:rsidRDefault="007C43DF" w:rsidP="00D24084">
            <w:r>
              <w:t>Plnenie</w:t>
            </w:r>
          </w:p>
        </w:tc>
        <w:tc>
          <w:tcPr>
            <w:tcW w:w="8225" w:type="dxa"/>
            <w:tcMar>
              <w:top w:w="30" w:type="dxa"/>
              <w:left w:w="30" w:type="dxa"/>
              <w:bottom w:w="20" w:type="dxa"/>
              <w:right w:w="30" w:type="dxa"/>
            </w:tcMar>
          </w:tcPr>
          <w:p w14:paraId="7A000D52" w14:textId="77777777" w:rsidR="007C43DF" w:rsidRDefault="007C43DF" w:rsidP="00D24084">
            <w:r>
              <w:t>Deklaranti referenčný identifkátor nepoužívajú, používajú identifikátor biznis prípadu (IBP) pre zoskupenie podaní-zásielok do jedného obchodného prípadu.</w:t>
            </w:r>
          </w:p>
        </w:tc>
      </w:tr>
      <w:tr w:rsidR="007C43DF" w14:paraId="774A3B35" w14:textId="77777777" w:rsidTr="007C43DF">
        <w:tc>
          <w:tcPr>
            <w:tcW w:w="846" w:type="dxa"/>
            <w:tcMar>
              <w:top w:w="30" w:type="dxa"/>
              <w:left w:w="30" w:type="dxa"/>
              <w:bottom w:w="20" w:type="dxa"/>
              <w:right w:w="30" w:type="dxa"/>
            </w:tcMar>
          </w:tcPr>
          <w:p w14:paraId="3C76A99A" w14:textId="77777777" w:rsidR="007C43DF" w:rsidRDefault="007C43DF" w:rsidP="00D24084">
            <w:r>
              <w:t>Atribút</w:t>
            </w:r>
          </w:p>
        </w:tc>
        <w:tc>
          <w:tcPr>
            <w:tcW w:w="8225" w:type="dxa"/>
            <w:tcMar>
              <w:top w:w="30" w:type="dxa"/>
              <w:left w:w="30" w:type="dxa"/>
              <w:bottom w:w="20" w:type="dxa"/>
              <w:right w:w="30" w:type="dxa"/>
            </w:tcMar>
          </w:tcPr>
          <w:p w14:paraId="2F55527C" w14:textId="77777777" w:rsidR="007C43DF" w:rsidRDefault="007C43DF" w:rsidP="00D24084">
            <w:r>
              <w:t>Evidenčné čislo ZOT</w:t>
            </w:r>
          </w:p>
        </w:tc>
      </w:tr>
      <w:tr w:rsidR="007C43DF" w14:paraId="146B4645" w14:textId="77777777" w:rsidTr="007C43DF">
        <w:tc>
          <w:tcPr>
            <w:tcW w:w="846" w:type="dxa"/>
            <w:tcMar>
              <w:top w:w="30" w:type="dxa"/>
              <w:left w:w="30" w:type="dxa"/>
              <w:bottom w:w="20" w:type="dxa"/>
              <w:right w:w="30" w:type="dxa"/>
            </w:tcMar>
          </w:tcPr>
          <w:p w14:paraId="75CE4A20" w14:textId="77777777" w:rsidR="007C43DF" w:rsidRDefault="007C43DF" w:rsidP="00D24084">
            <w:r>
              <w:t>Opis</w:t>
            </w:r>
          </w:p>
        </w:tc>
        <w:tc>
          <w:tcPr>
            <w:tcW w:w="8225" w:type="dxa"/>
            <w:tcMar>
              <w:top w:w="30" w:type="dxa"/>
              <w:left w:w="30" w:type="dxa"/>
              <w:bottom w:w="20" w:type="dxa"/>
              <w:right w:w="30" w:type="dxa"/>
            </w:tcMar>
          </w:tcPr>
          <w:p w14:paraId="05FEA0CB" w14:textId="77777777" w:rsidR="007C43DF" w:rsidRDefault="007C43DF" w:rsidP="00D24084">
            <w:r>
              <w:t>Evidenčné čislo ZOT, do ktorej sa má podanie zaradiť.</w:t>
            </w:r>
          </w:p>
        </w:tc>
      </w:tr>
      <w:tr w:rsidR="007C43DF" w14:paraId="03AA72DA" w14:textId="77777777" w:rsidTr="007C43DF">
        <w:tc>
          <w:tcPr>
            <w:tcW w:w="846" w:type="dxa"/>
            <w:tcMar>
              <w:top w:w="30" w:type="dxa"/>
              <w:left w:w="30" w:type="dxa"/>
              <w:bottom w:w="20" w:type="dxa"/>
              <w:right w:w="30" w:type="dxa"/>
            </w:tcMar>
          </w:tcPr>
          <w:p w14:paraId="72737338" w14:textId="77777777" w:rsidR="007C43DF" w:rsidRDefault="007C43DF" w:rsidP="00D24084">
            <w:r>
              <w:t>Plnenie</w:t>
            </w:r>
          </w:p>
        </w:tc>
        <w:tc>
          <w:tcPr>
            <w:tcW w:w="8225" w:type="dxa"/>
            <w:tcMar>
              <w:top w:w="30" w:type="dxa"/>
              <w:left w:w="30" w:type="dxa"/>
              <w:bottom w:w="20" w:type="dxa"/>
              <w:right w:w="30" w:type="dxa"/>
            </w:tcMar>
          </w:tcPr>
          <w:p w14:paraId="52182759" w14:textId="77777777" w:rsidR="007C43DF" w:rsidRDefault="007C43DF" w:rsidP="00D24084">
            <w:r>
              <w:t>Deklaranti tento atribút nepoužívajú, používajú identifikátor biznis prípadu pre zoskupenie podaní-zásielok. Tento IBP budú napĺňať v MessageContainer.SenderBusinessReference.</w:t>
            </w:r>
          </w:p>
        </w:tc>
      </w:tr>
      <w:tr w:rsidR="007C43DF" w14:paraId="47326389" w14:textId="77777777" w:rsidTr="007C43DF">
        <w:tc>
          <w:tcPr>
            <w:tcW w:w="846" w:type="dxa"/>
            <w:tcMar>
              <w:top w:w="30" w:type="dxa"/>
              <w:left w:w="30" w:type="dxa"/>
              <w:bottom w:w="20" w:type="dxa"/>
              <w:right w:w="30" w:type="dxa"/>
            </w:tcMar>
          </w:tcPr>
          <w:p w14:paraId="3D04CFCA" w14:textId="77777777" w:rsidR="007C43DF" w:rsidRDefault="007C43DF" w:rsidP="00D24084">
            <w:r>
              <w:lastRenderedPageBreak/>
              <w:t>Atribút</w:t>
            </w:r>
          </w:p>
        </w:tc>
        <w:tc>
          <w:tcPr>
            <w:tcW w:w="8225" w:type="dxa"/>
            <w:tcMar>
              <w:top w:w="30" w:type="dxa"/>
              <w:left w:w="30" w:type="dxa"/>
              <w:bottom w:w="20" w:type="dxa"/>
              <w:right w:w="30" w:type="dxa"/>
            </w:tcMar>
          </w:tcPr>
          <w:p w14:paraId="7CA453DE" w14:textId="77777777" w:rsidR="007C43DF" w:rsidRDefault="007C43DF" w:rsidP="00D24084">
            <w:r>
              <w:t>Značka obchodníka pre podanie : StringType</w:t>
            </w:r>
          </w:p>
        </w:tc>
      </w:tr>
      <w:tr w:rsidR="007C43DF" w14:paraId="4D02E080" w14:textId="77777777" w:rsidTr="007C43DF">
        <w:tc>
          <w:tcPr>
            <w:tcW w:w="846" w:type="dxa"/>
            <w:tcMar>
              <w:top w:w="30" w:type="dxa"/>
              <w:left w:w="30" w:type="dxa"/>
              <w:bottom w:w="20" w:type="dxa"/>
              <w:right w:w="30" w:type="dxa"/>
            </w:tcMar>
          </w:tcPr>
          <w:p w14:paraId="73214A38" w14:textId="77777777" w:rsidR="007C43DF" w:rsidRDefault="007C43DF" w:rsidP="00D24084">
            <w:r>
              <w:t>Opis</w:t>
            </w:r>
          </w:p>
        </w:tc>
        <w:tc>
          <w:tcPr>
            <w:tcW w:w="8225" w:type="dxa"/>
            <w:tcMar>
              <w:top w:w="30" w:type="dxa"/>
              <w:left w:w="30" w:type="dxa"/>
              <w:bottom w:w="20" w:type="dxa"/>
              <w:right w:w="30" w:type="dxa"/>
            </w:tcMar>
          </w:tcPr>
          <w:p w14:paraId="5F29432C" w14:textId="77777777" w:rsidR="007C43DF" w:rsidRDefault="007C43DF" w:rsidP="00D24084">
            <w:r>
              <w:t>Slúži na označenie podania z pohľadu obchodníka.</w:t>
            </w:r>
          </w:p>
        </w:tc>
      </w:tr>
      <w:tr w:rsidR="007C43DF" w14:paraId="003BFFCD" w14:textId="77777777" w:rsidTr="007C43DF">
        <w:tc>
          <w:tcPr>
            <w:tcW w:w="846" w:type="dxa"/>
            <w:tcMar>
              <w:top w:w="30" w:type="dxa"/>
              <w:left w:w="30" w:type="dxa"/>
              <w:bottom w:w="20" w:type="dxa"/>
              <w:right w:w="30" w:type="dxa"/>
            </w:tcMar>
          </w:tcPr>
          <w:p w14:paraId="026B6F76" w14:textId="77777777" w:rsidR="007C43DF" w:rsidRDefault="007C43DF" w:rsidP="00D24084">
            <w:r>
              <w:t>Plnenie</w:t>
            </w:r>
          </w:p>
        </w:tc>
        <w:tc>
          <w:tcPr>
            <w:tcW w:w="8225" w:type="dxa"/>
            <w:tcMar>
              <w:top w:w="30" w:type="dxa"/>
              <w:left w:w="30" w:type="dxa"/>
              <w:bottom w:w="20" w:type="dxa"/>
              <w:right w:w="30" w:type="dxa"/>
            </w:tcMar>
          </w:tcPr>
          <w:p w14:paraId="6E9FB6FD" w14:textId="77777777" w:rsidR="007C43DF" w:rsidRDefault="007C43DF" w:rsidP="00D24084">
            <w:r>
              <w:t>Voliteľná možnosť pre označkovanie podania pre obchodníkov.</w:t>
            </w:r>
          </w:p>
        </w:tc>
      </w:tr>
      <w:tr w:rsidR="007C43DF" w14:paraId="0837BA5B" w14:textId="77777777" w:rsidTr="007C43DF">
        <w:tc>
          <w:tcPr>
            <w:tcW w:w="846" w:type="dxa"/>
            <w:tcMar>
              <w:top w:w="30" w:type="dxa"/>
              <w:left w:w="30" w:type="dxa"/>
              <w:bottom w:w="20" w:type="dxa"/>
              <w:right w:w="30" w:type="dxa"/>
            </w:tcMar>
          </w:tcPr>
          <w:p w14:paraId="18D117A5" w14:textId="77777777" w:rsidR="007C43DF" w:rsidRDefault="007C43DF" w:rsidP="00D24084">
            <w:r>
              <w:t>Atribút</w:t>
            </w:r>
          </w:p>
        </w:tc>
        <w:tc>
          <w:tcPr>
            <w:tcW w:w="8225" w:type="dxa"/>
            <w:tcMar>
              <w:top w:w="30" w:type="dxa"/>
              <w:left w:w="30" w:type="dxa"/>
              <w:bottom w:w="20" w:type="dxa"/>
              <w:right w:w="30" w:type="dxa"/>
            </w:tcMar>
          </w:tcPr>
          <w:p w14:paraId="2884C2F3" w14:textId="77777777" w:rsidR="007C43DF" w:rsidRDefault="007C43DF" w:rsidP="00D24084">
            <w:r>
              <w:t>TokenID</w:t>
            </w:r>
          </w:p>
        </w:tc>
      </w:tr>
      <w:tr w:rsidR="007C43DF" w14:paraId="7C5C3E77" w14:textId="77777777" w:rsidTr="007C43DF">
        <w:tc>
          <w:tcPr>
            <w:tcW w:w="846" w:type="dxa"/>
            <w:tcMar>
              <w:top w:w="30" w:type="dxa"/>
              <w:left w:w="30" w:type="dxa"/>
              <w:bottom w:w="20" w:type="dxa"/>
              <w:right w:w="30" w:type="dxa"/>
            </w:tcMar>
          </w:tcPr>
          <w:p w14:paraId="5CF4E516" w14:textId="77777777" w:rsidR="007C43DF" w:rsidRDefault="007C43DF" w:rsidP="00D24084">
            <w:r>
              <w:t>Opis</w:t>
            </w:r>
          </w:p>
        </w:tc>
        <w:tc>
          <w:tcPr>
            <w:tcW w:w="8225" w:type="dxa"/>
            <w:tcMar>
              <w:top w:w="30" w:type="dxa"/>
              <w:left w:w="30" w:type="dxa"/>
              <w:bottom w:w="20" w:type="dxa"/>
              <w:right w:w="30" w:type="dxa"/>
            </w:tcMar>
          </w:tcPr>
          <w:p w14:paraId="3A056764" w14:textId="77777777" w:rsidR="007C43DF" w:rsidRDefault="007C43DF" w:rsidP="00D24084">
            <w:r>
              <w:t xml:space="preserve">Identifikácia používateľa, získa sa po prihlásení do </w:t>
            </w:r>
            <w:r w:rsidR="004A6D99">
              <w:t>SK-IAM</w:t>
            </w:r>
            <w:r w:rsidR="00983781">
              <w:t xml:space="preserve">, viď kapitoly </w:t>
            </w:r>
            <w:r w:rsidR="00983781">
              <w:fldChar w:fldCharType="begin"/>
            </w:r>
            <w:r w:rsidR="00983781">
              <w:instrText xml:space="preserve"> REF _Ref71189748 \r \h </w:instrText>
            </w:r>
            <w:r w:rsidR="00983781">
              <w:fldChar w:fldCharType="separate"/>
            </w:r>
            <w:r w:rsidR="00207F41">
              <w:t>5.4</w:t>
            </w:r>
            <w:r w:rsidR="00983781">
              <w:fldChar w:fldCharType="end"/>
            </w:r>
            <w:r w:rsidR="00983781">
              <w:t xml:space="preserve"> a </w:t>
            </w:r>
            <w:r w:rsidR="00983781">
              <w:fldChar w:fldCharType="begin"/>
            </w:r>
            <w:r w:rsidR="00983781">
              <w:instrText xml:space="preserve"> REF _Ref71189763 \r \h </w:instrText>
            </w:r>
            <w:r w:rsidR="00983781">
              <w:fldChar w:fldCharType="separate"/>
            </w:r>
            <w:r w:rsidR="00207F41">
              <w:t>5.5</w:t>
            </w:r>
            <w:r w:rsidR="00983781">
              <w:fldChar w:fldCharType="end"/>
            </w:r>
            <w:r w:rsidR="00983781">
              <w:t xml:space="preserve"> </w:t>
            </w:r>
          </w:p>
        </w:tc>
      </w:tr>
      <w:tr w:rsidR="007C43DF" w14:paraId="0759B6C2" w14:textId="77777777" w:rsidTr="007C43DF">
        <w:tc>
          <w:tcPr>
            <w:tcW w:w="846" w:type="dxa"/>
            <w:tcMar>
              <w:top w:w="30" w:type="dxa"/>
              <w:left w:w="30" w:type="dxa"/>
              <w:bottom w:w="20" w:type="dxa"/>
              <w:right w:w="30" w:type="dxa"/>
            </w:tcMar>
          </w:tcPr>
          <w:p w14:paraId="79D564F2" w14:textId="77777777" w:rsidR="007C43DF" w:rsidRDefault="007C43DF" w:rsidP="00D24084">
            <w:r>
              <w:t>Plnenie</w:t>
            </w:r>
          </w:p>
        </w:tc>
        <w:tc>
          <w:tcPr>
            <w:tcW w:w="8225" w:type="dxa"/>
            <w:tcMar>
              <w:top w:w="30" w:type="dxa"/>
              <w:left w:w="30" w:type="dxa"/>
              <w:bottom w:w="20" w:type="dxa"/>
              <w:right w:w="30" w:type="dxa"/>
            </w:tcMar>
          </w:tcPr>
          <w:p w14:paraId="0A8E92BA" w14:textId="77777777" w:rsidR="007C43DF" w:rsidRDefault="007C43DF" w:rsidP="00D24084">
            <w:r>
              <w:t>IS CEP prijíma podania odoslané autentifikovaným používateľom.</w:t>
            </w:r>
          </w:p>
          <w:p w14:paraId="1A9F91F6" w14:textId="77777777" w:rsidR="007C43DF" w:rsidRDefault="007C43DF" w:rsidP="00D24084">
            <w:r>
              <w:t>Na základe tokenu systém identifikuje podávajúcu osobu.</w:t>
            </w:r>
          </w:p>
          <w:p w14:paraId="76AF3A2B" w14:textId="77777777" w:rsidR="007C43DF" w:rsidRDefault="007C43DF" w:rsidP="00D24084">
            <w:r>
              <w:t>Pre komunikáciu IS deklarantov s IS CEP platí všeobecný princíp:</w:t>
            </w:r>
          </w:p>
          <w:p w14:paraId="3B577F7A" w14:textId="77777777" w:rsidR="007C43DF" w:rsidRDefault="007C43DF" w:rsidP="00D24084">
            <w:r>
              <w:t>účet pre komunikáciu s IS CEP musí byť zriadený pre oprávnenú osobu subjektu.</w:t>
            </w:r>
          </w:p>
          <w:p w14:paraId="26C24EE7" w14:textId="77777777" w:rsidR="007C43DF" w:rsidRDefault="007C43DF" w:rsidP="00D24084">
            <w:r>
              <w:t>Na základe tokenu systém realizuje autorizáciu a vyhodnocuje oprávnenie osoby konať za daný subjekt. Toto overenie oprávnenia osoby konať za subjekt systém vykoná voči SenderID uvedenému v MessageContainer.</w:t>
            </w:r>
          </w:p>
        </w:tc>
      </w:tr>
    </w:tbl>
    <w:p w14:paraId="17C4E4DB" w14:textId="77777777" w:rsidR="007C43DF" w:rsidRDefault="007C43DF" w:rsidP="00D24084"/>
    <w:p w14:paraId="778C57C2" w14:textId="77777777" w:rsidR="007C43DF" w:rsidRPr="00F83A4F" w:rsidRDefault="007C43DF"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7C43DF" w14:paraId="67D68D33" w14:textId="77777777" w:rsidTr="007C43DF">
        <w:tc>
          <w:tcPr>
            <w:tcW w:w="846" w:type="dxa"/>
            <w:tcMar>
              <w:top w:w="30" w:type="dxa"/>
              <w:left w:w="30" w:type="dxa"/>
              <w:bottom w:w="20" w:type="dxa"/>
              <w:right w:w="30" w:type="dxa"/>
            </w:tcMar>
          </w:tcPr>
          <w:p w14:paraId="5E0FA223" w14:textId="77777777" w:rsidR="007C43DF" w:rsidRDefault="007C43DF" w:rsidP="00D24084">
            <w:r>
              <w:t>Atribút</w:t>
            </w:r>
          </w:p>
        </w:tc>
        <w:tc>
          <w:tcPr>
            <w:tcW w:w="8225" w:type="dxa"/>
            <w:tcMar>
              <w:top w:w="30" w:type="dxa"/>
              <w:left w:w="30" w:type="dxa"/>
              <w:bottom w:w="20" w:type="dxa"/>
              <w:right w:w="30" w:type="dxa"/>
            </w:tcMar>
          </w:tcPr>
          <w:p w14:paraId="18CC11E0" w14:textId="77777777" w:rsidR="007C43DF" w:rsidRDefault="007C43DF" w:rsidP="00D24084">
            <w:r>
              <w:t>MessageID : Guid</w:t>
            </w:r>
          </w:p>
        </w:tc>
      </w:tr>
      <w:tr w:rsidR="007C43DF" w14:paraId="6714E75C" w14:textId="77777777" w:rsidTr="007C43DF">
        <w:tc>
          <w:tcPr>
            <w:tcW w:w="846" w:type="dxa"/>
            <w:tcMar>
              <w:top w:w="30" w:type="dxa"/>
              <w:left w:w="30" w:type="dxa"/>
              <w:bottom w:w="20" w:type="dxa"/>
              <w:right w:w="30" w:type="dxa"/>
            </w:tcMar>
          </w:tcPr>
          <w:p w14:paraId="2CF3BAAA" w14:textId="77777777" w:rsidR="007C43DF" w:rsidRDefault="007C43DF" w:rsidP="00D24084">
            <w:r>
              <w:t>Opis</w:t>
            </w:r>
          </w:p>
        </w:tc>
        <w:tc>
          <w:tcPr>
            <w:tcW w:w="8225" w:type="dxa"/>
            <w:tcMar>
              <w:top w:w="30" w:type="dxa"/>
              <w:left w:w="30" w:type="dxa"/>
              <w:bottom w:w="20" w:type="dxa"/>
              <w:right w:w="30" w:type="dxa"/>
            </w:tcMar>
          </w:tcPr>
          <w:p w14:paraId="1D4CDD22" w14:textId="77777777" w:rsidR="007C43DF" w:rsidRDefault="007C43DF" w:rsidP="00D24084">
            <w:r>
              <w:t>Jednoznačný identifikátor elektronickej správy.</w:t>
            </w:r>
          </w:p>
          <w:p w14:paraId="28CC1EDF" w14:textId="77777777" w:rsidR="007C43DF" w:rsidRDefault="007C43DF" w:rsidP="00D24084">
            <w:r>
              <w:t>[Stav: Povinný.]</w:t>
            </w:r>
          </w:p>
          <w:p w14:paraId="39C9095C" w14:textId="77777777" w:rsidR="007C43DF" w:rsidRDefault="007C43DF" w:rsidP="00D24084">
            <w:r>
              <w:t>[Formát reprezentácie: Textový reťazec.]</w:t>
            </w:r>
          </w:p>
          <w:p w14:paraId="7078D8AC" w14:textId="77777777" w:rsidR="007C43DF" w:rsidRDefault="007C43DF" w:rsidP="00D24084">
            <w:r>
              <w:t>[Hodnoty: Hodnota je generovaná. Predpísaná štruktúra textového reťazca je 32 hexadecimálnych znakov, oddelených pomlčkami do piatich skupín v tvare XXXXXXXX-XXXX-XXXX-XXXXXXXXXXXXXXXX podľa Universally Unique</w:t>
            </w:r>
          </w:p>
          <w:p w14:paraId="671D3EE9" w14:textId="77777777" w:rsidR="007C43DF" w:rsidRDefault="007C43DF" w:rsidP="00D24084">
            <w:r>
              <w:t>Identifier (UUID). Technologické prostriedky</w:t>
            </w:r>
          </w:p>
          <w:p w14:paraId="6803575E" w14:textId="77777777" w:rsidR="007C43DF" w:rsidRDefault="007C43DF" w:rsidP="00D24084">
            <w:r>
              <w:t>na vytváranie textového reťazca v tvare</w:t>
            </w:r>
          </w:p>
          <w:p w14:paraId="633BB279" w14:textId="77777777" w:rsidR="007C43DF" w:rsidRDefault="007C43DF" w:rsidP="00D24084">
            <w:r>
              <w:t>Universally Unique Identifier (UUID) sú podľa</w:t>
            </w:r>
          </w:p>
          <w:p w14:paraId="043AB96E" w14:textId="77777777" w:rsidR="007C43DF" w:rsidRDefault="007C43DF" w:rsidP="00D24084">
            <w:r>
              <w:t>verzie 4 alebo 5 osobitnej technickej normy.3)</w:t>
            </w:r>
          </w:p>
          <w:p w14:paraId="5BE872E5" w14:textId="77777777" w:rsidR="007C43DF" w:rsidRDefault="007C43DF" w:rsidP="00D24084">
            <w:r>
              <w:t>Príklad použitia: 3F2504E0-4F89-11D3-9A0C-</w:t>
            </w:r>
          </w:p>
          <w:p w14:paraId="7F8CB565" w14:textId="77777777" w:rsidR="007C43DF" w:rsidRDefault="007C43DF" w:rsidP="00D24084">
            <w:r>
              <w:t>0305E82C3301.</w:t>
            </w:r>
          </w:p>
          <w:p w14:paraId="5417EDB5" w14:textId="77777777" w:rsidR="007C43DF" w:rsidRDefault="007C43DF" w:rsidP="00D24084">
            <w:r>
              <w:t>[Poznámky: Pri použití verzie 5 sa používa</w:t>
            </w:r>
          </w:p>
          <w:p w14:paraId="35072913" w14:textId="77777777" w:rsidR="007C43DF" w:rsidRDefault="007C43DF" w:rsidP="00D24084">
            <w:r>
              <w:t>unikátny menný priestor, pridelený správcovi</w:t>
            </w:r>
          </w:p>
          <w:p w14:paraId="6EBF7C17" w14:textId="77777777" w:rsidR="007C43DF" w:rsidRDefault="007C43DF" w:rsidP="00D24084">
            <w:r>
              <w:t>informačného systému verejnej správy</w:t>
            </w:r>
          </w:p>
          <w:p w14:paraId="4308756B" w14:textId="77777777" w:rsidR="007C43DF" w:rsidRDefault="007C43DF" w:rsidP="00D24084">
            <w:r>
              <w:t>Ministerstvom financií Slovenskej republiky.]</w:t>
            </w:r>
          </w:p>
          <w:p w14:paraId="368D557A" w14:textId="77777777" w:rsidR="007C43DF" w:rsidRDefault="007C43DF" w:rsidP="00D24084"/>
        </w:tc>
      </w:tr>
      <w:tr w:rsidR="007C43DF" w14:paraId="73494445" w14:textId="77777777" w:rsidTr="007C43DF">
        <w:tc>
          <w:tcPr>
            <w:tcW w:w="846" w:type="dxa"/>
            <w:tcMar>
              <w:top w:w="30" w:type="dxa"/>
              <w:left w:w="30" w:type="dxa"/>
              <w:bottom w:w="20" w:type="dxa"/>
              <w:right w:w="30" w:type="dxa"/>
            </w:tcMar>
          </w:tcPr>
          <w:p w14:paraId="27FC9D8C" w14:textId="77777777" w:rsidR="007C43DF" w:rsidRDefault="007C43DF" w:rsidP="00D24084">
            <w:r>
              <w:t>Plnenie</w:t>
            </w:r>
          </w:p>
        </w:tc>
        <w:tc>
          <w:tcPr>
            <w:tcW w:w="8225" w:type="dxa"/>
            <w:tcMar>
              <w:top w:w="30" w:type="dxa"/>
              <w:left w:w="30" w:type="dxa"/>
              <w:bottom w:w="20" w:type="dxa"/>
              <w:right w:w="30" w:type="dxa"/>
            </w:tcMar>
          </w:tcPr>
          <w:p w14:paraId="2134D7A2" w14:textId="77777777" w:rsidR="007C43DF" w:rsidRDefault="007C43DF" w:rsidP="00D24084">
            <w:r>
              <w:t>Identifikátor správy, ktorý bude generovať IS obchodníkov, musí byť unikátny. Tento idenfikátor bude z pohľadu externého sveta referenčný a bude slúžiť na párovanie podania s doručenkou, resp. zásielkou.</w:t>
            </w:r>
          </w:p>
          <w:p w14:paraId="0341182E" w14:textId="77777777" w:rsidR="007C43DF" w:rsidRDefault="007C43DF" w:rsidP="00D24084">
            <w:r>
              <w:t>V prípade duplicitného ID bude podanie odmietnuté.</w:t>
            </w:r>
          </w:p>
        </w:tc>
      </w:tr>
      <w:tr w:rsidR="007C43DF" w14:paraId="2BDDF499" w14:textId="77777777" w:rsidTr="007C43DF">
        <w:tc>
          <w:tcPr>
            <w:tcW w:w="846" w:type="dxa"/>
            <w:tcMar>
              <w:top w:w="30" w:type="dxa"/>
              <w:left w:w="30" w:type="dxa"/>
              <w:bottom w:w="20" w:type="dxa"/>
              <w:right w:w="30" w:type="dxa"/>
            </w:tcMar>
          </w:tcPr>
          <w:p w14:paraId="5CCD07AC" w14:textId="77777777" w:rsidR="007C43DF" w:rsidRDefault="007C43DF" w:rsidP="00D24084">
            <w:r>
              <w:t>Atribút</w:t>
            </w:r>
          </w:p>
        </w:tc>
        <w:tc>
          <w:tcPr>
            <w:tcW w:w="8225" w:type="dxa"/>
            <w:tcMar>
              <w:top w:w="30" w:type="dxa"/>
              <w:left w:w="30" w:type="dxa"/>
              <w:bottom w:w="20" w:type="dxa"/>
              <w:right w:w="30" w:type="dxa"/>
            </w:tcMar>
          </w:tcPr>
          <w:p w14:paraId="40AC44F3" w14:textId="77777777" w:rsidR="007C43DF" w:rsidRDefault="007C43DF" w:rsidP="00D24084">
            <w:r>
              <w:t>SenderID : URI</w:t>
            </w:r>
          </w:p>
        </w:tc>
      </w:tr>
      <w:tr w:rsidR="007C43DF" w14:paraId="3F52B567" w14:textId="77777777" w:rsidTr="007C43DF">
        <w:tc>
          <w:tcPr>
            <w:tcW w:w="846" w:type="dxa"/>
            <w:tcMar>
              <w:top w:w="30" w:type="dxa"/>
              <w:left w:w="30" w:type="dxa"/>
              <w:bottom w:w="20" w:type="dxa"/>
              <w:right w:w="30" w:type="dxa"/>
            </w:tcMar>
          </w:tcPr>
          <w:p w14:paraId="7CFD4EA5" w14:textId="77777777" w:rsidR="007C43DF" w:rsidRDefault="007C43DF" w:rsidP="00D24084">
            <w:r>
              <w:t>Opis</w:t>
            </w:r>
          </w:p>
        </w:tc>
        <w:tc>
          <w:tcPr>
            <w:tcW w:w="8225" w:type="dxa"/>
            <w:tcMar>
              <w:top w:w="30" w:type="dxa"/>
              <w:left w:w="30" w:type="dxa"/>
              <w:bottom w:w="20" w:type="dxa"/>
              <w:right w:w="30" w:type="dxa"/>
            </w:tcMar>
          </w:tcPr>
          <w:p w14:paraId="1CBF1192" w14:textId="77777777" w:rsidR="007C43DF" w:rsidRDefault="007C43DF" w:rsidP="00D24084">
            <w:r>
              <w:t>Jednoznačný  identifikátor  odosielateľa</w:t>
            </w:r>
          </w:p>
          <w:p w14:paraId="6911CACE" w14:textId="77777777" w:rsidR="007C43DF" w:rsidRDefault="007C43DF" w:rsidP="00D24084">
            <w:r>
              <w:t>elektronickej správy.</w:t>
            </w:r>
          </w:p>
          <w:p w14:paraId="6A9E2696" w14:textId="77777777" w:rsidR="007C43DF" w:rsidRDefault="007C43DF" w:rsidP="00D24084">
            <w:r>
              <w:t>[Formát  reprezentácie:  Unified  Resource</w:t>
            </w:r>
          </w:p>
          <w:p w14:paraId="503B3BF5" w14:textId="77777777" w:rsidR="007C43DF" w:rsidRDefault="007C43DF" w:rsidP="00D24084">
            <w:r>
              <w:t>Identifier  (URI)  v tvare  referencovateľného</w:t>
            </w:r>
          </w:p>
          <w:p w14:paraId="0B77FC53" w14:textId="77777777" w:rsidR="007C43DF" w:rsidRDefault="007C43DF" w:rsidP="00D24084">
            <w:r>
              <w:t>identifikátora.] [Hodnoty:</w:t>
            </w:r>
          </w:p>
          <w:p w14:paraId="1517B939" w14:textId="77777777" w:rsidR="007C43DF" w:rsidRDefault="007C43DF" w:rsidP="00D24084">
            <w:r>
              <w:t>type=„IdIdentity“ – nemenná hodnota.]</w:t>
            </w:r>
          </w:p>
          <w:p w14:paraId="4A29749B" w14:textId="77777777" w:rsidR="007C43DF" w:rsidRDefault="007C43DF" w:rsidP="00D24084">
            <w:r>
              <w:t>[Stav: Povinný.]</w:t>
            </w:r>
          </w:p>
          <w:p w14:paraId="336B414A" w14:textId="77777777" w:rsidR="007C43DF" w:rsidRDefault="007C43DF" w:rsidP="00D24084">
            <w:r>
              <w:t>[Poznámky: Referencovateľný identifikátor má</w:t>
            </w:r>
          </w:p>
          <w:p w14:paraId="34B48BB3" w14:textId="77777777" w:rsidR="007C43DF" w:rsidRDefault="007C43DF" w:rsidP="00D24084">
            <w:r>
              <w:t>tvar Unified Resource  Identifier  (URI),  pričom</w:t>
            </w:r>
          </w:p>
          <w:p w14:paraId="0D602760" w14:textId="77777777" w:rsidR="007C43DF" w:rsidRDefault="007C43DF" w:rsidP="00D24084">
            <w:r>
              <w:t>posledná časť  reťazca {referencia}  reprezentuje</w:t>
            </w:r>
          </w:p>
          <w:p w14:paraId="3CD33D15" w14:textId="77777777" w:rsidR="007C43DF" w:rsidRDefault="007C43DF" w:rsidP="00D24084">
            <w:r>
              <w:t>samotnú hodnotu identifikácie.]</w:t>
            </w:r>
          </w:p>
          <w:p w14:paraId="0EDB12BE" w14:textId="77777777" w:rsidR="007C43DF" w:rsidRDefault="007C43DF" w:rsidP="00D24084"/>
          <w:p w14:paraId="056ABAC6" w14:textId="77777777" w:rsidR="007C43DF" w:rsidRDefault="007C43DF" w:rsidP="00D24084">
            <w:r>
              <w:t>Jednoznačne identifikuje odosielateľa elektronickej správy. Jemu bude doručené potvrdenka o doručení.</w:t>
            </w:r>
          </w:p>
          <w:p w14:paraId="6A8BF6CC" w14:textId="77777777" w:rsidR="007C43DF" w:rsidRDefault="007C43DF" w:rsidP="00D24084">
            <w:r>
              <w:lastRenderedPageBreak/>
              <w:t>Hodnota je URI a presná špecifikácia podporovaných typov identifikácie v ÚPVS</w:t>
            </w:r>
          </w:p>
          <w:p w14:paraId="1687EB25" w14:textId="77777777" w:rsidR="007C43DF" w:rsidRDefault="007C43DF" w:rsidP="00D24084">
            <w:r>
              <w:t>sifo://&lt;sifoguid&gt; - identifikátor identity v IAM</w:t>
            </w:r>
          </w:p>
          <w:p w14:paraId="7754A7A8" w14:textId="77777777" w:rsidR="007C43DF" w:rsidRDefault="007C43DF" w:rsidP="00D24084">
            <w:r>
              <w:t>edesk://&lt;edeskno&gt; - číslo schránky</w:t>
            </w:r>
          </w:p>
          <w:p w14:paraId="05B0C13C" w14:textId="77777777" w:rsidR="007C43DF" w:rsidRDefault="007C43DF" w:rsidP="00D24084">
            <w:r>
              <w:t>ico://&lt;ico&gt;[/&lt;organizacnajednotka&gt;] - identifikátor právnickej osoby</w:t>
            </w:r>
          </w:p>
          <w:p w14:paraId="68F1CF2B" w14:textId="77777777" w:rsidR="007C43DF" w:rsidRDefault="007C43DF" w:rsidP="00D24084">
            <w:r>
              <w:t>rc://&lt;rodnecislo&gt;/&lt;priezvisko&gt;/&lt;meno&gt; - identifikátor fyzickej osoby</w:t>
            </w:r>
          </w:p>
          <w:p w14:paraId="1FA5A38D" w14:textId="77777777" w:rsidR="007C43DF" w:rsidRDefault="007C43DF" w:rsidP="00D24084">
            <w:r>
              <w:t>pco://&lt;pocitacovecisloosoby&gt; - identifikátor fyzickej osoby v RFO</w:t>
            </w:r>
          </w:p>
          <w:p w14:paraId="30802686" w14:textId="77777777" w:rsidR="007C43DF" w:rsidRDefault="007C43DF" w:rsidP="00D24084">
            <w:r>
              <w:t>Podporované typy sa môžu v budúcnosti meniť a dopĺňať.</w:t>
            </w:r>
          </w:p>
        </w:tc>
      </w:tr>
      <w:tr w:rsidR="007C43DF" w14:paraId="347EF9AA" w14:textId="77777777" w:rsidTr="007C43DF">
        <w:tc>
          <w:tcPr>
            <w:tcW w:w="846" w:type="dxa"/>
            <w:tcMar>
              <w:top w:w="30" w:type="dxa"/>
              <w:left w:w="30" w:type="dxa"/>
              <w:bottom w:w="20" w:type="dxa"/>
              <w:right w:w="30" w:type="dxa"/>
            </w:tcMar>
          </w:tcPr>
          <w:p w14:paraId="6305F846" w14:textId="77777777" w:rsidR="007C43DF" w:rsidRDefault="007C43DF" w:rsidP="00D24084">
            <w:r>
              <w:lastRenderedPageBreak/>
              <w:t>Plnenie</w:t>
            </w:r>
          </w:p>
        </w:tc>
        <w:tc>
          <w:tcPr>
            <w:tcW w:w="8225" w:type="dxa"/>
            <w:tcMar>
              <w:top w:w="30" w:type="dxa"/>
              <w:left w:w="30" w:type="dxa"/>
              <w:bottom w:w="20" w:type="dxa"/>
              <w:right w:w="30" w:type="dxa"/>
            </w:tcMar>
          </w:tcPr>
          <w:p w14:paraId="771276AF" w14:textId="77777777" w:rsidR="007C43DF" w:rsidRDefault="007C43DF" w:rsidP="00D24084">
            <w:r>
              <w:t>Jedná sa o identifikátor subjektu, ktorý bude vstupom do procesu stotožnenia voči evidencii subjektov v IAM a zároveň slúži ako identifikácia v procesoch doručovania do schránok ÚPVS.</w:t>
            </w:r>
          </w:p>
          <w:p w14:paraId="1A600EF0" w14:textId="77777777" w:rsidR="007C43DF" w:rsidRDefault="007C43DF" w:rsidP="00D24084"/>
          <w:p w14:paraId="7229CE4C" w14:textId="77777777" w:rsidR="00983781" w:rsidRDefault="00983781" w:rsidP="00D24084">
            <w:r>
              <w:t>Identifikácia podávajúceho subjektu zodpovedá URI v zmysle legislatívy - v</w:t>
            </w:r>
            <w:r w:rsidRPr="006F274E">
              <w:t>ýnos Ministerstva financií Slovenskej republiky z 3. apríla 2014 č. MF/009269/2014-173 o jednotnom formáte elektronických správ vytváraných a odosielaných prostredníctvom prístupových miest</w:t>
            </w:r>
            <w:r>
              <w:t xml:space="preserve">. Jedná sa o identifikátor subjektu, ktorý bude vstupom do procesu stotožnenia voči evidencii subjektov a zároveň slúži ako identifikácia v procesoch doručovania do schránok na ÚPVS. </w:t>
            </w:r>
          </w:p>
          <w:p w14:paraId="48DC33E4" w14:textId="77777777" w:rsidR="00983781" w:rsidRDefault="00983781" w:rsidP="00D24084"/>
          <w:p w14:paraId="42BF9C74" w14:textId="77777777" w:rsidR="00983781" w:rsidRDefault="00983781" w:rsidP="00D24084">
            <w:r>
              <w:t xml:space="preserve">Algoritmus plnenia pre podávajúce subjekty v colnom konaní pre právnickú osobu/podnikateľa  = ico://&lt;kod_krajiny&gt;/&lt;ico&gt; </w:t>
            </w:r>
          </w:p>
          <w:p w14:paraId="4BE1D3D3" w14:textId="77777777" w:rsidR="00983781" w:rsidRDefault="00983781" w:rsidP="00D24084">
            <w:r>
              <w:t>Príklad naplnenia pre firmu s identifikátorom „12345678“ so sídlom na Slovensku = „ico://sk/12345678“.</w:t>
            </w:r>
          </w:p>
          <w:p w14:paraId="31881CA5" w14:textId="77777777" w:rsidR="00983781" w:rsidRDefault="00983781" w:rsidP="00D24084"/>
          <w:p w14:paraId="4DBFBB5C" w14:textId="77777777" w:rsidR="00983781" w:rsidRDefault="00983781" w:rsidP="00D24084">
            <w:r>
              <w:t>Algoritmus plnenia pre podávajúce subjekty v colnom konaní pre občana SR a fyzickú osobu nepodnikateľa = rc://&lt;kod_krajiny&gt;/&lt;rodnecislo&gt;</w:t>
            </w:r>
            <w:r w:rsidR="00184D73">
              <w:t>_</w:t>
            </w:r>
            <w:r>
              <w:t>&lt;priezvisko&gt;</w:t>
            </w:r>
            <w:r w:rsidR="00184D73">
              <w:t>_</w:t>
            </w:r>
            <w:r>
              <w:t>&lt;meno&gt;.</w:t>
            </w:r>
          </w:p>
          <w:p w14:paraId="4F8394F5" w14:textId="77777777" w:rsidR="00983781" w:rsidRDefault="00983781" w:rsidP="00D24084">
            <w:r>
              <w:t xml:space="preserve">Príklad naplnenia pre osobu Pavel Deklarant s rc „xxxxxxxxxx“  = </w:t>
            </w:r>
          </w:p>
          <w:p w14:paraId="05F6615C" w14:textId="77777777" w:rsidR="00983781" w:rsidRDefault="00983781" w:rsidP="00D24084">
            <w:r>
              <w:t>„</w:t>
            </w:r>
            <w:r w:rsidRPr="00392B8C">
              <w:t>rc://sk/</w:t>
            </w:r>
            <w:r w:rsidRPr="004F13E4">
              <w:t xml:space="preserve"> </w:t>
            </w:r>
            <w:r>
              <w:t>xxxxxxxxxx</w:t>
            </w:r>
            <w:r w:rsidRPr="00392B8C">
              <w:t xml:space="preserve"> _</w:t>
            </w:r>
            <w:r>
              <w:t>deklarant</w:t>
            </w:r>
            <w:r w:rsidRPr="00392B8C">
              <w:t>_</w:t>
            </w:r>
            <w:r>
              <w:t>pavel“</w:t>
            </w:r>
          </w:p>
          <w:p w14:paraId="5801BE8B" w14:textId="77777777" w:rsidR="00983781" w:rsidRDefault="00983781" w:rsidP="00D24084"/>
          <w:p w14:paraId="55F7B635" w14:textId="77777777" w:rsidR="007C43DF" w:rsidRDefault="00983781" w:rsidP="00D24084">
            <w:r>
              <w:t>Platí, že každý subjekt bude mať evidovaný práve jeden takýto identifikátor = nie je možné použiť vicero identifkátorov pre jeden subjekt.</w:t>
            </w:r>
          </w:p>
          <w:p w14:paraId="1B15F5AF" w14:textId="77777777" w:rsidR="00983781" w:rsidRDefault="00983781" w:rsidP="00D24084"/>
        </w:tc>
      </w:tr>
      <w:tr w:rsidR="007C43DF" w14:paraId="568D9948" w14:textId="77777777" w:rsidTr="007C43DF">
        <w:tc>
          <w:tcPr>
            <w:tcW w:w="846" w:type="dxa"/>
            <w:tcMar>
              <w:top w:w="30" w:type="dxa"/>
              <w:left w:w="30" w:type="dxa"/>
              <w:bottom w:w="20" w:type="dxa"/>
              <w:right w:w="30" w:type="dxa"/>
            </w:tcMar>
          </w:tcPr>
          <w:p w14:paraId="063CC65A" w14:textId="77777777" w:rsidR="007C43DF" w:rsidRDefault="007C43DF" w:rsidP="00D24084">
            <w:r>
              <w:t>Atribút</w:t>
            </w:r>
          </w:p>
        </w:tc>
        <w:tc>
          <w:tcPr>
            <w:tcW w:w="8225" w:type="dxa"/>
            <w:tcMar>
              <w:top w:w="30" w:type="dxa"/>
              <w:left w:w="30" w:type="dxa"/>
              <w:bottom w:w="20" w:type="dxa"/>
              <w:right w:w="30" w:type="dxa"/>
            </w:tcMar>
          </w:tcPr>
          <w:p w14:paraId="64922B22" w14:textId="77777777" w:rsidR="007C43DF" w:rsidRDefault="007C43DF" w:rsidP="00D24084">
            <w:r>
              <w:t>RecipientID : URI</w:t>
            </w:r>
          </w:p>
        </w:tc>
      </w:tr>
      <w:tr w:rsidR="007C43DF" w14:paraId="60A4398D" w14:textId="77777777" w:rsidTr="007C43DF">
        <w:tc>
          <w:tcPr>
            <w:tcW w:w="846" w:type="dxa"/>
            <w:tcMar>
              <w:top w:w="30" w:type="dxa"/>
              <w:left w:w="30" w:type="dxa"/>
              <w:bottom w:w="20" w:type="dxa"/>
              <w:right w:w="30" w:type="dxa"/>
            </w:tcMar>
          </w:tcPr>
          <w:p w14:paraId="113E4882" w14:textId="77777777" w:rsidR="007C43DF" w:rsidRDefault="007C43DF" w:rsidP="00D24084">
            <w:r>
              <w:t>Opis</w:t>
            </w:r>
          </w:p>
        </w:tc>
        <w:tc>
          <w:tcPr>
            <w:tcW w:w="8225" w:type="dxa"/>
            <w:tcMar>
              <w:top w:w="30" w:type="dxa"/>
              <w:left w:w="30" w:type="dxa"/>
              <w:bottom w:w="20" w:type="dxa"/>
              <w:right w:w="30" w:type="dxa"/>
            </w:tcMar>
          </w:tcPr>
          <w:p w14:paraId="1D70658A" w14:textId="77777777" w:rsidR="007C43DF" w:rsidRDefault="007C43DF" w:rsidP="00D24084">
            <w:r>
              <w:t>Jednoznačný  identifikátor  prijímateľa</w:t>
            </w:r>
          </w:p>
          <w:p w14:paraId="7BF42F74" w14:textId="77777777" w:rsidR="007C43DF" w:rsidRDefault="007C43DF" w:rsidP="00D24084">
            <w:r>
              <w:t>elektronickej správy.</w:t>
            </w:r>
          </w:p>
          <w:p w14:paraId="61CD6A8D" w14:textId="77777777" w:rsidR="007C43DF" w:rsidRDefault="007C43DF" w:rsidP="00D24084">
            <w:r>
              <w:t>[Stav: Povinný.]</w:t>
            </w:r>
          </w:p>
          <w:p w14:paraId="207D9557" w14:textId="77777777" w:rsidR="007C43DF" w:rsidRDefault="007C43DF" w:rsidP="00D24084">
            <w:r>
              <w:t>[Formát  reprezentácie:  Unified  Resource</w:t>
            </w:r>
          </w:p>
          <w:p w14:paraId="0CD6F696" w14:textId="77777777" w:rsidR="007C43DF" w:rsidRDefault="007C43DF" w:rsidP="00D24084">
            <w:r>
              <w:t>Identifier  (URI)  v tvare  referencovateľného</w:t>
            </w:r>
          </w:p>
          <w:p w14:paraId="2DBE9303" w14:textId="77777777" w:rsidR="007C43DF" w:rsidRDefault="007C43DF" w:rsidP="00D24084">
            <w:r>
              <w:t>identifikátora.]</w:t>
            </w:r>
          </w:p>
          <w:p w14:paraId="031AAE9D" w14:textId="77777777" w:rsidR="007C43DF" w:rsidRDefault="007C43DF" w:rsidP="00D24084">
            <w:r>
              <w:t>[Hodnoty:</w:t>
            </w:r>
          </w:p>
          <w:p w14:paraId="31A96C51" w14:textId="77777777" w:rsidR="007C43DF" w:rsidRDefault="007C43DF" w:rsidP="00D24084">
            <w:r>
              <w:t>type=„IdIdentity“ – nemenná hodnota.]</w:t>
            </w:r>
          </w:p>
          <w:p w14:paraId="4BAD2A82" w14:textId="77777777" w:rsidR="007C43DF" w:rsidRDefault="007C43DF" w:rsidP="00D24084">
            <w:r>
              <w:t>[Poznámky: Referencovateľný identifikátor má</w:t>
            </w:r>
          </w:p>
          <w:p w14:paraId="4D4487DB" w14:textId="77777777" w:rsidR="007C43DF" w:rsidRDefault="007C43DF" w:rsidP="00D24084">
            <w:r>
              <w:t>tvar Unified Resource  Identifier  (URI),  pričom</w:t>
            </w:r>
          </w:p>
          <w:p w14:paraId="591CB319" w14:textId="77777777" w:rsidR="007C43DF" w:rsidRDefault="007C43DF" w:rsidP="00D24084">
            <w:r>
              <w:t>posledná časť  reťazca {referencia}  reprezentuje</w:t>
            </w:r>
          </w:p>
          <w:p w14:paraId="3D0FBE6B" w14:textId="77777777" w:rsidR="007C43DF" w:rsidRDefault="007C43DF" w:rsidP="00D24084">
            <w:r>
              <w:t>samotnú hodnotu identifikácie.]</w:t>
            </w:r>
          </w:p>
          <w:p w14:paraId="2008DDC6" w14:textId="77777777" w:rsidR="007C43DF" w:rsidRDefault="007C43DF" w:rsidP="00D24084"/>
          <w:p w14:paraId="0F30B2AD" w14:textId="77777777" w:rsidR="007C43DF" w:rsidRDefault="007C43DF" w:rsidP="00D24084">
            <w:r>
              <w:t>Jednoznačne identifikuje prijímateľa elektronickej správy.</w:t>
            </w:r>
          </w:p>
          <w:p w14:paraId="5A433DBC" w14:textId="77777777" w:rsidR="007C43DF" w:rsidRDefault="007C43DF" w:rsidP="00D24084">
            <w:r>
              <w:t>Hodnota je URI a špecifikácia je rovnaká ako pre SenderId.</w:t>
            </w:r>
          </w:p>
        </w:tc>
      </w:tr>
      <w:tr w:rsidR="007C43DF" w14:paraId="2449A067" w14:textId="77777777" w:rsidTr="007C43DF">
        <w:tc>
          <w:tcPr>
            <w:tcW w:w="846" w:type="dxa"/>
            <w:tcMar>
              <w:top w:w="30" w:type="dxa"/>
              <w:left w:w="30" w:type="dxa"/>
              <w:bottom w:w="20" w:type="dxa"/>
              <w:right w:w="30" w:type="dxa"/>
            </w:tcMar>
          </w:tcPr>
          <w:p w14:paraId="1740B16A" w14:textId="77777777" w:rsidR="007C43DF" w:rsidRDefault="007C43DF" w:rsidP="00D24084">
            <w:r>
              <w:t>Plnenie</w:t>
            </w:r>
          </w:p>
        </w:tc>
        <w:tc>
          <w:tcPr>
            <w:tcW w:w="8225" w:type="dxa"/>
            <w:tcMar>
              <w:top w:w="30" w:type="dxa"/>
              <w:left w:w="30" w:type="dxa"/>
              <w:bottom w:w="20" w:type="dxa"/>
              <w:right w:w="30" w:type="dxa"/>
            </w:tcMar>
          </w:tcPr>
          <w:p w14:paraId="27E2E529" w14:textId="77777777" w:rsidR="007C43DF" w:rsidRDefault="007C43DF" w:rsidP="00D24084">
            <w:r>
              <w:t>Adresátom podania je daný orgán verejnej moci. </w:t>
            </w:r>
          </w:p>
          <w:p w14:paraId="467E0B78" w14:textId="77777777" w:rsidR="007C43DF" w:rsidRDefault="007C43DF" w:rsidP="00D24084">
            <w:r>
              <w:t>Naplní sa hodnotou získanou zo služby </w:t>
            </w:r>
            <w:r w:rsidR="00184D73">
              <w:fldChar w:fldCharType="begin"/>
            </w:r>
            <w:r w:rsidR="00184D73">
              <w:instrText xml:space="preserve"> REF _Ref71189965 \h </w:instrText>
            </w:r>
            <w:r w:rsidR="00184D73">
              <w:fldChar w:fldCharType="separate"/>
            </w:r>
            <w:r w:rsidR="00207F41">
              <w:t>Poskytnutie číselníkov eCommerce/ICS2 Portálu</w:t>
            </w:r>
            <w:r w:rsidR="00184D73">
              <w:fldChar w:fldCharType="end"/>
            </w:r>
          </w:p>
          <w:p w14:paraId="6C8ACF8F" w14:textId="77777777" w:rsidR="007C43DF" w:rsidRDefault="007C43DF" w:rsidP="00D24084">
            <w:r>
              <w:t>(atribút Identifikátor prijímateľa typu podania). </w:t>
            </w:r>
          </w:p>
        </w:tc>
      </w:tr>
      <w:tr w:rsidR="007C43DF" w14:paraId="05F4213B" w14:textId="77777777" w:rsidTr="007C43DF">
        <w:tc>
          <w:tcPr>
            <w:tcW w:w="846" w:type="dxa"/>
            <w:tcMar>
              <w:top w:w="30" w:type="dxa"/>
              <w:left w:w="30" w:type="dxa"/>
              <w:bottom w:w="20" w:type="dxa"/>
              <w:right w:w="30" w:type="dxa"/>
            </w:tcMar>
          </w:tcPr>
          <w:p w14:paraId="379B6835" w14:textId="77777777" w:rsidR="007C43DF" w:rsidRDefault="007C43DF" w:rsidP="00D24084">
            <w:r>
              <w:t>Atribút</w:t>
            </w:r>
          </w:p>
        </w:tc>
        <w:tc>
          <w:tcPr>
            <w:tcW w:w="8225" w:type="dxa"/>
            <w:tcMar>
              <w:top w:w="30" w:type="dxa"/>
              <w:left w:w="30" w:type="dxa"/>
              <w:bottom w:w="20" w:type="dxa"/>
              <w:right w:w="30" w:type="dxa"/>
            </w:tcMar>
          </w:tcPr>
          <w:p w14:paraId="5FF99C75" w14:textId="77777777" w:rsidR="007C43DF" w:rsidRDefault="007C43DF" w:rsidP="00D24084">
            <w:r>
              <w:t>MessageType : StringType</w:t>
            </w:r>
          </w:p>
        </w:tc>
      </w:tr>
      <w:tr w:rsidR="007C43DF" w14:paraId="19D7CEDE" w14:textId="77777777" w:rsidTr="007C43DF">
        <w:tc>
          <w:tcPr>
            <w:tcW w:w="846" w:type="dxa"/>
            <w:tcMar>
              <w:top w:w="30" w:type="dxa"/>
              <w:left w:w="30" w:type="dxa"/>
              <w:bottom w:w="20" w:type="dxa"/>
              <w:right w:w="30" w:type="dxa"/>
            </w:tcMar>
          </w:tcPr>
          <w:p w14:paraId="01AB770E" w14:textId="77777777" w:rsidR="007C43DF" w:rsidRDefault="007C43DF" w:rsidP="00D24084">
            <w:r>
              <w:t>Opis</w:t>
            </w:r>
          </w:p>
        </w:tc>
        <w:tc>
          <w:tcPr>
            <w:tcW w:w="8225" w:type="dxa"/>
            <w:tcMar>
              <w:top w:w="30" w:type="dxa"/>
              <w:left w:w="30" w:type="dxa"/>
              <w:bottom w:w="20" w:type="dxa"/>
              <w:right w:w="30" w:type="dxa"/>
            </w:tcMar>
          </w:tcPr>
          <w:p w14:paraId="2A03046B" w14:textId="77777777" w:rsidR="007C43DF" w:rsidRDefault="007C43DF" w:rsidP="00D24084">
            <w:r>
              <w:t>Identifikuje  typ  podania,  rozhodnutia  a</w:t>
            </w:r>
          </w:p>
          <w:p w14:paraId="50CD366B" w14:textId="77777777" w:rsidR="007C43DF" w:rsidRDefault="007C43DF" w:rsidP="00D24084">
            <w:r>
              <w:lastRenderedPageBreak/>
              <w:t>podobne.</w:t>
            </w:r>
          </w:p>
          <w:p w14:paraId="6BAD8487" w14:textId="77777777" w:rsidR="007C43DF" w:rsidRDefault="007C43DF" w:rsidP="00D24084">
            <w:r>
              <w:t>[Stav: Povinný.]</w:t>
            </w:r>
          </w:p>
          <w:p w14:paraId="7AC23131" w14:textId="77777777" w:rsidR="007C43DF" w:rsidRDefault="007C43DF" w:rsidP="00D24084">
            <w:r>
              <w:t>[Formát reprezentácie: Textový reťazec.]</w:t>
            </w:r>
          </w:p>
          <w:p w14:paraId="06E61246" w14:textId="77777777" w:rsidR="007C43DF" w:rsidRDefault="007C43DF" w:rsidP="00D24084"/>
          <w:p w14:paraId="4357C971" w14:textId="77777777" w:rsidR="007C43DF" w:rsidRDefault="007C43DF" w:rsidP="00D24084">
            <w:r>
              <w:t>Jednoznačne identifikuje typ elektronickej správy. Určuje tým spracovanie na strane prijímateľa.</w:t>
            </w:r>
          </w:p>
        </w:tc>
      </w:tr>
      <w:tr w:rsidR="007C43DF" w14:paraId="7E0A73B0" w14:textId="77777777" w:rsidTr="007C43DF">
        <w:tc>
          <w:tcPr>
            <w:tcW w:w="846" w:type="dxa"/>
            <w:tcMar>
              <w:top w:w="30" w:type="dxa"/>
              <w:left w:w="30" w:type="dxa"/>
              <w:bottom w:w="20" w:type="dxa"/>
              <w:right w:w="30" w:type="dxa"/>
            </w:tcMar>
          </w:tcPr>
          <w:p w14:paraId="0727D3D3" w14:textId="77777777" w:rsidR="007C43DF" w:rsidRDefault="007C43DF" w:rsidP="00D24084">
            <w:r>
              <w:lastRenderedPageBreak/>
              <w:t>Plnenie</w:t>
            </w:r>
          </w:p>
        </w:tc>
        <w:tc>
          <w:tcPr>
            <w:tcW w:w="8225" w:type="dxa"/>
            <w:tcMar>
              <w:top w:w="30" w:type="dxa"/>
              <w:left w:w="30" w:type="dxa"/>
              <w:bottom w:w="20" w:type="dxa"/>
              <w:right w:w="30" w:type="dxa"/>
            </w:tcMar>
          </w:tcPr>
          <w:p w14:paraId="1DF5E978" w14:textId="77777777" w:rsidR="007C43DF" w:rsidRDefault="007C43DF" w:rsidP="00D24084">
            <w:r>
              <w:t>Položka sa bude plniť externým kódom typu podania získaným zo</w:t>
            </w:r>
            <w:r w:rsidR="00184D73">
              <w:t xml:space="preserve"> </w:t>
            </w:r>
            <w:r w:rsidR="00184D73">
              <w:fldChar w:fldCharType="begin"/>
            </w:r>
            <w:r w:rsidR="00184D73">
              <w:instrText xml:space="preserve"> REF _Ref71189994 \h </w:instrText>
            </w:r>
            <w:r w:rsidR="00184D73">
              <w:fldChar w:fldCharType="separate"/>
            </w:r>
            <w:r w:rsidR="00207F41">
              <w:t>Poskytnutie číselníkov eCommerce/ICS2 Portálu</w:t>
            </w:r>
            <w:r w:rsidR="00184D73">
              <w:fldChar w:fldCharType="end"/>
            </w:r>
            <w:r>
              <w:rPr>
                <w:color w:val="000000"/>
              </w:rPr>
              <w:t>.</w:t>
            </w:r>
          </w:p>
        </w:tc>
      </w:tr>
      <w:tr w:rsidR="007C43DF" w14:paraId="70B12597" w14:textId="77777777" w:rsidTr="007C43DF">
        <w:tc>
          <w:tcPr>
            <w:tcW w:w="846" w:type="dxa"/>
            <w:tcMar>
              <w:top w:w="30" w:type="dxa"/>
              <w:left w:w="30" w:type="dxa"/>
              <w:bottom w:w="20" w:type="dxa"/>
              <w:right w:w="30" w:type="dxa"/>
            </w:tcMar>
          </w:tcPr>
          <w:p w14:paraId="720511A2" w14:textId="77777777" w:rsidR="007C43DF" w:rsidRDefault="007C43DF" w:rsidP="00D24084">
            <w:r>
              <w:t>Atribút</w:t>
            </w:r>
          </w:p>
        </w:tc>
        <w:tc>
          <w:tcPr>
            <w:tcW w:w="8225" w:type="dxa"/>
            <w:tcMar>
              <w:top w:w="30" w:type="dxa"/>
              <w:left w:w="30" w:type="dxa"/>
              <w:bottom w:w="20" w:type="dxa"/>
              <w:right w:w="30" w:type="dxa"/>
            </w:tcMar>
          </w:tcPr>
          <w:p w14:paraId="478266DE" w14:textId="77777777" w:rsidR="007C43DF" w:rsidRDefault="007C43DF" w:rsidP="00D24084">
            <w:r>
              <w:t>MessageSubject : StringType</w:t>
            </w:r>
          </w:p>
        </w:tc>
      </w:tr>
      <w:tr w:rsidR="007C43DF" w14:paraId="2FCB6CF0" w14:textId="77777777" w:rsidTr="007C43DF">
        <w:tc>
          <w:tcPr>
            <w:tcW w:w="846" w:type="dxa"/>
            <w:tcMar>
              <w:top w:w="30" w:type="dxa"/>
              <w:left w:w="30" w:type="dxa"/>
              <w:bottom w:w="20" w:type="dxa"/>
              <w:right w:w="30" w:type="dxa"/>
            </w:tcMar>
          </w:tcPr>
          <w:p w14:paraId="56FC14FB" w14:textId="77777777" w:rsidR="007C43DF" w:rsidRDefault="007C43DF" w:rsidP="00D24084">
            <w:r>
              <w:t>Opis</w:t>
            </w:r>
          </w:p>
        </w:tc>
        <w:tc>
          <w:tcPr>
            <w:tcW w:w="8225" w:type="dxa"/>
            <w:tcMar>
              <w:top w:w="30" w:type="dxa"/>
              <w:left w:w="30" w:type="dxa"/>
              <w:bottom w:w="20" w:type="dxa"/>
              <w:right w:w="30" w:type="dxa"/>
            </w:tcMar>
          </w:tcPr>
          <w:p w14:paraId="1FBDB63B" w14:textId="77777777" w:rsidR="007C43DF" w:rsidRDefault="007C43DF" w:rsidP="00D24084">
            <w:r>
              <w:t>Stručný popis predmetu elektronickej správy.</w:t>
            </w:r>
          </w:p>
          <w:p w14:paraId="4C04AF21" w14:textId="77777777" w:rsidR="007C43DF" w:rsidRDefault="007C43DF" w:rsidP="00D24084">
            <w:r>
              <w:t>[Stav: Nepovinný.]</w:t>
            </w:r>
          </w:p>
          <w:p w14:paraId="6ABF5994" w14:textId="77777777" w:rsidR="007C43DF" w:rsidRDefault="007C43DF" w:rsidP="00D24084">
            <w:r>
              <w:t>[Formát reprezentácie: Textový reťazec.]</w:t>
            </w:r>
          </w:p>
          <w:p w14:paraId="49DC85BD" w14:textId="77777777" w:rsidR="007C43DF" w:rsidRDefault="007C43DF" w:rsidP="00D24084">
            <w:r>
              <w:t>[Hodnoty: Nemá predpísaný obsah.]</w:t>
            </w:r>
          </w:p>
          <w:p w14:paraId="2C0390FB" w14:textId="77777777" w:rsidR="007C43DF" w:rsidRDefault="007C43DF" w:rsidP="00D24084">
            <w:r>
              <w:t>[Poznámky: Môže  byť  definovaný  podľa  typu</w:t>
            </w:r>
          </w:p>
          <w:p w14:paraId="1FDDC78D" w14:textId="77777777" w:rsidR="007C43DF" w:rsidRDefault="007C43DF" w:rsidP="00D24084">
            <w:r>
              <w:t>elektronickej  správy.  Podanie  vytvorené</w:t>
            </w:r>
          </w:p>
          <w:p w14:paraId="1A3D21F3" w14:textId="77777777" w:rsidR="007C43DF" w:rsidRDefault="007C43DF" w:rsidP="00D24084">
            <w:r>
              <w:t>prostredníctvom  ústredného  portálu  verejnej</w:t>
            </w:r>
          </w:p>
          <w:p w14:paraId="364C23D2" w14:textId="77777777" w:rsidR="007C43DF" w:rsidRDefault="007C43DF" w:rsidP="00D24084">
            <w:r>
              <w:t>správy  používa  kód  služby,  zadaný  pri</w:t>
            </w:r>
          </w:p>
          <w:p w14:paraId="22070024" w14:textId="77777777" w:rsidR="007C43DF" w:rsidRDefault="007C43DF" w:rsidP="00D24084">
            <w:r>
              <w:t>registrácii  elektronickej  služby  príslušným</w:t>
            </w:r>
          </w:p>
          <w:p w14:paraId="019D182F" w14:textId="77777777" w:rsidR="007C43DF" w:rsidRDefault="007C43DF" w:rsidP="00D24084">
            <w:r>
              <w:t>orgánom  verejnej  moci.  Podľa  tohto  kódu  sa</w:t>
            </w:r>
          </w:p>
          <w:p w14:paraId="02B571E9" w14:textId="77777777" w:rsidR="007C43DF" w:rsidRDefault="007C43DF" w:rsidP="00D24084">
            <w:r>
              <w:t>vykonáva automatické spracovanie.]</w:t>
            </w:r>
          </w:p>
          <w:p w14:paraId="05DF98EB" w14:textId="77777777" w:rsidR="007C43DF" w:rsidRDefault="007C43DF" w:rsidP="00D24084"/>
          <w:p w14:paraId="6DFA20DB" w14:textId="77777777" w:rsidR="007C43DF" w:rsidRDefault="007C43DF" w:rsidP="00D24084">
            <w:r>
              <w:t>Nepovinný údaj. Vypĺňa ju odosielateľ a predstavuje predmet elektronickej správy.</w:t>
            </w:r>
          </w:p>
        </w:tc>
      </w:tr>
      <w:tr w:rsidR="007C43DF" w14:paraId="283327E7" w14:textId="77777777" w:rsidTr="007C43DF">
        <w:tc>
          <w:tcPr>
            <w:tcW w:w="846" w:type="dxa"/>
            <w:tcMar>
              <w:top w:w="30" w:type="dxa"/>
              <w:left w:w="30" w:type="dxa"/>
              <w:bottom w:w="20" w:type="dxa"/>
              <w:right w:w="30" w:type="dxa"/>
            </w:tcMar>
          </w:tcPr>
          <w:p w14:paraId="2A1F0BFB" w14:textId="77777777" w:rsidR="007C43DF" w:rsidRDefault="007C43DF" w:rsidP="00D24084">
            <w:r>
              <w:t>Plnenie</w:t>
            </w:r>
          </w:p>
        </w:tc>
        <w:tc>
          <w:tcPr>
            <w:tcW w:w="8225" w:type="dxa"/>
            <w:tcMar>
              <w:top w:w="30" w:type="dxa"/>
              <w:left w:w="30" w:type="dxa"/>
              <w:bottom w:w="20" w:type="dxa"/>
              <w:right w:w="30" w:type="dxa"/>
            </w:tcMar>
          </w:tcPr>
          <w:p w14:paraId="041B5908" w14:textId="77777777" w:rsidR="007C43DF" w:rsidRDefault="007C43DF"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7C43DF" w14:paraId="55D67FCB" w14:textId="77777777" w:rsidTr="007C43DF">
        <w:tc>
          <w:tcPr>
            <w:tcW w:w="846" w:type="dxa"/>
            <w:tcMar>
              <w:top w:w="30" w:type="dxa"/>
              <w:left w:w="30" w:type="dxa"/>
              <w:bottom w:w="20" w:type="dxa"/>
              <w:right w:w="30" w:type="dxa"/>
            </w:tcMar>
          </w:tcPr>
          <w:p w14:paraId="4D8E91E6" w14:textId="77777777" w:rsidR="007C43DF" w:rsidRDefault="007C43DF" w:rsidP="00D24084">
            <w:r>
              <w:t>Atribút</w:t>
            </w:r>
          </w:p>
        </w:tc>
        <w:tc>
          <w:tcPr>
            <w:tcW w:w="8225" w:type="dxa"/>
            <w:tcMar>
              <w:top w:w="30" w:type="dxa"/>
              <w:left w:w="30" w:type="dxa"/>
              <w:bottom w:w="20" w:type="dxa"/>
              <w:right w:w="30" w:type="dxa"/>
            </w:tcMar>
          </w:tcPr>
          <w:p w14:paraId="717FFB3E" w14:textId="77777777" w:rsidR="007C43DF" w:rsidRDefault="007C43DF" w:rsidP="00D24084">
            <w:r>
              <w:t>SenderBusinessReference : StringType</w:t>
            </w:r>
          </w:p>
        </w:tc>
      </w:tr>
      <w:tr w:rsidR="007C43DF" w14:paraId="018E29FD" w14:textId="77777777" w:rsidTr="007C43DF">
        <w:tc>
          <w:tcPr>
            <w:tcW w:w="846" w:type="dxa"/>
            <w:tcMar>
              <w:top w:w="30" w:type="dxa"/>
              <w:left w:w="30" w:type="dxa"/>
              <w:bottom w:w="20" w:type="dxa"/>
              <w:right w:w="30" w:type="dxa"/>
            </w:tcMar>
          </w:tcPr>
          <w:p w14:paraId="20F17BC5" w14:textId="77777777" w:rsidR="007C43DF" w:rsidRDefault="007C43DF" w:rsidP="00D24084">
            <w:r>
              <w:t>Opis</w:t>
            </w:r>
          </w:p>
        </w:tc>
        <w:tc>
          <w:tcPr>
            <w:tcW w:w="8225" w:type="dxa"/>
            <w:tcMar>
              <w:top w:w="30" w:type="dxa"/>
              <w:left w:w="30" w:type="dxa"/>
              <w:bottom w:w="20" w:type="dxa"/>
              <w:right w:w="30" w:type="dxa"/>
            </w:tcMar>
          </w:tcPr>
          <w:p w14:paraId="6B25F30E" w14:textId="77777777" w:rsidR="007C43DF" w:rsidRDefault="007C43DF" w:rsidP="00D24084">
            <w:r>
              <w:t>Spisová  značka  odosielateľa  elektronickej</w:t>
            </w:r>
          </w:p>
          <w:p w14:paraId="29EA4CA9" w14:textId="77777777" w:rsidR="007C43DF" w:rsidRDefault="007C43DF" w:rsidP="00D24084">
            <w:r>
              <w:t>správy.</w:t>
            </w:r>
          </w:p>
          <w:p w14:paraId="1C8BAA84" w14:textId="77777777" w:rsidR="007C43DF" w:rsidRDefault="007C43DF" w:rsidP="00D24084">
            <w:r>
              <w:t>[Stav: Nepovinný.]</w:t>
            </w:r>
          </w:p>
          <w:p w14:paraId="3519497E" w14:textId="77777777" w:rsidR="007C43DF" w:rsidRDefault="007C43DF" w:rsidP="00D24084">
            <w:r>
              <w:t>[Formát reprezentácie: Textový reťazec.]</w:t>
            </w:r>
          </w:p>
          <w:p w14:paraId="262541D0" w14:textId="77777777" w:rsidR="007C43DF" w:rsidRDefault="007C43DF" w:rsidP="00D24084">
            <w:r>
              <w:t>[Hodnoty: Nemá predpísaný obsah.]</w:t>
            </w:r>
          </w:p>
          <w:p w14:paraId="7E5A96A2" w14:textId="77777777" w:rsidR="007C43DF" w:rsidRDefault="007C43DF" w:rsidP="00D24084"/>
          <w:p w14:paraId="7451CF64" w14:textId="77777777" w:rsidR="007C43DF" w:rsidRDefault="007C43DF" w:rsidP="00D24084">
            <w:r>
              <w:t>Nepovinný údaj. Vypĺňa odosielateľ alebo generuje systém na strane odosielateľa. Predstavuje spisovú značku odosielateľa. Slúži na párovanie komunikácie medzi dvoma stranami.</w:t>
            </w:r>
          </w:p>
        </w:tc>
      </w:tr>
      <w:tr w:rsidR="007C43DF" w14:paraId="2A0EAFD7" w14:textId="77777777" w:rsidTr="007C43DF">
        <w:tc>
          <w:tcPr>
            <w:tcW w:w="846" w:type="dxa"/>
            <w:tcMar>
              <w:top w:w="30" w:type="dxa"/>
              <w:left w:w="30" w:type="dxa"/>
              <w:bottom w:w="20" w:type="dxa"/>
              <w:right w:w="30" w:type="dxa"/>
            </w:tcMar>
          </w:tcPr>
          <w:p w14:paraId="45ED8FB9" w14:textId="77777777" w:rsidR="007C43DF" w:rsidRDefault="007C43DF" w:rsidP="00D24084">
            <w:r>
              <w:t>Plnenie</w:t>
            </w:r>
          </w:p>
        </w:tc>
        <w:tc>
          <w:tcPr>
            <w:tcW w:w="8225" w:type="dxa"/>
            <w:tcMar>
              <w:top w:w="30" w:type="dxa"/>
              <w:left w:w="30" w:type="dxa"/>
              <w:bottom w:w="20" w:type="dxa"/>
              <w:right w:w="30" w:type="dxa"/>
            </w:tcMar>
          </w:tcPr>
          <w:p w14:paraId="45AF8A9E" w14:textId="77777777" w:rsidR="007C43DF" w:rsidRDefault="007C43DF" w:rsidP="00D24084">
            <w:r>
              <w:t>V procesoch colného konania zodpovedá identifikátoru biznis prípadu.</w:t>
            </w:r>
          </w:p>
          <w:p w14:paraId="7A65AF9A" w14:textId="77777777" w:rsidR="007C43DF" w:rsidRDefault="007C43DF" w:rsidP="00D24084">
            <w:r>
              <w:t>Deklaranti budú plniť položku hodnotou tohto IBP.</w:t>
            </w:r>
          </w:p>
        </w:tc>
      </w:tr>
      <w:tr w:rsidR="007C43DF" w14:paraId="1438F0C2" w14:textId="77777777" w:rsidTr="007C43DF">
        <w:tc>
          <w:tcPr>
            <w:tcW w:w="846" w:type="dxa"/>
            <w:tcMar>
              <w:top w:w="30" w:type="dxa"/>
              <w:left w:w="30" w:type="dxa"/>
              <w:bottom w:w="20" w:type="dxa"/>
              <w:right w:w="30" w:type="dxa"/>
            </w:tcMar>
          </w:tcPr>
          <w:p w14:paraId="107C9F8E" w14:textId="77777777" w:rsidR="007C43DF" w:rsidRDefault="007C43DF" w:rsidP="00D24084">
            <w:r>
              <w:t>Atribút</w:t>
            </w:r>
          </w:p>
        </w:tc>
        <w:tc>
          <w:tcPr>
            <w:tcW w:w="8225" w:type="dxa"/>
            <w:tcMar>
              <w:top w:w="30" w:type="dxa"/>
              <w:left w:w="30" w:type="dxa"/>
              <w:bottom w:w="20" w:type="dxa"/>
              <w:right w:w="30" w:type="dxa"/>
            </w:tcMar>
          </w:tcPr>
          <w:p w14:paraId="1801B2E6" w14:textId="77777777" w:rsidR="007C43DF" w:rsidRDefault="007C43DF" w:rsidP="00D24084">
            <w:r>
              <w:t>RecipientBusinessReference : StringType</w:t>
            </w:r>
          </w:p>
        </w:tc>
      </w:tr>
      <w:tr w:rsidR="007C43DF" w14:paraId="5560A17C" w14:textId="77777777" w:rsidTr="007C43DF">
        <w:tc>
          <w:tcPr>
            <w:tcW w:w="846" w:type="dxa"/>
            <w:tcMar>
              <w:top w:w="30" w:type="dxa"/>
              <w:left w:w="30" w:type="dxa"/>
              <w:bottom w:w="20" w:type="dxa"/>
              <w:right w:w="30" w:type="dxa"/>
            </w:tcMar>
          </w:tcPr>
          <w:p w14:paraId="6778F5BA" w14:textId="77777777" w:rsidR="007C43DF" w:rsidRDefault="007C43DF" w:rsidP="00D24084">
            <w:r>
              <w:t>Opis</w:t>
            </w:r>
          </w:p>
        </w:tc>
        <w:tc>
          <w:tcPr>
            <w:tcW w:w="8225" w:type="dxa"/>
            <w:tcMar>
              <w:top w:w="30" w:type="dxa"/>
              <w:left w:w="30" w:type="dxa"/>
              <w:bottom w:w="20" w:type="dxa"/>
              <w:right w:w="30" w:type="dxa"/>
            </w:tcMar>
          </w:tcPr>
          <w:p w14:paraId="2677C3B4" w14:textId="77777777" w:rsidR="007C43DF" w:rsidRDefault="007C43DF" w:rsidP="00D24084">
            <w:r>
              <w:t>Spisová  značka  prijímateľa  elektronickej</w:t>
            </w:r>
          </w:p>
          <w:p w14:paraId="5B9B8FC7" w14:textId="77777777" w:rsidR="007C43DF" w:rsidRDefault="007C43DF" w:rsidP="00D24084">
            <w:r>
              <w:t>správy.</w:t>
            </w:r>
          </w:p>
          <w:p w14:paraId="79E7B8C1" w14:textId="77777777" w:rsidR="007C43DF" w:rsidRDefault="007C43DF" w:rsidP="00D24084">
            <w:r>
              <w:t>[Stav: Nepovinný.]</w:t>
            </w:r>
          </w:p>
          <w:p w14:paraId="49A7C0CB" w14:textId="77777777" w:rsidR="007C43DF" w:rsidRDefault="007C43DF" w:rsidP="00D24084">
            <w:r>
              <w:t>[Formát reprezentácie: Textový reťazec.]</w:t>
            </w:r>
          </w:p>
          <w:p w14:paraId="439C0F2D" w14:textId="77777777" w:rsidR="007C43DF" w:rsidRDefault="007C43DF" w:rsidP="00D24084">
            <w:r>
              <w:t>[Hodnoty: Nemá predpísaný obsah.]</w:t>
            </w:r>
          </w:p>
          <w:p w14:paraId="54FF0C9C" w14:textId="77777777" w:rsidR="007C43DF" w:rsidRDefault="007C43DF" w:rsidP="00D24084"/>
          <w:p w14:paraId="57939FA7" w14:textId="77777777" w:rsidR="007C43DF" w:rsidRDefault="007C43DF" w:rsidP="00D24084">
            <w:r>
              <w:t>Nepovinný údaj. V prípade začiatku novej komunikácie sa tento údaj neuvádza. Ak sa jedná o odpoveď v existujúcej komunikácii, tak preberá hodnotu SenderBusinessReference prijatej správy, na ktorú odpovedá.</w:t>
            </w:r>
          </w:p>
        </w:tc>
      </w:tr>
      <w:tr w:rsidR="007C43DF" w14:paraId="6452229B" w14:textId="77777777" w:rsidTr="007C43DF">
        <w:tc>
          <w:tcPr>
            <w:tcW w:w="846" w:type="dxa"/>
            <w:tcMar>
              <w:top w:w="30" w:type="dxa"/>
              <w:left w:w="30" w:type="dxa"/>
              <w:bottom w:w="20" w:type="dxa"/>
              <w:right w:w="30" w:type="dxa"/>
            </w:tcMar>
          </w:tcPr>
          <w:p w14:paraId="771FE763" w14:textId="77777777" w:rsidR="007C43DF" w:rsidRDefault="007C43DF" w:rsidP="00D24084">
            <w:r>
              <w:t>Plnenie</w:t>
            </w:r>
          </w:p>
        </w:tc>
        <w:tc>
          <w:tcPr>
            <w:tcW w:w="8225" w:type="dxa"/>
            <w:tcMar>
              <w:top w:w="30" w:type="dxa"/>
              <w:left w:w="30" w:type="dxa"/>
              <w:bottom w:w="20" w:type="dxa"/>
              <w:right w:w="30" w:type="dxa"/>
            </w:tcMar>
          </w:tcPr>
          <w:p w14:paraId="1DFCBCE6" w14:textId="77777777" w:rsidR="007C43DF" w:rsidRDefault="007C43DF" w:rsidP="00D24084">
            <w:r>
              <w:t>V procesoch colného konania zodpovedá MRN.</w:t>
            </w:r>
          </w:p>
          <w:p w14:paraId="03E787D1" w14:textId="77777777" w:rsidR="007C43DF" w:rsidRDefault="007C43DF" w:rsidP="00D24084">
            <w:r>
              <w:t>Ak deklarant pozná MRN, môže ho do položky vložiť.</w:t>
            </w:r>
          </w:p>
        </w:tc>
      </w:tr>
    </w:tbl>
    <w:p w14:paraId="3E0691AA" w14:textId="77777777" w:rsidR="007C43DF" w:rsidRDefault="007C43DF" w:rsidP="00D24084"/>
    <w:p w14:paraId="1D0EFC2E" w14:textId="77777777" w:rsidR="007C43DF" w:rsidRDefault="007C43DF"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7C43DF" w14:paraId="07744AA1" w14:textId="77777777" w:rsidTr="007C43DF">
        <w:tc>
          <w:tcPr>
            <w:tcW w:w="846" w:type="dxa"/>
            <w:tcMar>
              <w:top w:w="30" w:type="dxa"/>
              <w:left w:w="30" w:type="dxa"/>
              <w:bottom w:w="20" w:type="dxa"/>
              <w:right w:w="30" w:type="dxa"/>
            </w:tcMar>
          </w:tcPr>
          <w:p w14:paraId="62ED26E2" w14:textId="77777777" w:rsidR="007C43DF" w:rsidRDefault="007C43DF" w:rsidP="00D24084">
            <w:r>
              <w:t>Atribút</w:t>
            </w:r>
          </w:p>
        </w:tc>
        <w:tc>
          <w:tcPr>
            <w:tcW w:w="8225" w:type="dxa"/>
            <w:tcMar>
              <w:top w:w="30" w:type="dxa"/>
              <w:left w:w="30" w:type="dxa"/>
              <w:bottom w:w="20" w:type="dxa"/>
              <w:right w:w="30" w:type="dxa"/>
            </w:tcMar>
          </w:tcPr>
          <w:p w14:paraId="3EF99274" w14:textId="77777777" w:rsidR="007C43DF" w:rsidRDefault="007C43DF" w:rsidP="00D24084">
            <w:r>
              <w:t>Id : Guid</w:t>
            </w:r>
          </w:p>
        </w:tc>
      </w:tr>
      <w:tr w:rsidR="007C43DF" w14:paraId="31EA7B7D" w14:textId="77777777" w:rsidTr="007C43DF">
        <w:tc>
          <w:tcPr>
            <w:tcW w:w="846" w:type="dxa"/>
            <w:tcMar>
              <w:top w:w="30" w:type="dxa"/>
              <w:left w:w="30" w:type="dxa"/>
              <w:bottom w:w="20" w:type="dxa"/>
              <w:right w:w="30" w:type="dxa"/>
            </w:tcMar>
          </w:tcPr>
          <w:p w14:paraId="135FB7D7" w14:textId="77777777" w:rsidR="007C43DF" w:rsidRDefault="007C43DF" w:rsidP="00D24084">
            <w:r>
              <w:lastRenderedPageBreak/>
              <w:t>Opis</w:t>
            </w:r>
          </w:p>
        </w:tc>
        <w:tc>
          <w:tcPr>
            <w:tcW w:w="8225" w:type="dxa"/>
            <w:tcMar>
              <w:top w:w="30" w:type="dxa"/>
              <w:left w:w="30" w:type="dxa"/>
              <w:bottom w:w="20" w:type="dxa"/>
              <w:right w:w="30" w:type="dxa"/>
            </w:tcMar>
          </w:tcPr>
          <w:p w14:paraId="5A1C732B" w14:textId="77777777" w:rsidR="007C43DF" w:rsidRDefault="007C43DF" w:rsidP="00D24084">
            <w:r>
              <w:t>Reťazec slúžiaci ako jednoznačný identifikátor</w:t>
            </w:r>
          </w:p>
          <w:p w14:paraId="107B1E14" w14:textId="77777777" w:rsidR="007C43DF" w:rsidRDefault="007C43DF" w:rsidP="00D24084">
            <w:r>
              <w:t>objektu elektronickej správy.</w:t>
            </w:r>
          </w:p>
          <w:p w14:paraId="5E3D967E" w14:textId="77777777" w:rsidR="007C43DF" w:rsidRDefault="007C43DF" w:rsidP="00D24084">
            <w:r>
              <w:t>[Stav: Povinný.]</w:t>
            </w:r>
          </w:p>
          <w:p w14:paraId="7BC34692" w14:textId="77777777" w:rsidR="007C43DF" w:rsidRDefault="007C43DF" w:rsidP="00D24084">
            <w:r>
              <w:t>[Formát reprezentácie: Hodnota je</w:t>
            </w:r>
          </w:p>
          <w:p w14:paraId="0D775756" w14:textId="77777777" w:rsidR="007C43DF" w:rsidRDefault="007C43DF" w:rsidP="00D24084">
            <w:r>
              <w:t>generovaná. Predpísaná štruktúra textového</w:t>
            </w:r>
          </w:p>
          <w:p w14:paraId="365E414E" w14:textId="77777777" w:rsidR="007C43DF" w:rsidRDefault="007C43DF" w:rsidP="00D24084">
            <w:r>
              <w:t>reťazca je 32 hexadecimálnych znakov,</w:t>
            </w:r>
          </w:p>
          <w:p w14:paraId="58FC169D" w14:textId="77777777" w:rsidR="007C43DF" w:rsidRDefault="007C43DF" w:rsidP="00D24084">
            <w:r>
              <w:t>oddelených pomlčkami do piatich skupín v</w:t>
            </w:r>
          </w:p>
          <w:p w14:paraId="59FC7799" w14:textId="77777777" w:rsidR="007C43DF" w:rsidRDefault="007C43DF" w:rsidP="00D24084">
            <w:r>
              <w:t>tvare XXXXXXXX-XXXX-XXXX-XXXXXXXXXXXXXXXX</w:t>
            </w:r>
          </w:p>
          <w:p w14:paraId="45851E5F" w14:textId="77777777" w:rsidR="007C43DF" w:rsidRDefault="007C43DF" w:rsidP="00D24084">
            <w:r>
              <w:t>podľa Universally Unique</w:t>
            </w:r>
          </w:p>
          <w:p w14:paraId="1EEAEAAC" w14:textId="77777777" w:rsidR="007C43DF" w:rsidRDefault="007C43DF" w:rsidP="00D24084">
            <w:r>
              <w:t>Identifier (UUID). Technologické prostriedky</w:t>
            </w:r>
          </w:p>
          <w:p w14:paraId="353978E4" w14:textId="77777777" w:rsidR="007C43DF" w:rsidRDefault="007C43DF" w:rsidP="00D24084">
            <w:r>
              <w:t>na vytváranie textového reťazca v tvare</w:t>
            </w:r>
          </w:p>
          <w:p w14:paraId="78DF8357" w14:textId="77777777" w:rsidR="007C43DF" w:rsidRDefault="007C43DF" w:rsidP="00D24084">
            <w:r>
              <w:t>Universally Unique Identifier (UUID) sú podľa</w:t>
            </w:r>
          </w:p>
          <w:p w14:paraId="31BE8982" w14:textId="77777777" w:rsidR="007C43DF" w:rsidRDefault="007C43DF" w:rsidP="00D24084">
            <w:r>
              <w:t>verzie 4 alebo 5 osobitnej technickej normy.5)]</w:t>
            </w:r>
          </w:p>
          <w:p w14:paraId="75ADFF17" w14:textId="77777777" w:rsidR="007C43DF" w:rsidRDefault="007C43DF" w:rsidP="00D24084">
            <w:r>
              <w:t>Príklad použitia: 3F2504E0-4F89-11D3-9A0C-</w:t>
            </w:r>
          </w:p>
          <w:p w14:paraId="2F1FFE68" w14:textId="77777777" w:rsidR="007C43DF" w:rsidRDefault="007C43DF" w:rsidP="00D24084">
            <w:r>
              <w:t>0305E82C3301.</w:t>
            </w:r>
          </w:p>
          <w:p w14:paraId="796FA8BB" w14:textId="77777777" w:rsidR="007C43DF" w:rsidRDefault="007C43DF" w:rsidP="00D24084">
            <w:r>
              <w:t>[Poznámky: Cieľom použitia je možnosť</w:t>
            </w:r>
          </w:p>
          <w:p w14:paraId="4BA8FCAD" w14:textId="77777777" w:rsidR="007C43DF" w:rsidRDefault="007C43DF" w:rsidP="00D24084">
            <w:r>
              <w:t>referencovania. Pri použití verzie 5 sa používa</w:t>
            </w:r>
          </w:p>
          <w:p w14:paraId="2CF264AC" w14:textId="77777777" w:rsidR="007C43DF" w:rsidRDefault="007C43DF" w:rsidP="00D24084">
            <w:r>
              <w:t>unikátny menný priestor, pridelený správcovi</w:t>
            </w:r>
          </w:p>
          <w:p w14:paraId="6A0CDC92" w14:textId="77777777" w:rsidR="007C43DF" w:rsidRDefault="007C43DF" w:rsidP="00D24084">
            <w:r>
              <w:t>informačného systému verejnej správy</w:t>
            </w:r>
          </w:p>
          <w:p w14:paraId="0A76AED3" w14:textId="77777777" w:rsidR="007C43DF" w:rsidRDefault="007C43DF" w:rsidP="00D24084">
            <w:r>
              <w:t>Ministerstvom financií Slovenskej republiky.]</w:t>
            </w:r>
          </w:p>
          <w:p w14:paraId="061D89B5" w14:textId="77777777" w:rsidR="007C43DF" w:rsidRDefault="007C43DF" w:rsidP="00D24084"/>
          <w:p w14:paraId="363888F2" w14:textId="77777777" w:rsidR="007C43DF" w:rsidRDefault="007C43DF" w:rsidP="00D24084">
            <w:r>
              <w:t>Jednoznačný identifikátor objektu. Musí byť jednoznačný v rámci celej elektronickej správy. Hodnotou je GUID. Slúži na referencovanie.</w:t>
            </w:r>
          </w:p>
        </w:tc>
      </w:tr>
      <w:tr w:rsidR="007C43DF" w14:paraId="0E7CB498" w14:textId="77777777" w:rsidTr="007C43DF">
        <w:tc>
          <w:tcPr>
            <w:tcW w:w="846" w:type="dxa"/>
            <w:tcMar>
              <w:top w:w="30" w:type="dxa"/>
              <w:left w:w="30" w:type="dxa"/>
              <w:bottom w:w="20" w:type="dxa"/>
              <w:right w:w="30" w:type="dxa"/>
            </w:tcMar>
          </w:tcPr>
          <w:p w14:paraId="0B904082" w14:textId="77777777" w:rsidR="007C43DF" w:rsidRDefault="007C43DF" w:rsidP="00D24084">
            <w:r>
              <w:t>Plnenie</w:t>
            </w:r>
          </w:p>
        </w:tc>
        <w:tc>
          <w:tcPr>
            <w:tcW w:w="8225" w:type="dxa"/>
            <w:tcMar>
              <w:top w:w="30" w:type="dxa"/>
              <w:left w:w="30" w:type="dxa"/>
              <w:bottom w:w="20" w:type="dxa"/>
              <w:right w:w="30" w:type="dxa"/>
            </w:tcMar>
          </w:tcPr>
          <w:p w14:paraId="38076364" w14:textId="77777777" w:rsidR="007C43DF" w:rsidRDefault="007C43DF" w:rsidP="00D24084">
            <w:r>
              <w:t>Identifikátor objektu, ktorý bude generovať IS obchodníka.</w:t>
            </w:r>
          </w:p>
        </w:tc>
      </w:tr>
      <w:tr w:rsidR="007C43DF" w14:paraId="039112F0" w14:textId="77777777" w:rsidTr="007C43DF">
        <w:tc>
          <w:tcPr>
            <w:tcW w:w="846" w:type="dxa"/>
            <w:tcMar>
              <w:top w:w="30" w:type="dxa"/>
              <w:left w:w="30" w:type="dxa"/>
              <w:bottom w:w="20" w:type="dxa"/>
              <w:right w:w="30" w:type="dxa"/>
            </w:tcMar>
          </w:tcPr>
          <w:p w14:paraId="6128E6B6" w14:textId="77777777" w:rsidR="007C43DF" w:rsidRDefault="007C43DF" w:rsidP="00D24084">
            <w:r>
              <w:t>Atribút</w:t>
            </w:r>
          </w:p>
        </w:tc>
        <w:tc>
          <w:tcPr>
            <w:tcW w:w="8225" w:type="dxa"/>
            <w:tcMar>
              <w:top w:w="30" w:type="dxa"/>
              <w:left w:w="30" w:type="dxa"/>
              <w:bottom w:w="20" w:type="dxa"/>
              <w:right w:w="30" w:type="dxa"/>
            </w:tcMar>
          </w:tcPr>
          <w:p w14:paraId="7927B67F" w14:textId="77777777" w:rsidR="007C43DF" w:rsidRDefault="007C43DF" w:rsidP="00D24084">
            <w:r>
              <w:t>Name : StringType</w:t>
            </w:r>
          </w:p>
        </w:tc>
      </w:tr>
      <w:tr w:rsidR="007C43DF" w14:paraId="45F90938" w14:textId="77777777" w:rsidTr="007C43DF">
        <w:tc>
          <w:tcPr>
            <w:tcW w:w="846" w:type="dxa"/>
            <w:tcMar>
              <w:top w:w="30" w:type="dxa"/>
              <w:left w:w="30" w:type="dxa"/>
              <w:bottom w:w="20" w:type="dxa"/>
              <w:right w:w="30" w:type="dxa"/>
            </w:tcMar>
          </w:tcPr>
          <w:p w14:paraId="6F902AC5" w14:textId="77777777" w:rsidR="007C43DF" w:rsidRDefault="007C43DF" w:rsidP="00D24084">
            <w:r>
              <w:t>Opis</w:t>
            </w:r>
          </w:p>
        </w:tc>
        <w:tc>
          <w:tcPr>
            <w:tcW w:w="8225" w:type="dxa"/>
            <w:tcMar>
              <w:top w:w="30" w:type="dxa"/>
              <w:left w:w="30" w:type="dxa"/>
              <w:bottom w:w="20" w:type="dxa"/>
              <w:right w:w="30" w:type="dxa"/>
            </w:tcMar>
          </w:tcPr>
          <w:p w14:paraId="08C5C081" w14:textId="77777777" w:rsidR="007C43DF" w:rsidRDefault="007C43DF" w:rsidP="00D24084">
            <w:r>
              <w:t>Názov  objektu,  spravidla  názov  pôvodného</w:t>
            </w:r>
          </w:p>
          <w:p w14:paraId="2576CEEF" w14:textId="77777777" w:rsidR="007C43DF" w:rsidRDefault="007C43DF" w:rsidP="00D24084">
            <w:r>
              <w:t>súboru.</w:t>
            </w:r>
          </w:p>
          <w:p w14:paraId="59ED77E5" w14:textId="77777777" w:rsidR="007C43DF" w:rsidRDefault="007C43DF" w:rsidP="00D24084">
            <w:r>
              <w:t>[Stav: Nepovinný.]</w:t>
            </w:r>
          </w:p>
          <w:p w14:paraId="061D7A91" w14:textId="77777777" w:rsidR="007C43DF" w:rsidRDefault="007C43DF" w:rsidP="00D24084">
            <w:r>
              <w:t>[Hodnoty: Nemá predpísaný obsah.</w:t>
            </w:r>
          </w:p>
          <w:p w14:paraId="33F3AF25" w14:textId="77777777" w:rsidR="007C43DF" w:rsidRDefault="007C43DF" w:rsidP="00D24084">
            <w:r>
              <w:t>Príklady použitia:</w:t>
            </w:r>
          </w:p>
          <w:p w14:paraId="2692E733" w14:textId="77777777" w:rsidR="007C43DF" w:rsidRDefault="007C43DF" w:rsidP="00D24084">
            <w:r>
              <w:t>RozhodnutieUPSVAR_RP_131_priloha.pdf.</w:t>
            </w:r>
          </w:p>
          <w:p w14:paraId="6CBC5150" w14:textId="77777777" w:rsidR="007C43DF" w:rsidRDefault="007C43DF" w:rsidP="00D24084">
            <w:r>
              <w:t>Ziadost_stavebne_povolenie_15.xml.]</w:t>
            </w:r>
          </w:p>
          <w:p w14:paraId="0F885656" w14:textId="77777777" w:rsidR="007C43DF" w:rsidRDefault="007C43DF" w:rsidP="00D24084"/>
          <w:p w14:paraId="7C64E6D9" w14:textId="77777777" w:rsidR="007C43DF" w:rsidRDefault="007C43DF" w:rsidP="00D24084">
            <w:r>
              <w:t>Nepovinný údaj. Predstavuje názov objektu. Môže sa použiť názov pôvodného súboru, ak existoval. Slúži na zobrazovanie a prípadne ako preddefinovaný názov pri ukladaní do súboru.</w:t>
            </w:r>
          </w:p>
        </w:tc>
      </w:tr>
      <w:tr w:rsidR="007C43DF" w14:paraId="50AD0273" w14:textId="77777777" w:rsidTr="007C43DF">
        <w:tc>
          <w:tcPr>
            <w:tcW w:w="846" w:type="dxa"/>
            <w:tcMar>
              <w:top w:w="30" w:type="dxa"/>
              <w:left w:w="30" w:type="dxa"/>
              <w:bottom w:w="20" w:type="dxa"/>
              <w:right w:w="30" w:type="dxa"/>
            </w:tcMar>
          </w:tcPr>
          <w:p w14:paraId="7DE382E1" w14:textId="77777777" w:rsidR="007C43DF" w:rsidRDefault="007C43DF" w:rsidP="00D24084">
            <w:r>
              <w:t>Plnenie</w:t>
            </w:r>
          </w:p>
        </w:tc>
        <w:tc>
          <w:tcPr>
            <w:tcW w:w="8225" w:type="dxa"/>
            <w:tcMar>
              <w:top w:w="30" w:type="dxa"/>
              <w:left w:w="30" w:type="dxa"/>
              <w:bottom w:w="20" w:type="dxa"/>
              <w:right w:w="30" w:type="dxa"/>
            </w:tcMar>
          </w:tcPr>
          <w:p w14:paraId="1C20F444" w14:textId="77777777" w:rsidR="007C43DF" w:rsidRDefault="007C43DF" w:rsidP="00D24084">
            <w:r>
              <w:t>Objekt môže obsahovať jeden objekt ale aj kontajner obsahujúcich viaceré objekty.</w:t>
            </w:r>
          </w:p>
          <w:p w14:paraId="3747985D" w14:textId="77777777" w:rsidR="007C43DF" w:rsidRDefault="007C43DF" w:rsidP="00D24084">
            <w:r>
              <w:t>Voliteľná možnosť pre označkovanie objektu podľa uváženia deklarantov. Odporúčanie je plniť názvom SK správy.</w:t>
            </w:r>
          </w:p>
        </w:tc>
      </w:tr>
      <w:tr w:rsidR="007C43DF" w14:paraId="0DFAB5F5" w14:textId="77777777" w:rsidTr="007C43DF">
        <w:tc>
          <w:tcPr>
            <w:tcW w:w="846" w:type="dxa"/>
            <w:tcMar>
              <w:top w:w="30" w:type="dxa"/>
              <w:left w:w="30" w:type="dxa"/>
              <w:bottom w:w="20" w:type="dxa"/>
              <w:right w:w="30" w:type="dxa"/>
            </w:tcMar>
          </w:tcPr>
          <w:p w14:paraId="1843C761" w14:textId="77777777" w:rsidR="007C43DF" w:rsidRDefault="007C43DF" w:rsidP="00D24084">
            <w:r>
              <w:t>Atribút</w:t>
            </w:r>
          </w:p>
        </w:tc>
        <w:tc>
          <w:tcPr>
            <w:tcW w:w="8225" w:type="dxa"/>
            <w:tcMar>
              <w:top w:w="30" w:type="dxa"/>
              <w:left w:w="30" w:type="dxa"/>
              <w:bottom w:w="20" w:type="dxa"/>
              <w:right w:w="30" w:type="dxa"/>
            </w:tcMar>
          </w:tcPr>
          <w:p w14:paraId="7B44804B" w14:textId="77777777" w:rsidR="007C43DF" w:rsidRDefault="007C43DF" w:rsidP="00D24084">
            <w:r>
              <w:t>Description : StringType</w:t>
            </w:r>
          </w:p>
        </w:tc>
      </w:tr>
      <w:tr w:rsidR="007C43DF" w14:paraId="7705C3CC" w14:textId="77777777" w:rsidTr="007C43DF">
        <w:tc>
          <w:tcPr>
            <w:tcW w:w="846" w:type="dxa"/>
            <w:tcMar>
              <w:top w:w="30" w:type="dxa"/>
              <w:left w:w="30" w:type="dxa"/>
              <w:bottom w:w="20" w:type="dxa"/>
              <w:right w:w="30" w:type="dxa"/>
            </w:tcMar>
          </w:tcPr>
          <w:p w14:paraId="66234374" w14:textId="77777777" w:rsidR="007C43DF" w:rsidRDefault="007C43DF" w:rsidP="00D24084">
            <w:r>
              <w:t>Opis</w:t>
            </w:r>
          </w:p>
        </w:tc>
        <w:tc>
          <w:tcPr>
            <w:tcW w:w="8225" w:type="dxa"/>
            <w:tcMar>
              <w:top w:w="30" w:type="dxa"/>
              <w:left w:w="30" w:type="dxa"/>
              <w:bottom w:w="20" w:type="dxa"/>
              <w:right w:w="30" w:type="dxa"/>
            </w:tcMar>
          </w:tcPr>
          <w:p w14:paraId="71DFB5F8" w14:textId="77777777" w:rsidR="007C43DF" w:rsidRDefault="007C43DF" w:rsidP="00D24084">
            <w:r>
              <w:t>Popis objektu, určený na zobrazenie.</w:t>
            </w:r>
          </w:p>
          <w:p w14:paraId="2E54DC76" w14:textId="77777777" w:rsidR="007C43DF" w:rsidRDefault="007C43DF" w:rsidP="00D24084">
            <w:r>
              <w:t>[Stav: Nepovinný.]</w:t>
            </w:r>
          </w:p>
          <w:p w14:paraId="089A6DF7" w14:textId="77777777" w:rsidR="007C43DF" w:rsidRDefault="007C43DF" w:rsidP="00D24084">
            <w:r>
              <w:t>[Hodnoty: Nemá predpísaný obsah.</w:t>
            </w:r>
          </w:p>
          <w:p w14:paraId="27796111" w14:textId="77777777" w:rsidR="007C43DF" w:rsidRDefault="007C43DF" w:rsidP="00D24084">
            <w:r>
              <w:t>Príklady  použitia:  Rozhodnutie  o pridelení</w:t>
            </w:r>
          </w:p>
          <w:p w14:paraId="768D95D3" w14:textId="77777777" w:rsidR="007C43DF" w:rsidRDefault="007C43DF" w:rsidP="00D24084">
            <w:r>
              <w:t>rodičovského  príspevku  príloha  1,  Žiadosť</w:t>
            </w:r>
          </w:p>
          <w:p w14:paraId="30B9B8E3" w14:textId="77777777" w:rsidR="007C43DF" w:rsidRDefault="007C43DF" w:rsidP="00D24084">
            <w:r>
              <w:t>o stavebné povolenie.]</w:t>
            </w:r>
          </w:p>
          <w:p w14:paraId="5FF6B268" w14:textId="77777777" w:rsidR="007C43DF" w:rsidRDefault="007C43DF" w:rsidP="00D24084"/>
          <w:p w14:paraId="162726BC" w14:textId="77777777" w:rsidR="007C43DF" w:rsidRDefault="007C43DF" w:rsidP="00D24084">
            <w:r>
              <w:t>Nepovinný údaj. Popisuje voľne objekt. Slúži len na zobrazenie.</w:t>
            </w:r>
          </w:p>
        </w:tc>
      </w:tr>
      <w:tr w:rsidR="007C43DF" w14:paraId="5D592DD4" w14:textId="77777777" w:rsidTr="007C43DF">
        <w:tc>
          <w:tcPr>
            <w:tcW w:w="846" w:type="dxa"/>
            <w:tcMar>
              <w:top w:w="30" w:type="dxa"/>
              <w:left w:w="30" w:type="dxa"/>
              <w:bottom w:w="20" w:type="dxa"/>
              <w:right w:w="30" w:type="dxa"/>
            </w:tcMar>
          </w:tcPr>
          <w:p w14:paraId="33357095" w14:textId="77777777" w:rsidR="007C43DF" w:rsidRDefault="007C43DF" w:rsidP="00D24084">
            <w:r>
              <w:t>Plnenie</w:t>
            </w:r>
          </w:p>
        </w:tc>
        <w:tc>
          <w:tcPr>
            <w:tcW w:w="8225" w:type="dxa"/>
            <w:tcMar>
              <w:top w:w="30" w:type="dxa"/>
              <w:left w:w="30" w:type="dxa"/>
              <w:bottom w:w="20" w:type="dxa"/>
              <w:right w:w="30" w:type="dxa"/>
            </w:tcMar>
          </w:tcPr>
          <w:p w14:paraId="242CC731" w14:textId="77777777" w:rsidR="007C43DF" w:rsidRDefault="007C43DF" w:rsidP="00D24084">
            <w:r>
              <w:t>Objekt môže obsahovať jeden objekt ale aj kontajner obsahujúcich viaceré objekty.</w:t>
            </w:r>
          </w:p>
          <w:p w14:paraId="64E26C14" w14:textId="77777777" w:rsidR="007C43DF" w:rsidRDefault="007C43DF" w:rsidP="00D24084">
            <w:r>
              <w:t>Voliteľná možnosť pre poznámku k objektu podľa uváženia deklarantov.</w:t>
            </w:r>
          </w:p>
        </w:tc>
      </w:tr>
      <w:tr w:rsidR="007C43DF" w14:paraId="2B08200B" w14:textId="77777777" w:rsidTr="007C43DF">
        <w:tc>
          <w:tcPr>
            <w:tcW w:w="846" w:type="dxa"/>
            <w:tcMar>
              <w:top w:w="30" w:type="dxa"/>
              <w:left w:w="30" w:type="dxa"/>
              <w:bottom w:w="20" w:type="dxa"/>
              <w:right w:w="30" w:type="dxa"/>
            </w:tcMar>
          </w:tcPr>
          <w:p w14:paraId="414013CE" w14:textId="77777777" w:rsidR="007C43DF" w:rsidRDefault="007C43DF" w:rsidP="00D24084">
            <w:r>
              <w:t>Atribút</w:t>
            </w:r>
          </w:p>
        </w:tc>
        <w:tc>
          <w:tcPr>
            <w:tcW w:w="8225" w:type="dxa"/>
            <w:tcMar>
              <w:top w:w="30" w:type="dxa"/>
              <w:left w:w="30" w:type="dxa"/>
              <w:bottom w:w="20" w:type="dxa"/>
              <w:right w:w="30" w:type="dxa"/>
            </w:tcMar>
          </w:tcPr>
          <w:p w14:paraId="52448DFE" w14:textId="77777777" w:rsidR="007C43DF" w:rsidRDefault="007C43DF" w:rsidP="00D24084">
            <w:r>
              <w:t>Class : StringType</w:t>
            </w:r>
          </w:p>
        </w:tc>
      </w:tr>
      <w:tr w:rsidR="007C43DF" w14:paraId="6D32AE87" w14:textId="77777777" w:rsidTr="007C43DF">
        <w:tc>
          <w:tcPr>
            <w:tcW w:w="846" w:type="dxa"/>
            <w:tcMar>
              <w:top w:w="30" w:type="dxa"/>
              <w:left w:w="30" w:type="dxa"/>
              <w:bottom w:w="20" w:type="dxa"/>
              <w:right w:w="30" w:type="dxa"/>
            </w:tcMar>
          </w:tcPr>
          <w:p w14:paraId="71C20682" w14:textId="77777777" w:rsidR="007C43DF" w:rsidRDefault="007C43DF" w:rsidP="00D24084">
            <w:r>
              <w:t>Opis</w:t>
            </w:r>
          </w:p>
        </w:tc>
        <w:tc>
          <w:tcPr>
            <w:tcW w:w="8225" w:type="dxa"/>
            <w:tcMar>
              <w:top w:w="30" w:type="dxa"/>
              <w:left w:w="30" w:type="dxa"/>
              <w:bottom w:w="20" w:type="dxa"/>
              <w:right w:w="30" w:type="dxa"/>
            </w:tcMar>
          </w:tcPr>
          <w:p w14:paraId="3B809220" w14:textId="77777777" w:rsidR="007C43DF" w:rsidRDefault="007C43DF" w:rsidP="00D24084">
            <w:r>
              <w:t>Trieda objektu, slúži na identifikovanie typu /</w:t>
            </w:r>
          </w:p>
          <w:p w14:paraId="4E72BADA" w14:textId="77777777" w:rsidR="007C43DF" w:rsidRDefault="007C43DF" w:rsidP="00D24084">
            <w:r>
              <w:lastRenderedPageBreak/>
              <w:t>účelu použitia objektu.</w:t>
            </w:r>
          </w:p>
          <w:p w14:paraId="2277263F" w14:textId="77777777" w:rsidR="007C43DF" w:rsidRDefault="007C43DF" w:rsidP="00D24084">
            <w:r>
              <w:t>[Stav: Povinny.]</w:t>
            </w:r>
          </w:p>
          <w:p w14:paraId="50030BB0" w14:textId="77777777" w:rsidR="007C43DF" w:rsidRDefault="007C43DF" w:rsidP="00D24084">
            <w:r>
              <w:t>[Hodnoty: Vypĺňa sa v súlade s číselníkom</w:t>
            </w:r>
          </w:p>
          <w:p w14:paraId="1FE43FBF" w14:textId="77777777" w:rsidR="007C43DF" w:rsidRDefault="007C43DF" w:rsidP="00D24084">
            <w:r>
              <w:t>ústredného portálu verejnej správy</w:t>
            </w:r>
          </w:p>
          <w:p w14:paraId="126E4FF1" w14:textId="77777777" w:rsidR="007C43DF" w:rsidRDefault="007C43DF" w:rsidP="00D24084">
            <w:r>
              <w:t>OBJECT_TRIEDA. Prípustné hodnoty sú</w:t>
            </w:r>
          </w:p>
          <w:p w14:paraId="2CFD83F4" w14:textId="77777777" w:rsidR="007C43DF" w:rsidRDefault="007C43DF" w:rsidP="00D24084"/>
          <w:p w14:paraId="14BBF259" w14:textId="77777777" w:rsidR="007C43DF" w:rsidRDefault="007C43DF" w:rsidP="00D24084">
            <w:r>
              <w:t>"AA_TOKEN", ak je objektom autorizačny token,</w:t>
            </w:r>
          </w:p>
          <w:p w14:paraId="094CF77C" w14:textId="77777777" w:rsidR="007C43DF" w:rsidRDefault="007C43DF" w:rsidP="00D24084"/>
          <w:p w14:paraId="68BEF788" w14:textId="77777777" w:rsidR="007C43DF" w:rsidRDefault="007C43DF" w:rsidP="00D24084">
            <w:r>
              <w:t>"ATTACHMENT", ak je objektom príloha, ktorou sú elektronické dokumenty alebo údaje vyplnené podľa elektronického formulára alebo podpisový kontajner obsahujúci takéto údaje</w:t>
            </w:r>
          </w:p>
          <w:p w14:paraId="012B120C" w14:textId="77777777" w:rsidR="007C43DF" w:rsidRDefault="007C43DF"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C601094" w14:textId="77777777" w:rsidR="007C43DF" w:rsidRDefault="007C43DF" w:rsidP="00D24084"/>
          <w:p w14:paraId="3C68DCC7" w14:textId="77777777" w:rsidR="007C43DF" w:rsidRDefault="007C43DF" w:rsidP="00D24084">
            <w:r>
              <w:t>"AUTHORIZATION", ak je objektom technická forma splnomocnenia,</w:t>
            </w:r>
          </w:p>
          <w:p w14:paraId="1DEA8999" w14:textId="77777777" w:rsidR="007C43DF" w:rsidRDefault="007C43DF" w:rsidP="00D24084"/>
          <w:p w14:paraId="49AD7B1D" w14:textId="77777777" w:rsidR="007C43DF" w:rsidRDefault="007C43DF"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1F58DAC8" w14:textId="77777777" w:rsidR="007C43DF" w:rsidRDefault="007C43DF"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2ECDFCEE" w14:textId="77777777" w:rsidR="007C43DF" w:rsidRDefault="007C43DF" w:rsidP="00D24084"/>
          <w:p w14:paraId="2F6CFADF" w14:textId="77777777" w:rsidR="007C43DF" w:rsidRDefault="007C43DF" w:rsidP="00D24084">
            <w:r>
              <w:t>"FORWARD", ak sú objektom údaje vyplnené podľa elektronického formulára sprievodného listu postúpenia správy alebo ak je objektom podpisový kontajner obsahujúci takéto údaje.</w:t>
            </w:r>
          </w:p>
          <w:p w14:paraId="02E110A3" w14:textId="77777777" w:rsidR="007C43DF" w:rsidRDefault="007C43DF"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0F47E59B" w14:textId="77777777" w:rsidR="007C43DF" w:rsidRDefault="007C43DF" w:rsidP="00D24084"/>
          <w:p w14:paraId="54401B1D" w14:textId="77777777" w:rsidR="007C43DF" w:rsidRDefault="007C43DF" w:rsidP="00D24084">
            <w:r>
              <w:t>"NOTIFY_TEMPLATE", ak je objektom notifikačná šablóna. Hodnota sa nepoužíva v elektronickej úradnej správe.]</w:t>
            </w:r>
          </w:p>
          <w:p w14:paraId="3A5D1408" w14:textId="77777777" w:rsidR="007C43DF" w:rsidRDefault="007C43DF" w:rsidP="00D24084"/>
          <w:p w14:paraId="1FD65159" w14:textId="77777777" w:rsidR="007C43DF" w:rsidRDefault="007C43DF"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BFB8005" w14:textId="77777777" w:rsidR="007C43DF" w:rsidRDefault="007C43DF" w:rsidP="00D24084"/>
          <w:p w14:paraId="7A6B44F6" w14:textId="77777777" w:rsidR="007C43DF" w:rsidRDefault="007C43DF" w:rsidP="00D24084">
            <w:r>
              <w:t>Trieda objektu, slúži na identifikovanie typu alebo účelu. Číselníková hodnota. Slúži na určenie spracovania na strane prijímateľa.</w:t>
            </w:r>
          </w:p>
          <w:p w14:paraId="00418908" w14:textId="77777777" w:rsidR="007C43DF" w:rsidRDefault="007C43DF" w:rsidP="00D24084"/>
        </w:tc>
      </w:tr>
      <w:tr w:rsidR="007C43DF" w14:paraId="60867124" w14:textId="77777777" w:rsidTr="007C43DF">
        <w:tc>
          <w:tcPr>
            <w:tcW w:w="846" w:type="dxa"/>
            <w:tcMar>
              <w:top w:w="30" w:type="dxa"/>
              <w:left w:w="30" w:type="dxa"/>
              <w:bottom w:w="20" w:type="dxa"/>
              <w:right w:w="30" w:type="dxa"/>
            </w:tcMar>
          </w:tcPr>
          <w:p w14:paraId="4C5E5AD8" w14:textId="77777777" w:rsidR="007C43DF" w:rsidRDefault="007C43DF" w:rsidP="00D24084">
            <w:r>
              <w:lastRenderedPageBreak/>
              <w:t>Plnenie</w:t>
            </w:r>
          </w:p>
        </w:tc>
        <w:tc>
          <w:tcPr>
            <w:tcW w:w="8225" w:type="dxa"/>
            <w:tcMar>
              <w:top w:w="30" w:type="dxa"/>
              <w:left w:w="30" w:type="dxa"/>
              <w:bottom w:w="20" w:type="dxa"/>
              <w:right w:w="30" w:type="dxa"/>
            </w:tcMar>
          </w:tcPr>
          <w:p w14:paraId="5ACFE49D" w14:textId="77777777" w:rsidR="007C43DF" w:rsidRDefault="007C43DF" w:rsidP="00D24084">
            <w:r>
              <w:t>Pre procesy IS CEP sú zaujímavé "FORM" a "ATTACHMENT".</w:t>
            </w:r>
          </w:p>
          <w:p w14:paraId="74823432" w14:textId="77777777" w:rsidR="007C43DF" w:rsidRDefault="007C43DF" w:rsidP="00D24084"/>
          <w:p w14:paraId="42196836" w14:textId="77777777" w:rsidR="007C43DF" w:rsidRDefault="007C43DF" w:rsidP="00D24084">
            <w:r>
              <w:t>Algoritmus plnenia:</w:t>
            </w:r>
          </w:p>
          <w:p w14:paraId="63BFB7CE" w14:textId="77777777" w:rsidR="007C43DF" w:rsidRDefault="007C43DF" w:rsidP="00D24084">
            <w:r>
              <w:t>"FORM" = hlavný riadiaci objekt (z pohľadu deklarantov reprezentujúci SK správu)</w:t>
            </w:r>
          </w:p>
          <w:p w14:paraId="4CFB5205" w14:textId="77777777" w:rsidR="007C43DF" w:rsidRDefault="007C43DF" w:rsidP="00D24084">
            <w:r>
              <w:t>"ATTACHMENT“ – prílohy (aktuálne využitie pre jediný typ podania - eDovoz prílohy)</w:t>
            </w:r>
          </w:p>
        </w:tc>
      </w:tr>
      <w:tr w:rsidR="007C43DF" w14:paraId="0BC8D262" w14:textId="77777777" w:rsidTr="007C43DF">
        <w:tc>
          <w:tcPr>
            <w:tcW w:w="846" w:type="dxa"/>
            <w:tcMar>
              <w:top w:w="30" w:type="dxa"/>
              <w:left w:w="30" w:type="dxa"/>
              <w:bottom w:w="20" w:type="dxa"/>
              <w:right w:w="30" w:type="dxa"/>
            </w:tcMar>
          </w:tcPr>
          <w:p w14:paraId="20AF5E6D" w14:textId="77777777" w:rsidR="007C43DF" w:rsidRDefault="007C43DF" w:rsidP="00D24084">
            <w:r>
              <w:t>Atribút</w:t>
            </w:r>
          </w:p>
        </w:tc>
        <w:tc>
          <w:tcPr>
            <w:tcW w:w="8225" w:type="dxa"/>
            <w:tcMar>
              <w:top w:w="30" w:type="dxa"/>
              <w:left w:w="30" w:type="dxa"/>
              <w:bottom w:w="20" w:type="dxa"/>
              <w:right w:w="30" w:type="dxa"/>
            </w:tcMar>
          </w:tcPr>
          <w:p w14:paraId="02C6481A" w14:textId="77777777" w:rsidR="007C43DF" w:rsidRDefault="007C43DF" w:rsidP="00D24084">
            <w:r>
              <w:t>MimeType : StringType</w:t>
            </w:r>
          </w:p>
        </w:tc>
      </w:tr>
      <w:tr w:rsidR="007C43DF" w14:paraId="7868757B" w14:textId="77777777" w:rsidTr="007C43DF">
        <w:tc>
          <w:tcPr>
            <w:tcW w:w="846" w:type="dxa"/>
            <w:tcMar>
              <w:top w:w="30" w:type="dxa"/>
              <w:left w:w="30" w:type="dxa"/>
              <w:bottom w:w="20" w:type="dxa"/>
              <w:right w:w="30" w:type="dxa"/>
            </w:tcMar>
          </w:tcPr>
          <w:p w14:paraId="323BB147" w14:textId="77777777" w:rsidR="007C43DF" w:rsidRDefault="007C43DF" w:rsidP="00D24084">
            <w:r>
              <w:t>Opis</w:t>
            </w:r>
          </w:p>
        </w:tc>
        <w:tc>
          <w:tcPr>
            <w:tcW w:w="8225" w:type="dxa"/>
            <w:tcMar>
              <w:top w:w="30" w:type="dxa"/>
              <w:left w:w="30" w:type="dxa"/>
              <w:bottom w:w="20" w:type="dxa"/>
              <w:right w:w="30" w:type="dxa"/>
            </w:tcMar>
          </w:tcPr>
          <w:p w14:paraId="370CB9B1" w14:textId="77777777" w:rsidR="007C43DF" w:rsidRDefault="007C43DF" w:rsidP="00D24084">
            <w:r>
              <w:t>Typ obsahu objektu, určuje dátový formát</w:t>
            </w:r>
          </w:p>
          <w:p w14:paraId="7E3C7BC6" w14:textId="77777777" w:rsidR="007C43DF" w:rsidRDefault="007C43DF" w:rsidP="00D24084">
            <w:r>
              <w:lastRenderedPageBreak/>
              <w:t>objektu.</w:t>
            </w:r>
          </w:p>
          <w:p w14:paraId="71655390" w14:textId="77777777" w:rsidR="007C43DF" w:rsidRDefault="007C43DF" w:rsidP="00D24084">
            <w:r>
              <w:t>[Stav: Povinný.]</w:t>
            </w:r>
          </w:p>
          <w:p w14:paraId="5743A63C" w14:textId="77777777" w:rsidR="007C43DF" w:rsidRDefault="007C43DF" w:rsidP="00D24084">
            <w:r>
              <w:t>[Hodnoty: Príklady použitia: application/vnd.etsi.asic-e+zip, application/xeform-</w:t>
            </w:r>
          </w:p>
          <w:p w14:paraId="594D2D6D" w14:textId="77777777" w:rsidR="007C43DF" w:rsidRDefault="007C43DF" w:rsidP="00D24084">
            <w:r>
              <w:t>xml, application/e-form+zip, application/pdf,.]</w:t>
            </w:r>
          </w:p>
          <w:p w14:paraId="00D4A271" w14:textId="77777777" w:rsidR="007C43DF" w:rsidRDefault="007C43DF" w:rsidP="00D24084">
            <w:r>
              <w:t>Predstavuje štandardný mimetype obsahu, určuje dátový formát objektu.</w:t>
            </w:r>
          </w:p>
        </w:tc>
      </w:tr>
      <w:tr w:rsidR="007C43DF" w14:paraId="5B68E863" w14:textId="77777777" w:rsidTr="007C43DF">
        <w:tc>
          <w:tcPr>
            <w:tcW w:w="846" w:type="dxa"/>
            <w:tcMar>
              <w:top w:w="30" w:type="dxa"/>
              <w:left w:w="30" w:type="dxa"/>
              <w:bottom w:w="20" w:type="dxa"/>
              <w:right w:w="30" w:type="dxa"/>
            </w:tcMar>
          </w:tcPr>
          <w:p w14:paraId="5A6FE4DF" w14:textId="77777777" w:rsidR="007C43DF" w:rsidRDefault="007C43DF" w:rsidP="00D24084">
            <w:r>
              <w:lastRenderedPageBreak/>
              <w:t>Plnenie</w:t>
            </w:r>
          </w:p>
        </w:tc>
        <w:tc>
          <w:tcPr>
            <w:tcW w:w="8225" w:type="dxa"/>
            <w:tcMar>
              <w:top w:w="30" w:type="dxa"/>
              <w:left w:w="30" w:type="dxa"/>
              <w:bottom w:w="20" w:type="dxa"/>
              <w:right w:w="30" w:type="dxa"/>
            </w:tcMar>
          </w:tcPr>
          <w:p w14:paraId="11AC27B1" w14:textId="77777777" w:rsidR="007C43DF" w:rsidRDefault="007C43DF" w:rsidP="00D24084">
            <w:r>
              <w:t>Položka podporovaných formátov datových objektov v zmysle legislatívy.</w:t>
            </w:r>
          </w:p>
          <w:p w14:paraId="147B5B43" w14:textId="77777777" w:rsidR="007C43DF" w:rsidRDefault="007C43DF" w:rsidP="00D24084">
            <w:r>
              <w:t>Odporúčanie je vytvárať ASIC = application/vnd.etsi.asic-e+zip.</w:t>
            </w:r>
          </w:p>
        </w:tc>
      </w:tr>
      <w:tr w:rsidR="007C43DF" w14:paraId="5932CE4D" w14:textId="77777777" w:rsidTr="007C43DF">
        <w:tc>
          <w:tcPr>
            <w:tcW w:w="846" w:type="dxa"/>
            <w:tcMar>
              <w:top w:w="30" w:type="dxa"/>
              <w:left w:w="30" w:type="dxa"/>
              <w:bottom w:w="20" w:type="dxa"/>
              <w:right w:w="30" w:type="dxa"/>
            </w:tcMar>
          </w:tcPr>
          <w:p w14:paraId="62A81001" w14:textId="77777777" w:rsidR="007C43DF" w:rsidRDefault="007C43DF" w:rsidP="00D24084">
            <w:r>
              <w:t>Atribút</w:t>
            </w:r>
          </w:p>
        </w:tc>
        <w:tc>
          <w:tcPr>
            <w:tcW w:w="8225" w:type="dxa"/>
            <w:tcMar>
              <w:top w:w="30" w:type="dxa"/>
              <w:left w:w="30" w:type="dxa"/>
              <w:bottom w:w="20" w:type="dxa"/>
              <w:right w:w="30" w:type="dxa"/>
            </w:tcMar>
          </w:tcPr>
          <w:p w14:paraId="647AE1BC" w14:textId="77777777" w:rsidR="007C43DF" w:rsidRDefault="007C43DF" w:rsidP="00D24084">
            <w:r>
              <w:t>IsSigned : boolean</w:t>
            </w:r>
          </w:p>
        </w:tc>
      </w:tr>
      <w:tr w:rsidR="007C43DF" w14:paraId="71CC4796" w14:textId="77777777" w:rsidTr="007C43DF">
        <w:tc>
          <w:tcPr>
            <w:tcW w:w="846" w:type="dxa"/>
            <w:tcMar>
              <w:top w:w="30" w:type="dxa"/>
              <w:left w:w="30" w:type="dxa"/>
              <w:bottom w:w="20" w:type="dxa"/>
              <w:right w:w="30" w:type="dxa"/>
            </w:tcMar>
          </w:tcPr>
          <w:p w14:paraId="0D21341F" w14:textId="77777777" w:rsidR="007C43DF" w:rsidRDefault="007C43DF" w:rsidP="00D24084">
            <w:r>
              <w:t>Opis</w:t>
            </w:r>
          </w:p>
        </w:tc>
        <w:tc>
          <w:tcPr>
            <w:tcW w:w="8225" w:type="dxa"/>
            <w:tcMar>
              <w:top w:w="30" w:type="dxa"/>
              <w:left w:w="30" w:type="dxa"/>
              <w:bottom w:w="20" w:type="dxa"/>
              <w:right w:w="30" w:type="dxa"/>
            </w:tcMar>
          </w:tcPr>
          <w:p w14:paraId="4DD93C10" w14:textId="77777777" w:rsidR="007C43DF" w:rsidRDefault="007C43DF" w:rsidP="00D24084">
            <w:r>
              <w:t>Príznak, či je objekt elektronicky podpísaný.</w:t>
            </w:r>
          </w:p>
          <w:p w14:paraId="21E21180" w14:textId="77777777" w:rsidR="007C43DF" w:rsidRDefault="007C43DF" w:rsidP="00D24084">
            <w:r>
              <w:t>[Stav: Nepovinný.]</w:t>
            </w:r>
          </w:p>
          <w:p w14:paraId="78C60D40" w14:textId="77777777" w:rsidR="007C43DF" w:rsidRDefault="007C43DF" w:rsidP="00D24084">
            <w:r>
              <w:t>[Hodnoty:</w:t>
            </w:r>
          </w:p>
          <w:p w14:paraId="60F74177" w14:textId="77777777" w:rsidR="007C43DF" w:rsidRDefault="007C43DF" w:rsidP="00D24084">
            <w:r>
              <w:t>„true“  Znamená,  že  objekt  je  elektronicky</w:t>
            </w:r>
          </w:p>
          <w:p w14:paraId="08975DC2" w14:textId="77777777" w:rsidR="007C43DF" w:rsidRDefault="007C43DF" w:rsidP="00D24084">
            <w:r>
              <w:t>podpísaný.</w:t>
            </w:r>
          </w:p>
          <w:p w14:paraId="31F481B1" w14:textId="77777777" w:rsidR="007C43DF" w:rsidRDefault="007C43DF" w:rsidP="00D24084">
            <w:r>
              <w:t>„false“ Znamená,  že objekt nie  je  elektronicky</w:t>
            </w:r>
          </w:p>
          <w:p w14:paraId="0C202F35" w14:textId="77777777" w:rsidR="007C43DF" w:rsidRDefault="007C43DF" w:rsidP="00D24084">
            <w:r>
              <w:t>podpísaný.]</w:t>
            </w:r>
          </w:p>
          <w:p w14:paraId="49BFB7CE" w14:textId="77777777" w:rsidR="007C43DF" w:rsidRDefault="007C43DF" w:rsidP="00D24084"/>
          <w:p w14:paraId="5AFB327A" w14:textId="77777777" w:rsidR="007C43DF" w:rsidRDefault="007C43DF"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7C43DF" w14:paraId="0656138E" w14:textId="77777777" w:rsidTr="007C43DF">
        <w:tc>
          <w:tcPr>
            <w:tcW w:w="846" w:type="dxa"/>
            <w:tcMar>
              <w:top w:w="30" w:type="dxa"/>
              <w:left w:w="30" w:type="dxa"/>
              <w:bottom w:w="20" w:type="dxa"/>
              <w:right w:w="30" w:type="dxa"/>
            </w:tcMar>
          </w:tcPr>
          <w:p w14:paraId="44E33A75" w14:textId="77777777" w:rsidR="007C43DF" w:rsidRDefault="007C43DF" w:rsidP="00D24084">
            <w:r>
              <w:t>Plnenie</w:t>
            </w:r>
          </w:p>
        </w:tc>
        <w:tc>
          <w:tcPr>
            <w:tcW w:w="8225" w:type="dxa"/>
            <w:tcMar>
              <w:top w:w="30" w:type="dxa"/>
              <w:left w:w="30" w:type="dxa"/>
              <w:bottom w:w="20" w:type="dxa"/>
              <w:right w:w="30" w:type="dxa"/>
            </w:tcMar>
          </w:tcPr>
          <w:p w14:paraId="5C4662CF" w14:textId="77777777" w:rsidR="007C43DF" w:rsidRDefault="007C43DF" w:rsidP="00D24084">
            <w:r>
              <w:t>V agendách IS CEP podporujeme iba podpísané objekty podania.</w:t>
            </w:r>
          </w:p>
          <w:p w14:paraId="134983E8" w14:textId="77777777" w:rsidR="007C43DF" w:rsidRDefault="007C43DF" w:rsidP="00D24084">
            <w:r>
              <w:t>Z vyššie uvedeného vyplýva, že deklaranti budú plniť TRUE.</w:t>
            </w:r>
          </w:p>
        </w:tc>
      </w:tr>
      <w:tr w:rsidR="007C43DF" w14:paraId="465D225E" w14:textId="77777777" w:rsidTr="007C43DF">
        <w:tc>
          <w:tcPr>
            <w:tcW w:w="846" w:type="dxa"/>
            <w:tcMar>
              <w:top w:w="30" w:type="dxa"/>
              <w:left w:w="30" w:type="dxa"/>
              <w:bottom w:w="20" w:type="dxa"/>
              <w:right w:w="30" w:type="dxa"/>
            </w:tcMar>
          </w:tcPr>
          <w:p w14:paraId="2F38F1DF" w14:textId="77777777" w:rsidR="007C43DF" w:rsidRDefault="007C43DF" w:rsidP="00D24084">
            <w:r>
              <w:t>Atribút</w:t>
            </w:r>
          </w:p>
        </w:tc>
        <w:tc>
          <w:tcPr>
            <w:tcW w:w="8225" w:type="dxa"/>
            <w:tcMar>
              <w:top w:w="30" w:type="dxa"/>
              <w:left w:w="30" w:type="dxa"/>
              <w:bottom w:w="20" w:type="dxa"/>
              <w:right w:w="30" w:type="dxa"/>
            </w:tcMar>
          </w:tcPr>
          <w:p w14:paraId="36A3D633" w14:textId="77777777" w:rsidR="007C43DF" w:rsidRDefault="007C43DF" w:rsidP="00D24084">
            <w:r>
              <w:t>Encoding : StringType</w:t>
            </w:r>
          </w:p>
        </w:tc>
      </w:tr>
      <w:tr w:rsidR="007C43DF" w14:paraId="0CC89BCE" w14:textId="77777777" w:rsidTr="007C43DF">
        <w:tc>
          <w:tcPr>
            <w:tcW w:w="846" w:type="dxa"/>
            <w:tcMar>
              <w:top w:w="30" w:type="dxa"/>
              <w:left w:w="30" w:type="dxa"/>
              <w:bottom w:w="20" w:type="dxa"/>
              <w:right w:w="30" w:type="dxa"/>
            </w:tcMar>
          </w:tcPr>
          <w:p w14:paraId="7DFC40B1" w14:textId="77777777" w:rsidR="007C43DF" w:rsidRDefault="007C43DF" w:rsidP="00D24084">
            <w:r>
              <w:t>Opis</w:t>
            </w:r>
          </w:p>
        </w:tc>
        <w:tc>
          <w:tcPr>
            <w:tcW w:w="8225" w:type="dxa"/>
            <w:tcMar>
              <w:top w:w="30" w:type="dxa"/>
              <w:left w:w="30" w:type="dxa"/>
              <w:bottom w:w="20" w:type="dxa"/>
              <w:right w:w="30" w:type="dxa"/>
            </w:tcMar>
          </w:tcPr>
          <w:p w14:paraId="514AD09E" w14:textId="77777777" w:rsidR="007C43DF" w:rsidRDefault="007C43DF" w:rsidP="00D24084">
            <w:r>
              <w:t>Spôsob  kódovania  obsahu  a  interpretácie  dát.</w:t>
            </w:r>
          </w:p>
          <w:p w14:paraId="3E32233A" w14:textId="77777777" w:rsidR="007C43DF" w:rsidRDefault="007C43DF" w:rsidP="00D24084">
            <w:r>
              <w:t>Povolené hodnoty XML a Base64.</w:t>
            </w:r>
          </w:p>
          <w:p w14:paraId="247E3C24" w14:textId="77777777" w:rsidR="007C43DF" w:rsidRDefault="007C43DF" w:rsidP="00D24084">
            <w:r>
              <w:t>[Stav: Povinný.]</w:t>
            </w:r>
          </w:p>
          <w:p w14:paraId="19D60347" w14:textId="77777777" w:rsidR="007C43DF" w:rsidRDefault="007C43DF" w:rsidP="00D24084">
            <w:r>
              <w:t>[Hodnoty:</w:t>
            </w:r>
          </w:p>
          <w:p w14:paraId="4248783C" w14:textId="77777777" w:rsidR="007C43DF" w:rsidRDefault="007C43DF" w:rsidP="00D24084">
            <w:r>
              <w:t>„XML“  Znamená  kódovanie  prostredníctvom</w:t>
            </w:r>
          </w:p>
          <w:p w14:paraId="71396D89" w14:textId="77777777" w:rsidR="007C43DF" w:rsidRDefault="007C43DF" w:rsidP="00D24084">
            <w:r>
              <w:t>XML.</w:t>
            </w:r>
          </w:p>
          <w:p w14:paraId="432C1582" w14:textId="77777777" w:rsidR="007C43DF" w:rsidRDefault="007C43DF" w:rsidP="00D24084">
            <w:r>
              <w:t>„Base64" Znamená kódovanie prostredníctvom</w:t>
            </w:r>
          </w:p>
          <w:p w14:paraId="0D41F612" w14:textId="77777777" w:rsidR="007C43DF" w:rsidRDefault="007C43DF" w:rsidP="00D24084">
            <w:r>
              <w:t>Base64.]</w:t>
            </w:r>
          </w:p>
          <w:p w14:paraId="3689BBD9" w14:textId="77777777" w:rsidR="007C43DF" w:rsidRDefault="007C43DF" w:rsidP="00D24084"/>
          <w:p w14:paraId="5CF84D38" w14:textId="77777777" w:rsidR="007C43DF" w:rsidRDefault="007C43DF" w:rsidP="00D24084">
            <w:r>
              <w:t>Tento atribút určuje spôsob kódovania dát, ktoré sú v elemente Object. Povolené hodnoty sú</w:t>
            </w:r>
          </w:p>
          <w:p w14:paraId="3CB751EF" w14:textId="77777777" w:rsidR="007C43DF" w:rsidRDefault="007C43DF" w:rsidP="00D24084">
            <w:r>
              <w:t>XML - v tomto prípade je priamo v elemente Object vnorené XML vo svojom špecifickom namespace.</w:t>
            </w:r>
          </w:p>
          <w:p w14:paraId="5FCF0993" w14:textId="77777777" w:rsidR="007C43DF" w:rsidRDefault="007C43DF" w:rsidP="00D24084"/>
          <w:p w14:paraId="24AF3EBF" w14:textId="77777777" w:rsidR="007C43DF" w:rsidRDefault="007C43DF" w:rsidP="00D24084">
            <w:r>
              <w:t>Base64 - hodnota elementu Object predstavuje Base64Binary kódované dáta objektu. Týmto spôsobom môžu byť uvedené aj XML dáta, nie je nutné vždy XML vkladať vnorené ako v predchádzajúcom prípade.</w:t>
            </w:r>
          </w:p>
          <w:p w14:paraId="7206DFE7" w14:textId="77777777" w:rsidR="007C43DF" w:rsidRDefault="007C43DF" w:rsidP="00D24084"/>
        </w:tc>
      </w:tr>
      <w:tr w:rsidR="007C43DF" w14:paraId="2A5B5AD0" w14:textId="77777777" w:rsidTr="007C43DF">
        <w:tc>
          <w:tcPr>
            <w:tcW w:w="846" w:type="dxa"/>
            <w:tcMar>
              <w:top w:w="30" w:type="dxa"/>
              <w:left w:w="30" w:type="dxa"/>
              <w:bottom w:w="20" w:type="dxa"/>
              <w:right w:w="30" w:type="dxa"/>
            </w:tcMar>
          </w:tcPr>
          <w:p w14:paraId="070DDD1F" w14:textId="77777777" w:rsidR="007C43DF" w:rsidRDefault="007C43DF" w:rsidP="00D24084">
            <w:r>
              <w:t>Plnenie</w:t>
            </w:r>
          </w:p>
        </w:tc>
        <w:tc>
          <w:tcPr>
            <w:tcW w:w="8225" w:type="dxa"/>
            <w:tcMar>
              <w:top w:w="30" w:type="dxa"/>
              <w:left w:w="30" w:type="dxa"/>
              <w:bottom w:w="20" w:type="dxa"/>
              <w:right w:w="30" w:type="dxa"/>
            </w:tcMar>
          </w:tcPr>
          <w:p w14:paraId="39E892FA" w14:textId="77777777" w:rsidR="007C43DF" w:rsidRDefault="007C43DF" w:rsidP="00D24084">
            <w:r>
              <w:t>Preferovaný variant = Base64.</w:t>
            </w:r>
          </w:p>
        </w:tc>
      </w:tr>
      <w:tr w:rsidR="007C43DF" w14:paraId="34ADA94F" w14:textId="77777777" w:rsidTr="007C43DF">
        <w:tc>
          <w:tcPr>
            <w:tcW w:w="846" w:type="dxa"/>
            <w:tcMar>
              <w:top w:w="30" w:type="dxa"/>
              <w:left w:w="30" w:type="dxa"/>
              <w:bottom w:w="20" w:type="dxa"/>
              <w:right w:w="30" w:type="dxa"/>
            </w:tcMar>
          </w:tcPr>
          <w:p w14:paraId="0DB796D0" w14:textId="77777777" w:rsidR="007C43DF" w:rsidRDefault="007C43DF" w:rsidP="00D24084">
            <w:r>
              <w:t>Atribút</w:t>
            </w:r>
          </w:p>
        </w:tc>
        <w:tc>
          <w:tcPr>
            <w:tcW w:w="8225" w:type="dxa"/>
            <w:tcMar>
              <w:top w:w="30" w:type="dxa"/>
              <w:left w:w="30" w:type="dxa"/>
              <w:bottom w:w="20" w:type="dxa"/>
              <w:right w:w="30" w:type="dxa"/>
            </w:tcMar>
          </w:tcPr>
          <w:p w14:paraId="57215458" w14:textId="77777777" w:rsidR="007C43DF" w:rsidRDefault="007C43DF" w:rsidP="00D24084">
            <w:r>
              <w:t>Dáta objektu : string</w:t>
            </w:r>
          </w:p>
        </w:tc>
      </w:tr>
      <w:tr w:rsidR="007C43DF" w14:paraId="4C0733E0" w14:textId="77777777" w:rsidTr="007C43DF">
        <w:tc>
          <w:tcPr>
            <w:tcW w:w="846" w:type="dxa"/>
            <w:tcMar>
              <w:top w:w="30" w:type="dxa"/>
              <w:left w:w="30" w:type="dxa"/>
              <w:bottom w:w="20" w:type="dxa"/>
              <w:right w:w="30" w:type="dxa"/>
            </w:tcMar>
          </w:tcPr>
          <w:p w14:paraId="0545006A" w14:textId="77777777" w:rsidR="007C43DF" w:rsidRDefault="007C43DF" w:rsidP="00D24084">
            <w:r>
              <w:t>Opis</w:t>
            </w:r>
          </w:p>
        </w:tc>
        <w:tc>
          <w:tcPr>
            <w:tcW w:w="8225" w:type="dxa"/>
            <w:tcMar>
              <w:top w:w="30" w:type="dxa"/>
              <w:left w:w="30" w:type="dxa"/>
              <w:bottom w:w="20" w:type="dxa"/>
              <w:right w:w="30" w:type="dxa"/>
            </w:tcMar>
          </w:tcPr>
          <w:p w14:paraId="432D8546" w14:textId="77777777" w:rsidR="007C43DF" w:rsidRDefault="007C43DF"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445EB30F" w14:textId="77777777" w:rsidR="007C43DF" w:rsidRDefault="007C43DF" w:rsidP="00D24084"/>
          <w:p w14:paraId="00081E1F" w14:textId="77777777" w:rsidR="007C43DF" w:rsidRDefault="007C43DF" w:rsidP="00D24084">
            <w:r>
              <w:t>application/x-xades_zep</w:t>
            </w:r>
          </w:p>
          <w:p w14:paraId="52782C4E" w14:textId="77777777" w:rsidR="007C43DF" w:rsidRDefault="007C43DF" w:rsidP="00D24084">
            <w:r>
              <w:t>application/x-xades_zep_data_signatures</w:t>
            </w:r>
          </w:p>
          <w:p w14:paraId="67488A25" w14:textId="77777777" w:rsidR="007C43DF" w:rsidRDefault="007C43DF" w:rsidP="00D24084">
            <w:r>
              <w:t>application/x-zipzepf</w:t>
            </w:r>
          </w:p>
          <w:p w14:paraId="64E8A4CD" w14:textId="77777777" w:rsidR="007C43DF" w:rsidRDefault="007C43DF" w:rsidP="00D24084">
            <w:r>
              <w:t>application/vnd.etsi.asic-e+zip</w:t>
            </w:r>
          </w:p>
        </w:tc>
      </w:tr>
      <w:tr w:rsidR="007C43DF" w14:paraId="11242FDE" w14:textId="77777777" w:rsidTr="007C43DF">
        <w:tc>
          <w:tcPr>
            <w:tcW w:w="846" w:type="dxa"/>
            <w:tcMar>
              <w:top w:w="30" w:type="dxa"/>
              <w:left w:w="30" w:type="dxa"/>
              <w:bottom w:w="20" w:type="dxa"/>
              <w:right w:w="30" w:type="dxa"/>
            </w:tcMar>
          </w:tcPr>
          <w:p w14:paraId="4B5DE553" w14:textId="77777777" w:rsidR="007C43DF" w:rsidRDefault="007C43DF" w:rsidP="00D24084">
            <w:r>
              <w:lastRenderedPageBreak/>
              <w:t>Plnenie</w:t>
            </w:r>
          </w:p>
        </w:tc>
        <w:tc>
          <w:tcPr>
            <w:tcW w:w="8225" w:type="dxa"/>
            <w:tcMar>
              <w:top w:w="30" w:type="dxa"/>
              <w:left w:w="30" w:type="dxa"/>
              <w:bottom w:w="20" w:type="dxa"/>
              <w:right w:w="30" w:type="dxa"/>
            </w:tcMar>
          </w:tcPr>
          <w:p w14:paraId="6C338FE5" w14:textId="77777777" w:rsidR="007C43DF" w:rsidRDefault="007C43DF" w:rsidP="00D24084">
            <w:r>
              <w:t>Preferovaný variant = ASIC kontajner. </w:t>
            </w:r>
          </w:p>
        </w:tc>
      </w:tr>
    </w:tbl>
    <w:p w14:paraId="344D0BE0" w14:textId="77777777" w:rsidR="007C43DF" w:rsidRDefault="007C43DF" w:rsidP="00D24084"/>
    <w:p w14:paraId="0ACD5B02" w14:textId="77777777" w:rsidR="007C43DF" w:rsidRDefault="007C43DF" w:rsidP="00D24084">
      <w:r>
        <w:t>Informácie pre integrátorov aplikácií pre KEP sú uvedené na stránke:</w:t>
      </w:r>
    </w:p>
    <w:p w14:paraId="03290BE9" w14:textId="77777777" w:rsidR="007C43DF" w:rsidRDefault="00000814" w:rsidP="00D24084">
      <w:hyperlink r:id="rId821" w:history="1">
        <w:r w:rsidR="007C43DF">
          <w:rPr>
            <w:rStyle w:val="Hypertextovprepojenie"/>
            <w:color w:val="000000"/>
          </w:rPr>
          <w:t>https://www.slovensko.sk/sk/na-stiahnutie/informacie-pre-integratorov-ap</w:t>
        </w:r>
      </w:hyperlink>
    </w:p>
    <w:p w14:paraId="58BA9540" w14:textId="77777777" w:rsidR="004A6D99" w:rsidRDefault="004A6D99" w:rsidP="00D24084">
      <w:pPr>
        <w:rPr>
          <w:sz w:val="32"/>
        </w:rPr>
      </w:pPr>
      <w:r>
        <w:br w:type="page"/>
      </w:r>
    </w:p>
    <w:p w14:paraId="08FCAD85" w14:textId="77777777" w:rsidR="007C43DF" w:rsidRDefault="007C43DF" w:rsidP="00D24084">
      <w:pPr>
        <w:pStyle w:val="Nadpis3"/>
      </w:pPr>
      <w:bookmarkStart w:id="362" w:name="_Toc101774445"/>
      <w:r>
        <w:lastRenderedPageBreak/>
        <w:t>Technické informácie</w:t>
      </w:r>
      <w:bookmarkEnd w:id="362"/>
    </w:p>
    <w:p w14:paraId="609975B2" w14:textId="77777777" w:rsidR="007C43DF" w:rsidRDefault="007C43DF"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7C43DF" w14:paraId="47BEB4B2"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451835" w14:textId="77777777" w:rsidR="007C43DF" w:rsidRDefault="007C43DF" w:rsidP="00D24084">
            <w:r>
              <w:t>Testovacie prostredie</w:t>
            </w:r>
          </w:p>
        </w:tc>
      </w:tr>
      <w:tr w:rsidR="007C43DF" w14:paraId="35B65B31" w14:textId="77777777" w:rsidTr="007C43DF">
        <w:tc>
          <w:tcPr>
            <w:tcW w:w="1361" w:type="dxa"/>
            <w:tcMar>
              <w:top w:w="30" w:type="dxa"/>
              <w:left w:w="30" w:type="dxa"/>
              <w:bottom w:w="20" w:type="dxa"/>
              <w:right w:w="30" w:type="dxa"/>
            </w:tcMar>
          </w:tcPr>
          <w:p w14:paraId="7A26EBD9" w14:textId="77777777" w:rsidR="007C43DF" w:rsidRDefault="007C43DF" w:rsidP="00D24084">
            <w:r>
              <w:t>WSDL</w:t>
            </w:r>
          </w:p>
        </w:tc>
        <w:tc>
          <w:tcPr>
            <w:tcW w:w="7710" w:type="dxa"/>
            <w:tcMar>
              <w:top w:w="30" w:type="dxa"/>
              <w:left w:w="30" w:type="dxa"/>
              <w:bottom w:w="20" w:type="dxa"/>
              <w:right w:w="30" w:type="dxa"/>
            </w:tcMar>
          </w:tcPr>
          <w:p w14:paraId="4232E635" w14:textId="77777777" w:rsidR="007C43DF" w:rsidRDefault="00000814" w:rsidP="00D24084">
            <w:hyperlink r:id="rId822" w:history="1">
              <w:r w:rsidR="00724113" w:rsidRPr="007C11AD">
                <w:rPr>
                  <w:rStyle w:val="Hypertextovprepojenie"/>
                </w:rPr>
                <w:t>https://tecm.financnasprava.sk/KS/eCM.EKRe.Web.WS/ReceiverExtSystem.asmx?wsdl</w:t>
              </w:r>
            </w:hyperlink>
            <w:r w:rsidR="00724113">
              <w:t xml:space="preserve"> </w:t>
            </w:r>
          </w:p>
        </w:tc>
      </w:tr>
      <w:tr w:rsidR="007C43DF" w14:paraId="43787EBF" w14:textId="77777777" w:rsidTr="007C43DF">
        <w:tc>
          <w:tcPr>
            <w:tcW w:w="1361" w:type="dxa"/>
            <w:tcMar>
              <w:top w:w="30" w:type="dxa"/>
              <w:left w:w="30" w:type="dxa"/>
              <w:bottom w:w="20" w:type="dxa"/>
              <w:right w:w="30" w:type="dxa"/>
            </w:tcMar>
          </w:tcPr>
          <w:p w14:paraId="2FD53BC5" w14:textId="77777777" w:rsidR="007C43DF" w:rsidRDefault="007C43DF" w:rsidP="00D24084">
            <w:r>
              <w:t>URL</w:t>
            </w:r>
          </w:p>
        </w:tc>
        <w:tc>
          <w:tcPr>
            <w:tcW w:w="7710" w:type="dxa"/>
            <w:tcMar>
              <w:top w:w="30" w:type="dxa"/>
              <w:left w:w="30" w:type="dxa"/>
              <w:bottom w:w="20" w:type="dxa"/>
              <w:right w:w="30" w:type="dxa"/>
            </w:tcMar>
          </w:tcPr>
          <w:p w14:paraId="2262CDA9" w14:textId="77777777" w:rsidR="00724113" w:rsidRDefault="00000814" w:rsidP="00D24084">
            <w:hyperlink r:id="rId823" w:history="1">
              <w:r w:rsidR="00724113" w:rsidRPr="007C11AD">
                <w:rPr>
                  <w:rStyle w:val="Hypertextovprepojenie"/>
                </w:rPr>
                <w:t>https://tecm.financnasprava.sk/KS/eCM.EKRe.Web.WS/ReceiverExtSystem.asmx</w:t>
              </w:r>
            </w:hyperlink>
            <w:r w:rsidR="00724113">
              <w:t xml:space="preserve"> </w:t>
            </w:r>
          </w:p>
        </w:tc>
      </w:tr>
    </w:tbl>
    <w:p w14:paraId="00A341A1" w14:textId="77777777" w:rsidR="007C43DF" w:rsidRDefault="007C43DF" w:rsidP="00D24084"/>
    <w:tbl>
      <w:tblPr>
        <w:tblStyle w:val="ScrollTableNormal"/>
        <w:tblW w:w="0" w:type="auto"/>
        <w:tblLayout w:type="fixed"/>
        <w:tblLook w:val="0020" w:firstRow="1" w:lastRow="0" w:firstColumn="0" w:lastColumn="0" w:noHBand="0" w:noVBand="0"/>
      </w:tblPr>
      <w:tblGrid>
        <w:gridCol w:w="1361"/>
        <w:gridCol w:w="7710"/>
      </w:tblGrid>
      <w:tr w:rsidR="007C43DF" w14:paraId="72C23FEA"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19619B" w14:textId="77777777" w:rsidR="007C43DF" w:rsidRDefault="007C43DF" w:rsidP="00D24084">
            <w:r>
              <w:t>Produkčné prostredie</w:t>
            </w:r>
          </w:p>
        </w:tc>
      </w:tr>
      <w:tr w:rsidR="007C43DF" w14:paraId="365A60DC" w14:textId="77777777" w:rsidTr="007C43DF">
        <w:tc>
          <w:tcPr>
            <w:tcW w:w="1361" w:type="dxa"/>
            <w:tcMar>
              <w:top w:w="30" w:type="dxa"/>
              <w:left w:w="30" w:type="dxa"/>
              <w:bottom w:w="20" w:type="dxa"/>
              <w:right w:w="30" w:type="dxa"/>
            </w:tcMar>
          </w:tcPr>
          <w:p w14:paraId="211AD9BA" w14:textId="77777777" w:rsidR="007C43DF" w:rsidRDefault="007C43DF" w:rsidP="00D24084">
            <w:r>
              <w:t>WSDL</w:t>
            </w:r>
          </w:p>
        </w:tc>
        <w:tc>
          <w:tcPr>
            <w:tcW w:w="7710" w:type="dxa"/>
            <w:tcMar>
              <w:top w:w="30" w:type="dxa"/>
              <w:left w:w="30" w:type="dxa"/>
              <w:bottom w:w="20" w:type="dxa"/>
              <w:right w:w="30" w:type="dxa"/>
            </w:tcMar>
          </w:tcPr>
          <w:p w14:paraId="1E1F6B0C" w14:textId="77777777" w:rsidR="007C43DF" w:rsidRDefault="00000814" w:rsidP="00D24084">
            <w:hyperlink r:id="rId824" w:history="1">
              <w:r w:rsidR="00A13D9F" w:rsidRPr="00493CD8">
                <w:rPr>
                  <w:rStyle w:val="Hypertextovprepojenie"/>
                </w:rPr>
                <w:t>https://ecm.financnasprava.sk/KS/eCM.EKRe.Web.WS/ReceiverExtSystem.asmx?wsdl</w:t>
              </w:r>
            </w:hyperlink>
            <w:r w:rsidR="00A13D9F">
              <w:t xml:space="preserve"> </w:t>
            </w:r>
          </w:p>
        </w:tc>
      </w:tr>
      <w:tr w:rsidR="007C43DF" w14:paraId="0B76BB42" w14:textId="77777777" w:rsidTr="007C43DF">
        <w:tc>
          <w:tcPr>
            <w:tcW w:w="1361" w:type="dxa"/>
            <w:tcMar>
              <w:top w:w="30" w:type="dxa"/>
              <w:left w:w="30" w:type="dxa"/>
              <w:bottom w:w="20" w:type="dxa"/>
              <w:right w:w="30" w:type="dxa"/>
            </w:tcMar>
          </w:tcPr>
          <w:p w14:paraId="4442A5EC" w14:textId="77777777" w:rsidR="007C43DF" w:rsidRDefault="007C43DF" w:rsidP="00D24084">
            <w:r>
              <w:t>URL</w:t>
            </w:r>
          </w:p>
        </w:tc>
        <w:tc>
          <w:tcPr>
            <w:tcW w:w="7710" w:type="dxa"/>
            <w:tcMar>
              <w:top w:w="30" w:type="dxa"/>
              <w:left w:w="30" w:type="dxa"/>
              <w:bottom w:w="20" w:type="dxa"/>
              <w:right w:w="30" w:type="dxa"/>
            </w:tcMar>
          </w:tcPr>
          <w:p w14:paraId="4BE42BF2" w14:textId="77777777" w:rsidR="007C43DF" w:rsidRDefault="00000814" w:rsidP="00D24084">
            <w:hyperlink r:id="rId825" w:history="1">
              <w:r w:rsidR="00A13D9F" w:rsidRPr="00493CD8">
                <w:rPr>
                  <w:rStyle w:val="Hypertextovprepojenie"/>
                </w:rPr>
                <w:t>https://ecm.financnasprava.sk/KS/eCM.EKRe.Web.WS/ReceiverExtSystem.asmx</w:t>
              </w:r>
            </w:hyperlink>
            <w:r w:rsidR="00A13D9F">
              <w:t xml:space="preserve"> </w:t>
            </w:r>
          </w:p>
        </w:tc>
      </w:tr>
    </w:tbl>
    <w:p w14:paraId="64FA8C5F" w14:textId="77777777" w:rsidR="007C43DF" w:rsidRDefault="007C43DF" w:rsidP="00D24084">
      <w:pPr>
        <w:pStyle w:val="Nadpis4"/>
      </w:pPr>
      <w:r>
        <w:t>Definícia dodatočných parametrov hlavičky správ (Header)</w:t>
      </w:r>
    </w:p>
    <w:p w14:paraId="7AE7F798"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30126F51" w14:textId="77777777" w:rsidR="007C43DF" w:rsidRDefault="007C43DF" w:rsidP="00D24084">
      <w:pPr>
        <w:pStyle w:val="Nadpis4"/>
      </w:pPr>
      <w:r>
        <w:t>Popis spôsobu zabezpečenia a autentifikácie pri volaní operácií služby</w:t>
      </w:r>
    </w:p>
    <w:p w14:paraId="4E453BE2"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4A6D99">
        <w:t>SK-</w:t>
      </w:r>
      <w:r>
        <w:t>IAM:</w:t>
      </w:r>
    </w:p>
    <w:p w14:paraId="5117358D" w14:textId="77777777" w:rsidR="007C43DF" w:rsidRDefault="007C43DF" w:rsidP="00D24084">
      <w:pPr>
        <w:pStyle w:val="Odsekzoznamu"/>
        <w:numPr>
          <w:ilvl w:val="0"/>
          <w:numId w:val="47"/>
        </w:numPr>
      </w:pPr>
      <w:r>
        <w:t>PrihlasenieMenomHeslom - prihlásenie používateľa menom a</w:t>
      </w:r>
      <w:r w:rsidR="004A6D99">
        <w:t> </w:t>
      </w:r>
      <w:r>
        <w:t>heslom</w:t>
      </w:r>
      <w:r w:rsidR="004A6D99">
        <w:t xml:space="preserve"> do SK-IAM</w:t>
      </w:r>
      <w:r>
        <w:t>,</w:t>
      </w:r>
    </w:p>
    <w:p w14:paraId="026E4402" w14:textId="77777777" w:rsidR="007C43DF" w:rsidRDefault="007C43DF" w:rsidP="00D24084">
      <w:pPr>
        <w:pStyle w:val="Odsekzoznamu"/>
        <w:numPr>
          <w:ilvl w:val="0"/>
          <w:numId w:val="47"/>
        </w:numPr>
      </w:pPr>
      <w:r>
        <w:t>PrihlasenieCertifikatom - prihlásenie používateľa certifikátom</w:t>
      </w:r>
      <w:r w:rsidR="004A6D99">
        <w:t xml:space="preserve"> do SK-IAM</w:t>
      </w:r>
      <w:r>
        <w:t>.</w:t>
      </w:r>
    </w:p>
    <w:p w14:paraId="5B33B5C6"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7C43DF" w14:paraId="2D2E0056" w14:textId="77777777" w:rsidTr="007C43D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69D15DD9" w14:textId="77777777" w:rsidR="007C43DF" w:rsidRDefault="007C43DF" w:rsidP="00D24084">
            <w:r>
              <w:t>Krok</w:t>
            </w:r>
          </w:p>
        </w:tc>
        <w:tc>
          <w:tcPr>
            <w:tcW w:w="4678" w:type="dxa"/>
            <w:tcMar>
              <w:top w:w="30" w:type="dxa"/>
              <w:left w:w="30" w:type="dxa"/>
              <w:bottom w:w="20" w:type="dxa"/>
              <w:right w:w="30" w:type="dxa"/>
            </w:tcMar>
          </w:tcPr>
          <w:p w14:paraId="200A3469" w14:textId="77777777" w:rsidR="007C43DF" w:rsidRDefault="007C43DF" w:rsidP="00D24084">
            <w:r>
              <w:t>Akcia</w:t>
            </w:r>
          </w:p>
        </w:tc>
        <w:tc>
          <w:tcPr>
            <w:tcW w:w="3831" w:type="dxa"/>
            <w:tcMar>
              <w:top w:w="30" w:type="dxa"/>
              <w:left w:w="30" w:type="dxa"/>
              <w:bottom w:w="20" w:type="dxa"/>
              <w:right w:w="30" w:type="dxa"/>
            </w:tcMar>
          </w:tcPr>
          <w:p w14:paraId="42896D2C" w14:textId="77777777" w:rsidR="007C43DF" w:rsidRDefault="007C43DF" w:rsidP="00D24084">
            <w:r>
              <w:t>Očakávaný výsledok</w:t>
            </w:r>
          </w:p>
        </w:tc>
      </w:tr>
      <w:tr w:rsidR="007C43DF" w14:paraId="576C5771" w14:textId="77777777" w:rsidTr="007C43DF">
        <w:tc>
          <w:tcPr>
            <w:tcW w:w="562" w:type="dxa"/>
            <w:tcMar>
              <w:top w:w="30" w:type="dxa"/>
              <w:left w:w="30" w:type="dxa"/>
              <w:bottom w:w="20" w:type="dxa"/>
              <w:right w:w="30" w:type="dxa"/>
            </w:tcMar>
          </w:tcPr>
          <w:p w14:paraId="58CFA46E" w14:textId="77777777" w:rsidR="007C43DF" w:rsidRDefault="007C43DF" w:rsidP="00D24084">
            <w:r>
              <w:t>1.</w:t>
            </w:r>
          </w:p>
        </w:tc>
        <w:tc>
          <w:tcPr>
            <w:tcW w:w="4678" w:type="dxa"/>
            <w:tcMar>
              <w:top w:w="30" w:type="dxa"/>
              <w:left w:w="30" w:type="dxa"/>
              <w:bottom w:w="20" w:type="dxa"/>
              <w:right w:w="30" w:type="dxa"/>
            </w:tcMar>
          </w:tcPr>
          <w:p w14:paraId="30E3EADA" w14:textId="77777777" w:rsidR="007C43DF" w:rsidRDefault="007C43DF" w:rsidP="00D24084">
            <w:r>
              <w:t>Používateľ získa aktuálne číselníky volaním služby </w:t>
            </w:r>
          </w:p>
          <w:p w14:paraId="32B56D56" w14:textId="77777777" w:rsidR="007C43DF" w:rsidRDefault="004A6D99" w:rsidP="00D24084">
            <w:r>
              <w:fldChar w:fldCharType="begin"/>
            </w:r>
            <w:r>
              <w:instrText xml:space="preserve"> REF _Ref70929466 \r \h </w:instrText>
            </w:r>
            <w:r>
              <w:fldChar w:fldCharType="separate"/>
            </w:r>
            <w:r w:rsidR="00207F41">
              <w:t>3.27</w:t>
            </w:r>
            <w:r>
              <w:fldChar w:fldCharType="end"/>
            </w:r>
            <w:r>
              <w:t>-</w:t>
            </w:r>
            <w:r>
              <w:fldChar w:fldCharType="begin"/>
            </w:r>
            <w:r>
              <w:instrText xml:space="preserve"> REF _Ref70929479 \h </w:instrText>
            </w:r>
            <w:r>
              <w:fldChar w:fldCharType="separate"/>
            </w:r>
            <w:r w:rsidR="00207F41">
              <w:t>Poskytnutie číselníkov eCommerce/ICS2 Portálu</w:t>
            </w:r>
            <w:r>
              <w:fldChar w:fldCharType="end"/>
            </w:r>
          </w:p>
        </w:tc>
        <w:tc>
          <w:tcPr>
            <w:tcW w:w="3831" w:type="dxa"/>
            <w:tcMar>
              <w:top w:w="30" w:type="dxa"/>
              <w:left w:w="30" w:type="dxa"/>
              <w:bottom w:w="20" w:type="dxa"/>
              <w:right w:w="30" w:type="dxa"/>
            </w:tcMar>
          </w:tcPr>
          <w:p w14:paraId="7530424C" w14:textId="77777777" w:rsidR="007C43DF" w:rsidRDefault="007C43DF" w:rsidP="00D24084">
            <w:r>
              <w:t xml:space="preserve">Služba vráti číselník typov podaní </w:t>
            </w:r>
            <w:r w:rsidR="002C2BAC">
              <w:t>pre eCommerce/ICS2 Portál</w:t>
            </w:r>
          </w:p>
        </w:tc>
      </w:tr>
      <w:tr w:rsidR="007C43DF" w14:paraId="0EC2735F" w14:textId="77777777" w:rsidTr="007C43DF">
        <w:tc>
          <w:tcPr>
            <w:tcW w:w="562" w:type="dxa"/>
            <w:tcMar>
              <w:top w:w="30" w:type="dxa"/>
              <w:left w:w="30" w:type="dxa"/>
              <w:bottom w:w="20" w:type="dxa"/>
              <w:right w:w="30" w:type="dxa"/>
            </w:tcMar>
          </w:tcPr>
          <w:p w14:paraId="72637160" w14:textId="77777777" w:rsidR="007C43DF" w:rsidRDefault="007C43DF" w:rsidP="00D24084">
            <w:r>
              <w:t>2.</w:t>
            </w:r>
          </w:p>
        </w:tc>
        <w:tc>
          <w:tcPr>
            <w:tcW w:w="4678" w:type="dxa"/>
            <w:tcMar>
              <w:top w:w="30" w:type="dxa"/>
              <w:left w:w="30" w:type="dxa"/>
              <w:bottom w:w="20" w:type="dxa"/>
              <w:right w:w="30" w:type="dxa"/>
            </w:tcMar>
          </w:tcPr>
          <w:p w14:paraId="6C015C38" w14:textId="77777777" w:rsidR="007C43DF" w:rsidRDefault="007C43DF" w:rsidP="00D24084">
            <w:r>
              <w:t>Používateľ vytvorí podanie a toto odošle do EKR e</w:t>
            </w:r>
            <w:r w:rsidR="004A6D99">
              <w:t>Commerce</w:t>
            </w:r>
          </w:p>
        </w:tc>
        <w:tc>
          <w:tcPr>
            <w:tcW w:w="3831" w:type="dxa"/>
            <w:tcMar>
              <w:top w:w="30" w:type="dxa"/>
              <w:left w:w="30" w:type="dxa"/>
              <w:bottom w:w="20" w:type="dxa"/>
              <w:right w:w="30" w:type="dxa"/>
            </w:tcMar>
          </w:tcPr>
          <w:p w14:paraId="0B3BC35D" w14:textId="77777777" w:rsidR="007C43DF" w:rsidRDefault="007C43DF" w:rsidP="00D24084">
            <w:r>
              <w:t>Systém prijme a spracuje podanie</w:t>
            </w:r>
          </w:p>
        </w:tc>
      </w:tr>
    </w:tbl>
    <w:p w14:paraId="54D0B9E9" w14:textId="77777777" w:rsidR="007C43DF" w:rsidRDefault="007C43DF"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494A2441"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78F489" w14:textId="77777777" w:rsidR="007C43DF" w:rsidRDefault="007C43DF" w:rsidP="00D24084">
            <w:r>
              <w:t>Názov metódy</w:t>
            </w:r>
          </w:p>
        </w:tc>
      </w:tr>
      <w:tr w:rsidR="007C43DF" w14:paraId="70FA4DA3" w14:textId="77777777" w:rsidTr="007C43DF">
        <w:tc>
          <w:tcPr>
            <w:tcW w:w="9071" w:type="dxa"/>
            <w:tcMar>
              <w:top w:w="30" w:type="dxa"/>
              <w:left w:w="30" w:type="dxa"/>
              <w:bottom w:w="20" w:type="dxa"/>
              <w:right w:w="30" w:type="dxa"/>
            </w:tcMar>
          </w:tcPr>
          <w:p w14:paraId="3C5DAE73" w14:textId="77777777" w:rsidR="007C43DF" w:rsidRDefault="007C43DF" w:rsidP="00D24084">
            <w:r>
              <w:t>RecieveMessageFromExternalSystem</w:t>
            </w:r>
          </w:p>
        </w:tc>
      </w:tr>
    </w:tbl>
    <w:p w14:paraId="4D815A94" w14:textId="77777777" w:rsidR="007C43DF" w:rsidRDefault="007C43DF" w:rsidP="00D24084"/>
    <w:tbl>
      <w:tblPr>
        <w:tblStyle w:val="ScrollTableNormal"/>
        <w:tblW w:w="0" w:type="auto"/>
        <w:tblLayout w:type="fixed"/>
        <w:tblLook w:val="0020" w:firstRow="1" w:lastRow="0" w:firstColumn="0" w:lastColumn="0" w:noHBand="0" w:noVBand="0"/>
      </w:tblPr>
      <w:tblGrid>
        <w:gridCol w:w="3175"/>
        <w:gridCol w:w="5896"/>
      </w:tblGrid>
      <w:tr w:rsidR="007C43DF" w14:paraId="4515BD8B" w14:textId="77777777" w:rsidTr="007C43DF">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67CBD0C" w14:textId="77777777" w:rsidR="007C43DF" w:rsidRDefault="007C43DF" w:rsidP="00D24084">
            <w:r>
              <w:t>Vstupný parameter</w:t>
            </w:r>
          </w:p>
        </w:tc>
        <w:tc>
          <w:tcPr>
            <w:tcW w:w="5896" w:type="dxa"/>
            <w:tcMar>
              <w:top w:w="30" w:type="dxa"/>
              <w:left w:w="30" w:type="dxa"/>
              <w:bottom w:w="20" w:type="dxa"/>
              <w:right w:w="30" w:type="dxa"/>
            </w:tcMar>
          </w:tcPr>
          <w:p w14:paraId="2A6D7B08" w14:textId="77777777" w:rsidR="007C43DF" w:rsidRDefault="007C43DF" w:rsidP="00D24084">
            <w:r>
              <w:t>Popis</w:t>
            </w:r>
          </w:p>
        </w:tc>
      </w:tr>
      <w:tr w:rsidR="007C43DF" w14:paraId="2BDBA346" w14:textId="77777777" w:rsidTr="007C43DF">
        <w:tc>
          <w:tcPr>
            <w:tcW w:w="3175" w:type="dxa"/>
            <w:tcMar>
              <w:top w:w="30" w:type="dxa"/>
              <w:left w:w="30" w:type="dxa"/>
              <w:bottom w:w="20" w:type="dxa"/>
              <w:right w:w="30" w:type="dxa"/>
            </w:tcMar>
          </w:tcPr>
          <w:p w14:paraId="6E155CF4" w14:textId="77777777" w:rsidR="007C43DF" w:rsidRDefault="007C43DF" w:rsidP="00D24084">
            <w:r>
              <w:t>typSubjektu</w:t>
            </w:r>
          </w:p>
        </w:tc>
        <w:tc>
          <w:tcPr>
            <w:tcW w:w="5896" w:type="dxa"/>
            <w:tcMar>
              <w:top w:w="30" w:type="dxa"/>
              <w:left w:w="30" w:type="dxa"/>
              <w:bottom w:w="20" w:type="dxa"/>
              <w:right w:w="30" w:type="dxa"/>
            </w:tcMar>
          </w:tcPr>
          <w:p w14:paraId="449BE637" w14:textId="77777777" w:rsidR="007C43DF" w:rsidRDefault="007C43DF" w:rsidP="00D24084">
            <w:r>
              <w:t>Identifikácia typu odosielateľa (0 = Subjekt)</w:t>
            </w:r>
          </w:p>
        </w:tc>
      </w:tr>
      <w:tr w:rsidR="007C43DF" w14:paraId="5EF6E1CE" w14:textId="77777777" w:rsidTr="007C43DF">
        <w:tc>
          <w:tcPr>
            <w:tcW w:w="3175" w:type="dxa"/>
            <w:tcMar>
              <w:top w:w="30" w:type="dxa"/>
              <w:left w:w="30" w:type="dxa"/>
              <w:bottom w:w="20" w:type="dxa"/>
              <w:right w:w="30" w:type="dxa"/>
            </w:tcMar>
          </w:tcPr>
          <w:p w14:paraId="24137F5C" w14:textId="77777777" w:rsidR="007C43DF" w:rsidRDefault="007C43DF" w:rsidP="00D24084">
            <w:r>
              <w:t>identifikatorPodatelne</w:t>
            </w:r>
          </w:p>
        </w:tc>
        <w:tc>
          <w:tcPr>
            <w:tcW w:w="5896" w:type="dxa"/>
            <w:tcMar>
              <w:top w:w="30" w:type="dxa"/>
              <w:left w:w="30" w:type="dxa"/>
              <w:bottom w:w="20" w:type="dxa"/>
              <w:right w:w="30" w:type="dxa"/>
            </w:tcMar>
          </w:tcPr>
          <w:p w14:paraId="1B09B87A" w14:textId="77777777" w:rsidR="007C43DF" w:rsidRDefault="007C43DF" w:rsidP="00D24084">
            <w:r>
              <w:t>Identifikácia podateľne OVM, pre ktoré bude IS CEP poskytovať služby elektronickej podateľne. Pre colné konanie sa plní hodnotou podateľňe FRSR CEP = 2</w:t>
            </w:r>
          </w:p>
        </w:tc>
      </w:tr>
      <w:tr w:rsidR="007C43DF" w14:paraId="10595481" w14:textId="77777777" w:rsidTr="007C43DF">
        <w:tc>
          <w:tcPr>
            <w:tcW w:w="3175" w:type="dxa"/>
            <w:tcMar>
              <w:top w:w="30" w:type="dxa"/>
              <w:left w:w="30" w:type="dxa"/>
              <w:bottom w:w="20" w:type="dxa"/>
              <w:right w:w="30" w:type="dxa"/>
            </w:tcMar>
          </w:tcPr>
          <w:p w14:paraId="40419299" w14:textId="77777777" w:rsidR="007C43DF" w:rsidRDefault="007C43DF" w:rsidP="00D24084">
            <w:r>
              <w:t>xmlMessageContainerB64</w:t>
            </w:r>
          </w:p>
        </w:tc>
        <w:tc>
          <w:tcPr>
            <w:tcW w:w="5896" w:type="dxa"/>
            <w:tcMar>
              <w:top w:w="30" w:type="dxa"/>
              <w:left w:w="30" w:type="dxa"/>
              <w:bottom w:w="20" w:type="dxa"/>
              <w:right w:w="30" w:type="dxa"/>
            </w:tcMar>
          </w:tcPr>
          <w:p w14:paraId="2EA1CD9A" w14:textId="77777777" w:rsidR="007C43DF" w:rsidRDefault="007C43DF" w:rsidP="00D24084">
            <w:r>
              <w:t>Xml v Base64 (UTF-8)</w:t>
            </w:r>
          </w:p>
        </w:tc>
      </w:tr>
      <w:tr w:rsidR="007C43DF" w14:paraId="7F27D40C" w14:textId="77777777" w:rsidTr="007C43DF">
        <w:tc>
          <w:tcPr>
            <w:tcW w:w="3175" w:type="dxa"/>
            <w:tcMar>
              <w:top w:w="30" w:type="dxa"/>
              <w:left w:w="30" w:type="dxa"/>
              <w:bottom w:w="20" w:type="dxa"/>
              <w:right w:w="30" w:type="dxa"/>
            </w:tcMar>
          </w:tcPr>
          <w:p w14:paraId="4E0B9E3F" w14:textId="77777777" w:rsidR="007C43DF" w:rsidRDefault="007C43DF" w:rsidP="00D24084">
            <w:r>
              <w:t>tokenDescriptor</w:t>
            </w:r>
          </w:p>
        </w:tc>
        <w:tc>
          <w:tcPr>
            <w:tcW w:w="5896" w:type="dxa"/>
            <w:tcMar>
              <w:top w:w="30" w:type="dxa"/>
              <w:left w:w="30" w:type="dxa"/>
              <w:bottom w:w="20" w:type="dxa"/>
              <w:right w:w="30" w:type="dxa"/>
            </w:tcMar>
          </w:tcPr>
          <w:p w14:paraId="2EC2B85F" w14:textId="77777777" w:rsidR="007C43DF" w:rsidRDefault="007C43DF" w:rsidP="00D24084">
            <w:r>
              <w:t>TokenId a TokenCheck z prihlásenia</w:t>
            </w:r>
          </w:p>
        </w:tc>
      </w:tr>
      <w:tr w:rsidR="007C43DF" w14:paraId="2ABA1C0F" w14:textId="77777777" w:rsidTr="007C43DF">
        <w:tc>
          <w:tcPr>
            <w:tcW w:w="3175" w:type="dxa"/>
            <w:tcMar>
              <w:top w:w="30" w:type="dxa"/>
              <w:left w:w="30" w:type="dxa"/>
              <w:bottom w:w="20" w:type="dxa"/>
              <w:right w:w="30" w:type="dxa"/>
            </w:tcMar>
          </w:tcPr>
          <w:p w14:paraId="35FED1C3" w14:textId="77777777" w:rsidR="007C43DF" w:rsidRDefault="007C43DF" w:rsidP="00D24084">
            <w:r>
              <w:t>predchadzajucePodanieZasielka</w:t>
            </w:r>
          </w:p>
        </w:tc>
        <w:tc>
          <w:tcPr>
            <w:tcW w:w="5896" w:type="dxa"/>
            <w:tcMar>
              <w:top w:w="30" w:type="dxa"/>
              <w:left w:w="30" w:type="dxa"/>
              <w:bottom w:w="20" w:type="dxa"/>
              <w:right w:w="30" w:type="dxa"/>
            </w:tcMar>
          </w:tcPr>
          <w:p w14:paraId="0BC1F3FE" w14:textId="77777777" w:rsidR="007C43DF" w:rsidRDefault="007C43DF" w:rsidP="00D24084">
            <w:r>
              <w:t>Identifikátor predchádzajúceho podania/zásielky, ktorého sa týka dané podanie/zásielka</w:t>
            </w:r>
          </w:p>
        </w:tc>
      </w:tr>
      <w:tr w:rsidR="007C43DF" w14:paraId="5A51D030" w14:textId="77777777" w:rsidTr="007C43DF">
        <w:tc>
          <w:tcPr>
            <w:tcW w:w="3175" w:type="dxa"/>
            <w:tcMar>
              <w:top w:w="30" w:type="dxa"/>
              <w:left w:w="30" w:type="dxa"/>
              <w:bottom w:w="20" w:type="dxa"/>
              <w:right w:w="30" w:type="dxa"/>
            </w:tcMar>
          </w:tcPr>
          <w:p w14:paraId="40D33B8C" w14:textId="77777777" w:rsidR="007C43DF" w:rsidRDefault="007C43DF" w:rsidP="00D24084">
            <w:r>
              <w:lastRenderedPageBreak/>
              <w:t>evidCisloZOT</w:t>
            </w:r>
          </w:p>
        </w:tc>
        <w:tc>
          <w:tcPr>
            <w:tcW w:w="5896" w:type="dxa"/>
            <w:tcMar>
              <w:top w:w="30" w:type="dxa"/>
              <w:left w:w="30" w:type="dxa"/>
              <w:bottom w:w="20" w:type="dxa"/>
              <w:right w:w="30" w:type="dxa"/>
            </w:tcMar>
          </w:tcPr>
          <w:p w14:paraId="02A04A5F" w14:textId="77777777" w:rsidR="007C43DF" w:rsidRDefault="007C43DF"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7C43DF" w14:paraId="29A5F0F9" w14:textId="77777777" w:rsidTr="007C43DF">
        <w:tc>
          <w:tcPr>
            <w:tcW w:w="3175" w:type="dxa"/>
            <w:tcMar>
              <w:top w:w="30" w:type="dxa"/>
              <w:left w:w="30" w:type="dxa"/>
              <w:bottom w:w="20" w:type="dxa"/>
              <w:right w:w="30" w:type="dxa"/>
            </w:tcMar>
          </w:tcPr>
          <w:p w14:paraId="0FACABB1" w14:textId="77777777" w:rsidR="007C43DF" w:rsidRDefault="007C43DF" w:rsidP="00D24084">
            <w:r>
              <w:t>znackaObchodnikaPrePodanie</w:t>
            </w:r>
          </w:p>
        </w:tc>
        <w:tc>
          <w:tcPr>
            <w:tcW w:w="5896" w:type="dxa"/>
            <w:tcMar>
              <w:top w:w="30" w:type="dxa"/>
              <w:left w:w="30" w:type="dxa"/>
              <w:bottom w:w="20" w:type="dxa"/>
              <w:right w:w="30" w:type="dxa"/>
            </w:tcMar>
          </w:tcPr>
          <w:p w14:paraId="6E435F25" w14:textId="77777777" w:rsidR="007C43DF" w:rsidRDefault="007C43DF" w:rsidP="00D24084">
            <w:r>
              <w:t>Slúži na označenie podania z pohľadu obchodníka, voliteľná možnosť pre označkovanie podania pre obchodníkov.</w:t>
            </w:r>
          </w:p>
        </w:tc>
      </w:tr>
    </w:tbl>
    <w:p w14:paraId="5E1A54E6"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0415C66C"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7F098" w14:textId="77777777" w:rsidR="007C43DF" w:rsidRPr="00F83A4F" w:rsidRDefault="007C43DF" w:rsidP="00D24084">
            <w:pPr>
              <w:rPr>
                <w:sz w:val="16"/>
                <w:szCs w:val="16"/>
              </w:rPr>
            </w:pPr>
            <w:r w:rsidRPr="00F83A4F">
              <w:t>Request</w:t>
            </w:r>
          </w:p>
        </w:tc>
      </w:tr>
      <w:tr w:rsidR="007C43DF" w:rsidRPr="00F83A4F" w14:paraId="4070082D" w14:textId="77777777" w:rsidTr="007C43DF">
        <w:tc>
          <w:tcPr>
            <w:tcW w:w="9071" w:type="dxa"/>
            <w:tcMar>
              <w:top w:w="30" w:type="dxa"/>
              <w:left w:w="30" w:type="dxa"/>
              <w:bottom w:w="20" w:type="dxa"/>
              <w:right w:w="30" w:type="dxa"/>
            </w:tcMar>
          </w:tcPr>
          <w:p w14:paraId="5269D07C" w14:textId="77777777" w:rsidR="007C43DF" w:rsidRPr="00F83A4F" w:rsidRDefault="00D04657" w:rsidP="00D24084">
            <w:r w:rsidRPr="00F83A4F">
              <w:t>&lt;soapenv:Envelope xmlns:soapenv="</w:t>
            </w:r>
            <w:hyperlink r:id="rId826" w:history="1">
              <w:r w:rsidRPr="00F83A4F">
                <w:rPr>
                  <w:rStyle w:val="Hypertextovprepojenie"/>
                  <w:sz w:val="16"/>
                  <w:szCs w:val="16"/>
                </w:rPr>
                <w:t>http://schemas.xmlsoap.org/soap/envelope/</w:t>
              </w:r>
            </w:hyperlink>
            <w:r w:rsidRPr="00F83A4F">
              <w:t>" xmlns:cep="</w:t>
            </w:r>
            <w:hyperlink r:id="rId827"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24F68C1A"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698E672D"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698E8C" w14:textId="77777777" w:rsidR="007C43DF" w:rsidRPr="00F83A4F" w:rsidRDefault="007C43DF" w:rsidP="00D24084">
            <w:pPr>
              <w:rPr>
                <w:sz w:val="16"/>
                <w:szCs w:val="16"/>
              </w:rPr>
            </w:pPr>
            <w:r w:rsidRPr="00F83A4F">
              <w:t>Response</w:t>
            </w:r>
          </w:p>
        </w:tc>
      </w:tr>
      <w:tr w:rsidR="007C43DF" w:rsidRPr="00F83A4F" w14:paraId="370C098E" w14:textId="77777777" w:rsidTr="007C43DF">
        <w:tc>
          <w:tcPr>
            <w:tcW w:w="9071" w:type="dxa"/>
            <w:tcMar>
              <w:top w:w="30" w:type="dxa"/>
              <w:left w:w="30" w:type="dxa"/>
              <w:bottom w:w="20" w:type="dxa"/>
              <w:right w:w="30" w:type="dxa"/>
            </w:tcMar>
          </w:tcPr>
          <w:p w14:paraId="17190CC8" w14:textId="77777777" w:rsidR="007C43DF" w:rsidRPr="00F83A4F" w:rsidRDefault="00D04657" w:rsidP="00D24084">
            <w:r w:rsidRPr="00F83A4F">
              <w:t>&lt;soapenv:Envelope xmlns:soapenv="</w:t>
            </w:r>
            <w:hyperlink r:id="rId828" w:history="1">
              <w:r w:rsidRPr="00F83A4F">
                <w:rPr>
                  <w:rStyle w:val="Hypertextovprepojenie"/>
                  <w:sz w:val="16"/>
                  <w:szCs w:val="16"/>
                </w:rPr>
                <w:t>http://schemas.xmlsoap.org/soap/envelope/</w:t>
              </w:r>
            </w:hyperlink>
            <w:r w:rsidRPr="00F83A4F">
              <w:t>" xmlns:cep="</w:t>
            </w:r>
            <w:hyperlink r:id="rId829"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63D76F90" w14:textId="77777777" w:rsidR="007C43DF" w:rsidRDefault="007C43DF"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7C43DF" w14:paraId="46CFB680"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ADFE57E" w14:textId="77777777" w:rsidR="007C43DF" w:rsidRDefault="007C43DF" w:rsidP="00D24084">
            <w:r>
              <w:t>Kód</w:t>
            </w:r>
          </w:p>
        </w:tc>
        <w:tc>
          <w:tcPr>
            <w:tcW w:w="3628" w:type="dxa"/>
            <w:tcMar>
              <w:top w:w="30" w:type="dxa"/>
              <w:left w:w="30" w:type="dxa"/>
              <w:bottom w:w="20" w:type="dxa"/>
              <w:right w:w="30" w:type="dxa"/>
            </w:tcMar>
          </w:tcPr>
          <w:p w14:paraId="5A73E81E" w14:textId="77777777" w:rsidR="007C43DF" w:rsidRDefault="007C43DF" w:rsidP="00D24084">
            <w:r>
              <w:t>Popís</w:t>
            </w:r>
          </w:p>
        </w:tc>
        <w:tc>
          <w:tcPr>
            <w:tcW w:w="3628" w:type="dxa"/>
            <w:tcMar>
              <w:top w:w="30" w:type="dxa"/>
              <w:left w:w="30" w:type="dxa"/>
              <w:bottom w:w="20" w:type="dxa"/>
              <w:right w:w="30" w:type="dxa"/>
            </w:tcMar>
          </w:tcPr>
          <w:p w14:paraId="2B9C9C78" w14:textId="77777777" w:rsidR="007C43DF" w:rsidRDefault="007C43DF" w:rsidP="00D24084">
            <w:r>
              <w:t>Špecifikácia chyby</w:t>
            </w:r>
          </w:p>
        </w:tc>
        <w:tc>
          <w:tcPr>
            <w:tcW w:w="907" w:type="dxa"/>
            <w:tcMar>
              <w:top w:w="30" w:type="dxa"/>
              <w:left w:w="30" w:type="dxa"/>
              <w:bottom w:w="20" w:type="dxa"/>
              <w:right w:w="30" w:type="dxa"/>
            </w:tcMar>
          </w:tcPr>
          <w:p w14:paraId="322B6BB4" w14:textId="77777777" w:rsidR="007C43DF" w:rsidRDefault="007C43DF" w:rsidP="00D24084">
            <w:r>
              <w:t>Typ chyby</w:t>
            </w:r>
          </w:p>
        </w:tc>
      </w:tr>
      <w:tr w:rsidR="007C43DF" w14:paraId="30690F2A" w14:textId="77777777" w:rsidTr="007C43DF">
        <w:tc>
          <w:tcPr>
            <w:tcW w:w="907" w:type="dxa"/>
            <w:tcMar>
              <w:top w:w="30" w:type="dxa"/>
              <w:left w:w="30" w:type="dxa"/>
              <w:bottom w:w="20" w:type="dxa"/>
              <w:right w:w="30" w:type="dxa"/>
            </w:tcMar>
          </w:tcPr>
          <w:p w14:paraId="29992BBC" w14:textId="77777777" w:rsidR="007C43DF" w:rsidRDefault="007C43DF" w:rsidP="00D24084">
            <w:r>
              <w:t>-999</w:t>
            </w:r>
          </w:p>
        </w:tc>
        <w:tc>
          <w:tcPr>
            <w:tcW w:w="3628" w:type="dxa"/>
            <w:tcMar>
              <w:top w:w="30" w:type="dxa"/>
              <w:left w:w="30" w:type="dxa"/>
              <w:bottom w:w="20" w:type="dxa"/>
              <w:right w:w="30" w:type="dxa"/>
            </w:tcMar>
          </w:tcPr>
          <w:p w14:paraId="742F9FF7" w14:textId="77777777" w:rsidR="007C43DF" w:rsidRDefault="007C43DF" w:rsidP="00D24084">
            <w:r>
              <w:t>Neexistujúce oprávnenie na službu.</w:t>
            </w:r>
          </w:p>
        </w:tc>
        <w:tc>
          <w:tcPr>
            <w:tcW w:w="3628" w:type="dxa"/>
            <w:tcMar>
              <w:top w:w="30" w:type="dxa"/>
              <w:left w:w="30" w:type="dxa"/>
              <w:bottom w:w="20" w:type="dxa"/>
              <w:right w:w="30" w:type="dxa"/>
            </w:tcMar>
          </w:tcPr>
          <w:p w14:paraId="6218AA4F" w14:textId="77777777" w:rsidR="007C43DF" w:rsidRDefault="007C43DF" w:rsidP="00D24084">
            <w:r>
              <w:t>Neexistujúce oprávnenie na službu.</w:t>
            </w:r>
          </w:p>
        </w:tc>
        <w:tc>
          <w:tcPr>
            <w:tcW w:w="907" w:type="dxa"/>
            <w:tcMar>
              <w:top w:w="30" w:type="dxa"/>
              <w:left w:w="30" w:type="dxa"/>
              <w:bottom w:w="20" w:type="dxa"/>
              <w:right w:w="30" w:type="dxa"/>
            </w:tcMar>
          </w:tcPr>
          <w:p w14:paraId="674A81F9" w14:textId="77777777" w:rsidR="007C43DF" w:rsidRDefault="007C43DF" w:rsidP="00D24084">
            <w:r>
              <w:t>Biznis</w:t>
            </w:r>
          </w:p>
        </w:tc>
      </w:tr>
      <w:tr w:rsidR="007C43DF" w14:paraId="438CF78A" w14:textId="77777777" w:rsidTr="007C43DF">
        <w:tc>
          <w:tcPr>
            <w:tcW w:w="907" w:type="dxa"/>
            <w:tcMar>
              <w:top w:w="30" w:type="dxa"/>
              <w:left w:w="30" w:type="dxa"/>
              <w:bottom w:w="20" w:type="dxa"/>
              <w:right w:w="30" w:type="dxa"/>
            </w:tcMar>
          </w:tcPr>
          <w:p w14:paraId="497792B4" w14:textId="77777777" w:rsidR="007C43DF" w:rsidRDefault="007C43DF" w:rsidP="00D24084">
            <w:r>
              <w:t>-221</w:t>
            </w:r>
          </w:p>
        </w:tc>
        <w:tc>
          <w:tcPr>
            <w:tcW w:w="3628" w:type="dxa"/>
            <w:tcMar>
              <w:top w:w="30" w:type="dxa"/>
              <w:left w:w="30" w:type="dxa"/>
              <w:bottom w:w="20" w:type="dxa"/>
              <w:right w:w="30" w:type="dxa"/>
            </w:tcMar>
          </w:tcPr>
          <w:p w14:paraId="0B43D212" w14:textId="77777777" w:rsidR="007C43DF" w:rsidRDefault="007C43DF" w:rsidP="00D24084">
            <w:r>
              <w:t>Zamietnuté podanie. Nepovolený typ podania.</w:t>
            </w:r>
          </w:p>
        </w:tc>
        <w:tc>
          <w:tcPr>
            <w:tcW w:w="3628" w:type="dxa"/>
            <w:tcMar>
              <w:top w:w="30" w:type="dxa"/>
              <w:left w:w="30" w:type="dxa"/>
              <w:bottom w:w="20" w:type="dxa"/>
              <w:right w:w="30" w:type="dxa"/>
            </w:tcMar>
          </w:tcPr>
          <w:p w14:paraId="43DEA560" w14:textId="77777777" w:rsidR="007C43DF" w:rsidRDefault="007C43DF" w:rsidP="00D24084">
            <w:r>
              <w:t>Zamietnuté podanie. Nepovolený typ podania.</w:t>
            </w:r>
          </w:p>
        </w:tc>
        <w:tc>
          <w:tcPr>
            <w:tcW w:w="907" w:type="dxa"/>
            <w:tcMar>
              <w:top w:w="30" w:type="dxa"/>
              <w:left w:w="30" w:type="dxa"/>
              <w:bottom w:w="20" w:type="dxa"/>
              <w:right w:w="30" w:type="dxa"/>
            </w:tcMar>
          </w:tcPr>
          <w:p w14:paraId="4F7B2D7D" w14:textId="77777777" w:rsidR="007C43DF" w:rsidRDefault="007C43DF" w:rsidP="00D24084">
            <w:r>
              <w:t>Biznis</w:t>
            </w:r>
          </w:p>
        </w:tc>
      </w:tr>
      <w:tr w:rsidR="007C43DF" w14:paraId="26D3EEA8" w14:textId="77777777" w:rsidTr="007C43DF">
        <w:tc>
          <w:tcPr>
            <w:tcW w:w="907" w:type="dxa"/>
            <w:tcMar>
              <w:top w:w="30" w:type="dxa"/>
              <w:left w:w="30" w:type="dxa"/>
              <w:bottom w:w="20" w:type="dxa"/>
              <w:right w:w="30" w:type="dxa"/>
            </w:tcMar>
          </w:tcPr>
          <w:p w14:paraId="12014EE3" w14:textId="77777777" w:rsidR="007C43DF" w:rsidRDefault="007C43DF" w:rsidP="00D24084">
            <w:r>
              <w:lastRenderedPageBreak/>
              <w:t>-220</w:t>
            </w:r>
          </w:p>
        </w:tc>
        <w:tc>
          <w:tcPr>
            <w:tcW w:w="3628" w:type="dxa"/>
            <w:tcMar>
              <w:top w:w="30" w:type="dxa"/>
              <w:left w:w="30" w:type="dxa"/>
              <w:bottom w:w="20" w:type="dxa"/>
              <w:right w:w="30" w:type="dxa"/>
            </w:tcMar>
          </w:tcPr>
          <w:p w14:paraId="573C2791" w14:textId="77777777" w:rsidR="007C43DF" w:rsidRDefault="007C43DF" w:rsidP="00D24084">
            <w:r>
              <w:t>Zamietnuté podanie. Neplatný adresát.</w:t>
            </w:r>
          </w:p>
        </w:tc>
        <w:tc>
          <w:tcPr>
            <w:tcW w:w="3628" w:type="dxa"/>
            <w:tcMar>
              <w:top w:w="30" w:type="dxa"/>
              <w:left w:w="30" w:type="dxa"/>
              <w:bottom w:w="20" w:type="dxa"/>
              <w:right w:w="30" w:type="dxa"/>
            </w:tcMar>
          </w:tcPr>
          <w:p w14:paraId="39C6BBFE" w14:textId="77777777" w:rsidR="007C43DF" w:rsidRDefault="007C43DF" w:rsidP="00D24084">
            <w:r>
              <w:t>Zamietnuté podanie. Neplatný adresát.</w:t>
            </w:r>
          </w:p>
        </w:tc>
        <w:tc>
          <w:tcPr>
            <w:tcW w:w="907" w:type="dxa"/>
            <w:tcMar>
              <w:top w:w="30" w:type="dxa"/>
              <w:left w:w="30" w:type="dxa"/>
              <w:bottom w:w="20" w:type="dxa"/>
              <w:right w:w="30" w:type="dxa"/>
            </w:tcMar>
          </w:tcPr>
          <w:p w14:paraId="1826E2B5" w14:textId="77777777" w:rsidR="007C43DF" w:rsidRDefault="007C43DF" w:rsidP="00D24084">
            <w:r>
              <w:t>Biznis</w:t>
            </w:r>
          </w:p>
        </w:tc>
      </w:tr>
      <w:tr w:rsidR="007C43DF" w14:paraId="0A76DFDA" w14:textId="77777777" w:rsidTr="007C43DF">
        <w:tc>
          <w:tcPr>
            <w:tcW w:w="907" w:type="dxa"/>
            <w:tcMar>
              <w:top w:w="30" w:type="dxa"/>
              <w:left w:w="30" w:type="dxa"/>
              <w:bottom w:w="20" w:type="dxa"/>
              <w:right w:w="30" w:type="dxa"/>
            </w:tcMar>
          </w:tcPr>
          <w:p w14:paraId="2B775FA6" w14:textId="77777777" w:rsidR="007C43DF" w:rsidRDefault="007C43DF" w:rsidP="00D24084">
            <w:r>
              <w:t>-211</w:t>
            </w:r>
          </w:p>
        </w:tc>
        <w:tc>
          <w:tcPr>
            <w:tcW w:w="3628" w:type="dxa"/>
            <w:tcMar>
              <w:top w:w="30" w:type="dxa"/>
              <w:left w:w="30" w:type="dxa"/>
              <w:bottom w:w="20" w:type="dxa"/>
              <w:right w:w="30" w:type="dxa"/>
            </w:tcMar>
          </w:tcPr>
          <w:p w14:paraId="1D9D3B20" w14:textId="77777777" w:rsidR="007C43DF" w:rsidRDefault="007C43DF" w:rsidP="00D24084">
            <w:r>
              <w:t>Subjekt nemá zriadenú schránku na elektronické doručovanie.</w:t>
            </w:r>
          </w:p>
        </w:tc>
        <w:tc>
          <w:tcPr>
            <w:tcW w:w="3628" w:type="dxa"/>
            <w:tcMar>
              <w:top w:w="30" w:type="dxa"/>
              <w:left w:w="30" w:type="dxa"/>
              <w:bottom w:w="20" w:type="dxa"/>
              <w:right w:w="30" w:type="dxa"/>
            </w:tcMar>
          </w:tcPr>
          <w:p w14:paraId="33F1E99B" w14:textId="77777777" w:rsidR="007C43DF" w:rsidRDefault="007C43DF" w:rsidP="00D24084">
            <w:r>
              <w:t>Subjekt nemá zriadenú schránku na elektronické doručovanie.</w:t>
            </w:r>
          </w:p>
        </w:tc>
        <w:tc>
          <w:tcPr>
            <w:tcW w:w="907" w:type="dxa"/>
            <w:tcMar>
              <w:top w:w="30" w:type="dxa"/>
              <w:left w:w="30" w:type="dxa"/>
              <w:bottom w:w="20" w:type="dxa"/>
              <w:right w:w="30" w:type="dxa"/>
            </w:tcMar>
          </w:tcPr>
          <w:p w14:paraId="629BB4E0" w14:textId="77777777" w:rsidR="007C43DF" w:rsidRDefault="007C43DF" w:rsidP="00D24084">
            <w:r>
              <w:t>Biznis</w:t>
            </w:r>
          </w:p>
        </w:tc>
      </w:tr>
      <w:tr w:rsidR="007C43DF" w14:paraId="64963427" w14:textId="77777777" w:rsidTr="007C43DF">
        <w:tc>
          <w:tcPr>
            <w:tcW w:w="907" w:type="dxa"/>
            <w:tcMar>
              <w:top w:w="30" w:type="dxa"/>
              <w:left w:w="30" w:type="dxa"/>
              <w:bottom w:w="20" w:type="dxa"/>
              <w:right w:w="30" w:type="dxa"/>
            </w:tcMar>
          </w:tcPr>
          <w:p w14:paraId="0D7665F2" w14:textId="77777777" w:rsidR="007C43DF" w:rsidRDefault="007C43DF" w:rsidP="00D24084">
            <w:r>
              <w:t>-207</w:t>
            </w:r>
          </w:p>
        </w:tc>
        <w:tc>
          <w:tcPr>
            <w:tcW w:w="3628" w:type="dxa"/>
            <w:tcMar>
              <w:top w:w="30" w:type="dxa"/>
              <w:left w:w="30" w:type="dxa"/>
              <w:bottom w:w="20" w:type="dxa"/>
              <w:right w:w="30" w:type="dxa"/>
            </w:tcMar>
          </w:tcPr>
          <w:p w14:paraId="1231ADCA" w14:textId="77777777" w:rsidR="007C43DF" w:rsidRDefault="007C43DF" w:rsidP="00D24084">
            <w:r>
              <w:t>Neznámy formát podania.</w:t>
            </w:r>
          </w:p>
        </w:tc>
        <w:tc>
          <w:tcPr>
            <w:tcW w:w="3628" w:type="dxa"/>
            <w:tcMar>
              <w:top w:w="30" w:type="dxa"/>
              <w:left w:w="30" w:type="dxa"/>
              <w:bottom w:w="20" w:type="dxa"/>
              <w:right w:w="30" w:type="dxa"/>
            </w:tcMar>
          </w:tcPr>
          <w:p w14:paraId="16E4CCB1" w14:textId="77777777" w:rsidR="007C43DF" w:rsidRDefault="007C43DF" w:rsidP="00D24084">
            <w:r>
              <w:t>Neznámy formát podania.</w:t>
            </w:r>
          </w:p>
        </w:tc>
        <w:tc>
          <w:tcPr>
            <w:tcW w:w="907" w:type="dxa"/>
            <w:tcMar>
              <w:top w:w="30" w:type="dxa"/>
              <w:left w:w="30" w:type="dxa"/>
              <w:bottom w:w="20" w:type="dxa"/>
              <w:right w:w="30" w:type="dxa"/>
            </w:tcMar>
          </w:tcPr>
          <w:p w14:paraId="628D5F84" w14:textId="77777777" w:rsidR="007C43DF" w:rsidRDefault="007C43DF" w:rsidP="00D24084">
            <w:r>
              <w:t>Biznis</w:t>
            </w:r>
          </w:p>
        </w:tc>
      </w:tr>
      <w:tr w:rsidR="007C43DF" w14:paraId="22CB808B" w14:textId="77777777" w:rsidTr="007C43DF">
        <w:tc>
          <w:tcPr>
            <w:tcW w:w="907" w:type="dxa"/>
            <w:tcMar>
              <w:top w:w="30" w:type="dxa"/>
              <w:left w:w="30" w:type="dxa"/>
              <w:bottom w:w="20" w:type="dxa"/>
              <w:right w:w="30" w:type="dxa"/>
            </w:tcMar>
          </w:tcPr>
          <w:p w14:paraId="715B96E7" w14:textId="77777777" w:rsidR="007C43DF" w:rsidRDefault="007C43DF" w:rsidP="00D24084">
            <w:r>
              <w:t>-205</w:t>
            </w:r>
          </w:p>
        </w:tc>
        <w:tc>
          <w:tcPr>
            <w:tcW w:w="3628" w:type="dxa"/>
            <w:tcMar>
              <w:top w:w="30" w:type="dxa"/>
              <w:left w:w="30" w:type="dxa"/>
              <w:bottom w:w="20" w:type="dxa"/>
              <w:right w:w="30" w:type="dxa"/>
            </w:tcMar>
          </w:tcPr>
          <w:p w14:paraId="61B91AD8" w14:textId="77777777" w:rsidR="007C43DF" w:rsidRDefault="007C43DF" w:rsidP="00D24084">
            <w:r>
              <w:t>Neznámy typ podania.</w:t>
            </w:r>
          </w:p>
        </w:tc>
        <w:tc>
          <w:tcPr>
            <w:tcW w:w="3628" w:type="dxa"/>
            <w:tcMar>
              <w:top w:w="30" w:type="dxa"/>
              <w:left w:w="30" w:type="dxa"/>
              <w:bottom w:w="20" w:type="dxa"/>
              <w:right w:w="30" w:type="dxa"/>
            </w:tcMar>
          </w:tcPr>
          <w:p w14:paraId="1547C549" w14:textId="77777777" w:rsidR="007C43DF" w:rsidRDefault="007C43DF" w:rsidP="00D24084">
            <w:r>
              <w:t>Neznámy typ podania.</w:t>
            </w:r>
          </w:p>
        </w:tc>
        <w:tc>
          <w:tcPr>
            <w:tcW w:w="907" w:type="dxa"/>
            <w:tcMar>
              <w:top w:w="30" w:type="dxa"/>
              <w:left w:w="30" w:type="dxa"/>
              <w:bottom w:w="20" w:type="dxa"/>
              <w:right w:w="30" w:type="dxa"/>
            </w:tcMar>
          </w:tcPr>
          <w:p w14:paraId="7D683BCF" w14:textId="77777777" w:rsidR="007C43DF" w:rsidRDefault="007C43DF" w:rsidP="00D24084">
            <w:r>
              <w:t>Biznis</w:t>
            </w:r>
          </w:p>
        </w:tc>
      </w:tr>
      <w:tr w:rsidR="007C43DF" w14:paraId="198B960A" w14:textId="77777777" w:rsidTr="007C43DF">
        <w:tc>
          <w:tcPr>
            <w:tcW w:w="907" w:type="dxa"/>
            <w:tcMar>
              <w:top w:w="30" w:type="dxa"/>
              <w:left w:w="30" w:type="dxa"/>
              <w:bottom w:w="20" w:type="dxa"/>
              <w:right w:w="30" w:type="dxa"/>
            </w:tcMar>
          </w:tcPr>
          <w:p w14:paraId="740F1036" w14:textId="77777777" w:rsidR="007C43DF" w:rsidRDefault="007C43DF" w:rsidP="00D24084">
            <w:r>
              <w:t>-204</w:t>
            </w:r>
          </w:p>
        </w:tc>
        <w:tc>
          <w:tcPr>
            <w:tcW w:w="3628" w:type="dxa"/>
            <w:tcMar>
              <w:top w:w="30" w:type="dxa"/>
              <w:left w:w="30" w:type="dxa"/>
              <w:bottom w:w="20" w:type="dxa"/>
              <w:right w:w="30" w:type="dxa"/>
            </w:tcMar>
          </w:tcPr>
          <w:p w14:paraId="00EDDEE8" w14:textId="77777777" w:rsidR="007C43DF" w:rsidRDefault="007C43DF" w:rsidP="00D24084">
            <w:r>
              <w:t>Osoba nemá oprávnenie na zasielanie podaní v mene subjektu.</w:t>
            </w:r>
          </w:p>
        </w:tc>
        <w:tc>
          <w:tcPr>
            <w:tcW w:w="3628" w:type="dxa"/>
            <w:tcMar>
              <w:top w:w="30" w:type="dxa"/>
              <w:left w:w="30" w:type="dxa"/>
              <w:bottom w:w="20" w:type="dxa"/>
              <w:right w:w="30" w:type="dxa"/>
            </w:tcMar>
          </w:tcPr>
          <w:p w14:paraId="408D245A" w14:textId="77777777" w:rsidR="007C43DF" w:rsidRDefault="007C43DF" w:rsidP="00D24084">
            <w:r>
              <w:t>Osoba nemá oprávnenie na zasielanie podaní v mene subjektu.</w:t>
            </w:r>
          </w:p>
        </w:tc>
        <w:tc>
          <w:tcPr>
            <w:tcW w:w="907" w:type="dxa"/>
            <w:tcMar>
              <w:top w:w="30" w:type="dxa"/>
              <w:left w:w="30" w:type="dxa"/>
              <w:bottom w:w="20" w:type="dxa"/>
              <w:right w:w="30" w:type="dxa"/>
            </w:tcMar>
          </w:tcPr>
          <w:p w14:paraId="01B861C6" w14:textId="77777777" w:rsidR="007C43DF" w:rsidRDefault="007C43DF" w:rsidP="00D24084">
            <w:r>
              <w:t>Biznis</w:t>
            </w:r>
          </w:p>
        </w:tc>
      </w:tr>
      <w:tr w:rsidR="007C43DF" w14:paraId="2BB8187D" w14:textId="77777777" w:rsidTr="007C43DF">
        <w:tc>
          <w:tcPr>
            <w:tcW w:w="907" w:type="dxa"/>
            <w:tcMar>
              <w:top w:w="30" w:type="dxa"/>
              <w:left w:w="30" w:type="dxa"/>
              <w:bottom w:w="20" w:type="dxa"/>
              <w:right w:w="30" w:type="dxa"/>
            </w:tcMar>
          </w:tcPr>
          <w:p w14:paraId="1B07BE73" w14:textId="77777777" w:rsidR="007C43DF" w:rsidRDefault="007C43DF" w:rsidP="00D24084">
            <w:r>
              <w:t>-501</w:t>
            </w:r>
          </w:p>
        </w:tc>
        <w:tc>
          <w:tcPr>
            <w:tcW w:w="3628" w:type="dxa"/>
            <w:tcMar>
              <w:top w:w="30" w:type="dxa"/>
              <w:left w:w="30" w:type="dxa"/>
              <w:bottom w:w="20" w:type="dxa"/>
              <w:right w:w="30" w:type="dxa"/>
            </w:tcMar>
          </w:tcPr>
          <w:p w14:paraId="132210D4" w14:textId="77777777" w:rsidR="007C43DF" w:rsidRDefault="007C43DF" w:rsidP="00D24084">
            <w:r>
              <w:t>Zamietnuté podanie. Zaslaný duplicitný identifikátor správy.</w:t>
            </w:r>
          </w:p>
        </w:tc>
        <w:tc>
          <w:tcPr>
            <w:tcW w:w="3628" w:type="dxa"/>
            <w:tcMar>
              <w:top w:w="30" w:type="dxa"/>
              <w:left w:w="30" w:type="dxa"/>
              <w:bottom w:w="20" w:type="dxa"/>
              <w:right w:w="30" w:type="dxa"/>
            </w:tcMar>
          </w:tcPr>
          <w:p w14:paraId="1CEC60B2" w14:textId="77777777" w:rsidR="007C43DF" w:rsidRDefault="007C43DF" w:rsidP="00D24084">
            <w:r>
              <w:t>Zamietnuté podanie. Zaslaný duplicitný identifikátor správy.</w:t>
            </w:r>
          </w:p>
        </w:tc>
        <w:tc>
          <w:tcPr>
            <w:tcW w:w="907" w:type="dxa"/>
            <w:tcMar>
              <w:top w:w="30" w:type="dxa"/>
              <w:left w:w="30" w:type="dxa"/>
              <w:bottom w:w="20" w:type="dxa"/>
              <w:right w:w="30" w:type="dxa"/>
            </w:tcMar>
          </w:tcPr>
          <w:p w14:paraId="334651AD" w14:textId="77777777" w:rsidR="007C43DF" w:rsidRDefault="007C43DF" w:rsidP="00D24084">
            <w:r>
              <w:t>Biznis</w:t>
            </w:r>
          </w:p>
        </w:tc>
      </w:tr>
      <w:tr w:rsidR="007C43DF" w14:paraId="45782FE7" w14:textId="77777777" w:rsidTr="007C43DF">
        <w:tc>
          <w:tcPr>
            <w:tcW w:w="907" w:type="dxa"/>
            <w:tcMar>
              <w:top w:w="30" w:type="dxa"/>
              <w:left w:w="30" w:type="dxa"/>
              <w:bottom w:w="20" w:type="dxa"/>
              <w:right w:w="30" w:type="dxa"/>
            </w:tcMar>
          </w:tcPr>
          <w:p w14:paraId="5090478E" w14:textId="77777777" w:rsidR="007C43DF" w:rsidRDefault="007C43DF" w:rsidP="00D24084">
            <w:r>
              <w:t>-504</w:t>
            </w:r>
          </w:p>
        </w:tc>
        <w:tc>
          <w:tcPr>
            <w:tcW w:w="3628" w:type="dxa"/>
            <w:tcMar>
              <w:top w:w="30" w:type="dxa"/>
              <w:left w:w="30" w:type="dxa"/>
              <w:bottom w:w="20" w:type="dxa"/>
              <w:right w:w="30" w:type="dxa"/>
            </w:tcMar>
          </w:tcPr>
          <w:p w14:paraId="4A15EBC0" w14:textId="77777777" w:rsidR="007C43DF" w:rsidRDefault="007C43DF" w:rsidP="00D24084">
            <w:r>
              <w:t>Pre daný kanál nie je povolené prijímať daný typ podania.</w:t>
            </w:r>
          </w:p>
        </w:tc>
        <w:tc>
          <w:tcPr>
            <w:tcW w:w="3628" w:type="dxa"/>
            <w:tcMar>
              <w:top w:w="30" w:type="dxa"/>
              <w:left w:w="30" w:type="dxa"/>
              <w:bottom w:w="20" w:type="dxa"/>
              <w:right w:w="30" w:type="dxa"/>
            </w:tcMar>
          </w:tcPr>
          <w:p w14:paraId="4602046F" w14:textId="77777777" w:rsidR="007C43DF" w:rsidRDefault="007C43DF" w:rsidP="00D24084">
            <w:r>
              <w:t>Pre daný kanál nie je povolené prijímať daný typ podania.</w:t>
            </w:r>
          </w:p>
        </w:tc>
        <w:tc>
          <w:tcPr>
            <w:tcW w:w="907" w:type="dxa"/>
            <w:tcMar>
              <w:top w:w="30" w:type="dxa"/>
              <w:left w:w="30" w:type="dxa"/>
              <w:bottom w:w="20" w:type="dxa"/>
              <w:right w:w="30" w:type="dxa"/>
            </w:tcMar>
          </w:tcPr>
          <w:p w14:paraId="5670EE70" w14:textId="77777777" w:rsidR="007C43DF" w:rsidRDefault="007C43DF" w:rsidP="00D24084">
            <w:r>
              <w:t>Biznis</w:t>
            </w:r>
          </w:p>
        </w:tc>
      </w:tr>
      <w:tr w:rsidR="007C43DF" w14:paraId="0EF158CC" w14:textId="77777777" w:rsidTr="007C43DF">
        <w:tc>
          <w:tcPr>
            <w:tcW w:w="907" w:type="dxa"/>
            <w:tcMar>
              <w:top w:w="30" w:type="dxa"/>
              <w:left w:w="30" w:type="dxa"/>
              <w:bottom w:w="20" w:type="dxa"/>
              <w:right w:w="30" w:type="dxa"/>
            </w:tcMar>
          </w:tcPr>
          <w:p w14:paraId="2ED29C5E" w14:textId="77777777" w:rsidR="007C43DF" w:rsidRDefault="007C43DF" w:rsidP="00D24084">
            <w:r>
              <w:t>-505</w:t>
            </w:r>
          </w:p>
        </w:tc>
        <w:tc>
          <w:tcPr>
            <w:tcW w:w="3628" w:type="dxa"/>
            <w:tcMar>
              <w:top w:w="30" w:type="dxa"/>
              <w:left w:w="30" w:type="dxa"/>
              <w:bottom w:w="20" w:type="dxa"/>
              <w:right w:w="30" w:type="dxa"/>
            </w:tcMar>
          </w:tcPr>
          <w:p w14:paraId="60C587C1" w14:textId="77777777" w:rsidR="007C43DF" w:rsidRDefault="007C43DF" w:rsidP="00D24084">
            <w:r>
              <w:t>Neznámy prijímateľ pre daný typ podania.</w:t>
            </w:r>
          </w:p>
        </w:tc>
        <w:tc>
          <w:tcPr>
            <w:tcW w:w="3628" w:type="dxa"/>
            <w:tcMar>
              <w:top w:w="30" w:type="dxa"/>
              <w:left w:w="30" w:type="dxa"/>
              <w:bottom w:w="20" w:type="dxa"/>
              <w:right w:w="30" w:type="dxa"/>
            </w:tcMar>
          </w:tcPr>
          <w:p w14:paraId="14F5ED81" w14:textId="77777777" w:rsidR="007C43DF" w:rsidRDefault="007C43DF" w:rsidP="00D24084">
            <w:r>
              <w:t>Neznámy prijímateľ pre daný typ podania.</w:t>
            </w:r>
          </w:p>
        </w:tc>
        <w:tc>
          <w:tcPr>
            <w:tcW w:w="907" w:type="dxa"/>
            <w:tcMar>
              <w:top w:w="30" w:type="dxa"/>
              <w:left w:w="30" w:type="dxa"/>
              <w:bottom w:w="20" w:type="dxa"/>
              <w:right w:w="30" w:type="dxa"/>
            </w:tcMar>
          </w:tcPr>
          <w:p w14:paraId="39A5210A" w14:textId="77777777" w:rsidR="007C43DF" w:rsidRDefault="007C43DF" w:rsidP="00D24084">
            <w:r>
              <w:t>Biznis</w:t>
            </w:r>
          </w:p>
        </w:tc>
      </w:tr>
      <w:tr w:rsidR="007C43DF" w14:paraId="31ECD8FF" w14:textId="77777777" w:rsidTr="007C43DF">
        <w:tc>
          <w:tcPr>
            <w:tcW w:w="907" w:type="dxa"/>
            <w:tcMar>
              <w:top w:w="30" w:type="dxa"/>
              <w:left w:w="30" w:type="dxa"/>
              <w:bottom w:w="20" w:type="dxa"/>
              <w:right w:w="30" w:type="dxa"/>
            </w:tcMar>
          </w:tcPr>
          <w:p w14:paraId="5BE84D9E" w14:textId="77777777" w:rsidR="007C43DF" w:rsidRDefault="007C43DF" w:rsidP="00D24084">
            <w:r>
              <w:t>-2200202</w:t>
            </w:r>
          </w:p>
        </w:tc>
        <w:tc>
          <w:tcPr>
            <w:tcW w:w="3628" w:type="dxa"/>
            <w:tcMar>
              <w:top w:w="30" w:type="dxa"/>
              <w:left w:w="30" w:type="dxa"/>
              <w:bottom w:w="20" w:type="dxa"/>
              <w:right w:w="30" w:type="dxa"/>
            </w:tcMar>
          </w:tcPr>
          <w:p w14:paraId="79F6997C" w14:textId="77777777" w:rsidR="007C43DF" w:rsidRDefault="007C43DF" w:rsidP="00D24084">
            <w:r>
              <w:t>Nepovolený počet formov v message container.</w:t>
            </w:r>
          </w:p>
        </w:tc>
        <w:tc>
          <w:tcPr>
            <w:tcW w:w="3628" w:type="dxa"/>
            <w:tcMar>
              <w:top w:w="30" w:type="dxa"/>
              <w:left w:w="30" w:type="dxa"/>
              <w:bottom w:w="20" w:type="dxa"/>
              <w:right w:w="30" w:type="dxa"/>
            </w:tcMar>
          </w:tcPr>
          <w:p w14:paraId="046B2A41" w14:textId="77777777" w:rsidR="007C43DF" w:rsidRDefault="007C43DF" w:rsidP="00D24084">
            <w:r>
              <w:t>Nepovolený počet formov v message container.</w:t>
            </w:r>
          </w:p>
        </w:tc>
        <w:tc>
          <w:tcPr>
            <w:tcW w:w="907" w:type="dxa"/>
            <w:tcMar>
              <w:top w:w="30" w:type="dxa"/>
              <w:left w:w="30" w:type="dxa"/>
              <w:bottom w:w="20" w:type="dxa"/>
              <w:right w:w="30" w:type="dxa"/>
            </w:tcMar>
          </w:tcPr>
          <w:p w14:paraId="1E40AB00" w14:textId="77777777" w:rsidR="007C43DF" w:rsidRDefault="007C43DF" w:rsidP="00D24084">
            <w:r>
              <w:t>Biznis</w:t>
            </w:r>
          </w:p>
        </w:tc>
      </w:tr>
      <w:tr w:rsidR="007C43DF" w14:paraId="23D924D0" w14:textId="77777777" w:rsidTr="007C43DF">
        <w:tc>
          <w:tcPr>
            <w:tcW w:w="907" w:type="dxa"/>
            <w:tcMar>
              <w:top w:w="30" w:type="dxa"/>
              <w:left w:w="30" w:type="dxa"/>
              <w:bottom w:w="20" w:type="dxa"/>
              <w:right w:w="30" w:type="dxa"/>
            </w:tcMar>
          </w:tcPr>
          <w:p w14:paraId="664D78BD" w14:textId="77777777" w:rsidR="007C43DF" w:rsidRDefault="007C43DF" w:rsidP="00D24084">
            <w:r>
              <w:t>-2200203</w:t>
            </w:r>
          </w:p>
        </w:tc>
        <w:tc>
          <w:tcPr>
            <w:tcW w:w="3628" w:type="dxa"/>
            <w:tcMar>
              <w:top w:w="30" w:type="dxa"/>
              <w:left w:w="30" w:type="dxa"/>
              <w:bottom w:w="20" w:type="dxa"/>
              <w:right w:w="30" w:type="dxa"/>
            </w:tcMar>
          </w:tcPr>
          <w:p w14:paraId="451DDD27" w14:textId="77777777" w:rsidR="007C43DF" w:rsidRDefault="007C43DF"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25B9E9A0" w14:textId="77777777" w:rsidR="007C43DF" w:rsidRDefault="007C43DF"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8446B66" w14:textId="77777777" w:rsidR="007C43DF" w:rsidRDefault="007C43DF" w:rsidP="00D24084">
            <w:r>
              <w:t>Biznis</w:t>
            </w:r>
          </w:p>
        </w:tc>
      </w:tr>
      <w:tr w:rsidR="007C43DF" w14:paraId="2372AC69" w14:textId="77777777" w:rsidTr="007C43DF">
        <w:tc>
          <w:tcPr>
            <w:tcW w:w="907" w:type="dxa"/>
            <w:tcMar>
              <w:top w:w="30" w:type="dxa"/>
              <w:left w:w="30" w:type="dxa"/>
              <w:bottom w:w="20" w:type="dxa"/>
              <w:right w:w="30" w:type="dxa"/>
            </w:tcMar>
          </w:tcPr>
          <w:p w14:paraId="5C660399" w14:textId="77777777" w:rsidR="007C43DF" w:rsidRDefault="007C43DF" w:rsidP="00D24084">
            <w:r>
              <w:t>-2200222</w:t>
            </w:r>
          </w:p>
        </w:tc>
        <w:tc>
          <w:tcPr>
            <w:tcW w:w="3628" w:type="dxa"/>
            <w:tcMar>
              <w:top w:w="30" w:type="dxa"/>
              <w:left w:w="30" w:type="dxa"/>
              <w:bottom w:w="20" w:type="dxa"/>
              <w:right w:w="30" w:type="dxa"/>
            </w:tcMar>
          </w:tcPr>
          <w:p w14:paraId="50A4DBB9" w14:textId="77777777" w:rsidR="007C43DF" w:rsidRDefault="007C43DF" w:rsidP="00D24084">
            <w:r>
              <w:t>Neznámy alebo neplatný typ objektu.</w:t>
            </w:r>
          </w:p>
        </w:tc>
        <w:tc>
          <w:tcPr>
            <w:tcW w:w="3628" w:type="dxa"/>
            <w:tcMar>
              <w:top w:w="30" w:type="dxa"/>
              <w:left w:w="30" w:type="dxa"/>
              <w:bottom w:w="20" w:type="dxa"/>
              <w:right w:w="30" w:type="dxa"/>
            </w:tcMar>
          </w:tcPr>
          <w:p w14:paraId="5F8E2B8F" w14:textId="77777777" w:rsidR="007C43DF" w:rsidRDefault="007C43DF" w:rsidP="00D24084">
            <w:r>
              <w:t>Neznámy alebo neplatný typ objektu.</w:t>
            </w:r>
          </w:p>
        </w:tc>
        <w:tc>
          <w:tcPr>
            <w:tcW w:w="907" w:type="dxa"/>
            <w:tcMar>
              <w:top w:w="30" w:type="dxa"/>
              <w:left w:w="30" w:type="dxa"/>
              <w:bottom w:w="20" w:type="dxa"/>
              <w:right w:w="30" w:type="dxa"/>
            </w:tcMar>
          </w:tcPr>
          <w:p w14:paraId="6C2A079B" w14:textId="77777777" w:rsidR="007C43DF" w:rsidRDefault="007C43DF" w:rsidP="00D24084">
            <w:r>
              <w:t>Biznis</w:t>
            </w:r>
          </w:p>
        </w:tc>
      </w:tr>
      <w:tr w:rsidR="007C43DF" w14:paraId="3D9A83CE" w14:textId="77777777" w:rsidTr="007C43DF">
        <w:tc>
          <w:tcPr>
            <w:tcW w:w="907" w:type="dxa"/>
            <w:tcMar>
              <w:top w:w="30" w:type="dxa"/>
              <w:left w:w="30" w:type="dxa"/>
              <w:bottom w:w="20" w:type="dxa"/>
              <w:right w:w="30" w:type="dxa"/>
            </w:tcMar>
          </w:tcPr>
          <w:p w14:paraId="014D0F97" w14:textId="77777777" w:rsidR="007C43DF" w:rsidRDefault="007C43DF" w:rsidP="00D24084">
            <w:r>
              <w:t>-2200230</w:t>
            </w:r>
          </w:p>
        </w:tc>
        <w:tc>
          <w:tcPr>
            <w:tcW w:w="3628" w:type="dxa"/>
            <w:tcMar>
              <w:top w:w="30" w:type="dxa"/>
              <w:left w:w="30" w:type="dxa"/>
              <w:bottom w:w="20" w:type="dxa"/>
              <w:right w:w="30" w:type="dxa"/>
            </w:tcMar>
          </w:tcPr>
          <w:p w14:paraId="045BC65C" w14:textId="77777777" w:rsidR="007C43DF" w:rsidRDefault="007C43DF" w:rsidP="00D24084">
            <w:r>
              <w:t>Hlavný nepodpísaný dokument nesedí voči schéme.</w:t>
            </w:r>
          </w:p>
        </w:tc>
        <w:tc>
          <w:tcPr>
            <w:tcW w:w="3628" w:type="dxa"/>
            <w:tcMar>
              <w:top w:w="30" w:type="dxa"/>
              <w:left w:w="30" w:type="dxa"/>
              <w:bottom w:w="20" w:type="dxa"/>
              <w:right w:w="30" w:type="dxa"/>
            </w:tcMar>
          </w:tcPr>
          <w:p w14:paraId="4FD57B3C" w14:textId="77777777" w:rsidR="007C43DF" w:rsidRDefault="007C43DF" w:rsidP="00D24084">
            <w:r>
              <w:t>Hlavný nepodpísaný dokument nesedí voči schéme.</w:t>
            </w:r>
          </w:p>
        </w:tc>
        <w:tc>
          <w:tcPr>
            <w:tcW w:w="907" w:type="dxa"/>
            <w:tcMar>
              <w:top w:w="30" w:type="dxa"/>
              <w:left w:w="30" w:type="dxa"/>
              <w:bottom w:w="20" w:type="dxa"/>
              <w:right w:w="30" w:type="dxa"/>
            </w:tcMar>
          </w:tcPr>
          <w:p w14:paraId="4BE57A88" w14:textId="77777777" w:rsidR="007C43DF" w:rsidRDefault="007C43DF" w:rsidP="00D24084">
            <w:r>
              <w:t>Biznis</w:t>
            </w:r>
          </w:p>
        </w:tc>
      </w:tr>
      <w:tr w:rsidR="007C43DF" w14:paraId="30EE7802" w14:textId="77777777" w:rsidTr="007C43DF">
        <w:tc>
          <w:tcPr>
            <w:tcW w:w="907" w:type="dxa"/>
            <w:tcMar>
              <w:top w:w="30" w:type="dxa"/>
              <w:left w:w="30" w:type="dxa"/>
              <w:bottom w:w="20" w:type="dxa"/>
              <w:right w:w="30" w:type="dxa"/>
            </w:tcMar>
          </w:tcPr>
          <w:p w14:paraId="6BBF4BDA" w14:textId="77777777" w:rsidR="007C43DF" w:rsidRDefault="007C43DF" w:rsidP="00D24084">
            <w:r>
              <w:t>-2200237</w:t>
            </w:r>
          </w:p>
        </w:tc>
        <w:tc>
          <w:tcPr>
            <w:tcW w:w="3628" w:type="dxa"/>
            <w:tcMar>
              <w:top w:w="30" w:type="dxa"/>
              <w:left w:w="30" w:type="dxa"/>
              <w:bottom w:w="20" w:type="dxa"/>
              <w:right w:w="30" w:type="dxa"/>
            </w:tcMar>
          </w:tcPr>
          <w:p w14:paraId="24CDD81E" w14:textId="77777777" w:rsidR="007C43DF" w:rsidRDefault="007C43DF" w:rsidP="00D24084">
            <w:r>
              <w:t>Duplicitné MessageId</w:t>
            </w:r>
          </w:p>
        </w:tc>
        <w:tc>
          <w:tcPr>
            <w:tcW w:w="3628" w:type="dxa"/>
            <w:tcMar>
              <w:top w:w="30" w:type="dxa"/>
              <w:left w:w="30" w:type="dxa"/>
              <w:bottom w:w="20" w:type="dxa"/>
              <w:right w:w="30" w:type="dxa"/>
            </w:tcMar>
          </w:tcPr>
          <w:p w14:paraId="07E8BC5C" w14:textId="77777777" w:rsidR="007C43DF" w:rsidRDefault="007C43DF" w:rsidP="00D24084">
            <w:r>
              <w:t>Duplicitné MessageId</w:t>
            </w:r>
          </w:p>
        </w:tc>
        <w:tc>
          <w:tcPr>
            <w:tcW w:w="907" w:type="dxa"/>
            <w:tcMar>
              <w:top w:w="30" w:type="dxa"/>
              <w:left w:w="30" w:type="dxa"/>
              <w:bottom w:w="20" w:type="dxa"/>
              <w:right w:w="30" w:type="dxa"/>
            </w:tcMar>
          </w:tcPr>
          <w:p w14:paraId="068ED783" w14:textId="77777777" w:rsidR="007C43DF" w:rsidRDefault="007C43DF" w:rsidP="00D24084">
            <w:r>
              <w:t>Biznis</w:t>
            </w:r>
          </w:p>
        </w:tc>
      </w:tr>
      <w:tr w:rsidR="007C43DF" w14:paraId="3B4BE4D4" w14:textId="77777777" w:rsidTr="007C43DF">
        <w:tc>
          <w:tcPr>
            <w:tcW w:w="907" w:type="dxa"/>
            <w:tcMar>
              <w:top w:w="30" w:type="dxa"/>
              <w:left w:w="30" w:type="dxa"/>
              <w:bottom w:w="20" w:type="dxa"/>
              <w:right w:w="30" w:type="dxa"/>
            </w:tcMar>
          </w:tcPr>
          <w:p w14:paraId="477EC024" w14:textId="77777777" w:rsidR="007C43DF" w:rsidRDefault="007C43DF" w:rsidP="00D24084">
            <w:r>
              <w:t>-1</w:t>
            </w:r>
          </w:p>
        </w:tc>
        <w:tc>
          <w:tcPr>
            <w:tcW w:w="3628" w:type="dxa"/>
            <w:tcMar>
              <w:top w:w="30" w:type="dxa"/>
              <w:left w:w="30" w:type="dxa"/>
              <w:bottom w:w="20" w:type="dxa"/>
              <w:right w:w="30" w:type="dxa"/>
            </w:tcMar>
          </w:tcPr>
          <w:p w14:paraId="649DEFA1" w14:textId="77777777" w:rsidR="007C43DF" w:rsidRDefault="007C43DF" w:rsidP="00D24084">
            <w:r>
              <w:t>Interná chyba.</w:t>
            </w:r>
          </w:p>
        </w:tc>
        <w:tc>
          <w:tcPr>
            <w:tcW w:w="3628" w:type="dxa"/>
            <w:tcMar>
              <w:top w:w="30" w:type="dxa"/>
              <w:left w:w="30" w:type="dxa"/>
              <w:bottom w:w="20" w:type="dxa"/>
              <w:right w:w="30" w:type="dxa"/>
            </w:tcMar>
          </w:tcPr>
          <w:p w14:paraId="19FEE96E" w14:textId="77777777" w:rsidR="007C43DF" w:rsidRDefault="007C43DF" w:rsidP="00D24084">
            <w:r>
              <w:t>Interná chyba.</w:t>
            </w:r>
          </w:p>
        </w:tc>
        <w:tc>
          <w:tcPr>
            <w:tcW w:w="907" w:type="dxa"/>
            <w:tcMar>
              <w:top w:w="30" w:type="dxa"/>
              <w:left w:w="30" w:type="dxa"/>
              <w:bottom w:w="20" w:type="dxa"/>
              <w:right w:w="30" w:type="dxa"/>
            </w:tcMar>
          </w:tcPr>
          <w:p w14:paraId="634DD0B0" w14:textId="77777777" w:rsidR="007C43DF" w:rsidRDefault="007C43DF" w:rsidP="00D24084">
            <w:r>
              <w:t>Systém</w:t>
            </w:r>
          </w:p>
        </w:tc>
      </w:tr>
    </w:tbl>
    <w:p w14:paraId="69965A47" w14:textId="77777777" w:rsidR="007C43DF" w:rsidRDefault="007C43DF" w:rsidP="00D24084"/>
    <w:p w14:paraId="481237A6" w14:textId="77777777" w:rsidR="007C43DF" w:rsidRDefault="007C43DF" w:rsidP="00D24084">
      <w:r>
        <w:br w:type="page"/>
      </w:r>
    </w:p>
    <w:p w14:paraId="7DEDBDAF" w14:textId="77777777" w:rsidR="007C43DF" w:rsidRDefault="007C43DF" w:rsidP="00D24084">
      <w:pPr>
        <w:pStyle w:val="Nadpis2"/>
      </w:pPr>
      <w:bookmarkStart w:id="363" w:name="_Ref70929466"/>
      <w:bookmarkStart w:id="364" w:name="_Ref70929479"/>
      <w:bookmarkStart w:id="365" w:name="_Ref71189349"/>
      <w:bookmarkStart w:id="366" w:name="_Ref71189965"/>
      <w:bookmarkStart w:id="367" w:name="_Ref71189994"/>
      <w:bookmarkStart w:id="368" w:name="_Toc101774446"/>
      <w:r>
        <w:lastRenderedPageBreak/>
        <w:t>Poskytnutie číselníkov eCommerce/ICS2</w:t>
      </w:r>
      <w:r w:rsidR="00D71E44">
        <w:t xml:space="preserve"> Portálu</w:t>
      </w:r>
      <w:bookmarkEnd w:id="363"/>
      <w:bookmarkEnd w:id="364"/>
      <w:bookmarkEnd w:id="365"/>
      <w:bookmarkEnd w:id="366"/>
      <w:bookmarkEnd w:id="367"/>
      <w:bookmarkEnd w:id="368"/>
    </w:p>
    <w:tbl>
      <w:tblPr>
        <w:tblStyle w:val="ScrollTableNormal"/>
        <w:tblW w:w="9071" w:type="dxa"/>
        <w:tblLayout w:type="fixed"/>
        <w:tblLook w:val="0000" w:firstRow="0" w:lastRow="0" w:firstColumn="0" w:lastColumn="0" w:noHBand="0" w:noVBand="0"/>
      </w:tblPr>
      <w:tblGrid>
        <w:gridCol w:w="2268"/>
        <w:gridCol w:w="6803"/>
      </w:tblGrid>
      <w:tr w:rsidR="007C43DF" w14:paraId="02D16471" w14:textId="77777777" w:rsidTr="00AB11D4">
        <w:tc>
          <w:tcPr>
            <w:tcW w:w="2268" w:type="dxa"/>
            <w:tcMar>
              <w:top w:w="30" w:type="dxa"/>
              <w:left w:w="30" w:type="dxa"/>
              <w:bottom w:w="20" w:type="dxa"/>
              <w:right w:w="30" w:type="dxa"/>
            </w:tcMar>
          </w:tcPr>
          <w:p w14:paraId="2492CF5F" w14:textId="77777777" w:rsidR="007C43DF" w:rsidRDefault="007C43DF" w:rsidP="00D24084">
            <w:r>
              <w:t>Meta IS identifikátor poskytovanej služby</w:t>
            </w:r>
          </w:p>
        </w:tc>
        <w:tc>
          <w:tcPr>
            <w:tcW w:w="6803" w:type="dxa"/>
            <w:tcMar>
              <w:top w:w="30" w:type="dxa"/>
              <w:left w:w="30" w:type="dxa"/>
              <w:bottom w:w="20" w:type="dxa"/>
              <w:right w:w="30" w:type="dxa"/>
            </w:tcMar>
          </w:tcPr>
          <w:p w14:paraId="2F2A3F76" w14:textId="77777777" w:rsidR="007C43DF" w:rsidRDefault="007C43DF" w:rsidP="00D24084"/>
        </w:tc>
      </w:tr>
      <w:tr w:rsidR="007C43DF" w14:paraId="02AE7179" w14:textId="77777777" w:rsidTr="00AB11D4">
        <w:tc>
          <w:tcPr>
            <w:tcW w:w="2268" w:type="dxa"/>
            <w:tcMar>
              <w:top w:w="30" w:type="dxa"/>
              <w:left w:w="30" w:type="dxa"/>
              <w:bottom w:w="20" w:type="dxa"/>
              <w:right w:w="30" w:type="dxa"/>
            </w:tcMar>
          </w:tcPr>
          <w:p w14:paraId="3606FCF9" w14:textId="77777777" w:rsidR="007C43DF" w:rsidRDefault="007C43DF" w:rsidP="00D24084">
            <w:r>
              <w:t>Verzia služby</w:t>
            </w:r>
          </w:p>
        </w:tc>
        <w:tc>
          <w:tcPr>
            <w:tcW w:w="6803" w:type="dxa"/>
            <w:tcMar>
              <w:top w:w="30" w:type="dxa"/>
              <w:left w:w="30" w:type="dxa"/>
              <w:bottom w:w="20" w:type="dxa"/>
              <w:right w:w="30" w:type="dxa"/>
            </w:tcMar>
          </w:tcPr>
          <w:p w14:paraId="45239F98" w14:textId="77777777" w:rsidR="007C43DF" w:rsidRDefault="007C43DF" w:rsidP="00D24084">
            <w:r>
              <w:t>1.0</w:t>
            </w:r>
          </w:p>
        </w:tc>
      </w:tr>
      <w:tr w:rsidR="007C43DF" w14:paraId="1C7A1345" w14:textId="77777777" w:rsidTr="00AB11D4">
        <w:tc>
          <w:tcPr>
            <w:tcW w:w="2268" w:type="dxa"/>
            <w:tcMar>
              <w:top w:w="30" w:type="dxa"/>
              <w:left w:w="30" w:type="dxa"/>
              <w:bottom w:w="20" w:type="dxa"/>
              <w:right w:w="30" w:type="dxa"/>
            </w:tcMar>
          </w:tcPr>
          <w:p w14:paraId="7943EDF8" w14:textId="77777777" w:rsidR="007C43DF" w:rsidRDefault="007C43DF" w:rsidP="00D24084">
            <w:r>
              <w:t>Popis služby</w:t>
            </w:r>
          </w:p>
        </w:tc>
        <w:tc>
          <w:tcPr>
            <w:tcW w:w="6803" w:type="dxa"/>
            <w:tcMar>
              <w:top w:w="30" w:type="dxa"/>
              <w:left w:w="30" w:type="dxa"/>
              <w:bottom w:w="20" w:type="dxa"/>
              <w:right w:w="30" w:type="dxa"/>
            </w:tcMar>
          </w:tcPr>
          <w:p w14:paraId="3E0D3A15" w14:textId="77777777" w:rsidR="007C43DF" w:rsidRDefault="007C43DF" w:rsidP="00D24084">
            <w:r>
              <w:t xml:space="preserve">Služba sprístupní číselník typov podaní využívaných </w:t>
            </w:r>
            <w:r w:rsidR="009E6353">
              <w:t>v eCommerce/ICS2 portál</w:t>
            </w:r>
            <w:r>
              <w:t>.</w:t>
            </w:r>
          </w:p>
        </w:tc>
      </w:tr>
      <w:tr w:rsidR="007C43DF" w14:paraId="1744D7D0" w14:textId="77777777" w:rsidTr="00AB11D4">
        <w:tc>
          <w:tcPr>
            <w:tcW w:w="2268" w:type="dxa"/>
            <w:tcMar>
              <w:top w:w="30" w:type="dxa"/>
              <w:left w:w="30" w:type="dxa"/>
              <w:bottom w:w="20" w:type="dxa"/>
              <w:right w:w="30" w:type="dxa"/>
            </w:tcMar>
          </w:tcPr>
          <w:p w14:paraId="1241F72A" w14:textId="77777777" w:rsidR="007C43DF" w:rsidRDefault="007C43DF" w:rsidP="00D24084">
            <w:r>
              <w:t>ISVS / Modul</w:t>
            </w:r>
          </w:p>
        </w:tc>
        <w:tc>
          <w:tcPr>
            <w:tcW w:w="6803" w:type="dxa"/>
            <w:tcMar>
              <w:top w:w="30" w:type="dxa"/>
              <w:left w:w="30" w:type="dxa"/>
              <w:bottom w:w="20" w:type="dxa"/>
              <w:right w:w="30" w:type="dxa"/>
            </w:tcMar>
          </w:tcPr>
          <w:p w14:paraId="07B3C979" w14:textId="77777777" w:rsidR="007C43DF" w:rsidRDefault="007C43DF" w:rsidP="00D24084">
            <w:r>
              <w:t>IS CEP</w:t>
            </w:r>
          </w:p>
        </w:tc>
      </w:tr>
    </w:tbl>
    <w:p w14:paraId="47180A86" w14:textId="77777777" w:rsidR="00AB11D4" w:rsidRDefault="00AB11D4" w:rsidP="00D24084">
      <w:pPr>
        <w:pStyle w:val="Nadpis3"/>
      </w:pPr>
      <w:bookmarkStart w:id="369" w:name="_Toc101774447"/>
      <w:r>
        <w:t>Procesné/logické údaje</w:t>
      </w:r>
      <w:bookmarkEnd w:id="369"/>
    </w:p>
    <w:p w14:paraId="005886DB" w14:textId="77777777" w:rsidR="00AB11D4" w:rsidRDefault="00AB11D4" w:rsidP="00D24084">
      <w:pPr>
        <w:pStyle w:val="Nadpis4"/>
      </w:pPr>
      <w:r>
        <w:t>Procesný tok / biznis logika služby</w:t>
      </w:r>
    </w:p>
    <w:p w14:paraId="5F3A40AB" w14:textId="77777777" w:rsidR="00AB11D4" w:rsidRDefault="00AB11D4" w:rsidP="00D24084">
      <w:r>
        <w:t>Služba poskytne číselník typov podaní v režime eIDAS pre procesy eCommerce/ICS2.</w:t>
      </w:r>
    </w:p>
    <w:p w14:paraId="58CFDA68" w14:textId="77777777" w:rsidR="00AB11D4" w:rsidRDefault="00AB11D4" w:rsidP="00D24084">
      <w:r>
        <w:t>Služba je špecifická a je určená pre subjekty realizujúce elektronické colné konanie a ich informačné systémy.</w:t>
      </w:r>
    </w:p>
    <w:p w14:paraId="38FA9A6E" w14:textId="77777777" w:rsidR="00AB11D4" w:rsidRDefault="00AB11D4" w:rsidP="00D24084"/>
    <w:p w14:paraId="01032EDA" w14:textId="77777777" w:rsidR="00AB11D4" w:rsidRDefault="00AB11D4" w:rsidP="00D24084">
      <w:r>
        <w:t xml:space="preserve">Autentifikácia na službu bude realizovaná voči SK-IAM, viď kapitoly </w:t>
      </w:r>
      <w:r>
        <w:fldChar w:fldCharType="begin"/>
      </w:r>
      <w:r>
        <w:instrText xml:space="preserve"> REF _Ref71189748 \r \h </w:instrText>
      </w:r>
      <w:r>
        <w:fldChar w:fldCharType="separate"/>
      </w:r>
      <w:r>
        <w:t>5.4</w:t>
      </w:r>
      <w:r>
        <w:fldChar w:fldCharType="end"/>
      </w:r>
      <w:r>
        <w:t xml:space="preserve">, </w:t>
      </w:r>
      <w:r>
        <w:fldChar w:fldCharType="begin"/>
      </w:r>
      <w:r>
        <w:instrText xml:space="preserve"> REF _Ref71189763 \r \h </w:instrText>
      </w:r>
      <w:r>
        <w:fldChar w:fldCharType="separate"/>
      </w:r>
      <w:r>
        <w:t>5.5</w:t>
      </w:r>
      <w:r>
        <w:fldChar w:fldCharType="end"/>
      </w:r>
      <w:r>
        <w:t xml:space="preserve">, </w:t>
      </w:r>
      <w:r>
        <w:fldChar w:fldCharType="begin"/>
      </w:r>
      <w:r>
        <w:instrText xml:space="preserve"> REF _Ref71189473 \r \h </w:instrText>
      </w:r>
      <w:r>
        <w:fldChar w:fldCharType="separate"/>
      </w:r>
      <w:r>
        <w:t>5.6</w:t>
      </w:r>
      <w:r>
        <w:fldChar w:fldCharType="end"/>
      </w:r>
      <w:r>
        <w:t>.</w:t>
      </w:r>
    </w:p>
    <w:p w14:paraId="72292035" w14:textId="77777777" w:rsidR="00AB11D4" w:rsidRDefault="00AB11D4" w:rsidP="00D24084"/>
    <w:p w14:paraId="2EC5883E" w14:textId="77777777" w:rsidR="00AB11D4" w:rsidRDefault="00AB11D4"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B11D4" w14:paraId="7BA23956" w14:textId="77777777" w:rsidTr="00AB11D4">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B08829F" w14:textId="77777777" w:rsidR="00AB11D4" w:rsidRDefault="00AB11D4" w:rsidP="00D24084">
            <w:r>
              <w:t>Názov operácie</w:t>
            </w:r>
          </w:p>
        </w:tc>
        <w:tc>
          <w:tcPr>
            <w:tcW w:w="3320" w:type="dxa"/>
            <w:tcMar>
              <w:top w:w="30" w:type="dxa"/>
              <w:left w:w="30" w:type="dxa"/>
              <w:bottom w:w="20" w:type="dxa"/>
              <w:right w:w="30" w:type="dxa"/>
            </w:tcMar>
          </w:tcPr>
          <w:p w14:paraId="4087EE45" w14:textId="77777777" w:rsidR="00AB11D4" w:rsidRDefault="00AB11D4" w:rsidP="00D24084">
            <w:r>
              <w:t>Popis operácie</w:t>
            </w:r>
          </w:p>
        </w:tc>
        <w:tc>
          <w:tcPr>
            <w:tcW w:w="907" w:type="dxa"/>
            <w:tcMar>
              <w:top w:w="30" w:type="dxa"/>
              <w:left w:w="30" w:type="dxa"/>
              <w:bottom w:w="20" w:type="dxa"/>
              <w:right w:w="30" w:type="dxa"/>
            </w:tcMar>
          </w:tcPr>
          <w:p w14:paraId="39CCA51C" w14:textId="77777777" w:rsidR="00AB11D4" w:rsidRDefault="00AB11D4" w:rsidP="00D24084">
            <w:r>
              <w:t>Poradie operácie</w:t>
            </w:r>
          </w:p>
        </w:tc>
        <w:tc>
          <w:tcPr>
            <w:tcW w:w="1361" w:type="dxa"/>
            <w:tcMar>
              <w:top w:w="30" w:type="dxa"/>
              <w:left w:w="30" w:type="dxa"/>
              <w:bottom w:w="20" w:type="dxa"/>
              <w:right w:w="30" w:type="dxa"/>
            </w:tcMar>
          </w:tcPr>
          <w:p w14:paraId="7AE6E70E" w14:textId="77777777" w:rsidR="00AB11D4" w:rsidRDefault="00AB11D4" w:rsidP="00D24084">
            <w:r>
              <w:t>Vstupné parametre</w:t>
            </w:r>
          </w:p>
        </w:tc>
        <w:tc>
          <w:tcPr>
            <w:tcW w:w="1361" w:type="dxa"/>
            <w:tcMar>
              <w:top w:w="30" w:type="dxa"/>
              <w:left w:w="30" w:type="dxa"/>
              <w:bottom w:w="20" w:type="dxa"/>
              <w:right w:w="30" w:type="dxa"/>
            </w:tcMar>
          </w:tcPr>
          <w:p w14:paraId="073AF3A8" w14:textId="77777777" w:rsidR="00AB11D4" w:rsidRDefault="00AB11D4" w:rsidP="00D24084">
            <w:r>
              <w:t>Vystupné parametre</w:t>
            </w:r>
          </w:p>
        </w:tc>
      </w:tr>
      <w:tr w:rsidR="00AB11D4" w14:paraId="0A9728B5" w14:textId="77777777" w:rsidTr="00AB11D4">
        <w:tc>
          <w:tcPr>
            <w:tcW w:w="2122" w:type="dxa"/>
            <w:tcMar>
              <w:top w:w="30" w:type="dxa"/>
              <w:left w:w="30" w:type="dxa"/>
              <w:bottom w:w="20" w:type="dxa"/>
              <w:right w:w="30" w:type="dxa"/>
            </w:tcMar>
          </w:tcPr>
          <w:p w14:paraId="197E991F" w14:textId="77777777" w:rsidR="00AB11D4" w:rsidRDefault="00AB11D4" w:rsidP="00D24084">
            <w:r>
              <w:t>CiselnikyPreDeklarantovEKR2</w:t>
            </w:r>
          </w:p>
        </w:tc>
        <w:tc>
          <w:tcPr>
            <w:tcW w:w="3320" w:type="dxa"/>
            <w:tcMar>
              <w:top w:w="30" w:type="dxa"/>
              <w:left w:w="30" w:type="dxa"/>
              <w:bottom w:w="20" w:type="dxa"/>
              <w:right w:w="30" w:type="dxa"/>
            </w:tcMar>
          </w:tcPr>
          <w:p w14:paraId="28C4FDEC" w14:textId="77777777" w:rsidR="00AB11D4" w:rsidRDefault="00AB11D4" w:rsidP="00D24084">
            <w:r>
              <w:t>Poskytnutie číselníkov pre integráciu deklarantov v režime eIDAS</w:t>
            </w:r>
          </w:p>
        </w:tc>
        <w:tc>
          <w:tcPr>
            <w:tcW w:w="907" w:type="dxa"/>
            <w:tcMar>
              <w:top w:w="30" w:type="dxa"/>
              <w:left w:w="30" w:type="dxa"/>
              <w:bottom w:w="20" w:type="dxa"/>
              <w:right w:w="30" w:type="dxa"/>
            </w:tcMar>
          </w:tcPr>
          <w:p w14:paraId="284E2166" w14:textId="77777777" w:rsidR="00AB11D4" w:rsidRDefault="00AB11D4" w:rsidP="00D24084">
            <w:r>
              <w:t>1</w:t>
            </w:r>
          </w:p>
        </w:tc>
        <w:tc>
          <w:tcPr>
            <w:tcW w:w="1361" w:type="dxa"/>
            <w:tcMar>
              <w:top w:w="30" w:type="dxa"/>
              <w:left w:w="30" w:type="dxa"/>
              <w:bottom w:w="20" w:type="dxa"/>
              <w:right w:w="30" w:type="dxa"/>
            </w:tcMar>
          </w:tcPr>
          <w:p w14:paraId="586417A7" w14:textId="77777777" w:rsidR="00AB11D4" w:rsidRDefault="00AB11D4" w:rsidP="00D24084">
            <w:r>
              <w:t>CiselnikyPreDeklarantovEKR2-Vstup</w:t>
            </w:r>
          </w:p>
        </w:tc>
        <w:tc>
          <w:tcPr>
            <w:tcW w:w="1361" w:type="dxa"/>
            <w:tcMar>
              <w:top w:w="30" w:type="dxa"/>
              <w:left w:w="30" w:type="dxa"/>
              <w:bottom w:w="20" w:type="dxa"/>
              <w:right w:w="30" w:type="dxa"/>
            </w:tcMar>
          </w:tcPr>
          <w:p w14:paraId="12EC3418" w14:textId="77777777" w:rsidR="00AB11D4" w:rsidRDefault="00AB11D4" w:rsidP="00D24084">
            <w:r>
              <w:t>CiselnikyPreDeklarantovEKR2-Výstup</w:t>
            </w:r>
          </w:p>
        </w:tc>
      </w:tr>
    </w:tbl>
    <w:p w14:paraId="64014CC4" w14:textId="77777777" w:rsidR="00AB11D4" w:rsidRDefault="00AB11D4" w:rsidP="00D24084"/>
    <w:p w14:paraId="20EAF111" w14:textId="77777777" w:rsidR="00AB11D4" w:rsidRDefault="00AB11D4" w:rsidP="00D24084"/>
    <w:p w14:paraId="702EE84C" w14:textId="77777777" w:rsidR="00AB11D4" w:rsidRDefault="00AB11D4" w:rsidP="00D24084">
      <w:r>
        <w:t>CiselnikyPreDeklarantovEKR2-Vstup</w:t>
      </w:r>
    </w:p>
    <w:p w14:paraId="5292A49E" w14:textId="77777777" w:rsidR="00AB11D4" w:rsidRDefault="00AB11D4" w:rsidP="00D24084">
      <w:r>
        <w:rPr>
          <w:noProof/>
        </w:rPr>
        <w:drawing>
          <wp:inline distT="0" distB="0" distL="0" distR="0" wp14:anchorId="586F5CBB" wp14:editId="434553DD">
            <wp:extent cx="3267075" cy="1495425"/>
            <wp:effectExtent l="0" t="0" r="0" b="0"/>
            <wp:docPr id="7" name="Picture 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2"/>
                    <a:stretch>
                      <a:fillRect/>
                    </a:stretch>
                  </pic:blipFill>
                  <pic:spPr>
                    <a:xfrm>
                      <a:off x="0" y="0"/>
                      <a:ext cx="3267075" cy="1495425"/>
                    </a:xfrm>
                    <a:prstGeom prst="rect">
                      <a:avLst/>
                    </a:prstGeom>
                  </pic:spPr>
                </pic:pic>
              </a:graphicData>
            </a:graphic>
          </wp:inline>
        </w:drawing>
      </w:r>
    </w:p>
    <w:p w14:paraId="5EC228B9" w14:textId="77777777" w:rsidR="00AB11D4" w:rsidRDefault="00AB11D4" w:rsidP="00D24084">
      <w:r>
        <w:lastRenderedPageBreak/>
        <w:t>CiselnikyPreDeklarantovEKR2-Výstup</w:t>
      </w:r>
      <w:r>
        <w:br/>
      </w:r>
      <w:r>
        <w:rPr>
          <w:noProof/>
        </w:rPr>
        <w:drawing>
          <wp:inline distT="0" distB="0" distL="0" distR="0" wp14:anchorId="55AF2EA2" wp14:editId="3C9CE587">
            <wp:extent cx="4295775" cy="7810500"/>
            <wp:effectExtent l="0" t="0" r="9525" b="0"/>
            <wp:docPr id="8" name="Picture 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3"/>
                    <a:stretch>
                      <a:fillRect/>
                    </a:stretch>
                  </pic:blipFill>
                  <pic:spPr>
                    <a:xfrm>
                      <a:off x="0" y="0"/>
                      <a:ext cx="4295775" cy="7810500"/>
                    </a:xfrm>
                    <a:prstGeom prst="rect">
                      <a:avLst/>
                    </a:prstGeom>
                  </pic:spPr>
                </pic:pic>
              </a:graphicData>
            </a:graphic>
          </wp:inline>
        </w:drawing>
      </w:r>
    </w:p>
    <w:p w14:paraId="59A12D8D" w14:textId="77777777" w:rsidR="00AB11D4" w:rsidRPr="00F635F7" w:rsidRDefault="00AB11D4"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B11D4" w14:paraId="7CF984EA" w14:textId="77777777" w:rsidTr="00AB11D4">
        <w:tc>
          <w:tcPr>
            <w:tcW w:w="1129" w:type="dxa"/>
            <w:tcMar>
              <w:top w:w="30" w:type="dxa"/>
              <w:left w:w="30" w:type="dxa"/>
              <w:bottom w:w="20" w:type="dxa"/>
              <w:right w:w="30" w:type="dxa"/>
            </w:tcMar>
          </w:tcPr>
          <w:p w14:paraId="175D6D17" w14:textId="77777777" w:rsidR="00AB11D4" w:rsidRDefault="00AB11D4" w:rsidP="00D24084">
            <w:r>
              <w:t>Atribút</w:t>
            </w:r>
          </w:p>
        </w:tc>
        <w:tc>
          <w:tcPr>
            <w:tcW w:w="7942" w:type="dxa"/>
            <w:tcMar>
              <w:top w:w="30" w:type="dxa"/>
              <w:left w:w="30" w:type="dxa"/>
              <w:bottom w:w="20" w:type="dxa"/>
              <w:right w:w="30" w:type="dxa"/>
            </w:tcMar>
          </w:tcPr>
          <w:p w14:paraId="762ED049" w14:textId="77777777" w:rsidR="00AB11D4" w:rsidRDefault="00AB11D4" w:rsidP="00D24084">
            <w:r>
              <w:t>Kód typu podania : číslo</w:t>
            </w:r>
          </w:p>
        </w:tc>
      </w:tr>
      <w:tr w:rsidR="00AB11D4" w14:paraId="1F131C55" w14:textId="77777777" w:rsidTr="00AB11D4">
        <w:tc>
          <w:tcPr>
            <w:tcW w:w="1129" w:type="dxa"/>
            <w:tcMar>
              <w:top w:w="30" w:type="dxa"/>
              <w:left w:w="30" w:type="dxa"/>
              <w:bottom w:w="20" w:type="dxa"/>
              <w:right w:w="30" w:type="dxa"/>
            </w:tcMar>
          </w:tcPr>
          <w:p w14:paraId="0B6D03B7" w14:textId="77777777" w:rsidR="00AB11D4" w:rsidRDefault="00AB11D4" w:rsidP="00D24084">
            <w:r>
              <w:t>Opis</w:t>
            </w:r>
          </w:p>
        </w:tc>
        <w:tc>
          <w:tcPr>
            <w:tcW w:w="7942" w:type="dxa"/>
            <w:tcMar>
              <w:top w:w="30" w:type="dxa"/>
              <w:left w:w="30" w:type="dxa"/>
              <w:bottom w:w="20" w:type="dxa"/>
              <w:right w:w="30" w:type="dxa"/>
            </w:tcMar>
          </w:tcPr>
          <w:p w14:paraId="70343CF3" w14:textId="77777777" w:rsidR="00AB11D4" w:rsidRDefault="00AB11D4" w:rsidP="00D24084">
            <w:r>
              <w:t>jedinečný identifikátor pre typ podania</w:t>
            </w:r>
          </w:p>
        </w:tc>
      </w:tr>
      <w:tr w:rsidR="00AB11D4" w14:paraId="7D01E104" w14:textId="77777777" w:rsidTr="00AB11D4">
        <w:tc>
          <w:tcPr>
            <w:tcW w:w="1129" w:type="dxa"/>
            <w:tcMar>
              <w:top w:w="30" w:type="dxa"/>
              <w:left w:w="30" w:type="dxa"/>
              <w:bottom w:w="20" w:type="dxa"/>
              <w:right w:w="30" w:type="dxa"/>
            </w:tcMar>
          </w:tcPr>
          <w:p w14:paraId="3B32ABA4" w14:textId="77777777" w:rsidR="00AB11D4" w:rsidRDefault="00AB11D4" w:rsidP="00D24084">
            <w:r>
              <w:t>Atribút</w:t>
            </w:r>
          </w:p>
        </w:tc>
        <w:tc>
          <w:tcPr>
            <w:tcW w:w="7942" w:type="dxa"/>
            <w:tcMar>
              <w:top w:w="30" w:type="dxa"/>
              <w:left w:w="30" w:type="dxa"/>
              <w:bottom w:w="20" w:type="dxa"/>
              <w:right w:w="30" w:type="dxa"/>
            </w:tcMar>
          </w:tcPr>
          <w:p w14:paraId="21EF865A" w14:textId="77777777" w:rsidR="00AB11D4" w:rsidRDefault="00AB11D4" w:rsidP="00D24084">
            <w:r>
              <w:t>Externý kód : an1_50</w:t>
            </w:r>
          </w:p>
        </w:tc>
      </w:tr>
      <w:tr w:rsidR="00AB11D4" w14:paraId="6860DA2A" w14:textId="77777777" w:rsidTr="00AB11D4">
        <w:tc>
          <w:tcPr>
            <w:tcW w:w="1129" w:type="dxa"/>
            <w:tcMar>
              <w:top w:w="30" w:type="dxa"/>
              <w:left w:w="30" w:type="dxa"/>
              <w:bottom w:w="20" w:type="dxa"/>
              <w:right w:w="30" w:type="dxa"/>
            </w:tcMar>
          </w:tcPr>
          <w:p w14:paraId="4C224ABE" w14:textId="77777777" w:rsidR="00AB11D4" w:rsidRDefault="00AB11D4" w:rsidP="00D24084">
            <w:r>
              <w:t>Opis</w:t>
            </w:r>
          </w:p>
        </w:tc>
        <w:tc>
          <w:tcPr>
            <w:tcW w:w="7942" w:type="dxa"/>
            <w:tcMar>
              <w:top w:w="30" w:type="dxa"/>
              <w:left w:w="30" w:type="dxa"/>
              <w:bottom w:w="20" w:type="dxa"/>
              <w:right w:w="30" w:type="dxa"/>
            </w:tcMar>
          </w:tcPr>
          <w:p w14:paraId="5A9A3144" w14:textId="77777777" w:rsidR="00AB11D4" w:rsidRDefault="00AB11D4" w:rsidP="00D24084">
            <w:r>
              <w:t>jedinečný business identifikátor pre typ podania</w:t>
            </w:r>
          </w:p>
        </w:tc>
      </w:tr>
      <w:tr w:rsidR="00AB11D4" w14:paraId="2776006A" w14:textId="77777777" w:rsidTr="00AB11D4">
        <w:tc>
          <w:tcPr>
            <w:tcW w:w="1129" w:type="dxa"/>
            <w:tcMar>
              <w:top w:w="30" w:type="dxa"/>
              <w:left w:w="30" w:type="dxa"/>
              <w:bottom w:w="20" w:type="dxa"/>
              <w:right w:w="30" w:type="dxa"/>
            </w:tcMar>
          </w:tcPr>
          <w:p w14:paraId="669E5CA4" w14:textId="77777777" w:rsidR="00AB11D4" w:rsidRDefault="00AB11D4" w:rsidP="00D24084">
            <w:r>
              <w:t>Atribút</w:t>
            </w:r>
          </w:p>
        </w:tc>
        <w:tc>
          <w:tcPr>
            <w:tcW w:w="7942" w:type="dxa"/>
            <w:tcMar>
              <w:top w:w="30" w:type="dxa"/>
              <w:left w:w="30" w:type="dxa"/>
              <w:bottom w:w="20" w:type="dxa"/>
              <w:right w:w="30" w:type="dxa"/>
            </w:tcMar>
          </w:tcPr>
          <w:p w14:paraId="6454E22F" w14:textId="77777777" w:rsidR="00AB11D4" w:rsidRDefault="00AB11D4" w:rsidP="00D24084">
            <w:r>
              <w:t>Názov : an1_200</w:t>
            </w:r>
          </w:p>
        </w:tc>
      </w:tr>
      <w:tr w:rsidR="00AB11D4" w14:paraId="1F764A4E" w14:textId="77777777" w:rsidTr="00AB11D4">
        <w:tc>
          <w:tcPr>
            <w:tcW w:w="1129" w:type="dxa"/>
            <w:tcMar>
              <w:top w:w="30" w:type="dxa"/>
              <w:left w:w="30" w:type="dxa"/>
              <w:bottom w:w="20" w:type="dxa"/>
              <w:right w:w="30" w:type="dxa"/>
            </w:tcMar>
          </w:tcPr>
          <w:p w14:paraId="74FAA617" w14:textId="77777777" w:rsidR="00AB11D4" w:rsidRDefault="00AB11D4" w:rsidP="00D24084">
            <w:r>
              <w:t>Opis</w:t>
            </w:r>
          </w:p>
        </w:tc>
        <w:tc>
          <w:tcPr>
            <w:tcW w:w="7942" w:type="dxa"/>
            <w:tcMar>
              <w:top w:w="30" w:type="dxa"/>
              <w:left w:w="30" w:type="dxa"/>
              <w:bottom w:w="20" w:type="dxa"/>
              <w:right w:w="30" w:type="dxa"/>
            </w:tcMar>
          </w:tcPr>
          <w:p w14:paraId="4EC2BA6A" w14:textId="77777777" w:rsidR="00AB11D4" w:rsidRDefault="00AB11D4" w:rsidP="00D24084">
            <w:r>
              <w:t>názov typu podania</w:t>
            </w:r>
          </w:p>
        </w:tc>
      </w:tr>
      <w:tr w:rsidR="00AB11D4" w14:paraId="6DF46063" w14:textId="77777777" w:rsidTr="00AB11D4">
        <w:tc>
          <w:tcPr>
            <w:tcW w:w="1129" w:type="dxa"/>
            <w:tcMar>
              <w:top w:w="30" w:type="dxa"/>
              <w:left w:w="30" w:type="dxa"/>
              <w:bottom w:w="20" w:type="dxa"/>
              <w:right w:w="30" w:type="dxa"/>
            </w:tcMar>
          </w:tcPr>
          <w:p w14:paraId="180D44FD" w14:textId="77777777" w:rsidR="00AB11D4" w:rsidRDefault="00AB11D4" w:rsidP="00D24084">
            <w:r>
              <w:t>Atribút</w:t>
            </w:r>
          </w:p>
        </w:tc>
        <w:tc>
          <w:tcPr>
            <w:tcW w:w="7942" w:type="dxa"/>
            <w:tcMar>
              <w:top w:w="30" w:type="dxa"/>
              <w:left w:w="30" w:type="dxa"/>
              <w:bottom w:w="20" w:type="dxa"/>
              <w:right w:w="30" w:type="dxa"/>
            </w:tcMar>
          </w:tcPr>
          <w:p w14:paraId="501C6FA8" w14:textId="77777777" w:rsidR="00AB11D4" w:rsidRDefault="00AB11D4" w:rsidP="00D24084">
            <w:r>
              <w:t>Platnosť od UTC : Dátum a čas</w:t>
            </w:r>
          </w:p>
        </w:tc>
      </w:tr>
      <w:tr w:rsidR="00AB11D4" w14:paraId="07E85679" w14:textId="77777777" w:rsidTr="00AB11D4">
        <w:tc>
          <w:tcPr>
            <w:tcW w:w="1129" w:type="dxa"/>
            <w:tcMar>
              <w:top w:w="30" w:type="dxa"/>
              <w:left w:w="30" w:type="dxa"/>
              <w:bottom w:w="20" w:type="dxa"/>
              <w:right w:w="30" w:type="dxa"/>
            </w:tcMar>
          </w:tcPr>
          <w:p w14:paraId="5322A66E" w14:textId="77777777" w:rsidR="00AB11D4" w:rsidRDefault="00AB11D4" w:rsidP="00D24084">
            <w:r>
              <w:t>Opis</w:t>
            </w:r>
          </w:p>
        </w:tc>
        <w:tc>
          <w:tcPr>
            <w:tcW w:w="7942" w:type="dxa"/>
            <w:tcMar>
              <w:top w:w="30" w:type="dxa"/>
              <w:left w:w="30" w:type="dxa"/>
              <w:bottom w:w="20" w:type="dxa"/>
              <w:right w:w="30" w:type="dxa"/>
            </w:tcMar>
          </w:tcPr>
          <w:p w14:paraId="7357BC86" w14:textId="77777777" w:rsidR="00AB11D4" w:rsidRDefault="00AB11D4" w:rsidP="00D24084">
            <w:r>
              <w:t>začiatok platnosti typu podania</w:t>
            </w:r>
          </w:p>
        </w:tc>
      </w:tr>
      <w:tr w:rsidR="00AB11D4" w14:paraId="313E23FB" w14:textId="77777777" w:rsidTr="00AB11D4">
        <w:tc>
          <w:tcPr>
            <w:tcW w:w="1129" w:type="dxa"/>
            <w:tcMar>
              <w:top w:w="30" w:type="dxa"/>
              <w:left w:w="30" w:type="dxa"/>
              <w:bottom w:w="20" w:type="dxa"/>
              <w:right w:w="30" w:type="dxa"/>
            </w:tcMar>
          </w:tcPr>
          <w:p w14:paraId="774A01BF" w14:textId="77777777" w:rsidR="00AB11D4" w:rsidRDefault="00AB11D4" w:rsidP="00D24084">
            <w:r>
              <w:t>Atribút</w:t>
            </w:r>
          </w:p>
        </w:tc>
        <w:tc>
          <w:tcPr>
            <w:tcW w:w="7942" w:type="dxa"/>
            <w:tcMar>
              <w:top w:w="30" w:type="dxa"/>
              <w:left w:w="30" w:type="dxa"/>
              <w:bottom w:w="20" w:type="dxa"/>
              <w:right w:w="30" w:type="dxa"/>
            </w:tcMar>
          </w:tcPr>
          <w:p w14:paraId="6D31F984" w14:textId="77777777" w:rsidR="00AB11D4" w:rsidRDefault="00AB11D4" w:rsidP="00D24084">
            <w:r>
              <w:t>Platnosť do UTC : Dátum a čas</w:t>
            </w:r>
          </w:p>
        </w:tc>
      </w:tr>
      <w:tr w:rsidR="00AB11D4" w14:paraId="4E40D324" w14:textId="77777777" w:rsidTr="00AB11D4">
        <w:tc>
          <w:tcPr>
            <w:tcW w:w="1129" w:type="dxa"/>
            <w:tcMar>
              <w:top w:w="30" w:type="dxa"/>
              <w:left w:w="30" w:type="dxa"/>
              <w:bottom w:w="20" w:type="dxa"/>
              <w:right w:w="30" w:type="dxa"/>
            </w:tcMar>
          </w:tcPr>
          <w:p w14:paraId="37F724BB" w14:textId="77777777" w:rsidR="00AB11D4" w:rsidRDefault="00AB11D4" w:rsidP="00D24084">
            <w:r>
              <w:t>Opis</w:t>
            </w:r>
          </w:p>
        </w:tc>
        <w:tc>
          <w:tcPr>
            <w:tcW w:w="7942" w:type="dxa"/>
            <w:tcMar>
              <w:top w:w="30" w:type="dxa"/>
              <w:left w:w="30" w:type="dxa"/>
              <w:bottom w:w="20" w:type="dxa"/>
              <w:right w:w="30" w:type="dxa"/>
            </w:tcMar>
          </w:tcPr>
          <w:p w14:paraId="1F48FDE4" w14:textId="77777777" w:rsidR="00AB11D4" w:rsidRDefault="00AB11D4" w:rsidP="00D24084">
            <w:r>
              <w:t>koniec platnosti typu podania</w:t>
            </w:r>
          </w:p>
        </w:tc>
      </w:tr>
      <w:tr w:rsidR="00AB11D4" w14:paraId="6F899028" w14:textId="77777777" w:rsidTr="00AB11D4">
        <w:tc>
          <w:tcPr>
            <w:tcW w:w="1129" w:type="dxa"/>
            <w:tcMar>
              <w:top w:w="30" w:type="dxa"/>
              <w:left w:w="30" w:type="dxa"/>
              <w:bottom w:w="20" w:type="dxa"/>
              <w:right w:w="30" w:type="dxa"/>
            </w:tcMar>
          </w:tcPr>
          <w:p w14:paraId="27F0F893" w14:textId="77777777" w:rsidR="00AB11D4" w:rsidRDefault="00AB11D4" w:rsidP="00D24084">
            <w:r>
              <w:t>Atribút</w:t>
            </w:r>
          </w:p>
        </w:tc>
        <w:tc>
          <w:tcPr>
            <w:tcW w:w="7942" w:type="dxa"/>
            <w:tcMar>
              <w:top w:w="30" w:type="dxa"/>
              <w:left w:w="30" w:type="dxa"/>
              <w:bottom w:w="20" w:type="dxa"/>
              <w:right w:w="30" w:type="dxa"/>
            </w:tcMar>
          </w:tcPr>
          <w:p w14:paraId="627CF9D7" w14:textId="77777777" w:rsidR="00AB11D4" w:rsidRDefault="00AB11D4" w:rsidP="00D24084">
            <w:r>
              <w:t>Smer pohybu - kód : n1</w:t>
            </w:r>
          </w:p>
        </w:tc>
      </w:tr>
      <w:tr w:rsidR="00AB11D4" w14:paraId="1C6D5724" w14:textId="77777777" w:rsidTr="00AB11D4">
        <w:tc>
          <w:tcPr>
            <w:tcW w:w="1129" w:type="dxa"/>
            <w:tcMar>
              <w:top w:w="30" w:type="dxa"/>
              <w:left w:w="30" w:type="dxa"/>
              <w:bottom w:w="20" w:type="dxa"/>
              <w:right w:w="30" w:type="dxa"/>
            </w:tcMar>
          </w:tcPr>
          <w:p w14:paraId="0B6C53AF" w14:textId="77777777" w:rsidR="00AB11D4" w:rsidRDefault="00AB11D4" w:rsidP="00D24084">
            <w:r>
              <w:t>Opis</w:t>
            </w:r>
          </w:p>
        </w:tc>
        <w:tc>
          <w:tcPr>
            <w:tcW w:w="7942" w:type="dxa"/>
            <w:tcMar>
              <w:top w:w="30" w:type="dxa"/>
              <w:left w:w="30" w:type="dxa"/>
              <w:bottom w:w="20" w:type="dxa"/>
              <w:right w:w="30" w:type="dxa"/>
            </w:tcMar>
          </w:tcPr>
          <w:p w14:paraId="55D30B82" w14:textId="77777777" w:rsidR="00AB11D4" w:rsidRDefault="00AB11D4" w:rsidP="00D24084">
            <w:r>
              <w:t>môže obsahovať hodnoty (kód-popis):</w:t>
            </w:r>
            <w:r>
              <w:br/>
              <w:t>1 - prijímaný</w:t>
            </w:r>
            <w:r>
              <w:br/>
              <w:t>2 - odosielaný</w:t>
            </w:r>
            <w:r>
              <w:br/>
              <w:t>3 - prijímaný aj odosielaný</w:t>
            </w:r>
          </w:p>
        </w:tc>
      </w:tr>
      <w:tr w:rsidR="00AB11D4" w14:paraId="6B39003E" w14:textId="77777777" w:rsidTr="00AB11D4">
        <w:tc>
          <w:tcPr>
            <w:tcW w:w="1129" w:type="dxa"/>
            <w:tcMar>
              <w:top w:w="30" w:type="dxa"/>
              <w:left w:w="30" w:type="dxa"/>
              <w:bottom w:w="20" w:type="dxa"/>
              <w:right w:w="30" w:type="dxa"/>
            </w:tcMar>
          </w:tcPr>
          <w:p w14:paraId="29B4BC8C" w14:textId="77777777" w:rsidR="00AB11D4" w:rsidRDefault="00AB11D4" w:rsidP="00D24084">
            <w:r>
              <w:t>Atribút</w:t>
            </w:r>
          </w:p>
        </w:tc>
        <w:tc>
          <w:tcPr>
            <w:tcW w:w="7942" w:type="dxa"/>
            <w:tcMar>
              <w:top w:w="30" w:type="dxa"/>
              <w:left w:w="30" w:type="dxa"/>
              <w:bottom w:w="20" w:type="dxa"/>
              <w:right w:w="30" w:type="dxa"/>
            </w:tcMar>
          </w:tcPr>
          <w:p w14:paraId="15B210BE" w14:textId="77777777" w:rsidR="00AB11D4" w:rsidRDefault="00AB11D4" w:rsidP="00D24084">
            <w:r>
              <w:t>Identifikátor prijímateľa : an1_255</w:t>
            </w:r>
          </w:p>
        </w:tc>
      </w:tr>
      <w:tr w:rsidR="00AB11D4" w14:paraId="35F5D43D" w14:textId="77777777" w:rsidTr="00AB11D4">
        <w:tc>
          <w:tcPr>
            <w:tcW w:w="1129" w:type="dxa"/>
            <w:tcMar>
              <w:top w:w="30" w:type="dxa"/>
              <w:left w:w="30" w:type="dxa"/>
              <w:bottom w:w="20" w:type="dxa"/>
              <w:right w:w="30" w:type="dxa"/>
            </w:tcMar>
          </w:tcPr>
          <w:p w14:paraId="04CB45B6" w14:textId="77777777" w:rsidR="00AB11D4" w:rsidRDefault="00AB11D4" w:rsidP="00D24084">
            <w:r>
              <w:t>Opis</w:t>
            </w:r>
          </w:p>
        </w:tc>
        <w:tc>
          <w:tcPr>
            <w:tcW w:w="7942" w:type="dxa"/>
            <w:tcMar>
              <w:top w:w="30" w:type="dxa"/>
              <w:left w:w="30" w:type="dxa"/>
              <w:bottom w:w="20" w:type="dxa"/>
              <w:right w:w="30" w:type="dxa"/>
            </w:tcMar>
          </w:tcPr>
          <w:p w14:paraId="053DFBE9" w14:textId="77777777" w:rsidR="00AB11D4" w:rsidRDefault="00AB11D4" w:rsidP="00D24084">
            <w:r>
              <w:t>obsahuje URI pre daného prijínateľa typu podania</w:t>
            </w:r>
          </w:p>
        </w:tc>
      </w:tr>
      <w:tr w:rsidR="00AB11D4" w14:paraId="2A193878" w14:textId="77777777" w:rsidTr="00AB11D4">
        <w:tc>
          <w:tcPr>
            <w:tcW w:w="1129" w:type="dxa"/>
            <w:tcMar>
              <w:top w:w="30" w:type="dxa"/>
              <w:left w:w="30" w:type="dxa"/>
              <w:bottom w:w="20" w:type="dxa"/>
              <w:right w:w="30" w:type="dxa"/>
            </w:tcMar>
          </w:tcPr>
          <w:p w14:paraId="32DC03A6" w14:textId="77777777" w:rsidR="00AB11D4" w:rsidRDefault="00AB11D4" w:rsidP="00D24084">
            <w:r>
              <w:t>Atribút</w:t>
            </w:r>
          </w:p>
        </w:tc>
        <w:tc>
          <w:tcPr>
            <w:tcW w:w="7942" w:type="dxa"/>
            <w:tcMar>
              <w:top w:w="30" w:type="dxa"/>
              <w:left w:w="30" w:type="dxa"/>
              <w:bottom w:w="20" w:type="dxa"/>
              <w:right w:w="30" w:type="dxa"/>
            </w:tcMar>
          </w:tcPr>
          <w:p w14:paraId="3D84C8D4" w14:textId="77777777" w:rsidR="00AB11D4" w:rsidRDefault="00AB11D4" w:rsidP="00D24084">
            <w:r>
              <w:t>Kanál pre spracovanie : an1_30</w:t>
            </w:r>
          </w:p>
        </w:tc>
      </w:tr>
      <w:tr w:rsidR="00AB11D4" w14:paraId="194B8EF3" w14:textId="77777777" w:rsidTr="00AB11D4">
        <w:tc>
          <w:tcPr>
            <w:tcW w:w="1129" w:type="dxa"/>
            <w:tcMar>
              <w:top w:w="30" w:type="dxa"/>
              <w:left w:w="30" w:type="dxa"/>
              <w:bottom w:w="20" w:type="dxa"/>
              <w:right w:w="30" w:type="dxa"/>
            </w:tcMar>
          </w:tcPr>
          <w:p w14:paraId="24982A10" w14:textId="77777777" w:rsidR="00AB11D4" w:rsidRDefault="00AB11D4" w:rsidP="00D24084">
            <w:r>
              <w:t>Opis</w:t>
            </w:r>
          </w:p>
        </w:tc>
        <w:tc>
          <w:tcPr>
            <w:tcW w:w="7942" w:type="dxa"/>
            <w:tcMar>
              <w:top w:w="30" w:type="dxa"/>
              <w:left w:w="30" w:type="dxa"/>
              <w:bottom w:w="20" w:type="dxa"/>
              <w:right w:w="30" w:type="dxa"/>
            </w:tcMar>
          </w:tcPr>
          <w:p w14:paraId="7C9272D0" w14:textId="77777777" w:rsidR="00AB11D4" w:rsidRDefault="00AB11D4" w:rsidP="00D24084">
            <w:r>
              <w:t>pre eIDAS režim obsahuje hodnotu EKR2</w:t>
            </w:r>
          </w:p>
        </w:tc>
      </w:tr>
    </w:tbl>
    <w:p w14:paraId="02B7BDA6" w14:textId="77777777" w:rsidR="00AB11D4" w:rsidRDefault="00AB11D4" w:rsidP="00D24084"/>
    <w:p w14:paraId="5DF333B6" w14:textId="77777777" w:rsidR="00AB11D4" w:rsidRPr="00F635F7" w:rsidRDefault="00AB11D4"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20A23B45" w14:textId="77777777" w:rsidTr="00AB11D4">
        <w:tc>
          <w:tcPr>
            <w:tcW w:w="1129" w:type="dxa"/>
            <w:tcMar>
              <w:top w:w="30" w:type="dxa"/>
              <w:left w:w="30" w:type="dxa"/>
              <w:bottom w:w="20" w:type="dxa"/>
              <w:right w:w="30" w:type="dxa"/>
            </w:tcMar>
          </w:tcPr>
          <w:p w14:paraId="5613C5FA" w14:textId="77777777" w:rsidR="00AB11D4" w:rsidRDefault="00AB11D4" w:rsidP="00D24084">
            <w:r>
              <w:t>Atribút</w:t>
            </w:r>
          </w:p>
        </w:tc>
        <w:tc>
          <w:tcPr>
            <w:tcW w:w="7942" w:type="dxa"/>
            <w:tcMar>
              <w:top w:w="30" w:type="dxa"/>
              <w:left w:w="30" w:type="dxa"/>
              <w:bottom w:w="20" w:type="dxa"/>
              <w:right w:w="30" w:type="dxa"/>
            </w:tcMar>
          </w:tcPr>
          <w:p w14:paraId="4F9EF823" w14:textId="77777777" w:rsidR="00AB11D4" w:rsidRDefault="00AB11D4" w:rsidP="00D24084">
            <w:r>
              <w:t>Kód typu skupiny podpisov : číslo</w:t>
            </w:r>
          </w:p>
        </w:tc>
      </w:tr>
      <w:tr w:rsidR="00AB11D4" w14:paraId="33F1EB5F" w14:textId="77777777" w:rsidTr="00AB11D4">
        <w:tc>
          <w:tcPr>
            <w:tcW w:w="1129" w:type="dxa"/>
            <w:tcMar>
              <w:top w:w="30" w:type="dxa"/>
              <w:left w:w="30" w:type="dxa"/>
              <w:bottom w:w="20" w:type="dxa"/>
              <w:right w:w="30" w:type="dxa"/>
            </w:tcMar>
          </w:tcPr>
          <w:p w14:paraId="0AC896C5" w14:textId="77777777" w:rsidR="00AB11D4" w:rsidRDefault="00AB11D4" w:rsidP="00D24084">
            <w:r>
              <w:t>Opis</w:t>
            </w:r>
          </w:p>
        </w:tc>
        <w:tc>
          <w:tcPr>
            <w:tcW w:w="7942" w:type="dxa"/>
            <w:tcMar>
              <w:top w:w="30" w:type="dxa"/>
              <w:left w:w="30" w:type="dxa"/>
              <w:bottom w:w="20" w:type="dxa"/>
              <w:right w:w="30" w:type="dxa"/>
            </w:tcMar>
          </w:tcPr>
          <w:p w14:paraId="4C4CA8BB" w14:textId="77777777" w:rsidR="00AB11D4" w:rsidRDefault="00AB11D4" w:rsidP="00D24084">
            <w:r>
              <w:t>jedinečný identifikátor</w:t>
            </w:r>
          </w:p>
        </w:tc>
      </w:tr>
      <w:tr w:rsidR="00AB11D4" w14:paraId="457A7C33" w14:textId="77777777" w:rsidTr="00AB11D4">
        <w:tc>
          <w:tcPr>
            <w:tcW w:w="1129" w:type="dxa"/>
            <w:tcMar>
              <w:top w:w="30" w:type="dxa"/>
              <w:left w:w="30" w:type="dxa"/>
              <w:bottom w:w="20" w:type="dxa"/>
              <w:right w:w="30" w:type="dxa"/>
            </w:tcMar>
          </w:tcPr>
          <w:p w14:paraId="62DF6264" w14:textId="77777777" w:rsidR="00AB11D4" w:rsidRDefault="00AB11D4" w:rsidP="00D24084">
            <w:r>
              <w:t>Atribút</w:t>
            </w:r>
          </w:p>
        </w:tc>
        <w:tc>
          <w:tcPr>
            <w:tcW w:w="7942" w:type="dxa"/>
            <w:tcMar>
              <w:top w:w="30" w:type="dxa"/>
              <w:left w:w="30" w:type="dxa"/>
              <w:bottom w:w="20" w:type="dxa"/>
              <w:right w:w="30" w:type="dxa"/>
            </w:tcMar>
          </w:tcPr>
          <w:p w14:paraId="2ECE9017" w14:textId="77777777" w:rsidR="00AB11D4" w:rsidRDefault="00AB11D4" w:rsidP="00D24084">
            <w:r>
              <w:t>Externý kód : an1_50</w:t>
            </w:r>
          </w:p>
        </w:tc>
      </w:tr>
      <w:tr w:rsidR="00AB11D4" w14:paraId="10859200" w14:textId="77777777" w:rsidTr="00AB11D4">
        <w:tc>
          <w:tcPr>
            <w:tcW w:w="1129" w:type="dxa"/>
            <w:tcMar>
              <w:top w:w="30" w:type="dxa"/>
              <w:left w:w="30" w:type="dxa"/>
              <w:bottom w:w="20" w:type="dxa"/>
              <w:right w:w="30" w:type="dxa"/>
            </w:tcMar>
          </w:tcPr>
          <w:p w14:paraId="06FB9310" w14:textId="77777777" w:rsidR="00AB11D4" w:rsidRDefault="00AB11D4" w:rsidP="00D24084">
            <w:r>
              <w:t>Opis</w:t>
            </w:r>
          </w:p>
        </w:tc>
        <w:tc>
          <w:tcPr>
            <w:tcW w:w="7942" w:type="dxa"/>
            <w:tcMar>
              <w:top w:w="30" w:type="dxa"/>
              <w:left w:w="30" w:type="dxa"/>
              <w:bottom w:w="20" w:type="dxa"/>
              <w:right w:w="30" w:type="dxa"/>
            </w:tcMar>
          </w:tcPr>
          <w:p w14:paraId="7C457AD1" w14:textId="77777777" w:rsidR="00AB11D4" w:rsidRDefault="00AB11D4" w:rsidP="00D24084">
            <w:r>
              <w:t>jedinečný business identifikátor</w:t>
            </w:r>
          </w:p>
        </w:tc>
      </w:tr>
      <w:tr w:rsidR="00AB11D4" w14:paraId="3458D111" w14:textId="77777777" w:rsidTr="00AB11D4">
        <w:tc>
          <w:tcPr>
            <w:tcW w:w="1129" w:type="dxa"/>
            <w:tcMar>
              <w:top w:w="30" w:type="dxa"/>
              <w:left w:w="30" w:type="dxa"/>
              <w:bottom w:w="20" w:type="dxa"/>
              <w:right w:w="30" w:type="dxa"/>
            </w:tcMar>
          </w:tcPr>
          <w:p w14:paraId="6F3EB708" w14:textId="77777777" w:rsidR="00AB11D4" w:rsidRDefault="00AB11D4" w:rsidP="00D24084">
            <w:r>
              <w:t>Atribút</w:t>
            </w:r>
          </w:p>
        </w:tc>
        <w:tc>
          <w:tcPr>
            <w:tcW w:w="7942" w:type="dxa"/>
            <w:tcMar>
              <w:top w:w="30" w:type="dxa"/>
              <w:left w:w="30" w:type="dxa"/>
              <w:bottom w:w="20" w:type="dxa"/>
              <w:right w:w="30" w:type="dxa"/>
            </w:tcMar>
          </w:tcPr>
          <w:p w14:paraId="54008E1D" w14:textId="77777777" w:rsidR="00AB11D4" w:rsidRDefault="00AB11D4" w:rsidP="00D24084">
            <w:r>
              <w:t>Názov : an1_200</w:t>
            </w:r>
          </w:p>
        </w:tc>
      </w:tr>
      <w:tr w:rsidR="00AB11D4" w14:paraId="5E287CFF" w14:textId="77777777" w:rsidTr="00AB11D4">
        <w:tc>
          <w:tcPr>
            <w:tcW w:w="1129" w:type="dxa"/>
            <w:tcMar>
              <w:top w:w="30" w:type="dxa"/>
              <w:left w:w="30" w:type="dxa"/>
              <w:bottom w:w="20" w:type="dxa"/>
              <w:right w:w="30" w:type="dxa"/>
            </w:tcMar>
          </w:tcPr>
          <w:p w14:paraId="4E594D8B" w14:textId="77777777" w:rsidR="00AB11D4" w:rsidRDefault="00AB11D4" w:rsidP="00D24084">
            <w:r>
              <w:t>Opis</w:t>
            </w:r>
          </w:p>
        </w:tc>
        <w:tc>
          <w:tcPr>
            <w:tcW w:w="7942" w:type="dxa"/>
            <w:tcMar>
              <w:top w:w="30" w:type="dxa"/>
              <w:left w:w="30" w:type="dxa"/>
              <w:bottom w:w="20" w:type="dxa"/>
              <w:right w:w="30" w:type="dxa"/>
            </w:tcMar>
          </w:tcPr>
          <w:p w14:paraId="5300BB91" w14:textId="77777777" w:rsidR="00AB11D4" w:rsidRDefault="00AB11D4" w:rsidP="00D24084">
            <w:r>
              <w:t>názov</w:t>
            </w:r>
          </w:p>
        </w:tc>
      </w:tr>
      <w:tr w:rsidR="00AB11D4" w14:paraId="4A93AB8A" w14:textId="77777777" w:rsidTr="00AB11D4">
        <w:tc>
          <w:tcPr>
            <w:tcW w:w="1129" w:type="dxa"/>
            <w:tcMar>
              <w:top w:w="30" w:type="dxa"/>
              <w:left w:w="30" w:type="dxa"/>
              <w:bottom w:w="20" w:type="dxa"/>
              <w:right w:w="30" w:type="dxa"/>
            </w:tcMar>
          </w:tcPr>
          <w:p w14:paraId="52501BE0" w14:textId="77777777" w:rsidR="00AB11D4" w:rsidRDefault="00AB11D4" w:rsidP="00D24084">
            <w:r>
              <w:t>Atribút</w:t>
            </w:r>
          </w:p>
        </w:tc>
        <w:tc>
          <w:tcPr>
            <w:tcW w:w="7942" w:type="dxa"/>
            <w:tcMar>
              <w:top w:w="30" w:type="dxa"/>
              <w:left w:w="30" w:type="dxa"/>
              <w:bottom w:w="20" w:type="dxa"/>
              <w:right w:w="30" w:type="dxa"/>
            </w:tcMar>
          </w:tcPr>
          <w:p w14:paraId="664A4706" w14:textId="77777777" w:rsidR="00AB11D4" w:rsidRDefault="00AB11D4" w:rsidP="00D24084">
            <w:r>
              <w:t>Platnosť od UTC : Dátum a čas</w:t>
            </w:r>
          </w:p>
        </w:tc>
      </w:tr>
      <w:tr w:rsidR="00AB11D4" w14:paraId="7829D2B2" w14:textId="77777777" w:rsidTr="00AB11D4">
        <w:tc>
          <w:tcPr>
            <w:tcW w:w="1129" w:type="dxa"/>
            <w:tcMar>
              <w:top w:w="30" w:type="dxa"/>
              <w:left w:w="30" w:type="dxa"/>
              <w:bottom w:w="20" w:type="dxa"/>
              <w:right w:w="30" w:type="dxa"/>
            </w:tcMar>
          </w:tcPr>
          <w:p w14:paraId="1E28985D" w14:textId="77777777" w:rsidR="00AB11D4" w:rsidRDefault="00AB11D4" w:rsidP="00D24084">
            <w:r>
              <w:t>Opis</w:t>
            </w:r>
          </w:p>
        </w:tc>
        <w:tc>
          <w:tcPr>
            <w:tcW w:w="7942" w:type="dxa"/>
            <w:tcMar>
              <w:top w:w="30" w:type="dxa"/>
              <w:left w:w="30" w:type="dxa"/>
              <w:bottom w:w="20" w:type="dxa"/>
              <w:right w:w="30" w:type="dxa"/>
            </w:tcMar>
          </w:tcPr>
          <w:p w14:paraId="1669E95A" w14:textId="77777777" w:rsidR="00AB11D4" w:rsidRDefault="00AB11D4" w:rsidP="00D24084">
            <w:r>
              <w:t>začiatok platnosti</w:t>
            </w:r>
          </w:p>
        </w:tc>
      </w:tr>
      <w:tr w:rsidR="00AB11D4" w14:paraId="33F94EB7" w14:textId="77777777" w:rsidTr="00AB11D4">
        <w:tc>
          <w:tcPr>
            <w:tcW w:w="1129" w:type="dxa"/>
            <w:tcMar>
              <w:top w:w="30" w:type="dxa"/>
              <w:left w:w="30" w:type="dxa"/>
              <w:bottom w:w="20" w:type="dxa"/>
              <w:right w:w="30" w:type="dxa"/>
            </w:tcMar>
          </w:tcPr>
          <w:p w14:paraId="7784EEEC" w14:textId="77777777" w:rsidR="00AB11D4" w:rsidRDefault="00AB11D4" w:rsidP="00D24084">
            <w:r>
              <w:t>Atribút</w:t>
            </w:r>
          </w:p>
        </w:tc>
        <w:tc>
          <w:tcPr>
            <w:tcW w:w="7942" w:type="dxa"/>
            <w:tcMar>
              <w:top w:w="30" w:type="dxa"/>
              <w:left w:w="30" w:type="dxa"/>
              <w:bottom w:w="20" w:type="dxa"/>
              <w:right w:w="30" w:type="dxa"/>
            </w:tcMar>
          </w:tcPr>
          <w:p w14:paraId="41CEC21B" w14:textId="77777777" w:rsidR="00AB11D4" w:rsidRDefault="00AB11D4" w:rsidP="00D24084">
            <w:r>
              <w:t>Platnosť do UTC : Dátum a čas</w:t>
            </w:r>
          </w:p>
        </w:tc>
      </w:tr>
      <w:tr w:rsidR="00AB11D4" w14:paraId="6138FC17" w14:textId="77777777" w:rsidTr="00AB11D4">
        <w:tc>
          <w:tcPr>
            <w:tcW w:w="1129" w:type="dxa"/>
            <w:tcMar>
              <w:top w:w="30" w:type="dxa"/>
              <w:left w:w="30" w:type="dxa"/>
              <w:bottom w:w="20" w:type="dxa"/>
              <w:right w:w="30" w:type="dxa"/>
            </w:tcMar>
          </w:tcPr>
          <w:p w14:paraId="7E4D9233" w14:textId="77777777" w:rsidR="00AB11D4" w:rsidRDefault="00AB11D4" w:rsidP="00D24084">
            <w:r>
              <w:t>Opis</w:t>
            </w:r>
          </w:p>
        </w:tc>
        <w:tc>
          <w:tcPr>
            <w:tcW w:w="7942" w:type="dxa"/>
            <w:tcMar>
              <w:top w:w="30" w:type="dxa"/>
              <w:left w:w="30" w:type="dxa"/>
              <w:bottom w:w="20" w:type="dxa"/>
              <w:right w:w="30" w:type="dxa"/>
            </w:tcMar>
          </w:tcPr>
          <w:p w14:paraId="00EEB8ED" w14:textId="77777777" w:rsidR="00AB11D4" w:rsidRDefault="00AB11D4" w:rsidP="00D24084">
            <w:r>
              <w:t>koniec platnosti </w:t>
            </w:r>
          </w:p>
        </w:tc>
      </w:tr>
    </w:tbl>
    <w:p w14:paraId="622BEDB3" w14:textId="77777777" w:rsidR="00AB11D4" w:rsidRPr="00EF3496" w:rsidRDefault="00AB11D4" w:rsidP="00D24084"/>
    <w:p w14:paraId="4A4ACE2F" w14:textId="77777777" w:rsidR="00AB11D4" w:rsidRPr="00EF3496" w:rsidRDefault="00AB11D4"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B11D4" w14:paraId="20494F72" w14:textId="77777777" w:rsidTr="00AB11D4">
        <w:tc>
          <w:tcPr>
            <w:tcW w:w="1129" w:type="dxa"/>
            <w:tcMar>
              <w:top w:w="30" w:type="dxa"/>
              <w:left w:w="30" w:type="dxa"/>
              <w:bottom w:w="20" w:type="dxa"/>
              <w:right w:w="30" w:type="dxa"/>
            </w:tcMar>
          </w:tcPr>
          <w:p w14:paraId="32D4B8F7" w14:textId="77777777" w:rsidR="00AB11D4" w:rsidRDefault="00AB11D4" w:rsidP="00D24084">
            <w:r>
              <w:t>Atribút</w:t>
            </w:r>
          </w:p>
        </w:tc>
        <w:tc>
          <w:tcPr>
            <w:tcW w:w="7942" w:type="dxa"/>
            <w:tcMar>
              <w:top w:w="30" w:type="dxa"/>
              <w:left w:w="30" w:type="dxa"/>
              <w:bottom w:w="20" w:type="dxa"/>
              <w:right w:w="30" w:type="dxa"/>
            </w:tcMar>
          </w:tcPr>
          <w:p w14:paraId="25C8B80B" w14:textId="77777777" w:rsidR="00AB11D4" w:rsidRDefault="00AB11D4" w:rsidP="00D24084">
            <w:r>
              <w:t>Kód typu objektu : číslo</w:t>
            </w:r>
          </w:p>
        </w:tc>
      </w:tr>
      <w:tr w:rsidR="00AB11D4" w14:paraId="403A0C12" w14:textId="77777777" w:rsidTr="00AB11D4">
        <w:tc>
          <w:tcPr>
            <w:tcW w:w="1129" w:type="dxa"/>
            <w:tcMar>
              <w:top w:w="30" w:type="dxa"/>
              <w:left w:w="30" w:type="dxa"/>
              <w:bottom w:w="20" w:type="dxa"/>
              <w:right w:w="30" w:type="dxa"/>
            </w:tcMar>
          </w:tcPr>
          <w:p w14:paraId="37798CE6" w14:textId="77777777" w:rsidR="00AB11D4" w:rsidRDefault="00AB11D4" w:rsidP="00D24084">
            <w:r>
              <w:t>Opis</w:t>
            </w:r>
          </w:p>
        </w:tc>
        <w:tc>
          <w:tcPr>
            <w:tcW w:w="7942" w:type="dxa"/>
            <w:tcMar>
              <w:top w:w="30" w:type="dxa"/>
              <w:left w:w="30" w:type="dxa"/>
              <w:bottom w:w="20" w:type="dxa"/>
              <w:right w:w="30" w:type="dxa"/>
            </w:tcMar>
          </w:tcPr>
          <w:p w14:paraId="4D1F2E24" w14:textId="77777777" w:rsidR="00AB11D4" w:rsidRDefault="00AB11D4" w:rsidP="00D24084">
            <w:r>
              <w:t>jedinečný identifikátor</w:t>
            </w:r>
          </w:p>
        </w:tc>
      </w:tr>
      <w:tr w:rsidR="00AB11D4" w14:paraId="3B746AD8" w14:textId="77777777" w:rsidTr="00AB11D4">
        <w:tc>
          <w:tcPr>
            <w:tcW w:w="1129" w:type="dxa"/>
            <w:tcMar>
              <w:top w:w="30" w:type="dxa"/>
              <w:left w:w="30" w:type="dxa"/>
              <w:bottom w:w="20" w:type="dxa"/>
              <w:right w:w="30" w:type="dxa"/>
            </w:tcMar>
          </w:tcPr>
          <w:p w14:paraId="0DEDE516" w14:textId="77777777" w:rsidR="00AB11D4" w:rsidRDefault="00AB11D4" w:rsidP="00D24084">
            <w:r>
              <w:t>Atribút</w:t>
            </w:r>
          </w:p>
        </w:tc>
        <w:tc>
          <w:tcPr>
            <w:tcW w:w="7942" w:type="dxa"/>
            <w:tcMar>
              <w:top w:w="30" w:type="dxa"/>
              <w:left w:w="30" w:type="dxa"/>
              <w:bottom w:w="20" w:type="dxa"/>
              <w:right w:w="30" w:type="dxa"/>
            </w:tcMar>
          </w:tcPr>
          <w:p w14:paraId="7A7A2899" w14:textId="77777777" w:rsidR="00AB11D4" w:rsidRDefault="00AB11D4" w:rsidP="00D24084">
            <w:r>
              <w:t>Externý kód : an1_50</w:t>
            </w:r>
          </w:p>
        </w:tc>
      </w:tr>
      <w:tr w:rsidR="00AB11D4" w14:paraId="08E43CD1" w14:textId="77777777" w:rsidTr="00AB11D4">
        <w:tc>
          <w:tcPr>
            <w:tcW w:w="1129" w:type="dxa"/>
            <w:tcMar>
              <w:top w:w="30" w:type="dxa"/>
              <w:left w:w="30" w:type="dxa"/>
              <w:bottom w:w="20" w:type="dxa"/>
              <w:right w:w="30" w:type="dxa"/>
            </w:tcMar>
          </w:tcPr>
          <w:p w14:paraId="7C33C4A5" w14:textId="77777777" w:rsidR="00AB11D4" w:rsidRDefault="00AB11D4" w:rsidP="00D24084">
            <w:r>
              <w:t>Opis</w:t>
            </w:r>
          </w:p>
        </w:tc>
        <w:tc>
          <w:tcPr>
            <w:tcW w:w="7942" w:type="dxa"/>
            <w:tcMar>
              <w:top w:w="30" w:type="dxa"/>
              <w:left w:w="30" w:type="dxa"/>
              <w:bottom w:w="20" w:type="dxa"/>
              <w:right w:w="30" w:type="dxa"/>
            </w:tcMar>
          </w:tcPr>
          <w:p w14:paraId="690BE886" w14:textId="77777777" w:rsidR="00AB11D4" w:rsidRDefault="00AB11D4" w:rsidP="00D24084">
            <w:r>
              <w:t>jedinečný business identifikátor</w:t>
            </w:r>
          </w:p>
        </w:tc>
      </w:tr>
      <w:tr w:rsidR="00AB11D4" w14:paraId="0DE3853C" w14:textId="77777777" w:rsidTr="00AB11D4">
        <w:tc>
          <w:tcPr>
            <w:tcW w:w="1129" w:type="dxa"/>
            <w:tcMar>
              <w:top w:w="30" w:type="dxa"/>
              <w:left w:w="30" w:type="dxa"/>
              <w:bottom w:w="20" w:type="dxa"/>
              <w:right w:w="30" w:type="dxa"/>
            </w:tcMar>
          </w:tcPr>
          <w:p w14:paraId="36FDD320" w14:textId="77777777" w:rsidR="00AB11D4" w:rsidRDefault="00AB11D4" w:rsidP="00D24084">
            <w:r>
              <w:t>Atribút</w:t>
            </w:r>
          </w:p>
        </w:tc>
        <w:tc>
          <w:tcPr>
            <w:tcW w:w="7942" w:type="dxa"/>
            <w:tcMar>
              <w:top w:w="30" w:type="dxa"/>
              <w:left w:w="30" w:type="dxa"/>
              <w:bottom w:w="20" w:type="dxa"/>
              <w:right w:w="30" w:type="dxa"/>
            </w:tcMar>
          </w:tcPr>
          <w:p w14:paraId="42994B1E" w14:textId="77777777" w:rsidR="00AB11D4" w:rsidRDefault="00AB11D4" w:rsidP="00D24084">
            <w:r>
              <w:t>Názov : an1_200</w:t>
            </w:r>
          </w:p>
        </w:tc>
      </w:tr>
      <w:tr w:rsidR="00AB11D4" w14:paraId="2850785C" w14:textId="77777777" w:rsidTr="00AB11D4">
        <w:tc>
          <w:tcPr>
            <w:tcW w:w="1129" w:type="dxa"/>
            <w:tcMar>
              <w:top w:w="30" w:type="dxa"/>
              <w:left w:w="30" w:type="dxa"/>
              <w:bottom w:w="20" w:type="dxa"/>
              <w:right w:w="30" w:type="dxa"/>
            </w:tcMar>
          </w:tcPr>
          <w:p w14:paraId="6C7AFF46" w14:textId="77777777" w:rsidR="00AB11D4" w:rsidRDefault="00AB11D4" w:rsidP="00D24084">
            <w:r>
              <w:t>Opis</w:t>
            </w:r>
          </w:p>
        </w:tc>
        <w:tc>
          <w:tcPr>
            <w:tcW w:w="7942" w:type="dxa"/>
            <w:tcMar>
              <w:top w:w="30" w:type="dxa"/>
              <w:left w:w="30" w:type="dxa"/>
              <w:bottom w:w="20" w:type="dxa"/>
              <w:right w:w="30" w:type="dxa"/>
            </w:tcMar>
          </w:tcPr>
          <w:p w14:paraId="45A00E46" w14:textId="77777777" w:rsidR="00AB11D4" w:rsidRDefault="00AB11D4" w:rsidP="00D24084">
            <w:r>
              <w:t>názov</w:t>
            </w:r>
          </w:p>
        </w:tc>
      </w:tr>
      <w:tr w:rsidR="00AB11D4" w14:paraId="291AA3F5" w14:textId="77777777" w:rsidTr="00AB11D4">
        <w:tc>
          <w:tcPr>
            <w:tcW w:w="1129" w:type="dxa"/>
            <w:tcMar>
              <w:top w:w="30" w:type="dxa"/>
              <w:left w:w="30" w:type="dxa"/>
              <w:bottom w:w="20" w:type="dxa"/>
              <w:right w:w="30" w:type="dxa"/>
            </w:tcMar>
          </w:tcPr>
          <w:p w14:paraId="32262E99" w14:textId="77777777" w:rsidR="00AB11D4" w:rsidRDefault="00AB11D4" w:rsidP="00D24084">
            <w:r>
              <w:t>Atribút</w:t>
            </w:r>
          </w:p>
        </w:tc>
        <w:tc>
          <w:tcPr>
            <w:tcW w:w="7942" w:type="dxa"/>
            <w:tcMar>
              <w:top w:w="30" w:type="dxa"/>
              <w:left w:w="30" w:type="dxa"/>
              <w:bottom w:w="20" w:type="dxa"/>
              <w:right w:w="30" w:type="dxa"/>
            </w:tcMar>
          </w:tcPr>
          <w:p w14:paraId="7DD680DD" w14:textId="77777777" w:rsidR="00AB11D4" w:rsidRDefault="00AB11D4" w:rsidP="00D24084">
            <w:r>
              <w:t>Platnosť od UTC : Dátum a čas</w:t>
            </w:r>
          </w:p>
        </w:tc>
      </w:tr>
      <w:tr w:rsidR="00AB11D4" w14:paraId="5D4DDAFE" w14:textId="77777777" w:rsidTr="00AB11D4">
        <w:tc>
          <w:tcPr>
            <w:tcW w:w="1129" w:type="dxa"/>
            <w:tcMar>
              <w:top w:w="30" w:type="dxa"/>
              <w:left w:w="30" w:type="dxa"/>
              <w:bottom w:w="20" w:type="dxa"/>
              <w:right w:w="30" w:type="dxa"/>
            </w:tcMar>
          </w:tcPr>
          <w:p w14:paraId="7E10C9A3" w14:textId="77777777" w:rsidR="00AB11D4" w:rsidRDefault="00AB11D4" w:rsidP="00D24084">
            <w:r>
              <w:t>Opis</w:t>
            </w:r>
          </w:p>
        </w:tc>
        <w:tc>
          <w:tcPr>
            <w:tcW w:w="7942" w:type="dxa"/>
            <w:tcMar>
              <w:top w:w="30" w:type="dxa"/>
              <w:left w:w="30" w:type="dxa"/>
              <w:bottom w:w="20" w:type="dxa"/>
              <w:right w:w="30" w:type="dxa"/>
            </w:tcMar>
          </w:tcPr>
          <w:p w14:paraId="65147809" w14:textId="77777777" w:rsidR="00AB11D4" w:rsidRDefault="00AB11D4" w:rsidP="00D24084">
            <w:r>
              <w:t>začiatok platnosti</w:t>
            </w:r>
          </w:p>
        </w:tc>
      </w:tr>
      <w:tr w:rsidR="00AB11D4" w14:paraId="62A67E22" w14:textId="77777777" w:rsidTr="00AB11D4">
        <w:tc>
          <w:tcPr>
            <w:tcW w:w="1129" w:type="dxa"/>
            <w:tcMar>
              <w:top w:w="30" w:type="dxa"/>
              <w:left w:w="30" w:type="dxa"/>
              <w:bottom w:w="20" w:type="dxa"/>
              <w:right w:w="30" w:type="dxa"/>
            </w:tcMar>
          </w:tcPr>
          <w:p w14:paraId="0ED7276E" w14:textId="77777777" w:rsidR="00AB11D4" w:rsidRDefault="00AB11D4" w:rsidP="00D24084">
            <w:r>
              <w:t>Atribút</w:t>
            </w:r>
          </w:p>
        </w:tc>
        <w:tc>
          <w:tcPr>
            <w:tcW w:w="7942" w:type="dxa"/>
            <w:tcMar>
              <w:top w:w="30" w:type="dxa"/>
              <w:left w:w="30" w:type="dxa"/>
              <w:bottom w:w="20" w:type="dxa"/>
              <w:right w:w="30" w:type="dxa"/>
            </w:tcMar>
          </w:tcPr>
          <w:p w14:paraId="6F1062AD" w14:textId="77777777" w:rsidR="00AB11D4" w:rsidRDefault="00AB11D4" w:rsidP="00D24084">
            <w:r>
              <w:t>Platnosť do UTC : Dátum a čas</w:t>
            </w:r>
          </w:p>
        </w:tc>
      </w:tr>
      <w:tr w:rsidR="00AB11D4" w14:paraId="402DBEBA" w14:textId="77777777" w:rsidTr="00AB11D4">
        <w:tc>
          <w:tcPr>
            <w:tcW w:w="1129" w:type="dxa"/>
            <w:tcMar>
              <w:top w:w="30" w:type="dxa"/>
              <w:left w:w="30" w:type="dxa"/>
              <w:bottom w:w="20" w:type="dxa"/>
              <w:right w:w="30" w:type="dxa"/>
            </w:tcMar>
          </w:tcPr>
          <w:p w14:paraId="2841BEC9" w14:textId="77777777" w:rsidR="00AB11D4" w:rsidRDefault="00AB11D4" w:rsidP="00D24084">
            <w:r>
              <w:t>Opis</w:t>
            </w:r>
          </w:p>
        </w:tc>
        <w:tc>
          <w:tcPr>
            <w:tcW w:w="7942" w:type="dxa"/>
            <w:tcMar>
              <w:top w:w="30" w:type="dxa"/>
              <w:left w:w="30" w:type="dxa"/>
              <w:bottom w:w="20" w:type="dxa"/>
              <w:right w:w="30" w:type="dxa"/>
            </w:tcMar>
          </w:tcPr>
          <w:p w14:paraId="7D40F617" w14:textId="77777777" w:rsidR="00AB11D4" w:rsidRDefault="00AB11D4" w:rsidP="00D24084">
            <w:r>
              <w:t>koniec platnosti </w:t>
            </w:r>
          </w:p>
        </w:tc>
      </w:tr>
      <w:tr w:rsidR="00AB11D4" w14:paraId="5932E006" w14:textId="77777777" w:rsidTr="00AB11D4">
        <w:tc>
          <w:tcPr>
            <w:tcW w:w="1129" w:type="dxa"/>
            <w:tcMar>
              <w:top w:w="30" w:type="dxa"/>
              <w:left w:w="30" w:type="dxa"/>
              <w:bottom w:w="20" w:type="dxa"/>
              <w:right w:w="30" w:type="dxa"/>
            </w:tcMar>
          </w:tcPr>
          <w:p w14:paraId="35FAAE7A" w14:textId="77777777" w:rsidR="00AB11D4" w:rsidRDefault="00AB11D4" w:rsidP="00D24084">
            <w:r>
              <w:t>Atribút</w:t>
            </w:r>
          </w:p>
        </w:tc>
        <w:tc>
          <w:tcPr>
            <w:tcW w:w="7942" w:type="dxa"/>
            <w:tcMar>
              <w:top w:w="30" w:type="dxa"/>
              <w:left w:w="30" w:type="dxa"/>
              <w:bottom w:w="20" w:type="dxa"/>
              <w:right w:w="30" w:type="dxa"/>
            </w:tcMar>
          </w:tcPr>
          <w:p w14:paraId="6D044E0B" w14:textId="77777777" w:rsidR="00AB11D4" w:rsidRDefault="00AB11D4" w:rsidP="00D24084">
            <w:r>
              <w:t>XSD Uri : an1_255</w:t>
            </w:r>
          </w:p>
        </w:tc>
      </w:tr>
      <w:tr w:rsidR="00AB11D4" w14:paraId="416D9E3F" w14:textId="77777777" w:rsidTr="00AB11D4">
        <w:tc>
          <w:tcPr>
            <w:tcW w:w="1129" w:type="dxa"/>
            <w:tcMar>
              <w:top w:w="30" w:type="dxa"/>
              <w:left w:w="30" w:type="dxa"/>
              <w:bottom w:w="20" w:type="dxa"/>
              <w:right w:w="30" w:type="dxa"/>
            </w:tcMar>
          </w:tcPr>
          <w:p w14:paraId="0FC932E7" w14:textId="77777777" w:rsidR="00AB11D4" w:rsidRDefault="00AB11D4" w:rsidP="00D24084">
            <w:r>
              <w:lastRenderedPageBreak/>
              <w:t>Opis</w:t>
            </w:r>
          </w:p>
        </w:tc>
        <w:tc>
          <w:tcPr>
            <w:tcW w:w="7942" w:type="dxa"/>
            <w:tcMar>
              <w:top w:w="30" w:type="dxa"/>
              <w:left w:w="30" w:type="dxa"/>
              <w:bottom w:w="20" w:type="dxa"/>
              <w:right w:w="30" w:type="dxa"/>
            </w:tcMar>
          </w:tcPr>
          <w:p w14:paraId="34B290E6" w14:textId="77777777" w:rsidR="00AB11D4" w:rsidRDefault="00AB11D4" w:rsidP="00D24084">
            <w:r>
              <w:t>xsd uri typu objektu</w:t>
            </w:r>
          </w:p>
        </w:tc>
      </w:tr>
      <w:tr w:rsidR="00AB11D4" w14:paraId="7B22220E" w14:textId="77777777" w:rsidTr="00AB11D4">
        <w:tc>
          <w:tcPr>
            <w:tcW w:w="1129" w:type="dxa"/>
            <w:tcMar>
              <w:top w:w="30" w:type="dxa"/>
              <w:left w:w="30" w:type="dxa"/>
              <w:bottom w:w="20" w:type="dxa"/>
              <w:right w:w="30" w:type="dxa"/>
            </w:tcMar>
          </w:tcPr>
          <w:p w14:paraId="255CB6CC" w14:textId="77777777" w:rsidR="00AB11D4" w:rsidRDefault="00AB11D4" w:rsidP="00D24084">
            <w:r>
              <w:t>Atribút</w:t>
            </w:r>
          </w:p>
        </w:tc>
        <w:tc>
          <w:tcPr>
            <w:tcW w:w="7942" w:type="dxa"/>
            <w:tcMar>
              <w:top w:w="30" w:type="dxa"/>
              <w:left w:w="30" w:type="dxa"/>
              <w:bottom w:w="20" w:type="dxa"/>
              <w:right w:w="30" w:type="dxa"/>
            </w:tcMar>
          </w:tcPr>
          <w:p w14:paraId="70DD76C4" w14:textId="77777777" w:rsidR="00AB11D4" w:rsidRDefault="00AB11D4" w:rsidP="00D24084">
            <w:r>
              <w:t>XSD dáta : Binárny záznam</w:t>
            </w:r>
          </w:p>
        </w:tc>
      </w:tr>
      <w:tr w:rsidR="00AB11D4" w14:paraId="234B0847" w14:textId="77777777" w:rsidTr="00AB11D4">
        <w:tc>
          <w:tcPr>
            <w:tcW w:w="1129" w:type="dxa"/>
            <w:tcMar>
              <w:top w:w="30" w:type="dxa"/>
              <w:left w:w="30" w:type="dxa"/>
              <w:bottom w:w="20" w:type="dxa"/>
              <w:right w:w="30" w:type="dxa"/>
            </w:tcMar>
          </w:tcPr>
          <w:p w14:paraId="67815FCE" w14:textId="77777777" w:rsidR="00AB11D4" w:rsidRDefault="00AB11D4" w:rsidP="00D24084">
            <w:r>
              <w:t>Opis</w:t>
            </w:r>
          </w:p>
        </w:tc>
        <w:tc>
          <w:tcPr>
            <w:tcW w:w="7942" w:type="dxa"/>
            <w:tcMar>
              <w:top w:w="30" w:type="dxa"/>
              <w:left w:w="30" w:type="dxa"/>
              <w:bottom w:w="20" w:type="dxa"/>
              <w:right w:w="30" w:type="dxa"/>
            </w:tcMar>
          </w:tcPr>
          <w:p w14:paraId="69455141" w14:textId="77777777" w:rsidR="00AB11D4" w:rsidRDefault="00AB11D4" w:rsidP="00D24084">
            <w:r>
              <w:t>XSD dáta typu objektu</w:t>
            </w:r>
          </w:p>
        </w:tc>
      </w:tr>
      <w:tr w:rsidR="00AB11D4" w14:paraId="65EEEC34" w14:textId="77777777" w:rsidTr="00AB11D4">
        <w:tc>
          <w:tcPr>
            <w:tcW w:w="1129" w:type="dxa"/>
            <w:tcMar>
              <w:top w:w="30" w:type="dxa"/>
              <w:left w:w="30" w:type="dxa"/>
              <w:bottom w:w="20" w:type="dxa"/>
              <w:right w:w="30" w:type="dxa"/>
            </w:tcMar>
          </w:tcPr>
          <w:p w14:paraId="10894138" w14:textId="77777777" w:rsidR="00AB11D4" w:rsidRDefault="00AB11D4" w:rsidP="00D24084">
            <w:r>
              <w:t>Atribút</w:t>
            </w:r>
          </w:p>
        </w:tc>
        <w:tc>
          <w:tcPr>
            <w:tcW w:w="7942" w:type="dxa"/>
            <w:tcMar>
              <w:top w:w="30" w:type="dxa"/>
              <w:left w:w="30" w:type="dxa"/>
              <w:bottom w:w="20" w:type="dxa"/>
              <w:right w:w="30" w:type="dxa"/>
            </w:tcMar>
          </w:tcPr>
          <w:p w14:paraId="7C97C85F" w14:textId="77777777" w:rsidR="00AB11D4" w:rsidRDefault="00AB11D4" w:rsidP="00D24084">
            <w:r>
              <w:t>XSDNS Uri : an1_255</w:t>
            </w:r>
          </w:p>
        </w:tc>
      </w:tr>
      <w:tr w:rsidR="00AB11D4" w14:paraId="45716957" w14:textId="77777777" w:rsidTr="00AB11D4">
        <w:tc>
          <w:tcPr>
            <w:tcW w:w="1129" w:type="dxa"/>
            <w:tcMar>
              <w:top w:w="30" w:type="dxa"/>
              <w:left w:w="30" w:type="dxa"/>
              <w:bottom w:w="20" w:type="dxa"/>
              <w:right w:w="30" w:type="dxa"/>
            </w:tcMar>
          </w:tcPr>
          <w:p w14:paraId="19E8854C" w14:textId="77777777" w:rsidR="00AB11D4" w:rsidRDefault="00AB11D4" w:rsidP="00D24084">
            <w:r>
              <w:t>Opis</w:t>
            </w:r>
          </w:p>
        </w:tc>
        <w:tc>
          <w:tcPr>
            <w:tcW w:w="7942" w:type="dxa"/>
            <w:tcMar>
              <w:top w:w="30" w:type="dxa"/>
              <w:left w:w="30" w:type="dxa"/>
              <w:bottom w:w="20" w:type="dxa"/>
              <w:right w:w="30" w:type="dxa"/>
            </w:tcMar>
          </w:tcPr>
          <w:p w14:paraId="084E7880" w14:textId="77777777" w:rsidR="00AB11D4" w:rsidRDefault="00AB11D4" w:rsidP="00D24084">
            <w:r>
              <w:t>XSDNS Uri typu objektu</w:t>
            </w:r>
          </w:p>
        </w:tc>
      </w:tr>
      <w:tr w:rsidR="00AB11D4" w14:paraId="3D906078" w14:textId="77777777" w:rsidTr="00AB11D4">
        <w:tc>
          <w:tcPr>
            <w:tcW w:w="1129" w:type="dxa"/>
            <w:tcMar>
              <w:top w:w="30" w:type="dxa"/>
              <w:left w:w="30" w:type="dxa"/>
              <w:bottom w:w="20" w:type="dxa"/>
              <w:right w:w="30" w:type="dxa"/>
            </w:tcMar>
          </w:tcPr>
          <w:p w14:paraId="2AE31A34" w14:textId="77777777" w:rsidR="00AB11D4" w:rsidRDefault="00AB11D4" w:rsidP="00D24084">
            <w:r>
              <w:t>Atribút</w:t>
            </w:r>
          </w:p>
        </w:tc>
        <w:tc>
          <w:tcPr>
            <w:tcW w:w="7942" w:type="dxa"/>
            <w:tcMar>
              <w:top w:w="30" w:type="dxa"/>
              <w:left w:w="30" w:type="dxa"/>
              <w:bottom w:w="20" w:type="dxa"/>
              <w:right w:w="30" w:type="dxa"/>
            </w:tcMar>
          </w:tcPr>
          <w:p w14:paraId="6571106F" w14:textId="77777777" w:rsidR="00AB11D4" w:rsidRDefault="00AB11D4" w:rsidP="00D24084">
            <w:r>
              <w:t>XSLT dáta : Binárny záznam</w:t>
            </w:r>
          </w:p>
        </w:tc>
      </w:tr>
      <w:tr w:rsidR="00AB11D4" w14:paraId="01E66F60" w14:textId="77777777" w:rsidTr="00AB11D4">
        <w:tc>
          <w:tcPr>
            <w:tcW w:w="1129" w:type="dxa"/>
            <w:tcMar>
              <w:top w:w="30" w:type="dxa"/>
              <w:left w:w="30" w:type="dxa"/>
              <w:bottom w:w="20" w:type="dxa"/>
              <w:right w:w="30" w:type="dxa"/>
            </w:tcMar>
          </w:tcPr>
          <w:p w14:paraId="66D1B5E1" w14:textId="77777777" w:rsidR="00AB11D4" w:rsidRDefault="00AB11D4" w:rsidP="00D24084">
            <w:r>
              <w:t>Opis</w:t>
            </w:r>
          </w:p>
        </w:tc>
        <w:tc>
          <w:tcPr>
            <w:tcW w:w="7942" w:type="dxa"/>
            <w:tcMar>
              <w:top w:w="30" w:type="dxa"/>
              <w:left w:w="30" w:type="dxa"/>
              <w:bottom w:w="20" w:type="dxa"/>
              <w:right w:w="30" w:type="dxa"/>
            </w:tcMar>
          </w:tcPr>
          <w:p w14:paraId="163B7439" w14:textId="77777777" w:rsidR="00AB11D4" w:rsidRDefault="00AB11D4" w:rsidP="00D24084">
            <w:r>
              <w:t>XSLT dáta typu objektu</w:t>
            </w:r>
          </w:p>
        </w:tc>
      </w:tr>
      <w:tr w:rsidR="00AB11D4" w14:paraId="41961934" w14:textId="77777777" w:rsidTr="00AB11D4">
        <w:tc>
          <w:tcPr>
            <w:tcW w:w="1129" w:type="dxa"/>
            <w:tcMar>
              <w:top w:w="30" w:type="dxa"/>
              <w:left w:w="30" w:type="dxa"/>
              <w:bottom w:w="20" w:type="dxa"/>
              <w:right w:w="30" w:type="dxa"/>
            </w:tcMar>
          </w:tcPr>
          <w:p w14:paraId="004B5FFD" w14:textId="77777777" w:rsidR="00AB11D4" w:rsidRDefault="00AB11D4" w:rsidP="00D24084">
            <w:r>
              <w:t>Atribút</w:t>
            </w:r>
          </w:p>
        </w:tc>
        <w:tc>
          <w:tcPr>
            <w:tcW w:w="7942" w:type="dxa"/>
            <w:tcMar>
              <w:top w:w="30" w:type="dxa"/>
              <w:left w:w="30" w:type="dxa"/>
              <w:bottom w:w="20" w:type="dxa"/>
              <w:right w:w="30" w:type="dxa"/>
            </w:tcMar>
          </w:tcPr>
          <w:p w14:paraId="66AE2388" w14:textId="77777777" w:rsidR="00AB11D4" w:rsidRDefault="00AB11D4" w:rsidP="00D24084">
            <w:r>
              <w:t>XSLT Uri : an1_255</w:t>
            </w:r>
          </w:p>
        </w:tc>
      </w:tr>
      <w:tr w:rsidR="00AB11D4" w14:paraId="0DC88DFB" w14:textId="77777777" w:rsidTr="00AB11D4">
        <w:tc>
          <w:tcPr>
            <w:tcW w:w="1129" w:type="dxa"/>
            <w:tcMar>
              <w:top w:w="30" w:type="dxa"/>
              <w:left w:w="30" w:type="dxa"/>
              <w:bottom w:w="20" w:type="dxa"/>
              <w:right w:w="30" w:type="dxa"/>
            </w:tcMar>
          </w:tcPr>
          <w:p w14:paraId="3651B2B0" w14:textId="77777777" w:rsidR="00AB11D4" w:rsidRDefault="00AB11D4" w:rsidP="00D24084">
            <w:r>
              <w:t>Opis</w:t>
            </w:r>
          </w:p>
        </w:tc>
        <w:tc>
          <w:tcPr>
            <w:tcW w:w="7942" w:type="dxa"/>
            <w:tcMar>
              <w:top w:w="30" w:type="dxa"/>
              <w:left w:w="30" w:type="dxa"/>
              <w:bottom w:w="20" w:type="dxa"/>
              <w:right w:w="30" w:type="dxa"/>
            </w:tcMar>
          </w:tcPr>
          <w:p w14:paraId="7740D8C2" w14:textId="77777777" w:rsidR="00AB11D4" w:rsidRDefault="00AB11D4" w:rsidP="00D24084">
            <w:r>
              <w:t>XSLT Uri typu objektu</w:t>
            </w:r>
          </w:p>
        </w:tc>
      </w:tr>
    </w:tbl>
    <w:p w14:paraId="61FB8144" w14:textId="77777777" w:rsidR="00AB11D4" w:rsidRDefault="00AB11D4" w:rsidP="00D24084"/>
    <w:p w14:paraId="089AF88E" w14:textId="77777777" w:rsidR="00AB11D4" w:rsidRPr="00F635F7" w:rsidRDefault="00AB11D4"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B11D4" w14:paraId="4E547758" w14:textId="77777777" w:rsidTr="00AB11D4">
        <w:tc>
          <w:tcPr>
            <w:tcW w:w="1129" w:type="dxa"/>
            <w:tcMar>
              <w:top w:w="30" w:type="dxa"/>
              <w:left w:w="30" w:type="dxa"/>
              <w:bottom w:w="20" w:type="dxa"/>
              <w:right w:w="30" w:type="dxa"/>
            </w:tcMar>
          </w:tcPr>
          <w:p w14:paraId="3C3E13D0" w14:textId="77777777" w:rsidR="00AB11D4" w:rsidRDefault="00AB11D4" w:rsidP="00D24084">
            <w:r>
              <w:t>Atribút</w:t>
            </w:r>
          </w:p>
        </w:tc>
        <w:tc>
          <w:tcPr>
            <w:tcW w:w="7942" w:type="dxa"/>
            <w:tcMar>
              <w:top w:w="30" w:type="dxa"/>
              <w:left w:w="30" w:type="dxa"/>
              <w:bottom w:w="20" w:type="dxa"/>
              <w:right w:w="30" w:type="dxa"/>
            </w:tcMar>
          </w:tcPr>
          <w:p w14:paraId="348ADD31" w14:textId="77777777" w:rsidR="00AB11D4" w:rsidRDefault="00AB11D4" w:rsidP="00D24084">
            <w:r>
              <w:t>Kód typu autorizáce : Číslo</w:t>
            </w:r>
          </w:p>
        </w:tc>
      </w:tr>
      <w:tr w:rsidR="00AB11D4" w14:paraId="11B1F7E2" w14:textId="77777777" w:rsidTr="00AB11D4">
        <w:tc>
          <w:tcPr>
            <w:tcW w:w="1129" w:type="dxa"/>
            <w:tcMar>
              <w:top w:w="30" w:type="dxa"/>
              <w:left w:w="30" w:type="dxa"/>
              <w:bottom w:w="20" w:type="dxa"/>
              <w:right w:w="30" w:type="dxa"/>
            </w:tcMar>
          </w:tcPr>
          <w:p w14:paraId="19733CF1" w14:textId="77777777" w:rsidR="00AB11D4" w:rsidRDefault="00AB11D4" w:rsidP="00D24084">
            <w:r>
              <w:t>Opis</w:t>
            </w:r>
          </w:p>
        </w:tc>
        <w:tc>
          <w:tcPr>
            <w:tcW w:w="7942" w:type="dxa"/>
            <w:tcMar>
              <w:top w:w="30" w:type="dxa"/>
              <w:left w:w="30" w:type="dxa"/>
              <w:bottom w:w="20" w:type="dxa"/>
              <w:right w:w="30" w:type="dxa"/>
            </w:tcMar>
          </w:tcPr>
          <w:p w14:paraId="74F5B873" w14:textId="77777777" w:rsidR="00AB11D4" w:rsidRDefault="00AB11D4" w:rsidP="00D24084">
            <w:r>
              <w:t>jedinečný identifikátor</w:t>
            </w:r>
          </w:p>
        </w:tc>
      </w:tr>
      <w:tr w:rsidR="00AB11D4" w14:paraId="355B3B9E" w14:textId="77777777" w:rsidTr="00AB11D4">
        <w:tc>
          <w:tcPr>
            <w:tcW w:w="1129" w:type="dxa"/>
            <w:tcMar>
              <w:top w:w="30" w:type="dxa"/>
              <w:left w:w="30" w:type="dxa"/>
              <w:bottom w:w="20" w:type="dxa"/>
              <w:right w:w="30" w:type="dxa"/>
            </w:tcMar>
          </w:tcPr>
          <w:p w14:paraId="737F665A" w14:textId="77777777" w:rsidR="00AB11D4" w:rsidRDefault="00AB11D4" w:rsidP="00D24084">
            <w:r>
              <w:t>Atribút</w:t>
            </w:r>
          </w:p>
        </w:tc>
        <w:tc>
          <w:tcPr>
            <w:tcW w:w="7942" w:type="dxa"/>
            <w:tcMar>
              <w:top w:w="30" w:type="dxa"/>
              <w:left w:w="30" w:type="dxa"/>
              <w:bottom w:w="20" w:type="dxa"/>
              <w:right w:w="30" w:type="dxa"/>
            </w:tcMar>
          </w:tcPr>
          <w:p w14:paraId="79866EF2" w14:textId="77777777" w:rsidR="00AB11D4" w:rsidRDefault="00AB11D4" w:rsidP="00D24084">
            <w:r>
              <w:t>Názov : an1_100</w:t>
            </w:r>
          </w:p>
        </w:tc>
      </w:tr>
      <w:tr w:rsidR="00AB11D4" w14:paraId="25537C22" w14:textId="77777777" w:rsidTr="00AB11D4">
        <w:tc>
          <w:tcPr>
            <w:tcW w:w="1129" w:type="dxa"/>
            <w:tcMar>
              <w:top w:w="30" w:type="dxa"/>
              <w:left w:w="30" w:type="dxa"/>
              <w:bottom w:w="20" w:type="dxa"/>
              <w:right w:w="30" w:type="dxa"/>
            </w:tcMar>
          </w:tcPr>
          <w:p w14:paraId="080AE010" w14:textId="77777777" w:rsidR="00AB11D4" w:rsidRDefault="00AB11D4" w:rsidP="00D24084">
            <w:r>
              <w:t>Opis</w:t>
            </w:r>
          </w:p>
        </w:tc>
        <w:tc>
          <w:tcPr>
            <w:tcW w:w="7942" w:type="dxa"/>
            <w:tcMar>
              <w:top w:w="30" w:type="dxa"/>
              <w:left w:w="30" w:type="dxa"/>
              <w:bottom w:w="20" w:type="dxa"/>
              <w:right w:w="30" w:type="dxa"/>
            </w:tcMar>
          </w:tcPr>
          <w:p w14:paraId="24427A1D" w14:textId="77777777" w:rsidR="00AB11D4" w:rsidRDefault="00AB11D4" w:rsidP="00D24084">
            <w:r>
              <w:t>názov</w:t>
            </w:r>
          </w:p>
        </w:tc>
      </w:tr>
      <w:tr w:rsidR="00AB11D4" w14:paraId="008F5B2D" w14:textId="77777777" w:rsidTr="00AB11D4">
        <w:tc>
          <w:tcPr>
            <w:tcW w:w="1129" w:type="dxa"/>
            <w:tcMar>
              <w:top w:w="30" w:type="dxa"/>
              <w:left w:w="30" w:type="dxa"/>
              <w:bottom w:w="20" w:type="dxa"/>
              <w:right w:w="30" w:type="dxa"/>
            </w:tcMar>
          </w:tcPr>
          <w:p w14:paraId="0ECDF6C7" w14:textId="77777777" w:rsidR="00AB11D4" w:rsidRDefault="00AB11D4" w:rsidP="00D24084">
            <w:r>
              <w:t>Atribút</w:t>
            </w:r>
          </w:p>
        </w:tc>
        <w:tc>
          <w:tcPr>
            <w:tcW w:w="7942" w:type="dxa"/>
            <w:tcMar>
              <w:top w:w="30" w:type="dxa"/>
              <w:left w:w="30" w:type="dxa"/>
              <w:bottom w:w="20" w:type="dxa"/>
              <w:right w:w="30" w:type="dxa"/>
            </w:tcMar>
          </w:tcPr>
          <w:p w14:paraId="0E80DC47" w14:textId="77777777" w:rsidR="00AB11D4" w:rsidRDefault="00AB11D4" w:rsidP="00D24084">
            <w:r>
              <w:t>Platnosť od UTC : Dátum a čas</w:t>
            </w:r>
          </w:p>
        </w:tc>
      </w:tr>
      <w:tr w:rsidR="00AB11D4" w14:paraId="0F7E7023" w14:textId="77777777" w:rsidTr="00AB11D4">
        <w:tc>
          <w:tcPr>
            <w:tcW w:w="1129" w:type="dxa"/>
            <w:tcMar>
              <w:top w:w="30" w:type="dxa"/>
              <w:left w:w="30" w:type="dxa"/>
              <w:bottom w:w="20" w:type="dxa"/>
              <w:right w:w="30" w:type="dxa"/>
            </w:tcMar>
          </w:tcPr>
          <w:p w14:paraId="16A9767C" w14:textId="77777777" w:rsidR="00AB11D4" w:rsidRDefault="00AB11D4" w:rsidP="00D24084">
            <w:r>
              <w:t>Opis</w:t>
            </w:r>
          </w:p>
        </w:tc>
        <w:tc>
          <w:tcPr>
            <w:tcW w:w="7942" w:type="dxa"/>
            <w:tcMar>
              <w:top w:w="30" w:type="dxa"/>
              <w:left w:w="30" w:type="dxa"/>
              <w:bottom w:w="20" w:type="dxa"/>
              <w:right w:w="30" w:type="dxa"/>
            </w:tcMar>
          </w:tcPr>
          <w:p w14:paraId="7E33422B" w14:textId="77777777" w:rsidR="00AB11D4" w:rsidRDefault="00AB11D4" w:rsidP="00D24084">
            <w:r>
              <w:t>začiatok platnosti</w:t>
            </w:r>
          </w:p>
        </w:tc>
      </w:tr>
      <w:tr w:rsidR="00AB11D4" w14:paraId="4DD8D138" w14:textId="77777777" w:rsidTr="00AB11D4">
        <w:tc>
          <w:tcPr>
            <w:tcW w:w="1129" w:type="dxa"/>
            <w:tcMar>
              <w:top w:w="30" w:type="dxa"/>
              <w:left w:w="30" w:type="dxa"/>
              <w:bottom w:w="20" w:type="dxa"/>
              <w:right w:w="30" w:type="dxa"/>
            </w:tcMar>
          </w:tcPr>
          <w:p w14:paraId="00A09801" w14:textId="77777777" w:rsidR="00AB11D4" w:rsidRDefault="00AB11D4" w:rsidP="00D24084">
            <w:r>
              <w:t>Atribút</w:t>
            </w:r>
          </w:p>
        </w:tc>
        <w:tc>
          <w:tcPr>
            <w:tcW w:w="7942" w:type="dxa"/>
            <w:tcMar>
              <w:top w:w="30" w:type="dxa"/>
              <w:left w:w="30" w:type="dxa"/>
              <w:bottom w:w="20" w:type="dxa"/>
              <w:right w:w="30" w:type="dxa"/>
            </w:tcMar>
          </w:tcPr>
          <w:p w14:paraId="2BF41510" w14:textId="77777777" w:rsidR="00AB11D4" w:rsidRDefault="00AB11D4" w:rsidP="00D24084">
            <w:r>
              <w:t>Platnosť do UTC : Dátum a čas</w:t>
            </w:r>
          </w:p>
        </w:tc>
      </w:tr>
      <w:tr w:rsidR="00AB11D4" w14:paraId="405F9B60" w14:textId="77777777" w:rsidTr="00AB11D4">
        <w:tc>
          <w:tcPr>
            <w:tcW w:w="1129" w:type="dxa"/>
            <w:tcMar>
              <w:top w:w="30" w:type="dxa"/>
              <w:left w:w="30" w:type="dxa"/>
              <w:bottom w:w="20" w:type="dxa"/>
              <w:right w:w="30" w:type="dxa"/>
            </w:tcMar>
          </w:tcPr>
          <w:p w14:paraId="11DF1E7C" w14:textId="77777777" w:rsidR="00AB11D4" w:rsidRDefault="00AB11D4" w:rsidP="00D24084">
            <w:r>
              <w:t>Opis</w:t>
            </w:r>
          </w:p>
        </w:tc>
        <w:tc>
          <w:tcPr>
            <w:tcW w:w="7942" w:type="dxa"/>
            <w:tcMar>
              <w:top w:w="30" w:type="dxa"/>
              <w:left w:w="30" w:type="dxa"/>
              <w:bottom w:w="20" w:type="dxa"/>
              <w:right w:w="30" w:type="dxa"/>
            </w:tcMar>
          </w:tcPr>
          <w:p w14:paraId="37A141A1" w14:textId="77777777" w:rsidR="00AB11D4" w:rsidRDefault="00AB11D4" w:rsidP="00D24084">
            <w:r>
              <w:t>koniec platnosti </w:t>
            </w:r>
          </w:p>
        </w:tc>
      </w:tr>
    </w:tbl>
    <w:p w14:paraId="2ED87C35" w14:textId="77777777" w:rsidR="00AB11D4" w:rsidRDefault="00AB11D4" w:rsidP="00D24084"/>
    <w:p w14:paraId="4221B7EC" w14:textId="77777777" w:rsidR="00AB11D4" w:rsidRPr="00F635F7" w:rsidRDefault="00AB11D4"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B11D4" w14:paraId="1DA6DAB8" w14:textId="77777777" w:rsidTr="00AB11D4">
        <w:tc>
          <w:tcPr>
            <w:tcW w:w="1129" w:type="dxa"/>
            <w:tcMar>
              <w:top w:w="30" w:type="dxa"/>
              <w:left w:w="30" w:type="dxa"/>
              <w:bottom w:w="20" w:type="dxa"/>
              <w:right w:w="30" w:type="dxa"/>
            </w:tcMar>
          </w:tcPr>
          <w:p w14:paraId="2299BB31" w14:textId="77777777" w:rsidR="00AB11D4" w:rsidRDefault="00AB11D4" w:rsidP="00D24084">
            <w:r>
              <w:t>Atribút</w:t>
            </w:r>
          </w:p>
        </w:tc>
        <w:tc>
          <w:tcPr>
            <w:tcW w:w="7942" w:type="dxa"/>
            <w:tcMar>
              <w:top w:w="30" w:type="dxa"/>
              <w:left w:w="30" w:type="dxa"/>
              <w:bottom w:w="20" w:type="dxa"/>
              <w:right w:w="30" w:type="dxa"/>
            </w:tcMar>
          </w:tcPr>
          <w:p w14:paraId="7EAF1433" w14:textId="77777777" w:rsidR="00AB11D4" w:rsidRDefault="00AB11D4" w:rsidP="00D24084">
            <w:r>
              <w:t>Kód typu podania : číslo</w:t>
            </w:r>
          </w:p>
        </w:tc>
      </w:tr>
      <w:tr w:rsidR="00AB11D4" w14:paraId="7DA44955" w14:textId="77777777" w:rsidTr="00AB11D4">
        <w:tc>
          <w:tcPr>
            <w:tcW w:w="1129" w:type="dxa"/>
            <w:tcMar>
              <w:top w:w="30" w:type="dxa"/>
              <w:left w:w="30" w:type="dxa"/>
              <w:bottom w:w="20" w:type="dxa"/>
              <w:right w:w="30" w:type="dxa"/>
            </w:tcMar>
          </w:tcPr>
          <w:p w14:paraId="252197CB" w14:textId="77777777" w:rsidR="00AB11D4" w:rsidRDefault="00AB11D4" w:rsidP="00D24084">
            <w:r>
              <w:t>Opis</w:t>
            </w:r>
          </w:p>
        </w:tc>
        <w:tc>
          <w:tcPr>
            <w:tcW w:w="7942" w:type="dxa"/>
            <w:tcMar>
              <w:top w:w="30" w:type="dxa"/>
              <w:left w:w="30" w:type="dxa"/>
              <w:bottom w:w="20" w:type="dxa"/>
              <w:right w:w="30" w:type="dxa"/>
            </w:tcMar>
          </w:tcPr>
          <w:p w14:paraId="14C8FD26" w14:textId="77777777" w:rsidR="00AB11D4" w:rsidRDefault="00AB11D4" w:rsidP="00D24084">
            <w:r>
              <w:t>jedinečný identifikátor</w:t>
            </w:r>
          </w:p>
        </w:tc>
      </w:tr>
      <w:tr w:rsidR="00AB11D4" w14:paraId="333655A0" w14:textId="77777777" w:rsidTr="00AB11D4">
        <w:tc>
          <w:tcPr>
            <w:tcW w:w="1129" w:type="dxa"/>
            <w:tcMar>
              <w:top w:w="30" w:type="dxa"/>
              <w:left w:w="30" w:type="dxa"/>
              <w:bottom w:w="20" w:type="dxa"/>
              <w:right w:w="30" w:type="dxa"/>
            </w:tcMar>
          </w:tcPr>
          <w:p w14:paraId="229E3A5E" w14:textId="77777777" w:rsidR="00AB11D4" w:rsidRDefault="00AB11D4" w:rsidP="00D24084">
            <w:r>
              <w:t>Atribút</w:t>
            </w:r>
          </w:p>
        </w:tc>
        <w:tc>
          <w:tcPr>
            <w:tcW w:w="7942" w:type="dxa"/>
            <w:tcMar>
              <w:top w:w="30" w:type="dxa"/>
              <w:left w:w="30" w:type="dxa"/>
              <w:bottom w:w="20" w:type="dxa"/>
              <w:right w:w="30" w:type="dxa"/>
            </w:tcMar>
          </w:tcPr>
          <w:p w14:paraId="2B31DE9F" w14:textId="77777777" w:rsidR="00AB11D4" w:rsidRDefault="00AB11D4" w:rsidP="00D24084">
            <w:r>
              <w:t>Kód typu skupiny podpisov : číslo</w:t>
            </w:r>
          </w:p>
        </w:tc>
      </w:tr>
      <w:tr w:rsidR="00AB11D4" w14:paraId="4087A315" w14:textId="77777777" w:rsidTr="00AB11D4">
        <w:tc>
          <w:tcPr>
            <w:tcW w:w="1129" w:type="dxa"/>
            <w:tcMar>
              <w:top w:w="30" w:type="dxa"/>
              <w:left w:w="30" w:type="dxa"/>
              <w:bottom w:w="20" w:type="dxa"/>
              <w:right w:w="30" w:type="dxa"/>
            </w:tcMar>
          </w:tcPr>
          <w:p w14:paraId="467FA920" w14:textId="77777777" w:rsidR="00AB11D4" w:rsidRDefault="00AB11D4" w:rsidP="00D24084">
            <w:r>
              <w:t>Opis</w:t>
            </w:r>
          </w:p>
        </w:tc>
        <w:tc>
          <w:tcPr>
            <w:tcW w:w="7942" w:type="dxa"/>
            <w:tcMar>
              <w:top w:w="30" w:type="dxa"/>
              <w:left w:w="30" w:type="dxa"/>
              <w:bottom w:w="20" w:type="dxa"/>
              <w:right w:w="30" w:type="dxa"/>
            </w:tcMar>
          </w:tcPr>
          <w:p w14:paraId="2A880DD6" w14:textId="77777777" w:rsidR="00AB11D4" w:rsidRDefault="00AB11D4" w:rsidP="00D24084">
            <w:r>
              <w:t>jedinečný identifikátor</w:t>
            </w:r>
          </w:p>
        </w:tc>
      </w:tr>
      <w:tr w:rsidR="00AB11D4" w14:paraId="72409674" w14:textId="77777777" w:rsidTr="00AB11D4">
        <w:tc>
          <w:tcPr>
            <w:tcW w:w="1129" w:type="dxa"/>
            <w:tcMar>
              <w:top w:w="30" w:type="dxa"/>
              <w:left w:w="30" w:type="dxa"/>
              <w:bottom w:w="20" w:type="dxa"/>
              <w:right w:w="30" w:type="dxa"/>
            </w:tcMar>
          </w:tcPr>
          <w:p w14:paraId="2E883C63" w14:textId="77777777" w:rsidR="00AB11D4" w:rsidRDefault="00AB11D4" w:rsidP="00D24084">
            <w:r>
              <w:t>Atribút</w:t>
            </w:r>
          </w:p>
        </w:tc>
        <w:tc>
          <w:tcPr>
            <w:tcW w:w="7942" w:type="dxa"/>
            <w:tcMar>
              <w:top w:w="30" w:type="dxa"/>
              <w:left w:w="30" w:type="dxa"/>
              <w:bottom w:w="20" w:type="dxa"/>
              <w:right w:w="30" w:type="dxa"/>
            </w:tcMar>
          </w:tcPr>
          <w:p w14:paraId="3B81810D" w14:textId="77777777" w:rsidR="00AB11D4" w:rsidRDefault="00AB11D4" w:rsidP="00D24084">
            <w:r>
              <w:t>Platnosť od UTC : Dátum a čas</w:t>
            </w:r>
          </w:p>
        </w:tc>
      </w:tr>
      <w:tr w:rsidR="00AB11D4" w14:paraId="4E980794" w14:textId="77777777" w:rsidTr="00AB11D4">
        <w:tc>
          <w:tcPr>
            <w:tcW w:w="1129" w:type="dxa"/>
            <w:tcMar>
              <w:top w:w="30" w:type="dxa"/>
              <w:left w:w="30" w:type="dxa"/>
              <w:bottom w:w="20" w:type="dxa"/>
              <w:right w:w="30" w:type="dxa"/>
            </w:tcMar>
          </w:tcPr>
          <w:p w14:paraId="32D8CBF7" w14:textId="77777777" w:rsidR="00AB11D4" w:rsidRDefault="00AB11D4" w:rsidP="00D24084">
            <w:r>
              <w:t>Opis</w:t>
            </w:r>
          </w:p>
        </w:tc>
        <w:tc>
          <w:tcPr>
            <w:tcW w:w="7942" w:type="dxa"/>
            <w:tcMar>
              <w:top w:w="30" w:type="dxa"/>
              <w:left w:w="30" w:type="dxa"/>
              <w:bottom w:w="20" w:type="dxa"/>
              <w:right w:w="30" w:type="dxa"/>
            </w:tcMar>
          </w:tcPr>
          <w:p w14:paraId="421584E4" w14:textId="77777777" w:rsidR="00AB11D4" w:rsidRDefault="00AB11D4" w:rsidP="00D24084">
            <w:r>
              <w:t>začiatok platnosti</w:t>
            </w:r>
          </w:p>
        </w:tc>
      </w:tr>
      <w:tr w:rsidR="00AB11D4" w14:paraId="22AE074B" w14:textId="77777777" w:rsidTr="00AB11D4">
        <w:tc>
          <w:tcPr>
            <w:tcW w:w="1129" w:type="dxa"/>
            <w:tcMar>
              <w:top w:w="30" w:type="dxa"/>
              <w:left w:w="30" w:type="dxa"/>
              <w:bottom w:w="20" w:type="dxa"/>
              <w:right w:w="30" w:type="dxa"/>
            </w:tcMar>
          </w:tcPr>
          <w:p w14:paraId="3967900F" w14:textId="77777777" w:rsidR="00AB11D4" w:rsidRDefault="00AB11D4" w:rsidP="00D24084">
            <w:r>
              <w:t>Atribút</w:t>
            </w:r>
          </w:p>
        </w:tc>
        <w:tc>
          <w:tcPr>
            <w:tcW w:w="7942" w:type="dxa"/>
            <w:tcMar>
              <w:top w:w="30" w:type="dxa"/>
              <w:left w:w="30" w:type="dxa"/>
              <w:bottom w:w="20" w:type="dxa"/>
              <w:right w:w="30" w:type="dxa"/>
            </w:tcMar>
          </w:tcPr>
          <w:p w14:paraId="550E5A60" w14:textId="77777777" w:rsidR="00AB11D4" w:rsidRDefault="00AB11D4" w:rsidP="00D24084">
            <w:r>
              <w:t>Platnosť do UTC : Dátum a čas</w:t>
            </w:r>
          </w:p>
        </w:tc>
      </w:tr>
      <w:tr w:rsidR="00AB11D4" w14:paraId="74AD9FAE" w14:textId="77777777" w:rsidTr="00AB11D4">
        <w:tc>
          <w:tcPr>
            <w:tcW w:w="1129" w:type="dxa"/>
            <w:tcMar>
              <w:top w:w="30" w:type="dxa"/>
              <w:left w:w="30" w:type="dxa"/>
              <w:bottom w:w="20" w:type="dxa"/>
              <w:right w:w="30" w:type="dxa"/>
            </w:tcMar>
          </w:tcPr>
          <w:p w14:paraId="095A89BD" w14:textId="77777777" w:rsidR="00AB11D4" w:rsidRDefault="00AB11D4" w:rsidP="00D24084">
            <w:r>
              <w:t>Opis</w:t>
            </w:r>
          </w:p>
        </w:tc>
        <w:tc>
          <w:tcPr>
            <w:tcW w:w="7942" w:type="dxa"/>
            <w:tcMar>
              <w:top w:w="30" w:type="dxa"/>
              <w:left w:w="30" w:type="dxa"/>
              <w:bottom w:w="20" w:type="dxa"/>
              <w:right w:w="30" w:type="dxa"/>
            </w:tcMar>
          </w:tcPr>
          <w:p w14:paraId="7162C1B1" w14:textId="77777777" w:rsidR="00AB11D4" w:rsidRDefault="00AB11D4" w:rsidP="00D24084">
            <w:r>
              <w:t>koniec platnosti </w:t>
            </w:r>
          </w:p>
        </w:tc>
      </w:tr>
      <w:tr w:rsidR="00AB11D4" w14:paraId="6C701AA6" w14:textId="77777777" w:rsidTr="00AB11D4">
        <w:tc>
          <w:tcPr>
            <w:tcW w:w="1129" w:type="dxa"/>
            <w:tcMar>
              <w:top w:w="30" w:type="dxa"/>
              <w:left w:w="30" w:type="dxa"/>
              <w:bottom w:w="20" w:type="dxa"/>
              <w:right w:w="30" w:type="dxa"/>
            </w:tcMar>
          </w:tcPr>
          <w:p w14:paraId="43D3C421" w14:textId="77777777" w:rsidR="00AB11D4" w:rsidRDefault="00AB11D4" w:rsidP="00D24084">
            <w:r>
              <w:t>Atribút</w:t>
            </w:r>
          </w:p>
        </w:tc>
        <w:tc>
          <w:tcPr>
            <w:tcW w:w="7942" w:type="dxa"/>
            <w:tcMar>
              <w:top w:w="30" w:type="dxa"/>
              <w:left w:w="30" w:type="dxa"/>
              <w:bottom w:w="20" w:type="dxa"/>
              <w:right w:w="30" w:type="dxa"/>
            </w:tcMar>
          </w:tcPr>
          <w:p w14:paraId="2E1811D0" w14:textId="77777777" w:rsidR="00AB11D4" w:rsidRDefault="00AB11D4" w:rsidP="00D24084">
            <w:r>
              <w:t>Hlavný : logickahodnota</w:t>
            </w:r>
          </w:p>
        </w:tc>
      </w:tr>
      <w:tr w:rsidR="00AB11D4" w14:paraId="65273F34" w14:textId="77777777" w:rsidTr="00AB11D4">
        <w:tc>
          <w:tcPr>
            <w:tcW w:w="1129" w:type="dxa"/>
            <w:tcMar>
              <w:top w:w="30" w:type="dxa"/>
              <w:left w:w="30" w:type="dxa"/>
              <w:bottom w:w="20" w:type="dxa"/>
              <w:right w:w="30" w:type="dxa"/>
            </w:tcMar>
          </w:tcPr>
          <w:p w14:paraId="23BB3417" w14:textId="77777777" w:rsidR="00AB11D4" w:rsidRDefault="00AB11D4" w:rsidP="00D24084">
            <w:r>
              <w:t>Opis</w:t>
            </w:r>
          </w:p>
        </w:tc>
        <w:tc>
          <w:tcPr>
            <w:tcW w:w="7942" w:type="dxa"/>
            <w:tcMar>
              <w:top w:w="30" w:type="dxa"/>
              <w:left w:w="30" w:type="dxa"/>
              <w:bottom w:w="20" w:type="dxa"/>
              <w:right w:w="30" w:type="dxa"/>
            </w:tcMar>
          </w:tcPr>
          <w:p w14:paraId="5FCA0B7A" w14:textId="77777777" w:rsidR="00AB11D4" w:rsidRDefault="00AB11D4" w:rsidP="00D24084">
            <w:r>
              <w:t>príznak či je Typ skupiny podpisov hlavným pre daný Typ podania</w:t>
            </w:r>
          </w:p>
        </w:tc>
      </w:tr>
      <w:tr w:rsidR="00AB11D4" w14:paraId="4D2D8AB6" w14:textId="77777777" w:rsidTr="00AB11D4">
        <w:tc>
          <w:tcPr>
            <w:tcW w:w="1129" w:type="dxa"/>
            <w:tcMar>
              <w:top w:w="30" w:type="dxa"/>
              <w:left w:w="30" w:type="dxa"/>
              <w:bottom w:w="20" w:type="dxa"/>
              <w:right w:w="30" w:type="dxa"/>
            </w:tcMar>
          </w:tcPr>
          <w:p w14:paraId="2DB09FB5" w14:textId="77777777" w:rsidR="00AB11D4" w:rsidRDefault="00AB11D4" w:rsidP="00D24084">
            <w:r>
              <w:t>Atribút</w:t>
            </w:r>
          </w:p>
        </w:tc>
        <w:tc>
          <w:tcPr>
            <w:tcW w:w="7942" w:type="dxa"/>
            <w:tcMar>
              <w:top w:w="30" w:type="dxa"/>
              <w:left w:w="30" w:type="dxa"/>
              <w:bottom w:w="20" w:type="dxa"/>
              <w:right w:w="30" w:type="dxa"/>
            </w:tcMar>
          </w:tcPr>
          <w:p w14:paraId="6BEBB938" w14:textId="77777777" w:rsidR="00AB11D4" w:rsidRDefault="00AB11D4" w:rsidP="00D24084">
            <w:r>
              <w:t>Minimálny počet : Číslo</w:t>
            </w:r>
          </w:p>
        </w:tc>
      </w:tr>
      <w:tr w:rsidR="00AB11D4" w14:paraId="77AAFD13" w14:textId="77777777" w:rsidTr="00AB11D4">
        <w:tc>
          <w:tcPr>
            <w:tcW w:w="1129" w:type="dxa"/>
            <w:tcMar>
              <w:top w:w="30" w:type="dxa"/>
              <w:left w:w="30" w:type="dxa"/>
              <w:bottom w:w="20" w:type="dxa"/>
              <w:right w:w="30" w:type="dxa"/>
            </w:tcMar>
          </w:tcPr>
          <w:p w14:paraId="672F3B36" w14:textId="77777777" w:rsidR="00AB11D4" w:rsidRDefault="00AB11D4" w:rsidP="00D24084">
            <w:r>
              <w:t>Opis</w:t>
            </w:r>
          </w:p>
        </w:tc>
        <w:tc>
          <w:tcPr>
            <w:tcW w:w="7942" w:type="dxa"/>
            <w:tcMar>
              <w:top w:w="30" w:type="dxa"/>
              <w:left w:w="30" w:type="dxa"/>
              <w:bottom w:w="20" w:type="dxa"/>
              <w:right w:w="30" w:type="dxa"/>
            </w:tcMar>
          </w:tcPr>
          <w:p w14:paraId="19FF7151" w14:textId="77777777" w:rsidR="00AB11D4" w:rsidRDefault="00AB11D4" w:rsidP="00D24084">
            <w:r>
              <w:t>dolná hranica intervalu početnosti</w:t>
            </w:r>
          </w:p>
        </w:tc>
      </w:tr>
      <w:tr w:rsidR="00AB11D4" w14:paraId="2E242B0F" w14:textId="77777777" w:rsidTr="00AB11D4">
        <w:tc>
          <w:tcPr>
            <w:tcW w:w="1129" w:type="dxa"/>
            <w:tcMar>
              <w:top w:w="30" w:type="dxa"/>
              <w:left w:w="30" w:type="dxa"/>
              <w:bottom w:w="20" w:type="dxa"/>
              <w:right w:w="30" w:type="dxa"/>
            </w:tcMar>
          </w:tcPr>
          <w:p w14:paraId="75BBBB22" w14:textId="77777777" w:rsidR="00AB11D4" w:rsidRDefault="00AB11D4" w:rsidP="00D24084">
            <w:r>
              <w:t>Atribút</w:t>
            </w:r>
          </w:p>
        </w:tc>
        <w:tc>
          <w:tcPr>
            <w:tcW w:w="7942" w:type="dxa"/>
            <w:tcMar>
              <w:top w:w="30" w:type="dxa"/>
              <w:left w:w="30" w:type="dxa"/>
              <w:bottom w:w="20" w:type="dxa"/>
              <w:right w:w="30" w:type="dxa"/>
            </w:tcMar>
          </w:tcPr>
          <w:p w14:paraId="3E0703A8" w14:textId="77777777" w:rsidR="00AB11D4" w:rsidRDefault="00AB11D4" w:rsidP="00D24084">
            <w:r>
              <w:t>Maximálny počet : Číslo</w:t>
            </w:r>
          </w:p>
        </w:tc>
      </w:tr>
      <w:tr w:rsidR="00AB11D4" w14:paraId="4B7C2CA4" w14:textId="77777777" w:rsidTr="00AB11D4">
        <w:tc>
          <w:tcPr>
            <w:tcW w:w="1129" w:type="dxa"/>
            <w:tcMar>
              <w:top w:w="30" w:type="dxa"/>
              <w:left w:w="30" w:type="dxa"/>
              <w:bottom w:w="20" w:type="dxa"/>
              <w:right w:w="30" w:type="dxa"/>
            </w:tcMar>
          </w:tcPr>
          <w:p w14:paraId="3C94AEEC" w14:textId="77777777" w:rsidR="00AB11D4" w:rsidRDefault="00AB11D4" w:rsidP="00D24084">
            <w:r>
              <w:t>Opis</w:t>
            </w:r>
          </w:p>
        </w:tc>
        <w:tc>
          <w:tcPr>
            <w:tcW w:w="7942" w:type="dxa"/>
            <w:tcMar>
              <w:top w:w="30" w:type="dxa"/>
              <w:left w:w="30" w:type="dxa"/>
              <w:bottom w:w="20" w:type="dxa"/>
              <w:right w:w="30" w:type="dxa"/>
            </w:tcMar>
          </w:tcPr>
          <w:p w14:paraId="2F0770B9" w14:textId="77777777" w:rsidR="00AB11D4" w:rsidRDefault="00AB11D4" w:rsidP="00D24084">
            <w:r>
              <w:t>horná hranica intervalu početnosti</w:t>
            </w:r>
          </w:p>
        </w:tc>
      </w:tr>
    </w:tbl>
    <w:p w14:paraId="75C97BB2" w14:textId="77777777" w:rsidR="00AB11D4" w:rsidRDefault="00AB11D4" w:rsidP="00D24084"/>
    <w:p w14:paraId="4D9B5FFD" w14:textId="77777777" w:rsidR="00AB11D4" w:rsidRPr="00F635F7" w:rsidRDefault="00AB11D4"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6BE785DE" w14:textId="77777777" w:rsidTr="00AB11D4">
        <w:tc>
          <w:tcPr>
            <w:tcW w:w="1129" w:type="dxa"/>
            <w:tcMar>
              <w:top w:w="30" w:type="dxa"/>
              <w:left w:w="30" w:type="dxa"/>
              <w:bottom w:w="20" w:type="dxa"/>
              <w:right w:w="30" w:type="dxa"/>
            </w:tcMar>
          </w:tcPr>
          <w:p w14:paraId="5CBE3E5B" w14:textId="77777777" w:rsidR="00AB11D4" w:rsidRDefault="00AB11D4" w:rsidP="00D24084">
            <w:r>
              <w:t>Atribút</w:t>
            </w:r>
          </w:p>
        </w:tc>
        <w:tc>
          <w:tcPr>
            <w:tcW w:w="7942" w:type="dxa"/>
            <w:tcMar>
              <w:top w:w="30" w:type="dxa"/>
              <w:left w:w="30" w:type="dxa"/>
              <w:bottom w:w="20" w:type="dxa"/>
              <w:right w:w="30" w:type="dxa"/>
            </w:tcMar>
          </w:tcPr>
          <w:p w14:paraId="096B13E9" w14:textId="77777777" w:rsidR="00AB11D4" w:rsidRDefault="00AB11D4" w:rsidP="00D24084">
            <w:r>
              <w:t>Kód typu objektu : číslo</w:t>
            </w:r>
          </w:p>
        </w:tc>
      </w:tr>
      <w:tr w:rsidR="00AB11D4" w14:paraId="1F3B2F3C" w14:textId="77777777" w:rsidTr="00AB11D4">
        <w:tc>
          <w:tcPr>
            <w:tcW w:w="1129" w:type="dxa"/>
            <w:tcMar>
              <w:top w:w="30" w:type="dxa"/>
              <w:left w:w="30" w:type="dxa"/>
              <w:bottom w:w="20" w:type="dxa"/>
              <w:right w:w="30" w:type="dxa"/>
            </w:tcMar>
          </w:tcPr>
          <w:p w14:paraId="2C0786A4" w14:textId="77777777" w:rsidR="00AB11D4" w:rsidRDefault="00AB11D4" w:rsidP="00D24084">
            <w:r>
              <w:t>Opis</w:t>
            </w:r>
          </w:p>
        </w:tc>
        <w:tc>
          <w:tcPr>
            <w:tcW w:w="7942" w:type="dxa"/>
            <w:tcMar>
              <w:top w:w="30" w:type="dxa"/>
              <w:left w:w="30" w:type="dxa"/>
              <w:bottom w:w="20" w:type="dxa"/>
              <w:right w:w="30" w:type="dxa"/>
            </w:tcMar>
          </w:tcPr>
          <w:p w14:paraId="37C5181F" w14:textId="77777777" w:rsidR="00AB11D4" w:rsidRDefault="00AB11D4" w:rsidP="00D24084">
            <w:r>
              <w:t>jedinečný identifikátor</w:t>
            </w:r>
          </w:p>
        </w:tc>
      </w:tr>
      <w:tr w:rsidR="00AB11D4" w14:paraId="7D82B9D0" w14:textId="77777777" w:rsidTr="00AB11D4">
        <w:tc>
          <w:tcPr>
            <w:tcW w:w="1129" w:type="dxa"/>
            <w:tcMar>
              <w:top w:w="30" w:type="dxa"/>
              <w:left w:w="30" w:type="dxa"/>
              <w:bottom w:w="20" w:type="dxa"/>
              <w:right w:w="30" w:type="dxa"/>
            </w:tcMar>
          </w:tcPr>
          <w:p w14:paraId="3C8FDFB2" w14:textId="77777777" w:rsidR="00AB11D4" w:rsidRDefault="00AB11D4" w:rsidP="00D24084">
            <w:r>
              <w:t>Atribút</w:t>
            </w:r>
          </w:p>
        </w:tc>
        <w:tc>
          <w:tcPr>
            <w:tcW w:w="7942" w:type="dxa"/>
            <w:tcMar>
              <w:top w:w="30" w:type="dxa"/>
              <w:left w:w="30" w:type="dxa"/>
              <w:bottom w:w="20" w:type="dxa"/>
              <w:right w:w="30" w:type="dxa"/>
            </w:tcMar>
          </w:tcPr>
          <w:p w14:paraId="768593C4" w14:textId="77777777" w:rsidR="00AB11D4" w:rsidRDefault="00AB11D4" w:rsidP="00D24084">
            <w:r>
              <w:t>Kód typu skupiny podpisov : číslo</w:t>
            </w:r>
          </w:p>
        </w:tc>
      </w:tr>
      <w:tr w:rsidR="00AB11D4" w14:paraId="20A90355" w14:textId="77777777" w:rsidTr="00AB11D4">
        <w:tc>
          <w:tcPr>
            <w:tcW w:w="1129" w:type="dxa"/>
            <w:tcMar>
              <w:top w:w="30" w:type="dxa"/>
              <w:left w:w="30" w:type="dxa"/>
              <w:bottom w:w="20" w:type="dxa"/>
              <w:right w:w="30" w:type="dxa"/>
            </w:tcMar>
          </w:tcPr>
          <w:p w14:paraId="1B1F6B42" w14:textId="77777777" w:rsidR="00AB11D4" w:rsidRDefault="00AB11D4" w:rsidP="00D24084">
            <w:r>
              <w:t>Opis</w:t>
            </w:r>
          </w:p>
        </w:tc>
        <w:tc>
          <w:tcPr>
            <w:tcW w:w="7942" w:type="dxa"/>
            <w:tcMar>
              <w:top w:w="30" w:type="dxa"/>
              <w:left w:w="30" w:type="dxa"/>
              <w:bottom w:w="20" w:type="dxa"/>
              <w:right w:w="30" w:type="dxa"/>
            </w:tcMar>
          </w:tcPr>
          <w:p w14:paraId="1F627ED9" w14:textId="77777777" w:rsidR="00AB11D4" w:rsidRDefault="00AB11D4" w:rsidP="00D24084">
            <w:r>
              <w:t>jedinečný identifikátor</w:t>
            </w:r>
          </w:p>
        </w:tc>
      </w:tr>
      <w:tr w:rsidR="00AB11D4" w14:paraId="2C3DE8BB" w14:textId="77777777" w:rsidTr="00AB11D4">
        <w:tc>
          <w:tcPr>
            <w:tcW w:w="1129" w:type="dxa"/>
            <w:tcMar>
              <w:top w:w="30" w:type="dxa"/>
              <w:left w:w="30" w:type="dxa"/>
              <w:bottom w:w="20" w:type="dxa"/>
              <w:right w:w="30" w:type="dxa"/>
            </w:tcMar>
          </w:tcPr>
          <w:p w14:paraId="0EF185B6" w14:textId="77777777" w:rsidR="00AB11D4" w:rsidRDefault="00AB11D4" w:rsidP="00D24084">
            <w:r>
              <w:t>Atribút</w:t>
            </w:r>
          </w:p>
        </w:tc>
        <w:tc>
          <w:tcPr>
            <w:tcW w:w="7942" w:type="dxa"/>
            <w:tcMar>
              <w:top w:w="30" w:type="dxa"/>
              <w:left w:w="30" w:type="dxa"/>
              <w:bottom w:w="20" w:type="dxa"/>
              <w:right w:w="30" w:type="dxa"/>
            </w:tcMar>
          </w:tcPr>
          <w:p w14:paraId="62A34293" w14:textId="77777777" w:rsidR="00AB11D4" w:rsidRDefault="00AB11D4" w:rsidP="00D24084">
            <w:r>
              <w:t>Platnosť od UTC : Dátum a čas</w:t>
            </w:r>
          </w:p>
        </w:tc>
      </w:tr>
      <w:tr w:rsidR="00AB11D4" w14:paraId="746D584E" w14:textId="77777777" w:rsidTr="00AB11D4">
        <w:tc>
          <w:tcPr>
            <w:tcW w:w="1129" w:type="dxa"/>
            <w:tcMar>
              <w:top w:w="30" w:type="dxa"/>
              <w:left w:w="30" w:type="dxa"/>
              <w:bottom w:w="20" w:type="dxa"/>
              <w:right w:w="30" w:type="dxa"/>
            </w:tcMar>
          </w:tcPr>
          <w:p w14:paraId="5E1613EA" w14:textId="77777777" w:rsidR="00AB11D4" w:rsidRDefault="00AB11D4" w:rsidP="00D24084">
            <w:r>
              <w:t>Opis</w:t>
            </w:r>
          </w:p>
        </w:tc>
        <w:tc>
          <w:tcPr>
            <w:tcW w:w="7942" w:type="dxa"/>
            <w:tcMar>
              <w:top w:w="30" w:type="dxa"/>
              <w:left w:w="30" w:type="dxa"/>
              <w:bottom w:w="20" w:type="dxa"/>
              <w:right w:w="30" w:type="dxa"/>
            </w:tcMar>
          </w:tcPr>
          <w:p w14:paraId="1006EAE0" w14:textId="77777777" w:rsidR="00AB11D4" w:rsidRDefault="00AB11D4" w:rsidP="00D24084">
            <w:r>
              <w:t>začiatok platnosti</w:t>
            </w:r>
          </w:p>
        </w:tc>
      </w:tr>
      <w:tr w:rsidR="00AB11D4" w14:paraId="19CFCCFA" w14:textId="77777777" w:rsidTr="00AB11D4">
        <w:tc>
          <w:tcPr>
            <w:tcW w:w="1129" w:type="dxa"/>
            <w:tcMar>
              <w:top w:w="30" w:type="dxa"/>
              <w:left w:w="30" w:type="dxa"/>
              <w:bottom w:w="20" w:type="dxa"/>
              <w:right w:w="30" w:type="dxa"/>
            </w:tcMar>
          </w:tcPr>
          <w:p w14:paraId="21E1ACBD" w14:textId="77777777" w:rsidR="00AB11D4" w:rsidRDefault="00AB11D4" w:rsidP="00D24084">
            <w:r>
              <w:t>Atribút</w:t>
            </w:r>
          </w:p>
        </w:tc>
        <w:tc>
          <w:tcPr>
            <w:tcW w:w="7942" w:type="dxa"/>
            <w:tcMar>
              <w:top w:w="30" w:type="dxa"/>
              <w:left w:w="30" w:type="dxa"/>
              <w:bottom w:w="20" w:type="dxa"/>
              <w:right w:w="30" w:type="dxa"/>
            </w:tcMar>
          </w:tcPr>
          <w:p w14:paraId="69AC80A3" w14:textId="77777777" w:rsidR="00AB11D4" w:rsidRDefault="00AB11D4" w:rsidP="00D24084">
            <w:r>
              <w:t>Platnosť do UTC : Dátum a čas</w:t>
            </w:r>
          </w:p>
        </w:tc>
      </w:tr>
      <w:tr w:rsidR="00AB11D4" w14:paraId="67D5CEE4" w14:textId="77777777" w:rsidTr="00AB11D4">
        <w:tc>
          <w:tcPr>
            <w:tcW w:w="1129" w:type="dxa"/>
            <w:tcMar>
              <w:top w:w="30" w:type="dxa"/>
              <w:left w:w="30" w:type="dxa"/>
              <w:bottom w:w="20" w:type="dxa"/>
              <w:right w:w="30" w:type="dxa"/>
            </w:tcMar>
          </w:tcPr>
          <w:p w14:paraId="53F74B8A" w14:textId="77777777" w:rsidR="00AB11D4" w:rsidRDefault="00AB11D4" w:rsidP="00D24084">
            <w:r>
              <w:lastRenderedPageBreak/>
              <w:t>Opis</w:t>
            </w:r>
          </w:p>
        </w:tc>
        <w:tc>
          <w:tcPr>
            <w:tcW w:w="7942" w:type="dxa"/>
            <w:tcMar>
              <w:top w:w="30" w:type="dxa"/>
              <w:left w:w="30" w:type="dxa"/>
              <w:bottom w:w="20" w:type="dxa"/>
              <w:right w:w="30" w:type="dxa"/>
            </w:tcMar>
          </w:tcPr>
          <w:p w14:paraId="5119DA3A" w14:textId="77777777" w:rsidR="00AB11D4" w:rsidRDefault="00AB11D4" w:rsidP="00D24084">
            <w:r>
              <w:t>koniec platnosti </w:t>
            </w:r>
          </w:p>
        </w:tc>
      </w:tr>
      <w:tr w:rsidR="00AB11D4" w14:paraId="108624D1" w14:textId="77777777" w:rsidTr="00AB11D4">
        <w:tc>
          <w:tcPr>
            <w:tcW w:w="1129" w:type="dxa"/>
            <w:tcMar>
              <w:top w:w="30" w:type="dxa"/>
              <w:left w:w="30" w:type="dxa"/>
              <w:bottom w:w="20" w:type="dxa"/>
              <w:right w:w="30" w:type="dxa"/>
            </w:tcMar>
          </w:tcPr>
          <w:p w14:paraId="106EE948" w14:textId="77777777" w:rsidR="00AB11D4" w:rsidRDefault="00AB11D4" w:rsidP="00D24084">
            <w:r>
              <w:t>Atribút</w:t>
            </w:r>
          </w:p>
        </w:tc>
        <w:tc>
          <w:tcPr>
            <w:tcW w:w="7942" w:type="dxa"/>
            <w:tcMar>
              <w:top w:w="30" w:type="dxa"/>
              <w:left w:w="30" w:type="dxa"/>
              <w:bottom w:w="20" w:type="dxa"/>
              <w:right w:w="30" w:type="dxa"/>
            </w:tcMar>
          </w:tcPr>
          <w:p w14:paraId="09F82A94" w14:textId="77777777" w:rsidR="00AB11D4" w:rsidRDefault="00AB11D4" w:rsidP="00D24084">
            <w:r>
              <w:t>Hlavný : logickahodnota</w:t>
            </w:r>
          </w:p>
        </w:tc>
      </w:tr>
      <w:tr w:rsidR="00AB11D4" w14:paraId="2DB0F012" w14:textId="77777777" w:rsidTr="00AB11D4">
        <w:tc>
          <w:tcPr>
            <w:tcW w:w="1129" w:type="dxa"/>
            <w:tcMar>
              <w:top w:w="30" w:type="dxa"/>
              <w:left w:w="30" w:type="dxa"/>
              <w:bottom w:w="20" w:type="dxa"/>
              <w:right w:w="30" w:type="dxa"/>
            </w:tcMar>
          </w:tcPr>
          <w:p w14:paraId="053F307C" w14:textId="77777777" w:rsidR="00AB11D4" w:rsidRDefault="00AB11D4" w:rsidP="00D24084">
            <w:r>
              <w:t>Opis</w:t>
            </w:r>
          </w:p>
        </w:tc>
        <w:tc>
          <w:tcPr>
            <w:tcW w:w="7942" w:type="dxa"/>
            <w:tcMar>
              <w:top w:w="30" w:type="dxa"/>
              <w:left w:w="30" w:type="dxa"/>
              <w:bottom w:w="20" w:type="dxa"/>
              <w:right w:w="30" w:type="dxa"/>
            </w:tcMar>
          </w:tcPr>
          <w:p w14:paraId="6433AE41" w14:textId="77777777" w:rsidR="00AB11D4" w:rsidRDefault="00AB11D4" w:rsidP="00D24084">
            <w:r>
              <w:t>príznak či je Typ objektu hlavným pre daný Typ skupiny podpisov</w:t>
            </w:r>
          </w:p>
        </w:tc>
      </w:tr>
      <w:tr w:rsidR="00AB11D4" w14:paraId="15789C9F" w14:textId="77777777" w:rsidTr="00AB11D4">
        <w:tc>
          <w:tcPr>
            <w:tcW w:w="1129" w:type="dxa"/>
            <w:tcMar>
              <w:top w:w="30" w:type="dxa"/>
              <w:left w:w="30" w:type="dxa"/>
              <w:bottom w:w="20" w:type="dxa"/>
              <w:right w:w="30" w:type="dxa"/>
            </w:tcMar>
          </w:tcPr>
          <w:p w14:paraId="77F6B110" w14:textId="77777777" w:rsidR="00AB11D4" w:rsidRDefault="00AB11D4" w:rsidP="00D24084">
            <w:r>
              <w:t>Atribút</w:t>
            </w:r>
          </w:p>
        </w:tc>
        <w:tc>
          <w:tcPr>
            <w:tcW w:w="7942" w:type="dxa"/>
            <w:tcMar>
              <w:top w:w="30" w:type="dxa"/>
              <w:left w:w="30" w:type="dxa"/>
              <w:bottom w:w="20" w:type="dxa"/>
              <w:right w:w="30" w:type="dxa"/>
            </w:tcMar>
          </w:tcPr>
          <w:p w14:paraId="4DF39A70" w14:textId="77777777" w:rsidR="00AB11D4" w:rsidRDefault="00AB11D4" w:rsidP="00D24084">
            <w:r>
              <w:t>Minimálny počet : Číslo</w:t>
            </w:r>
          </w:p>
        </w:tc>
      </w:tr>
      <w:tr w:rsidR="00AB11D4" w14:paraId="19087023" w14:textId="77777777" w:rsidTr="00AB11D4">
        <w:tc>
          <w:tcPr>
            <w:tcW w:w="1129" w:type="dxa"/>
            <w:tcMar>
              <w:top w:w="30" w:type="dxa"/>
              <w:left w:w="30" w:type="dxa"/>
              <w:bottom w:w="20" w:type="dxa"/>
              <w:right w:w="30" w:type="dxa"/>
            </w:tcMar>
          </w:tcPr>
          <w:p w14:paraId="4F1D42BF" w14:textId="77777777" w:rsidR="00AB11D4" w:rsidRDefault="00AB11D4" w:rsidP="00D24084">
            <w:r>
              <w:t>Opis</w:t>
            </w:r>
          </w:p>
        </w:tc>
        <w:tc>
          <w:tcPr>
            <w:tcW w:w="7942" w:type="dxa"/>
            <w:tcMar>
              <w:top w:w="30" w:type="dxa"/>
              <w:left w:w="30" w:type="dxa"/>
              <w:bottom w:w="20" w:type="dxa"/>
              <w:right w:w="30" w:type="dxa"/>
            </w:tcMar>
          </w:tcPr>
          <w:p w14:paraId="30968210" w14:textId="77777777" w:rsidR="00AB11D4" w:rsidRDefault="00AB11D4" w:rsidP="00D24084">
            <w:r>
              <w:t>dolná hranica intervalu početnosti</w:t>
            </w:r>
          </w:p>
        </w:tc>
      </w:tr>
      <w:tr w:rsidR="00AB11D4" w14:paraId="682B4A42" w14:textId="77777777" w:rsidTr="00AB11D4">
        <w:tc>
          <w:tcPr>
            <w:tcW w:w="1129" w:type="dxa"/>
            <w:tcMar>
              <w:top w:w="30" w:type="dxa"/>
              <w:left w:w="30" w:type="dxa"/>
              <w:bottom w:w="20" w:type="dxa"/>
              <w:right w:w="30" w:type="dxa"/>
            </w:tcMar>
          </w:tcPr>
          <w:p w14:paraId="73C2BDC3" w14:textId="77777777" w:rsidR="00AB11D4" w:rsidRDefault="00AB11D4" w:rsidP="00D24084">
            <w:r>
              <w:t>Atribút</w:t>
            </w:r>
          </w:p>
        </w:tc>
        <w:tc>
          <w:tcPr>
            <w:tcW w:w="7942" w:type="dxa"/>
            <w:tcMar>
              <w:top w:w="30" w:type="dxa"/>
              <w:left w:w="30" w:type="dxa"/>
              <w:bottom w:w="20" w:type="dxa"/>
              <w:right w:w="30" w:type="dxa"/>
            </w:tcMar>
          </w:tcPr>
          <w:p w14:paraId="10F6D3E2" w14:textId="77777777" w:rsidR="00AB11D4" w:rsidRDefault="00AB11D4" w:rsidP="00D24084">
            <w:r>
              <w:t>Maximálny počet : Číslo</w:t>
            </w:r>
          </w:p>
        </w:tc>
      </w:tr>
      <w:tr w:rsidR="00AB11D4" w14:paraId="3F8EE658" w14:textId="77777777" w:rsidTr="00AB11D4">
        <w:tc>
          <w:tcPr>
            <w:tcW w:w="1129" w:type="dxa"/>
            <w:tcMar>
              <w:top w:w="30" w:type="dxa"/>
              <w:left w:w="30" w:type="dxa"/>
              <w:bottom w:w="20" w:type="dxa"/>
              <w:right w:w="30" w:type="dxa"/>
            </w:tcMar>
          </w:tcPr>
          <w:p w14:paraId="5FCCB8EA" w14:textId="77777777" w:rsidR="00AB11D4" w:rsidRDefault="00AB11D4" w:rsidP="00D24084">
            <w:r>
              <w:t>Opis</w:t>
            </w:r>
          </w:p>
        </w:tc>
        <w:tc>
          <w:tcPr>
            <w:tcW w:w="7942" w:type="dxa"/>
            <w:tcMar>
              <w:top w:w="30" w:type="dxa"/>
              <w:left w:w="30" w:type="dxa"/>
              <w:bottom w:w="20" w:type="dxa"/>
              <w:right w:w="30" w:type="dxa"/>
            </w:tcMar>
          </w:tcPr>
          <w:p w14:paraId="4BDEDB46" w14:textId="77777777" w:rsidR="00AB11D4" w:rsidRDefault="00AB11D4" w:rsidP="00D24084">
            <w:r>
              <w:t>horná hranica intervalu početnosti</w:t>
            </w:r>
          </w:p>
        </w:tc>
      </w:tr>
    </w:tbl>
    <w:p w14:paraId="6827969B" w14:textId="77777777" w:rsidR="00AB11D4" w:rsidRDefault="00AB11D4" w:rsidP="00D24084"/>
    <w:p w14:paraId="51C9B3F1" w14:textId="77777777" w:rsidR="00AB11D4" w:rsidRPr="00F635F7" w:rsidRDefault="00AB11D4"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B11D4" w14:paraId="760E11C9" w14:textId="77777777" w:rsidTr="00AB11D4">
        <w:tc>
          <w:tcPr>
            <w:tcW w:w="1129" w:type="dxa"/>
            <w:tcMar>
              <w:top w:w="30" w:type="dxa"/>
              <w:left w:w="30" w:type="dxa"/>
              <w:bottom w:w="20" w:type="dxa"/>
              <w:right w:w="30" w:type="dxa"/>
            </w:tcMar>
          </w:tcPr>
          <w:p w14:paraId="4208F327" w14:textId="77777777" w:rsidR="00AB11D4" w:rsidRDefault="00AB11D4" w:rsidP="00D24084">
            <w:r>
              <w:t>Atribút</w:t>
            </w:r>
          </w:p>
        </w:tc>
        <w:tc>
          <w:tcPr>
            <w:tcW w:w="7942" w:type="dxa"/>
            <w:tcMar>
              <w:top w:w="30" w:type="dxa"/>
              <w:left w:w="30" w:type="dxa"/>
              <w:bottom w:w="20" w:type="dxa"/>
              <w:right w:w="30" w:type="dxa"/>
            </w:tcMar>
          </w:tcPr>
          <w:p w14:paraId="6C64E765" w14:textId="77777777" w:rsidR="00AB11D4" w:rsidRDefault="00AB11D4" w:rsidP="00D24084">
            <w:r>
              <w:t>reťazec</w:t>
            </w:r>
          </w:p>
        </w:tc>
      </w:tr>
      <w:tr w:rsidR="00AB11D4" w14:paraId="4FEBBCB7" w14:textId="77777777" w:rsidTr="00AB11D4">
        <w:tc>
          <w:tcPr>
            <w:tcW w:w="1129" w:type="dxa"/>
            <w:tcMar>
              <w:top w:w="30" w:type="dxa"/>
              <w:left w:w="30" w:type="dxa"/>
              <w:bottom w:w="20" w:type="dxa"/>
              <w:right w:w="30" w:type="dxa"/>
            </w:tcMar>
          </w:tcPr>
          <w:p w14:paraId="14CD5537" w14:textId="77777777" w:rsidR="00AB11D4" w:rsidRDefault="00AB11D4" w:rsidP="00D24084">
            <w:r>
              <w:t>Opis</w:t>
            </w:r>
          </w:p>
        </w:tc>
        <w:tc>
          <w:tcPr>
            <w:tcW w:w="7942" w:type="dxa"/>
            <w:tcMar>
              <w:top w:w="30" w:type="dxa"/>
              <w:left w:w="30" w:type="dxa"/>
              <w:bottom w:w="20" w:type="dxa"/>
              <w:right w:w="30" w:type="dxa"/>
            </w:tcMar>
          </w:tcPr>
          <w:p w14:paraId="244AE8F0" w14:textId="77777777" w:rsidR="00AB11D4" w:rsidRDefault="00AB11D4" w:rsidP="00D24084">
            <w:r>
              <w:rPr>
                <w:b/>
              </w:rPr>
              <w:t>""</w:t>
            </w:r>
            <w:r>
              <w:t xml:space="preserve"> - nastala chyba - nepodarilo sa načítať číselníky</w:t>
            </w:r>
          </w:p>
          <w:p w14:paraId="68D6FD60" w14:textId="77777777" w:rsidR="00AB11D4" w:rsidRDefault="00AB11D4" w:rsidP="00D24084">
            <w:r>
              <w:rPr>
                <w:b/>
              </w:rPr>
              <w:t>"1"</w:t>
            </w:r>
            <w:r>
              <w:t xml:space="preserve"> - číselník sa nezmenil, t.j. hash (sha256, UTF-8) odoslaného xml sa zhoduje s hashom číselníka v CEPe</w:t>
            </w:r>
          </w:p>
          <w:p w14:paraId="1AC342F0" w14:textId="77777777" w:rsidR="00AB11D4" w:rsidRDefault="00AB11D4" w:rsidP="00D24084">
            <w:r>
              <w:rPr>
                <w:b/>
              </w:rPr>
              <w:t>"Base64"</w:t>
            </w:r>
            <w:r>
              <w:t xml:space="preserve"> - aktuálny xml číselník v tvare base64 (UTF-8), po dekódovaní Base64 reťazca získame xml</w:t>
            </w:r>
          </w:p>
        </w:tc>
      </w:tr>
    </w:tbl>
    <w:p w14:paraId="21B395EB" w14:textId="77777777" w:rsidR="007C43DF" w:rsidRDefault="007C43DF" w:rsidP="00D24084">
      <w:pPr>
        <w:pStyle w:val="Nadpis3"/>
      </w:pPr>
      <w:bookmarkStart w:id="370" w:name="_Toc101774448"/>
      <w:r>
        <w:t>Technické informácie</w:t>
      </w:r>
      <w:bookmarkEnd w:id="370"/>
    </w:p>
    <w:p w14:paraId="018B1F42" w14:textId="77777777" w:rsidR="007C43DF" w:rsidRDefault="007C43DF"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846"/>
        <w:gridCol w:w="8225"/>
      </w:tblGrid>
      <w:tr w:rsidR="007C43DF" w14:paraId="58E430EF"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13AD402" w14:textId="77777777" w:rsidR="007C43DF" w:rsidRDefault="007C43DF" w:rsidP="00D24084">
            <w:r>
              <w:t>Testovacie prostredie</w:t>
            </w:r>
          </w:p>
        </w:tc>
      </w:tr>
      <w:tr w:rsidR="007C43DF" w14:paraId="35D242F1" w14:textId="77777777" w:rsidTr="007C43DF">
        <w:tc>
          <w:tcPr>
            <w:tcW w:w="846" w:type="dxa"/>
            <w:tcMar>
              <w:top w:w="30" w:type="dxa"/>
              <w:left w:w="30" w:type="dxa"/>
              <w:bottom w:w="20" w:type="dxa"/>
              <w:right w:w="30" w:type="dxa"/>
            </w:tcMar>
          </w:tcPr>
          <w:p w14:paraId="45362ED2" w14:textId="77777777" w:rsidR="007C43DF" w:rsidRDefault="007C43DF" w:rsidP="00D24084">
            <w:r>
              <w:t>WSDL</w:t>
            </w:r>
          </w:p>
        </w:tc>
        <w:tc>
          <w:tcPr>
            <w:tcW w:w="8225" w:type="dxa"/>
            <w:tcMar>
              <w:top w:w="30" w:type="dxa"/>
              <w:left w:w="30" w:type="dxa"/>
              <w:bottom w:w="20" w:type="dxa"/>
              <w:right w:w="30" w:type="dxa"/>
            </w:tcMar>
          </w:tcPr>
          <w:p w14:paraId="4AAEFAA4" w14:textId="77777777" w:rsidR="007C43DF" w:rsidRDefault="00000814" w:rsidP="00D24084">
            <w:hyperlink r:id="rId830" w:history="1">
              <w:r w:rsidR="00E04271" w:rsidRPr="007C11AD">
                <w:rPr>
                  <w:rStyle w:val="Hypertextovprepojenie"/>
                </w:rPr>
                <w:t>https://tecm.financnasprava.sk/KS/eCM.MRP.ElektronickeSluzby.Svc.Wcf/ElektronickeSluzbyService.svc?wsdl</w:t>
              </w:r>
            </w:hyperlink>
            <w:r w:rsidR="00E04271">
              <w:t xml:space="preserve"> </w:t>
            </w:r>
          </w:p>
        </w:tc>
      </w:tr>
      <w:tr w:rsidR="007C43DF" w14:paraId="0907CA39" w14:textId="77777777" w:rsidTr="007C43DF">
        <w:tc>
          <w:tcPr>
            <w:tcW w:w="846" w:type="dxa"/>
            <w:tcMar>
              <w:top w:w="30" w:type="dxa"/>
              <w:left w:w="30" w:type="dxa"/>
              <w:bottom w:w="20" w:type="dxa"/>
              <w:right w:w="30" w:type="dxa"/>
            </w:tcMar>
          </w:tcPr>
          <w:p w14:paraId="5E5ED777" w14:textId="77777777" w:rsidR="007C43DF" w:rsidRDefault="007C43DF" w:rsidP="00D24084">
            <w:r>
              <w:t>URL</w:t>
            </w:r>
          </w:p>
        </w:tc>
        <w:tc>
          <w:tcPr>
            <w:tcW w:w="8225" w:type="dxa"/>
            <w:tcMar>
              <w:top w:w="30" w:type="dxa"/>
              <w:left w:w="30" w:type="dxa"/>
              <w:bottom w:w="20" w:type="dxa"/>
              <w:right w:w="30" w:type="dxa"/>
            </w:tcMar>
          </w:tcPr>
          <w:p w14:paraId="777CC7BE" w14:textId="77777777" w:rsidR="007C43DF" w:rsidRDefault="00000814" w:rsidP="00D24084">
            <w:hyperlink r:id="rId831" w:history="1">
              <w:r w:rsidR="00E04271" w:rsidRPr="007C11AD">
                <w:rPr>
                  <w:rStyle w:val="Hypertextovprepojenie"/>
                </w:rPr>
                <w:t>https://tecm.financnasprava.sk/KS/eCM.MRP.ElektronickeSluzby.Svc.Wcf/ElektronickeSluzbyService.svc</w:t>
              </w:r>
            </w:hyperlink>
            <w:r w:rsidR="00E04271">
              <w:t xml:space="preserve"> </w:t>
            </w:r>
          </w:p>
        </w:tc>
      </w:tr>
    </w:tbl>
    <w:p w14:paraId="0AE5AC79" w14:textId="77777777" w:rsidR="007C43DF" w:rsidRDefault="007C43DF" w:rsidP="00D24084"/>
    <w:tbl>
      <w:tblPr>
        <w:tblStyle w:val="ScrollTableNormal"/>
        <w:tblW w:w="9071" w:type="dxa"/>
        <w:tblLayout w:type="fixed"/>
        <w:tblLook w:val="0020" w:firstRow="1" w:lastRow="0" w:firstColumn="0" w:lastColumn="0" w:noHBand="0" w:noVBand="0"/>
      </w:tblPr>
      <w:tblGrid>
        <w:gridCol w:w="846"/>
        <w:gridCol w:w="8225"/>
      </w:tblGrid>
      <w:tr w:rsidR="007C43DF" w14:paraId="7E8EDAD7"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16678A" w14:textId="77777777" w:rsidR="007C43DF" w:rsidRDefault="007C43DF" w:rsidP="00D24084">
            <w:r>
              <w:t>Produkčné prostredie</w:t>
            </w:r>
          </w:p>
        </w:tc>
      </w:tr>
      <w:tr w:rsidR="007C43DF" w14:paraId="4608A12C" w14:textId="77777777" w:rsidTr="007C43DF">
        <w:tc>
          <w:tcPr>
            <w:tcW w:w="846" w:type="dxa"/>
            <w:tcMar>
              <w:top w:w="30" w:type="dxa"/>
              <w:left w:w="30" w:type="dxa"/>
              <w:bottom w:w="20" w:type="dxa"/>
              <w:right w:w="30" w:type="dxa"/>
            </w:tcMar>
          </w:tcPr>
          <w:p w14:paraId="496E75C6" w14:textId="77777777" w:rsidR="007C43DF" w:rsidRDefault="007C43DF" w:rsidP="00D24084">
            <w:r>
              <w:t>WSDL</w:t>
            </w:r>
          </w:p>
        </w:tc>
        <w:tc>
          <w:tcPr>
            <w:tcW w:w="8225" w:type="dxa"/>
            <w:tcMar>
              <w:top w:w="30" w:type="dxa"/>
              <w:left w:w="30" w:type="dxa"/>
              <w:bottom w:w="20" w:type="dxa"/>
              <w:right w:w="30" w:type="dxa"/>
            </w:tcMar>
          </w:tcPr>
          <w:p w14:paraId="2DA8F696" w14:textId="77777777" w:rsidR="007C43DF" w:rsidRDefault="00000814" w:rsidP="00D24084">
            <w:hyperlink r:id="rId832" w:history="1">
              <w:r w:rsidR="00A13D9F" w:rsidRPr="00493CD8">
                <w:rPr>
                  <w:rStyle w:val="Hypertextovprepojenie"/>
                </w:rPr>
                <w:t>https://ecm.financnasprava.sk/KS/eCM.MRP.ElektronickeSluzby.Svc.Wcf/ElektronickeSluzbyService.svc?wsdl</w:t>
              </w:r>
            </w:hyperlink>
            <w:r w:rsidR="00A13D9F">
              <w:t xml:space="preserve"> </w:t>
            </w:r>
          </w:p>
        </w:tc>
      </w:tr>
      <w:tr w:rsidR="007C43DF" w14:paraId="047660D5" w14:textId="77777777" w:rsidTr="007C43DF">
        <w:tc>
          <w:tcPr>
            <w:tcW w:w="846" w:type="dxa"/>
            <w:tcMar>
              <w:top w:w="30" w:type="dxa"/>
              <w:left w:w="30" w:type="dxa"/>
              <w:bottom w:w="20" w:type="dxa"/>
              <w:right w:w="30" w:type="dxa"/>
            </w:tcMar>
          </w:tcPr>
          <w:p w14:paraId="541BF62A" w14:textId="77777777" w:rsidR="007C43DF" w:rsidRDefault="007C43DF" w:rsidP="00D24084">
            <w:r>
              <w:t>URL</w:t>
            </w:r>
          </w:p>
        </w:tc>
        <w:tc>
          <w:tcPr>
            <w:tcW w:w="8225" w:type="dxa"/>
            <w:tcMar>
              <w:top w:w="30" w:type="dxa"/>
              <w:left w:w="30" w:type="dxa"/>
              <w:bottom w:w="20" w:type="dxa"/>
              <w:right w:w="30" w:type="dxa"/>
            </w:tcMar>
          </w:tcPr>
          <w:p w14:paraId="4FBF99A6" w14:textId="77777777" w:rsidR="007C43DF" w:rsidRDefault="00000814" w:rsidP="00D24084">
            <w:hyperlink r:id="rId833" w:history="1">
              <w:r w:rsidR="00A13D9F" w:rsidRPr="00493CD8">
                <w:rPr>
                  <w:rStyle w:val="Hypertextovprepojenie"/>
                </w:rPr>
                <w:t>https://ecm.financnasprava.sk/KS/eCM.MRP.ElektronickeSluzby.Svc.Wcf/ElektronickeSluzbyService.svc</w:t>
              </w:r>
            </w:hyperlink>
            <w:r w:rsidR="00A13D9F">
              <w:t xml:space="preserve"> </w:t>
            </w:r>
          </w:p>
        </w:tc>
      </w:tr>
    </w:tbl>
    <w:p w14:paraId="4C6D7198" w14:textId="77777777" w:rsidR="007C43DF" w:rsidRDefault="007C43DF" w:rsidP="00D24084">
      <w:pPr>
        <w:pStyle w:val="Nadpis4"/>
      </w:pPr>
      <w:r>
        <w:t>Definícia dodatočných parametrov hlavičky správ (Header)</w:t>
      </w:r>
    </w:p>
    <w:p w14:paraId="1DABA020"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5C2A9F2D" w14:textId="77777777" w:rsidR="007C43DF" w:rsidRDefault="007C43DF" w:rsidP="00D24084">
      <w:pPr>
        <w:pStyle w:val="Nadpis4"/>
      </w:pPr>
      <w:r>
        <w:t>Popis spôsobu zabezpečenia a autentifikácie pri volaní operácií služby</w:t>
      </w:r>
    </w:p>
    <w:p w14:paraId="6A2959FC"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9E6353">
        <w:t>SK-</w:t>
      </w:r>
      <w:r>
        <w:t>IAM:</w:t>
      </w:r>
    </w:p>
    <w:p w14:paraId="4F6E142E" w14:textId="77777777" w:rsidR="007C43DF" w:rsidRDefault="007C43DF" w:rsidP="00D24084">
      <w:pPr>
        <w:pStyle w:val="Odsekzoznamu"/>
        <w:numPr>
          <w:ilvl w:val="0"/>
          <w:numId w:val="48"/>
        </w:numPr>
      </w:pPr>
      <w:r>
        <w:t>PrihlasenieMenomHeslom - prihlásenie používateľa menom a</w:t>
      </w:r>
      <w:r w:rsidR="009E6353">
        <w:t> </w:t>
      </w:r>
      <w:r>
        <w:t>heslom</w:t>
      </w:r>
      <w:r w:rsidR="009E6353">
        <w:t xml:space="preserve"> do SK-IAM</w:t>
      </w:r>
      <w:r>
        <w:t>,</w:t>
      </w:r>
    </w:p>
    <w:p w14:paraId="4D08F74F" w14:textId="77777777" w:rsidR="007C43DF" w:rsidRDefault="007C43DF" w:rsidP="00D24084">
      <w:pPr>
        <w:pStyle w:val="Odsekzoznamu"/>
        <w:numPr>
          <w:ilvl w:val="0"/>
          <w:numId w:val="48"/>
        </w:numPr>
      </w:pPr>
      <w:r>
        <w:t>PrihlasenieCertifikatom - prihlásenie používateľa certifikátom</w:t>
      </w:r>
      <w:r w:rsidR="009E6353">
        <w:t xml:space="preserve"> do SK-IAM</w:t>
      </w:r>
      <w:r>
        <w:t>.</w:t>
      </w:r>
    </w:p>
    <w:p w14:paraId="6C04804A"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7C43DF" w14:paraId="57C41377" w14:textId="77777777" w:rsidTr="007C43D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03BA9AFC" w14:textId="77777777" w:rsidR="007C43DF" w:rsidRDefault="007C43DF" w:rsidP="00D24084">
            <w:r>
              <w:t>Krok</w:t>
            </w:r>
          </w:p>
        </w:tc>
        <w:tc>
          <w:tcPr>
            <w:tcW w:w="3378" w:type="dxa"/>
            <w:tcMar>
              <w:top w:w="30" w:type="dxa"/>
              <w:left w:w="30" w:type="dxa"/>
              <w:bottom w:w="20" w:type="dxa"/>
              <w:right w:w="30" w:type="dxa"/>
            </w:tcMar>
          </w:tcPr>
          <w:p w14:paraId="28D87204" w14:textId="77777777" w:rsidR="007C43DF" w:rsidRDefault="007C43DF" w:rsidP="00D24084">
            <w:r>
              <w:t>Akcia</w:t>
            </w:r>
          </w:p>
        </w:tc>
        <w:tc>
          <w:tcPr>
            <w:tcW w:w="4989" w:type="dxa"/>
            <w:tcMar>
              <w:top w:w="30" w:type="dxa"/>
              <w:left w:w="30" w:type="dxa"/>
              <w:bottom w:w="20" w:type="dxa"/>
              <w:right w:w="30" w:type="dxa"/>
            </w:tcMar>
          </w:tcPr>
          <w:p w14:paraId="129ACD56" w14:textId="77777777" w:rsidR="007C43DF" w:rsidRDefault="007C43DF" w:rsidP="00D24084">
            <w:r>
              <w:t>Očakávaný výsledok</w:t>
            </w:r>
          </w:p>
        </w:tc>
      </w:tr>
      <w:tr w:rsidR="007C43DF" w14:paraId="08223C5F" w14:textId="77777777" w:rsidTr="007C43DF">
        <w:tc>
          <w:tcPr>
            <w:tcW w:w="704" w:type="dxa"/>
            <w:tcMar>
              <w:top w:w="30" w:type="dxa"/>
              <w:left w:w="30" w:type="dxa"/>
              <w:bottom w:w="20" w:type="dxa"/>
              <w:right w:w="30" w:type="dxa"/>
            </w:tcMar>
          </w:tcPr>
          <w:p w14:paraId="182B910D" w14:textId="77777777" w:rsidR="007C43DF" w:rsidRDefault="007C43DF" w:rsidP="00D24084">
            <w:r>
              <w:t>1.</w:t>
            </w:r>
          </w:p>
        </w:tc>
        <w:tc>
          <w:tcPr>
            <w:tcW w:w="3378" w:type="dxa"/>
            <w:tcMar>
              <w:top w:w="30" w:type="dxa"/>
              <w:left w:w="30" w:type="dxa"/>
              <w:bottom w:w="20" w:type="dxa"/>
              <w:right w:w="30" w:type="dxa"/>
            </w:tcMar>
          </w:tcPr>
          <w:p w14:paraId="5A686AE0" w14:textId="77777777" w:rsidR="007C43DF" w:rsidRDefault="007C43DF" w:rsidP="00D24084">
            <w:r>
              <w:t>Používateľ zavolá službu pre získanie číselníka</w:t>
            </w:r>
          </w:p>
        </w:tc>
        <w:tc>
          <w:tcPr>
            <w:tcW w:w="4989" w:type="dxa"/>
            <w:tcMar>
              <w:top w:w="30" w:type="dxa"/>
              <w:left w:w="30" w:type="dxa"/>
              <w:bottom w:w="20" w:type="dxa"/>
              <w:right w:w="30" w:type="dxa"/>
            </w:tcMar>
          </w:tcPr>
          <w:p w14:paraId="72D8F454" w14:textId="77777777" w:rsidR="007C43DF" w:rsidRDefault="007C43DF" w:rsidP="00D24084">
            <w:r>
              <w:t>Služba vráti výsledok volania ("" / "1" / "base64")</w:t>
            </w:r>
          </w:p>
        </w:tc>
      </w:tr>
    </w:tbl>
    <w:p w14:paraId="2472B3BF" w14:textId="77777777" w:rsidR="007C43DF" w:rsidRDefault="007C43DF"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79356F8B"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6678CE" w14:textId="77777777" w:rsidR="007C43DF" w:rsidRDefault="007C43DF" w:rsidP="00D24084">
            <w:r>
              <w:t>Názov metódy</w:t>
            </w:r>
          </w:p>
        </w:tc>
      </w:tr>
      <w:tr w:rsidR="007C43DF" w14:paraId="68A608CF" w14:textId="77777777" w:rsidTr="007C43DF">
        <w:tc>
          <w:tcPr>
            <w:tcW w:w="9071" w:type="dxa"/>
            <w:tcMar>
              <w:top w:w="30" w:type="dxa"/>
              <w:left w:w="30" w:type="dxa"/>
              <w:bottom w:w="20" w:type="dxa"/>
              <w:right w:w="30" w:type="dxa"/>
            </w:tcMar>
          </w:tcPr>
          <w:p w14:paraId="1205193E" w14:textId="77777777" w:rsidR="007C43DF" w:rsidRDefault="007C43DF" w:rsidP="00D24084">
            <w:r>
              <w:t>PoskytnutieCiselnikovPreIntegraciuDeklarantovEkr2</w:t>
            </w:r>
          </w:p>
        </w:tc>
      </w:tr>
    </w:tbl>
    <w:p w14:paraId="44ACCA43" w14:textId="77777777" w:rsidR="007C43DF" w:rsidRDefault="007C43DF" w:rsidP="00D24084"/>
    <w:tbl>
      <w:tblPr>
        <w:tblStyle w:val="ScrollTableNormal"/>
        <w:tblW w:w="9071" w:type="dxa"/>
        <w:tblLayout w:type="fixed"/>
        <w:tblLook w:val="0020" w:firstRow="1" w:lastRow="0" w:firstColumn="0" w:lastColumn="0" w:noHBand="0" w:noVBand="0"/>
      </w:tblPr>
      <w:tblGrid>
        <w:gridCol w:w="1980"/>
        <w:gridCol w:w="7091"/>
      </w:tblGrid>
      <w:tr w:rsidR="007C43DF" w14:paraId="3C1C6784" w14:textId="77777777" w:rsidTr="007C43DF">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3D836BF" w14:textId="77777777" w:rsidR="007C43DF" w:rsidRDefault="007C43DF" w:rsidP="00D24084">
            <w:r>
              <w:t>Vstupný parameter</w:t>
            </w:r>
          </w:p>
        </w:tc>
        <w:tc>
          <w:tcPr>
            <w:tcW w:w="7091" w:type="dxa"/>
            <w:tcMar>
              <w:top w:w="30" w:type="dxa"/>
              <w:left w:w="30" w:type="dxa"/>
              <w:bottom w:w="20" w:type="dxa"/>
              <w:right w:w="30" w:type="dxa"/>
            </w:tcMar>
          </w:tcPr>
          <w:p w14:paraId="08B8FF07" w14:textId="77777777" w:rsidR="007C43DF" w:rsidRDefault="007C43DF" w:rsidP="00D24084">
            <w:r>
              <w:t>Popis</w:t>
            </w:r>
          </w:p>
        </w:tc>
      </w:tr>
      <w:tr w:rsidR="007C43DF" w14:paraId="4F18DEDD" w14:textId="77777777" w:rsidTr="007C43DF">
        <w:tc>
          <w:tcPr>
            <w:tcW w:w="1980" w:type="dxa"/>
            <w:tcMar>
              <w:top w:w="30" w:type="dxa"/>
              <w:left w:w="30" w:type="dxa"/>
              <w:bottom w:w="20" w:type="dxa"/>
              <w:right w:w="30" w:type="dxa"/>
            </w:tcMar>
          </w:tcPr>
          <w:p w14:paraId="28BC00BB" w14:textId="77777777" w:rsidR="007C43DF" w:rsidRDefault="007C43DF" w:rsidP="00D24084">
            <w:r>
              <w:t>digestValue</w:t>
            </w:r>
          </w:p>
        </w:tc>
        <w:tc>
          <w:tcPr>
            <w:tcW w:w="7091" w:type="dxa"/>
            <w:tcMar>
              <w:top w:w="30" w:type="dxa"/>
              <w:left w:w="30" w:type="dxa"/>
              <w:bottom w:w="20" w:type="dxa"/>
              <w:right w:w="30" w:type="dxa"/>
            </w:tcMar>
          </w:tcPr>
          <w:p w14:paraId="4F74CE3D" w14:textId="77777777" w:rsidR="007C43DF" w:rsidRDefault="007C43DF" w:rsidP="00D24084">
            <w:r>
              <w:t>digitálny odtlačok/hash pre xml s číselníkmi (sha256, UTF8)</w:t>
            </w:r>
          </w:p>
        </w:tc>
      </w:tr>
    </w:tbl>
    <w:p w14:paraId="082AA2EC"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6182CD00"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B8FB05" w14:textId="77777777" w:rsidR="007C43DF" w:rsidRPr="003D01C4" w:rsidRDefault="007C43DF" w:rsidP="00D24084">
            <w:pPr>
              <w:rPr>
                <w:sz w:val="16"/>
                <w:szCs w:val="16"/>
              </w:rPr>
            </w:pPr>
            <w:r w:rsidRPr="003D01C4">
              <w:t>Request</w:t>
            </w:r>
          </w:p>
        </w:tc>
      </w:tr>
      <w:tr w:rsidR="007C43DF" w:rsidRPr="003D01C4" w14:paraId="6CF41E70" w14:textId="77777777" w:rsidTr="007C43DF">
        <w:tc>
          <w:tcPr>
            <w:tcW w:w="9071" w:type="dxa"/>
            <w:tcMar>
              <w:top w:w="30" w:type="dxa"/>
              <w:left w:w="30" w:type="dxa"/>
              <w:bottom w:w="20" w:type="dxa"/>
              <w:right w:w="30" w:type="dxa"/>
            </w:tcMar>
          </w:tcPr>
          <w:p w14:paraId="71FF5F33" w14:textId="77777777" w:rsidR="007C43DF" w:rsidRPr="003D01C4" w:rsidRDefault="00AC6B1F" w:rsidP="00D24084">
            <w:r w:rsidRPr="003D01C4">
              <w:t>&lt;soap:Envelope xmlns:soap="</w:t>
            </w:r>
            <w:hyperlink r:id="rId834" w:history="1">
              <w:r w:rsidRPr="003D01C4">
                <w:rPr>
                  <w:rStyle w:val="Hypertextovprepojenie"/>
                  <w:sz w:val="16"/>
                  <w:szCs w:val="16"/>
                </w:rPr>
                <w:t>http://www.w3.org/2003/05/soap-envelope</w:t>
              </w:r>
            </w:hyperlink>
            <w:r w:rsidRPr="003D01C4">
              <w:t>" xmlns:elek="</w:t>
            </w:r>
            <w:hyperlink r:id="rId835"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6C4092B7"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0E6F8AF3"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496335" w14:textId="77777777" w:rsidR="007C43DF" w:rsidRPr="003D01C4" w:rsidRDefault="007C43DF" w:rsidP="00D24084">
            <w:pPr>
              <w:rPr>
                <w:sz w:val="16"/>
                <w:szCs w:val="16"/>
              </w:rPr>
            </w:pPr>
            <w:r w:rsidRPr="003D01C4">
              <w:t>Response</w:t>
            </w:r>
          </w:p>
        </w:tc>
      </w:tr>
      <w:tr w:rsidR="007C43DF" w:rsidRPr="003D01C4" w14:paraId="6B573A30" w14:textId="77777777" w:rsidTr="007C43DF">
        <w:tc>
          <w:tcPr>
            <w:tcW w:w="9071" w:type="dxa"/>
            <w:tcMar>
              <w:top w:w="30" w:type="dxa"/>
              <w:left w:w="30" w:type="dxa"/>
              <w:bottom w:w="20" w:type="dxa"/>
              <w:right w:w="30" w:type="dxa"/>
            </w:tcMar>
          </w:tcPr>
          <w:p w14:paraId="68324393" w14:textId="77777777" w:rsidR="007C43DF" w:rsidRPr="003D01C4" w:rsidRDefault="00AC6B1F" w:rsidP="00D24084">
            <w:r w:rsidRPr="003D01C4">
              <w:t>&lt;s:Envelope xmlns:s="</w:t>
            </w:r>
            <w:hyperlink r:id="rId836" w:history="1">
              <w:r w:rsidRPr="003D01C4">
                <w:rPr>
                  <w:rStyle w:val="Hypertextovprepojenie"/>
                  <w:sz w:val="16"/>
                  <w:szCs w:val="16"/>
                </w:rPr>
                <w:t>http://www.w3.org/2003/05/soap-envelope</w:t>
              </w:r>
            </w:hyperlink>
            <w:r w:rsidRPr="003D01C4">
              <w:t>" xmlns:a="</w:t>
            </w:r>
            <w:hyperlink r:id="rId837"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838"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839"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0C6030D6" w14:textId="77777777" w:rsidR="007C43DF" w:rsidRDefault="007C43DF"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7C43DF" w14:paraId="255B6A51"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13E3CB6" w14:textId="77777777" w:rsidR="007C43DF" w:rsidRDefault="007C43DF" w:rsidP="00D24084">
            <w:r>
              <w:t>Kód</w:t>
            </w:r>
          </w:p>
        </w:tc>
        <w:tc>
          <w:tcPr>
            <w:tcW w:w="3628" w:type="dxa"/>
            <w:tcMar>
              <w:top w:w="30" w:type="dxa"/>
              <w:left w:w="30" w:type="dxa"/>
              <w:bottom w:w="20" w:type="dxa"/>
              <w:right w:w="30" w:type="dxa"/>
            </w:tcMar>
          </w:tcPr>
          <w:p w14:paraId="2BABEA16" w14:textId="77777777" w:rsidR="007C43DF" w:rsidRDefault="007C43DF" w:rsidP="00D24084">
            <w:r>
              <w:t>Popis</w:t>
            </w:r>
          </w:p>
        </w:tc>
        <w:tc>
          <w:tcPr>
            <w:tcW w:w="3398" w:type="dxa"/>
            <w:tcMar>
              <w:top w:w="30" w:type="dxa"/>
              <w:left w:w="30" w:type="dxa"/>
              <w:bottom w:w="20" w:type="dxa"/>
              <w:right w:w="30" w:type="dxa"/>
            </w:tcMar>
          </w:tcPr>
          <w:p w14:paraId="7D400AE8" w14:textId="77777777" w:rsidR="007C43DF" w:rsidRDefault="007C43DF" w:rsidP="00D24084">
            <w:r>
              <w:t>Špecifikácia chyby</w:t>
            </w:r>
          </w:p>
        </w:tc>
        <w:tc>
          <w:tcPr>
            <w:tcW w:w="1137" w:type="dxa"/>
            <w:tcMar>
              <w:top w:w="30" w:type="dxa"/>
              <w:left w:w="30" w:type="dxa"/>
              <w:bottom w:w="20" w:type="dxa"/>
              <w:right w:w="30" w:type="dxa"/>
            </w:tcMar>
          </w:tcPr>
          <w:p w14:paraId="1CEF59F9" w14:textId="77777777" w:rsidR="007C43DF" w:rsidRDefault="007C43DF" w:rsidP="00D24084">
            <w:r>
              <w:t>Typ chyby</w:t>
            </w:r>
          </w:p>
        </w:tc>
      </w:tr>
      <w:tr w:rsidR="007C43DF" w14:paraId="465B70A3" w14:textId="77777777" w:rsidTr="007C43DF">
        <w:tc>
          <w:tcPr>
            <w:tcW w:w="907" w:type="dxa"/>
            <w:tcMar>
              <w:top w:w="30" w:type="dxa"/>
              <w:left w:w="30" w:type="dxa"/>
              <w:bottom w:w="20" w:type="dxa"/>
              <w:right w:w="30" w:type="dxa"/>
            </w:tcMar>
          </w:tcPr>
          <w:p w14:paraId="3F0A7C7E" w14:textId="77777777" w:rsidR="007C43DF" w:rsidRDefault="007C43DF" w:rsidP="00D24084">
            <w:r>
              <w:t>""</w:t>
            </w:r>
          </w:p>
        </w:tc>
        <w:tc>
          <w:tcPr>
            <w:tcW w:w="3628" w:type="dxa"/>
            <w:tcMar>
              <w:top w:w="30" w:type="dxa"/>
              <w:left w:w="30" w:type="dxa"/>
              <w:bottom w:w="20" w:type="dxa"/>
              <w:right w:w="30" w:type="dxa"/>
            </w:tcMar>
          </w:tcPr>
          <w:p w14:paraId="1056CA2A" w14:textId="77777777" w:rsidR="007C43DF" w:rsidRDefault="007C43DF" w:rsidP="00D24084">
            <w:r>
              <w:t>Chyba pri volaní služby</w:t>
            </w:r>
          </w:p>
        </w:tc>
        <w:tc>
          <w:tcPr>
            <w:tcW w:w="3398" w:type="dxa"/>
            <w:tcMar>
              <w:top w:w="30" w:type="dxa"/>
              <w:left w:w="30" w:type="dxa"/>
              <w:bottom w:w="20" w:type="dxa"/>
              <w:right w:w="30" w:type="dxa"/>
            </w:tcMar>
          </w:tcPr>
          <w:p w14:paraId="6C965F4F" w14:textId="77777777" w:rsidR="007C43DF" w:rsidRDefault="007C43DF" w:rsidP="00D24084">
            <w:r>
              <w:t>Interná chyba</w:t>
            </w:r>
          </w:p>
        </w:tc>
        <w:tc>
          <w:tcPr>
            <w:tcW w:w="1137" w:type="dxa"/>
            <w:tcMar>
              <w:top w:w="30" w:type="dxa"/>
              <w:left w:w="30" w:type="dxa"/>
              <w:bottom w:w="20" w:type="dxa"/>
              <w:right w:w="30" w:type="dxa"/>
            </w:tcMar>
          </w:tcPr>
          <w:p w14:paraId="5FD3406D" w14:textId="77777777" w:rsidR="007C43DF" w:rsidRDefault="007C43DF" w:rsidP="00D24084">
            <w:r>
              <w:t>Aplikačná</w:t>
            </w:r>
          </w:p>
        </w:tc>
      </w:tr>
    </w:tbl>
    <w:p w14:paraId="3CFCEB4A" w14:textId="77777777" w:rsidR="00D71E44" w:rsidRDefault="00D71E44" w:rsidP="00D24084"/>
    <w:p w14:paraId="4DDB5A10" w14:textId="77777777" w:rsidR="00D71E44" w:rsidRDefault="00D71E44" w:rsidP="00D24084">
      <w:r>
        <w:br w:type="page"/>
      </w:r>
    </w:p>
    <w:p w14:paraId="731AEC07" w14:textId="77777777" w:rsidR="00D71E44" w:rsidRDefault="00D71E44" w:rsidP="00D24084">
      <w:pPr>
        <w:pStyle w:val="Nadpis2"/>
      </w:pPr>
      <w:bookmarkStart w:id="371" w:name="_Ref71188591"/>
      <w:bookmarkStart w:id="372" w:name="_Ref71189363"/>
      <w:bookmarkStart w:id="373" w:name="_Toc101774449"/>
      <w:r>
        <w:lastRenderedPageBreak/>
        <w:t>Poskytnutie histórie komunikácie eCommerce/ICS2 Portálu</w:t>
      </w:r>
      <w:bookmarkEnd w:id="371"/>
      <w:bookmarkEnd w:id="372"/>
      <w:bookmarkEnd w:id="373"/>
    </w:p>
    <w:tbl>
      <w:tblPr>
        <w:tblStyle w:val="ScrollTableNormal"/>
        <w:tblW w:w="0" w:type="auto"/>
        <w:tblLayout w:type="fixed"/>
        <w:tblLook w:val="0000" w:firstRow="0" w:lastRow="0" w:firstColumn="0" w:lastColumn="0" w:noHBand="0" w:noVBand="0"/>
      </w:tblPr>
      <w:tblGrid>
        <w:gridCol w:w="2268"/>
        <w:gridCol w:w="6803"/>
      </w:tblGrid>
      <w:tr w:rsidR="00D71E44" w14:paraId="2BCACC9A" w14:textId="77777777" w:rsidTr="00690D96">
        <w:tc>
          <w:tcPr>
            <w:tcW w:w="2268" w:type="dxa"/>
            <w:tcMar>
              <w:top w:w="30" w:type="dxa"/>
              <w:left w:w="30" w:type="dxa"/>
              <w:bottom w:w="20" w:type="dxa"/>
              <w:right w:w="30" w:type="dxa"/>
            </w:tcMar>
          </w:tcPr>
          <w:p w14:paraId="6ADDCF09" w14:textId="77777777" w:rsidR="00D71E44" w:rsidRDefault="00D71E44" w:rsidP="00D24084">
            <w:r>
              <w:t>Meta IS identifikátor poskytovanej služby</w:t>
            </w:r>
          </w:p>
        </w:tc>
        <w:tc>
          <w:tcPr>
            <w:tcW w:w="6803" w:type="dxa"/>
            <w:tcMar>
              <w:top w:w="30" w:type="dxa"/>
              <w:left w:w="30" w:type="dxa"/>
              <w:bottom w:w="20" w:type="dxa"/>
              <w:right w:w="30" w:type="dxa"/>
            </w:tcMar>
          </w:tcPr>
          <w:p w14:paraId="5A5C8E45" w14:textId="77777777" w:rsidR="00D71E44" w:rsidRDefault="00D71E44" w:rsidP="00D24084"/>
        </w:tc>
      </w:tr>
      <w:tr w:rsidR="00D71E44" w14:paraId="68682D8A" w14:textId="77777777" w:rsidTr="00690D96">
        <w:tc>
          <w:tcPr>
            <w:tcW w:w="2268" w:type="dxa"/>
            <w:tcMar>
              <w:top w:w="30" w:type="dxa"/>
              <w:left w:w="30" w:type="dxa"/>
              <w:bottom w:w="20" w:type="dxa"/>
              <w:right w:w="30" w:type="dxa"/>
            </w:tcMar>
          </w:tcPr>
          <w:p w14:paraId="1E17FA20" w14:textId="77777777" w:rsidR="00D71E44" w:rsidRDefault="00D71E44" w:rsidP="00D24084">
            <w:r>
              <w:t>Verzia služby</w:t>
            </w:r>
          </w:p>
        </w:tc>
        <w:tc>
          <w:tcPr>
            <w:tcW w:w="6803" w:type="dxa"/>
            <w:tcMar>
              <w:top w:w="30" w:type="dxa"/>
              <w:left w:w="30" w:type="dxa"/>
              <w:bottom w:w="20" w:type="dxa"/>
              <w:right w:w="30" w:type="dxa"/>
            </w:tcMar>
          </w:tcPr>
          <w:p w14:paraId="18E370B9" w14:textId="77777777" w:rsidR="00D71E44" w:rsidRDefault="00D71E44" w:rsidP="00D24084">
            <w:r>
              <w:t>1.0</w:t>
            </w:r>
          </w:p>
        </w:tc>
      </w:tr>
      <w:tr w:rsidR="00D71E44" w14:paraId="74EE00CA" w14:textId="77777777" w:rsidTr="00690D96">
        <w:tc>
          <w:tcPr>
            <w:tcW w:w="2268" w:type="dxa"/>
            <w:tcMar>
              <w:top w:w="30" w:type="dxa"/>
              <w:left w:w="30" w:type="dxa"/>
              <w:bottom w:w="20" w:type="dxa"/>
              <w:right w:w="30" w:type="dxa"/>
            </w:tcMar>
          </w:tcPr>
          <w:p w14:paraId="7FA7FA25" w14:textId="77777777" w:rsidR="00D71E44" w:rsidRDefault="00D71E44" w:rsidP="00D24084">
            <w:r>
              <w:t>Popis služby</w:t>
            </w:r>
          </w:p>
        </w:tc>
        <w:tc>
          <w:tcPr>
            <w:tcW w:w="6803" w:type="dxa"/>
            <w:tcMar>
              <w:top w:w="30" w:type="dxa"/>
              <w:left w:w="30" w:type="dxa"/>
              <w:bottom w:w="20" w:type="dxa"/>
              <w:right w:w="30" w:type="dxa"/>
            </w:tcMar>
          </w:tcPr>
          <w:p w14:paraId="6A3456AC" w14:textId="77777777" w:rsidR="00D71E44" w:rsidRDefault="00D71E44" w:rsidP="00D24084">
            <w:r>
              <w:t xml:space="preserve">Podporná služba pre získanie podaní/rozhodnutí týkajúcich </w:t>
            </w:r>
            <w:r w:rsidR="009E6353">
              <w:t>sa histórie komunikácie pre eCommerce/ICS2 Portál</w:t>
            </w:r>
            <w:r>
              <w:t>.</w:t>
            </w:r>
          </w:p>
        </w:tc>
      </w:tr>
      <w:tr w:rsidR="00D71E44" w14:paraId="0412483D" w14:textId="77777777" w:rsidTr="00690D96">
        <w:tc>
          <w:tcPr>
            <w:tcW w:w="2268" w:type="dxa"/>
            <w:tcMar>
              <w:top w:w="30" w:type="dxa"/>
              <w:left w:w="30" w:type="dxa"/>
              <w:bottom w:w="20" w:type="dxa"/>
              <w:right w:w="30" w:type="dxa"/>
            </w:tcMar>
          </w:tcPr>
          <w:p w14:paraId="69A12C55" w14:textId="77777777" w:rsidR="00D71E44" w:rsidRDefault="00D71E44" w:rsidP="00D24084">
            <w:r>
              <w:t>ISVS / Modul</w:t>
            </w:r>
          </w:p>
        </w:tc>
        <w:tc>
          <w:tcPr>
            <w:tcW w:w="6803" w:type="dxa"/>
            <w:tcMar>
              <w:top w:w="30" w:type="dxa"/>
              <w:left w:w="30" w:type="dxa"/>
              <w:bottom w:w="20" w:type="dxa"/>
              <w:right w:w="30" w:type="dxa"/>
            </w:tcMar>
          </w:tcPr>
          <w:p w14:paraId="672EA8E5" w14:textId="77777777" w:rsidR="00D71E44" w:rsidRDefault="00D71E44" w:rsidP="00D24084">
            <w:r>
              <w:t>IS CEP</w:t>
            </w:r>
          </w:p>
        </w:tc>
      </w:tr>
    </w:tbl>
    <w:p w14:paraId="4C6A06FA" w14:textId="77777777" w:rsidR="00D71E44" w:rsidRDefault="00D71E44" w:rsidP="00D24084"/>
    <w:p w14:paraId="1A9A9537" w14:textId="77777777" w:rsidR="00D71E44" w:rsidRDefault="00D71E44" w:rsidP="00D24084">
      <w:pPr>
        <w:pStyle w:val="Nadpis3"/>
      </w:pPr>
      <w:bookmarkStart w:id="374" w:name="_Toc101774450"/>
      <w:r>
        <w:t>Procesné/logické údaje</w:t>
      </w:r>
      <w:bookmarkEnd w:id="374"/>
    </w:p>
    <w:p w14:paraId="375B2424" w14:textId="77777777" w:rsidR="00D71E44" w:rsidRDefault="00D71E44" w:rsidP="00D24084">
      <w:pPr>
        <w:pStyle w:val="Nadpis4"/>
      </w:pPr>
      <w:r>
        <w:t>Procesný tok / biznis logika služby</w:t>
      </w:r>
    </w:p>
    <w:p w14:paraId="3E8645A8" w14:textId="77777777" w:rsidR="00D71E44" w:rsidRDefault="00D71E44" w:rsidP="00D24084">
      <w:r>
        <w:t>Služba na základe vstupných parametrov poskytne podania/rozhodnutia k prílohám colných vyhlásení.</w:t>
      </w:r>
    </w:p>
    <w:p w14:paraId="402B09EF" w14:textId="77777777" w:rsidR="005B45AC" w:rsidRDefault="005B45AC" w:rsidP="00D24084"/>
    <w:p w14:paraId="4E28EFBD" w14:textId="77777777"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207F41">
        <w:t>5.4</w:t>
      </w:r>
      <w:r>
        <w:fldChar w:fldCharType="end"/>
      </w:r>
      <w:r>
        <w:t xml:space="preserve">, </w:t>
      </w:r>
      <w:r>
        <w:fldChar w:fldCharType="begin"/>
      </w:r>
      <w:r>
        <w:instrText xml:space="preserve"> REF _Ref71189763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1381FE4E" w14:textId="77777777" w:rsidR="00D71E44" w:rsidRDefault="00D71E44" w:rsidP="00D24084">
      <w:r>
        <w:br/>
        <w:t>Služba obsahuje operácie:</w:t>
      </w:r>
    </w:p>
    <w:p w14:paraId="7D05A53D" w14:textId="77777777" w:rsidR="00D71E44" w:rsidRDefault="00D71E44" w:rsidP="00D24084">
      <w:pPr>
        <w:pStyle w:val="Odsekzoznamu"/>
        <w:numPr>
          <w:ilvl w:val="0"/>
          <w:numId w:val="49"/>
        </w:numPr>
      </w:pPr>
      <w:r>
        <w:t>Poskytnutie zoznamu podaní pre externé systémy</w:t>
      </w:r>
    </w:p>
    <w:p w14:paraId="5CA10A1F" w14:textId="77777777" w:rsidR="00D71E44" w:rsidRDefault="00D71E44" w:rsidP="00D24084">
      <w:pPr>
        <w:pStyle w:val="Odsekzoznamu"/>
        <w:numPr>
          <w:ilvl w:val="0"/>
          <w:numId w:val="49"/>
        </w:numPr>
      </w:pPr>
      <w:r>
        <w:t>Poskytnutie zoznamu zásielok pre externé systémy</w:t>
      </w:r>
    </w:p>
    <w:p w14:paraId="290E35EF" w14:textId="77777777" w:rsidR="00D71E44" w:rsidRDefault="00D71E44" w:rsidP="00D24084">
      <w:pPr>
        <w:pStyle w:val="Odsekzoznamu"/>
        <w:numPr>
          <w:ilvl w:val="0"/>
          <w:numId w:val="49"/>
        </w:numPr>
      </w:pPr>
      <w:r>
        <w:t>Poskytnutie podania</w:t>
      </w:r>
    </w:p>
    <w:p w14:paraId="2137D02B" w14:textId="77777777" w:rsidR="00D71E44" w:rsidRDefault="00D71E44" w:rsidP="00D24084">
      <w:pPr>
        <w:pStyle w:val="Odsekzoznamu"/>
        <w:numPr>
          <w:ilvl w:val="0"/>
          <w:numId w:val="49"/>
        </w:numPr>
      </w:pPr>
      <w:r>
        <w:t>Poskytnutie zásielky</w:t>
      </w:r>
    </w:p>
    <w:p w14:paraId="7539B9E4" w14:textId="77777777" w:rsidR="005B45AC" w:rsidRDefault="005B45AC" w:rsidP="00D24084"/>
    <w:p w14:paraId="429D497A" w14:textId="77777777" w:rsidR="005B45AC" w:rsidRDefault="005B45AC" w:rsidP="00D24084"/>
    <w:p w14:paraId="2718ABA8"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658304B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787E19CE" w14:textId="77777777" w:rsidR="00D71E44" w:rsidRDefault="00D71E44" w:rsidP="00D24084">
            <w:r>
              <w:t>Názov operácie</w:t>
            </w:r>
          </w:p>
        </w:tc>
        <w:tc>
          <w:tcPr>
            <w:tcW w:w="3628" w:type="dxa"/>
            <w:tcMar>
              <w:top w:w="30" w:type="dxa"/>
              <w:left w:w="30" w:type="dxa"/>
              <w:bottom w:w="20" w:type="dxa"/>
              <w:right w:w="30" w:type="dxa"/>
            </w:tcMar>
          </w:tcPr>
          <w:p w14:paraId="18B0E282" w14:textId="77777777" w:rsidR="00D71E44" w:rsidRDefault="00D71E44" w:rsidP="00D24084">
            <w:r>
              <w:t>Popis operácie</w:t>
            </w:r>
          </w:p>
        </w:tc>
        <w:tc>
          <w:tcPr>
            <w:tcW w:w="907" w:type="dxa"/>
            <w:tcMar>
              <w:top w:w="30" w:type="dxa"/>
              <w:left w:w="30" w:type="dxa"/>
              <w:bottom w:w="20" w:type="dxa"/>
              <w:right w:w="30" w:type="dxa"/>
            </w:tcMar>
          </w:tcPr>
          <w:p w14:paraId="54EE53A4" w14:textId="77777777" w:rsidR="00D71E44" w:rsidRDefault="00D71E44" w:rsidP="00D24084">
            <w:r>
              <w:t>Poradie</w:t>
            </w:r>
          </w:p>
        </w:tc>
        <w:tc>
          <w:tcPr>
            <w:tcW w:w="1361" w:type="dxa"/>
            <w:tcMar>
              <w:top w:w="30" w:type="dxa"/>
              <w:left w:w="30" w:type="dxa"/>
              <w:bottom w:w="20" w:type="dxa"/>
              <w:right w:w="30" w:type="dxa"/>
            </w:tcMar>
          </w:tcPr>
          <w:p w14:paraId="560BA02E" w14:textId="77777777" w:rsidR="00D71E44" w:rsidRDefault="00D71E44" w:rsidP="00D24084">
            <w:r>
              <w:t>Vstupné parametre</w:t>
            </w:r>
          </w:p>
        </w:tc>
        <w:tc>
          <w:tcPr>
            <w:tcW w:w="1361" w:type="dxa"/>
            <w:tcMar>
              <w:top w:w="30" w:type="dxa"/>
              <w:left w:w="30" w:type="dxa"/>
              <w:bottom w:w="20" w:type="dxa"/>
              <w:right w:w="30" w:type="dxa"/>
            </w:tcMar>
          </w:tcPr>
          <w:p w14:paraId="170CEA3E" w14:textId="77777777" w:rsidR="00D71E44" w:rsidRDefault="00D71E44" w:rsidP="00D24084">
            <w:r>
              <w:t>Vystupné parametre</w:t>
            </w:r>
          </w:p>
        </w:tc>
      </w:tr>
      <w:tr w:rsidR="00D71E44" w14:paraId="4FBF11B8" w14:textId="77777777" w:rsidTr="00690D96">
        <w:tc>
          <w:tcPr>
            <w:tcW w:w="1814" w:type="dxa"/>
            <w:tcMar>
              <w:top w:w="30" w:type="dxa"/>
              <w:left w:w="30" w:type="dxa"/>
              <w:bottom w:w="20" w:type="dxa"/>
              <w:right w:w="30" w:type="dxa"/>
            </w:tcMar>
          </w:tcPr>
          <w:p w14:paraId="6E58E986" w14:textId="77777777" w:rsidR="00D71E44" w:rsidRDefault="00D71E44" w:rsidP="00D24084">
            <w:r>
              <w:t>EKR2 WS HIST KOM Poskytnutie zoznamu podaní pre externé systémy</w:t>
            </w:r>
          </w:p>
        </w:tc>
        <w:tc>
          <w:tcPr>
            <w:tcW w:w="3628" w:type="dxa"/>
            <w:tcMar>
              <w:top w:w="30" w:type="dxa"/>
              <w:left w:w="30" w:type="dxa"/>
              <w:bottom w:w="20" w:type="dxa"/>
              <w:right w:w="30" w:type="dxa"/>
            </w:tcMar>
          </w:tcPr>
          <w:p w14:paraId="64039BFC" w14:textId="77777777" w:rsidR="00D71E44" w:rsidRDefault="00D71E44" w:rsidP="00D24084">
            <w:r>
              <w:t>system vráti dostupné podania pre daného používateľa/externý systém</w:t>
            </w:r>
          </w:p>
        </w:tc>
        <w:tc>
          <w:tcPr>
            <w:tcW w:w="907" w:type="dxa"/>
            <w:tcMar>
              <w:top w:w="30" w:type="dxa"/>
              <w:left w:w="30" w:type="dxa"/>
              <w:bottom w:w="20" w:type="dxa"/>
              <w:right w:w="30" w:type="dxa"/>
            </w:tcMar>
          </w:tcPr>
          <w:p w14:paraId="7983F85F" w14:textId="77777777" w:rsidR="00D71E44" w:rsidRDefault="00D71E44" w:rsidP="00D24084">
            <w:r>
              <w:t>1</w:t>
            </w:r>
          </w:p>
        </w:tc>
        <w:tc>
          <w:tcPr>
            <w:tcW w:w="1361" w:type="dxa"/>
            <w:tcMar>
              <w:top w:w="30" w:type="dxa"/>
              <w:left w:w="30" w:type="dxa"/>
              <w:bottom w:w="20" w:type="dxa"/>
              <w:right w:w="30" w:type="dxa"/>
            </w:tcMar>
          </w:tcPr>
          <w:p w14:paraId="56DC4EF2" w14:textId="77777777" w:rsidR="00D71E44" w:rsidRDefault="00D71E44" w:rsidP="00D24084">
            <w:r>
              <w:t>HistoriaPodani-Vstup</w:t>
            </w:r>
          </w:p>
        </w:tc>
        <w:tc>
          <w:tcPr>
            <w:tcW w:w="1361" w:type="dxa"/>
            <w:tcMar>
              <w:top w:w="30" w:type="dxa"/>
              <w:left w:w="30" w:type="dxa"/>
              <w:bottom w:w="20" w:type="dxa"/>
              <w:right w:w="30" w:type="dxa"/>
            </w:tcMar>
          </w:tcPr>
          <w:p w14:paraId="5CCD6C42" w14:textId="77777777" w:rsidR="00D71E44" w:rsidRDefault="00D71E44" w:rsidP="00D24084">
            <w:r>
              <w:t>HistoriaPodaniVysledok-Vystup</w:t>
            </w:r>
          </w:p>
        </w:tc>
      </w:tr>
      <w:tr w:rsidR="00D71E44" w14:paraId="54E3AEED" w14:textId="77777777" w:rsidTr="00690D96">
        <w:tc>
          <w:tcPr>
            <w:tcW w:w="1814" w:type="dxa"/>
            <w:tcMar>
              <w:top w:w="30" w:type="dxa"/>
              <w:left w:w="30" w:type="dxa"/>
              <w:bottom w:w="20" w:type="dxa"/>
              <w:right w:w="30" w:type="dxa"/>
            </w:tcMar>
          </w:tcPr>
          <w:p w14:paraId="70178F57" w14:textId="77777777" w:rsidR="00D71E44" w:rsidRDefault="00D71E44" w:rsidP="00D24084">
            <w:r>
              <w:t>EKR2 WS HIST KOM Poskytnutie podania</w:t>
            </w:r>
          </w:p>
        </w:tc>
        <w:tc>
          <w:tcPr>
            <w:tcW w:w="3628" w:type="dxa"/>
            <w:tcMar>
              <w:top w:w="30" w:type="dxa"/>
              <w:left w:w="30" w:type="dxa"/>
              <w:bottom w:w="20" w:type="dxa"/>
              <w:right w:w="30" w:type="dxa"/>
            </w:tcMar>
          </w:tcPr>
          <w:p w14:paraId="52E2F218" w14:textId="77777777" w:rsidR="00D71E44" w:rsidRDefault="00D71E44" w:rsidP="00D24084">
            <w:r>
              <w:t>system vráti detail podania na základe identifikátora</w:t>
            </w:r>
          </w:p>
        </w:tc>
        <w:tc>
          <w:tcPr>
            <w:tcW w:w="907" w:type="dxa"/>
            <w:tcMar>
              <w:top w:w="30" w:type="dxa"/>
              <w:left w:w="30" w:type="dxa"/>
              <w:bottom w:w="20" w:type="dxa"/>
              <w:right w:w="30" w:type="dxa"/>
            </w:tcMar>
          </w:tcPr>
          <w:p w14:paraId="676E555D" w14:textId="77777777" w:rsidR="00D71E44" w:rsidRDefault="00D71E44" w:rsidP="00D24084">
            <w:r>
              <w:t>1</w:t>
            </w:r>
          </w:p>
        </w:tc>
        <w:tc>
          <w:tcPr>
            <w:tcW w:w="1361" w:type="dxa"/>
            <w:tcMar>
              <w:top w:w="30" w:type="dxa"/>
              <w:left w:w="30" w:type="dxa"/>
              <w:bottom w:w="20" w:type="dxa"/>
              <w:right w:w="30" w:type="dxa"/>
            </w:tcMar>
          </w:tcPr>
          <w:p w14:paraId="0ECDB80A" w14:textId="77777777" w:rsidR="00D71E44" w:rsidRDefault="00D71E44" w:rsidP="00D24084">
            <w:r>
              <w:t>DetailPodania</w:t>
            </w:r>
          </w:p>
        </w:tc>
        <w:tc>
          <w:tcPr>
            <w:tcW w:w="1361" w:type="dxa"/>
            <w:tcMar>
              <w:top w:w="30" w:type="dxa"/>
              <w:left w:w="30" w:type="dxa"/>
              <w:bottom w:w="20" w:type="dxa"/>
              <w:right w:w="30" w:type="dxa"/>
            </w:tcMar>
          </w:tcPr>
          <w:p w14:paraId="051A16A7" w14:textId="77777777" w:rsidR="00D71E44" w:rsidRDefault="00D71E44" w:rsidP="00D24084">
            <w:r>
              <w:t>DetailPodaniaVysledok</w:t>
            </w:r>
          </w:p>
        </w:tc>
      </w:tr>
      <w:tr w:rsidR="00D71E44" w14:paraId="7FEEC0EF" w14:textId="77777777" w:rsidTr="00690D96">
        <w:tc>
          <w:tcPr>
            <w:tcW w:w="1814" w:type="dxa"/>
            <w:tcMar>
              <w:top w:w="30" w:type="dxa"/>
              <w:left w:w="30" w:type="dxa"/>
              <w:bottom w:w="20" w:type="dxa"/>
              <w:right w:w="30" w:type="dxa"/>
            </w:tcMar>
          </w:tcPr>
          <w:p w14:paraId="3DBAA505" w14:textId="77777777" w:rsidR="00D71E44" w:rsidRDefault="00D71E44" w:rsidP="00D24084">
            <w:r>
              <w:t>EKR2 WS HIST KOM Poskytnutie zoznamu zásielok pre externé systémy</w:t>
            </w:r>
          </w:p>
        </w:tc>
        <w:tc>
          <w:tcPr>
            <w:tcW w:w="3628" w:type="dxa"/>
            <w:tcMar>
              <w:top w:w="30" w:type="dxa"/>
              <w:left w:w="30" w:type="dxa"/>
              <w:bottom w:w="20" w:type="dxa"/>
              <w:right w:w="30" w:type="dxa"/>
            </w:tcMar>
          </w:tcPr>
          <w:p w14:paraId="3C599260" w14:textId="77777777" w:rsidR="00D71E44" w:rsidRDefault="00D71E44" w:rsidP="00D24084">
            <w:r>
              <w:t>system vráti dostupné zásielky pre daného používateľa/externý systém</w:t>
            </w:r>
          </w:p>
        </w:tc>
        <w:tc>
          <w:tcPr>
            <w:tcW w:w="907" w:type="dxa"/>
            <w:tcMar>
              <w:top w:w="30" w:type="dxa"/>
              <w:left w:w="30" w:type="dxa"/>
              <w:bottom w:w="20" w:type="dxa"/>
              <w:right w:w="30" w:type="dxa"/>
            </w:tcMar>
          </w:tcPr>
          <w:p w14:paraId="53513362" w14:textId="77777777" w:rsidR="00D71E44" w:rsidRDefault="00D71E44" w:rsidP="00D24084">
            <w:r>
              <w:t>1</w:t>
            </w:r>
          </w:p>
        </w:tc>
        <w:tc>
          <w:tcPr>
            <w:tcW w:w="1361" w:type="dxa"/>
            <w:tcMar>
              <w:top w:w="30" w:type="dxa"/>
              <w:left w:w="30" w:type="dxa"/>
              <w:bottom w:w="20" w:type="dxa"/>
              <w:right w:w="30" w:type="dxa"/>
            </w:tcMar>
          </w:tcPr>
          <w:p w14:paraId="6D2D0D84" w14:textId="77777777" w:rsidR="00D71E44" w:rsidRDefault="00D71E44" w:rsidP="00D24084">
            <w:r>
              <w:t>HistoriaZasielok-Vstup</w:t>
            </w:r>
          </w:p>
        </w:tc>
        <w:tc>
          <w:tcPr>
            <w:tcW w:w="1361" w:type="dxa"/>
            <w:tcMar>
              <w:top w:w="30" w:type="dxa"/>
              <w:left w:w="30" w:type="dxa"/>
              <w:bottom w:w="20" w:type="dxa"/>
              <w:right w:w="30" w:type="dxa"/>
            </w:tcMar>
          </w:tcPr>
          <w:p w14:paraId="746C75C3" w14:textId="77777777" w:rsidR="00D71E44" w:rsidRDefault="00D71E44" w:rsidP="00D24084">
            <w:r>
              <w:t>HistoriaZasielokVysledok-Výstup</w:t>
            </w:r>
          </w:p>
        </w:tc>
      </w:tr>
      <w:tr w:rsidR="00D71E44" w14:paraId="177F4BCF" w14:textId="77777777" w:rsidTr="00690D96">
        <w:tc>
          <w:tcPr>
            <w:tcW w:w="1814" w:type="dxa"/>
            <w:tcMar>
              <w:top w:w="30" w:type="dxa"/>
              <w:left w:w="30" w:type="dxa"/>
              <w:bottom w:w="20" w:type="dxa"/>
              <w:right w:w="30" w:type="dxa"/>
            </w:tcMar>
          </w:tcPr>
          <w:p w14:paraId="056C7DD9" w14:textId="77777777" w:rsidR="00D71E44" w:rsidRDefault="00D71E44" w:rsidP="00D24084">
            <w:r>
              <w:t>EKR2 WS HIST KOM Poskytnutie zásielky</w:t>
            </w:r>
          </w:p>
        </w:tc>
        <w:tc>
          <w:tcPr>
            <w:tcW w:w="3628" w:type="dxa"/>
            <w:tcMar>
              <w:top w:w="30" w:type="dxa"/>
              <w:left w:w="30" w:type="dxa"/>
              <w:bottom w:w="20" w:type="dxa"/>
              <w:right w:w="30" w:type="dxa"/>
            </w:tcMar>
          </w:tcPr>
          <w:p w14:paraId="2E24AC66" w14:textId="77777777" w:rsidR="00D71E44" w:rsidRDefault="00D71E44" w:rsidP="00D24084">
            <w:r>
              <w:t>system vráti detail zásielky na základe identifikátora</w:t>
            </w:r>
          </w:p>
        </w:tc>
        <w:tc>
          <w:tcPr>
            <w:tcW w:w="907" w:type="dxa"/>
            <w:tcMar>
              <w:top w:w="30" w:type="dxa"/>
              <w:left w:w="30" w:type="dxa"/>
              <w:bottom w:w="20" w:type="dxa"/>
              <w:right w:w="30" w:type="dxa"/>
            </w:tcMar>
          </w:tcPr>
          <w:p w14:paraId="4FF6923B" w14:textId="77777777" w:rsidR="00D71E44" w:rsidRDefault="00D71E44" w:rsidP="00D24084">
            <w:r>
              <w:t>1</w:t>
            </w:r>
          </w:p>
        </w:tc>
        <w:tc>
          <w:tcPr>
            <w:tcW w:w="1361" w:type="dxa"/>
            <w:tcMar>
              <w:top w:w="30" w:type="dxa"/>
              <w:left w:w="30" w:type="dxa"/>
              <w:bottom w:w="20" w:type="dxa"/>
              <w:right w:w="30" w:type="dxa"/>
            </w:tcMar>
          </w:tcPr>
          <w:p w14:paraId="4154BEB8" w14:textId="77777777" w:rsidR="00D71E44" w:rsidRDefault="00D71E44" w:rsidP="00D24084">
            <w:r>
              <w:t>DetailZasielky</w:t>
            </w:r>
          </w:p>
        </w:tc>
        <w:tc>
          <w:tcPr>
            <w:tcW w:w="1361" w:type="dxa"/>
            <w:tcMar>
              <w:top w:w="30" w:type="dxa"/>
              <w:left w:w="30" w:type="dxa"/>
              <w:bottom w:w="20" w:type="dxa"/>
              <w:right w:w="30" w:type="dxa"/>
            </w:tcMar>
          </w:tcPr>
          <w:p w14:paraId="6B257826" w14:textId="77777777" w:rsidR="00D71E44" w:rsidRDefault="00D71E44" w:rsidP="00D24084">
            <w:r>
              <w:t>DetailZasielkyVysledok</w:t>
            </w:r>
          </w:p>
        </w:tc>
      </w:tr>
    </w:tbl>
    <w:p w14:paraId="098BFD60" w14:textId="77777777" w:rsidR="00D71E44" w:rsidRDefault="00D71E44" w:rsidP="00D24084"/>
    <w:p w14:paraId="5A83EFB0" w14:textId="77777777" w:rsidR="00D71E44" w:rsidRDefault="00D71E44" w:rsidP="00D24084"/>
    <w:p w14:paraId="128F2C66" w14:textId="77777777" w:rsidR="00D71E44" w:rsidRDefault="00D71E44" w:rsidP="00D24084"/>
    <w:p w14:paraId="19A70964" w14:textId="77777777" w:rsidR="00D71E44" w:rsidRDefault="00D71E44" w:rsidP="00D24084"/>
    <w:p w14:paraId="38200DFB" w14:textId="77777777" w:rsidR="00D71E44" w:rsidRDefault="00D71E44" w:rsidP="00D24084"/>
    <w:p w14:paraId="40C5290E" w14:textId="77777777" w:rsidR="00D71E44" w:rsidRDefault="00D71E44" w:rsidP="00D24084">
      <w:r>
        <w:lastRenderedPageBreak/>
        <w:t>HistoriaPodani</w:t>
      </w:r>
    </w:p>
    <w:p w14:paraId="66C4D3E0" w14:textId="77777777" w:rsidR="00D71E44" w:rsidRDefault="00D71E44" w:rsidP="00D24084">
      <w:r>
        <w:rPr>
          <w:noProof/>
        </w:rPr>
        <w:drawing>
          <wp:inline distT="0" distB="0" distL="0" distR="0" wp14:anchorId="6A1E3C5D" wp14:editId="24FEB133">
            <wp:extent cx="5760085" cy="3021684"/>
            <wp:effectExtent l="0" t="0" r="0" b="0"/>
            <wp:docPr id="9" name="Picture 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280137C1" w14:textId="77777777" w:rsidR="00D71E44" w:rsidRDefault="00D71E44" w:rsidP="00D24084"/>
    <w:p w14:paraId="51C4B8DC" w14:textId="77777777" w:rsidR="00D71E44" w:rsidRPr="00F635F7" w:rsidRDefault="00D71E44"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D71E44" w14:paraId="3AADCA78" w14:textId="77777777" w:rsidTr="00690D96">
        <w:tc>
          <w:tcPr>
            <w:tcW w:w="1129" w:type="dxa"/>
            <w:tcMar>
              <w:top w:w="30" w:type="dxa"/>
              <w:left w:w="30" w:type="dxa"/>
              <w:bottom w:w="20" w:type="dxa"/>
              <w:right w:w="30" w:type="dxa"/>
            </w:tcMar>
          </w:tcPr>
          <w:p w14:paraId="02F4B049" w14:textId="77777777" w:rsidR="00D71E44" w:rsidRDefault="00D71E44" w:rsidP="00D24084">
            <w:r>
              <w:t>Atribút</w:t>
            </w:r>
          </w:p>
        </w:tc>
        <w:tc>
          <w:tcPr>
            <w:tcW w:w="7942" w:type="dxa"/>
            <w:tcMar>
              <w:top w:w="30" w:type="dxa"/>
              <w:left w:w="30" w:type="dxa"/>
              <w:bottom w:w="20" w:type="dxa"/>
              <w:right w:w="30" w:type="dxa"/>
            </w:tcMar>
          </w:tcPr>
          <w:p w14:paraId="001B8444" w14:textId="77777777" w:rsidR="00D71E44" w:rsidRDefault="00D71E44" w:rsidP="00D24084">
            <w:r>
              <w:t>URI štruktúra pre doručovanie : URI</w:t>
            </w:r>
          </w:p>
        </w:tc>
      </w:tr>
      <w:tr w:rsidR="00D71E44" w14:paraId="7D148A1A" w14:textId="77777777" w:rsidTr="00690D96">
        <w:tc>
          <w:tcPr>
            <w:tcW w:w="1129" w:type="dxa"/>
            <w:tcMar>
              <w:top w:w="30" w:type="dxa"/>
              <w:left w:w="30" w:type="dxa"/>
              <w:bottom w:w="20" w:type="dxa"/>
              <w:right w:w="30" w:type="dxa"/>
            </w:tcMar>
          </w:tcPr>
          <w:p w14:paraId="383D3D0C" w14:textId="77777777" w:rsidR="00D71E44" w:rsidRDefault="00D71E44" w:rsidP="00D24084">
            <w:r>
              <w:t>Opis</w:t>
            </w:r>
          </w:p>
        </w:tc>
        <w:tc>
          <w:tcPr>
            <w:tcW w:w="7942" w:type="dxa"/>
            <w:tcMar>
              <w:top w:w="30" w:type="dxa"/>
              <w:left w:w="30" w:type="dxa"/>
              <w:bottom w:w="20" w:type="dxa"/>
              <w:right w:w="30" w:type="dxa"/>
            </w:tcMar>
          </w:tcPr>
          <w:p w14:paraId="205BCEAD" w14:textId="77777777" w:rsidR="00D71E44" w:rsidRDefault="00D71E44" w:rsidP="00D24084">
            <w:r>
              <w:t>Jednoznačný identifikátor subjektu pre doručovanie.</w:t>
            </w:r>
          </w:p>
        </w:tc>
      </w:tr>
      <w:tr w:rsidR="00D71E44" w14:paraId="1525D87F" w14:textId="77777777" w:rsidTr="00690D96">
        <w:tc>
          <w:tcPr>
            <w:tcW w:w="1129" w:type="dxa"/>
            <w:tcMar>
              <w:top w:w="30" w:type="dxa"/>
              <w:left w:w="30" w:type="dxa"/>
              <w:bottom w:w="20" w:type="dxa"/>
              <w:right w:w="30" w:type="dxa"/>
            </w:tcMar>
          </w:tcPr>
          <w:p w14:paraId="1802FDAF" w14:textId="77777777" w:rsidR="00D71E44" w:rsidRDefault="00D71E44" w:rsidP="00D24084">
            <w:r>
              <w:t>Atribút</w:t>
            </w:r>
          </w:p>
        </w:tc>
        <w:tc>
          <w:tcPr>
            <w:tcW w:w="7942" w:type="dxa"/>
            <w:tcMar>
              <w:top w:w="30" w:type="dxa"/>
              <w:left w:w="30" w:type="dxa"/>
              <w:bottom w:w="20" w:type="dxa"/>
              <w:right w:w="30" w:type="dxa"/>
            </w:tcMar>
          </w:tcPr>
          <w:p w14:paraId="45CAEE54" w14:textId="77777777" w:rsidR="00D71E44" w:rsidRDefault="00D71E44" w:rsidP="00D24084">
            <w:r>
              <w:t>Identifikátor subjektu EKR : an1_255</w:t>
            </w:r>
          </w:p>
        </w:tc>
      </w:tr>
      <w:tr w:rsidR="00D71E44" w14:paraId="1ABCDDDE" w14:textId="77777777" w:rsidTr="00690D96">
        <w:tc>
          <w:tcPr>
            <w:tcW w:w="1129" w:type="dxa"/>
            <w:tcMar>
              <w:top w:w="30" w:type="dxa"/>
              <w:left w:w="30" w:type="dxa"/>
              <w:bottom w:w="20" w:type="dxa"/>
              <w:right w:w="30" w:type="dxa"/>
            </w:tcMar>
          </w:tcPr>
          <w:p w14:paraId="67EF3AA7" w14:textId="77777777" w:rsidR="00D71E44" w:rsidRDefault="00D71E44" w:rsidP="00D24084">
            <w:r>
              <w:t>Opis</w:t>
            </w:r>
          </w:p>
        </w:tc>
        <w:tc>
          <w:tcPr>
            <w:tcW w:w="7942" w:type="dxa"/>
            <w:tcMar>
              <w:top w:w="30" w:type="dxa"/>
              <w:left w:w="30" w:type="dxa"/>
              <w:bottom w:w="20" w:type="dxa"/>
              <w:right w:w="30" w:type="dxa"/>
            </w:tcMar>
          </w:tcPr>
          <w:p w14:paraId="5FAA138C" w14:textId="77777777" w:rsidR="00D71E44" w:rsidRDefault="00D71E44" w:rsidP="00D24084">
            <w:r>
              <w:t>Jednoznačný identifikátor subjektu pridelený EKR.</w:t>
            </w:r>
          </w:p>
        </w:tc>
      </w:tr>
      <w:tr w:rsidR="00D71E44" w14:paraId="46F89A8F" w14:textId="77777777" w:rsidTr="00690D96">
        <w:tc>
          <w:tcPr>
            <w:tcW w:w="1129" w:type="dxa"/>
            <w:tcMar>
              <w:top w:w="30" w:type="dxa"/>
              <w:left w:w="30" w:type="dxa"/>
              <w:bottom w:w="20" w:type="dxa"/>
              <w:right w:w="30" w:type="dxa"/>
            </w:tcMar>
          </w:tcPr>
          <w:p w14:paraId="5A9858BA" w14:textId="77777777" w:rsidR="00D71E44" w:rsidRDefault="00D71E44" w:rsidP="00D24084">
            <w:r>
              <w:t>Atribút</w:t>
            </w:r>
          </w:p>
        </w:tc>
        <w:tc>
          <w:tcPr>
            <w:tcW w:w="7942" w:type="dxa"/>
            <w:tcMar>
              <w:top w:w="30" w:type="dxa"/>
              <w:left w:w="30" w:type="dxa"/>
              <w:bottom w:w="20" w:type="dxa"/>
              <w:right w:w="30" w:type="dxa"/>
            </w:tcMar>
          </w:tcPr>
          <w:p w14:paraId="2190B190" w14:textId="77777777" w:rsidR="00D71E44" w:rsidRDefault="00D71E44" w:rsidP="00D24084">
            <w:r>
              <w:t>Typ subjektu : Číslo</w:t>
            </w:r>
          </w:p>
        </w:tc>
      </w:tr>
      <w:tr w:rsidR="00D71E44" w14:paraId="05B8132A" w14:textId="77777777" w:rsidTr="00690D96">
        <w:tc>
          <w:tcPr>
            <w:tcW w:w="1129" w:type="dxa"/>
            <w:tcMar>
              <w:top w:w="30" w:type="dxa"/>
              <w:left w:w="30" w:type="dxa"/>
              <w:bottom w:w="20" w:type="dxa"/>
              <w:right w:w="30" w:type="dxa"/>
            </w:tcMar>
          </w:tcPr>
          <w:p w14:paraId="4A4E3119" w14:textId="77777777" w:rsidR="00D71E44" w:rsidRDefault="00D71E44" w:rsidP="00D24084">
            <w:r>
              <w:t>Opis</w:t>
            </w:r>
          </w:p>
        </w:tc>
        <w:tc>
          <w:tcPr>
            <w:tcW w:w="7942" w:type="dxa"/>
            <w:tcMar>
              <w:top w:w="30" w:type="dxa"/>
              <w:left w:w="30" w:type="dxa"/>
              <w:bottom w:w="20" w:type="dxa"/>
              <w:right w:w="30" w:type="dxa"/>
            </w:tcMar>
          </w:tcPr>
          <w:p w14:paraId="34BE5B0F" w14:textId="77777777" w:rsidR="00D71E44" w:rsidRDefault="00D71E44" w:rsidP="00D24084">
            <w:r>
              <w:t>0=Externý subjekt</w:t>
            </w:r>
            <w:r>
              <w:br/>
              <w:t>1=Organizačná zložka</w:t>
            </w:r>
          </w:p>
        </w:tc>
      </w:tr>
      <w:tr w:rsidR="00D71E44" w14:paraId="5D2D7BDE" w14:textId="77777777" w:rsidTr="00690D96">
        <w:tc>
          <w:tcPr>
            <w:tcW w:w="1129" w:type="dxa"/>
            <w:tcMar>
              <w:top w:w="30" w:type="dxa"/>
              <w:left w:w="30" w:type="dxa"/>
              <w:bottom w:w="20" w:type="dxa"/>
              <w:right w:w="30" w:type="dxa"/>
            </w:tcMar>
          </w:tcPr>
          <w:p w14:paraId="01C3D507" w14:textId="77777777" w:rsidR="00D71E44" w:rsidRDefault="00D71E44" w:rsidP="00D24084">
            <w:r>
              <w:t>Atribút</w:t>
            </w:r>
          </w:p>
        </w:tc>
        <w:tc>
          <w:tcPr>
            <w:tcW w:w="7942" w:type="dxa"/>
            <w:tcMar>
              <w:top w:w="30" w:type="dxa"/>
              <w:left w:w="30" w:type="dxa"/>
              <w:bottom w:w="20" w:type="dxa"/>
              <w:right w:w="30" w:type="dxa"/>
            </w:tcMar>
          </w:tcPr>
          <w:p w14:paraId="50D02BCF" w14:textId="77777777" w:rsidR="00D71E44" w:rsidRDefault="00D71E44" w:rsidP="00D24084">
            <w:r>
              <w:t>Identifikátor podateľne : Číslo</w:t>
            </w:r>
          </w:p>
        </w:tc>
      </w:tr>
      <w:tr w:rsidR="00D71E44" w14:paraId="6B926859" w14:textId="77777777" w:rsidTr="00690D96">
        <w:tc>
          <w:tcPr>
            <w:tcW w:w="1129" w:type="dxa"/>
            <w:tcMar>
              <w:top w:w="30" w:type="dxa"/>
              <w:left w:w="30" w:type="dxa"/>
              <w:bottom w:w="20" w:type="dxa"/>
              <w:right w:w="30" w:type="dxa"/>
            </w:tcMar>
          </w:tcPr>
          <w:p w14:paraId="34F5D20F" w14:textId="77777777" w:rsidR="00D71E44" w:rsidRDefault="00D71E44" w:rsidP="00D24084">
            <w:r>
              <w:t>Opis</w:t>
            </w:r>
          </w:p>
        </w:tc>
        <w:tc>
          <w:tcPr>
            <w:tcW w:w="7942" w:type="dxa"/>
            <w:tcMar>
              <w:top w:w="30" w:type="dxa"/>
              <w:left w:w="30" w:type="dxa"/>
              <w:bottom w:w="20" w:type="dxa"/>
              <w:right w:w="30" w:type="dxa"/>
            </w:tcMar>
          </w:tcPr>
          <w:p w14:paraId="55885E31" w14:textId="77777777" w:rsidR="00D71E44" w:rsidRDefault="00D71E44" w:rsidP="00D24084">
            <w:r>
              <w:t>Jednoznačný identifikátor podateľne, ktorej je podanie doručené.</w:t>
            </w:r>
          </w:p>
        </w:tc>
      </w:tr>
      <w:tr w:rsidR="00D71E44" w14:paraId="1029CEE5" w14:textId="77777777" w:rsidTr="00690D96">
        <w:tc>
          <w:tcPr>
            <w:tcW w:w="1129" w:type="dxa"/>
            <w:tcMar>
              <w:top w:w="30" w:type="dxa"/>
              <w:left w:w="30" w:type="dxa"/>
              <w:bottom w:w="20" w:type="dxa"/>
              <w:right w:w="30" w:type="dxa"/>
            </w:tcMar>
          </w:tcPr>
          <w:p w14:paraId="6ABA0368" w14:textId="77777777" w:rsidR="00D71E44" w:rsidRDefault="00D71E44" w:rsidP="00D24084">
            <w:r>
              <w:t>Atribút</w:t>
            </w:r>
          </w:p>
        </w:tc>
        <w:tc>
          <w:tcPr>
            <w:tcW w:w="7942" w:type="dxa"/>
            <w:tcMar>
              <w:top w:w="30" w:type="dxa"/>
              <w:left w:w="30" w:type="dxa"/>
              <w:bottom w:w="20" w:type="dxa"/>
              <w:right w:w="30" w:type="dxa"/>
            </w:tcMar>
          </w:tcPr>
          <w:p w14:paraId="7D21AE54" w14:textId="77777777" w:rsidR="00D71E44" w:rsidRDefault="00D71E44" w:rsidP="00D24084">
            <w:r>
              <w:t>Identifikátor biznis prípadu : an1_255</w:t>
            </w:r>
          </w:p>
        </w:tc>
      </w:tr>
      <w:tr w:rsidR="00D71E44" w14:paraId="0A3B1114" w14:textId="77777777" w:rsidTr="00690D96">
        <w:tc>
          <w:tcPr>
            <w:tcW w:w="1129" w:type="dxa"/>
            <w:tcMar>
              <w:top w:w="30" w:type="dxa"/>
              <w:left w:w="30" w:type="dxa"/>
              <w:bottom w:w="20" w:type="dxa"/>
              <w:right w:w="30" w:type="dxa"/>
            </w:tcMar>
          </w:tcPr>
          <w:p w14:paraId="2EF2DCC4" w14:textId="77777777" w:rsidR="00D71E44" w:rsidRDefault="00D71E44" w:rsidP="00D24084">
            <w:r>
              <w:t>Opis</w:t>
            </w:r>
          </w:p>
        </w:tc>
        <w:tc>
          <w:tcPr>
            <w:tcW w:w="7942" w:type="dxa"/>
            <w:tcMar>
              <w:top w:w="30" w:type="dxa"/>
              <w:left w:w="30" w:type="dxa"/>
              <w:bottom w:w="20" w:type="dxa"/>
              <w:right w:w="30" w:type="dxa"/>
            </w:tcMar>
          </w:tcPr>
          <w:p w14:paraId="360C202C" w14:textId="77777777" w:rsidR="00D71E44" w:rsidRDefault="00D71E44" w:rsidP="00D24084">
            <w:r>
              <w:t>Identifikátor biznis prípadu z podania.</w:t>
            </w:r>
          </w:p>
        </w:tc>
      </w:tr>
      <w:tr w:rsidR="00D71E44" w14:paraId="232F4AB2" w14:textId="77777777" w:rsidTr="00690D96">
        <w:tc>
          <w:tcPr>
            <w:tcW w:w="1129" w:type="dxa"/>
            <w:tcMar>
              <w:top w:w="30" w:type="dxa"/>
              <w:left w:w="30" w:type="dxa"/>
              <w:bottom w:w="20" w:type="dxa"/>
              <w:right w:w="30" w:type="dxa"/>
            </w:tcMar>
          </w:tcPr>
          <w:p w14:paraId="170ADE9F" w14:textId="77777777" w:rsidR="00D71E44" w:rsidRDefault="00D71E44" w:rsidP="00D24084">
            <w:r>
              <w:t>Atribút</w:t>
            </w:r>
          </w:p>
        </w:tc>
        <w:tc>
          <w:tcPr>
            <w:tcW w:w="7942" w:type="dxa"/>
            <w:tcMar>
              <w:top w:w="30" w:type="dxa"/>
              <w:left w:w="30" w:type="dxa"/>
              <w:bottom w:w="20" w:type="dxa"/>
              <w:right w:w="30" w:type="dxa"/>
            </w:tcMar>
          </w:tcPr>
          <w:p w14:paraId="170B2FA3" w14:textId="77777777" w:rsidR="00D71E44" w:rsidRDefault="00D71E44" w:rsidP="00D24084">
            <w:r>
              <w:t>Popis : an1_255</w:t>
            </w:r>
          </w:p>
        </w:tc>
      </w:tr>
      <w:tr w:rsidR="00D71E44" w14:paraId="41E2B44F" w14:textId="77777777" w:rsidTr="00690D96">
        <w:tc>
          <w:tcPr>
            <w:tcW w:w="1129" w:type="dxa"/>
            <w:tcMar>
              <w:top w:w="30" w:type="dxa"/>
              <w:left w:w="30" w:type="dxa"/>
              <w:bottom w:w="20" w:type="dxa"/>
              <w:right w:w="30" w:type="dxa"/>
            </w:tcMar>
          </w:tcPr>
          <w:p w14:paraId="68515744" w14:textId="77777777" w:rsidR="00D71E44" w:rsidRDefault="00D71E44" w:rsidP="00D24084">
            <w:r>
              <w:t>Opis</w:t>
            </w:r>
          </w:p>
        </w:tc>
        <w:tc>
          <w:tcPr>
            <w:tcW w:w="7942" w:type="dxa"/>
            <w:tcMar>
              <w:top w:w="30" w:type="dxa"/>
              <w:left w:w="30" w:type="dxa"/>
              <w:bottom w:w="20" w:type="dxa"/>
              <w:right w:w="30" w:type="dxa"/>
            </w:tcMar>
          </w:tcPr>
          <w:p w14:paraId="138DCC48" w14:textId="77777777" w:rsidR="00D71E44" w:rsidRDefault="00D71E44" w:rsidP="00D24084">
            <w:r>
              <w:t>Popis z podania.</w:t>
            </w:r>
          </w:p>
        </w:tc>
      </w:tr>
      <w:tr w:rsidR="00D71E44" w14:paraId="764653F2" w14:textId="77777777" w:rsidTr="00690D96">
        <w:tc>
          <w:tcPr>
            <w:tcW w:w="1129" w:type="dxa"/>
            <w:tcMar>
              <w:top w:w="30" w:type="dxa"/>
              <w:left w:w="30" w:type="dxa"/>
              <w:bottom w:w="20" w:type="dxa"/>
              <w:right w:w="30" w:type="dxa"/>
            </w:tcMar>
          </w:tcPr>
          <w:p w14:paraId="312BFF7C" w14:textId="77777777" w:rsidR="00D71E44" w:rsidRDefault="00D71E44" w:rsidP="00D24084">
            <w:r>
              <w:t>Atribút</w:t>
            </w:r>
          </w:p>
        </w:tc>
        <w:tc>
          <w:tcPr>
            <w:tcW w:w="7942" w:type="dxa"/>
            <w:tcMar>
              <w:top w:w="30" w:type="dxa"/>
              <w:left w:w="30" w:type="dxa"/>
              <w:bottom w:w="20" w:type="dxa"/>
              <w:right w:w="30" w:type="dxa"/>
            </w:tcMar>
          </w:tcPr>
          <w:p w14:paraId="7FF50824" w14:textId="77777777" w:rsidR="00D71E44" w:rsidRDefault="00D71E44" w:rsidP="00D24084">
            <w:r>
              <w:t>Externý kód typu podania : an1_50</w:t>
            </w:r>
          </w:p>
        </w:tc>
      </w:tr>
      <w:tr w:rsidR="00D71E44" w14:paraId="49CFBFED" w14:textId="77777777" w:rsidTr="00690D96">
        <w:tc>
          <w:tcPr>
            <w:tcW w:w="1129" w:type="dxa"/>
            <w:tcMar>
              <w:top w:w="30" w:type="dxa"/>
              <w:left w:w="30" w:type="dxa"/>
              <w:bottom w:w="20" w:type="dxa"/>
              <w:right w:w="30" w:type="dxa"/>
            </w:tcMar>
          </w:tcPr>
          <w:p w14:paraId="030F6952" w14:textId="77777777" w:rsidR="00D71E44" w:rsidRDefault="00D71E44" w:rsidP="00D24084">
            <w:r>
              <w:t>Opis</w:t>
            </w:r>
          </w:p>
        </w:tc>
        <w:tc>
          <w:tcPr>
            <w:tcW w:w="7942" w:type="dxa"/>
            <w:tcMar>
              <w:top w:w="30" w:type="dxa"/>
              <w:left w:w="30" w:type="dxa"/>
              <w:bottom w:w="20" w:type="dxa"/>
              <w:right w:w="30" w:type="dxa"/>
            </w:tcMar>
          </w:tcPr>
          <w:p w14:paraId="014832C1" w14:textId="77777777" w:rsidR="00D71E44" w:rsidRDefault="00D71E44" w:rsidP="00D24084">
            <w:r>
              <w:t>Jednoznačný identifikátor typu podania.</w:t>
            </w:r>
          </w:p>
        </w:tc>
      </w:tr>
      <w:tr w:rsidR="00D71E44" w14:paraId="648EF904" w14:textId="77777777" w:rsidTr="00690D96">
        <w:tc>
          <w:tcPr>
            <w:tcW w:w="1129" w:type="dxa"/>
            <w:tcMar>
              <w:top w:w="30" w:type="dxa"/>
              <w:left w:w="30" w:type="dxa"/>
              <w:bottom w:w="20" w:type="dxa"/>
              <w:right w:w="30" w:type="dxa"/>
            </w:tcMar>
          </w:tcPr>
          <w:p w14:paraId="4202BF35" w14:textId="77777777" w:rsidR="00D71E44" w:rsidRDefault="00D71E44" w:rsidP="00D24084">
            <w:r>
              <w:t>Atribút</w:t>
            </w:r>
          </w:p>
        </w:tc>
        <w:tc>
          <w:tcPr>
            <w:tcW w:w="7942" w:type="dxa"/>
            <w:tcMar>
              <w:top w:w="30" w:type="dxa"/>
              <w:left w:w="30" w:type="dxa"/>
              <w:bottom w:w="20" w:type="dxa"/>
              <w:right w:w="30" w:type="dxa"/>
            </w:tcMar>
          </w:tcPr>
          <w:p w14:paraId="7E6E325C" w14:textId="77777777" w:rsidR="00D71E44" w:rsidRDefault="00D71E44" w:rsidP="00D24084">
            <w:r>
              <w:t>Dátum podania od : Dátum a čas</w:t>
            </w:r>
          </w:p>
        </w:tc>
      </w:tr>
      <w:tr w:rsidR="00D71E44" w14:paraId="23E9F638" w14:textId="77777777" w:rsidTr="00690D96">
        <w:tc>
          <w:tcPr>
            <w:tcW w:w="1129" w:type="dxa"/>
            <w:tcMar>
              <w:top w:w="30" w:type="dxa"/>
              <w:left w:w="30" w:type="dxa"/>
              <w:bottom w:w="20" w:type="dxa"/>
              <w:right w:w="30" w:type="dxa"/>
            </w:tcMar>
          </w:tcPr>
          <w:p w14:paraId="5BF4098F" w14:textId="77777777" w:rsidR="00D71E44" w:rsidRDefault="00D71E44" w:rsidP="00D24084">
            <w:r>
              <w:t>Opis</w:t>
            </w:r>
          </w:p>
        </w:tc>
        <w:tc>
          <w:tcPr>
            <w:tcW w:w="7942" w:type="dxa"/>
            <w:tcMar>
              <w:top w:w="30" w:type="dxa"/>
              <w:left w:w="30" w:type="dxa"/>
              <w:bottom w:w="20" w:type="dxa"/>
              <w:right w:w="30" w:type="dxa"/>
            </w:tcMar>
          </w:tcPr>
          <w:p w14:paraId="3C1F9D7F" w14:textId="77777777" w:rsidR="00D71E44" w:rsidRDefault="00D71E44" w:rsidP="00D24084">
            <w:r>
              <w:t>Dátum prijatia v podateľni, od ktorého majú byť vrátené podania.</w:t>
            </w:r>
          </w:p>
        </w:tc>
      </w:tr>
      <w:tr w:rsidR="00D71E44" w14:paraId="1C1720E7" w14:textId="77777777" w:rsidTr="00690D96">
        <w:tc>
          <w:tcPr>
            <w:tcW w:w="1129" w:type="dxa"/>
            <w:tcMar>
              <w:top w:w="30" w:type="dxa"/>
              <w:left w:w="30" w:type="dxa"/>
              <w:bottom w:w="20" w:type="dxa"/>
              <w:right w:w="30" w:type="dxa"/>
            </w:tcMar>
          </w:tcPr>
          <w:p w14:paraId="61977717" w14:textId="77777777" w:rsidR="00D71E44" w:rsidRDefault="00D71E44" w:rsidP="00D24084">
            <w:r>
              <w:t>Atribút</w:t>
            </w:r>
          </w:p>
        </w:tc>
        <w:tc>
          <w:tcPr>
            <w:tcW w:w="7942" w:type="dxa"/>
            <w:tcMar>
              <w:top w:w="30" w:type="dxa"/>
              <w:left w:w="30" w:type="dxa"/>
              <w:bottom w:w="20" w:type="dxa"/>
              <w:right w:w="30" w:type="dxa"/>
            </w:tcMar>
          </w:tcPr>
          <w:p w14:paraId="0AC0A8C4" w14:textId="77777777" w:rsidR="00D71E44" w:rsidRDefault="00D71E44" w:rsidP="00D24084">
            <w:r>
              <w:t>Dátum podania do : Dátum a čas</w:t>
            </w:r>
          </w:p>
        </w:tc>
      </w:tr>
      <w:tr w:rsidR="00D71E44" w14:paraId="26A0B1D4" w14:textId="77777777" w:rsidTr="00690D96">
        <w:tc>
          <w:tcPr>
            <w:tcW w:w="1129" w:type="dxa"/>
            <w:tcMar>
              <w:top w:w="30" w:type="dxa"/>
              <w:left w:w="30" w:type="dxa"/>
              <w:bottom w:w="20" w:type="dxa"/>
              <w:right w:w="30" w:type="dxa"/>
            </w:tcMar>
          </w:tcPr>
          <w:p w14:paraId="3E55EC26" w14:textId="77777777" w:rsidR="00D71E44" w:rsidRDefault="00D71E44" w:rsidP="00D24084">
            <w:r>
              <w:t>Opis</w:t>
            </w:r>
          </w:p>
        </w:tc>
        <w:tc>
          <w:tcPr>
            <w:tcW w:w="7942" w:type="dxa"/>
            <w:tcMar>
              <w:top w:w="30" w:type="dxa"/>
              <w:left w:w="30" w:type="dxa"/>
              <w:bottom w:w="20" w:type="dxa"/>
              <w:right w:w="30" w:type="dxa"/>
            </w:tcMar>
          </w:tcPr>
          <w:p w14:paraId="01514A6C" w14:textId="77777777" w:rsidR="00D71E44" w:rsidRDefault="00D71E44" w:rsidP="00D24084">
            <w:r>
              <w:t>Dátum prijatia v podateľni, do ktorého majú byť vrátené podania.</w:t>
            </w:r>
          </w:p>
        </w:tc>
      </w:tr>
      <w:tr w:rsidR="00D71E44" w14:paraId="1D9B8C52" w14:textId="77777777" w:rsidTr="00690D96">
        <w:tc>
          <w:tcPr>
            <w:tcW w:w="1129" w:type="dxa"/>
            <w:tcMar>
              <w:top w:w="30" w:type="dxa"/>
              <w:left w:w="30" w:type="dxa"/>
              <w:bottom w:w="20" w:type="dxa"/>
              <w:right w:w="30" w:type="dxa"/>
            </w:tcMar>
          </w:tcPr>
          <w:p w14:paraId="7DD2EC60" w14:textId="77777777" w:rsidR="00D71E44" w:rsidRDefault="00D71E44" w:rsidP="00D24084">
            <w:r>
              <w:t>Atribút</w:t>
            </w:r>
          </w:p>
        </w:tc>
        <w:tc>
          <w:tcPr>
            <w:tcW w:w="7942" w:type="dxa"/>
            <w:tcMar>
              <w:top w:w="30" w:type="dxa"/>
              <w:left w:w="30" w:type="dxa"/>
              <w:bottom w:w="20" w:type="dxa"/>
              <w:right w:w="30" w:type="dxa"/>
            </w:tcMar>
          </w:tcPr>
          <w:p w14:paraId="1FC32CD4" w14:textId="77777777" w:rsidR="00D71E44" w:rsidRDefault="00D71E44" w:rsidP="00D24084">
            <w:r>
              <w:t>Identifikátor zásielky : an1_30</w:t>
            </w:r>
          </w:p>
        </w:tc>
      </w:tr>
      <w:tr w:rsidR="00D71E44" w14:paraId="61DE929D" w14:textId="77777777" w:rsidTr="00690D96">
        <w:tc>
          <w:tcPr>
            <w:tcW w:w="1129" w:type="dxa"/>
            <w:tcMar>
              <w:top w:w="30" w:type="dxa"/>
              <w:left w:w="30" w:type="dxa"/>
              <w:bottom w:w="20" w:type="dxa"/>
              <w:right w:w="30" w:type="dxa"/>
            </w:tcMar>
          </w:tcPr>
          <w:p w14:paraId="7362EE51" w14:textId="77777777" w:rsidR="00D71E44" w:rsidRDefault="00D71E44" w:rsidP="00D24084">
            <w:r>
              <w:t>Opis</w:t>
            </w:r>
          </w:p>
        </w:tc>
        <w:tc>
          <w:tcPr>
            <w:tcW w:w="7942" w:type="dxa"/>
            <w:tcMar>
              <w:top w:w="30" w:type="dxa"/>
              <w:left w:w="30" w:type="dxa"/>
              <w:bottom w:w="20" w:type="dxa"/>
              <w:right w:w="30" w:type="dxa"/>
            </w:tcMar>
          </w:tcPr>
          <w:p w14:paraId="355D9309" w14:textId="77777777" w:rsidR="00D71E44" w:rsidRDefault="00D71E44" w:rsidP="00D24084">
            <w:r>
              <w:t>Jednoznačný identifikár zásielky, viažúcej sa k podaniu.</w:t>
            </w:r>
          </w:p>
        </w:tc>
      </w:tr>
      <w:tr w:rsidR="00D71E44" w14:paraId="3330C9DF" w14:textId="77777777" w:rsidTr="00690D96">
        <w:tc>
          <w:tcPr>
            <w:tcW w:w="1129" w:type="dxa"/>
            <w:tcMar>
              <w:top w:w="30" w:type="dxa"/>
              <w:left w:w="30" w:type="dxa"/>
              <w:bottom w:w="20" w:type="dxa"/>
              <w:right w:w="30" w:type="dxa"/>
            </w:tcMar>
          </w:tcPr>
          <w:p w14:paraId="32AB82C7" w14:textId="77777777" w:rsidR="00D71E44" w:rsidRDefault="00D71E44" w:rsidP="00D24084">
            <w:r>
              <w:t>Atribút</w:t>
            </w:r>
          </w:p>
        </w:tc>
        <w:tc>
          <w:tcPr>
            <w:tcW w:w="7942" w:type="dxa"/>
            <w:tcMar>
              <w:top w:w="30" w:type="dxa"/>
              <w:left w:w="30" w:type="dxa"/>
              <w:bottom w:w="20" w:type="dxa"/>
              <w:right w:w="30" w:type="dxa"/>
            </w:tcMar>
          </w:tcPr>
          <w:p w14:paraId="78C4DBCA" w14:textId="77777777" w:rsidR="00D71E44" w:rsidRDefault="00D71E44" w:rsidP="00D24084">
            <w:r>
              <w:t>Počet podaní na stránku : Číslo</w:t>
            </w:r>
          </w:p>
        </w:tc>
      </w:tr>
      <w:tr w:rsidR="00D71E44" w14:paraId="6437C5AF" w14:textId="77777777" w:rsidTr="00690D96">
        <w:tc>
          <w:tcPr>
            <w:tcW w:w="1129" w:type="dxa"/>
            <w:tcMar>
              <w:top w:w="30" w:type="dxa"/>
              <w:left w:w="30" w:type="dxa"/>
              <w:bottom w:w="20" w:type="dxa"/>
              <w:right w:w="30" w:type="dxa"/>
            </w:tcMar>
          </w:tcPr>
          <w:p w14:paraId="71BD42A8" w14:textId="77777777" w:rsidR="00D71E44" w:rsidRDefault="00D71E44" w:rsidP="00D24084">
            <w:r>
              <w:t>Opis</w:t>
            </w:r>
          </w:p>
        </w:tc>
        <w:tc>
          <w:tcPr>
            <w:tcW w:w="7942" w:type="dxa"/>
            <w:tcMar>
              <w:top w:w="30" w:type="dxa"/>
              <w:left w:w="30" w:type="dxa"/>
              <w:bottom w:w="20" w:type="dxa"/>
              <w:right w:w="30" w:type="dxa"/>
            </w:tcMar>
          </w:tcPr>
          <w:p w14:paraId="04B30E49" w14:textId="77777777" w:rsidR="00D71E44" w:rsidRDefault="00D71E44" w:rsidP="00D24084">
            <w:r>
              <w:t>Počet podaní na stránku.</w:t>
            </w:r>
          </w:p>
        </w:tc>
      </w:tr>
      <w:tr w:rsidR="00D71E44" w14:paraId="1840F537" w14:textId="77777777" w:rsidTr="00690D96">
        <w:tc>
          <w:tcPr>
            <w:tcW w:w="1129" w:type="dxa"/>
            <w:tcMar>
              <w:top w:w="30" w:type="dxa"/>
              <w:left w:w="30" w:type="dxa"/>
              <w:bottom w:w="20" w:type="dxa"/>
              <w:right w:w="30" w:type="dxa"/>
            </w:tcMar>
          </w:tcPr>
          <w:p w14:paraId="4AA7A922" w14:textId="77777777" w:rsidR="00D71E44" w:rsidRDefault="00D71E44" w:rsidP="00D24084">
            <w:r>
              <w:t>Atribút</w:t>
            </w:r>
          </w:p>
        </w:tc>
        <w:tc>
          <w:tcPr>
            <w:tcW w:w="7942" w:type="dxa"/>
            <w:tcMar>
              <w:top w:w="30" w:type="dxa"/>
              <w:left w:w="30" w:type="dxa"/>
              <w:bottom w:w="20" w:type="dxa"/>
              <w:right w:w="30" w:type="dxa"/>
            </w:tcMar>
          </w:tcPr>
          <w:p w14:paraId="1D106009" w14:textId="77777777" w:rsidR="00D71E44" w:rsidRDefault="00D71E44" w:rsidP="00D24084">
            <w:r>
              <w:t>Poradové číslo stránky : Číslo</w:t>
            </w:r>
          </w:p>
        </w:tc>
      </w:tr>
      <w:tr w:rsidR="00D71E44" w14:paraId="12837A3F" w14:textId="77777777" w:rsidTr="00690D96">
        <w:tc>
          <w:tcPr>
            <w:tcW w:w="1129" w:type="dxa"/>
            <w:tcMar>
              <w:top w:w="30" w:type="dxa"/>
              <w:left w:w="30" w:type="dxa"/>
              <w:bottom w:w="20" w:type="dxa"/>
              <w:right w:w="30" w:type="dxa"/>
            </w:tcMar>
          </w:tcPr>
          <w:p w14:paraId="0F0BFE73" w14:textId="77777777" w:rsidR="00D71E44" w:rsidRDefault="00D71E44" w:rsidP="00D24084">
            <w:r>
              <w:lastRenderedPageBreak/>
              <w:t>Opis</w:t>
            </w:r>
          </w:p>
        </w:tc>
        <w:tc>
          <w:tcPr>
            <w:tcW w:w="7942" w:type="dxa"/>
            <w:tcMar>
              <w:top w:w="30" w:type="dxa"/>
              <w:left w:w="30" w:type="dxa"/>
              <w:bottom w:w="20" w:type="dxa"/>
              <w:right w:w="30" w:type="dxa"/>
            </w:tcMar>
          </w:tcPr>
          <w:p w14:paraId="5A2D2F7B" w14:textId="77777777" w:rsidR="00D71E44" w:rsidRDefault="00D71E44" w:rsidP="00D24084">
            <w:r>
              <w:t>Poradové číslo stránky.</w:t>
            </w:r>
          </w:p>
        </w:tc>
      </w:tr>
      <w:tr w:rsidR="00D71E44" w14:paraId="51E9285A" w14:textId="77777777" w:rsidTr="00690D96">
        <w:tc>
          <w:tcPr>
            <w:tcW w:w="1129" w:type="dxa"/>
            <w:tcMar>
              <w:top w:w="30" w:type="dxa"/>
              <w:left w:w="30" w:type="dxa"/>
              <w:bottom w:w="20" w:type="dxa"/>
              <w:right w:w="30" w:type="dxa"/>
            </w:tcMar>
          </w:tcPr>
          <w:p w14:paraId="58F58054" w14:textId="77777777" w:rsidR="00D71E44" w:rsidRDefault="00D71E44" w:rsidP="00D24084">
            <w:r>
              <w:t>Atribút</w:t>
            </w:r>
          </w:p>
        </w:tc>
        <w:tc>
          <w:tcPr>
            <w:tcW w:w="7942" w:type="dxa"/>
            <w:tcMar>
              <w:top w:w="30" w:type="dxa"/>
              <w:left w:w="30" w:type="dxa"/>
              <w:bottom w:w="20" w:type="dxa"/>
              <w:right w:w="30" w:type="dxa"/>
            </w:tcMar>
          </w:tcPr>
          <w:p w14:paraId="5D48EE41" w14:textId="77777777" w:rsidR="00D71E44" w:rsidRDefault="00D71E44" w:rsidP="00D24084">
            <w:r>
              <w:t>TokenID</w:t>
            </w:r>
          </w:p>
        </w:tc>
      </w:tr>
      <w:tr w:rsidR="00D71E44" w14:paraId="28DD97A9" w14:textId="77777777" w:rsidTr="00690D96">
        <w:tc>
          <w:tcPr>
            <w:tcW w:w="1129" w:type="dxa"/>
            <w:tcMar>
              <w:top w:w="30" w:type="dxa"/>
              <w:left w:w="30" w:type="dxa"/>
              <w:bottom w:w="20" w:type="dxa"/>
              <w:right w:w="30" w:type="dxa"/>
            </w:tcMar>
          </w:tcPr>
          <w:p w14:paraId="78BDDE62" w14:textId="77777777" w:rsidR="00D71E44" w:rsidRDefault="00D71E44" w:rsidP="00D24084">
            <w:r>
              <w:t>Opis</w:t>
            </w:r>
          </w:p>
        </w:tc>
        <w:tc>
          <w:tcPr>
            <w:tcW w:w="7942" w:type="dxa"/>
            <w:tcMar>
              <w:top w:w="30" w:type="dxa"/>
              <w:left w:w="30" w:type="dxa"/>
              <w:bottom w:w="20" w:type="dxa"/>
              <w:right w:w="30" w:type="dxa"/>
            </w:tcMar>
          </w:tcPr>
          <w:p w14:paraId="27093FB4" w14:textId="77777777" w:rsidR="00D71E44" w:rsidRDefault="00D71E44" w:rsidP="00D24084">
            <w:r>
              <w:t>TokenID.</w:t>
            </w:r>
          </w:p>
        </w:tc>
      </w:tr>
      <w:tr w:rsidR="00D71E44" w14:paraId="0DE11007" w14:textId="77777777" w:rsidTr="00690D96">
        <w:tc>
          <w:tcPr>
            <w:tcW w:w="1129" w:type="dxa"/>
            <w:tcMar>
              <w:top w:w="30" w:type="dxa"/>
              <w:left w:w="30" w:type="dxa"/>
              <w:bottom w:w="20" w:type="dxa"/>
              <w:right w:w="30" w:type="dxa"/>
            </w:tcMar>
          </w:tcPr>
          <w:p w14:paraId="580FFBDF" w14:textId="77777777" w:rsidR="00D71E44" w:rsidRDefault="00D71E44" w:rsidP="00D24084">
            <w:r>
              <w:t>Atribút</w:t>
            </w:r>
          </w:p>
        </w:tc>
        <w:tc>
          <w:tcPr>
            <w:tcW w:w="7942" w:type="dxa"/>
            <w:tcMar>
              <w:top w:w="30" w:type="dxa"/>
              <w:left w:w="30" w:type="dxa"/>
              <w:bottom w:w="20" w:type="dxa"/>
              <w:right w:w="30" w:type="dxa"/>
            </w:tcMar>
          </w:tcPr>
          <w:p w14:paraId="783E6CCE" w14:textId="77777777" w:rsidR="00D71E44" w:rsidRDefault="00D71E44" w:rsidP="00D24084">
            <w:r>
              <w:t>Stav podania : Číslo</w:t>
            </w:r>
          </w:p>
        </w:tc>
      </w:tr>
      <w:tr w:rsidR="00D71E44" w14:paraId="551E84FD" w14:textId="77777777" w:rsidTr="00690D96">
        <w:tc>
          <w:tcPr>
            <w:tcW w:w="1129" w:type="dxa"/>
            <w:tcMar>
              <w:top w:w="30" w:type="dxa"/>
              <w:left w:w="30" w:type="dxa"/>
              <w:bottom w:w="20" w:type="dxa"/>
              <w:right w:w="30" w:type="dxa"/>
            </w:tcMar>
          </w:tcPr>
          <w:p w14:paraId="0E309352" w14:textId="77777777" w:rsidR="00D71E44" w:rsidRDefault="00D71E44" w:rsidP="00D24084">
            <w:r>
              <w:t>Opis</w:t>
            </w:r>
          </w:p>
        </w:tc>
        <w:tc>
          <w:tcPr>
            <w:tcW w:w="7942" w:type="dxa"/>
            <w:tcMar>
              <w:top w:w="30" w:type="dxa"/>
              <w:left w:w="30" w:type="dxa"/>
              <w:bottom w:w="20" w:type="dxa"/>
              <w:right w:w="30" w:type="dxa"/>
            </w:tcMar>
          </w:tcPr>
          <w:p w14:paraId="78905BCB" w14:textId="77777777" w:rsidR="00D71E44" w:rsidRDefault="00D71E44" w:rsidP="00D24084">
            <w:r>
              <w:t>1 - Prijaté</w:t>
            </w:r>
            <w:r>
              <w:br/>
              <w:t>2 - Neprijaté</w:t>
            </w:r>
            <w:r>
              <w:br/>
              <w:t xml:space="preserve">3 </w:t>
            </w:r>
            <w:r w:rsidR="00EB6766">
              <w:t>–</w:t>
            </w:r>
            <w:r>
              <w:t xml:space="preserve"> Spracovávané</w:t>
            </w:r>
          </w:p>
        </w:tc>
      </w:tr>
    </w:tbl>
    <w:p w14:paraId="0EE0BCB3" w14:textId="77777777" w:rsidR="00D71E44" w:rsidRDefault="00D71E44" w:rsidP="00D24084"/>
    <w:p w14:paraId="5EB3C9E3" w14:textId="77777777" w:rsidR="00D71E44" w:rsidRPr="00F635F7" w:rsidRDefault="00D71E44"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D71E44" w14:paraId="3D3018CD" w14:textId="77777777" w:rsidTr="00690D96">
        <w:tc>
          <w:tcPr>
            <w:tcW w:w="1129" w:type="dxa"/>
            <w:tcMar>
              <w:top w:w="30" w:type="dxa"/>
              <w:left w:w="30" w:type="dxa"/>
              <w:bottom w:w="20" w:type="dxa"/>
              <w:right w:w="30" w:type="dxa"/>
            </w:tcMar>
          </w:tcPr>
          <w:p w14:paraId="3254DF69" w14:textId="77777777" w:rsidR="00D71E44" w:rsidRDefault="00D71E44" w:rsidP="00D24084">
            <w:r>
              <w:t>Atribút</w:t>
            </w:r>
          </w:p>
        </w:tc>
        <w:tc>
          <w:tcPr>
            <w:tcW w:w="7942" w:type="dxa"/>
            <w:tcMar>
              <w:top w:w="30" w:type="dxa"/>
              <w:left w:w="30" w:type="dxa"/>
              <w:bottom w:w="20" w:type="dxa"/>
              <w:right w:w="30" w:type="dxa"/>
            </w:tcMar>
          </w:tcPr>
          <w:p w14:paraId="7D0B7FBB" w14:textId="77777777" w:rsidR="00D71E44" w:rsidRDefault="00D71E44" w:rsidP="00D24084">
            <w:r>
              <w:t>Kód : Číslo</w:t>
            </w:r>
          </w:p>
        </w:tc>
      </w:tr>
      <w:tr w:rsidR="00D71E44" w14:paraId="53647EF8" w14:textId="77777777" w:rsidTr="00690D96">
        <w:tc>
          <w:tcPr>
            <w:tcW w:w="1129" w:type="dxa"/>
            <w:tcMar>
              <w:top w:w="30" w:type="dxa"/>
              <w:left w:w="30" w:type="dxa"/>
              <w:bottom w:w="20" w:type="dxa"/>
              <w:right w:w="30" w:type="dxa"/>
            </w:tcMar>
          </w:tcPr>
          <w:p w14:paraId="793451A7" w14:textId="77777777" w:rsidR="00D71E44" w:rsidRDefault="00D71E44" w:rsidP="00D24084">
            <w:r>
              <w:t>Opis</w:t>
            </w:r>
          </w:p>
        </w:tc>
        <w:tc>
          <w:tcPr>
            <w:tcW w:w="7942" w:type="dxa"/>
            <w:tcMar>
              <w:top w:w="30" w:type="dxa"/>
              <w:left w:w="30" w:type="dxa"/>
              <w:bottom w:w="20" w:type="dxa"/>
              <w:right w:w="30" w:type="dxa"/>
            </w:tcMar>
          </w:tcPr>
          <w:p w14:paraId="672D640F" w14:textId="77777777" w:rsidR="00D71E44" w:rsidRDefault="00D71E44" w:rsidP="00D24084">
            <w:r>
              <w:t>Kód chyby.</w:t>
            </w:r>
          </w:p>
        </w:tc>
      </w:tr>
      <w:tr w:rsidR="00D71E44" w14:paraId="02DD1DE7" w14:textId="77777777" w:rsidTr="00690D96">
        <w:tc>
          <w:tcPr>
            <w:tcW w:w="1129" w:type="dxa"/>
            <w:tcMar>
              <w:top w:w="30" w:type="dxa"/>
              <w:left w:w="30" w:type="dxa"/>
              <w:bottom w:w="20" w:type="dxa"/>
              <w:right w:w="30" w:type="dxa"/>
            </w:tcMar>
          </w:tcPr>
          <w:p w14:paraId="5167E308" w14:textId="77777777" w:rsidR="00D71E44" w:rsidRDefault="00D71E44" w:rsidP="00D24084">
            <w:r>
              <w:t>Atribút</w:t>
            </w:r>
          </w:p>
        </w:tc>
        <w:tc>
          <w:tcPr>
            <w:tcW w:w="7942" w:type="dxa"/>
            <w:tcMar>
              <w:top w:w="30" w:type="dxa"/>
              <w:left w:w="30" w:type="dxa"/>
              <w:bottom w:w="20" w:type="dxa"/>
              <w:right w:w="30" w:type="dxa"/>
            </w:tcMar>
          </w:tcPr>
          <w:p w14:paraId="197D9C2D" w14:textId="77777777" w:rsidR="00D71E44" w:rsidRDefault="00D71E44" w:rsidP="00D24084">
            <w:r>
              <w:t>Popis : an1_255</w:t>
            </w:r>
          </w:p>
        </w:tc>
      </w:tr>
      <w:tr w:rsidR="00D71E44" w14:paraId="20011001" w14:textId="77777777" w:rsidTr="00690D96">
        <w:tc>
          <w:tcPr>
            <w:tcW w:w="1129" w:type="dxa"/>
            <w:tcMar>
              <w:top w:w="30" w:type="dxa"/>
              <w:left w:w="30" w:type="dxa"/>
              <w:bottom w:w="20" w:type="dxa"/>
              <w:right w:w="30" w:type="dxa"/>
            </w:tcMar>
          </w:tcPr>
          <w:p w14:paraId="77D0D931" w14:textId="77777777" w:rsidR="00D71E44" w:rsidRDefault="00D71E44" w:rsidP="00D24084">
            <w:r>
              <w:t>Opis</w:t>
            </w:r>
          </w:p>
        </w:tc>
        <w:tc>
          <w:tcPr>
            <w:tcW w:w="7942" w:type="dxa"/>
            <w:tcMar>
              <w:top w:w="30" w:type="dxa"/>
              <w:left w:w="30" w:type="dxa"/>
              <w:bottom w:w="20" w:type="dxa"/>
              <w:right w:w="30" w:type="dxa"/>
            </w:tcMar>
          </w:tcPr>
          <w:p w14:paraId="22292870" w14:textId="77777777" w:rsidR="00D71E44" w:rsidRDefault="00D71E44" w:rsidP="00D24084">
            <w:r>
              <w:t>Popis chyby</w:t>
            </w:r>
          </w:p>
        </w:tc>
      </w:tr>
    </w:tbl>
    <w:p w14:paraId="63CFBC7F" w14:textId="77777777" w:rsidR="00D71E44" w:rsidRDefault="00D71E44" w:rsidP="00D24084"/>
    <w:p w14:paraId="337F2E94" w14:textId="77777777" w:rsidR="00D71E44" w:rsidRPr="00F635F7" w:rsidRDefault="00D71E44"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D71E44" w14:paraId="6B04F31A" w14:textId="77777777" w:rsidTr="00690D96">
        <w:tc>
          <w:tcPr>
            <w:tcW w:w="1129" w:type="dxa"/>
            <w:tcMar>
              <w:top w:w="30" w:type="dxa"/>
              <w:left w:w="30" w:type="dxa"/>
              <w:bottom w:w="20" w:type="dxa"/>
              <w:right w:w="30" w:type="dxa"/>
            </w:tcMar>
          </w:tcPr>
          <w:p w14:paraId="312AA075" w14:textId="77777777" w:rsidR="00D71E44" w:rsidRDefault="00D71E44" w:rsidP="00D24084">
            <w:r>
              <w:t>Atribút</w:t>
            </w:r>
          </w:p>
        </w:tc>
        <w:tc>
          <w:tcPr>
            <w:tcW w:w="7942" w:type="dxa"/>
            <w:tcMar>
              <w:top w:w="30" w:type="dxa"/>
              <w:left w:w="30" w:type="dxa"/>
              <w:bottom w:w="20" w:type="dxa"/>
              <w:right w:w="30" w:type="dxa"/>
            </w:tcMar>
          </w:tcPr>
          <w:p w14:paraId="4B5A874A" w14:textId="77777777" w:rsidR="00D71E44" w:rsidRDefault="00D71E44" w:rsidP="00D24084">
            <w:r>
              <w:t>Identifikátor : Guid</w:t>
            </w:r>
          </w:p>
        </w:tc>
      </w:tr>
      <w:tr w:rsidR="00D71E44" w14:paraId="7C2486C3" w14:textId="77777777" w:rsidTr="00690D96">
        <w:tc>
          <w:tcPr>
            <w:tcW w:w="1129" w:type="dxa"/>
            <w:tcMar>
              <w:top w:w="30" w:type="dxa"/>
              <w:left w:w="30" w:type="dxa"/>
              <w:bottom w:w="20" w:type="dxa"/>
              <w:right w:w="30" w:type="dxa"/>
            </w:tcMar>
          </w:tcPr>
          <w:p w14:paraId="37EF28C1" w14:textId="77777777" w:rsidR="00D71E44" w:rsidRDefault="00D71E44" w:rsidP="00D24084">
            <w:r>
              <w:t>Opis</w:t>
            </w:r>
          </w:p>
        </w:tc>
        <w:tc>
          <w:tcPr>
            <w:tcW w:w="7942" w:type="dxa"/>
            <w:tcMar>
              <w:top w:w="30" w:type="dxa"/>
              <w:left w:w="30" w:type="dxa"/>
              <w:bottom w:w="20" w:type="dxa"/>
              <w:right w:w="30" w:type="dxa"/>
            </w:tcMar>
          </w:tcPr>
          <w:p w14:paraId="6CFB34C6" w14:textId="77777777" w:rsidR="00D71E44" w:rsidRDefault="00D71E44" w:rsidP="00D24084">
            <w:r>
              <w:t>Jednoznačný identifikátor podania.</w:t>
            </w:r>
          </w:p>
        </w:tc>
      </w:tr>
      <w:tr w:rsidR="00D71E44" w14:paraId="77D12691" w14:textId="77777777" w:rsidTr="00690D96">
        <w:tc>
          <w:tcPr>
            <w:tcW w:w="1129" w:type="dxa"/>
            <w:tcMar>
              <w:top w:w="30" w:type="dxa"/>
              <w:left w:w="30" w:type="dxa"/>
              <w:bottom w:w="20" w:type="dxa"/>
              <w:right w:w="30" w:type="dxa"/>
            </w:tcMar>
          </w:tcPr>
          <w:p w14:paraId="2052EA57" w14:textId="77777777" w:rsidR="00D71E44" w:rsidRDefault="00D71E44" w:rsidP="00D24084">
            <w:r>
              <w:t>Atribút</w:t>
            </w:r>
          </w:p>
        </w:tc>
        <w:tc>
          <w:tcPr>
            <w:tcW w:w="7942" w:type="dxa"/>
            <w:tcMar>
              <w:top w:w="30" w:type="dxa"/>
              <w:left w:w="30" w:type="dxa"/>
              <w:bottom w:w="20" w:type="dxa"/>
              <w:right w:w="30" w:type="dxa"/>
            </w:tcMar>
          </w:tcPr>
          <w:p w14:paraId="27F4DD0E" w14:textId="77777777" w:rsidR="00D71E44" w:rsidRDefault="00D71E44" w:rsidP="00D24084">
            <w:r>
              <w:t>Identifikátor biznis prípadu : an1_255</w:t>
            </w:r>
          </w:p>
        </w:tc>
      </w:tr>
      <w:tr w:rsidR="00D71E44" w14:paraId="7879254F" w14:textId="77777777" w:rsidTr="00690D96">
        <w:tc>
          <w:tcPr>
            <w:tcW w:w="1129" w:type="dxa"/>
            <w:tcMar>
              <w:top w:w="30" w:type="dxa"/>
              <w:left w:w="30" w:type="dxa"/>
              <w:bottom w:w="20" w:type="dxa"/>
              <w:right w:w="30" w:type="dxa"/>
            </w:tcMar>
          </w:tcPr>
          <w:p w14:paraId="2DC189A1" w14:textId="77777777" w:rsidR="00D71E44" w:rsidRDefault="00D71E44" w:rsidP="00D24084">
            <w:r>
              <w:t>Opis</w:t>
            </w:r>
          </w:p>
        </w:tc>
        <w:tc>
          <w:tcPr>
            <w:tcW w:w="7942" w:type="dxa"/>
            <w:tcMar>
              <w:top w:w="30" w:type="dxa"/>
              <w:left w:w="30" w:type="dxa"/>
              <w:bottom w:w="20" w:type="dxa"/>
              <w:right w:w="30" w:type="dxa"/>
            </w:tcMar>
          </w:tcPr>
          <w:p w14:paraId="74C9B030" w14:textId="77777777" w:rsidR="00D71E44" w:rsidRDefault="00D71E44" w:rsidP="00D24084">
            <w:r>
              <w:t>Identifikátor biznis prípadu z podania.</w:t>
            </w:r>
          </w:p>
        </w:tc>
      </w:tr>
      <w:tr w:rsidR="00D71E44" w14:paraId="5E9D3D9C" w14:textId="77777777" w:rsidTr="00690D96">
        <w:tc>
          <w:tcPr>
            <w:tcW w:w="1129" w:type="dxa"/>
            <w:tcMar>
              <w:top w:w="30" w:type="dxa"/>
              <w:left w:w="30" w:type="dxa"/>
              <w:bottom w:w="20" w:type="dxa"/>
              <w:right w:w="30" w:type="dxa"/>
            </w:tcMar>
          </w:tcPr>
          <w:p w14:paraId="5A993BE9" w14:textId="77777777" w:rsidR="00D71E44" w:rsidRDefault="00D71E44" w:rsidP="00D24084">
            <w:r>
              <w:t>Atribút</w:t>
            </w:r>
          </w:p>
        </w:tc>
        <w:tc>
          <w:tcPr>
            <w:tcW w:w="7942" w:type="dxa"/>
            <w:tcMar>
              <w:top w:w="30" w:type="dxa"/>
              <w:left w:w="30" w:type="dxa"/>
              <w:bottom w:w="20" w:type="dxa"/>
              <w:right w:w="30" w:type="dxa"/>
            </w:tcMar>
          </w:tcPr>
          <w:p w14:paraId="439C4F5B" w14:textId="77777777" w:rsidR="00D71E44" w:rsidRDefault="00D71E44" w:rsidP="00D24084">
            <w:r>
              <w:t>Dátum a čas prijatia : Dátum a čas</w:t>
            </w:r>
          </w:p>
        </w:tc>
      </w:tr>
      <w:tr w:rsidR="00D71E44" w14:paraId="1ACA3034" w14:textId="77777777" w:rsidTr="00690D96">
        <w:tc>
          <w:tcPr>
            <w:tcW w:w="1129" w:type="dxa"/>
            <w:tcMar>
              <w:top w:w="30" w:type="dxa"/>
              <w:left w:w="30" w:type="dxa"/>
              <w:bottom w:w="20" w:type="dxa"/>
              <w:right w:w="30" w:type="dxa"/>
            </w:tcMar>
          </w:tcPr>
          <w:p w14:paraId="5151648F" w14:textId="77777777" w:rsidR="00D71E44" w:rsidRDefault="00D71E44" w:rsidP="00D24084">
            <w:r>
              <w:t>Opis</w:t>
            </w:r>
          </w:p>
        </w:tc>
        <w:tc>
          <w:tcPr>
            <w:tcW w:w="7942" w:type="dxa"/>
            <w:tcMar>
              <w:top w:w="30" w:type="dxa"/>
              <w:left w:w="30" w:type="dxa"/>
              <w:bottom w:w="20" w:type="dxa"/>
              <w:right w:w="30" w:type="dxa"/>
            </w:tcMar>
          </w:tcPr>
          <w:p w14:paraId="3A8BA874" w14:textId="77777777" w:rsidR="00D71E44" w:rsidRDefault="00D71E44" w:rsidP="00D24084">
            <w:r>
              <w:t>Dátum a čas prijatia podania v podateľni.</w:t>
            </w:r>
          </w:p>
        </w:tc>
      </w:tr>
      <w:tr w:rsidR="00D71E44" w14:paraId="466AF1F9" w14:textId="77777777" w:rsidTr="00690D96">
        <w:tc>
          <w:tcPr>
            <w:tcW w:w="1129" w:type="dxa"/>
            <w:tcMar>
              <w:top w:w="30" w:type="dxa"/>
              <w:left w:w="30" w:type="dxa"/>
              <w:bottom w:w="20" w:type="dxa"/>
              <w:right w:w="30" w:type="dxa"/>
            </w:tcMar>
          </w:tcPr>
          <w:p w14:paraId="59A7E7FF" w14:textId="77777777" w:rsidR="00D71E44" w:rsidRDefault="00D71E44" w:rsidP="00D24084">
            <w:r>
              <w:t>Atribút</w:t>
            </w:r>
          </w:p>
        </w:tc>
        <w:tc>
          <w:tcPr>
            <w:tcW w:w="7942" w:type="dxa"/>
            <w:tcMar>
              <w:top w:w="30" w:type="dxa"/>
              <w:left w:w="30" w:type="dxa"/>
              <w:bottom w:w="20" w:type="dxa"/>
              <w:right w:w="30" w:type="dxa"/>
            </w:tcMar>
          </w:tcPr>
          <w:p w14:paraId="197C08D1" w14:textId="77777777" w:rsidR="00D71E44" w:rsidRDefault="00D71E44" w:rsidP="00D24084">
            <w:r>
              <w:t>Popis : an_255</w:t>
            </w:r>
          </w:p>
        </w:tc>
      </w:tr>
      <w:tr w:rsidR="00D71E44" w14:paraId="08D072FC" w14:textId="77777777" w:rsidTr="00690D96">
        <w:tc>
          <w:tcPr>
            <w:tcW w:w="1129" w:type="dxa"/>
            <w:tcMar>
              <w:top w:w="30" w:type="dxa"/>
              <w:left w:w="30" w:type="dxa"/>
              <w:bottom w:w="20" w:type="dxa"/>
              <w:right w:w="30" w:type="dxa"/>
            </w:tcMar>
          </w:tcPr>
          <w:p w14:paraId="0FD1B234" w14:textId="77777777" w:rsidR="00D71E44" w:rsidRDefault="00D71E44" w:rsidP="00D24084">
            <w:r>
              <w:t>Opis</w:t>
            </w:r>
          </w:p>
        </w:tc>
        <w:tc>
          <w:tcPr>
            <w:tcW w:w="7942" w:type="dxa"/>
            <w:tcMar>
              <w:top w:w="30" w:type="dxa"/>
              <w:left w:w="30" w:type="dxa"/>
              <w:bottom w:w="20" w:type="dxa"/>
              <w:right w:w="30" w:type="dxa"/>
            </w:tcMar>
          </w:tcPr>
          <w:p w14:paraId="7AAE3912" w14:textId="77777777" w:rsidR="00D71E44" w:rsidRDefault="00D71E44" w:rsidP="00D24084">
            <w:r>
              <w:t>Popis z podania.</w:t>
            </w:r>
          </w:p>
        </w:tc>
      </w:tr>
      <w:tr w:rsidR="00D71E44" w14:paraId="19E31A9F" w14:textId="77777777" w:rsidTr="00690D96">
        <w:tc>
          <w:tcPr>
            <w:tcW w:w="1129" w:type="dxa"/>
            <w:tcMar>
              <w:top w:w="30" w:type="dxa"/>
              <w:left w:w="30" w:type="dxa"/>
              <w:bottom w:w="20" w:type="dxa"/>
              <w:right w:w="30" w:type="dxa"/>
            </w:tcMar>
          </w:tcPr>
          <w:p w14:paraId="3FD7E25F" w14:textId="77777777" w:rsidR="00D71E44" w:rsidRDefault="00D71E44" w:rsidP="00D24084">
            <w:r>
              <w:t>Atribút</w:t>
            </w:r>
          </w:p>
        </w:tc>
        <w:tc>
          <w:tcPr>
            <w:tcW w:w="7942" w:type="dxa"/>
            <w:tcMar>
              <w:top w:w="30" w:type="dxa"/>
              <w:left w:w="30" w:type="dxa"/>
              <w:bottom w:w="20" w:type="dxa"/>
              <w:right w:w="30" w:type="dxa"/>
            </w:tcMar>
          </w:tcPr>
          <w:p w14:paraId="58143286" w14:textId="77777777" w:rsidR="00D71E44" w:rsidRDefault="00D71E44" w:rsidP="00D24084">
            <w:r>
              <w:t>Typ podania - kód : an1_100</w:t>
            </w:r>
          </w:p>
        </w:tc>
      </w:tr>
      <w:tr w:rsidR="00D71E44" w14:paraId="10BC63E1" w14:textId="77777777" w:rsidTr="00690D96">
        <w:tc>
          <w:tcPr>
            <w:tcW w:w="1129" w:type="dxa"/>
            <w:tcMar>
              <w:top w:w="30" w:type="dxa"/>
              <w:left w:w="30" w:type="dxa"/>
              <w:bottom w:w="20" w:type="dxa"/>
              <w:right w:w="30" w:type="dxa"/>
            </w:tcMar>
          </w:tcPr>
          <w:p w14:paraId="3880F45E" w14:textId="77777777" w:rsidR="00D71E44" w:rsidRDefault="00D71E44" w:rsidP="00D24084">
            <w:r>
              <w:t>Opis</w:t>
            </w:r>
          </w:p>
        </w:tc>
        <w:tc>
          <w:tcPr>
            <w:tcW w:w="7942" w:type="dxa"/>
            <w:tcMar>
              <w:top w:w="30" w:type="dxa"/>
              <w:left w:w="30" w:type="dxa"/>
              <w:bottom w:w="20" w:type="dxa"/>
              <w:right w:w="30" w:type="dxa"/>
            </w:tcMar>
          </w:tcPr>
          <w:p w14:paraId="462B933D" w14:textId="77777777" w:rsidR="00D71E44" w:rsidRDefault="00D71E44" w:rsidP="00D24084">
            <w:r>
              <w:t>Jednoznačný identifikátor typu podania.</w:t>
            </w:r>
          </w:p>
        </w:tc>
      </w:tr>
      <w:tr w:rsidR="00D71E44" w14:paraId="664A818E" w14:textId="77777777" w:rsidTr="00690D96">
        <w:tc>
          <w:tcPr>
            <w:tcW w:w="1129" w:type="dxa"/>
            <w:tcMar>
              <w:top w:w="30" w:type="dxa"/>
              <w:left w:w="30" w:type="dxa"/>
              <w:bottom w:w="20" w:type="dxa"/>
              <w:right w:w="30" w:type="dxa"/>
            </w:tcMar>
          </w:tcPr>
          <w:p w14:paraId="2650649D" w14:textId="77777777" w:rsidR="00D71E44" w:rsidRDefault="00D71E44" w:rsidP="00D24084">
            <w:r>
              <w:t>Atribút</w:t>
            </w:r>
          </w:p>
        </w:tc>
        <w:tc>
          <w:tcPr>
            <w:tcW w:w="7942" w:type="dxa"/>
            <w:tcMar>
              <w:top w:w="30" w:type="dxa"/>
              <w:left w:w="30" w:type="dxa"/>
              <w:bottom w:w="20" w:type="dxa"/>
              <w:right w:w="30" w:type="dxa"/>
            </w:tcMar>
          </w:tcPr>
          <w:p w14:paraId="7530A583" w14:textId="77777777" w:rsidR="00D71E44" w:rsidRDefault="00D71E44" w:rsidP="00D24084">
            <w:r>
              <w:t>Typ podania názov : an1_100</w:t>
            </w:r>
          </w:p>
        </w:tc>
      </w:tr>
      <w:tr w:rsidR="00D71E44" w14:paraId="11580CD3" w14:textId="77777777" w:rsidTr="00690D96">
        <w:tc>
          <w:tcPr>
            <w:tcW w:w="1129" w:type="dxa"/>
            <w:tcMar>
              <w:top w:w="30" w:type="dxa"/>
              <w:left w:w="30" w:type="dxa"/>
              <w:bottom w:w="20" w:type="dxa"/>
              <w:right w:w="30" w:type="dxa"/>
            </w:tcMar>
          </w:tcPr>
          <w:p w14:paraId="5359253D" w14:textId="77777777" w:rsidR="00D71E44" w:rsidRDefault="00D71E44" w:rsidP="00D24084">
            <w:r>
              <w:t>Opis</w:t>
            </w:r>
          </w:p>
        </w:tc>
        <w:tc>
          <w:tcPr>
            <w:tcW w:w="7942" w:type="dxa"/>
            <w:tcMar>
              <w:top w:w="30" w:type="dxa"/>
              <w:left w:w="30" w:type="dxa"/>
              <w:bottom w:w="20" w:type="dxa"/>
              <w:right w:w="30" w:type="dxa"/>
            </w:tcMar>
          </w:tcPr>
          <w:p w14:paraId="1DF66A48" w14:textId="77777777" w:rsidR="00D71E44" w:rsidRDefault="00D71E44" w:rsidP="00D24084">
            <w:r>
              <w:t>Názov typu podania.</w:t>
            </w:r>
          </w:p>
        </w:tc>
      </w:tr>
      <w:tr w:rsidR="00D71E44" w14:paraId="7B98ED86" w14:textId="77777777" w:rsidTr="00690D96">
        <w:tc>
          <w:tcPr>
            <w:tcW w:w="1129" w:type="dxa"/>
            <w:tcMar>
              <w:top w:w="30" w:type="dxa"/>
              <w:left w:w="30" w:type="dxa"/>
              <w:bottom w:w="20" w:type="dxa"/>
              <w:right w:w="30" w:type="dxa"/>
            </w:tcMar>
          </w:tcPr>
          <w:p w14:paraId="79F0A4C2" w14:textId="77777777" w:rsidR="00D71E44" w:rsidRDefault="00D71E44" w:rsidP="00D24084">
            <w:r>
              <w:t>Atribút</w:t>
            </w:r>
          </w:p>
        </w:tc>
        <w:tc>
          <w:tcPr>
            <w:tcW w:w="7942" w:type="dxa"/>
            <w:tcMar>
              <w:top w:w="30" w:type="dxa"/>
              <w:left w:w="30" w:type="dxa"/>
              <w:bottom w:w="20" w:type="dxa"/>
              <w:right w:w="30" w:type="dxa"/>
            </w:tcMar>
          </w:tcPr>
          <w:p w14:paraId="1FEDA9D4" w14:textId="77777777" w:rsidR="00D71E44" w:rsidRDefault="00D71E44" w:rsidP="00D24084">
            <w:r>
              <w:t>Kód podateľne : Číslo</w:t>
            </w:r>
          </w:p>
        </w:tc>
      </w:tr>
      <w:tr w:rsidR="00D71E44" w14:paraId="65D90A73" w14:textId="77777777" w:rsidTr="00690D96">
        <w:tc>
          <w:tcPr>
            <w:tcW w:w="1129" w:type="dxa"/>
            <w:tcMar>
              <w:top w:w="30" w:type="dxa"/>
              <w:left w:w="30" w:type="dxa"/>
              <w:bottom w:w="20" w:type="dxa"/>
              <w:right w:w="30" w:type="dxa"/>
            </w:tcMar>
          </w:tcPr>
          <w:p w14:paraId="34DD20C5" w14:textId="77777777" w:rsidR="00D71E44" w:rsidRDefault="00D71E44" w:rsidP="00D24084">
            <w:r>
              <w:t>Opis</w:t>
            </w:r>
          </w:p>
        </w:tc>
        <w:tc>
          <w:tcPr>
            <w:tcW w:w="7942" w:type="dxa"/>
            <w:tcMar>
              <w:top w:w="30" w:type="dxa"/>
              <w:left w:w="30" w:type="dxa"/>
              <w:bottom w:w="20" w:type="dxa"/>
              <w:right w:w="30" w:type="dxa"/>
            </w:tcMar>
          </w:tcPr>
          <w:p w14:paraId="223EFF68" w14:textId="77777777" w:rsidR="00D71E44" w:rsidRDefault="00D71E44" w:rsidP="00D24084">
            <w:r>
              <w:t>Jednoznačný identifikátor podateľne, ktorej je podanie doručené.</w:t>
            </w:r>
          </w:p>
        </w:tc>
      </w:tr>
      <w:tr w:rsidR="00D71E44" w14:paraId="4F85AA9A" w14:textId="77777777" w:rsidTr="00690D96">
        <w:tc>
          <w:tcPr>
            <w:tcW w:w="1129" w:type="dxa"/>
            <w:tcMar>
              <w:top w:w="30" w:type="dxa"/>
              <w:left w:w="30" w:type="dxa"/>
              <w:bottom w:w="20" w:type="dxa"/>
              <w:right w:w="30" w:type="dxa"/>
            </w:tcMar>
          </w:tcPr>
          <w:p w14:paraId="5272DD87" w14:textId="77777777" w:rsidR="00D71E44" w:rsidRDefault="00D71E44" w:rsidP="00D24084">
            <w:r>
              <w:t>Atribút</w:t>
            </w:r>
          </w:p>
        </w:tc>
        <w:tc>
          <w:tcPr>
            <w:tcW w:w="7942" w:type="dxa"/>
            <w:tcMar>
              <w:top w:w="30" w:type="dxa"/>
              <w:left w:w="30" w:type="dxa"/>
              <w:bottom w:w="20" w:type="dxa"/>
              <w:right w:w="30" w:type="dxa"/>
            </w:tcMar>
          </w:tcPr>
          <w:p w14:paraId="1BA978A2" w14:textId="77777777" w:rsidR="00D71E44" w:rsidRDefault="00D71E44" w:rsidP="00D24084">
            <w:r>
              <w:t>Stav : Číslo</w:t>
            </w:r>
          </w:p>
        </w:tc>
      </w:tr>
      <w:tr w:rsidR="00D71E44" w14:paraId="75EC38EF" w14:textId="77777777" w:rsidTr="00690D96">
        <w:tc>
          <w:tcPr>
            <w:tcW w:w="1129" w:type="dxa"/>
            <w:tcMar>
              <w:top w:w="30" w:type="dxa"/>
              <w:left w:w="30" w:type="dxa"/>
              <w:bottom w:w="20" w:type="dxa"/>
              <w:right w:w="30" w:type="dxa"/>
            </w:tcMar>
          </w:tcPr>
          <w:p w14:paraId="55EEC849" w14:textId="77777777" w:rsidR="00D71E44" w:rsidRDefault="00D71E44" w:rsidP="00D24084">
            <w:r>
              <w:t>Opis</w:t>
            </w:r>
          </w:p>
        </w:tc>
        <w:tc>
          <w:tcPr>
            <w:tcW w:w="7942" w:type="dxa"/>
            <w:tcMar>
              <w:top w:w="30" w:type="dxa"/>
              <w:left w:w="30" w:type="dxa"/>
              <w:bottom w:w="20" w:type="dxa"/>
              <w:right w:w="30" w:type="dxa"/>
            </w:tcMar>
          </w:tcPr>
          <w:p w14:paraId="44867967" w14:textId="77777777" w:rsidR="00D71E44" w:rsidRDefault="00D71E44" w:rsidP="00D24084">
            <w:r>
              <w:t>1 - Prijaté</w:t>
            </w:r>
            <w:r>
              <w:br/>
              <w:t>2 - Neprijaté</w:t>
            </w:r>
            <w:r>
              <w:br/>
              <w:t xml:space="preserve">3 </w:t>
            </w:r>
            <w:r w:rsidR="00EB6766">
              <w:t>–</w:t>
            </w:r>
            <w:r>
              <w:t xml:space="preserve"> Spracovávané</w:t>
            </w:r>
          </w:p>
        </w:tc>
      </w:tr>
    </w:tbl>
    <w:p w14:paraId="025124D6" w14:textId="77777777" w:rsidR="00D71E44" w:rsidRDefault="00D71E44" w:rsidP="00D24084"/>
    <w:p w14:paraId="7DFECA87" w14:textId="77777777" w:rsidR="005B537F" w:rsidRDefault="005B537F" w:rsidP="00D24084"/>
    <w:p w14:paraId="32ACA45E" w14:textId="77777777" w:rsidR="005B537F" w:rsidRDefault="005B537F" w:rsidP="00D24084"/>
    <w:p w14:paraId="242A765A" w14:textId="77777777" w:rsidR="005B537F" w:rsidRDefault="005B537F" w:rsidP="00D24084"/>
    <w:p w14:paraId="0C0B2A1F" w14:textId="77777777" w:rsidR="005B537F" w:rsidRDefault="005B537F" w:rsidP="00D24084"/>
    <w:p w14:paraId="235BAF6B" w14:textId="77777777" w:rsidR="005B537F" w:rsidRDefault="005B537F" w:rsidP="00D24084"/>
    <w:p w14:paraId="0F6572A4" w14:textId="77777777" w:rsidR="005B537F" w:rsidRDefault="005B537F" w:rsidP="00D24084"/>
    <w:p w14:paraId="41EBBE17" w14:textId="77777777" w:rsidR="005B537F" w:rsidRDefault="005B537F" w:rsidP="00D24084"/>
    <w:p w14:paraId="0BE86142" w14:textId="77777777" w:rsidR="005B537F" w:rsidRDefault="005B537F" w:rsidP="00D24084"/>
    <w:p w14:paraId="6CE7DFD7" w14:textId="77777777" w:rsidR="005B537F" w:rsidRDefault="005B537F" w:rsidP="00D24084"/>
    <w:p w14:paraId="16832428" w14:textId="77777777" w:rsidR="005B537F" w:rsidRDefault="005B537F" w:rsidP="00D24084"/>
    <w:p w14:paraId="400EDF7C" w14:textId="77777777" w:rsidR="005B537F" w:rsidRDefault="005B537F" w:rsidP="00D24084"/>
    <w:p w14:paraId="15A0606E" w14:textId="77777777" w:rsidR="005B537F" w:rsidRDefault="005B537F" w:rsidP="00D24084"/>
    <w:p w14:paraId="44A02145" w14:textId="77777777" w:rsidR="005B537F" w:rsidRDefault="005B537F" w:rsidP="00D24084"/>
    <w:p w14:paraId="4E292E94" w14:textId="77777777" w:rsidR="00D71E44" w:rsidRPr="00F635F7" w:rsidRDefault="00D71E44" w:rsidP="00D24084">
      <w:r w:rsidRPr="00F635F7">
        <w:lastRenderedPageBreak/>
        <w:t>DetailPodania</w:t>
      </w:r>
      <w:r w:rsidRPr="00F635F7">
        <w:br/>
      </w:r>
    </w:p>
    <w:p w14:paraId="1CECCDCB" w14:textId="77777777" w:rsidR="00D71E44" w:rsidRDefault="00D71E44" w:rsidP="00D24084">
      <w:r>
        <w:rPr>
          <w:noProof/>
        </w:rPr>
        <w:drawing>
          <wp:inline distT="0" distB="0" distL="0" distR="0" wp14:anchorId="59E0BD34" wp14:editId="1DC75F44">
            <wp:extent cx="5760085" cy="3191654"/>
            <wp:effectExtent l="0" t="0" r="0" b="0"/>
            <wp:docPr id="10" name="Picture 1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439F990C" w14:textId="77777777" w:rsidR="00D71E44" w:rsidRPr="00F635F7" w:rsidRDefault="00D71E44"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D71E44" w14:paraId="1E7A2EF2" w14:textId="77777777" w:rsidTr="00690D96">
        <w:tc>
          <w:tcPr>
            <w:tcW w:w="1129" w:type="dxa"/>
            <w:tcMar>
              <w:top w:w="30" w:type="dxa"/>
              <w:left w:w="30" w:type="dxa"/>
              <w:bottom w:w="20" w:type="dxa"/>
              <w:right w:w="30" w:type="dxa"/>
            </w:tcMar>
          </w:tcPr>
          <w:p w14:paraId="5CBF32F4" w14:textId="77777777" w:rsidR="00D71E44" w:rsidRDefault="00D71E44" w:rsidP="00D24084">
            <w:r>
              <w:t>Atribút</w:t>
            </w:r>
          </w:p>
        </w:tc>
        <w:tc>
          <w:tcPr>
            <w:tcW w:w="7942" w:type="dxa"/>
            <w:tcMar>
              <w:top w:w="30" w:type="dxa"/>
              <w:left w:w="30" w:type="dxa"/>
              <w:bottom w:w="20" w:type="dxa"/>
              <w:right w:w="30" w:type="dxa"/>
            </w:tcMar>
          </w:tcPr>
          <w:p w14:paraId="2E12B36D" w14:textId="77777777" w:rsidR="00D71E44" w:rsidRDefault="00D71E44" w:rsidP="00D24084">
            <w:r>
              <w:t>Identifikátor podania : Guid</w:t>
            </w:r>
          </w:p>
        </w:tc>
      </w:tr>
      <w:tr w:rsidR="00D71E44" w14:paraId="3D987783" w14:textId="77777777" w:rsidTr="00690D96">
        <w:tc>
          <w:tcPr>
            <w:tcW w:w="1129" w:type="dxa"/>
            <w:tcMar>
              <w:top w:w="30" w:type="dxa"/>
              <w:left w:w="30" w:type="dxa"/>
              <w:bottom w:w="20" w:type="dxa"/>
              <w:right w:w="30" w:type="dxa"/>
            </w:tcMar>
          </w:tcPr>
          <w:p w14:paraId="5067C54B" w14:textId="77777777" w:rsidR="00D71E44" w:rsidRDefault="00D71E44" w:rsidP="00D24084">
            <w:r>
              <w:t>Opis</w:t>
            </w:r>
          </w:p>
        </w:tc>
        <w:tc>
          <w:tcPr>
            <w:tcW w:w="7942" w:type="dxa"/>
            <w:tcMar>
              <w:top w:w="30" w:type="dxa"/>
              <w:left w:w="30" w:type="dxa"/>
              <w:bottom w:w="20" w:type="dxa"/>
              <w:right w:w="30" w:type="dxa"/>
            </w:tcMar>
          </w:tcPr>
          <w:p w14:paraId="38089DBF" w14:textId="77777777" w:rsidR="00D71E44" w:rsidRDefault="00D71E44" w:rsidP="00D24084">
            <w:r>
              <w:t>Jednoznačný identifikátor podania</w:t>
            </w:r>
          </w:p>
        </w:tc>
      </w:tr>
      <w:tr w:rsidR="00D71E44" w14:paraId="661249BC" w14:textId="77777777" w:rsidTr="00690D96">
        <w:tc>
          <w:tcPr>
            <w:tcW w:w="1129" w:type="dxa"/>
            <w:tcMar>
              <w:top w:w="30" w:type="dxa"/>
              <w:left w:w="30" w:type="dxa"/>
              <w:bottom w:w="20" w:type="dxa"/>
              <w:right w:w="30" w:type="dxa"/>
            </w:tcMar>
          </w:tcPr>
          <w:p w14:paraId="1D2DAF3D" w14:textId="77777777" w:rsidR="00D71E44" w:rsidRDefault="00D71E44" w:rsidP="00D24084">
            <w:r>
              <w:t>Atribút</w:t>
            </w:r>
          </w:p>
        </w:tc>
        <w:tc>
          <w:tcPr>
            <w:tcW w:w="7942" w:type="dxa"/>
            <w:tcMar>
              <w:top w:w="30" w:type="dxa"/>
              <w:left w:w="30" w:type="dxa"/>
              <w:bottom w:w="20" w:type="dxa"/>
              <w:right w:w="30" w:type="dxa"/>
            </w:tcMar>
          </w:tcPr>
          <w:p w14:paraId="7CA8780B" w14:textId="77777777" w:rsidR="00D71E44" w:rsidRDefault="00D71E44" w:rsidP="00D24084">
            <w:r>
              <w:t>TokenID</w:t>
            </w:r>
          </w:p>
        </w:tc>
      </w:tr>
      <w:tr w:rsidR="00D71E44" w14:paraId="2757F3B7" w14:textId="77777777" w:rsidTr="00690D96">
        <w:tc>
          <w:tcPr>
            <w:tcW w:w="1129" w:type="dxa"/>
            <w:tcMar>
              <w:top w:w="30" w:type="dxa"/>
              <w:left w:w="30" w:type="dxa"/>
              <w:bottom w:w="20" w:type="dxa"/>
              <w:right w:w="30" w:type="dxa"/>
            </w:tcMar>
          </w:tcPr>
          <w:p w14:paraId="66A3A85B" w14:textId="77777777" w:rsidR="00D71E44" w:rsidRDefault="00D71E44" w:rsidP="00D24084">
            <w:r>
              <w:t>Opis</w:t>
            </w:r>
          </w:p>
        </w:tc>
        <w:tc>
          <w:tcPr>
            <w:tcW w:w="7942" w:type="dxa"/>
            <w:tcMar>
              <w:top w:w="30" w:type="dxa"/>
              <w:left w:w="30" w:type="dxa"/>
              <w:bottom w:w="20" w:type="dxa"/>
              <w:right w:w="30" w:type="dxa"/>
            </w:tcMar>
          </w:tcPr>
          <w:p w14:paraId="2F7E9CF3" w14:textId="77777777" w:rsidR="00D71E44" w:rsidRDefault="00D71E44" w:rsidP="00D24084">
            <w:r>
              <w:t>TokenID</w:t>
            </w:r>
          </w:p>
        </w:tc>
      </w:tr>
    </w:tbl>
    <w:p w14:paraId="742D7A5C" w14:textId="77777777" w:rsidR="00D71E44" w:rsidRDefault="00D71E44" w:rsidP="00D24084"/>
    <w:p w14:paraId="0FBC152F" w14:textId="77777777" w:rsidR="00D71E44" w:rsidRPr="00F635F7" w:rsidRDefault="00D71E44"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D71E44" w14:paraId="31F23E2E" w14:textId="77777777" w:rsidTr="00690D96">
        <w:tc>
          <w:tcPr>
            <w:tcW w:w="1129" w:type="dxa"/>
            <w:tcMar>
              <w:top w:w="30" w:type="dxa"/>
              <w:left w:w="30" w:type="dxa"/>
              <w:bottom w:w="20" w:type="dxa"/>
              <w:right w:w="30" w:type="dxa"/>
            </w:tcMar>
          </w:tcPr>
          <w:p w14:paraId="3D8565FF" w14:textId="77777777" w:rsidR="00D71E44" w:rsidRDefault="00D71E44" w:rsidP="00D24084">
            <w:r>
              <w:t>Atribút</w:t>
            </w:r>
          </w:p>
        </w:tc>
        <w:tc>
          <w:tcPr>
            <w:tcW w:w="7942" w:type="dxa"/>
            <w:tcMar>
              <w:top w:w="30" w:type="dxa"/>
              <w:left w:w="30" w:type="dxa"/>
              <w:bottom w:w="20" w:type="dxa"/>
              <w:right w:w="30" w:type="dxa"/>
            </w:tcMar>
          </w:tcPr>
          <w:p w14:paraId="41A6AAC6" w14:textId="77777777" w:rsidR="00D71E44" w:rsidRDefault="00D71E44" w:rsidP="00D24084">
            <w:r>
              <w:t>Kód : Číslo</w:t>
            </w:r>
          </w:p>
        </w:tc>
      </w:tr>
      <w:tr w:rsidR="00D71E44" w14:paraId="5531707E" w14:textId="77777777" w:rsidTr="00690D96">
        <w:tc>
          <w:tcPr>
            <w:tcW w:w="1129" w:type="dxa"/>
            <w:tcMar>
              <w:top w:w="30" w:type="dxa"/>
              <w:left w:w="30" w:type="dxa"/>
              <w:bottom w:w="20" w:type="dxa"/>
              <w:right w:w="30" w:type="dxa"/>
            </w:tcMar>
          </w:tcPr>
          <w:p w14:paraId="354832CB" w14:textId="77777777" w:rsidR="00D71E44" w:rsidRDefault="00D71E44" w:rsidP="00D24084">
            <w:r>
              <w:t>Opis</w:t>
            </w:r>
          </w:p>
        </w:tc>
        <w:tc>
          <w:tcPr>
            <w:tcW w:w="7942" w:type="dxa"/>
            <w:tcMar>
              <w:top w:w="30" w:type="dxa"/>
              <w:left w:w="30" w:type="dxa"/>
              <w:bottom w:w="20" w:type="dxa"/>
              <w:right w:w="30" w:type="dxa"/>
            </w:tcMar>
          </w:tcPr>
          <w:p w14:paraId="2DD1658C" w14:textId="77777777" w:rsidR="00D71E44" w:rsidRDefault="00D71E44" w:rsidP="00D24084">
            <w:r>
              <w:t>Kód chyby.</w:t>
            </w:r>
          </w:p>
        </w:tc>
      </w:tr>
      <w:tr w:rsidR="00D71E44" w14:paraId="21C506B7" w14:textId="77777777" w:rsidTr="00690D96">
        <w:tc>
          <w:tcPr>
            <w:tcW w:w="1129" w:type="dxa"/>
            <w:tcMar>
              <w:top w:w="30" w:type="dxa"/>
              <w:left w:w="30" w:type="dxa"/>
              <w:bottom w:w="20" w:type="dxa"/>
              <w:right w:w="30" w:type="dxa"/>
            </w:tcMar>
          </w:tcPr>
          <w:p w14:paraId="64B57A4C" w14:textId="77777777" w:rsidR="00D71E44" w:rsidRDefault="00D71E44" w:rsidP="00D24084">
            <w:r>
              <w:t>Atribút</w:t>
            </w:r>
          </w:p>
        </w:tc>
        <w:tc>
          <w:tcPr>
            <w:tcW w:w="7942" w:type="dxa"/>
            <w:tcMar>
              <w:top w:w="30" w:type="dxa"/>
              <w:left w:w="30" w:type="dxa"/>
              <w:bottom w:w="20" w:type="dxa"/>
              <w:right w:w="30" w:type="dxa"/>
            </w:tcMar>
          </w:tcPr>
          <w:p w14:paraId="21219E5D" w14:textId="77777777" w:rsidR="00D71E44" w:rsidRDefault="00D71E44" w:rsidP="00D24084">
            <w:r>
              <w:t>Popis : an1_255</w:t>
            </w:r>
          </w:p>
        </w:tc>
      </w:tr>
      <w:tr w:rsidR="00D71E44" w14:paraId="44591B04" w14:textId="77777777" w:rsidTr="00690D96">
        <w:tc>
          <w:tcPr>
            <w:tcW w:w="1129" w:type="dxa"/>
            <w:tcMar>
              <w:top w:w="30" w:type="dxa"/>
              <w:left w:w="30" w:type="dxa"/>
              <w:bottom w:w="20" w:type="dxa"/>
              <w:right w:w="30" w:type="dxa"/>
            </w:tcMar>
          </w:tcPr>
          <w:p w14:paraId="1E9F6569" w14:textId="77777777" w:rsidR="00D71E44" w:rsidRDefault="00D71E44" w:rsidP="00D24084">
            <w:r>
              <w:t>Opis</w:t>
            </w:r>
          </w:p>
        </w:tc>
        <w:tc>
          <w:tcPr>
            <w:tcW w:w="7942" w:type="dxa"/>
            <w:tcMar>
              <w:top w:w="30" w:type="dxa"/>
              <w:left w:w="30" w:type="dxa"/>
              <w:bottom w:w="20" w:type="dxa"/>
              <w:right w:w="30" w:type="dxa"/>
            </w:tcMar>
          </w:tcPr>
          <w:p w14:paraId="64023932" w14:textId="77777777" w:rsidR="00D71E44" w:rsidRDefault="00D71E44" w:rsidP="00D24084">
            <w:r>
              <w:t>Popis chyby</w:t>
            </w:r>
          </w:p>
        </w:tc>
      </w:tr>
    </w:tbl>
    <w:p w14:paraId="296E38DA" w14:textId="77777777" w:rsidR="00D71E44" w:rsidRDefault="00D71E44" w:rsidP="00D24084"/>
    <w:p w14:paraId="0487D938" w14:textId="77777777" w:rsidR="00D71E44" w:rsidRPr="00F635F7" w:rsidRDefault="00D71E44"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D71E44" w14:paraId="03BA9A70" w14:textId="77777777" w:rsidTr="00690D96">
        <w:tc>
          <w:tcPr>
            <w:tcW w:w="1129" w:type="dxa"/>
            <w:tcMar>
              <w:top w:w="30" w:type="dxa"/>
              <w:left w:w="30" w:type="dxa"/>
              <w:bottom w:w="20" w:type="dxa"/>
              <w:right w:w="30" w:type="dxa"/>
            </w:tcMar>
          </w:tcPr>
          <w:p w14:paraId="6AA4DA89" w14:textId="77777777" w:rsidR="00D71E44" w:rsidRDefault="00D71E44" w:rsidP="00D24084">
            <w:r>
              <w:t>Atribút</w:t>
            </w:r>
          </w:p>
        </w:tc>
        <w:tc>
          <w:tcPr>
            <w:tcW w:w="7942" w:type="dxa"/>
            <w:tcMar>
              <w:top w:w="30" w:type="dxa"/>
              <w:left w:w="30" w:type="dxa"/>
              <w:bottom w:w="20" w:type="dxa"/>
              <w:right w:w="30" w:type="dxa"/>
            </w:tcMar>
          </w:tcPr>
          <w:p w14:paraId="5160A584" w14:textId="77777777" w:rsidR="00D71E44" w:rsidRDefault="00D71E44" w:rsidP="00D24084">
            <w:r>
              <w:t>Externý kód typu podania : an1_50</w:t>
            </w:r>
          </w:p>
        </w:tc>
      </w:tr>
      <w:tr w:rsidR="00D71E44" w14:paraId="7D39A63E" w14:textId="77777777" w:rsidTr="00690D96">
        <w:tc>
          <w:tcPr>
            <w:tcW w:w="1129" w:type="dxa"/>
            <w:tcMar>
              <w:top w:w="30" w:type="dxa"/>
              <w:left w:w="30" w:type="dxa"/>
              <w:bottom w:w="20" w:type="dxa"/>
              <w:right w:w="30" w:type="dxa"/>
            </w:tcMar>
          </w:tcPr>
          <w:p w14:paraId="28C37A3A" w14:textId="77777777" w:rsidR="00D71E44" w:rsidRDefault="00D71E44" w:rsidP="00D24084">
            <w:r>
              <w:t>Opis</w:t>
            </w:r>
          </w:p>
        </w:tc>
        <w:tc>
          <w:tcPr>
            <w:tcW w:w="7942" w:type="dxa"/>
            <w:tcMar>
              <w:top w:w="30" w:type="dxa"/>
              <w:left w:w="30" w:type="dxa"/>
              <w:bottom w:w="20" w:type="dxa"/>
              <w:right w:w="30" w:type="dxa"/>
            </w:tcMar>
          </w:tcPr>
          <w:p w14:paraId="6E34DE1B" w14:textId="77777777" w:rsidR="00D71E44" w:rsidRDefault="00D71E44" w:rsidP="00D24084">
            <w:r>
              <w:t>Jednoznačný identifikátor typu podania.</w:t>
            </w:r>
          </w:p>
        </w:tc>
      </w:tr>
      <w:tr w:rsidR="00D71E44" w14:paraId="0E9B917B" w14:textId="77777777" w:rsidTr="00690D96">
        <w:tc>
          <w:tcPr>
            <w:tcW w:w="1129" w:type="dxa"/>
            <w:tcMar>
              <w:top w:w="30" w:type="dxa"/>
              <w:left w:w="30" w:type="dxa"/>
              <w:bottom w:w="20" w:type="dxa"/>
              <w:right w:w="30" w:type="dxa"/>
            </w:tcMar>
          </w:tcPr>
          <w:p w14:paraId="27ABA338" w14:textId="77777777" w:rsidR="00D71E44" w:rsidRDefault="00D71E44" w:rsidP="00D24084">
            <w:r>
              <w:t>Atribút</w:t>
            </w:r>
          </w:p>
        </w:tc>
        <w:tc>
          <w:tcPr>
            <w:tcW w:w="7942" w:type="dxa"/>
            <w:tcMar>
              <w:top w:w="30" w:type="dxa"/>
              <w:left w:w="30" w:type="dxa"/>
              <w:bottom w:w="20" w:type="dxa"/>
              <w:right w:w="30" w:type="dxa"/>
            </w:tcMar>
          </w:tcPr>
          <w:p w14:paraId="7EA15735" w14:textId="77777777" w:rsidR="00D71E44" w:rsidRDefault="00D71E44" w:rsidP="00D24084">
            <w:r>
              <w:t>Názov typu podania : an1_255</w:t>
            </w:r>
          </w:p>
        </w:tc>
      </w:tr>
      <w:tr w:rsidR="00D71E44" w14:paraId="1EE73341" w14:textId="77777777" w:rsidTr="00690D96">
        <w:tc>
          <w:tcPr>
            <w:tcW w:w="1129" w:type="dxa"/>
            <w:tcMar>
              <w:top w:w="30" w:type="dxa"/>
              <w:left w:w="30" w:type="dxa"/>
              <w:bottom w:w="20" w:type="dxa"/>
              <w:right w:w="30" w:type="dxa"/>
            </w:tcMar>
          </w:tcPr>
          <w:p w14:paraId="0128CDAA" w14:textId="77777777" w:rsidR="00D71E44" w:rsidRDefault="00D71E44" w:rsidP="00D24084">
            <w:r>
              <w:t>Opis</w:t>
            </w:r>
          </w:p>
        </w:tc>
        <w:tc>
          <w:tcPr>
            <w:tcW w:w="7942" w:type="dxa"/>
            <w:tcMar>
              <w:top w:w="30" w:type="dxa"/>
              <w:left w:w="30" w:type="dxa"/>
              <w:bottom w:w="20" w:type="dxa"/>
              <w:right w:w="30" w:type="dxa"/>
            </w:tcMar>
          </w:tcPr>
          <w:p w14:paraId="1566AC28" w14:textId="77777777" w:rsidR="00D71E44" w:rsidRDefault="00D71E44" w:rsidP="00D24084">
            <w:r>
              <w:t>Názov typu podania.</w:t>
            </w:r>
          </w:p>
        </w:tc>
      </w:tr>
      <w:tr w:rsidR="00D71E44" w14:paraId="165F1E0D" w14:textId="77777777" w:rsidTr="00690D96">
        <w:tc>
          <w:tcPr>
            <w:tcW w:w="1129" w:type="dxa"/>
            <w:tcMar>
              <w:top w:w="30" w:type="dxa"/>
              <w:left w:w="30" w:type="dxa"/>
              <w:bottom w:w="20" w:type="dxa"/>
              <w:right w:w="30" w:type="dxa"/>
            </w:tcMar>
          </w:tcPr>
          <w:p w14:paraId="26A616D9" w14:textId="77777777" w:rsidR="00D71E44" w:rsidRDefault="00D71E44" w:rsidP="00D24084">
            <w:r>
              <w:t>Atribút</w:t>
            </w:r>
          </w:p>
        </w:tc>
        <w:tc>
          <w:tcPr>
            <w:tcW w:w="7942" w:type="dxa"/>
            <w:tcMar>
              <w:top w:w="30" w:type="dxa"/>
              <w:left w:w="30" w:type="dxa"/>
              <w:bottom w:w="20" w:type="dxa"/>
              <w:right w:w="30" w:type="dxa"/>
            </w:tcMar>
          </w:tcPr>
          <w:p w14:paraId="4CC756F0" w14:textId="77777777" w:rsidR="00D71E44" w:rsidRDefault="00D71E44" w:rsidP="00D24084">
            <w:r>
              <w:t>Identifikátor subjektu : an1_255</w:t>
            </w:r>
          </w:p>
        </w:tc>
      </w:tr>
      <w:tr w:rsidR="00D71E44" w14:paraId="5EAC9A72" w14:textId="77777777" w:rsidTr="00690D96">
        <w:tc>
          <w:tcPr>
            <w:tcW w:w="1129" w:type="dxa"/>
            <w:tcMar>
              <w:top w:w="30" w:type="dxa"/>
              <w:left w:w="30" w:type="dxa"/>
              <w:bottom w:w="20" w:type="dxa"/>
              <w:right w:w="30" w:type="dxa"/>
            </w:tcMar>
          </w:tcPr>
          <w:p w14:paraId="5A10A73F" w14:textId="77777777" w:rsidR="00D71E44" w:rsidRDefault="00D71E44" w:rsidP="00D24084">
            <w:r>
              <w:t>Opis</w:t>
            </w:r>
          </w:p>
        </w:tc>
        <w:tc>
          <w:tcPr>
            <w:tcW w:w="7942" w:type="dxa"/>
            <w:tcMar>
              <w:top w:w="30" w:type="dxa"/>
              <w:left w:w="30" w:type="dxa"/>
              <w:bottom w:w="20" w:type="dxa"/>
              <w:right w:w="30" w:type="dxa"/>
            </w:tcMar>
          </w:tcPr>
          <w:p w14:paraId="4BED0383" w14:textId="77777777" w:rsidR="00D71E44" w:rsidRDefault="00D71E44" w:rsidP="00D24084">
            <w:r>
              <w:t>Jednoznačný identifikátor subjektu.</w:t>
            </w:r>
          </w:p>
        </w:tc>
      </w:tr>
      <w:tr w:rsidR="00D71E44" w14:paraId="3B818D72" w14:textId="77777777" w:rsidTr="00690D96">
        <w:tc>
          <w:tcPr>
            <w:tcW w:w="1129" w:type="dxa"/>
            <w:tcMar>
              <w:top w:w="30" w:type="dxa"/>
              <w:left w:w="30" w:type="dxa"/>
              <w:bottom w:w="20" w:type="dxa"/>
              <w:right w:w="30" w:type="dxa"/>
            </w:tcMar>
          </w:tcPr>
          <w:p w14:paraId="1EADE9CC" w14:textId="77777777" w:rsidR="00D71E44" w:rsidRDefault="00D71E44" w:rsidP="00D24084">
            <w:r>
              <w:t>Atribút</w:t>
            </w:r>
          </w:p>
        </w:tc>
        <w:tc>
          <w:tcPr>
            <w:tcW w:w="7942" w:type="dxa"/>
            <w:tcMar>
              <w:top w:w="30" w:type="dxa"/>
              <w:left w:w="30" w:type="dxa"/>
              <w:bottom w:w="20" w:type="dxa"/>
              <w:right w:w="30" w:type="dxa"/>
            </w:tcMar>
          </w:tcPr>
          <w:p w14:paraId="10EEFD8C" w14:textId="77777777" w:rsidR="00D71E44" w:rsidRDefault="00D71E44" w:rsidP="00D24084">
            <w:r>
              <w:t>Identifikátor podateľne : Číslo</w:t>
            </w:r>
          </w:p>
        </w:tc>
      </w:tr>
      <w:tr w:rsidR="00D71E44" w14:paraId="4E790597" w14:textId="77777777" w:rsidTr="00690D96">
        <w:tc>
          <w:tcPr>
            <w:tcW w:w="1129" w:type="dxa"/>
            <w:tcMar>
              <w:top w:w="30" w:type="dxa"/>
              <w:left w:w="30" w:type="dxa"/>
              <w:bottom w:w="20" w:type="dxa"/>
              <w:right w:w="30" w:type="dxa"/>
            </w:tcMar>
          </w:tcPr>
          <w:p w14:paraId="741C20FB" w14:textId="77777777" w:rsidR="00D71E44" w:rsidRDefault="00D71E44" w:rsidP="00D24084">
            <w:r>
              <w:t>Opis</w:t>
            </w:r>
          </w:p>
        </w:tc>
        <w:tc>
          <w:tcPr>
            <w:tcW w:w="7942" w:type="dxa"/>
            <w:tcMar>
              <w:top w:w="30" w:type="dxa"/>
              <w:left w:w="30" w:type="dxa"/>
              <w:bottom w:w="20" w:type="dxa"/>
              <w:right w:w="30" w:type="dxa"/>
            </w:tcMar>
          </w:tcPr>
          <w:p w14:paraId="762A43D4" w14:textId="77777777" w:rsidR="00D71E44" w:rsidRDefault="00D71E44" w:rsidP="00D24084">
            <w:r>
              <w:t>Jednoznačný identifikátor podateľne, ktorej je podanie doručené.</w:t>
            </w:r>
          </w:p>
        </w:tc>
      </w:tr>
      <w:tr w:rsidR="00D71E44" w14:paraId="68FE5559" w14:textId="77777777" w:rsidTr="00690D96">
        <w:tc>
          <w:tcPr>
            <w:tcW w:w="1129" w:type="dxa"/>
            <w:tcMar>
              <w:top w:w="30" w:type="dxa"/>
              <w:left w:w="30" w:type="dxa"/>
              <w:bottom w:w="20" w:type="dxa"/>
              <w:right w:w="30" w:type="dxa"/>
            </w:tcMar>
          </w:tcPr>
          <w:p w14:paraId="13D84926" w14:textId="77777777" w:rsidR="00D71E44" w:rsidRDefault="00D71E44" w:rsidP="00D24084">
            <w:r>
              <w:t>Atribút</w:t>
            </w:r>
          </w:p>
        </w:tc>
        <w:tc>
          <w:tcPr>
            <w:tcW w:w="7942" w:type="dxa"/>
            <w:tcMar>
              <w:top w:w="30" w:type="dxa"/>
              <w:left w:w="30" w:type="dxa"/>
              <w:bottom w:w="20" w:type="dxa"/>
              <w:right w:w="30" w:type="dxa"/>
            </w:tcMar>
          </w:tcPr>
          <w:p w14:paraId="6B7B01BB" w14:textId="77777777" w:rsidR="00D71E44" w:rsidRDefault="00D71E44" w:rsidP="00D24084">
            <w:r>
              <w:t>Identifikátor biznis prípadu : an1_255</w:t>
            </w:r>
          </w:p>
        </w:tc>
      </w:tr>
      <w:tr w:rsidR="00D71E44" w14:paraId="09DE47DF" w14:textId="77777777" w:rsidTr="00690D96">
        <w:tc>
          <w:tcPr>
            <w:tcW w:w="1129" w:type="dxa"/>
            <w:tcMar>
              <w:top w:w="30" w:type="dxa"/>
              <w:left w:w="30" w:type="dxa"/>
              <w:bottom w:w="20" w:type="dxa"/>
              <w:right w:w="30" w:type="dxa"/>
            </w:tcMar>
          </w:tcPr>
          <w:p w14:paraId="001D1F43" w14:textId="77777777" w:rsidR="00D71E44" w:rsidRDefault="00D71E44" w:rsidP="00D24084">
            <w:r>
              <w:t>Opis</w:t>
            </w:r>
          </w:p>
        </w:tc>
        <w:tc>
          <w:tcPr>
            <w:tcW w:w="7942" w:type="dxa"/>
            <w:tcMar>
              <w:top w:w="30" w:type="dxa"/>
              <w:left w:w="30" w:type="dxa"/>
              <w:bottom w:w="20" w:type="dxa"/>
              <w:right w:w="30" w:type="dxa"/>
            </w:tcMar>
          </w:tcPr>
          <w:p w14:paraId="7844FE57" w14:textId="77777777" w:rsidR="00D71E44" w:rsidRDefault="00D71E44" w:rsidP="00D24084">
            <w:r>
              <w:t>Identifikátor biznis prípadu z podania.</w:t>
            </w:r>
          </w:p>
        </w:tc>
      </w:tr>
      <w:tr w:rsidR="00D71E44" w14:paraId="76F8220B" w14:textId="77777777" w:rsidTr="00690D96">
        <w:tc>
          <w:tcPr>
            <w:tcW w:w="1129" w:type="dxa"/>
            <w:tcMar>
              <w:top w:w="30" w:type="dxa"/>
              <w:left w:w="30" w:type="dxa"/>
              <w:bottom w:w="20" w:type="dxa"/>
              <w:right w:w="30" w:type="dxa"/>
            </w:tcMar>
          </w:tcPr>
          <w:p w14:paraId="2F77E60B" w14:textId="77777777" w:rsidR="00D71E44" w:rsidRDefault="00D71E44" w:rsidP="00D24084">
            <w:r>
              <w:t>Atribút</w:t>
            </w:r>
          </w:p>
        </w:tc>
        <w:tc>
          <w:tcPr>
            <w:tcW w:w="7942" w:type="dxa"/>
            <w:tcMar>
              <w:top w:w="30" w:type="dxa"/>
              <w:left w:w="30" w:type="dxa"/>
              <w:bottom w:w="20" w:type="dxa"/>
              <w:right w:w="30" w:type="dxa"/>
            </w:tcMar>
          </w:tcPr>
          <w:p w14:paraId="25C0F808" w14:textId="77777777" w:rsidR="00D71E44" w:rsidRDefault="00D71E44" w:rsidP="00D24084">
            <w:r>
              <w:t>Popis : an1_255</w:t>
            </w:r>
          </w:p>
        </w:tc>
      </w:tr>
      <w:tr w:rsidR="00D71E44" w14:paraId="4C72A3C6" w14:textId="77777777" w:rsidTr="00690D96">
        <w:tc>
          <w:tcPr>
            <w:tcW w:w="1129" w:type="dxa"/>
            <w:tcMar>
              <w:top w:w="30" w:type="dxa"/>
              <w:left w:w="30" w:type="dxa"/>
              <w:bottom w:w="20" w:type="dxa"/>
              <w:right w:w="30" w:type="dxa"/>
            </w:tcMar>
          </w:tcPr>
          <w:p w14:paraId="283F09B7" w14:textId="77777777" w:rsidR="00D71E44" w:rsidRDefault="00D71E44" w:rsidP="00D24084">
            <w:r>
              <w:lastRenderedPageBreak/>
              <w:t>Opis</w:t>
            </w:r>
          </w:p>
        </w:tc>
        <w:tc>
          <w:tcPr>
            <w:tcW w:w="7942" w:type="dxa"/>
            <w:tcMar>
              <w:top w:w="30" w:type="dxa"/>
              <w:left w:w="30" w:type="dxa"/>
              <w:bottom w:w="20" w:type="dxa"/>
              <w:right w:w="30" w:type="dxa"/>
            </w:tcMar>
          </w:tcPr>
          <w:p w14:paraId="156485ED" w14:textId="77777777" w:rsidR="00D71E44" w:rsidRDefault="00D71E44" w:rsidP="00D24084">
            <w:r>
              <w:t>Popis z podania.</w:t>
            </w:r>
          </w:p>
        </w:tc>
      </w:tr>
      <w:tr w:rsidR="00D71E44" w14:paraId="717B7813" w14:textId="77777777" w:rsidTr="00690D96">
        <w:tc>
          <w:tcPr>
            <w:tcW w:w="1129" w:type="dxa"/>
            <w:tcMar>
              <w:top w:w="30" w:type="dxa"/>
              <w:left w:w="30" w:type="dxa"/>
              <w:bottom w:w="20" w:type="dxa"/>
              <w:right w:w="30" w:type="dxa"/>
            </w:tcMar>
          </w:tcPr>
          <w:p w14:paraId="6501B221" w14:textId="77777777" w:rsidR="00D71E44" w:rsidRDefault="00D71E44" w:rsidP="00D24084">
            <w:r>
              <w:t>Atribút</w:t>
            </w:r>
          </w:p>
        </w:tc>
        <w:tc>
          <w:tcPr>
            <w:tcW w:w="7942" w:type="dxa"/>
            <w:tcMar>
              <w:top w:w="30" w:type="dxa"/>
              <w:left w:w="30" w:type="dxa"/>
              <w:bottom w:w="20" w:type="dxa"/>
              <w:right w:w="30" w:type="dxa"/>
            </w:tcMar>
          </w:tcPr>
          <w:p w14:paraId="0D1B759B" w14:textId="77777777" w:rsidR="00D71E44" w:rsidRDefault="00D71E44" w:rsidP="00D24084">
            <w:r>
              <w:t>Dátum a čas prijatia : Dátum a čas</w:t>
            </w:r>
          </w:p>
        </w:tc>
      </w:tr>
      <w:tr w:rsidR="00D71E44" w14:paraId="50CB0669" w14:textId="77777777" w:rsidTr="00690D96">
        <w:tc>
          <w:tcPr>
            <w:tcW w:w="1129" w:type="dxa"/>
            <w:tcMar>
              <w:top w:w="30" w:type="dxa"/>
              <w:left w:w="30" w:type="dxa"/>
              <w:bottom w:w="20" w:type="dxa"/>
              <w:right w:w="30" w:type="dxa"/>
            </w:tcMar>
          </w:tcPr>
          <w:p w14:paraId="28BA56A8" w14:textId="77777777" w:rsidR="00D71E44" w:rsidRDefault="00D71E44" w:rsidP="00D24084">
            <w:r>
              <w:t>Opis</w:t>
            </w:r>
          </w:p>
        </w:tc>
        <w:tc>
          <w:tcPr>
            <w:tcW w:w="7942" w:type="dxa"/>
            <w:tcMar>
              <w:top w:w="30" w:type="dxa"/>
              <w:left w:w="30" w:type="dxa"/>
              <w:bottom w:w="20" w:type="dxa"/>
              <w:right w:w="30" w:type="dxa"/>
            </w:tcMar>
          </w:tcPr>
          <w:p w14:paraId="0F9B3849" w14:textId="77777777" w:rsidR="00D71E44" w:rsidRDefault="00D71E44" w:rsidP="00D24084">
            <w:r>
              <w:t>Dátum a čas prijatia podania v podateľni.</w:t>
            </w:r>
          </w:p>
        </w:tc>
      </w:tr>
      <w:tr w:rsidR="00D71E44" w14:paraId="709FEBC3" w14:textId="77777777" w:rsidTr="00690D96">
        <w:tc>
          <w:tcPr>
            <w:tcW w:w="1129" w:type="dxa"/>
            <w:tcMar>
              <w:top w:w="30" w:type="dxa"/>
              <w:left w:w="30" w:type="dxa"/>
              <w:bottom w:w="20" w:type="dxa"/>
              <w:right w:w="30" w:type="dxa"/>
            </w:tcMar>
          </w:tcPr>
          <w:p w14:paraId="17C1C556" w14:textId="77777777" w:rsidR="00D71E44" w:rsidRDefault="00D71E44" w:rsidP="00D24084">
            <w:r>
              <w:t>Atribút</w:t>
            </w:r>
          </w:p>
        </w:tc>
        <w:tc>
          <w:tcPr>
            <w:tcW w:w="7942" w:type="dxa"/>
            <w:tcMar>
              <w:top w:w="30" w:type="dxa"/>
              <w:left w:w="30" w:type="dxa"/>
              <w:bottom w:w="20" w:type="dxa"/>
              <w:right w:w="30" w:type="dxa"/>
            </w:tcMar>
          </w:tcPr>
          <w:p w14:paraId="7FBC29E3" w14:textId="77777777" w:rsidR="00D71E44" w:rsidRDefault="00D71E44" w:rsidP="00D24084">
            <w:r>
              <w:t>Stav : an1_255</w:t>
            </w:r>
          </w:p>
        </w:tc>
      </w:tr>
      <w:tr w:rsidR="00D71E44" w14:paraId="5E6D7361" w14:textId="77777777" w:rsidTr="00690D96">
        <w:tc>
          <w:tcPr>
            <w:tcW w:w="1129" w:type="dxa"/>
            <w:tcMar>
              <w:top w:w="30" w:type="dxa"/>
              <w:left w:w="30" w:type="dxa"/>
              <w:bottom w:w="20" w:type="dxa"/>
              <w:right w:w="30" w:type="dxa"/>
            </w:tcMar>
          </w:tcPr>
          <w:p w14:paraId="4224933F" w14:textId="77777777" w:rsidR="00D71E44" w:rsidRDefault="00D71E44" w:rsidP="00D24084">
            <w:r>
              <w:t>Opis</w:t>
            </w:r>
          </w:p>
        </w:tc>
        <w:tc>
          <w:tcPr>
            <w:tcW w:w="7942" w:type="dxa"/>
            <w:tcMar>
              <w:top w:w="30" w:type="dxa"/>
              <w:left w:w="30" w:type="dxa"/>
              <w:bottom w:w="20" w:type="dxa"/>
              <w:right w:w="30" w:type="dxa"/>
            </w:tcMar>
          </w:tcPr>
          <w:p w14:paraId="1031B806" w14:textId="77777777" w:rsidR="00D71E44" w:rsidRDefault="00D71E44" w:rsidP="00D24084">
            <w:r>
              <w:t>Stav podania.</w:t>
            </w:r>
          </w:p>
        </w:tc>
      </w:tr>
      <w:tr w:rsidR="00D71E44" w14:paraId="086EE88C" w14:textId="77777777" w:rsidTr="00690D96">
        <w:tc>
          <w:tcPr>
            <w:tcW w:w="1129" w:type="dxa"/>
            <w:tcMar>
              <w:top w:w="30" w:type="dxa"/>
              <w:left w:w="30" w:type="dxa"/>
              <w:bottom w:w="20" w:type="dxa"/>
              <w:right w:w="30" w:type="dxa"/>
            </w:tcMar>
          </w:tcPr>
          <w:p w14:paraId="27F028BB" w14:textId="77777777" w:rsidR="00D71E44" w:rsidRDefault="00D71E44" w:rsidP="00D24084">
            <w:r>
              <w:t>Atribút</w:t>
            </w:r>
          </w:p>
        </w:tc>
        <w:tc>
          <w:tcPr>
            <w:tcW w:w="7942" w:type="dxa"/>
            <w:tcMar>
              <w:top w:w="30" w:type="dxa"/>
              <w:left w:w="30" w:type="dxa"/>
              <w:bottom w:w="20" w:type="dxa"/>
              <w:right w:w="30" w:type="dxa"/>
            </w:tcMar>
          </w:tcPr>
          <w:p w14:paraId="43575544" w14:textId="77777777" w:rsidR="00D71E44" w:rsidRDefault="00D71E44" w:rsidP="00D24084">
            <w:r>
              <w:t>Dáta podania : Text</w:t>
            </w:r>
          </w:p>
        </w:tc>
      </w:tr>
      <w:tr w:rsidR="00D71E44" w14:paraId="4C00E534" w14:textId="77777777" w:rsidTr="00690D96">
        <w:tc>
          <w:tcPr>
            <w:tcW w:w="1129" w:type="dxa"/>
            <w:tcMar>
              <w:top w:w="30" w:type="dxa"/>
              <w:left w:w="30" w:type="dxa"/>
              <w:bottom w:w="20" w:type="dxa"/>
              <w:right w:w="30" w:type="dxa"/>
            </w:tcMar>
          </w:tcPr>
          <w:p w14:paraId="21DC0A58" w14:textId="77777777" w:rsidR="00D71E44" w:rsidRDefault="00D71E44" w:rsidP="00D24084">
            <w:r>
              <w:t>Opis</w:t>
            </w:r>
          </w:p>
        </w:tc>
        <w:tc>
          <w:tcPr>
            <w:tcW w:w="7942" w:type="dxa"/>
            <w:tcMar>
              <w:top w:w="30" w:type="dxa"/>
              <w:left w:w="30" w:type="dxa"/>
              <w:bottom w:w="20" w:type="dxa"/>
              <w:right w:w="30" w:type="dxa"/>
            </w:tcMar>
          </w:tcPr>
          <w:p w14:paraId="11859063" w14:textId="77777777" w:rsidR="00D71E44" w:rsidRDefault="00D71E44" w:rsidP="00D24084">
            <w:r>
              <w:t>Dáta podania.</w:t>
            </w:r>
          </w:p>
        </w:tc>
      </w:tr>
    </w:tbl>
    <w:p w14:paraId="5965E16B" w14:textId="77777777" w:rsidR="00D71E44" w:rsidRDefault="00D71E44" w:rsidP="00D24084"/>
    <w:p w14:paraId="3485A46E" w14:textId="77777777" w:rsidR="00D71E44" w:rsidRPr="00F635F7" w:rsidRDefault="00D71E44" w:rsidP="00D24084">
      <w:r w:rsidRPr="00F635F7">
        <w:t>HistoriaZasielok</w:t>
      </w:r>
      <w:r w:rsidRPr="00F635F7">
        <w:br/>
      </w:r>
    </w:p>
    <w:p w14:paraId="0601F2A5" w14:textId="77777777" w:rsidR="00D71E44" w:rsidRDefault="00D71E44" w:rsidP="00D24084">
      <w:r>
        <w:rPr>
          <w:noProof/>
        </w:rPr>
        <w:drawing>
          <wp:inline distT="0" distB="0" distL="0" distR="0" wp14:anchorId="049E7259" wp14:editId="4D956E1D">
            <wp:extent cx="4392286" cy="2381250"/>
            <wp:effectExtent l="0" t="0" r="0" b="0"/>
            <wp:docPr id="11" name="Picture 1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13C65FE3" w14:textId="77777777" w:rsidR="00D71E44" w:rsidRPr="00F635F7" w:rsidRDefault="00D71E44"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D71E44" w14:paraId="3338EF9B" w14:textId="77777777" w:rsidTr="00690D96">
        <w:tc>
          <w:tcPr>
            <w:tcW w:w="988" w:type="dxa"/>
            <w:tcMar>
              <w:top w:w="30" w:type="dxa"/>
              <w:left w:w="30" w:type="dxa"/>
              <w:bottom w:w="20" w:type="dxa"/>
              <w:right w:w="30" w:type="dxa"/>
            </w:tcMar>
          </w:tcPr>
          <w:p w14:paraId="3C5946EE" w14:textId="77777777" w:rsidR="00D71E44" w:rsidRDefault="00D71E44" w:rsidP="00D24084">
            <w:r>
              <w:t>Atribút</w:t>
            </w:r>
          </w:p>
        </w:tc>
        <w:tc>
          <w:tcPr>
            <w:tcW w:w="8083" w:type="dxa"/>
            <w:tcMar>
              <w:top w:w="30" w:type="dxa"/>
              <w:left w:w="30" w:type="dxa"/>
              <w:bottom w:w="20" w:type="dxa"/>
              <w:right w:w="30" w:type="dxa"/>
            </w:tcMar>
          </w:tcPr>
          <w:p w14:paraId="4802EC88" w14:textId="77777777" w:rsidR="00D71E44" w:rsidRDefault="00D71E44" w:rsidP="00D24084">
            <w:r>
              <w:t>URI štruktúra pre doručovanie : URI</w:t>
            </w:r>
          </w:p>
        </w:tc>
      </w:tr>
      <w:tr w:rsidR="00D71E44" w14:paraId="43F85326" w14:textId="77777777" w:rsidTr="00690D96">
        <w:tc>
          <w:tcPr>
            <w:tcW w:w="988" w:type="dxa"/>
            <w:tcMar>
              <w:top w:w="30" w:type="dxa"/>
              <w:left w:w="30" w:type="dxa"/>
              <w:bottom w:w="20" w:type="dxa"/>
              <w:right w:w="30" w:type="dxa"/>
            </w:tcMar>
          </w:tcPr>
          <w:p w14:paraId="2A4CCAC0" w14:textId="77777777" w:rsidR="00D71E44" w:rsidRDefault="00D71E44" w:rsidP="00D24084">
            <w:r>
              <w:t>Opis</w:t>
            </w:r>
          </w:p>
        </w:tc>
        <w:tc>
          <w:tcPr>
            <w:tcW w:w="8083" w:type="dxa"/>
            <w:tcMar>
              <w:top w:w="30" w:type="dxa"/>
              <w:left w:w="30" w:type="dxa"/>
              <w:bottom w:w="20" w:type="dxa"/>
              <w:right w:w="30" w:type="dxa"/>
            </w:tcMar>
          </w:tcPr>
          <w:p w14:paraId="5F0AFF7D" w14:textId="77777777" w:rsidR="00D71E44" w:rsidRDefault="00D71E44" w:rsidP="00D24084">
            <w:r>
              <w:t>Jednoznačný identifikátor subjektu pre doručovanie.</w:t>
            </w:r>
          </w:p>
        </w:tc>
      </w:tr>
      <w:tr w:rsidR="00D71E44" w14:paraId="12BCCDA5" w14:textId="77777777" w:rsidTr="00690D96">
        <w:tc>
          <w:tcPr>
            <w:tcW w:w="988" w:type="dxa"/>
            <w:tcMar>
              <w:top w:w="30" w:type="dxa"/>
              <w:left w:w="30" w:type="dxa"/>
              <w:bottom w:w="20" w:type="dxa"/>
              <w:right w:w="30" w:type="dxa"/>
            </w:tcMar>
          </w:tcPr>
          <w:p w14:paraId="289AB27F" w14:textId="77777777" w:rsidR="00D71E44" w:rsidRDefault="00D71E44" w:rsidP="00D24084">
            <w:r>
              <w:t>Atribút</w:t>
            </w:r>
          </w:p>
        </w:tc>
        <w:tc>
          <w:tcPr>
            <w:tcW w:w="8083" w:type="dxa"/>
            <w:tcMar>
              <w:top w:w="30" w:type="dxa"/>
              <w:left w:w="30" w:type="dxa"/>
              <w:bottom w:w="20" w:type="dxa"/>
              <w:right w:w="30" w:type="dxa"/>
            </w:tcMar>
          </w:tcPr>
          <w:p w14:paraId="51BE75DF" w14:textId="77777777" w:rsidR="00D71E44" w:rsidRDefault="00D71E44" w:rsidP="00D24084">
            <w:r>
              <w:t>Identifikátor subjektu EKR : an1_255</w:t>
            </w:r>
          </w:p>
        </w:tc>
      </w:tr>
      <w:tr w:rsidR="00D71E44" w14:paraId="501DFE05" w14:textId="77777777" w:rsidTr="00690D96">
        <w:tc>
          <w:tcPr>
            <w:tcW w:w="988" w:type="dxa"/>
            <w:tcMar>
              <w:top w:w="30" w:type="dxa"/>
              <w:left w:w="30" w:type="dxa"/>
              <w:bottom w:w="20" w:type="dxa"/>
              <w:right w:w="30" w:type="dxa"/>
            </w:tcMar>
          </w:tcPr>
          <w:p w14:paraId="702A006A" w14:textId="77777777" w:rsidR="00D71E44" w:rsidRDefault="00D71E44" w:rsidP="00D24084">
            <w:r>
              <w:t>Opis</w:t>
            </w:r>
          </w:p>
        </w:tc>
        <w:tc>
          <w:tcPr>
            <w:tcW w:w="8083" w:type="dxa"/>
            <w:tcMar>
              <w:top w:w="30" w:type="dxa"/>
              <w:left w:w="30" w:type="dxa"/>
              <w:bottom w:w="20" w:type="dxa"/>
              <w:right w:w="30" w:type="dxa"/>
            </w:tcMar>
          </w:tcPr>
          <w:p w14:paraId="165EDBAB" w14:textId="77777777" w:rsidR="00D71E44" w:rsidRDefault="00D71E44" w:rsidP="00D24084">
            <w:r>
              <w:t>Jednoznačný identifikátor subjektu pridelený EKR.</w:t>
            </w:r>
          </w:p>
        </w:tc>
      </w:tr>
      <w:tr w:rsidR="00D71E44" w14:paraId="66FFDACD" w14:textId="77777777" w:rsidTr="00690D96">
        <w:tc>
          <w:tcPr>
            <w:tcW w:w="988" w:type="dxa"/>
            <w:tcMar>
              <w:top w:w="30" w:type="dxa"/>
              <w:left w:w="30" w:type="dxa"/>
              <w:bottom w:w="20" w:type="dxa"/>
              <w:right w:w="30" w:type="dxa"/>
            </w:tcMar>
          </w:tcPr>
          <w:p w14:paraId="29A6E9EC" w14:textId="77777777" w:rsidR="00D71E44" w:rsidRDefault="00D71E44" w:rsidP="00D24084">
            <w:r>
              <w:t>Atribút</w:t>
            </w:r>
          </w:p>
        </w:tc>
        <w:tc>
          <w:tcPr>
            <w:tcW w:w="8083" w:type="dxa"/>
            <w:tcMar>
              <w:top w:w="30" w:type="dxa"/>
              <w:left w:w="30" w:type="dxa"/>
              <w:bottom w:w="20" w:type="dxa"/>
              <w:right w:w="30" w:type="dxa"/>
            </w:tcMar>
          </w:tcPr>
          <w:p w14:paraId="0368CFFD" w14:textId="77777777" w:rsidR="00D71E44" w:rsidRDefault="00D71E44" w:rsidP="00D24084">
            <w:r>
              <w:t>Typ subjektu : Číslo</w:t>
            </w:r>
          </w:p>
        </w:tc>
      </w:tr>
      <w:tr w:rsidR="00D71E44" w14:paraId="640231B8" w14:textId="77777777" w:rsidTr="00690D96">
        <w:tc>
          <w:tcPr>
            <w:tcW w:w="988" w:type="dxa"/>
            <w:tcMar>
              <w:top w:w="30" w:type="dxa"/>
              <w:left w:w="30" w:type="dxa"/>
              <w:bottom w:w="20" w:type="dxa"/>
              <w:right w:w="30" w:type="dxa"/>
            </w:tcMar>
          </w:tcPr>
          <w:p w14:paraId="0079C5AA" w14:textId="77777777" w:rsidR="00D71E44" w:rsidRDefault="00D71E44" w:rsidP="00D24084">
            <w:r>
              <w:t>Opis</w:t>
            </w:r>
          </w:p>
        </w:tc>
        <w:tc>
          <w:tcPr>
            <w:tcW w:w="8083" w:type="dxa"/>
            <w:tcMar>
              <w:top w:w="30" w:type="dxa"/>
              <w:left w:w="30" w:type="dxa"/>
              <w:bottom w:w="20" w:type="dxa"/>
              <w:right w:w="30" w:type="dxa"/>
            </w:tcMar>
          </w:tcPr>
          <w:p w14:paraId="5AA0C068" w14:textId="77777777" w:rsidR="00D71E44" w:rsidRDefault="00D71E44" w:rsidP="00D24084">
            <w:r>
              <w:t>0=Externý subjekt</w:t>
            </w:r>
            <w:r>
              <w:br/>
              <w:t>1=Organizačná zložka</w:t>
            </w:r>
          </w:p>
        </w:tc>
      </w:tr>
      <w:tr w:rsidR="00D71E44" w14:paraId="77E770A7" w14:textId="77777777" w:rsidTr="00690D96">
        <w:tc>
          <w:tcPr>
            <w:tcW w:w="988" w:type="dxa"/>
            <w:tcMar>
              <w:top w:w="30" w:type="dxa"/>
              <w:left w:w="30" w:type="dxa"/>
              <w:bottom w:w="20" w:type="dxa"/>
              <w:right w:w="30" w:type="dxa"/>
            </w:tcMar>
          </w:tcPr>
          <w:p w14:paraId="433A4047" w14:textId="77777777" w:rsidR="00D71E44" w:rsidRDefault="00D71E44" w:rsidP="00D24084">
            <w:r>
              <w:t>Atribút</w:t>
            </w:r>
          </w:p>
        </w:tc>
        <w:tc>
          <w:tcPr>
            <w:tcW w:w="8083" w:type="dxa"/>
            <w:tcMar>
              <w:top w:w="30" w:type="dxa"/>
              <w:left w:w="30" w:type="dxa"/>
              <w:bottom w:w="20" w:type="dxa"/>
              <w:right w:w="30" w:type="dxa"/>
            </w:tcMar>
          </w:tcPr>
          <w:p w14:paraId="2CC0B4DE" w14:textId="77777777" w:rsidR="00D71E44" w:rsidRDefault="00D71E44" w:rsidP="00D24084">
            <w:r>
              <w:t>Identifikátor podateľne : Číslo</w:t>
            </w:r>
          </w:p>
        </w:tc>
      </w:tr>
      <w:tr w:rsidR="00D71E44" w14:paraId="63B8DFC8" w14:textId="77777777" w:rsidTr="00690D96">
        <w:tc>
          <w:tcPr>
            <w:tcW w:w="988" w:type="dxa"/>
            <w:tcMar>
              <w:top w:w="30" w:type="dxa"/>
              <w:left w:w="30" w:type="dxa"/>
              <w:bottom w:w="20" w:type="dxa"/>
              <w:right w:w="30" w:type="dxa"/>
            </w:tcMar>
          </w:tcPr>
          <w:p w14:paraId="04D9A5DE" w14:textId="77777777" w:rsidR="00D71E44" w:rsidRDefault="00D71E44" w:rsidP="00D24084">
            <w:r>
              <w:t>Opis</w:t>
            </w:r>
          </w:p>
        </w:tc>
        <w:tc>
          <w:tcPr>
            <w:tcW w:w="8083" w:type="dxa"/>
            <w:tcMar>
              <w:top w:w="30" w:type="dxa"/>
              <w:left w:w="30" w:type="dxa"/>
              <w:bottom w:w="20" w:type="dxa"/>
              <w:right w:w="30" w:type="dxa"/>
            </w:tcMar>
          </w:tcPr>
          <w:p w14:paraId="2CBCD80B" w14:textId="77777777" w:rsidR="00D71E44" w:rsidRDefault="00D71E44" w:rsidP="00D24084">
            <w:r>
              <w:t>Jednoznačný identifikátor podateľne, ktorej sa zásielka týka.</w:t>
            </w:r>
          </w:p>
        </w:tc>
      </w:tr>
      <w:tr w:rsidR="00D71E44" w14:paraId="751AB1B0" w14:textId="77777777" w:rsidTr="00690D96">
        <w:tc>
          <w:tcPr>
            <w:tcW w:w="988" w:type="dxa"/>
            <w:tcMar>
              <w:top w:w="30" w:type="dxa"/>
              <w:left w:w="30" w:type="dxa"/>
              <w:bottom w:w="20" w:type="dxa"/>
              <w:right w:w="30" w:type="dxa"/>
            </w:tcMar>
          </w:tcPr>
          <w:p w14:paraId="466DE7ED" w14:textId="77777777" w:rsidR="00D71E44" w:rsidRDefault="00D71E44" w:rsidP="00D24084">
            <w:r>
              <w:t>Atribút</w:t>
            </w:r>
          </w:p>
        </w:tc>
        <w:tc>
          <w:tcPr>
            <w:tcW w:w="8083" w:type="dxa"/>
            <w:tcMar>
              <w:top w:w="30" w:type="dxa"/>
              <w:left w:w="30" w:type="dxa"/>
              <w:bottom w:w="20" w:type="dxa"/>
              <w:right w:w="30" w:type="dxa"/>
            </w:tcMar>
          </w:tcPr>
          <w:p w14:paraId="01675B00" w14:textId="77777777" w:rsidR="00D71E44" w:rsidRDefault="00D71E44" w:rsidP="00D24084">
            <w:r>
              <w:t>Identifikátor biznis prípadu : an1_255</w:t>
            </w:r>
          </w:p>
        </w:tc>
      </w:tr>
      <w:tr w:rsidR="00D71E44" w14:paraId="2924D6A6" w14:textId="77777777" w:rsidTr="00690D96">
        <w:tc>
          <w:tcPr>
            <w:tcW w:w="988" w:type="dxa"/>
            <w:tcMar>
              <w:top w:w="30" w:type="dxa"/>
              <w:left w:w="30" w:type="dxa"/>
              <w:bottom w:w="20" w:type="dxa"/>
              <w:right w:w="30" w:type="dxa"/>
            </w:tcMar>
          </w:tcPr>
          <w:p w14:paraId="1C1FB0F7" w14:textId="77777777" w:rsidR="00D71E44" w:rsidRDefault="00D71E44" w:rsidP="00D24084">
            <w:r>
              <w:t>Opis</w:t>
            </w:r>
          </w:p>
        </w:tc>
        <w:tc>
          <w:tcPr>
            <w:tcW w:w="8083" w:type="dxa"/>
            <w:tcMar>
              <w:top w:w="30" w:type="dxa"/>
              <w:left w:w="30" w:type="dxa"/>
              <w:bottom w:w="20" w:type="dxa"/>
              <w:right w:w="30" w:type="dxa"/>
            </w:tcMar>
          </w:tcPr>
          <w:p w14:paraId="06D4B4B2" w14:textId="77777777" w:rsidR="00D71E44" w:rsidRDefault="00D71E44" w:rsidP="00D24084">
            <w:r>
              <w:t>Identifikátor biznis prípadu zo zásielky.</w:t>
            </w:r>
          </w:p>
        </w:tc>
      </w:tr>
      <w:tr w:rsidR="00D71E44" w14:paraId="656E9262" w14:textId="77777777" w:rsidTr="00690D96">
        <w:tc>
          <w:tcPr>
            <w:tcW w:w="988" w:type="dxa"/>
            <w:tcMar>
              <w:top w:w="30" w:type="dxa"/>
              <w:left w:w="30" w:type="dxa"/>
              <w:bottom w:w="20" w:type="dxa"/>
              <w:right w:w="30" w:type="dxa"/>
            </w:tcMar>
          </w:tcPr>
          <w:p w14:paraId="054B6ACF" w14:textId="77777777" w:rsidR="00D71E44" w:rsidRDefault="00D71E44" w:rsidP="00D24084">
            <w:r>
              <w:t>Atribút</w:t>
            </w:r>
          </w:p>
        </w:tc>
        <w:tc>
          <w:tcPr>
            <w:tcW w:w="8083" w:type="dxa"/>
            <w:tcMar>
              <w:top w:w="30" w:type="dxa"/>
              <w:left w:w="30" w:type="dxa"/>
              <w:bottom w:w="20" w:type="dxa"/>
              <w:right w:w="30" w:type="dxa"/>
            </w:tcMar>
          </w:tcPr>
          <w:p w14:paraId="394D4C22" w14:textId="77777777" w:rsidR="00D71E44" w:rsidRDefault="00D71E44" w:rsidP="00D24084">
            <w:r>
              <w:t>Prečítaná : Logická hodnota</w:t>
            </w:r>
          </w:p>
        </w:tc>
      </w:tr>
      <w:tr w:rsidR="00D71E44" w14:paraId="6780D5E9" w14:textId="77777777" w:rsidTr="00690D96">
        <w:tc>
          <w:tcPr>
            <w:tcW w:w="988" w:type="dxa"/>
            <w:tcMar>
              <w:top w:w="30" w:type="dxa"/>
              <w:left w:w="30" w:type="dxa"/>
              <w:bottom w:w="20" w:type="dxa"/>
              <w:right w:w="30" w:type="dxa"/>
            </w:tcMar>
          </w:tcPr>
          <w:p w14:paraId="5DF2B83B" w14:textId="77777777" w:rsidR="00D71E44" w:rsidRDefault="00D71E44" w:rsidP="00D24084">
            <w:r>
              <w:t>Opis</w:t>
            </w:r>
          </w:p>
        </w:tc>
        <w:tc>
          <w:tcPr>
            <w:tcW w:w="8083" w:type="dxa"/>
            <w:tcMar>
              <w:top w:w="30" w:type="dxa"/>
              <w:left w:w="30" w:type="dxa"/>
              <w:bottom w:w="20" w:type="dxa"/>
              <w:right w:w="30" w:type="dxa"/>
            </w:tcMar>
          </w:tcPr>
          <w:p w14:paraId="43928839" w14:textId="77777777" w:rsidR="00D71E44" w:rsidRDefault="00D71E44" w:rsidP="00D24084">
            <w:r>
              <w:t>Príznak vyjadrujúci, či sa jedná o zásielku, ktorá už bola prečítaná, t.j. vyžiadaná funkciou pre vrátenie detailu zásielky.</w:t>
            </w:r>
          </w:p>
        </w:tc>
      </w:tr>
      <w:tr w:rsidR="00D71E44" w14:paraId="3F25C3AE" w14:textId="77777777" w:rsidTr="00690D96">
        <w:tc>
          <w:tcPr>
            <w:tcW w:w="988" w:type="dxa"/>
            <w:tcMar>
              <w:top w:w="30" w:type="dxa"/>
              <w:left w:w="30" w:type="dxa"/>
              <w:bottom w:w="20" w:type="dxa"/>
              <w:right w:w="30" w:type="dxa"/>
            </w:tcMar>
          </w:tcPr>
          <w:p w14:paraId="549B385D" w14:textId="77777777" w:rsidR="00D71E44" w:rsidRDefault="00D71E44" w:rsidP="00D24084">
            <w:r>
              <w:t>Atribút</w:t>
            </w:r>
          </w:p>
        </w:tc>
        <w:tc>
          <w:tcPr>
            <w:tcW w:w="8083" w:type="dxa"/>
            <w:tcMar>
              <w:top w:w="30" w:type="dxa"/>
              <w:left w:w="30" w:type="dxa"/>
              <w:bottom w:w="20" w:type="dxa"/>
              <w:right w:w="30" w:type="dxa"/>
            </w:tcMar>
          </w:tcPr>
          <w:p w14:paraId="61CE3720" w14:textId="77777777" w:rsidR="00D71E44" w:rsidRDefault="00D71E44" w:rsidP="00D24084">
            <w:r>
              <w:t>Externý kód typu zásielky : an1_50</w:t>
            </w:r>
          </w:p>
        </w:tc>
      </w:tr>
      <w:tr w:rsidR="00D71E44" w14:paraId="5B769539" w14:textId="77777777" w:rsidTr="00690D96">
        <w:tc>
          <w:tcPr>
            <w:tcW w:w="988" w:type="dxa"/>
            <w:tcMar>
              <w:top w:w="30" w:type="dxa"/>
              <w:left w:w="30" w:type="dxa"/>
              <w:bottom w:w="20" w:type="dxa"/>
              <w:right w:w="30" w:type="dxa"/>
            </w:tcMar>
          </w:tcPr>
          <w:p w14:paraId="26D0CA1F" w14:textId="77777777" w:rsidR="00D71E44" w:rsidRDefault="00D71E44" w:rsidP="00D24084">
            <w:r>
              <w:t>Opis</w:t>
            </w:r>
          </w:p>
        </w:tc>
        <w:tc>
          <w:tcPr>
            <w:tcW w:w="8083" w:type="dxa"/>
            <w:tcMar>
              <w:top w:w="30" w:type="dxa"/>
              <w:left w:w="30" w:type="dxa"/>
              <w:bottom w:w="20" w:type="dxa"/>
              <w:right w:w="30" w:type="dxa"/>
            </w:tcMar>
          </w:tcPr>
          <w:p w14:paraId="32E6CDEC" w14:textId="77777777" w:rsidR="00D71E44" w:rsidRDefault="00D71E44" w:rsidP="00D24084">
            <w:r>
              <w:t>Jednoznačný identifikátor typu zásielky.</w:t>
            </w:r>
          </w:p>
        </w:tc>
      </w:tr>
      <w:tr w:rsidR="00D71E44" w14:paraId="12CC2C77" w14:textId="77777777" w:rsidTr="00690D96">
        <w:tc>
          <w:tcPr>
            <w:tcW w:w="988" w:type="dxa"/>
            <w:tcMar>
              <w:top w:w="30" w:type="dxa"/>
              <w:left w:w="30" w:type="dxa"/>
              <w:bottom w:w="20" w:type="dxa"/>
              <w:right w:w="30" w:type="dxa"/>
            </w:tcMar>
          </w:tcPr>
          <w:p w14:paraId="6F479847" w14:textId="77777777" w:rsidR="00D71E44" w:rsidRDefault="00D71E44" w:rsidP="00D24084">
            <w:r>
              <w:t>Atribút</w:t>
            </w:r>
          </w:p>
        </w:tc>
        <w:tc>
          <w:tcPr>
            <w:tcW w:w="8083" w:type="dxa"/>
            <w:tcMar>
              <w:top w:w="30" w:type="dxa"/>
              <w:left w:w="30" w:type="dxa"/>
              <w:bottom w:w="20" w:type="dxa"/>
              <w:right w:w="30" w:type="dxa"/>
            </w:tcMar>
          </w:tcPr>
          <w:p w14:paraId="28A9BD34" w14:textId="77777777" w:rsidR="00D71E44" w:rsidRDefault="00D71E44" w:rsidP="00D24084">
            <w:r>
              <w:t>Dátum sprístupnenia od : Dátum a čas</w:t>
            </w:r>
          </w:p>
        </w:tc>
      </w:tr>
      <w:tr w:rsidR="00D71E44" w14:paraId="6DAABE39" w14:textId="77777777" w:rsidTr="00690D96">
        <w:tc>
          <w:tcPr>
            <w:tcW w:w="988" w:type="dxa"/>
            <w:tcMar>
              <w:top w:w="30" w:type="dxa"/>
              <w:left w:w="30" w:type="dxa"/>
              <w:bottom w:w="20" w:type="dxa"/>
              <w:right w:w="30" w:type="dxa"/>
            </w:tcMar>
          </w:tcPr>
          <w:p w14:paraId="3DD28A07" w14:textId="77777777" w:rsidR="00D71E44" w:rsidRDefault="00D71E44" w:rsidP="00D24084">
            <w:r>
              <w:t>Opis</w:t>
            </w:r>
          </w:p>
        </w:tc>
        <w:tc>
          <w:tcPr>
            <w:tcW w:w="8083" w:type="dxa"/>
            <w:tcMar>
              <w:top w:w="30" w:type="dxa"/>
              <w:left w:w="30" w:type="dxa"/>
              <w:bottom w:w="20" w:type="dxa"/>
              <w:right w:w="30" w:type="dxa"/>
            </w:tcMar>
          </w:tcPr>
          <w:p w14:paraId="5105FC3E" w14:textId="77777777" w:rsidR="00D71E44" w:rsidRDefault="00D71E44" w:rsidP="00D24084">
            <w:r>
              <w:t>Dátum sprístupnenia v podateľni, od ktorého majú byť vrátené zásielky.</w:t>
            </w:r>
          </w:p>
        </w:tc>
      </w:tr>
      <w:tr w:rsidR="00D71E44" w14:paraId="6F1B2ACC" w14:textId="77777777" w:rsidTr="00690D96">
        <w:tc>
          <w:tcPr>
            <w:tcW w:w="988" w:type="dxa"/>
            <w:tcMar>
              <w:top w:w="30" w:type="dxa"/>
              <w:left w:w="30" w:type="dxa"/>
              <w:bottom w:w="20" w:type="dxa"/>
              <w:right w:w="30" w:type="dxa"/>
            </w:tcMar>
          </w:tcPr>
          <w:p w14:paraId="4A507988" w14:textId="77777777" w:rsidR="00D71E44" w:rsidRDefault="00D71E44" w:rsidP="00D24084">
            <w:r>
              <w:t>Atribút</w:t>
            </w:r>
          </w:p>
        </w:tc>
        <w:tc>
          <w:tcPr>
            <w:tcW w:w="8083" w:type="dxa"/>
            <w:tcMar>
              <w:top w:w="30" w:type="dxa"/>
              <w:left w:w="30" w:type="dxa"/>
              <w:bottom w:w="20" w:type="dxa"/>
              <w:right w:w="30" w:type="dxa"/>
            </w:tcMar>
          </w:tcPr>
          <w:p w14:paraId="0C5334BF" w14:textId="77777777" w:rsidR="00D71E44" w:rsidRDefault="00D71E44" w:rsidP="00D24084">
            <w:r>
              <w:t>Dátum sprístupnenia do : Dátum a čas</w:t>
            </w:r>
          </w:p>
        </w:tc>
      </w:tr>
      <w:tr w:rsidR="00D71E44" w14:paraId="45BD6525" w14:textId="77777777" w:rsidTr="00690D96">
        <w:tc>
          <w:tcPr>
            <w:tcW w:w="988" w:type="dxa"/>
            <w:tcMar>
              <w:top w:w="30" w:type="dxa"/>
              <w:left w:w="30" w:type="dxa"/>
              <w:bottom w:w="20" w:type="dxa"/>
              <w:right w:w="30" w:type="dxa"/>
            </w:tcMar>
          </w:tcPr>
          <w:p w14:paraId="0045C2C8" w14:textId="77777777" w:rsidR="00D71E44" w:rsidRDefault="00D71E44" w:rsidP="00D24084">
            <w:r>
              <w:t>Opis</w:t>
            </w:r>
          </w:p>
        </w:tc>
        <w:tc>
          <w:tcPr>
            <w:tcW w:w="8083" w:type="dxa"/>
            <w:tcMar>
              <w:top w:w="30" w:type="dxa"/>
              <w:left w:w="30" w:type="dxa"/>
              <w:bottom w:w="20" w:type="dxa"/>
              <w:right w:w="30" w:type="dxa"/>
            </w:tcMar>
          </w:tcPr>
          <w:p w14:paraId="0F4E3113" w14:textId="77777777" w:rsidR="00D71E44" w:rsidRDefault="00D71E44" w:rsidP="00D24084">
            <w:r>
              <w:t>Dátum sprístupnenia v podateľni, do ktorého majú byť vrátené zásielky.</w:t>
            </w:r>
          </w:p>
        </w:tc>
      </w:tr>
      <w:tr w:rsidR="00D71E44" w14:paraId="76B27AD4" w14:textId="77777777" w:rsidTr="00690D96">
        <w:tc>
          <w:tcPr>
            <w:tcW w:w="988" w:type="dxa"/>
            <w:tcMar>
              <w:top w:w="30" w:type="dxa"/>
              <w:left w:w="30" w:type="dxa"/>
              <w:bottom w:w="20" w:type="dxa"/>
              <w:right w:w="30" w:type="dxa"/>
            </w:tcMar>
          </w:tcPr>
          <w:p w14:paraId="0DDE09FA" w14:textId="77777777" w:rsidR="00D71E44" w:rsidRDefault="00D71E44" w:rsidP="00D24084">
            <w:r>
              <w:lastRenderedPageBreak/>
              <w:t>Atribút</w:t>
            </w:r>
          </w:p>
        </w:tc>
        <w:tc>
          <w:tcPr>
            <w:tcW w:w="8083" w:type="dxa"/>
            <w:tcMar>
              <w:top w:w="30" w:type="dxa"/>
              <w:left w:w="30" w:type="dxa"/>
              <w:bottom w:w="20" w:type="dxa"/>
              <w:right w:w="30" w:type="dxa"/>
            </w:tcMar>
          </w:tcPr>
          <w:p w14:paraId="1A317717" w14:textId="77777777" w:rsidR="00D71E44" w:rsidRDefault="00D71E44" w:rsidP="00D24084">
            <w:r>
              <w:t>Identifikátor podania : Guid</w:t>
            </w:r>
          </w:p>
        </w:tc>
      </w:tr>
      <w:tr w:rsidR="00D71E44" w14:paraId="47521DFE" w14:textId="77777777" w:rsidTr="00690D96">
        <w:tc>
          <w:tcPr>
            <w:tcW w:w="988" w:type="dxa"/>
            <w:tcMar>
              <w:top w:w="30" w:type="dxa"/>
              <w:left w:w="30" w:type="dxa"/>
              <w:bottom w:w="20" w:type="dxa"/>
              <w:right w:w="30" w:type="dxa"/>
            </w:tcMar>
          </w:tcPr>
          <w:p w14:paraId="381F102D" w14:textId="77777777" w:rsidR="00D71E44" w:rsidRDefault="00D71E44" w:rsidP="00D24084">
            <w:r>
              <w:t>Opis</w:t>
            </w:r>
          </w:p>
        </w:tc>
        <w:tc>
          <w:tcPr>
            <w:tcW w:w="8083" w:type="dxa"/>
            <w:tcMar>
              <w:top w:w="30" w:type="dxa"/>
              <w:left w:w="30" w:type="dxa"/>
              <w:bottom w:w="20" w:type="dxa"/>
              <w:right w:w="30" w:type="dxa"/>
            </w:tcMar>
          </w:tcPr>
          <w:p w14:paraId="1ABC5D40" w14:textId="77777777" w:rsidR="00D71E44" w:rsidRDefault="00D71E44" w:rsidP="00D24084">
            <w:r>
              <w:t>Jednoznačný identifikár podania, viažúceho sa k zásielke.</w:t>
            </w:r>
          </w:p>
        </w:tc>
      </w:tr>
      <w:tr w:rsidR="00D71E44" w14:paraId="1855DA04" w14:textId="77777777" w:rsidTr="00690D96">
        <w:tc>
          <w:tcPr>
            <w:tcW w:w="988" w:type="dxa"/>
            <w:tcMar>
              <w:top w:w="30" w:type="dxa"/>
              <w:left w:w="30" w:type="dxa"/>
              <w:bottom w:w="20" w:type="dxa"/>
              <w:right w:w="30" w:type="dxa"/>
            </w:tcMar>
          </w:tcPr>
          <w:p w14:paraId="34556687" w14:textId="77777777" w:rsidR="00D71E44" w:rsidRDefault="00D71E44" w:rsidP="00D24084">
            <w:r>
              <w:t>Atribút</w:t>
            </w:r>
          </w:p>
        </w:tc>
        <w:tc>
          <w:tcPr>
            <w:tcW w:w="8083" w:type="dxa"/>
            <w:tcMar>
              <w:top w:w="30" w:type="dxa"/>
              <w:left w:w="30" w:type="dxa"/>
              <w:bottom w:w="20" w:type="dxa"/>
              <w:right w:w="30" w:type="dxa"/>
            </w:tcMar>
          </w:tcPr>
          <w:p w14:paraId="4B4B06EF" w14:textId="77777777" w:rsidR="00D71E44" w:rsidRDefault="00D71E44" w:rsidP="00D24084">
            <w:r>
              <w:t>Počet zásielok na stránku : Číslo</w:t>
            </w:r>
          </w:p>
        </w:tc>
      </w:tr>
      <w:tr w:rsidR="00D71E44" w14:paraId="289AEA92" w14:textId="77777777" w:rsidTr="00690D96">
        <w:tc>
          <w:tcPr>
            <w:tcW w:w="988" w:type="dxa"/>
            <w:tcMar>
              <w:top w:w="30" w:type="dxa"/>
              <w:left w:w="30" w:type="dxa"/>
              <w:bottom w:w="20" w:type="dxa"/>
              <w:right w:w="30" w:type="dxa"/>
            </w:tcMar>
          </w:tcPr>
          <w:p w14:paraId="3099811A" w14:textId="77777777" w:rsidR="00D71E44" w:rsidRDefault="00D71E44" w:rsidP="00D24084">
            <w:r>
              <w:t>Opis</w:t>
            </w:r>
          </w:p>
        </w:tc>
        <w:tc>
          <w:tcPr>
            <w:tcW w:w="8083" w:type="dxa"/>
            <w:tcMar>
              <w:top w:w="30" w:type="dxa"/>
              <w:left w:w="30" w:type="dxa"/>
              <w:bottom w:w="20" w:type="dxa"/>
              <w:right w:w="30" w:type="dxa"/>
            </w:tcMar>
          </w:tcPr>
          <w:p w14:paraId="0BFA9E63" w14:textId="77777777" w:rsidR="00D71E44" w:rsidRDefault="00D71E44" w:rsidP="00D24084">
            <w:r>
              <w:t>Počet zásielok na stránku.</w:t>
            </w:r>
          </w:p>
        </w:tc>
      </w:tr>
      <w:tr w:rsidR="00D71E44" w14:paraId="7C06D3A0" w14:textId="77777777" w:rsidTr="00690D96">
        <w:tc>
          <w:tcPr>
            <w:tcW w:w="988" w:type="dxa"/>
            <w:tcMar>
              <w:top w:w="30" w:type="dxa"/>
              <w:left w:w="30" w:type="dxa"/>
              <w:bottom w:w="20" w:type="dxa"/>
              <w:right w:w="30" w:type="dxa"/>
            </w:tcMar>
          </w:tcPr>
          <w:p w14:paraId="5A25BC21" w14:textId="77777777" w:rsidR="00D71E44" w:rsidRDefault="00D71E44" w:rsidP="00D24084">
            <w:r>
              <w:t>Atribút</w:t>
            </w:r>
          </w:p>
        </w:tc>
        <w:tc>
          <w:tcPr>
            <w:tcW w:w="8083" w:type="dxa"/>
            <w:tcMar>
              <w:top w:w="30" w:type="dxa"/>
              <w:left w:w="30" w:type="dxa"/>
              <w:bottom w:w="20" w:type="dxa"/>
              <w:right w:w="30" w:type="dxa"/>
            </w:tcMar>
          </w:tcPr>
          <w:p w14:paraId="74AF16B3" w14:textId="77777777" w:rsidR="00D71E44" w:rsidRDefault="00D71E44" w:rsidP="00D24084">
            <w:r>
              <w:t>Poradové číslo stránky : Číslo</w:t>
            </w:r>
          </w:p>
        </w:tc>
      </w:tr>
      <w:tr w:rsidR="00D71E44" w14:paraId="2539BA01" w14:textId="77777777" w:rsidTr="00690D96">
        <w:tc>
          <w:tcPr>
            <w:tcW w:w="988" w:type="dxa"/>
            <w:tcMar>
              <w:top w:w="30" w:type="dxa"/>
              <w:left w:w="30" w:type="dxa"/>
              <w:bottom w:w="20" w:type="dxa"/>
              <w:right w:w="30" w:type="dxa"/>
            </w:tcMar>
          </w:tcPr>
          <w:p w14:paraId="2CF1920B" w14:textId="77777777" w:rsidR="00D71E44" w:rsidRDefault="00D71E44" w:rsidP="00D24084">
            <w:r>
              <w:t>Opis</w:t>
            </w:r>
          </w:p>
        </w:tc>
        <w:tc>
          <w:tcPr>
            <w:tcW w:w="8083" w:type="dxa"/>
            <w:tcMar>
              <w:top w:w="30" w:type="dxa"/>
              <w:left w:w="30" w:type="dxa"/>
              <w:bottom w:w="20" w:type="dxa"/>
              <w:right w:w="30" w:type="dxa"/>
            </w:tcMar>
          </w:tcPr>
          <w:p w14:paraId="4A7C7FA5" w14:textId="77777777" w:rsidR="00D71E44" w:rsidRDefault="00D71E44" w:rsidP="00D24084">
            <w:r>
              <w:t>Poradové číslo stránky.</w:t>
            </w:r>
          </w:p>
        </w:tc>
      </w:tr>
      <w:tr w:rsidR="00D71E44" w14:paraId="3BC3863A" w14:textId="77777777" w:rsidTr="00690D96">
        <w:tc>
          <w:tcPr>
            <w:tcW w:w="988" w:type="dxa"/>
            <w:tcMar>
              <w:top w:w="30" w:type="dxa"/>
              <w:left w:w="30" w:type="dxa"/>
              <w:bottom w:w="20" w:type="dxa"/>
              <w:right w:w="30" w:type="dxa"/>
            </w:tcMar>
          </w:tcPr>
          <w:p w14:paraId="32A182C5" w14:textId="77777777" w:rsidR="00D71E44" w:rsidRDefault="00D71E44" w:rsidP="00D24084">
            <w:r>
              <w:t>Atribút</w:t>
            </w:r>
          </w:p>
        </w:tc>
        <w:tc>
          <w:tcPr>
            <w:tcW w:w="8083" w:type="dxa"/>
            <w:tcMar>
              <w:top w:w="30" w:type="dxa"/>
              <w:left w:w="30" w:type="dxa"/>
              <w:bottom w:w="20" w:type="dxa"/>
              <w:right w:w="30" w:type="dxa"/>
            </w:tcMar>
          </w:tcPr>
          <w:p w14:paraId="79228133" w14:textId="77777777" w:rsidR="00D71E44" w:rsidRDefault="00D71E44" w:rsidP="00D24084">
            <w:r>
              <w:t>TokenID</w:t>
            </w:r>
          </w:p>
        </w:tc>
      </w:tr>
      <w:tr w:rsidR="00D71E44" w14:paraId="23A31250" w14:textId="77777777" w:rsidTr="00690D96">
        <w:tc>
          <w:tcPr>
            <w:tcW w:w="988" w:type="dxa"/>
            <w:tcMar>
              <w:top w:w="30" w:type="dxa"/>
              <w:left w:w="30" w:type="dxa"/>
              <w:bottom w:w="20" w:type="dxa"/>
              <w:right w:w="30" w:type="dxa"/>
            </w:tcMar>
          </w:tcPr>
          <w:p w14:paraId="57012CEB" w14:textId="77777777" w:rsidR="00D71E44" w:rsidRDefault="00D71E44" w:rsidP="00D24084">
            <w:r>
              <w:t>Opis</w:t>
            </w:r>
          </w:p>
        </w:tc>
        <w:tc>
          <w:tcPr>
            <w:tcW w:w="8083" w:type="dxa"/>
            <w:tcMar>
              <w:top w:w="30" w:type="dxa"/>
              <w:left w:w="30" w:type="dxa"/>
              <w:bottom w:w="20" w:type="dxa"/>
              <w:right w:w="30" w:type="dxa"/>
            </w:tcMar>
          </w:tcPr>
          <w:p w14:paraId="63252902" w14:textId="77777777" w:rsidR="00D71E44" w:rsidRDefault="00D71E44" w:rsidP="00D24084">
            <w:r>
              <w:t>TokenID.</w:t>
            </w:r>
          </w:p>
        </w:tc>
      </w:tr>
    </w:tbl>
    <w:p w14:paraId="42023FB5" w14:textId="77777777" w:rsidR="00D71E44" w:rsidRDefault="00D71E44" w:rsidP="00D24084"/>
    <w:p w14:paraId="6B52E8E1" w14:textId="77777777" w:rsidR="00D71E44" w:rsidRDefault="00D71E44"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D71E44" w14:paraId="39536B91" w14:textId="77777777" w:rsidTr="00690D96">
        <w:tc>
          <w:tcPr>
            <w:tcW w:w="988" w:type="dxa"/>
            <w:tcMar>
              <w:top w:w="30" w:type="dxa"/>
              <w:left w:w="30" w:type="dxa"/>
              <w:bottom w:w="20" w:type="dxa"/>
              <w:right w:w="30" w:type="dxa"/>
            </w:tcMar>
          </w:tcPr>
          <w:p w14:paraId="66BCEFAE" w14:textId="77777777" w:rsidR="00D71E44" w:rsidRDefault="00D71E44" w:rsidP="00D24084">
            <w:r>
              <w:t>Atribút</w:t>
            </w:r>
          </w:p>
        </w:tc>
        <w:tc>
          <w:tcPr>
            <w:tcW w:w="8083" w:type="dxa"/>
            <w:tcMar>
              <w:top w:w="30" w:type="dxa"/>
              <w:left w:w="30" w:type="dxa"/>
              <w:bottom w:w="20" w:type="dxa"/>
              <w:right w:w="30" w:type="dxa"/>
            </w:tcMar>
          </w:tcPr>
          <w:p w14:paraId="7943CE6F" w14:textId="77777777" w:rsidR="00D71E44" w:rsidRDefault="00D71E44" w:rsidP="00D24084">
            <w:r>
              <w:t>Kód : Číslo</w:t>
            </w:r>
          </w:p>
        </w:tc>
      </w:tr>
      <w:tr w:rsidR="00D71E44" w14:paraId="7837AEF0" w14:textId="77777777" w:rsidTr="00690D96">
        <w:tc>
          <w:tcPr>
            <w:tcW w:w="988" w:type="dxa"/>
            <w:tcMar>
              <w:top w:w="30" w:type="dxa"/>
              <w:left w:w="30" w:type="dxa"/>
              <w:bottom w:w="20" w:type="dxa"/>
              <w:right w:w="30" w:type="dxa"/>
            </w:tcMar>
          </w:tcPr>
          <w:p w14:paraId="50525B3D" w14:textId="77777777" w:rsidR="00D71E44" w:rsidRDefault="00D71E44" w:rsidP="00D24084">
            <w:r>
              <w:t>Opis</w:t>
            </w:r>
          </w:p>
        </w:tc>
        <w:tc>
          <w:tcPr>
            <w:tcW w:w="8083" w:type="dxa"/>
            <w:tcMar>
              <w:top w:w="30" w:type="dxa"/>
              <w:left w:w="30" w:type="dxa"/>
              <w:bottom w:w="20" w:type="dxa"/>
              <w:right w:w="30" w:type="dxa"/>
            </w:tcMar>
          </w:tcPr>
          <w:p w14:paraId="02830A88" w14:textId="77777777" w:rsidR="00D71E44" w:rsidRDefault="00D71E44" w:rsidP="00D24084">
            <w:r>
              <w:t>Kód chyby.</w:t>
            </w:r>
          </w:p>
        </w:tc>
      </w:tr>
      <w:tr w:rsidR="00D71E44" w14:paraId="304680B1" w14:textId="77777777" w:rsidTr="00690D96">
        <w:tc>
          <w:tcPr>
            <w:tcW w:w="988" w:type="dxa"/>
            <w:tcMar>
              <w:top w:w="30" w:type="dxa"/>
              <w:left w:w="30" w:type="dxa"/>
              <w:bottom w:w="20" w:type="dxa"/>
              <w:right w:w="30" w:type="dxa"/>
            </w:tcMar>
          </w:tcPr>
          <w:p w14:paraId="0B3F1B7D" w14:textId="77777777" w:rsidR="00D71E44" w:rsidRDefault="00D71E44" w:rsidP="00D24084">
            <w:r>
              <w:t>Atribút</w:t>
            </w:r>
          </w:p>
        </w:tc>
        <w:tc>
          <w:tcPr>
            <w:tcW w:w="8083" w:type="dxa"/>
            <w:tcMar>
              <w:top w:w="30" w:type="dxa"/>
              <w:left w:w="30" w:type="dxa"/>
              <w:bottom w:w="20" w:type="dxa"/>
              <w:right w:w="30" w:type="dxa"/>
            </w:tcMar>
          </w:tcPr>
          <w:p w14:paraId="0F0E3CFD" w14:textId="77777777" w:rsidR="00D71E44" w:rsidRDefault="00D71E44" w:rsidP="00D24084">
            <w:r>
              <w:t>Popis : an1_255</w:t>
            </w:r>
          </w:p>
        </w:tc>
      </w:tr>
      <w:tr w:rsidR="00D71E44" w14:paraId="4C311198" w14:textId="77777777" w:rsidTr="00690D96">
        <w:tc>
          <w:tcPr>
            <w:tcW w:w="988" w:type="dxa"/>
            <w:tcMar>
              <w:top w:w="30" w:type="dxa"/>
              <w:left w:w="30" w:type="dxa"/>
              <w:bottom w:w="20" w:type="dxa"/>
              <w:right w:w="30" w:type="dxa"/>
            </w:tcMar>
          </w:tcPr>
          <w:p w14:paraId="1BC3C46B" w14:textId="77777777" w:rsidR="00D71E44" w:rsidRDefault="00D71E44" w:rsidP="00D24084">
            <w:r>
              <w:t>Opis</w:t>
            </w:r>
          </w:p>
        </w:tc>
        <w:tc>
          <w:tcPr>
            <w:tcW w:w="8083" w:type="dxa"/>
            <w:tcMar>
              <w:top w:w="30" w:type="dxa"/>
              <w:left w:w="30" w:type="dxa"/>
              <w:bottom w:w="20" w:type="dxa"/>
              <w:right w:w="30" w:type="dxa"/>
            </w:tcMar>
          </w:tcPr>
          <w:p w14:paraId="4053069A" w14:textId="77777777" w:rsidR="00D71E44" w:rsidRDefault="00D71E44" w:rsidP="00D24084">
            <w:r>
              <w:t>Popis chyby</w:t>
            </w:r>
          </w:p>
        </w:tc>
      </w:tr>
    </w:tbl>
    <w:p w14:paraId="117CD148" w14:textId="77777777" w:rsidR="00D71E44" w:rsidRDefault="00D71E44" w:rsidP="00D24084"/>
    <w:p w14:paraId="7C75818F" w14:textId="77777777" w:rsidR="00D71E44" w:rsidRDefault="00D71E44"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D71E44" w14:paraId="6C84BECF" w14:textId="77777777" w:rsidTr="00690D96">
        <w:tc>
          <w:tcPr>
            <w:tcW w:w="988" w:type="dxa"/>
            <w:tcMar>
              <w:top w:w="30" w:type="dxa"/>
              <w:left w:w="30" w:type="dxa"/>
              <w:bottom w:w="20" w:type="dxa"/>
              <w:right w:w="30" w:type="dxa"/>
            </w:tcMar>
          </w:tcPr>
          <w:p w14:paraId="42F832F3" w14:textId="77777777" w:rsidR="00D71E44" w:rsidRDefault="00D71E44" w:rsidP="00D24084">
            <w:r>
              <w:t>Atribút</w:t>
            </w:r>
          </w:p>
        </w:tc>
        <w:tc>
          <w:tcPr>
            <w:tcW w:w="8083" w:type="dxa"/>
            <w:tcMar>
              <w:top w:w="30" w:type="dxa"/>
              <w:left w:w="30" w:type="dxa"/>
              <w:bottom w:w="20" w:type="dxa"/>
              <w:right w:w="30" w:type="dxa"/>
            </w:tcMar>
          </w:tcPr>
          <w:p w14:paraId="46C7729D" w14:textId="77777777" w:rsidR="00D71E44" w:rsidRDefault="00D71E44" w:rsidP="00D24084">
            <w:r>
              <w:t>Identifikátor : Guid</w:t>
            </w:r>
          </w:p>
        </w:tc>
      </w:tr>
      <w:tr w:rsidR="00D71E44" w14:paraId="56E8A133" w14:textId="77777777" w:rsidTr="00690D96">
        <w:tc>
          <w:tcPr>
            <w:tcW w:w="988" w:type="dxa"/>
            <w:tcMar>
              <w:top w:w="30" w:type="dxa"/>
              <w:left w:w="30" w:type="dxa"/>
              <w:bottom w:w="20" w:type="dxa"/>
              <w:right w:w="30" w:type="dxa"/>
            </w:tcMar>
          </w:tcPr>
          <w:p w14:paraId="3B98F9DE" w14:textId="77777777" w:rsidR="00D71E44" w:rsidRDefault="00D71E44" w:rsidP="00D24084">
            <w:r>
              <w:t>Opis</w:t>
            </w:r>
          </w:p>
        </w:tc>
        <w:tc>
          <w:tcPr>
            <w:tcW w:w="8083" w:type="dxa"/>
            <w:tcMar>
              <w:top w:w="30" w:type="dxa"/>
              <w:left w:w="30" w:type="dxa"/>
              <w:bottom w:w="20" w:type="dxa"/>
              <w:right w:w="30" w:type="dxa"/>
            </w:tcMar>
          </w:tcPr>
          <w:p w14:paraId="76B69E6D" w14:textId="77777777" w:rsidR="00D71E44" w:rsidRDefault="00D71E44" w:rsidP="00D24084">
            <w:r>
              <w:t>Jednoznačný identifikátor zásielky</w:t>
            </w:r>
          </w:p>
        </w:tc>
      </w:tr>
      <w:tr w:rsidR="00D71E44" w14:paraId="2E94D6A0" w14:textId="77777777" w:rsidTr="00690D96">
        <w:tc>
          <w:tcPr>
            <w:tcW w:w="988" w:type="dxa"/>
            <w:tcMar>
              <w:top w:w="30" w:type="dxa"/>
              <w:left w:w="30" w:type="dxa"/>
              <w:bottom w:w="20" w:type="dxa"/>
              <w:right w:w="30" w:type="dxa"/>
            </w:tcMar>
          </w:tcPr>
          <w:p w14:paraId="357D070E" w14:textId="77777777" w:rsidR="00D71E44" w:rsidRDefault="00D71E44" w:rsidP="00D24084">
            <w:r>
              <w:t>Atribút</w:t>
            </w:r>
          </w:p>
        </w:tc>
        <w:tc>
          <w:tcPr>
            <w:tcW w:w="8083" w:type="dxa"/>
            <w:tcMar>
              <w:top w:w="30" w:type="dxa"/>
              <w:left w:w="30" w:type="dxa"/>
              <w:bottom w:w="20" w:type="dxa"/>
              <w:right w:w="30" w:type="dxa"/>
            </w:tcMar>
          </w:tcPr>
          <w:p w14:paraId="188482A6" w14:textId="77777777" w:rsidR="00D71E44" w:rsidRDefault="00D71E44" w:rsidP="00D24084">
            <w:r>
              <w:t>Identifikátor biznis prípadu : an1_255</w:t>
            </w:r>
          </w:p>
        </w:tc>
      </w:tr>
      <w:tr w:rsidR="00D71E44" w14:paraId="00DE7870" w14:textId="77777777" w:rsidTr="00690D96">
        <w:tc>
          <w:tcPr>
            <w:tcW w:w="988" w:type="dxa"/>
            <w:tcMar>
              <w:top w:w="30" w:type="dxa"/>
              <w:left w:w="30" w:type="dxa"/>
              <w:bottom w:w="20" w:type="dxa"/>
              <w:right w:w="30" w:type="dxa"/>
            </w:tcMar>
          </w:tcPr>
          <w:p w14:paraId="1EFA7412" w14:textId="77777777" w:rsidR="00D71E44" w:rsidRDefault="00D71E44" w:rsidP="00D24084">
            <w:r>
              <w:t>Opis</w:t>
            </w:r>
          </w:p>
        </w:tc>
        <w:tc>
          <w:tcPr>
            <w:tcW w:w="8083" w:type="dxa"/>
            <w:tcMar>
              <w:top w:w="30" w:type="dxa"/>
              <w:left w:w="30" w:type="dxa"/>
              <w:bottom w:w="20" w:type="dxa"/>
              <w:right w:w="30" w:type="dxa"/>
            </w:tcMar>
          </w:tcPr>
          <w:p w14:paraId="09439602" w14:textId="77777777" w:rsidR="00D71E44" w:rsidRDefault="00D71E44" w:rsidP="00D24084">
            <w:r>
              <w:t>Identifikátor biznis prípadu zo zásielky.</w:t>
            </w:r>
          </w:p>
        </w:tc>
      </w:tr>
      <w:tr w:rsidR="00D71E44" w14:paraId="24063E8B" w14:textId="77777777" w:rsidTr="00690D96">
        <w:tc>
          <w:tcPr>
            <w:tcW w:w="988" w:type="dxa"/>
            <w:tcMar>
              <w:top w:w="30" w:type="dxa"/>
              <w:left w:w="30" w:type="dxa"/>
              <w:bottom w:w="20" w:type="dxa"/>
              <w:right w:w="30" w:type="dxa"/>
            </w:tcMar>
          </w:tcPr>
          <w:p w14:paraId="71BF0C85" w14:textId="77777777" w:rsidR="00D71E44" w:rsidRDefault="00D71E44" w:rsidP="00D24084">
            <w:r>
              <w:t>Atribút</w:t>
            </w:r>
          </w:p>
        </w:tc>
        <w:tc>
          <w:tcPr>
            <w:tcW w:w="8083" w:type="dxa"/>
            <w:tcMar>
              <w:top w:w="30" w:type="dxa"/>
              <w:left w:w="30" w:type="dxa"/>
              <w:bottom w:w="20" w:type="dxa"/>
              <w:right w:w="30" w:type="dxa"/>
            </w:tcMar>
          </w:tcPr>
          <w:p w14:paraId="49502E1F" w14:textId="77777777" w:rsidR="00D71E44" w:rsidRDefault="00D71E44" w:rsidP="00D24084">
            <w:r>
              <w:t>Dátum a čas sprístupnenia : Dátum a čas</w:t>
            </w:r>
          </w:p>
        </w:tc>
      </w:tr>
      <w:tr w:rsidR="00D71E44" w14:paraId="7FC60EA7" w14:textId="77777777" w:rsidTr="00690D96">
        <w:tc>
          <w:tcPr>
            <w:tcW w:w="988" w:type="dxa"/>
            <w:tcMar>
              <w:top w:w="30" w:type="dxa"/>
              <w:left w:w="30" w:type="dxa"/>
              <w:bottom w:w="20" w:type="dxa"/>
              <w:right w:w="30" w:type="dxa"/>
            </w:tcMar>
          </w:tcPr>
          <w:p w14:paraId="1E9A27D3" w14:textId="77777777" w:rsidR="00D71E44" w:rsidRDefault="00D71E44" w:rsidP="00D24084">
            <w:r>
              <w:t>Opis</w:t>
            </w:r>
          </w:p>
        </w:tc>
        <w:tc>
          <w:tcPr>
            <w:tcW w:w="8083" w:type="dxa"/>
            <w:tcMar>
              <w:top w:w="30" w:type="dxa"/>
              <w:left w:w="30" w:type="dxa"/>
              <w:bottom w:w="20" w:type="dxa"/>
              <w:right w:w="30" w:type="dxa"/>
            </w:tcMar>
          </w:tcPr>
          <w:p w14:paraId="1AF68E84" w14:textId="77777777" w:rsidR="00D71E44" w:rsidRDefault="00D71E44" w:rsidP="00D24084">
            <w:r>
              <w:t>Dátum a čas sprístupnenia v podateľni.</w:t>
            </w:r>
          </w:p>
        </w:tc>
      </w:tr>
      <w:tr w:rsidR="00D71E44" w14:paraId="1E4ECB32" w14:textId="77777777" w:rsidTr="00690D96">
        <w:tc>
          <w:tcPr>
            <w:tcW w:w="988" w:type="dxa"/>
            <w:tcMar>
              <w:top w:w="30" w:type="dxa"/>
              <w:left w:w="30" w:type="dxa"/>
              <w:bottom w:w="20" w:type="dxa"/>
              <w:right w:w="30" w:type="dxa"/>
            </w:tcMar>
          </w:tcPr>
          <w:p w14:paraId="6C2D1F6A" w14:textId="77777777" w:rsidR="00D71E44" w:rsidRDefault="00D71E44" w:rsidP="00D24084">
            <w:r>
              <w:t>Atribút</w:t>
            </w:r>
          </w:p>
        </w:tc>
        <w:tc>
          <w:tcPr>
            <w:tcW w:w="8083" w:type="dxa"/>
            <w:tcMar>
              <w:top w:w="30" w:type="dxa"/>
              <w:left w:w="30" w:type="dxa"/>
              <w:bottom w:w="20" w:type="dxa"/>
              <w:right w:w="30" w:type="dxa"/>
            </w:tcMar>
          </w:tcPr>
          <w:p w14:paraId="1A1B245D" w14:textId="77777777" w:rsidR="00D71E44" w:rsidRDefault="00D71E44" w:rsidP="00D24084">
            <w:r>
              <w:t>Typ podania - kód : an1_100</w:t>
            </w:r>
          </w:p>
        </w:tc>
      </w:tr>
      <w:tr w:rsidR="00D71E44" w14:paraId="0A677DD9" w14:textId="77777777" w:rsidTr="00690D96">
        <w:tc>
          <w:tcPr>
            <w:tcW w:w="988" w:type="dxa"/>
            <w:tcMar>
              <w:top w:w="30" w:type="dxa"/>
              <w:left w:w="30" w:type="dxa"/>
              <w:bottom w:w="20" w:type="dxa"/>
              <w:right w:w="30" w:type="dxa"/>
            </w:tcMar>
          </w:tcPr>
          <w:p w14:paraId="4FD5F49C" w14:textId="77777777" w:rsidR="00D71E44" w:rsidRDefault="00D71E44" w:rsidP="00D24084">
            <w:r>
              <w:t>Opis</w:t>
            </w:r>
          </w:p>
        </w:tc>
        <w:tc>
          <w:tcPr>
            <w:tcW w:w="8083" w:type="dxa"/>
            <w:tcMar>
              <w:top w:w="30" w:type="dxa"/>
              <w:left w:w="30" w:type="dxa"/>
              <w:bottom w:w="20" w:type="dxa"/>
              <w:right w:w="30" w:type="dxa"/>
            </w:tcMar>
          </w:tcPr>
          <w:p w14:paraId="5E15EE65" w14:textId="77777777" w:rsidR="00D71E44" w:rsidRDefault="00D71E44" w:rsidP="00D24084">
            <w:r>
              <w:t>Jednoznačný identifikátor typu zásielky.</w:t>
            </w:r>
          </w:p>
        </w:tc>
      </w:tr>
      <w:tr w:rsidR="00D71E44" w14:paraId="13C806E1" w14:textId="77777777" w:rsidTr="00690D96">
        <w:tc>
          <w:tcPr>
            <w:tcW w:w="988" w:type="dxa"/>
            <w:tcMar>
              <w:top w:w="30" w:type="dxa"/>
              <w:left w:w="30" w:type="dxa"/>
              <w:bottom w:w="20" w:type="dxa"/>
              <w:right w:w="30" w:type="dxa"/>
            </w:tcMar>
          </w:tcPr>
          <w:p w14:paraId="3F53A98D" w14:textId="77777777" w:rsidR="00D71E44" w:rsidRDefault="00D71E44" w:rsidP="00D24084">
            <w:r>
              <w:t>Atribút</w:t>
            </w:r>
          </w:p>
        </w:tc>
        <w:tc>
          <w:tcPr>
            <w:tcW w:w="8083" w:type="dxa"/>
            <w:tcMar>
              <w:top w:w="30" w:type="dxa"/>
              <w:left w:w="30" w:type="dxa"/>
              <w:bottom w:w="20" w:type="dxa"/>
              <w:right w:w="30" w:type="dxa"/>
            </w:tcMar>
          </w:tcPr>
          <w:p w14:paraId="079C5726" w14:textId="77777777" w:rsidR="00D71E44" w:rsidRDefault="00D71E44" w:rsidP="00D24084">
            <w:r>
              <w:t>Typ podania názov : an1_100</w:t>
            </w:r>
          </w:p>
        </w:tc>
      </w:tr>
      <w:tr w:rsidR="00D71E44" w14:paraId="36E10EED" w14:textId="77777777" w:rsidTr="00690D96">
        <w:tc>
          <w:tcPr>
            <w:tcW w:w="988" w:type="dxa"/>
            <w:tcMar>
              <w:top w:w="30" w:type="dxa"/>
              <w:left w:w="30" w:type="dxa"/>
              <w:bottom w:w="20" w:type="dxa"/>
              <w:right w:w="30" w:type="dxa"/>
            </w:tcMar>
          </w:tcPr>
          <w:p w14:paraId="7BBC9072" w14:textId="77777777" w:rsidR="00D71E44" w:rsidRDefault="00D71E44" w:rsidP="00D24084">
            <w:r>
              <w:t>Opis</w:t>
            </w:r>
          </w:p>
        </w:tc>
        <w:tc>
          <w:tcPr>
            <w:tcW w:w="8083" w:type="dxa"/>
            <w:tcMar>
              <w:top w:w="30" w:type="dxa"/>
              <w:left w:w="30" w:type="dxa"/>
              <w:bottom w:w="20" w:type="dxa"/>
              <w:right w:w="30" w:type="dxa"/>
            </w:tcMar>
          </w:tcPr>
          <w:p w14:paraId="0BFE53C9" w14:textId="77777777" w:rsidR="00D71E44" w:rsidRDefault="00D71E44" w:rsidP="00D24084">
            <w:r>
              <w:t>Názov typu zásielky.</w:t>
            </w:r>
          </w:p>
        </w:tc>
      </w:tr>
      <w:tr w:rsidR="00D71E44" w14:paraId="726BED25" w14:textId="77777777" w:rsidTr="00690D96">
        <w:tc>
          <w:tcPr>
            <w:tcW w:w="988" w:type="dxa"/>
            <w:tcMar>
              <w:top w:w="30" w:type="dxa"/>
              <w:left w:w="30" w:type="dxa"/>
              <w:bottom w:w="20" w:type="dxa"/>
              <w:right w:w="30" w:type="dxa"/>
            </w:tcMar>
          </w:tcPr>
          <w:p w14:paraId="730669D2" w14:textId="77777777" w:rsidR="00D71E44" w:rsidRDefault="00D71E44" w:rsidP="00D24084">
            <w:r>
              <w:t>Atribút</w:t>
            </w:r>
          </w:p>
        </w:tc>
        <w:tc>
          <w:tcPr>
            <w:tcW w:w="8083" w:type="dxa"/>
            <w:tcMar>
              <w:top w:w="30" w:type="dxa"/>
              <w:left w:w="30" w:type="dxa"/>
              <w:bottom w:w="20" w:type="dxa"/>
              <w:right w:w="30" w:type="dxa"/>
            </w:tcMar>
          </w:tcPr>
          <w:p w14:paraId="58168151" w14:textId="77777777" w:rsidR="00D71E44" w:rsidRDefault="00D71E44" w:rsidP="00D24084">
            <w:r>
              <w:t>Kód podateľne : Číslo</w:t>
            </w:r>
          </w:p>
        </w:tc>
      </w:tr>
      <w:tr w:rsidR="00D71E44" w14:paraId="29FE51C5" w14:textId="77777777" w:rsidTr="00690D96">
        <w:tc>
          <w:tcPr>
            <w:tcW w:w="988" w:type="dxa"/>
            <w:tcMar>
              <w:top w:w="30" w:type="dxa"/>
              <w:left w:w="30" w:type="dxa"/>
              <w:bottom w:w="20" w:type="dxa"/>
              <w:right w:w="30" w:type="dxa"/>
            </w:tcMar>
          </w:tcPr>
          <w:p w14:paraId="317593C9" w14:textId="77777777" w:rsidR="00D71E44" w:rsidRDefault="00D71E44" w:rsidP="00D24084">
            <w:r>
              <w:t>Opis</w:t>
            </w:r>
          </w:p>
        </w:tc>
        <w:tc>
          <w:tcPr>
            <w:tcW w:w="8083" w:type="dxa"/>
            <w:tcMar>
              <w:top w:w="30" w:type="dxa"/>
              <w:left w:w="30" w:type="dxa"/>
              <w:bottom w:w="20" w:type="dxa"/>
              <w:right w:w="30" w:type="dxa"/>
            </w:tcMar>
          </w:tcPr>
          <w:p w14:paraId="06B35CDE" w14:textId="77777777" w:rsidR="00D71E44" w:rsidRDefault="00D71E44" w:rsidP="00D24084">
            <w:r>
              <w:t>Jednoznačný identifikátor podateľne, ktorej sa zásielka týka.</w:t>
            </w:r>
          </w:p>
        </w:tc>
      </w:tr>
      <w:tr w:rsidR="00D71E44" w14:paraId="44B56E8C" w14:textId="77777777" w:rsidTr="00690D96">
        <w:tc>
          <w:tcPr>
            <w:tcW w:w="988" w:type="dxa"/>
            <w:tcMar>
              <w:top w:w="30" w:type="dxa"/>
              <w:left w:w="30" w:type="dxa"/>
              <w:bottom w:w="20" w:type="dxa"/>
              <w:right w:w="30" w:type="dxa"/>
            </w:tcMar>
          </w:tcPr>
          <w:p w14:paraId="1C93B0FC" w14:textId="77777777" w:rsidR="00D71E44" w:rsidRDefault="00D71E44" w:rsidP="00D24084">
            <w:r>
              <w:t>Atribút</w:t>
            </w:r>
          </w:p>
        </w:tc>
        <w:tc>
          <w:tcPr>
            <w:tcW w:w="8083" w:type="dxa"/>
            <w:tcMar>
              <w:top w:w="30" w:type="dxa"/>
              <w:left w:w="30" w:type="dxa"/>
              <w:bottom w:w="20" w:type="dxa"/>
              <w:right w:w="30" w:type="dxa"/>
            </w:tcMar>
          </w:tcPr>
          <w:p w14:paraId="68F972C9" w14:textId="77777777" w:rsidR="00D71E44" w:rsidRDefault="00D71E44" w:rsidP="00D24084">
            <w:r>
              <w:t>Prečítaná : Logická hodnota</w:t>
            </w:r>
          </w:p>
        </w:tc>
      </w:tr>
      <w:tr w:rsidR="00D71E44" w14:paraId="30C8E99B" w14:textId="77777777" w:rsidTr="00690D96">
        <w:tc>
          <w:tcPr>
            <w:tcW w:w="988" w:type="dxa"/>
            <w:tcMar>
              <w:top w:w="30" w:type="dxa"/>
              <w:left w:w="30" w:type="dxa"/>
              <w:bottom w:w="20" w:type="dxa"/>
              <w:right w:w="30" w:type="dxa"/>
            </w:tcMar>
          </w:tcPr>
          <w:p w14:paraId="7F5ECF6A" w14:textId="77777777" w:rsidR="00D71E44" w:rsidRDefault="00D71E44" w:rsidP="00D24084">
            <w:r>
              <w:t>Opis</w:t>
            </w:r>
          </w:p>
        </w:tc>
        <w:tc>
          <w:tcPr>
            <w:tcW w:w="8083" w:type="dxa"/>
            <w:tcMar>
              <w:top w:w="30" w:type="dxa"/>
              <w:left w:w="30" w:type="dxa"/>
              <w:bottom w:w="20" w:type="dxa"/>
              <w:right w:w="30" w:type="dxa"/>
            </w:tcMar>
          </w:tcPr>
          <w:p w14:paraId="73481E8D" w14:textId="77777777" w:rsidR="00D71E44" w:rsidRDefault="00D71E44" w:rsidP="00D24084">
            <w:r>
              <w:t>Príznak vyjadrujúci, či sa jedná o zásielku, ktorá už bola prečítaná, t.j. vyžiadaná funkciou pre vrátenie detailu zásielky.</w:t>
            </w:r>
          </w:p>
        </w:tc>
      </w:tr>
    </w:tbl>
    <w:p w14:paraId="26B6A5D1" w14:textId="77777777" w:rsidR="00D71E44" w:rsidRDefault="00D71E44" w:rsidP="00D24084"/>
    <w:p w14:paraId="480419D8" w14:textId="77777777" w:rsidR="00D71E44" w:rsidRDefault="00D71E44" w:rsidP="00D24084"/>
    <w:p w14:paraId="606041EB" w14:textId="77777777" w:rsidR="00D71E44" w:rsidRDefault="00D71E44" w:rsidP="00D24084"/>
    <w:p w14:paraId="67CDB507" w14:textId="77777777" w:rsidR="00D71E44" w:rsidRDefault="00D71E44" w:rsidP="00D24084"/>
    <w:p w14:paraId="59A6B385" w14:textId="77777777" w:rsidR="00D71E44" w:rsidRDefault="00D71E44" w:rsidP="00D24084"/>
    <w:p w14:paraId="6B41D752" w14:textId="77777777" w:rsidR="00D71E44" w:rsidRDefault="00D71E44" w:rsidP="00D24084"/>
    <w:p w14:paraId="57EE551B" w14:textId="77777777" w:rsidR="00D71E44" w:rsidRDefault="00D71E44" w:rsidP="00D24084"/>
    <w:p w14:paraId="6D43D16F" w14:textId="77777777" w:rsidR="00D71E44" w:rsidRDefault="00D71E44" w:rsidP="00D24084"/>
    <w:p w14:paraId="5DC68D5A" w14:textId="77777777" w:rsidR="00D71E44" w:rsidRDefault="00D71E44" w:rsidP="00D24084"/>
    <w:p w14:paraId="2529A39E" w14:textId="77777777" w:rsidR="00D71E44" w:rsidRDefault="00D71E44" w:rsidP="00D24084"/>
    <w:p w14:paraId="4976A9C8" w14:textId="77777777" w:rsidR="00D71E44" w:rsidRDefault="00D71E44" w:rsidP="00D24084"/>
    <w:p w14:paraId="685C3F23" w14:textId="77777777" w:rsidR="00D71E44" w:rsidRDefault="00D71E44" w:rsidP="00D24084"/>
    <w:p w14:paraId="35EF079E" w14:textId="77777777" w:rsidR="00D71E44" w:rsidRDefault="00D71E44" w:rsidP="00D24084"/>
    <w:p w14:paraId="2E041370" w14:textId="77777777" w:rsidR="00D71E44" w:rsidRDefault="00D71E44" w:rsidP="00D24084"/>
    <w:p w14:paraId="6D6A7DC3" w14:textId="77777777" w:rsidR="00D71E44" w:rsidRDefault="00D71E44" w:rsidP="00D24084"/>
    <w:p w14:paraId="29678605" w14:textId="77777777" w:rsidR="00D71E44" w:rsidRDefault="00D71E44" w:rsidP="00D24084"/>
    <w:p w14:paraId="038D421D" w14:textId="77777777" w:rsidR="00D71E44" w:rsidRDefault="00D71E44" w:rsidP="00D24084">
      <w:r>
        <w:lastRenderedPageBreak/>
        <w:t>DetailZasielky</w:t>
      </w:r>
      <w:r>
        <w:br/>
      </w:r>
    </w:p>
    <w:p w14:paraId="5D2E1346" w14:textId="77777777" w:rsidR="00D71E44" w:rsidRDefault="00D71E44" w:rsidP="00D24084">
      <w:r>
        <w:rPr>
          <w:noProof/>
        </w:rPr>
        <w:drawing>
          <wp:inline distT="0" distB="0" distL="0" distR="0" wp14:anchorId="78AE27B2" wp14:editId="4C35DDB6">
            <wp:extent cx="5760085" cy="3380509"/>
            <wp:effectExtent l="0" t="0" r="0" b="0"/>
            <wp:docPr id="12" name="Picture 1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4BA63BDF" w14:textId="77777777" w:rsidR="00D71E44" w:rsidRDefault="00D71E44"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D71E44" w14:paraId="56675475" w14:textId="77777777" w:rsidTr="00690D96">
        <w:tc>
          <w:tcPr>
            <w:tcW w:w="988" w:type="dxa"/>
            <w:tcMar>
              <w:top w:w="30" w:type="dxa"/>
              <w:left w:w="30" w:type="dxa"/>
              <w:bottom w:w="20" w:type="dxa"/>
              <w:right w:w="30" w:type="dxa"/>
            </w:tcMar>
          </w:tcPr>
          <w:p w14:paraId="4353B2E0" w14:textId="77777777" w:rsidR="00D71E44" w:rsidRDefault="00D71E44" w:rsidP="00D24084">
            <w:r>
              <w:t>Atribút</w:t>
            </w:r>
          </w:p>
        </w:tc>
        <w:tc>
          <w:tcPr>
            <w:tcW w:w="8083" w:type="dxa"/>
            <w:tcMar>
              <w:top w:w="30" w:type="dxa"/>
              <w:left w:w="30" w:type="dxa"/>
              <w:bottom w:w="20" w:type="dxa"/>
              <w:right w:w="30" w:type="dxa"/>
            </w:tcMar>
          </w:tcPr>
          <w:p w14:paraId="7D02258C" w14:textId="77777777" w:rsidR="00D71E44" w:rsidRDefault="00D71E44" w:rsidP="00D24084">
            <w:r>
              <w:t>Identifikátor zásielky : Guid</w:t>
            </w:r>
          </w:p>
        </w:tc>
      </w:tr>
      <w:tr w:rsidR="00D71E44" w14:paraId="14E8280B" w14:textId="77777777" w:rsidTr="00690D96">
        <w:tc>
          <w:tcPr>
            <w:tcW w:w="988" w:type="dxa"/>
            <w:tcMar>
              <w:top w:w="30" w:type="dxa"/>
              <w:left w:w="30" w:type="dxa"/>
              <w:bottom w:w="20" w:type="dxa"/>
              <w:right w:w="30" w:type="dxa"/>
            </w:tcMar>
          </w:tcPr>
          <w:p w14:paraId="551FFC39" w14:textId="77777777" w:rsidR="00D71E44" w:rsidRDefault="00D71E44" w:rsidP="00D24084">
            <w:r>
              <w:t>Opis</w:t>
            </w:r>
          </w:p>
        </w:tc>
        <w:tc>
          <w:tcPr>
            <w:tcW w:w="8083" w:type="dxa"/>
            <w:tcMar>
              <w:top w:w="30" w:type="dxa"/>
              <w:left w:w="30" w:type="dxa"/>
              <w:bottom w:w="20" w:type="dxa"/>
              <w:right w:w="30" w:type="dxa"/>
            </w:tcMar>
          </w:tcPr>
          <w:p w14:paraId="471BE9E1" w14:textId="77777777" w:rsidR="00D71E44" w:rsidRDefault="00D71E44" w:rsidP="00D24084">
            <w:r>
              <w:t>Jednoznačný identifikátor zásielky.</w:t>
            </w:r>
          </w:p>
        </w:tc>
      </w:tr>
      <w:tr w:rsidR="00D71E44" w14:paraId="15812528" w14:textId="77777777" w:rsidTr="00690D96">
        <w:tc>
          <w:tcPr>
            <w:tcW w:w="988" w:type="dxa"/>
            <w:tcMar>
              <w:top w:w="30" w:type="dxa"/>
              <w:left w:w="30" w:type="dxa"/>
              <w:bottom w:w="20" w:type="dxa"/>
              <w:right w:w="30" w:type="dxa"/>
            </w:tcMar>
          </w:tcPr>
          <w:p w14:paraId="2954F687" w14:textId="77777777" w:rsidR="00D71E44" w:rsidRDefault="00D71E44" w:rsidP="00D24084">
            <w:r>
              <w:t>Atribút</w:t>
            </w:r>
          </w:p>
        </w:tc>
        <w:tc>
          <w:tcPr>
            <w:tcW w:w="8083" w:type="dxa"/>
            <w:tcMar>
              <w:top w:w="30" w:type="dxa"/>
              <w:left w:w="30" w:type="dxa"/>
              <w:bottom w:w="20" w:type="dxa"/>
              <w:right w:w="30" w:type="dxa"/>
            </w:tcMar>
          </w:tcPr>
          <w:p w14:paraId="3B826C4A" w14:textId="77777777" w:rsidR="00D71E44" w:rsidRDefault="00D71E44" w:rsidP="00D24084">
            <w:r>
              <w:t>TokenID</w:t>
            </w:r>
          </w:p>
        </w:tc>
      </w:tr>
      <w:tr w:rsidR="00D71E44" w14:paraId="6802FEBB" w14:textId="77777777" w:rsidTr="00690D96">
        <w:tc>
          <w:tcPr>
            <w:tcW w:w="988" w:type="dxa"/>
            <w:tcMar>
              <w:top w:w="30" w:type="dxa"/>
              <w:left w:w="30" w:type="dxa"/>
              <w:bottom w:w="20" w:type="dxa"/>
              <w:right w:w="30" w:type="dxa"/>
            </w:tcMar>
          </w:tcPr>
          <w:p w14:paraId="167B33F2" w14:textId="77777777" w:rsidR="00D71E44" w:rsidRDefault="00D71E44" w:rsidP="00D24084">
            <w:r>
              <w:t>Opis</w:t>
            </w:r>
          </w:p>
        </w:tc>
        <w:tc>
          <w:tcPr>
            <w:tcW w:w="8083" w:type="dxa"/>
            <w:tcMar>
              <w:top w:w="30" w:type="dxa"/>
              <w:left w:w="30" w:type="dxa"/>
              <w:bottom w:w="20" w:type="dxa"/>
              <w:right w:w="30" w:type="dxa"/>
            </w:tcMar>
          </w:tcPr>
          <w:p w14:paraId="0F84782D" w14:textId="77777777" w:rsidR="00D71E44" w:rsidRDefault="00D71E44" w:rsidP="00D24084">
            <w:r>
              <w:t>TokenID.</w:t>
            </w:r>
          </w:p>
        </w:tc>
      </w:tr>
    </w:tbl>
    <w:p w14:paraId="55F34877" w14:textId="77777777" w:rsidR="00D71E44" w:rsidRDefault="00D71E44" w:rsidP="00D24084"/>
    <w:p w14:paraId="712FD2B9" w14:textId="77777777" w:rsidR="00D71E44" w:rsidRDefault="00D71E44"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D71E44" w14:paraId="48AE5331" w14:textId="77777777" w:rsidTr="00690D96">
        <w:tc>
          <w:tcPr>
            <w:tcW w:w="988" w:type="dxa"/>
            <w:tcMar>
              <w:top w:w="30" w:type="dxa"/>
              <w:left w:w="30" w:type="dxa"/>
              <w:bottom w:w="20" w:type="dxa"/>
              <w:right w:w="30" w:type="dxa"/>
            </w:tcMar>
          </w:tcPr>
          <w:p w14:paraId="52B3E6B6" w14:textId="77777777" w:rsidR="00D71E44" w:rsidRDefault="00D71E44" w:rsidP="00D24084">
            <w:r>
              <w:t>Atribút</w:t>
            </w:r>
          </w:p>
        </w:tc>
        <w:tc>
          <w:tcPr>
            <w:tcW w:w="8083" w:type="dxa"/>
            <w:tcMar>
              <w:top w:w="30" w:type="dxa"/>
              <w:left w:w="30" w:type="dxa"/>
              <w:bottom w:w="20" w:type="dxa"/>
              <w:right w:w="30" w:type="dxa"/>
            </w:tcMar>
          </w:tcPr>
          <w:p w14:paraId="5AA6B659" w14:textId="77777777" w:rsidR="00D71E44" w:rsidRDefault="00D71E44" w:rsidP="00D24084">
            <w:r>
              <w:t>Kód : Číslo</w:t>
            </w:r>
          </w:p>
        </w:tc>
      </w:tr>
      <w:tr w:rsidR="00D71E44" w14:paraId="49E4200B" w14:textId="77777777" w:rsidTr="00690D96">
        <w:tc>
          <w:tcPr>
            <w:tcW w:w="988" w:type="dxa"/>
            <w:tcMar>
              <w:top w:w="30" w:type="dxa"/>
              <w:left w:w="30" w:type="dxa"/>
              <w:bottom w:w="20" w:type="dxa"/>
              <w:right w:w="30" w:type="dxa"/>
            </w:tcMar>
          </w:tcPr>
          <w:p w14:paraId="62BA56FD" w14:textId="77777777" w:rsidR="00D71E44" w:rsidRDefault="00D71E44" w:rsidP="00D24084">
            <w:r>
              <w:t>Opis</w:t>
            </w:r>
          </w:p>
        </w:tc>
        <w:tc>
          <w:tcPr>
            <w:tcW w:w="8083" w:type="dxa"/>
            <w:tcMar>
              <w:top w:w="30" w:type="dxa"/>
              <w:left w:w="30" w:type="dxa"/>
              <w:bottom w:w="20" w:type="dxa"/>
              <w:right w:w="30" w:type="dxa"/>
            </w:tcMar>
          </w:tcPr>
          <w:p w14:paraId="21A82019" w14:textId="77777777" w:rsidR="00D71E44" w:rsidRDefault="00D71E44" w:rsidP="00D24084">
            <w:r>
              <w:t>Kód chyby.</w:t>
            </w:r>
          </w:p>
        </w:tc>
      </w:tr>
      <w:tr w:rsidR="00D71E44" w14:paraId="47A6B4E4" w14:textId="77777777" w:rsidTr="00690D96">
        <w:tc>
          <w:tcPr>
            <w:tcW w:w="988" w:type="dxa"/>
            <w:tcMar>
              <w:top w:w="30" w:type="dxa"/>
              <w:left w:w="30" w:type="dxa"/>
              <w:bottom w:w="20" w:type="dxa"/>
              <w:right w:w="30" w:type="dxa"/>
            </w:tcMar>
          </w:tcPr>
          <w:p w14:paraId="4FAE3257" w14:textId="77777777" w:rsidR="00D71E44" w:rsidRDefault="00D71E44" w:rsidP="00D24084">
            <w:r>
              <w:t>Atribút</w:t>
            </w:r>
          </w:p>
        </w:tc>
        <w:tc>
          <w:tcPr>
            <w:tcW w:w="8083" w:type="dxa"/>
            <w:tcMar>
              <w:top w:w="30" w:type="dxa"/>
              <w:left w:w="30" w:type="dxa"/>
              <w:bottom w:w="20" w:type="dxa"/>
              <w:right w:w="30" w:type="dxa"/>
            </w:tcMar>
          </w:tcPr>
          <w:p w14:paraId="68CE2678" w14:textId="77777777" w:rsidR="00D71E44" w:rsidRDefault="00D71E44" w:rsidP="00D24084">
            <w:r>
              <w:t>Popis : an1_255</w:t>
            </w:r>
          </w:p>
        </w:tc>
      </w:tr>
      <w:tr w:rsidR="00D71E44" w14:paraId="550F2403" w14:textId="77777777" w:rsidTr="00690D96">
        <w:tc>
          <w:tcPr>
            <w:tcW w:w="988" w:type="dxa"/>
            <w:tcMar>
              <w:top w:w="30" w:type="dxa"/>
              <w:left w:w="30" w:type="dxa"/>
              <w:bottom w:w="20" w:type="dxa"/>
              <w:right w:w="30" w:type="dxa"/>
            </w:tcMar>
          </w:tcPr>
          <w:p w14:paraId="61766CDD" w14:textId="77777777" w:rsidR="00D71E44" w:rsidRDefault="00D71E44" w:rsidP="00D24084">
            <w:r>
              <w:t>Opis</w:t>
            </w:r>
          </w:p>
        </w:tc>
        <w:tc>
          <w:tcPr>
            <w:tcW w:w="8083" w:type="dxa"/>
            <w:tcMar>
              <w:top w:w="30" w:type="dxa"/>
              <w:left w:w="30" w:type="dxa"/>
              <w:bottom w:w="20" w:type="dxa"/>
              <w:right w:w="30" w:type="dxa"/>
            </w:tcMar>
          </w:tcPr>
          <w:p w14:paraId="173B328E" w14:textId="77777777" w:rsidR="00D71E44" w:rsidRDefault="00D71E44" w:rsidP="00D24084">
            <w:r>
              <w:t>Popis chyby</w:t>
            </w:r>
          </w:p>
        </w:tc>
      </w:tr>
    </w:tbl>
    <w:p w14:paraId="40E56A4C" w14:textId="77777777" w:rsidR="00D71E44" w:rsidRDefault="00D71E44" w:rsidP="00D24084"/>
    <w:p w14:paraId="3C2BABF8" w14:textId="77777777" w:rsidR="00D71E44" w:rsidRDefault="00D71E44"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D71E44" w14:paraId="06E15C35" w14:textId="77777777" w:rsidTr="00690D96">
        <w:tc>
          <w:tcPr>
            <w:tcW w:w="988" w:type="dxa"/>
            <w:tcMar>
              <w:top w:w="30" w:type="dxa"/>
              <w:left w:w="30" w:type="dxa"/>
              <w:bottom w:w="20" w:type="dxa"/>
              <w:right w:w="30" w:type="dxa"/>
            </w:tcMar>
          </w:tcPr>
          <w:p w14:paraId="72711212" w14:textId="77777777" w:rsidR="00D71E44" w:rsidRDefault="00D71E44" w:rsidP="00D24084">
            <w:r>
              <w:t>Atribút</w:t>
            </w:r>
          </w:p>
        </w:tc>
        <w:tc>
          <w:tcPr>
            <w:tcW w:w="8083" w:type="dxa"/>
            <w:tcMar>
              <w:top w:w="30" w:type="dxa"/>
              <w:left w:w="30" w:type="dxa"/>
              <w:bottom w:w="20" w:type="dxa"/>
              <w:right w:w="30" w:type="dxa"/>
            </w:tcMar>
          </w:tcPr>
          <w:p w14:paraId="76CF3997" w14:textId="77777777" w:rsidR="00D71E44" w:rsidRDefault="00D71E44" w:rsidP="00D24084">
            <w:r>
              <w:t>Externý kód typu zásielky : an1_50</w:t>
            </w:r>
          </w:p>
        </w:tc>
      </w:tr>
      <w:tr w:rsidR="00D71E44" w14:paraId="22E4BC6A" w14:textId="77777777" w:rsidTr="00690D96">
        <w:tc>
          <w:tcPr>
            <w:tcW w:w="988" w:type="dxa"/>
            <w:tcMar>
              <w:top w:w="30" w:type="dxa"/>
              <w:left w:w="30" w:type="dxa"/>
              <w:bottom w:w="20" w:type="dxa"/>
              <w:right w:w="30" w:type="dxa"/>
            </w:tcMar>
          </w:tcPr>
          <w:p w14:paraId="0E9B0498" w14:textId="77777777" w:rsidR="00D71E44" w:rsidRDefault="00D71E44" w:rsidP="00D24084">
            <w:r>
              <w:t>Opis</w:t>
            </w:r>
          </w:p>
        </w:tc>
        <w:tc>
          <w:tcPr>
            <w:tcW w:w="8083" w:type="dxa"/>
            <w:tcMar>
              <w:top w:w="30" w:type="dxa"/>
              <w:left w:w="30" w:type="dxa"/>
              <w:bottom w:w="20" w:type="dxa"/>
              <w:right w:w="30" w:type="dxa"/>
            </w:tcMar>
          </w:tcPr>
          <w:p w14:paraId="6C0BFC8E" w14:textId="77777777" w:rsidR="00D71E44" w:rsidRDefault="00D71E44" w:rsidP="00D24084">
            <w:r>
              <w:t>Jednoznačný identifikátor typu zásielky.</w:t>
            </w:r>
          </w:p>
        </w:tc>
      </w:tr>
      <w:tr w:rsidR="00D71E44" w14:paraId="3ADDD92C" w14:textId="77777777" w:rsidTr="00690D96">
        <w:tc>
          <w:tcPr>
            <w:tcW w:w="988" w:type="dxa"/>
            <w:tcMar>
              <w:top w:w="30" w:type="dxa"/>
              <w:left w:w="30" w:type="dxa"/>
              <w:bottom w:w="20" w:type="dxa"/>
              <w:right w:w="30" w:type="dxa"/>
            </w:tcMar>
          </w:tcPr>
          <w:p w14:paraId="3C1CE67B" w14:textId="77777777" w:rsidR="00D71E44" w:rsidRDefault="00D71E44" w:rsidP="00D24084">
            <w:r>
              <w:t>Atribút</w:t>
            </w:r>
          </w:p>
        </w:tc>
        <w:tc>
          <w:tcPr>
            <w:tcW w:w="8083" w:type="dxa"/>
            <w:tcMar>
              <w:top w:w="30" w:type="dxa"/>
              <w:left w:w="30" w:type="dxa"/>
              <w:bottom w:w="20" w:type="dxa"/>
              <w:right w:w="30" w:type="dxa"/>
            </w:tcMar>
          </w:tcPr>
          <w:p w14:paraId="3BC2CA76" w14:textId="77777777" w:rsidR="00D71E44" w:rsidRDefault="00D71E44" w:rsidP="00D24084">
            <w:r>
              <w:t>Názov typu zásielky : an1_255</w:t>
            </w:r>
          </w:p>
        </w:tc>
      </w:tr>
      <w:tr w:rsidR="00D71E44" w14:paraId="474DE9C3" w14:textId="77777777" w:rsidTr="00690D96">
        <w:tc>
          <w:tcPr>
            <w:tcW w:w="988" w:type="dxa"/>
            <w:tcMar>
              <w:top w:w="30" w:type="dxa"/>
              <w:left w:w="30" w:type="dxa"/>
              <w:bottom w:w="20" w:type="dxa"/>
              <w:right w:w="30" w:type="dxa"/>
            </w:tcMar>
          </w:tcPr>
          <w:p w14:paraId="6BE151B0" w14:textId="77777777" w:rsidR="00D71E44" w:rsidRDefault="00D71E44" w:rsidP="00D24084">
            <w:r>
              <w:t>Opis</w:t>
            </w:r>
          </w:p>
        </w:tc>
        <w:tc>
          <w:tcPr>
            <w:tcW w:w="8083" w:type="dxa"/>
            <w:tcMar>
              <w:top w:w="30" w:type="dxa"/>
              <w:left w:w="30" w:type="dxa"/>
              <w:bottom w:w="20" w:type="dxa"/>
              <w:right w:w="30" w:type="dxa"/>
            </w:tcMar>
          </w:tcPr>
          <w:p w14:paraId="3E07AB93" w14:textId="77777777" w:rsidR="00D71E44" w:rsidRDefault="00D71E44" w:rsidP="00D24084">
            <w:r>
              <w:t>Názov typu zásielky.</w:t>
            </w:r>
          </w:p>
        </w:tc>
      </w:tr>
      <w:tr w:rsidR="00D71E44" w14:paraId="688FAFFB" w14:textId="77777777" w:rsidTr="00690D96">
        <w:tc>
          <w:tcPr>
            <w:tcW w:w="988" w:type="dxa"/>
            <w:tcMar>
              <w:top w:w="30" w:type="dxa"/>
              <w:left w:w="30" w:type="dxa"/>
              <w:bottom w:w="20" w:type="dxa"/>
              <w:right w:w="30" w:type="dxa"/>
            </w:tcMar>
          </w:tcPr>
          <w:p w14:paraId="130DC2FF" w14:textId="77777777" w:rsidR="00D71E44" w:rsidRDefault="00D71E44" w:rsidP="00D24084">
            <w:r>
              <w:t>Atribút</w:t>
            </w:r>
          </w:p>
        </w:tc>
        <w:tc>
          <w:tcPr>
            <w:tcW w:w="8083" w:type="dxa"/>
            <w:tcMar>
              <w:top w:w="30" w:type="dxa"/>
              <w:left w:w="30" w:type="dxa"/>
              <w:bottom w:w="20" w:type="dxa"/>
              <w:right w:w="30" w:type="dxa"/>
            </w:tcMar>
          </w:tcPr>
          <w:p w14:paraId="11FE6C5C" w14:textId="77777777" w:rsidR="00D71E44" w:rsidRDefault="00D71E44" w:rsidP="00D24084">
            <w:r>
              <w:t>Identifikátor subektu : an1_255</w:t>
            </w:r>
          </w:p>
        </w:tc>
      </w:tr>
      <w:tr w:rsidR="00D71E44" w14:paraId="4E88401D" w14:textId="77777777" w:rsidTr="00690D96">
        <w:tc>
          <w:tcPr>
            <w:tcW w:w="988" w:type="dxa"/>
            <w:tcMar>
              <w:top w:w="30" w:type="dxa"/>
              <w:left w:w="30" w:type="dxa"/>
              <w:bottom w:w="20" w:type="dxa"/>
              <w:right w:w="30" w:type="dxa"/>
            </w:tcMar>
          </w:tcPr>
          <w:p w14:paraId="6B5F109D" w14:textId="77777777" w:rsidR="00D71E44" w:rsidRDefault="00D71E44" w:rsidP="00D24084">
            <w:r>
              <w:t>Opis</w:t>
            </w:r>
          </w:p>
        </w:tc>
        <w:tc>
          <w:tcPr>
            <w:tcW w:w="8083" w:type="dxa"/>
            <w:tcMar>
              <w:top w:w="30" w:type="dxa"/>
              <w:left w:w="30" w:type="dxa"/>
              <w:bottom w:w="20" w:type="dxa"/>
              <w:right w:w="30" w:type="dxa"/>
            </w:tcMar>
          </w:tcPr>
          <w:p w14:paraId="390D4E79" w14:textId="77777777" w:rsidR="00D71E44" w:rsidRDefault="00D71E44" w:rsidP="00D24084">
            <w:r>
              <w:t>Jednoznačný identifikátor subjektu.</w:t>
            </w:r>
          </w:p>
        </w:tc>
      </w:tr>
      <w:tr w:rsidR="00D71E44" w14:paraId="4F8844BB" w14:textId="77777777" w:rsidTr="00690D96">
        <w:tc>
          <w:tcPr>
            <w:tcW w:w="988" w:type="dxa"/>
            <w:tcMar>
              <w:top w:w="30" w:type="dxa"/>
              <w:left w:w="30" w:type="dxa"/>
              <w:bottom w:w="20" w:type="dxa"/>
              <w:right w:w="30" w:type="dxa"/>
            </w:tcMar>
          </w:tcPr>
          <w:p w14:paraId="5C106F4D" w14:textId="77777777" w:rsidR="00D71E44" w:rsidRDefault="00D71E44" w:rsidP="00D24084">
            <w:r>
              <w:t>Atribút</w:t>
            </w:r>
          </w:p>
        </w:tc>
        <w:tc>
          <w:tcPr>
            <w:tcW w:w="8083" w:type="dxa"/>
            <w:tcMar>
              <w:top w:w="30" w:type="dxa"/>
              <w:left w:w="30" w:type="dxa"/>
              <w:bottom w:w="20" w:type="dxa"/>
              <w:right w:w="30" w:type="dxa"/>
            </w:tcMar>
          </w:tcPr>
          <w:p w14:paraId="7D8AC3D9" w14:textId="77777777" w:rsidR="00D71E44" w:rsidRDefault="00D71E44" w:rsidP="00D24084">
            <w:r>
              <w:t>Kód podateľne : Číslo</w:t>
            </w:r>
          </w:p>
        </w:tc>
      </w:tr>
      <w:tr w:rsidR="00D71E44" w14:paraId="3173A0B7" w14:textId="77777777" w:rsidTr="00690D96">
        <w:tc>
          <w:tcPr>
            <w:tcW w:w="988" w:type="dxa"/>
            <w:tcMar>
              <w:top w:w="30" w:type="dxa"/>
              <w:left w:w="30" w:type="dxa"/>
              <w:bottom w:w="20" w:type="dxa"/>
              <w:right w:w="30" w:type="dxa"/>
            </w:tcMar>
          </w:tcPr>
          <w:p w14:paraId="39C19F2A" w14:textId="77777777" w:rsidR="00D71E44" w:rsidRDefault="00D71E44" w:rsidP="00D24084">
            <w:r>
              <w:t>Opis</w:t>
            </w:r>
          </w:p>
        </w:tc>
        <w:tc>
          <w:tcPr>
            <w:tcW w:w="8083" w:type="dxa"/>
            <w:tcMar>
              <w:top w:w="30" w:type="dxa"/>
              <w:left w:w="30" w:type="dxa"/>
              <w:bottom w:w="20" w:type="dxa"/>
              <w:right w:w="30" w:type="dxa"/>
            </w:tcMar>
          </w:tcPr>
          <w:p w14:paraId="5403D0F1" w14:textId="77777777" w:rsidR="00D71E44" w:rsidRDefault="00D71E44" w:rsidP="00D24084">
            <w:r>
              <w:t>Jednoznačný identifikátor podateľne, ktorej sa zásielka týka.</w:t>
            </w:r>
          </w:p>
        </w:tc>
      </w:tr>
      <w:tr w:rsidR="00D71E44" w14:paraId="3162E517" w14:textId="77777777" w:rsidTr="00690D96">
        <w:tc>
          <w:tcPr>
            <w:tcW w:w="988" w:type="dxa"/>
            <w:tcMar>
              <w:top w:w="30" w:type="dxa"/>
              <w:left w:w="30" w:type="dxa"/>
              <w:bottom w:w="20" w:type="dxa"/>
              <w:right w:w="30" w:type="dxa"/>
            </w:tcMar>
          </w:tcPr>
          <w:p w14:paraId="3BE96D4A" w14:textId="77777777" w:rsidR="00D71E44" w:rsidRDefault="00D71E44" w:rsidP="00D24084">
            <w:r>
              <w:t>Atribút</w:t>
            </w:r>
          </w:p>
        </w:tc>
        <w:tc>
          <w:tcPr>
            <w:tcW w:w="8083" w:type="dxa"/>
            <w:tcMar>
              <w:top w:w="30" w:type="dxa"/>
              <w:left w:w="30" w:type="dxa"/>
              <w:bottom w:w="20" w:type="dxa"/>
              <w:right w:w="30" w:type="dxa"/>
            </w:tcMar>
          </w:tcPr>
          <w:p w14:paraId="05127D70" w14:textId="77777777" w:rsidR="00D71E44" w:rsidRDefault="00D71E44" w:rsidP="00D24084">
            <w:r>
              <w:t>Identifikátor biznis prípadu : an1_255</w:t>
            </w:r>
          </w:p>
        </w:tc>
      </w:tr>
      <w:tr w:rsidR="00D71E44" w14:paraId="66763537" w14:textId="77777777" w:rsidTr="00690D96">
        <w:tc>
          <w:tcPr>
            <w:tcW w:w="988" w:type="dxa"/>
            <w:tcMar>
              <w:top w:w="30" w:type="dxa"/>
              <w:left w:w="30" w:type="dxa"/>
              <w:bottom w:w="20" w:type="dxa"/>
              <w:right w:w="30" w:type="dxa"/>
            </w:tcMar>
          </w:tcPr>
          <w:p w14:paraId="39FB6E0F" w14:textId="77777777" w:rsidR="00D71E44" w:rsidRDefault="00D71E44" w:rsidP="00D24084">
            <w:r>
              <w:t>Opis</w:t>
            </w:r>
          </w:p>
        </w:tc>
        <w:tc>
          <w:tcPr>
            <w:tcW w:w="8083" w:type="dxa"/>
            <w:tcMar>
              <w:top w:w="30" w:type="dxa"/>
              <w:left w:w="30" w:type="dxa"/>
              <w:bottom w:w="20" w:type="dxa"/>
              <w:right w:w="30" w:type="dxa"/>
            </w:tcMar>
          </w:tcPr>
          <w:p w14:paraId="7DBA12F5" w14:textId="77777777" w:rsidR="00D71E44" w:rsidRDefault="00D71E44" w:rsidP="00D24084">
            <w:r>
              <w:t>Identifikátor biznis prípadu zo zásielky.</w:t>
            </w:r>
          </w:p>
        </w:tc>
      </w:tr>
      <w:tr w:rsidR="00D71E44" w14:paraId="52B13315" w14:textId="77777777" w:rsidTr="00690D96">
        <w:tc>
          <w:tcPr>
            <w:tcW w:w="988" w:type="dxa"/>
            <w:tcMar>
              <w:top w:w="30" w:type="dxa"/>
              <w:left w:w="30" w:type="dxa"/>
              <w:bottom w:w="20" w:type="dxa"/>
              <w:right w:w="30" w:type="dxa"/>
            </w:tcMar>
          </w:tcPr>
          <w:p w14:paraId="5FE474B1" w14:textId="77777777" w:rsidR="00D71E44" w:rsidRDefault="00D71E44" w:rsidP="00D24084">
            <w:r>
              <w:t>Atribút</w:t>
            </w:r>
          </w:p>
        </w:tc>
        <w:tc>
          <w:tcPr>
            <w:tcW w:w="8083" w:type="dxa"/>
            <w:tcMar>
              <w:top w:w="30" w:type="dxa"/>
              <w:left w:w="30" w:type="dxa"/>
              <w:bottom w:w="20" w:type="dxa"/>
              <w:right w:w="30" w:type="dxa"/>
            </w:tcMar>
          </w:tcPr>
          <w:p w14:paraId="5A5D91DA" w14:textId="77777777" w:rsidR="00D71E44" w:rsidRDefault="00D71E44" w:rsidP="00D24084">
            <w:r>
              <w:t>Dátum a čas sprístupnenia : Dátum a čas</w:t>
            </w:r>
          </w:p>
        </w:tc>
      </w:tr>
      <w:tr w:rsidR="00D71E44" w14:paraId="3A51A0B1" w14:textId="77777777" w:rsidTr="00690D96">
        <w:tc>
          <w:tcPr>
            <w:tcW w:w="988" w:type="dxa"/>
            <w:tcMar>
              <w:top w:w="30" w:type="dxa"/>
              <w:left w:w="30" w:type="dxa"/>
              <w:bottom w:w="20" w:type="dxa"/>
              <w:right w:w="30" w:type="dxa"/>
            </w:tcMar>
          </w:tcPr>
          <w:p w14:paraId="73019321" w14:textId="77777777" w:rsidR="00D71E44" w:rsidRDefault="00D71E44" w:rsidP="00D24084">
            <w:r>
              <w:lastRenderedPageBreak/>
              <w:t>Opis</w:t>
            </w:r>
          </w:p>
        </w:tc>
        <w:tc>
          <w:tcPr>
            <w:tcW w:w="8083" w:type="dxa"/>
            <w:tcMar>
              <w:top w:w="30" w:type="dxa"/>
              <w:left w:w="30" w:type="dxa"/>
              <w:bottom w:w="20" w:type="dxa"/>
              <w:right w:w="30" w:type="dxa"/>
            </w:tcMar>
          </w:tcPr>
          <w:p w14:paraId="1E764569" w14:textId="77777777" w:rsidR="00D71E44" w:rsidRDefault="00D71E44" w:rsidP="00D24084">
            <w:r>
              <w:t>Dátum a čas sprístupnenia v podateľni.</w:t>
            </w:r>
          </w:p>
        </w:tc>
      </w:tr>
      <w:tr w:rsidR="00D71E44" w14:paraId="20E40D7E" w14:textId="77777777" w:rsidTr="00690D96">
        <w:tc>
          <w:tcPr>
            <w:tcW w:w="988" w:type="dxa"/>
            <w:tcMar>
              <w:top w:w="30" w:type="dxa"/>
              <w:left w:w="30" w:type="dxa"/>
              <w:bottom w:w="20" w:type="dxa"/>
              <w:right w:w="30" w:type="dxa"/>
            </w:tcMar>
          </w:tcPr>
          <w:p w14:paraId="688E6E14" w14:textId="77777777" w:rsidR="00D71E44" w:rsidRDefault="00D71E44" w:rsidP="00D24084">
            <w:r>
              <w:t>Atribút</w:t>
            </w:r>
          </w:p>
        </w:tc>
        <w:tc>
          <w:tcPr>
            <w:tcW w:w="8083" w:type="dxa"/>
            <w:tcMar>
              <w:top w:w="30" w:type="dxa"/>
              <w:left w:w="30" w:type="dxa"/>
              <w:bottom w:w="20" w:type="dxa"/>
              <w:right w:w="30" w:type="dxa"/>
            </w:tcMar>
          </w:tcPr>
          <w:p w14:paraId="3B21F5EB" w14:textId="77777777" w:rsidR="00D71E44" w:rsidRDefault="00D71E44" w:rsidP="00D24084">
            <w:r>
              <w:t>Prečítaná : Logická hodnota</w:t>
            </w:r>
          </w:p>
        </w:tc>
      </w:tr>
      <w:tr w:rsidR="00D71E44" w14:paraId="639609E1" w14:textId="77777777" w:rsidTr="00690D96">
        <w:tc>
          <w:tcPr>
            <w:tcW w:w="988" w:type="dxa"/>
            <w:tcMar>
              <w:top w:w="30" w:type="dxa"/>
              <w:left w:w="30" w:type="dxa"/>
              <w:bottom w:w="20" w:type="dxa"/>
              <w:right w:w="30" w:type="dxa"/>
            </w:tcMar>
          </w:tcPr>
          <w:p w14:paraId="67E65B6F" w14:textId="77777777" w:rsidR="00D71E44" w:rsidRDefault="00D71E44" w:rsidP="00D24084">
            <w:r>
              <w:t>Opis</w:t>
            </w:r>
          </w:p>
        </w:tc>
        <w:tc>
          <w:tcPr>
            <w:tcW w:w="8083" w:type="dxa"/>
            <w:tcMar>
              <w:top w:w="30" w:type="dxa"/>
              <w:left w:w="30" w:type="dxa"/>
              <w:bottom w:w="20" w:type="dxa"/>
              <w:right w:w="30" w:type="dxa"/>
            </w:tcMar>
          </w:tcPr>
          <w:p w14:paraId="0B4EA82A" w14:textId="77777777" w:rsidR="00D71E44" w:rsidRDefault="00D71E44" w:rsidP="00D24084">
            <w:r>
              <w:t>Príznak vyjadrujúci, či sa jedná o zásielku, ktorá už bola prečítaná, t.j. vyžiadaná funkciou pre vrátenie detailu zásielky.</w:t>
            </w:r>
          </w:p>
        </w:tc>
      </w:tr>
      <w:tr w:rsidR="00D71E44" w14:paraId="64D765C9" w14:textId="77777777" w:rsidTr="00690D96">
        <w:tc>
          <w:tcPr>
            <w:tcW w:w="988" w:type="dxa"/>
            <w:tcMar>
              <w:top w:w="30" w:type="dxa"/>
              <w:left w:w="30" w:type="dxa"/>
              <w:bottom w:w="20" w:type="dxa"/>
              <w:right w:w="30" w:type="dxa"/>
            </w:tcMar>
          </w:tcPr>
          <w:p w14:paraId="0E05E68A" w14:textId="77777777" w:rsidR="00D71E44" w:rsidRDefault="00D71E44" w:rsidP="00D24084">
            <w:r>
              <w:t>Atribút</w:t>
            </w:r>
          </w:p>
        </w:tc>
        <w:tc>
          <w:tcPr>
            <w:tcW w:w="8083" w:type="dxa"/>
            <w:tcMar>
              <w:top w:w="30" w:type="dxa"/>
              <w:left w:w="30" w:type="dxa"/>
              <w:bottom w:w="20" w:type="dxa"/>
              <w:right w:w="30" w:type="dxa"/>
            </w:tcMar>
          </w:tcPr>
          <w:p w14:paraId="136A01E5" w14:textId="77777777" w:rsidR="00D71E44" w:rsidRDefault="00D71E44" w:rsidP="00D24084">
            <w:r>
              <w:t>Dáta zásielky : XML</w:t>
            </w:r>
          </w:p>
        </w:tc>
      </w:tr>
      <w:tr w:rsidR="00D71E44" w14:paraId="4C05F717" w14:textId="77777777" w:rsidTr="00690D96">
        <w:tc>
          <w:tcPr>
            <w:tcW w:w="988" w:type="dxa"/>
            <w:tcMar>
              <w:top w:w="30" w:type="dxa"/>
              <w:left w:w="30" w:type="dxa"/>
              <w:bottom w:w="20" w:type="dxa"/>
              <w:right w:w="30" w:type="dxa"/>
            </w:tcMar>
          </w:tcPr>
          <w:p w14:paraId="3668C7AE" w14:textId="77777777" w:rsidR="00D71E44" w:rsidRDefault="00D71E44" w:rsidP="00D24084">
            <w:r>
              <w:t>Opis</w:t>
            </w:r>
          </w:p>
        </w:tc>
        <w:tc>
          <w:tcPr>
            <w:tcW w:w="8083" w:type="dxa"/>
            <w:tcMar>
              <w:top w:w="30" w:type="dxa"/>
              <w:left w:w="30" w:type="dxa"/>
              <w:bottom w:w="20" w:type="dxa"/>
              <w:right w:w="30" w:type="dxa"/>
            </w:tcMar>
          </w:tcPr>
          <w:p w14:paraId="6CC13B1F" w14:textId="77777777" w:rsidR="00D71E44" w:rsidRDefault="00D71E44" w:rsidP="00D24084">
            <w:r>
              <w:t>Dáta zásielky.</w:t>
            </w:r>
          </w:p>
        </w:tc>
      </w:tr>
    </w:tbl>
    <w:p w14:paraId="1BE51DAD" w14:textId="77777777" w:rsidR="00D71E44" w:rsidRDefault="00D71E44" w:rsidP="00D24084"/>
    <w:p w14:paraId="3FB0340A" w14:textId="77777777" w:rsidR="00D71E44" w:rsidRDefault="00D71E44" w:rsidP="00D24084">
      <w:pPr>
        <w:pStyle w:val="Nadpis3"/>
      </w:pPr>
      <w:bookmarkStart w:id="375" w:name="_Toc101774451"/>
      <w:r>
        <w:t>Technické informácie</w:t>
      </w:r>
      <w:bookmarkEnd w:id="375"/>
    </w:p>
    <w:p w14:paraId="65C93454" w14:textId="77777777" w:rsidR="00D71E44" w:rsidRDefault="00D71E44"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D71E44" w14:paraId="7FF0AF3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2E96C67" w14:textId="77777777" w:rsidR="00D71E44" w:rsidRDefault="00D71E44" w:rsidP="00D24084">
            <w:r>
              <w:t>Testovacie prostredie</w:t>
            </w:r>
          </w:p>
        </w:tc>
      </w:tr>
      <w:tr w:rsidR="00D71E44" w14:paraId="509A2133" w14:textId="77777777" w:rsidTr="00690D96">
        <w:tc>
          <w:tcPr>
            <w:tcW w:w="1361" w:type="dxa"/>
            <w:tcMar>
              <w:top w:w="30" w:type="dxa"/>
              <w:left w:w="30" w:type="dxa"/>
              <w:bottom w:w="20" w:type="dxa"/>
              <w:right w:w="30" w:type="dxa"/>
            </w:tcMar>
          </w:tcPr>
          <w:p w14:paraId="4F7EBE4D" w14:textId="77777777" w:rsidR="00D71E44" w:rsidRDefault="00D71E44" w:rsidP="00D24084">
            <w:r>
              <w:t>WSDL</w:t>
            </w:r>
          </w:p>
        </w:tc>
        <w:tc>
          <w:tcPr>
            <w:tcW w:w="7710" w:type="dxa"/>
            <w:tcMar>
              <w:top w:w="30" w:type="dxa"/>
              <w:left w:w="30" w:type="dxa"/>
              <w:bottom w:w="20" w:type="dxa"/>
              <w:right w:w="30" w:type="dxa"/>
            </w:tcMar>
          </w:tcPr>
          <w:p w14:paraId="4C576A69" w14:textId="77777777" w:rsidR="00D71E44" w:rsidRDefault="00000814" w:rsidP="00D24084">
            <w:hyperlink r:id="rId840" w:history="1">
              <w:r w:rsidR="00CC10F5" w:rsidRPr="00595A4E">
                <w:rPr>
                  <w:rStyle w:val="Hypertextovprepojenie"/>
                </w:rPr>
                <w:t>https://tecm.financnasprava.sk/KS/eCM.EKRe.Web.WS/HistKom.asmx?wsdl</w:t>
              </w:r>
            </w:hyperlink>
            <w:r w:rsidR="00CC10F5">
              <w:t xml:space="preserve"> </w:t>
            </w:r>
          </w:p>
        </w:tc>
      </w:tr>
      <w:tr w:rsidR="00D71E44" w14:paraId="764B1C76" w14:textId="77777777" w:rsidTr="00690D96">
        <w:tc>
          <w:tcPr>
            <w:tcW w:w="1361" w:type="dxa"/>
            <w:tcMar>
              <w:top w:w="30" w:type="dxa"/>
              <w:left w:w="30" w:type="dxa"/>
              <w:bottom w:w="20" w:type="dxa"/>
              <w:right w:w="30" w:type="dxa"/>
            </w:tcMar>
          </w:tcPr>
          <w:p w14:paraId="43F88050" w14:textId="77777777" w:rsidR="00D71E44" w:rsidRDefault="00D71E44" w:rsidP="00D24084">
            <w:r>
              <w:t>URL</w:t>
            </w:r>
          </w:p>
        </w:tc>
        <w:tc>
          <w:tcPr>
            <w:tcW w:w="7710" w:type="dxa"/>
            <w:tcMar>
              <w:top w:w="30" w:type="dxa"/>
              <w:left w:w="30" w:type="dxa"/>
              <w:bottom w:w="20" w:type="dxa"/>
              <w:right w:w="30" w:type="dxa"/>
            </w:tcMar>
          </w:tcPr>
          <w:p w14:paraId="2F5F4E49" w14:textId="77777777" w:rsidR="00D71E44" w:rsidRDefault="00000814" w:rsidP="00D24084">
            <w:hyperlink r:id="rId841" w:history="1">
              <w:r w:rsidR="00CC10F5" w:rsidRPr="00595A4E">
                <w:rPr>
                  <w:rStyle w:val="Hypertextovprepojenie"/>
                </w:rPr>
                <w:t>https://tecm.financnasprava.sk/KS/eCM.EKRe.Web.WS/HistKom.asmx</w:t>
              </w:r>
            </w:hyperlink>
            <w:r w:rsidR="00CC10F5">
              <w:t xml:space="preserve"> </w:t>
            </w:r>
          </w:p>
        </w:tc>
      </w:tr>
    </w:tbl>
    <w:p w14:paraId="3A8FC1D2" w14:textId="77777777" w:rsidR="00D71E44" w:rsidRDefault="00D71E44" w:rsidP="00D24084"/>
    <w:tbl>
      <w:tblPr>
        <w:tblStyle w:val="ScrollTableNormal"/>
        <w:tblW w:w="0" w:type="auto"/>
        <w:tblLayout w:type="fixed"/>
        <w:tblLook w:val="0020" w:firstRow="1" w:lastRow="0" w:firstColumn="0" w:lastColumn="0" w:noHBand="0" w:noVBand="0"/>
      </w:tblPr>
      <w:tblGrid>
        <w:gridCol w:w="1361"/>
        <w:gridCol w:w="7710"/>
      </w:tblGrid>
      <w:tr w:rsidR="00D71E44" w14:paraId="2746329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80B5EF2" w14:textId="77777777" w:rsidR="00D71E44" w:rsidRDefault="00D71E44" w:rsidP="00D24084">
            <w:r>
              <w:t>Produkčné prostredie</w:t>
            </w:r>
          </w:p>
        </w:tc>
      </w:tr>
      <w:tr w:rsidR="00D71E44" w14:paraId="704A97EF" w14:textId="77777777" w:rsidTr="00690D96">
        <w:tc>
          <w:tcPr>
            <w:tcW w:w="1361" w:type="dxa"/>
            <w:tcMar>
              <w:top w:w="30" w:type="dxa"/>
              <w:left w:w="30" w:type="dxa"/>
              <w:bottom w:w="20" w:type="dxa"/>
              <w:right w:w="30" w:type="dxa"/>
            </w:tcMar>
          </w:tcPr>
          <w:p w14:paraId="4B0FD267" w14:textId="77777777" w:rsidR="00D71E44" w:rsidRDefault="00D71E44" w:rsidP="00D24084">
            <w:r>
              <w:t>WSDL</w:t>
            </w:r>
          </w:p>
        </w:tc>
        <w:tc>
          <w:tcPr>
            <w:tcW w:w="7710" w:type="dxa"/>
            <w:tcMar>
              <w:top w:w="30" w:type="dxa"/>
              <w:left w:w="30" w:type="dxa"/>
              <w:bottom w:w="20" w:type="dxa"/>
              <w:right w:w="30" w:type="dxa"/>
            </w:tcMar>
          </w:tcPr>
          <w:p w14:paraId="39078373" w14:textId="77777777" w:rsidR="00D71E44" w:rsidRDefault="00000814" w:rsidP="00D24084">
            <w:hyperlink r:id="rId842" w:history="1">
              <w:r w:rsidR="00A13D9F" w:rsidRPr="00493CD8">
                <w:rPr>
                  <w:rStyle w:val="Hypertextovprepojenie"/>
                </w:rPr>
                <w:t>https://ecm.financnasprava.sk/KS/eCM.EKRe.Web.WS/HistKom.asmx?wsdl</w:t>
              </w:r>
            </w:hyperlink>
            <w:r w:rsidR="00A13D9F">
              <w:t xml:space="preserve"> </w:t>
            </w:r>
          </w:p>
        </w:tc>
      </w:tr>
      <w:tr w:rsidR="00D71E44" w14:paraId="7E775289" w14:textId="77777777" w:rsidTr="00690D96">
        <w:tc>
          <w:tcPr>
            <w:tcW w:w="1361" w:type="dxa"/>
            <w:tcMar>
              <w:top w:w="30" w:type="dxa"/>
              <w:left w:w="30" w:type="dxa"/>
              <w:bottom w:w="20" w:type="dxa"/>
              <w:right w:w="30" w:type="dxa"/>
            </w:tcMar>
          </w:tcPr>
          <w:p w14:paraId="78B39EC3" w14:textId="77777777" w:rsidR="00D71E44" w:rsidRDefault="00D71E44" w:rsidP="00D24084">
            <w:r>
              <w:t>URL</w:t>
            </w:r>
          </w:p>
        </w:tc>
        <w:tc>
          <w:tcPr>
            <w:tcW w:w="7710" w:type="dxa"/>
            <w:tcMar>
              <w:top w:w="30" w:type="dxa"/>
              <w:left w:w="30" w:type="dxa"/>
              <w:bottom w:w="20" w:type="dxa"/>
              <w:right w:w="30" w:type="dxa"/>
            </w:tcMar>
          </w:tcPr>
          <w:p w14:paraId="1DDE9142" w14:textId="77777777" w:rsidR="00D71E44" w:rsidRDefault="00000814" w:rsidP="00D24084">
            <w:hyperlink r:id="rId843" w:history="1">
              <w:r w:rsidR="00A13D9F" w:rsidRPr="00493CD8">
                <w:rPr>
                  <w:rStyle w:val="Hypertextovprepojenie"/>
                </w:rPr>
                <w:t>https://ecm.financnasprava.sk/KS/eCM.EKRe.Web.WS/HistKom.asmx</w:t>
              </w:r>
            </w:hyperlink>
            <w:r w:rsidR="00A13D9F">
              <w:t xml:space="preserve"> </w:t>
            </w:r>
          </w:p>
        </w:tc>
      </w:tr>
    </w:tbl>
    <w:p w14:paraId="42A64F80" w14:textId="77777777" w:rsidR="00D71E44" w:rsidRDefault="00D71E44" w:rsidP="00D24084">
      <w:pPr>
        <w:pStyle w:val="Nadpis4"/>
      </w:pPr>
      <w:r>
        <w:t>Definícia dodatočných parametrov hlavičky správ (Header)</w:t>
      </w:r>
    </w:p>
    <w:p w14:paraId="0144B38D" w14:textId="77777777" w:rsidR="00D71E44" w:rsidRDefault="00D71E44"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43A8D7BA" w14:textId="77777777" w:rsidR="00D71E44" w:rsidRDefault="00D71E44" w:rsidP="00D24084">
      <w:pPr>
        <w:pStyle w:val="Nadpis4"/>
      </w:pPr>
      <w:r>
        <w:t>Popis spôsobu zabezpečenia a autentifikácie pri volaní operácií služby</w:t>
      </w:r>
    </w:p>
    <w:p w14:paraId="3F68DA8E" w14:textId="77777777" w:rsidR="00D71E44" w:rsidRDefault="00D71E44" w:rsidP="00D24084">
      <w:r>
        <w:t>Autentifikácia je zabezpečená cez posielanie TokenDescriptora v hlavičke správy.</w:t>
      </w:r>
      <w:r>
        <w:br/>
        <w:t xml:space="preserve">Pre získanie TokenDescriptora je potrebné zavolať metódu pre prihlásenie sa do </w:t>
      </w:r>
      <w:r w:rsidR="00033E5D">
        <w:t>SK-</w:t>
      </w:r>
      <w:r>
        <w:t>IAM:</w:t>
      </w:r>
    </w:p>
    <w:p w14:paraId="349552AD" w14:textId="77777777" w:rsidR="00D71E44" w:rsidRDefault="00D71E44" w:rsidP="00D24084">
      <w:pPr>
        <w:pStyle w:val="Odsekzoznamu"/>
        <w:numPr>
          <w:ilvl w:val="0"/>
          <w:numId w:val="50"/>
        </w:numPr>
      </w:pPr>
      <w:r>
        <w:t>PrihlasenieMenomHeslom - prihlásenie používateľa menom a</w:t>
      </w:r>
      <w:r w:rsidR="00033E5D">
        <w:t> </w:t>
      </w:r>
      <w:r>
        <w:t>heslom</w:t>
      </w:r>
      <w:r w:rsidR="00033E5D">
        <w:t xml:space="preserve"> do SK-IAM</w:t>
      </w:r>
      <w:r>
        <w:t>,</w:t>
      </w:r>
    </w:p>
    <w:p w14:paraId="5F918F90" w14:textId="77777777" w:rsidR="00D71E44" w:rsidRDefault="00D71E44" w:rsidP="00D24084">
      <w:pPr>
        <w:pStyle w:val="Odsekzoznamu"/>
        <w:numPr>
          <w:ilvl w:val="0"/>
          <w:numId w:val="50"/>
        </w:numPr>
      </w:pPr>
      <w:r>
        <w:t>PrihlasenieCertifikatom - prihlásenie používateľa certifikátom</w:t>
      </w:r>
      <w:r w:rsidR="00033E5D">
        <w:t xml:space="preserve"> do SK-IAM</w:t>
      </w:r>
      <w:r>
        <w:t>.</w:t>
      </w:r>
    </w:p>
    <w:p w14:paraId="6E3D638C" w14:textId="77777777" w:rsidR="00D71E44" w:rsidRDefault="00D71E44" w:rsidP="00D24084">
      <w:pPr>
        <w:pStyle w:val="Nadpis4"/>
      </w:pPr>
      <w:r>
        <w:t>Testovacie scenáre a prípady</w:t>
      </w:r>
    </w:p>
    <w:p w14:paraId="4420E2B4" w14:textId="77777777" w:rsidR="00D71E44" w:rsidRDefault="00D71E44" w:rsidP="00D24084"/>
    <w:tbl>
      <w:tblPr>
        <w:tblStyle w:val="ScrollTableNormal"/>
        <w:tblW w:w="9071" w:type="dxa"/>
        <w:tblLayout w:type="fixed"/>
        <w:tblLook w:val="0020" w:firstRow="1" w:lastRow="0" w:firstColumn="0" w:lastColumn="0" w:noHBand="0" w:noVBand="0"/>
      </w:tblPr>
      <w:tblGrid>
        <w:gridCol w:w="907"/>
        <w:gridCol w:w="4475"/>
        <w:gridCol w:w="3689"/>
      </w:tblGrid>
      <w:tr w:rsidR="00D71E44" w14:paraId="026A8787"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CA5DC26" w14:textId="77777777" w:rsidR="00D71E44" w:rsidRDefault="00D71E44" w:rsidP="00D24084">
            <w:r>
              <w:t>Krok</w:t>
            </w:r>
          </w:p>
        </w:tc>
        <w:tc>
          <w:tcPr>
            <w:tcW w:w="4475" w:type="dxa"/>
            <w:tcMar>
              <w:top w:w="30" w:type="dxa"/>
              <w:left w:w="30" w:type="dxa"/>
              <w:bottom w:w="20" w:type="dxa"/>
              <w:right w:w="30" w:type="dxa"/>
            </w:tcMar>
          </w:tcPr>
          <w:p w14:paraId="41FB5F98" w14:textId="77777777" w:rsidR="00D71E44" w:rsidRDefault="00D71E44" w:rsidP="00D24084">
            <w:r>
              <w:t>Akcia</w:t>
            </w:r>
          </w:p>
        </w:tc>
        <w:tc>
          <w:tcPr>
            <w:tcW w:w="3689" w:type="dxa"/>
            <w:tcMar>
              <w:top w:w="30" w:type="dxa"/>
              <w:left w:w="30" w:type="dxa"/>
              <w:bottom w:w="20" w:type="dxa"/>
              <w:right w:w="30" w:type="dxa"/>
            </w:tcMar>
          </w:tcPr>
          <w:p w14:paraId="638F1020" w14:textId="77777777" w:rsidR="00D71E44" w:rsidRDefault="00D71E44" w:rsidP="00D24084">
            <w:r>
              <w:t>Očakávaný výsledok</w:t>
            </w:r>
          </w:p>
        </w:tc>
      </w:tr>
      <w:tr w:rsidR="00D71E44" w14:paraId="41BE4E13" w14:textId="77777777" w:rsidTr="00690D96">
        <w:tc>
          <w:tcPr>
            <w:tcW w:w="907" w:type="dxa"/>
            <w:tcMar>
              <w:top w:w="30" w:type="dxa"/>
              <w:left w:w="30" w:type="dxa"/>
              <w:bottom w:w="20" w:type="dxa"/>
              <w:right w:w="30" w:type="dxa"/>
            </w:tcMar>
          </w:tcPr>
          <w:p w14:paraId="4BDDE8BC" w14:textId="77777777" w:rsidR="00D71E44" w:rsidRDefault="00D71E44" w:rsidP="00D24084">
            <w:r>
              <w:t>1.</w:t>
            </w:r>
          </w:p>
        </w:tc>
        <w:tc>
          <w:tcPr>
            <w:tcW w:w="4475" w:type="dxa"/>
            <w:tcMar>
              <w:top w:w="30" w:type="dxa"/>
              <w:left w:w="30" w:type="dxa"/>
              <w:bottom w:w="20" w:type="dxa"/>
              <w:right w:w="30" w:type="dxa"/>
            </w:tcMar>
          </w:tcPr>
          <w:p w14:paraId="1B3651F6" w14:textId="77777777" w:rsidR="00D71E44" w:rsidRDefault="00D71E44"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0DF316CC" w14:textId="77777777" w:rsidR="00D71E44" w:rsidRDefault="00D71E44" w:rsidP="00D24084">
            <w:r>
              <w:t>Systém vráti zoznam podaní/zásielok vyhovujúci zadaným vstupom.</w:t>
            </w:r>
          </w:p>
        </w:tc>
      </w:tr>
      <w:tr w:rsidR="00D71E44" w14:paraId="47909DD1" w14:textId="77777777" w:rsidTr="00690D96">
        <w:tc>
          <w:tcPr>
            <w:tcW w:w="907" w:type="dxa"/>
            <w:tcMar>
              <w:top w:w="30" w:type="dxa"/>
              <w:left w:w="30" w:type="dxa"/>
              <w:bottom w:w="20" w:type="dxa"/>
              <w:right w:w="30" w:type="dxa"/>
            </w:tcMar>
          </w:tcPr>
          <w:p w14:paraId="3CC6110F" w14:textId="77777777" w:rsidR="00D71E44" w:rsidRDefault="00D71E44" w:rsidP="00D24084">
            <w:r>
              <w:t>2.</w:t>
            </w:r>
          </w:p>
        </w:tc>
        <w:tc>
          <w:tcPr>
            <w:tcW w:w="4475" w:type="dxa"/>
            <w:tcMar>
              <w:top w:w="30" w:type="dxa"/>
              <w:left w:w="30" w:type="dxa"/>
              <w:bottom w:w="20" w:type="dxa"/>
              <w:right w:w="30" w:type="dxa"/>
            </w:tcMar>
          </w:tcPr>
          <w:p w14:paraId="15894458" w14:textId="77777777" w:rsidR="00D71E44" w:rsidRDefault="00D71E44"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4E0F99EB" w14:textId="77777777" w:rsidR="00D71E44" w:rsidRDefault="00D71E44" w:rsidP="00D24084">
            <w:r>
              <w:t>Systém vráti data požadoveného podania/zásielky.</w:t>
            </w:r>
          </w:p>
        </w:tc>
      </w:tr>
    </w:tbl>
    <w:p w14:paraId="120345C7"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52F993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989785" w14:textId="77777777" w:rsidR="00D71E44" w:rsidRDefault="00D71E44" w:rsidP="00D24084">
            <w:r>
              <w:t>Názov metódy</w:t>
            </w:r>
          </w:p>
        </w:tc>
      </w:tr>
      <w:tr w:rsidR="00D71E44" w14:paraId="5A4C3779" w14:textId="77777777" w:rsidTr="00690D96">
        <w:tc>
          <w:tcPr>
            <w:tcW w:w="9071" w:type="dxa"/>
            <w:tcMar>
              <w:top w:w="30" w:type="dxa"/>
              <w:left w:w="30" w:type="dxa"/>
              <w:bottom w:w="20" w:type="dxa"/>
              <w:right w:w="30" w:type="dxa"/>
            </w:tcMar>
          </w:tcPr>
          <w:p w14:paraId="4BAD8175" w14:textId="77777777" w:rsidR="00D71E44" w:rsidRDefault="00D71E44" w:rsidP="00D24084">
            <w:r>
              <w:t>RegistrationListExtern</w:t>
            </w:r>
          </w:p>
        </w:tc>
      </w:tr>
    </w:tbl>
    <w:p w14:paraId="38F91238"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251817CD"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3CD273" w14:textId="77777777" w:rsidR="00D71E44" w:rsidRDefault="00D71E44" w:rsidP="00D24084">
            <w:r>
              <w:t>Vstupný parameter</w:t>
            </w:r>
          </w:p>
        </w:tc>
        <w:tc>
          <w:tcPr>
            <w:tcW w:w="6382" w:type="dxa"/>
            <w:tcMar>
              <w:top w:w="30" w:type="dxa"/>
              <w:left w:w="30" w:type="dxa"/>
              <w:bottom w:w="20" w:type="dxa"/>
              <w:right w:w="30" w:type="dxa"/>
            </w:tcMar>
          </w:tcPr>
          <w:p w14:paraId="26625308" w14:textId="77777777" w:rsidR="00D71E44" w:rsidRDefault="00D71E44" w:rsidP="00D24084">
            <w:r>
              <w:t>Popis</w:t>
            </w:r>
          </w:p>
        </w:tc>
      </w:tr>
      <w:tr w:rsidR="00D71E44" w14:paraId="444F9AB3" w14:textId="77777777" w:rsidTr="00690D96">
        <w:tc>
          <w:tcPr>
            <w:tcW w:w="2689" w:type="dxa"/>
            <w:tcMar>
              <w:top w:w="30" w:type="dxa"/>
              <w:left w:w="30" w:type="dxa"/>
              <w:bottom w:w="20" w:type="dxa"/>
              <w:right w:w="30" w:type="dxa"/>
            </w:tcMar>
          </w:tcPr>
          <w:p w14:paraId="2855C84D" w14:textId="77777777" w:rsidR="00D71E44" w:rsidRDefault="00D71E44" w:rsidP="00D24084">
            <w:r>
              <w:t>uriStrunkturaPreDorucovanie</w:t>
            </w:r>
          </w:p>
        </w:tc>
        <w:tc>
          <w:tcPr>
            <w:tcW w:w="6382" w:type="dxa"/>
            <w:tcMar>
              <w:top w:w="30" w:type="dxa"/>
              <w:left w:w="30" w:type="dxa"/>
              <w:bottom w:w="20" w:type="dxa"/>
              <w:right w:w="30" w:type="dxa"/>
            </w:tcMar>
          </w:tcPr>
          <w:p w14:paraId="7DF1E79E" w14:textId="77777777" w:rsidR="00D71E44" w:rsidRDefault="00D71E44" w:rsidP="00D24084">
            <w:r>
              <w:t>Jednoznačný identifikátor subjektu pre doručovanie.</w:t>
            </w:r>
          </w:p>
        </w:tc>
      </w:tr>
      <w:tr w:rsidR="00D71E44" w14:paraId="2480B62E" w14:textId="77777777" w:rsidTr="00690D96">
        <w:tc>
          <w:tcPr>
            <w:tcW w:w="2689" w:type="dxa"/>
            <w:tcMar>
              <w:top w:w="30" w:type="dxa"/>
              <w:left w:w="30" w:type="dxa"/>
              <w:bottom w:w="20" w:type="dxa"/>
              <w:right w:w="30" w:type="dxa"/>
            </w:tcMar>
          </w:tcPr>
          <w:p w14:paraId="3CEE9A12" w14:textId="77777777" w:rsidR="00D71E44" w:rsidRDefault="00D71E44" w:rsidP="00D24084">
            <w:r>
              <w:lastRenderedPageBreak/>
              <w:t>idSubjektu</w:t>
            </w:r>
          </w:p>
        </w:tc>
        <w:tc>
          <w:tcPr>
            <w:tcW w:w="6382" w:type="dxa"/>
            <w:tcMar>
              <w:top w:w="30" w:type="dxa"/>
              <w:left w:w="30" w:type="dxa"/>
              <w:bottom w:w="20" w:type="dxa"/>
              <w:right w:w="30" w:type="dxa"/>
            </w:tcMar>
          </w:tcPr>
          <w:p w14:paraId="28998499" w14:textId="77777777" w:rsidR="00D71E44" w:rsidRDefault="00D71E44" w:rsidP="00D24084">
            <w:r>
              <w:t>Jednoznačný identifikátor subjektu pridelený EKR.</w:t>
            </w:r>
          </w:p>
        </w:tc>
      </w:tr>
      <w:tr w:rsidR="00D71E44" w14:paraId="42435697" w14:textId="77777777" w:rsidTr="00690D96">
        <w:tc>
          <w:tcPr>
            <w:tcW w:w="2689" w:type="dxa"/>
            <w:tcMar>
              <w:top w:w="30" w:type="dxa"/>
              <w:left w:w="30" w:type="dxa"/>
              <w:bottom w:w="20" w:type="dxa"/>
              <w:right w:w="30" w:type="dxa"/>
            </w:tcMar>
          </w:tcPr>
          <w:p w14:paraId="78D9B8F5" w14:textId="77777777" w:rsidR="00D71E44" w:rsidRDefault="00D71E44" w:rsidP="00D24084">
            <w:r>
              <w:t>typSubjektu</w:t>
            </w:r>
          </w:p>
        </w:tc>
        <w:tc>
          <w:tcPr>
            <w:tcW w:w="6382" w:type="dxa"/>
            <w:tcMar>
              <w:top w:w="30" w:type="dxa"/>
              <w:left w:w="30" w:type="dxa"/>
              <w:bottom w:w="20" w:type="dxa"/>
              <w:right w:w="30" w:type="dxa"/>
            </w:tcMar>
          </w:tcPr>
          <w:p w14:paraId="53997C53" w14:textId="77777777" w:rsidR="00D71E44" w:rsidRDefault="00D71E44" w:rsidP="00D24084">
            <w:r>
              <w:t>0=Externý subjekt,  1=Organizačná zložka</w:t>
            </w:r>
          </w:p>
        </w:tc>
      </w:tr>
      <w:tr w:rsidR="00D71E44" w14:paraId="1F68DB2F" w14:textId="77777777" w:rsidTr="00690D96">
        <w:tc>
          <w:tcPr>
            <w:tcW w:w="2689" w:type="dxa"/>
            <w:tcMar>
              <w:top w:w="30" w:type="dxa"/>
              <w:left w:w="30" w:type="dxa"/>
              <w:bottom w:w="20" w:type="dxa"/>
              <w:right w:w="30" w:type="dxa"/>
            </w:tcMar>
          </w:tcPr>
          <w:p w14:paraId="2C5DC1EA" w14:textId="77777777" w:rsidR="00D71E44" w:rsidRDefault="00D71E44" w:rsidP="00D24084">
            <w:r>
              <w:t>idPodatelne</w:t>
            </w:r>
          </w:p>
        </w:tc>
        <w:tc>
          <w:tcPr>
            <w:tcW w:w="6382" w:type="dxa"/>
            <w:tcMar>
              <w:top w:w="30" w:type="dxa"/>
              <w:left w:w="30" w:type="dxa"/>
              <w:bottom w:w="20" w:type="dxa"/>
              <w:right w:w="30" w:type="dxa"/>
            </w:tcMar>
          </w:tcPr>
          <w:p w14:paraId="23E4E66E" w14:textId="77777777" w:rsidR="00D71E44" w:rsidRDefault="00D71E44" w:rsidP="00D24084">
            <w:r>
              <w:t>Jednoznačný identifikátor podateľne, ktorej je podanie doručené.</w:t>
            </w:r>
          </w:p>
        </w:tc>
      </w:tr>
      <w:tr w:rsidR="00D71E44" w14:paraId="47E0CF49" w14:textId="77777777" w:rsidTr="00690D96">
        <w:tc>
          <w:tcPr>
            <w:tcW w:w="2689" w:type="dxa"/>
            <w:tcMar>
              <w:top w:w="30" w:type="dxa"/>
              <w:left w:w="30" w:type="dxa"/>
              <w:bottom w:w="20" w:type="dxa"/>
              <w:right w:w="30" w:type="dxa"/>
            </w:tcMar>
          </w:tcPr>
          <w:p w14:paraId="14AD7005" w14:textId="77777777" w:rsidR="00D71E44" w:rsidRDefault="00D71E44" w:rsidP="00D24084">
            <w:r>
              <w:t>idBiznisPripadu</w:t>
            </w:r>
          </w:p>
        </w:tc>
        <w:tc>
          <w:tcPr>
            <w:tcW w:w="6382" w:type="dxa"/>
            <w:tcMar>
              <w:top w:w="30" w:type="dxa"/>
              <w:left w:w="30" w:type="dxa"/>
              <w:bottom w:w="20" w:type="dxa"/>
              <w:right w:w="30" w:type="dxa"/>
            </w:tcMar>
          </w:tcPr>
          <w:p w14:paraId="5CAF3067" w14:textId="77777777" w:rsidR="00D71E44" w:rsidRDefault="00D71E44" w:rsidP="00D24084">
            <w:r>
              <w:t>Identifikátor biznis prípadu z podania.</w:t>
            </w:r>
          </w:p>
        </w:tc>
      </w:tr>
      <w:tr w:rsidR="00D71E44" w14:paraId="61568580" w14:textId="77777777" w:rsidTr="00690D96">
        <w:tc>
          <w:tcPr>
            <w:tcW w:w="2689" w:type="dxa"/>
            <w:tcMar>
              <w:top w:w="30" w:type="dxa"/>
              <w:left w:w="30" w:type="dxa"/>
              <w:bottom w:w="20" w:type="dxa"/>
              <w:right w:w="30" w:type="dxa"/>
            </w:tcMar>
          </w:tcPr>
          <w:p w14:paraId="167D04A1" w14:textId="77777777" w:rsidR="00D71E44" w:rsidRDefault="00D71E44" w:rsidP="00D24084">
            <w:r>
              <w:t>popis</w:t>
            </w:r>
          </w:p>
        </w:tc>
        <w:tc>
          <w:tcPr>
            <w:tcW w:w="6382" w:type="dxa"/>
            <w:tcMar>
              <w:top w:w="30" w:type="dxa"/>
              <w:left w:w="30" w:type="dxa"/>
              <w:bottom w:w="20" w:type="dxa"/>
              <w:right w:w="30" w:type="dxa"/>
            </w:tcMar>
          </w:tcPr>
          <w:p w14:paraId="5527578C" w14:textId="77777777" w:rsidR="00D71E44" w:rsidRDefault="00D71E44" w:rsidP="00D24084">
            <w:r>
              <w:t>Popis z podania.</w:t>
            </w:r>
          </w:p>
        </w:tc>
      </w:tr>
      <w:tr w:rsidR="00D71E44" w14:paraId="78696D19" w14:textId="77777777" w:rsidTr="00690D96">
        <w:tc>
          <w:tcPr>
            <w:tcW w:w="2689" w:type="dxa"/>
            <w:tcMar>
              <w:top w:w="30" w:type="dxa"/>
              <w:left w:w="30" w:type="dxa"/>
              <w:bottom w:w="20" w:type="dxa"/>
              <w:right w:w="30" w:type="dxa"/>
            </w:tcMar>
          </w:tcPr>
          <w:p w14:paraId="4F4C7211" w14:textId="77777777" w:rsidR="00D71E44" w:rsidRDefault="00D71E44" w:rsidP="00D24084">
            <w:r>
              <w:t>extKodTypuPodania</w:t>
            </w:r>
          </w:p>
        </w:tc>
        <w:tc>
          <w:tcPr>
            <w:tcW w:w="6382" w:type="dxa"/>
            <w:tcMar>
              <w:top w:w="30" w:type="dxa"/>
              <w:left w:w="30" w:type="dxa"/>
              <w:bottom w:w="20" w:type="dxa"/>
              <w:right w:w="30" w:type="dxa"/>
            </w:tcMar>
          </w:tcPr>
          <w:p w14:paraId="42C0C59A" w14:textId="77777777" w:rsidR="00D71E44" w:rsidRDefault="00D71E44" w:rsidP="00D24084">
            <w:r>
              <w:t>Jednoznačný identifikátor typu podania.</w:t>
            </w:r>
          </w:p>
        </w:tc>
      </w:tr>
      <w:tr w:rsidR="00D71E44" w14:paraId="7CA08D7C" w14:textId="77777777" w:rsidTr="00690D96">
        <w:tc>
          <w:tcPr>
            <w:tcW w:w="2689" w:type="dxa"/>
            <w:tcMar>
              <w:top w:w="30" w:type="dxa"/>
              <w:left w:w="30" w:type="dxa"/>
              <w:bottom w:w="20" w:type="dxa"/>
              <w:right w:w="30" w:type="dxa"/>
            </w:tcMar>
          </w:tcPr>
          <w:p w14:paraId="7F8B5535" w14:textId="77777777" w:rsidR="00D71E44" w:rsidRDefault="00D71E44" w:rsidP="00D24084">
            <w:r>
              <w:t>datumPodaniaOd</w:t>
            </w:r>
          </w:p>
        </w:tc>
        <w:tc>
          <w:tcPr>
            <w:tcW w:w="6382" w:type="dxa"/>
            <w:tcMar>
              <w:top w:w="30" w:type="dxa"/>
              <w:left w:w="30" w:type="dxa"/>
              <w:bottom w:w="20" w:type="dxa"/>
              <w:right w:w="30" w:type="dxa"/>
            </w:tcMar>
          </w:tcPr>
          <w:p w14:paraId="1F50DFA5" w14:textId="77777777" w:rsidR="00D71E44" w:rsidRDefault="00D71E44" w:rsidP="00D24084">
            <w:r>
              <w:t>Dátum prijatia v podateľni, od ktorého majú byť vrátené podania.</w:t>
            </w:r>
          </w:p>
        </w:tc>
      </w:tr>
      <w:tr w:rsidR="00D71E44" w14:paraId="4903541B" w14:textId="77777777" w:rsidTr="00690D96">
        <w:tc>
          <w:tcPr>
            <w:tcW w:w="2689" w:type="dxa"/>
            <w:tcMar>
              <w:top w:w="30" w:type="dxa"/>
              <w:left w:w="30" w:type="dxa"/>
              <w:bottom w:w="20" w:type="dxa"/>
              <w:right w:w="30" w:type="dxa"/>
            </w:tcMar>
          </w:tcPr>
          <w:p w14:paraId="3660D85E" w14:textId="77777777" w:rsidR="00D71E44" w:rsidRDefault="00D71E44" w:rsidP="00D24084">
            <w:r>
              <w:t>datumPodaniaDo</w:t>
            </w:r>
          </w:p>
        </w:tc>
        <w:tc>
          <w:tcPr>
            <w:tcW w:w="6382" w:type="dxa"/>
            <w:tcMar>
              <w:top w:w="30" w:type="dxa"/>
              <w:left w:w="30" w:type="dxa"/>
              <w:bottom w:w="20" w:type="dxa"/>
              <w:right w:w="30" w:type="dxa"/>
            </w:tcMar>
          </w:tcPr>
          <w:p w14:paraId="3C594D9D" w14:textId="77777777" w:rsidR="00D71E44" w:rsidRDefault="00D71E44" w:rsidP="00D24084">
            <w:r>
              <w:t>Dátum prijatia v podateľni, do ktorého majú byť vrátené podania.</w:t>
            </w:r>
          </w:p>
        </w:tc>
      </w:tr>
      <w:tr w:rsidR="00D71E44" w14:paraId="7720DD5C" w14:textId="77777777" w:rsidTr="00690D96">
        <w:tc>
          <w:tcPr>
            <w:tcW w:w="2689" w:type="dxa"/>
            <w:tcMar>
              <w:top w:w="30" w:type="dxa"/>
              <w:left w:w="30" w:type="dxa"/>
              <w:bottom w:w="20" w:type="dxa"/>
              <w:right w:w="30" w:type="dxa"/>
            </w:tcMar>
          </w:tcPr>
          <w:p w14:paraId="1FBE6202" w14:textId="77777777" w:rsidR="00D71E44" w:rsidRDefault="00D71E44" w:rsidP="00D24084">
            <w:r>
              <w:t>idZasielky</w:t>
            </w:r>
          </w:p>
        </w:tc>
        <w:tc>
          <w:tcPr>
            <w:tcW w:w="6382" w:type="dxa"/>
            <w:tcMar>
              <w:top w:w="30" w:type="dxa"/>
              <w:left w:w="30" w:type="dxa"/>
              <w:bottom w:w="20" w:type="dxa"/>
              <w:right w:w="30" w:type="dxa"/>
            </w:tcMar>
          </w:tcPr>
          <w:p w14:paraId="65C2A42A" w14:textId="77777777" w:rsidR="00D71E44" w:rsidRDefault="00D71E44" w:rsidP="00D24084">
            <w:r>
              <w:t>Jednoznačný identifikár zásielky, viažúcej sa k podaniu.</w:t>
            </w:r>
          </w:p>
        </w:tc>
      </w:tr>
      <w:tr w:rsidR="00D71E44" w14:paraId="3254C2F8" w14:textId="77777777" w:rsidTr="00690D96">
        <w:tc>
          <w:tcPr>
            <w:tcW w:w="2689" w:type="dxa"/>
            <w:tcMar>
              <w:top w:w="30" w:type="dxa"/>
              <w:left w:w="30" w:type="dxa"/>
              <w:bottom w:w="20" w:type="dxa"/>
              <w:right w:w="30" w:type="dxa"/>
            </w:tcMar>
          </w:tcPr>
          <w:p w14:paraId="42D90729" w14:textId="77777777" w:rsidR="00D71E44" w:rsidRDefault="00D71E44" w:rsidP="00D24084">
            <w:r>
              <w:t>pocetPodaniNaStranku</w:t>
            </w:r>
          </w:p>
        </w:tc>
        <w:tc>
          <w:tcPr>
            <w:tcW w:w="6382" w:type="dxa"/>
            <w:tcMar>
              <w:top w:w="30" w:type="dxa"/>
              <w:left w:w="30" w:type="dxa"/>
              <w:bottom w:w="20" w:type="dxa"/>
              <w:right w:w="30" w:type="dxa"/>
            </w:tcMar>
          </w:tcPr>
          <w:p w14:paraId="1AF489BC" w14:textId="77777777" w:rsidR="00D71E44" w:rsidRDefault="00D71E44" w:rsidP="00D24084">
            <w:r>
              <w:t>Počet podaní na stránku.</w:t>
            </w:r>
          </w:p>
        </w:tc>
      </w:tr>
      <w:tr w:rsidR="00D71E44" w14:paraId="3AE3652F" w14:textId="77777777" w:rsidTr="00690D96">
        <w:tc>
          <w:tcPr>
            <w:tcW w:w="2689" w:type="dxa"/>
            <w:tcMar>
              <w:top w:w="30" w:type="dxa"/>
              <w:left w:w="30" w:type="dxa"/>
              <w:bottom w:w="20" w:type="dxa"/>
              <w:right w:w="30" w:type="dxa"/>
            </w:tcMar>
          </w:tcPr>
          <w:p w14:paraId="78C87D7B" w14:textId="77777777" w:rsidR="00D71E44" w:rsidRDefault="00D71E44" w:rsidP="00D24084">
            <w:r>
              <w:t>poradoveCisloStranky</w:t>
            </w:r>
          </w:p>
        </w:tc>
        <w:tc>
          <w:tcPr>
            <w:tcW w:w="6382" w:type="dxa"/>
            <w:tcMar>
              <w:top w:w="30" w:type="dxa"/>
              <w:left w:w="30" w:type="dxa"/>
              <w:bottom w:w="20" w:type="dxa"/>
              <w:right w:w="30" w:type="dxa"/>
            </w:tcMar>
          </w:tcPr>
          <w:p w14:paraId="3E82CC46" w14:textId="77777777" w:rsidR="00D71E44" w:rsidRDefault="00D71E44" w:rsidP="00D24084">
            <w:r>
              <w:t>Poradové číslo stránky.</w:t>
            </w:r>
          </w:p>
        </w:tc>
      </w:tr>
      <w:tr w:rsidR="00D71E44" w14:paraId="00807DD5" w14:textId="77777777" w:rsidTr="00690D96">
        <w:tc>
          <w:tcPr>
            <w:tcW w:w="2689" w:type="dxa"/>
            <w:tcMar>
              <w:top w:w="30" w:type="dxa"/>
              <w:left w:w="30" w:type="dxa"/>
              <w:bottom w:w="20" w:type="dxa"/>
              <w:right w:w="30" w:type="dxa"/>
            </w:tcMar>
          </w:tcPr>
          <w:p w14:paraId="40AD880D" w14:textId="77777777" w:rsidR="00D71E44" w:rsidRDefault="00D71E44" w:rsidP="00D24084">
            <w:r>
              <w:t>stavPodania</w:t>
            </w:r>
          </w:p>
        </w:tc>
        <w:tc>
          <w:tcPr>
            <w:tcW w:w="6382" w:type="dxa"/>
            <w:tcMar>
              <w:top w:w="30" w:type="dxa"/>
              <w:left w:w="30" w:type="dxa"/>
              <w:bottom w:w="20" w:type="dxa"/>
              <w:right w:w="30" w:type="dxa"/>
            </w:tcMar>
          </w:tcPr>
          <w:p w14:paraId="5C493B9B" w14:textId="77777777" w:rsidR="00D71E44" w:rsidRDefault="00D71E44" w:rsidP="00D24084">
            <w:r>
              <w:t>1 - Prijaté, 2 - Neprijaté, 3 - Spracovávané</w:t>
            </w:r>
          </w:p>
        </w:tc>
      </w:tr>
    </w:tbl>
    <w:p w14:paraId="5C6803A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6C054C" w14:paraId="354D486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61357A" w14:textId="77777777" w:rsidR="00D71E44" w:rsidRPr="006C054C" w:rsidRDefault="00D71E44" w:rsidP="00D24084">
            <w:pPr>
              <w:rPr>
                <w:sz w:val="16"/>
                <w:szCs w:val="16"/>
              </w:rPr>
            </w:pPr>
            <w:r w:rsidRPr="006C054C">
              <w:t>Request</w:t>
            </w:r>
          </w:p>
        </w:tc>
      </w:tr>
      <w:tr w:rsidR="00D71E44" w:rsidRPr="006C054C" w14:paraId="52320219" w14:textId="77777777" w:rsidTr="00690D96">
        <w:tc>
          <w:tcPr>
            <w:tcW w:w="9071" w:type="dxa"/>
            <w:tcMar>
              <w:top w:w="30" w:type="dxa"/>
              <w:left w:w="30" w:type="dxa"/>
              <w:bottom w:w="20" w:type="dxa"/>
              <w:right w:w="30" w:type="dxa"/>
            </w:tcMar>
          </w:tcPr>
          <w:p w14:paraId="70DFBBBC" w14:textId="77777777" w:rsidR="00D71E44" w:rsidRPr="006C054C" w:rsidRDefault="004B021E" w:rsidP="00D24084">
            <w:r w:rsidRPr="006C054C">
              <w:t>&lt;soap:Envelope xmlns:soap="</w:t>
            </w:r>
            <w:hyperlink r:id="rId844" w:history="1">
              <w:r w:rsidRPr="006C054C">
                <w:rPr>
                  <w:rStyle w:val="Hypertextovprepojenie"/>
                  <w:sz w:val="16"/>
                  <w:szCs w:val="16"/>
                </w:rPr>
                <w:t>http://www.w3.org/2003/05/soap-envelope</w:t>
              </w:r>
            </w:hyperlink>
            <w:r w:rsidRPr="006C054C">
              <w:t>" xmlns:cep="</w:t>
            </w:r>
            <w:hyperlink r:id="rId845"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63875B03" w14:textId="77777777" w:rsidR="00D71E44" w:rsidRDefault="00D71E44" w:rsidP="00D24084"/>
    <w:tbl>
      <w:tblPr>
        <w:tblStyle w:val="ScrollTableNormal"/>
        <w:tblW w:w="9071" w:type="dxa"/>
        <w:tblLayout w:type="fixed"/>
        <w:tblLook w:val="0020" w:firstRow="1" w:lastRow="0" w:firstColumn="0" w:lastColumn="0" w:noHBand="0" w:noVBand="0"/>
      </w:tblPr>
      <w:tblGrid>
        <w:gridCol w:w="9071"/>
      </w:tblGrid>
      <w:tr w:rsidR="00D71E44" w14:paraId="6315905C" w14:textId="77777777" w:rsidTr="00BA0341">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BB6B70" w14:textId="77777777" w:rsidR="00D71E44" w:rsidRDefault="00D71E44" w:rsidP="00D24084">
            <w:r>
              <w:t>Response</w:t>
            </w:r>
          </w:p>
        </w:tc>
      </w:tr>
      <w:tr w:rsidR="00BA0341" w:rsidRPr="006C054C" w14:paraId="158C0695" w14:textId="77777777" w:rsidTr="00BA0341">
        <w:tc>
          <w:tcPr>
            <w:tcW w:w="9071" w:type="dxa"/>
            <w:tcMar>
              <w:top w:w="30" w:type="dxa"/>
              <w:left w:w="30" w:type="dxa"/>
              <w:bottom w:w="20" w:type="dxa"/>
              <w:right w:w="30" w:type="dxa"/>
            </w:tcMar>
          </w:tcPr>
          <w:p w14:paraId="4D50101C" w14:textId="77777777" w:rsidR="00BA0341" w:rsidRPr="004D4403" w:rsidRDefault="00BA0341" w:rsidP="00D24084">
            <w:r w:rsidRPr="004D4403">
              <w:t>&lt;soap:Envelope xmlns:soap="http://www.w3.org/2003/05/soap-envelope" xmlns:xsi="http://www.w3.org/2001/XMLSchema-instance" xmlns:xsd="http://www.w3.org/2001/XMLSchema"&gt;</w:t>
            </w:r>
          </w:p>
          <w:p w14:paraId="1386D139" w14:textId="77777777" w:rsidR="00BA0341" w:rsidRPr="004D4403" w:rsidRDefault="00BA0341" w:rsidP="00D24084">
            <w:r w:rsidRPr="004D4403">
              <w:t xml:space="preserve">   &lt;soap:Body&gt;</w:t>
            </w:r>
          </w:p>
          <w:p w14:paraId="36154363" w14:textId="77777777" w:rsidR="00BA0341" w:rsidRPr="004D4403" w:rsidRDefault="00BA0341" w:rsidP="00D24084">
            <w:r w:rsidRPr="004D4403">
              <w:t xml:space="preserve">      &lt;RegistrationListExternResponse xmlns="http://www.ditec.sk/CEPEKRe"&gt;</w:t>
            </w:r>
          </w:p>
          <w:p w14:paraId="68C6F1F9" w14:textId="77777777" w:rsidR="00BA0341" w:rsidRPr="004D4403" w:rsidRDefault="00BA0341" w:rsidP="00D24084">
            <w:r w:rsidRPr="004D4403">
              <w:t xml:space="preserve">         &lt;RegistrationListExternResult&gt;</w:t>
            </w:r>
          </w:p>
          <w:p w14:paraId="333DC276" w14:textId="77777777" w:rsidR="00BA0341" w:rsidRPr="004D4403" w:rsidRDefault="00BA0341" w:rsidP="00D24084">
            <w:r w:rsidRPr="004D4403">
              <w:t xml:space="preserve">            &lt;Code&gt;0&lt;/Code&gt;</w:t>
            </w:r>
          </w:p>
          <w:p w14:paraId="6359FD03" w14:textId="77777777" w:rsidR="00BA0341" w:rsidRPr="004D4403" w:rsidRDefault="00BA0341" w:rsidP="00D24084">
            <w:r w:rsidRPr="004D4403">
              <w:t xml:space="preserve">            &lt;Description&gt;OK&lt;/Description&gt;</w:t>
            </w:r>
          </w:p>
          <w:p w14:paraId="0E4C3542" w14:textId="77777777" w:rsidR="00BA0341" w:rsidRPr="004D4403" w:rsidRDefault="00BA0341" w:rsidP="00D24084">
            <w:r w:rsidRPr="004D4403">
              <w:t xml:space="preserve">            &lt;RegistrationList&gt;</w:t>
            </w:r>
          </w:p>
          <w:p w14:paraId="1CA3DE4D" w14:textId="77777777" w:rsidR="00BA0341" w:rsidRPr="004D4403" w:rsidRDefault="00BA0341" w:rsidP="00D24084">
            <w:r w:rsidRPr="004D4403">
              <w:t xml:space="preserve">               &lt;Count&gt;3&lt;/Count&gt;</w:t>
            </w:r>
          </w:p>
          <w:p w14:paraId="5593E1B9" w14:textId="77777777" w:rsidR="00BA0341" w:rsidRPr="004D4403" w:rsidRDefault="00BA0341" w:rsidP="00D24084">
            <w:r w:rsidRPr="004D4403">
              <w:t xml:space="preserve">               &lt;TotalCount&gt;3&lt;/TotalCount&gt;</w:t>
            </w:r>
          </w:p>
          <w:p w14:paraId="2547676D" w14:textId="77777777" w:rsidR="00BA0341" w:rsidRPr="004D4403" w:rsidRDefault="00BA0341" w:rsidP="00D24084">
            <w:r w:rsidRPr="004D4403">
              <w:t xml:space="preserve">               &lt;CurrentPage&gt;1&lt;/CurrentPage&gt;</w:t>
            </w:r>
          </w:p>
          <w:p w14:paraId="3F5785AF" w14:textId="77777777" w:rsidR="00BA0341" w:rsidRPr="004D4403" w:rsidRDefault="00BA0341" w:rsidP="00D24084">
            <w:r w:rsidRPr="004D4403">
              <w:lastRenderedPageBreak/>
              <w:t xml:space="preserve">               &lt;RecordsPerPage&gt;20&lt;/RecordsPerPage&gt;</w:t>
            </w:r>
          </w:p>
          <w:p w14:paraId="1BB0502F" w14:textId="77777777" w:rsidR="00BA0341" w:rsidRPr="004D4403" w:rsidRDefault="00BA0341" w:rsidP="00D24084">
            <w:r w:rsidRPr="004D4403">
              <w:t xml:space="preserve">               &lt;Detail&gt;</w:t>
            </w:r>
          </w:p>
          <w:p w14:paraId="5600EB19" w14:textId="77777777" w:rsidR="00BA0341" w:rsidRPr="004D4403" w:rsidRDefault="00BA0341" w:rsidP="00D24084">
            <w:r w:rsidRPr="004D4403">
              <w:t xml:space="preserve">                  &lt;PodanieExternySystem&gt;</w:t>
            </w:r>
          </w:p>
          <w:p w14:paraId="7C47F79E" w14:textId="77777777" w:rsidR="00BA0341" w:rsidRPr="004D4403" w:rsidRDefault="00BA0341" w:rsidP="00D24084">
            <w:r w:rsidRPr="004D4403">
              <w:t xml:space="preserve">                     &lt;BusinessIdentifier&gt;67437538&lt;/BusinessIdentifier&gt;</w:t>
            </w:r>
          </w:p>
          <w:p w14:paraId="6FF36AEC" w14:textId="77777777" w:rsidR="00BA0341" w:rsidRPr="004D4403" w:rsidRDefault="00BA0341" w:rsidP="00D24084">
            <w:r w:rsidRPr="004D4403">
              <w:t xml:space="preserve">                     &lt;ReceivedDateTime&gt;2019-11-19T16:04:27&lt;/ReceivedDateTime&gt;</w:t>
            </w:r>
          </w:p>
          <w:p w14:paraId="6859C9C1" w14:textId="77777777" w:rsidR="00BA0341" w:rsidRPr="004D4403" w:rsidRDefault="00BA0341" w:rsidP="00D24084">
            <w:r w:rsidRPr="004D4403">
              <w:t xml:space="preserve">                     &lt;RegistrationExternalCode&gt;P_MF_OC_0412_v1.0&lt;/RegistrationExternalCode&gt;</w:t>
            </w:r>
          </w:p>
          <w:p w14:paraId="579DF237" w14:textId="77777777" w:rsidR="00BA0341" w:rsidRPr="004D4403" w:rsidRDefault="00BA0341" w:rsidP="00D24084">
            <w:r w:rsidRPr="004D4403">
              <w:t xml:space="preserve">                     &lt;RegistrationTypeName&gt;SK412.001 - Elektronické prílohy colných vyhlásení&lt;/RegistrationTypeName&gt;</w:t>
            </w:r>
          </w:p>
          <w:p w14:paraId="6162008B" w14:textId="77777777" w:rsidR="00BA0341" w:rsidRPr="004D4403" w:rsidRDefault="00BA0341" w:rsidP="00D24084">
            <w:r w:rsidRPr="004D4403">
              <w:t xml:space="preserve">                     &lt;PodatelnaID&gt;2&lt;/PodatelnaID&gt;</w:t>
            </w:r>
          </w:p>
          <w:p w14:paraId="07BBC92A" w14:textId="77777777" w:rsidR="00BA0341" w:rsidRPr="004D4403" w:rsidRDefault="00BA0341" w:rsidP="00D24084">
            <w:r w:rsidRPr="004D4403">
              <w:t xml:space="preserve">                     &lt;RegistrationState&gt;1&lt;/RegistrationState&gt;</w:t>
            </w:r>
          </w:p>
          <w:p w14:paraId="4A20FC9D" w14:textId="77777777" w:rsidR="00BA0341" w:rsidRPr="004D4403" w:rsidRDefault="00BA0341" w:rsidP="00D24084">
            <w:r w:rsidRPr="004D4403">
              <w:t xml:space="preserve">                     &lt;RegistrationIdentifier&gt;5f42a0a0-b524-4172-9beb-5cbcc0b9819f&lt;/RegistrationIdentifier&gt;</w:t>
            </w:r>
          </w:p>
          <w:p w14:paraId="6E880141" w14:textId="77777777" w:rsidR="00BA0341" w:rsidRPr="004D4403" w:rsidRDefault="00BA0341" w:rsidP="00D24084">
            <w:r w:rsidRPr="004D4403">
              <w:t xml:space="preserve">                     &lt;SubjectType&gt;0&lt;/SubjectType&gt;</w:t>
            </w:r>
          </w:p>
          <w:p w14:paraId="72A4FBDE" w14:textId="77777777" w:rsidR="00BA0341" w:rsidRPr="004D4403" w:rsidRDefault="00BA0341" w:rsidP="00D24084">
            <w:r w:rsidRPr="004D4403">
              <w:t xml:space="preserve">                     &lt;SubjectID&gt;Ditec, a.s.&lt;/SubjectID&gt;</w:t>
            </w:r>
          </w:p>
          <w:p w14:paraId="3E5F6B29" w14:textId="77777777" w:rsidR="00BA0341" w:rsidRPr="004D4403" w:rsidRDefault="00BA0341" w:rsidP="00D24084">
            <w:r w:rsidRPr="004D4403">
              <w:t xml:space="preserve">                  &lt;/PodanieExternySystem&gt;</w:t>
            </w:r>
          </w:p>
          <w:p w14:paraId="6D9ED2F1" w14:textId="77777777" w:rsidR="00BA0341" w:rsidRPr="004D4403" w:rsidRDefault="00BA0341" w:rsidP="00D24084">
            <w:r w:rsidRPr="004D4403">
              <w:t xml:space="preserve">                  &lt;PodanieExternySystem&gt;</w:t>
            </w:r>
          </w:p>
          <w:p w14:paraId="010F5999" w14:textId="77777777" w:rsidR="00BA0341" w:rsidRPr="004D4403" w:rsidRDefault="00BA0341" w:rsidP="00D24084">
            <w:r w:rsidRPr="004D4403">
              <w:t xml:space="preserve">                     &lt;BusinessIdentifier&gt;67437538&lt;/BusinessIdentifier&gt;</w:t>
            </w:r>
          </w:p>
          <w:p w14:paraId="44ECE161" w14:textId="77777777" w:rsidR="00BA0341" w:rsidRPr="004D4403" w:rsidRDefault="00BA0341" w:rsidP="00D24084">
            <w:r w:rsidRPr="004D4403">
              <w:t xml:space="preserve">                     &lt;ReceivedDateTime&gt;2019-11-19T15:58:18&lt;/ReceivedDateTime&gt;</w:t>
            </w:r>
          </w:p>
          <w:p w14:paraId="4E8F12D1" w14:textId="77777777" w:rsidR="00BA0341" w:rsidRPr="004D4403" w:rsidRDefault="00BA0341" w:rsidP="00D24084">
            <w:r w:rsidRPr="004D4403">
              <w:t xml:space="preserve">                     &lt;RegistrationExternalCode&gt;P_MF_OC_0412_v1.0&lt;/RegistrationExternalCode&gt;</w:t>
            </w:r>
          </w:p>
          <w:p w14:paraId="61D1B34A" w14:textId="77777777" w:rsidR="00BA0341" w:rsidRPr="004D4403" w:rsidRDefault="00BA0341" w:rsidP="00D24084">
            <w:r w:rsidRPr="004D4403">
              <w:t xml:space="preserve">                     &lt;RegistrationTypeName&gt;SK412.001 - Elektronické prílohy colných vyhlásení&lt;/RegistrationTypeName&gt;</w:t>
            </w:r>
          </w:p>
          <w:p w14:paraId="44D81625" w14:textId="77777777" w:rsidR="00BA0341" w:rsidRPr="004D4403" w:rsidRDefault="00BA0341" w:rsidP="00D24084">
            <w:r w:rsidRPr="004D4403">
              <w:t xml:space="preserve">                     &lt;PodatelnaID&gt;2&lt;/PodatelnaID&gt;</w:t>
            </w:r>
          </w:p>
          <w:p w14:paraId="30D65160" w14:textId="77777777" w:rsidR="00BA0341" w:rsidRPr="004D4403" w:rsidRDefault="00BA0341" w:rsidP="00D24084">
            <w:r w:rsidRPr="004D4403">
              <w:t xml:space="preserve">                     &lt;RegistrationState&gt;1&lt;/RegistrationState&gt;</w:t>
            </w:r>
          </w:p>
          <w:p w14:paraId="28FC91BD" w14:textId="77777777" w:rsidR="00BA0341" w:rsidRPr="004D4403" w:rsidRDefault="00BA0341" w:rsidP="00D24084">
            <w:r w:rsidRPr="004D4403">
              <w:t xml:space="preserve">                     &lt;RegistrationIdentifier&gt;684f644b-add9-490a-aa72-a69631928906&lt;/RegistrationIdentifier&gt;</w:t>
            </w:r>
          </w:p>
          <w:p w14:paraId="7C6FCC89" w14:textId="77777777" w:rsidR="00BA0341" w:rsidRPr="004D4403" w:rsidRDefault="00BA0341" w:rsidP="00D24084">
            <w:r w:rsidRPr="004D4403">
              <w:t xml:space="preserve">                     &lt;SubjectType&gt;0&lt;/SubjectType&gt;</w:t>
            </w:r>
          </w:p>
          <w:p w14:paraId="68068B8B" w14:textId="77777777" w:rsidR="00BA0341" w:rsidRPr="004D4403" w:rsidRDefault="00BA0341" w:rsidP="00D24084">
            <w:r w:rsidRPr="004D4403">
              <w:t xml:space="preserve">                     &lt;SubjectID&gt;Ditec, a.s.&lt;/SubjectID&gt;</w:t>
            </w:r>
          </w:p>
          <w:p w14:paraId="5E24435D" w14:textId="77777777" w:rsidR="00BA0341" w:rsidRPr="004D4403" w:rsidRDefault="00BA0341" w:rsidP="00D24084">
            <w:r w:rsidRPr="004D4403">
              <w:t xml:space="preserve">                  &lt;/PodanieExternySystem&gt;</w:t>
            </w:r>
          </w:p>
          <w:p w14:paraId="303927E5" w14:textId="77777777" w:rsidR="00BA0341" w:rsidRPr="004D4403" w:rsidRDefault="00BA0341" w:rsidP="00D24084">
            <w:r w:rsidRPr="004D4403">
              <w:t xml:space="preserve">                  &lt;PodanieExternySystem&gt;</w:t>
            </w:r>
          </w:p>
          <w:p w14:paraId="1BBC3F41" w14:textId="77777777" w:rsidR="00BA0341" w:rsidRPr="004D4403" w:rsidRDefault="00BA0341" w:rsidP="00D24084">
            <w:r w:rsidRPr="004D4403">
              <w:t xml:space="preserve">                     &lt;BusinessIdentifier&gt;Test_20191113_1&lt;/BusinessIdentifier&gt;</w:t>
            </w:r>
          </w:p>
          <w:p w14:paraId="1FD369E5" w14:textId="77777777" w:rsidR="00BA0341" w:rsidRPr="004D4403" w:rsidRDefault="00BA0341" w:rsidP="00D24084">
            <w:r w:rsidRPr="004D4403">
              <w:t xml:space="preserve">                     &lt;ReceivedDateTime&gt;2019-11-13T12:39:37&lt;/ReceivedDateTime&gt;</w:t>
            </w:r>
          </w:p>
          <w:p w14:paraId="0C924266" w14:textId="77777777" w:rsidR="00BA0341" w:rsidRPr="004D4403" w:rsidRDefault="00BA0341" w:rsidP="00D24084">
            <w:r w:rsidRPr="004D4403">
              <w:t xml:space="preserve">                     &lt;RegistrationExternalCode&gt;P_MF_OC_0412_v1.0&lt;/RegistrationExternalCode&gt;</w:t>
            </w:r>
          </w:p>
          <w:p w14:paraId="6209EC1D" w14:textId="77777777" w:rsidR="00BA0341" w:rsidRPr="004D4403" w:rsidRDefault="00BA0341" w:rsidP="00D24084">
            <w:r w:rsidRPr="004D4403">
              <w:t xml:space="preserve">                     &lt;RegistrationTypeName&gt;SK412.001 - Elektronické prílohy colných vyhlásení&lt;/RegistrationTypeName&gt;</w:t>
            </w:r>
          </w:p>
          <w:p w14:paraId="31B4030E" w14:textId="77777777" w:rsidR="00BA0341" w:rsidRPr="004D4403" w:rsidRDefault="00BA0341" w:rsidP="00D24084">
            <w:r w:rsidRPr="004D4403">
              <w:t xml:space="preserve">                     &lt;PodatelnaID&gt;2&lt;/PodatelnaID&gt;</w:t>
            </w:r>
          </w:p>
          <w:p w14:paraId="61E606DA" w14:textId="77777777" w:rsidR="00BA0341" w:rsidRPr="004D4403" w:rsidRDefault="00BA0341" w:rsidP="00D24084">
            <w:r w:rsidRPr="004D4403">
              <w:t xml:space="preserve">                     &lt;RegistrationState&gt;1&lt;/RegistrationState&gt;</w:t>
            </w:r>
          </w:p>
          <w:p w14:paraId="50A1C012" w14:textId="77777777" w:rsidR="00BA0341" w:rsidRPr="004D4403" w:rsidRDefault="00BA0341" w:rsidP="00D24084">
            <w:r w:rsidRPr="004D4403">
              <w:t xml:space="preserve">                     &lt;RegistrationIdentifier&gt;f89094b2-9932-4b90-97c6-c5bcf3235680&lt;/RegistrationIdentifier&gt;</w:t>
            </w:r>
          </w:p>
          <w:p w14:paraId="68525B70" w14:textId="77777777" w:rsidR="00BA0341" w:rsidRPr="004D4403" w:rsidRDefault="00BA0341" w:rsidP="00D24084">
            <w:r w:rsidRPr="004D4403">
              <w:t xml:space="preserve">                     &lt;SubjectType&gt;0&lt;/SubjectType&gt;</w:t>
            </w:r>
          </w:p>
          <w:p w14:paraId="3A8ABCEB" w14:textId="77777777" w:rsidR="00BA0341" w:rsidRPr="004D4403" w:rsidRDefault="00BA0341" w:rsidP="00D24084">
            <w:r w:rsidRPr="004D4403">
              <w:t xml:space="preserve">                     &lt;SubjectID&gt;Ditec, a.s.&lt;/SubjectID&gt;</w:t>
            </w:r>
          </w:p>
          <w:p w14:paraId="777E460E" w14:textId="77777777" w:rsidR="00BA0341" w:rsidRPr="004D4403" w:rsidRDefault="00BA0341" w:rsidP="00D24084">
            <w:r w:rsidRPr="004D4403">
              <w:t xml:space="preserve">                  &lt;/PodanieExternySystem&gt;</w:t>
            </w:r>
          </w:p>
          <w:p w14:paraId="42527A40" w14:textId="77777777" w:rsidR="00BA0341" w:rsidRPr="004D4403" w:rsidRDefault="00BA0341" w:rsidP="00D24084">
            <w:r w:rsidRPr="004D4403">
              <w:t xml:space="preserve">               &lt;/Detail&gt;</w:t>
            </w:r>
          </w:p>
          <w:p w14:paraId="7128CA21" w14:textId="77777777" w:rsidR="00BA0341" w:rsidRPr="004D4403" w:rsidRDefault="00BA0341" w:rsidP="00D24084">
            <w:r w:rsidRPr="004D4403">
              <w:t xml:space="preserve">            &lt;/RegistrationList&gt;</w:t>
            </w:r>
          </w:p>
          <w:p w14:paraId="44DF4EDF" w14:textId="77777777" w:rsidR="00BA0341" w:rsidRPr="004D4403" w:rsidRDefault="00BA0341" w:rsidP="00D24084">
            <w:r w:rsidRPr="004D4403">
              <w:t xml:space="preserve">         &lt;/RegistrationListExternResult&gt;</w:t>
            </w:r>
          </w:p>
          <w:p w14:paraId="45E196A8" w14:textId="77777777" w:rsidR="00BA0341" w:rsidRPr="004D4403" w:rsidRDefault="00BA0341" w:rsidP="00D24084">
            <w:r w:rsidRPr="004D4403">
              <w:t xml:space="preserve">      &lt;/RegistrationListExternResponse&gt;</w:t>
            </w:r>
          </w:p>
          <w:p w14:paraId="7A5D761B" w14:textId="77777777" w:rsidR="00BA0341" w:rsidRPr="004D4403" w:rsidRDefault="00BA0341" w:rsidP="00D24084">
            <w:r w:rsidRPr="004D4403">
              <w:t xml:space="preserve">   &lt;/soap:Body&gt;</w:t>
            </w:r>
          </w:p>
          <w:p w14:paraId="6E88EA29" w14:textId="77777777" w:rsidR="00BA0341" w:rsidRPr="006C054C" w:rsidRDefault="00BA0341" w:rsidP="00D24084">
            <w:r w:rsidRPr="004D4403">
              <w:t>&lt;/soap:Envelope&gt;</w:t>
            </w:r>
          </w:p>
        </w:tc>
      </w:tr>
    </w:tbl>
    <w:p w14:paraId="37E533F5" w14:textId="77777777" w:rsidR="00D71E44" w:rsidRDefault="00D71E44" w:rsidP="00D24084"/>
    <w:p w14:paraId="6F070FD3"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9BA7B3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F6F8FA" w14:textId="77777777" w:rsidR="00D71E44" w:rsidRDefault="00D71E44" w:rsidP="00D24084">
            <w:r>
              <w:t>Názov metódy</w:t>
            </w:r>
          </w:p>
        </w:tc>
      </w:tr>
      <w:tr w:rsidR="00D71E44" w14:paraId="6FC5F351" w14:textId="77777777" w:rsidTr="00690D96">
        <w:tc>
          <w:tcPr>
            <w:tcW w:w="9071" w:type="dxa"/>
            <w:tcMar>
              <w:top w:w="30" w:type="dxa"/>
              <w:left w:w="30" w:type="dxa"/>
              <w:bottom w:w="20" w:type="dxa"/>
              <w:right w:w="30" w:type="dxa"/>
            </w:tcMar>
          </w:tcPr>
          <w:p w14:paraId="7216CD11" w14:textId="77777777" w:rsidR="00D71E44" w:rsidRDefault="00D71E44" w:rsidP="00D24084">
            <w:r>
              <w:t>RegistrationObjectSimpleGet</w:t>
            </w:r>
          </w:p>
        </w:tc>
      </w:tr>
    </w:tbl>
    <w:p w14:paraId="18146B3B"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393D044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62627333" w14:textId="77777777" w:rsidR="00D71E44" w:rsidRDefault="00D71E44" w:rsidP="00D24084">
            <w:r>
              <w:lastRenderedPageBreak/>
              <w:t>Vstupný parameter</w:t>
            </w:r>
          </w:p>
        </w:tc>
        <w:tc>
          <w:tcPr>
            <w:tcW w:w="7091" w:type="dxa"/>
            <w:tcMar>
              <w:top w:w="30" w:type="dxa"/>
              <w:left w:w="30" w:type="dxa"/>
              <w:bottom w:w="20" w:type="dxa"/>
              <w:right w:w="30" w:type="dxa"/>
            </w:tcMar>
          </w:tcPr>
          <w:p w14:paraId="75EA5147" w14:textId="77777777" w:rsidR="00D71E44" w:rsidRDefault="00D71E44" w:rsidP="00D24084">
            <w:r>
              <w:t>Popis</w:t>
            </w:r>
          </w:p>
        </w:tc>
      </w:tr>
      <w:tr w:rsidR="00D71E44" w14:paraId="5D6BF000" w14:textId="77777777" w:rsidTr="00690D96">
        <w:tc>
          <w:tcPr>
            <w:tcW w:w="1980" w:type="dxa"/>
            <w:tcMar>
              <w:top w:w="30" w:type="dxa"/>
              <w:left w:w="30" w:type="dxa"/>
              <w:bottom w:w="20" w:type="dxa"/>
              <w:right w:w="30" w:type="dxa"/>
            </w:tcMar>
          </w:tcPr>
          <w:p w14:paraId="74D92E5E" w14:textId="77777777" w:rsidR="00D71E44" w:rsidRDefault="00D71E44" w:rsidP="00D24084">
            <w:r>
              <w:t>registrationIdentifier</w:t>
            </w:r>
          </w:p>
        </w:tc>
        <w:tc>
          <w:tcPr>
            <w:tcW w:w="7091" w:type="dxa"/>
            <w:tcMar>
              <w:top w:w="30" w:type="dxa"/>
              <w:left w:w="30" w:type="dxa"/>
              <w:bottom w:w="20" w:type="dxa"/>
              <w:right w:w="30" w:type="dxa"/>
            </w:tcMar>
          </w:tcPr>
          <w:p w14:paraId="4AD4B68C" w14:textId="77777777" w:rsidR="00D71E44" w:rsidRDefault="00D71E44" w:rsidP="00D24084">
            <w:r>
              <w:t>Jednoznačný identifikátor podania.</w:t>
            </w:r>
          </w:p>
        </w:tc>
      </w:tr>
    </w:tbl>
    <w:p w14:paraId="10E3135C"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75B289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26A5E5A" w14:textId="77777777" w:rsidR="00D71E44" w:rsidRPr="00FD7611" w:rsidRDefault="00D71E44" w:rsidP="00D24084">
            <w:pPr>
              <w:rPr>
                <w:sz w:val="16"/>
                <w:szCs w:val="16"/>
              </w:rPr>
            </w:pPr>
            <w:r w:rsidRPr="00FD7611">
              <w:t>Request</w:t>
            </w:r>
          </w:p>
        </w:tc>
      </w:tr>
      <w:tr w:rsidR="00D71E44" w:rsidRPr="00FD7611" w14:paraId="5ACFB029" w14:textId="77777777" w:rsidTr="00690D96">
        <w:tc>
          <w:tcPr>
            <w:tcW w:w="9071" w:type="dxa"/>
            <w:tcMar>
              <w:top w:w="30" w:type="dxa"/>
              <w:left w:w="30" w:type="dxa"/>
              <w:bottom w:w="20" w:type="dxa"/>
              <w:right w:w="30" w:type="dxa"/>
            </w:tcMar>
          </w:tcPr>
          <w:p w14:paraId="5D5D2E8D" w14:textId="77777777" w:rsidR="00D71E44" w:rsidRPr="00FD7611" w:rsidRDefault="00BA0341" w:rsidP="00D24084">
            <w:r w:rsidRPr="00FD7611">
              <w:t>&lt;soapenv:Envelope xmlns:soapenv="</w:t>
            </w:r>
            <w:hyperlink r:id="rId846" w:history="1">
              <w:r w:rsidRPr="00FD7611">
                <w:rPr>
                  <w:rStyle w:val="Hypertextovprepojenie"/>
                  <w:sz w:val="16"/>
                  <w:szCs w:val="16"/>
                </w:rPr>
                <w:t>http://schemas.xmlsoap.org/soap/envelope/</w:t>
              </w:r>
            </w:hyperlink>
            <w:r w:rsidRPr="00FD7611">
              <w:t>" xmlns:cep="</w:t>
            </w:r>
            <w:hyperlink r:id="rId847"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6CA60609"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72C6E8D"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426BC0" w14:textId="77777777" w:rsidR="00D71E44" w:rsidRDefault="00D71E44" w:rsidP="00D24084">
            <w:r>
              <w:t>Response</w:t>
            </w:r>
          </w:p>
        </w:tc>
      </w:tr>
      <w:tr w:rsidR="00D71E44" w14:paraId="6805E7D4" w14:textId="77777777" w:rsidTr="00690D96">
        <w:tc>
          <w:tcPr>
            <w:tcW w:w="9071" w:type="dxa"/>
            <w:tcMar>
              <w:top w:w="30" w:type="dxa"/>
              <w:left w:w="30" w:type="dxa"/>
              <w:bottom w:w="20" w:type="dxa"/>
              <w:right w:w="30" w:type="dxa"/>
            </w:tcMar>
          </w:tcPr>
          <w:p w14:paraId="2E9A1434" w14:textId="77777777" w:rsidR="00D71E44" w:rsidRPr="00FD7611" w:rsidRDefault="00BA0341" w:rsidP="00D24084">
            <w:r w:rsidRPr="00FD7611">
              <w:t>&lt;soap:Envelope xmlns:soap="</w:t>
            </w:r>
            <w:hyperlink r:id="rId848" w:history="1">
              <w:r w:rsidRPr="00FD7611">
                <w:rPr>
                  <w:rStyle w:val="Hypertextovprepojenie"/>
                  <w:sz w:val="16"/>
                  <w:szCs w:val="16"/>
                </w:rPr>
                <w:t>http://schemas.xmlsoap.org/soap/envelope/</w:t>
              </w:r>
            </w:hyperlink>
            <w:r w:rsidRPr="00FD7611">
              <w:t>" xmlns:xsi="</w:t>
            </w:r>
            <w:hyperlink r:id="rId849" w:history="1">
              <w:r w:rsidRPr="00FD7611">
                <w:rPr>
                  <w:rStyle w:val="Hypertextovprepojenie"/>
                  <w:sz w:val="16"/>
                  <w:szCs w:val="16"/>
                </w:rPr>
                <w:t>http://www.w3.org/2001/XMLSchema-instance</w:t>
              </w:r>
            </w:hyperlink>
            <w:r w:rsidRPr="00FD7611">
              <w:t>" xmlns:xsd="</w:t>
            </w:r>
            <w:hyperlink r:id="rId850"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851"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&lt;RegistrationTypeName&gt;SK671.001 - Záväzok ručiteľa - jednotlivá 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w:t>
            </w:r>
            <w:r w:rsidRPr="00FD7611">
              <w:lastRenderedPageBreak/>
              <w:t>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w:t>
            </w:r>
            <w:r w:rsidRPr="00FD7611">
              <w:lastRenderedPageBreak/>
              <w:t>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459BA12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AAA1CD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26002" w14:textId="77777777" w:rsidR="00D71E44" w:rsidRDefault="00D71E44" w:rsidP="00D24084">
            <w:r>
              <w:t>Názov metódy</w:t>
            </w:r>
          </w:p>
        </w:tc>
      </w:tr>
      <w:tr w:rsidR="00D71E44" w14:paraId="470C9B40" w14:textId="77777777" w:rsidTr="00690D96">
        <w:tc>
          <w:tcPr>
            <w:tcW w:w="9071" w:type="dxa"/>
            <w:tcMar>
              <w:top w:w="30" w:type="dxa"/>
              <w:left w:w="30" w:type="dxa"/>
              <w:bottom w:w="20" w:type="dxa"/>
              <w:right w:w="30" w:type="dxa"/>
            </w:tcMar>
          </w:tcPr>
          <w:p w14:paraId="1B2073F1" w14:textId="77777777" w:rsidR="00D71E44" w:rsidRDefault="00D71E44" w:rsidP="00D24084">
            <w:r>
              <w:t>ConsignmentListExtern</w:t>
            </w:r>
          </w:p>
        </w:tc>
      </w:tr>
    </w:tbl>
    <w:p w14:paraId="49ACB0A7"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7C2B6A47"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0101DEAC" w14:textId="77777777" w:rsidR="00D71E44" w:rsidRDefault="00D71E44" w:rsidP="00D24084">
            <w:r>
              <w:t>Vstupný parameter</w:t>
            </w:r>
          </w:p>
        </w:tc>
        <w:tc>
          <w:tcPr>
            <w:tcW w:w="6382" w:type="dxa"/>
            <w:tcMar>
              <w:top w:w="30" w:type="dxa"/>
              <w:left w:w="30" w:type="dxa"/>
              <w:bottom w:w="20" w:type="dxa"/>
              <w:right w:w="30" w:type="dxa"/>
            </w:tcMar>
          </w:tcPr>
          <w:p w14:paraId="3FC82475" w14:textId="77777777" w:rsidR="00D71E44" w:rsidRDefault="00D71E44" w:rsidP="00D24084">
            <w:r>
              <w:t>Popis</w:t>
            </w:r>
          </w:p>
        </w:tc>
      </w:tr>
      <w:tr w:rsidR="00D71E44" w14:paraId="371FE3B0" w14:textId="77777777" w:rsidTr="00690D96">
        <w:tc>
          <w:tcPr>
            <w:tcW w:w="2689" w:type="dxa"/>
            <w:tcMar>
              <w:top w:w="30" w:type="dxa"/>
              <w:left w:w="30" w:type="dxa"/>
              <w:bottom w:w="20" w:type="dxa"/>
              <w:right w:w="30" w:type="dxa"/>
            </w:tcMar>
          </w:tcPr>
          <w:p w14:paraId="28991FEE" w14:textId="77777777" w:rsidR="00D71E44" w:rsidRDefault="00D71E44" w:rsidP="00D24084">
            <w:r>
              <w:t>uriStrunkturaPreDorucovanie</w:t>
            </w:r>
          </w:p>
        </w:tc>
        <w:tc>
          <w:tcPr>
            <w:tcW w:w="6382" w:type="dxa"/>
            <w:tcMar>
              <w:top w:w="30" w:type="dxa"/>
              <w:left w:w="30" w:type="dxa"/>
              <w:bottom w:w="20" w:type="dxa"/>
              <w:right w:w="30" w:type="dxa"/>
            </w:tcMar>
          </w:tcPr>
          <w:p w14:paraId="156AA3F0" w14:textId="77777777" w:rsidR="00D71E44" w:rsidRDefault="00D71E44" w:rsidP="00D24084">
            <w:r>
              <w:t>Jednoznačný identifikátor subjektu pre doručovanie.</w:t>
            </w:r>
          </w:p>
        </w:tc>
      </w:tr>
      <w:tr w:rsidR="00D71E44" w14:paraId="2243E966" w14:textId="77777777" w:rsidTr="00690D96">
        <w:tc>
          <w:tcPr>
            <w:tcW w:w="2689" w:type="dxa"/>
            <w:tcMar>
              <w:top w:w="30" w:type="dxa"/>
              <w:left w:w="30" w:type="dxa"/>
              <w:bottom w:w="20" w:type="dxa"/>
              <w:right w:w="30" w:type="dxa"/>
            </w:tcMar>
          </w:tcPr>
          <w:p w14:paraId="5D6EA4F0" w14:textId="77777777" w:rsidR="00D71E44" w:rsidRDefault="00D71E44" w:rsidP="00D24084">
            <w:r>
              <w:t>idSubjektu</w:t>
            </w:r>
          </w:p>
        </w:tc>
        <w:tc>
          <w:tcPr>
            <w:tcW w:w="6382" w:type="dxa"/>
            <w:tcMar>
              <w:top w:w="30" w:type="dxa"/>
              <w:left w:w="30" w:type="dxa"/>
              <w:bottom w:w="20" w:type="dxa"/>
              <w:right w:w="30" w:type="dxa"/>
            </w:tcMar>
          </w:tcPr>
          <w:p w14:paraId="78BA6865" w14:textId="77777777" w:rsidR="00D71E44" w:rsidRDefault="00D71E44" w:rsidP="00D24084">
            <w:r>
              <w:t>Jednoznačný identifikátor subjektu pridelený EKR.</w:t>
            </w:r>
          </w:p>
        </w:tc>
      </w:tr>
      <w:tr w:rsidR="00D71E44" w14:paraId="1412DFE9" w14:textId="77777777" w:rsidTr="00690D96">
        <w:tc>
          <w:tcPr>
            <w:tcW w:w="2689" w:type="dxa"/>
            <w:tcMar>
              <w:top w:w="30" w:type="dxa"/>
              <w:left w:w="30" w:type="dxa"/>
              <w:bottom w:w="20" w:type="dxa"/>
              <w:right w:w="30" w:type="dxa"/>
            </w:tcMar>
          </w:tcPr>
          <w:p w14:paraId="225DA787" w14:textId="77777777" w:rsidR="00D71E44" w:rsidRDefault="00D71E44" w:rsidP="00D24084">
            <w:r>
              <w:t>typSubjektu</w:t>
            </w:r>
          </w:p>
        </w:tc>
        <w:tc>
          <w:tcPr>
            <w:tcW w:w="6382" w:type="dxa"/>
            <w:tcMar>
              <w:top w:w="30" w:type="dxa"/>
              <w:left w:w="30" w:type="dxa"/>
              <w:bottom w:w="20" w:type="dxa"/>
              <w:right w:w="30" w:type="dxa"/>
            </w:tcMar>
          </w:tcPr>
          <w:p w14:paraId="7DF0A5BB" w14:textId="77777777" w:rsidR="00D71E44" w:rsidRDefault="00D71E44" w:rsidP="00D24084">
            <w:r>
              <w:t>0=Externý subjekt, 1=Organizačná zložka</w:t>
            </w:r>
          </w:p>
        </w:tc>
      </w:tr>
      <w:tr w:rsidR="00D71E44" w14:paraId="5155B251" w14:textId="77777777" w:rsidTr="00690D96">
        <w:tc>
          <w:tcPr>
            <w:tcW w:w="2689" w:type="dxa"/>
            <w:tcMar>
              <w:top w:w="30" w:type="dxa"/>
              <w:left w:w="30" w:type="dxa"/>
              <w:bottom w:w="20" w:type="dxa"/>
              <w:right w:w="30" w:type="dxa"/>
            </w:tcMar>
          </w:tcPr>
          <w:p w14:paraId="3324B38E" w14:textId="77777777" w:rsidR="00D71E44" w:rsidRDefault="00D71E44" w:rsidP="00D24084">
            <w:r>
              <w:t>idPodatelne</w:t>
            </w:r>
          </w:p>
        </w:tc>
        <w:tc>
          <w:tcPr>
            <w:tcW w:w="6382" w:type="dxa"/>
            <w:tcMar>
              <w:top w:w="30" w:type="dxa"/>
              <w:left w:w="30" w:type="dxa"/>
              <w:bottom w:w="20" w:type="dxa"/>
              <w:right w:w="30" w:type="dxa"/>
            </w:tcMar>
          </w:tcPr>
          <w:p w14:paraId="2209141F" w14:textId="77777777" w:rsidR="00D71E44" w:rsidRDefault="00D71E44" w:rsidP="00D24084">
            <w:r>
              <w:t>Jednoznačný identifikátor podateľne, ktorej sa zásielka týka.</w:t>
            </w:r>
          </w:p>
        </w:tc>
      </w:tr>
      <w:tr w:rsidR="00D71E44" w14:paraId="10EE2DB1" w14:textId="77777777" w:rsidTr="00690D96">
        <w:tc>
          <w:tcPr>
            <w:tcW w:w="2689" w:type="dxa"/>
            <w:tcMar>
              <w:top w:w="30" w:type="dxa"/>
              <w:left w:w="30" w:type="dxa"/>
              <w:bottom w:w="20" w:type="dxa"/>
              <w:right w:w="30" w:type="dxa"/>
            </w:tcMar>
          </w:tcPr>
          <w:p w14:paraId="5FA6AB16" w14:textId="77777777" w:rsidR="00D71E44" w:rsidRDefault="00D71E44" w:rsidP="00D24084">
            <w:r>
              <w:t>idBiznisPripadu</w:t>
            </w:r>
          </w:p>
        </w:tc>
        <w:tc>
          <w:tcPr>
            <w:tcW w:w="6382" w:type="dxa"/>
            <w:tcMar>
              <w:top w:w="30" w:type="dxa"/>
              <w:left w:w="30" w:type="dxa"/>
              <w:bottom w:w="20" w:type="dxa"/>
              <w:right w:w="30" w:type="dxa"/>
            </w:tcMar>
          </w:tcPr>
          <w:p w14:paraId="17FE46C8" w14:textId="77777777" w:rsidR="00D71E44" w:rsidRDefault="00D71E44" w:rsidP="00D24084">
            <w:r>
              <w:t>Identifikátor biznis prípadu zo zásielky.</w:t>
            </w:r>
          </w:p>
        </w:tc>
      </w:tr>
      <w:tr w:rsidR="00D71E44" w14:paraId="2E121330" w14:textId="77777777" w:rsidTr="00690D96">
        <w:tc>
          <w:tcPr>
            <w:tcW w:w="2689" w:type="dxa"/>
            <w:tcMar>
              <w:top w:w="30" w:type="dxa"/>
              <w:left w:w="30" w:type="dxa"/>
              <w:bottom w:w="20" w:type="dxa"/>
              <w:right w:w="30" w:type="dxa"/>
            </w:tcMar>
          </w:tcPr>
          <w:p w14:paraId="1C5B9A46" w14:textId="77777777" w:rsidR="00D71E44" w:rsidRDefault="00D71E44" w:rsidP="00D24084">
            <w:r>
              <w:t>popis</w:t>
            </w:r>
          </w:p>
        </w:tc>
        <w:tc>
          <w:tcPr>
            <w:tcW w:w="6382" w:type="dxa"/>
            <w:tcMar>
              <w:top w:w="30" w:type="dxa"/>
              <w:left w:w="30" w:type="dxa"/>
              <w:bottom w:w="20" w:type="dxa"/>
              <w:right w:w="30" w:type="dxa"/>
            </w:tcMar>
          </w:tcPr>
          <w:p w14:paraId="013A2109" w14:textId="77777777" w:rsidR="00D71E44" w:rsidRDefault="00D71E44" w:rsidP="00D24084">
            <w:r>
              <w:t>Popis zo zásielky.</w:t>
            </w:r>
          </w:p>
        </w:tc>
      </w:tr>
      <w:tr w:rsidR="00D71E44" w14:paraId="71DA5A06" w14:textId="77777777" w:rsidTr="00690D96">
        <w:tc>
          <w:tcPr>
            <w:tcW w:w="2689" w:type="dxa"/>
            <w:tcMar>
              <w:top w:w="30" w:type="dxa"/>
              <w:left w:w="30" w:type="dxa"/>
              <w:bottom w:w="20" w:type="dxa"/>
              <w:right w:w="30" w:type="dxa"/>
            </w:tcMar>
          </w:tcPr>
          <w:p w14:paraId="0676E5C5" w14:textId="77777777" w:rsidR="00D71E44" w:rsidRDefault="00D71E44" w:rsidP="00D24084">
            <w:r>
              <w:t>precitana</w:t>
            </w:r>
          </w:p>
        </w:tc>
        <w:tc>
          <w:tcPr>
            <w:tcW w:w="6382" w:type="dxa"/>
            <w:tcMar>
              <w:top w:w="30" w:type="dxa"/>
              <w:left w:w="30" w:type="dxa"/>
              <w:bottom w:w="20" w:type="dxa"/>
              <w:right w:w="30" w:type="dxa"/>
            </w:tcMar>
          </w:tcPr>
          <w:p w14:paraId="1A596091" w14:textId="77777777" w:rsidR="00D71E44" w:rsidRDefault="00D71E44" w:rsidP="00D24084">
            <w:r>
              <w:t>Príznak vyjadrujúci, či sa jedná o zásielku, ktorá už bola prečítaná, t.j. vyžiadaná funkciou pre vrátenie detailu zásielky.</w:t>
            </w:r>
          </w:p>
        </w:tc>
      </w:tr>
      <w:tr w:rsidR="00D71E44" w14:paraId="2568324F" w14:textId="77777777" w:rsidTr="00690D96">
        <w:tc>
          <w:tcPr>
            <w:tcW w:w="2689" w:type="dxa"/>
            <w:tcMar>
              <w:top w:w="30" w:type="dxa"/>
              <w:left w:w="30" w:type="dxa"/>
              <w:bottom w:w="20" w:type="dxa"/>
              <w:right w:w="30" w:type="dxa"/>
            </w:tcMar>
          </w:tcPr>
          <w:p w14:paraId="60BC9B57" w14:textId="77777777" w:rsidR="00D71E44" w:rsidRDefault="00D71E44" w:rsidP="00D24084">
            <w:r>
              <w:t>extKodTypuZasielky</w:t>
            </w:r>
          </w:p>
        </w:tc>
        <w:tc>
          <w:tcPr>
            <w:tcW w:w="6382" w:type="dxa"/>
            <w:tcMar>
              <w:top w:w="30" w:type="dxa"/>
              <w:left w:w="30" w:type="dxa"/>
              <w:bottom w:w="20" w:type="dxa"/>
              <w:right w:w="30" w:type="dxa"/>
            </w:tcMar>
          </w:tcPr>
          <w:p w14:paraId="3EA04447" w14:textId="77777777" w:rsidR="00D71E44" w:rsidRDefault="00D71E44" w:rsidP="00D24084">
            <w:r>
              <w:t>Jednoznačný identifikátor typu zásielky.</w:t>
            </w:r>
          </w:p>
        </w:tc>
      </w:tr>
      <w:tr w:rsidR="00D71E44" w14:paraId="16319598" w14:textId="77777777" w:rsidTr="00690D96">
        <w:tc>
          <w:tcPr>
            <w:tcW w:w="2689" w:type="dxa"/>
            <w:tcMar>
              <w:top w:w="30" w:type="dxa"/>
              <w:left w:w="30" w:type="dxa"/>
              <w:bottom w:w="20" w:type="dxa"/>
              <w:right w:w="30" w:type="dxa"/>
            </w:tcMar>
          </w:tcPr>
          <w:p w14:paraId="295EC45C" w14:textId="77777777" w:rsidR="00D71E44" w:rsidRDefault="00D71E44" w:rsidP="00D24084">
            <w:r>
              <w:t>datumPodaniaOd</w:t>
            </w:r>
          </w:p>
        </w:tc>
        <w:tc>
          <w:tcPr>
            <w:tcW w:w="6382" w:type="dxa"/>
            <w:tcMar>
              <w:top w:w="30" w:type="dxa"/>
              <w:left w:w="30" w:type="dxa"/>
              <w:bottom w:w="20" w:type="dxa"/>
              <w:right w:w="30" w:type="dxa"/>
            </w:tcMar>
          </w:tcPr>
          <w:p w14:paraId="339FD816" w14:textId="77777777" w:rsidR="00D71E44" w:rsidRDefault="00D71E44" w:rsidP="00D24084">
            <w:r>
              <w:t>Dátum sprístupnenia v podateľni, od ktorého majú byť vrátené zásielky.</w:t>
            </w:r>
          </w:p>
        </w:tc>
      </w:tr>
      <w:tr w:rsidR="00D71E44" w14:paraId="30384275" w14:textId="77777777" w:rsidTr="00690D96">
        <w:tc>
          <w:tcPr>
            <w:tcW w:w="2689" w:type="dxa"/>
            <w:tcMar>
              <w:top w:w="30" w:type="dxa"/>
              <w:left w:w="30" w:type="dxa"/>
              <w:bottom w:w="20" w:type="dxa"/>
              <w:right w:w="30" w:type="dxa"/>
            </w:tcMar>
          </w:tcPr>
          <w:p w14:paraId="07449448" w14:textId="77777777" w:rsidR="00D71E44" w:rsidRDefault="00D71E44" w:rsidP="00D24084">
            <w:r>
              <w:t>datumPodaniaDo</w:t>
            </w:r>
          </w:p>
        </w:tc>
        <w:tc>
          <w:tcPr>
            <w:tcW w:w="6382" w:type="dxa"/>
            <w:tcMar>
              <w:top w:w="30" w:type="dxa"/>
              <w:left w:w="30" w:type="dxa"/>
              <w:bottom w:w="20" w:type="dxa"/>
              <w:right w:w="30" w:type="dxa"/>
            </w:tcMar>
          </w:tcPr>
          <w:p w14:paraId="6CF93A23" w14:textId="77777777" w:rsidR="00D71E44" w:rsidRDefault="00D71E44" w:rsidP="00D24084">
            <w:r>
              <w:t>Dátum sprístupnenia v podateľni, do ktorého majú byť vrátené zásielky.</w:t>
            </w:r>
          </w:p>
        </w:tc>
      </w:tr>
      <w:tr w:rsidR="00D71E44" w14:paraId="5C33C4FC" w14:textId="77777777" w:rsidTr="00690D96">
        <w:tc>
          <w:tcPr>
            <w:tcW w:w="2689" w:type="dxa"/>
            <w:tcMar>
              <w:top w:w="30" w:type="dxa"/>
              <w:left w:w="30" w:type="dxa"/>
              <w:bottom w:w="20" w:type="dxa"/>
              <w:right w:w="30" w:type="dxa"/>
            </w:tcMar>
          </w:tcPr>
          <w:p w14:paraId="795A5226" w14:textId="77777777" w:rsidR="00D71E44" w:rsidRDefault="00D71E44" w:rsidP="00D24084">
            <w:r>
              <w:t>idPodania</w:t>
            </w:r>
          </w:p>
        </w:tc>
        <w:tc>
          <w:tcPr>
            <w:tcW w:w="6382" w:type="dxa"/>
            <w:tcMar>
              <w:top w:w="30" w:type="dxa"/>
              <w:left w:w="30" w:type="dxa"/>
              <w:bottom w:w="20" w:type="dxa"/>
              <w:right w:w="30" w:type="dxa"/>
            </w:tcMar>
          </w:tcPr>
          <w:p w14:paraId="190E7F3B" w14:textId="77777777" w:rsidR="00D71E44" w:rsidRDefault="00D71E44" w:rsidP="00D24084">
            <w:r>
              <w:t>Jednoznačný identifikár podania, viažúceho sa k zásielke.</w:t>
            </w:r>
          </w:p>
        </w:tc>
      </w:tr>
      <w:tr w:rsidR="00D71E44" w14:paraId="3DE9279A" w14:textId="77777777" w:rsidTr="00690D96">
        <w:tc>
          <w:tcPr>
            <w:tcW w:w="2689" w:type="dxa"/>
            <w:tcMar>
              <w:top w:w="30" w:type="dxa"/>
              <w:left w:w="30" w:type="dxa"/>
              <w:bottom w:w="20" w:type="dxa"/>
              <w:right w:w="30" w:type="dxa"/>
            </w:tcMar>
          </w:tcPr>
          <w:p w14:paraId="4918ED7C" w14:textId="77777777" w:rsidR="00D71E44" w:rsidRDefault="00D71E44" w:rsidP="00D24084">
            <w:r>
              <w:t>pageSize</w:t>
            </w:r>
          </w:p>
        </w:tc>
        <w:tc>
          <w:tcPr>
            <w:tcW w:w="6382" w:type="dxa"/>
            <w:tcMar>
              <w:top w:w="30" w:type="dxa"/>
              <w:left w:w="30" w:type="dxa"/>
              <w:bottom w:w="20" w:type="dxa"/>
              <w:right w:w="30" w:type="dxa"/>
            </w:tcMar>
          </w:tcPr>
          <w:p w14:paraId="5C5B8423" w14:textId="77777777" w:rsidR="00D71E44" w:rsidRDefault="00D71E44" w:rsidP="00D24084">
            <w:r>
              <w:t>Počet zásielok na stránku.</w:t>
            </w:r>
          </w:p>
        </w:tc>
      </w:tr>
      <w:tr w:rsidR="00D71E44" w14:paraId="45308392" w14:textId="77777777" w:rsidTr="00690D96">
        <w:tc>
          <w:tcPr>
            <w:tcW w:w="2689" w:type="dxa"/>
            <w:tcMar>
              <w:top w:w="30" w:type="dxa"/>
              <w:left w:w="30" w:type="dxa"/>
              <w:bottom w:w="20" w:type="dxa"/>
              <w:right w:w="30" w:type="dxa"/>
            </w:tcMar>
          </w:tcPr>
          <w:p w14:paraId="34A12692" w14:textId="77777777" w:rsidR="00D71E44" w:rsidRDefault="00D71E44" w:rsidP="00D24084">
            <w:r>
              <w:t>currentPage</w:t>
            </w:r>
          </w:p>
        </w:tc>
        <w:tc>
          <w:tcPr>
            <w:tcW w:w="6382" w:type="dxa"/>
            <w:tcMar>
              <w:top w:w="30" w:type="dxa"/>
              <w:left w:w="30" w:type="dxa"/>
              <w:bottom w:w="20" w:type="dxa"/>
              <w:right w:w="30" w:type="dxa"/>
            </w:tcMar>
          </w:tcPr>
          <w:p w14:paraId="255190E6" w14:textId="77777777" w:rsidR="00D71E44" w:rsidRDefault="00D71E44" w:rsidP="00D24084">
            <w:r>
              <w:t>Poradové číslo stránky.</w:t>
            </w:r>
          </w:p>
        </w:tc>
      </w:tr>
    </w:tbl>
    <w:p w14:paraId="713464D5"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4FD199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0D35B2" w14:textId="77777777" w:rsidR="00D71E44" w:rsidRPr="00FD7611" w:rsidRDefault="00D71E44" w:rsidP="00D24084">
            <w:pPr>
              <w:rPr>
                <w:sz w:val="16"/>
                <w:szCs w:val="16"/>
              </w:rPr>
            </w:pPr>
            <w:r w:rsidRPr="00FD7611">
              <w:t>Request</w:t>
            </w:r>
          </w:p>
        </w:tc>
      </w:tr>
      <w:tr w:rsidR="00D71E44" w:rsidRPr="00FD7611" w14:paraId="58D807A3" w14:textId="77777777" w:rsidTr="00690D96">
        <w:tc>
          <w:tcPr>
            <w:tcW w:w="9071" w:type="dxa"/>
            <w:tcMar>
              <w:top w:w="30" w:type="dxa"/>
              <w:left w:w="30" w:type="dxa"/>
              <w:bottom w:w="20" w:type="dxa"/>
              <w:right w:w="30" w:type="dxa"/>
            </w:tcMar>
          </w:tcPr>
          <w:p w14:paraId="370BC02B" w14:textId="77777777" w:rsidR="00D71E44" w:rsidRPr="00FD7611" w:rsidRDefault="00BA0341" w:rsidP="00D24084">
            <w:r w:rsidRPr="00FD7611">
              <w:t>&lt;soap:Envelope xmlns:soap="</w:t>
            </w:r>
            <w:hyperlink r:id="rId852" w:history="1">
              <w:r w:rsidRPr="00FD7611">
                <w:rPr>
                  <w:rStyle w:val="Hypertextovprepojenie"/>
                  <w:sz w:val="16"/>
                  <w:szCs w:val="16"/>
                </w:rPr>
                <w:t>http://www.w3.org/2003/05/soap-envelope</w:t>
              </w:r>
            </w:hyperlink>
            <w:r w:rsidRPr="00FD7611">
              <w:t>" xmlns:cep="</w:t>
            </w:r>
            <w:hyperlink r:id="rId853" w:history="1">
              <w:r w:rsidRPr="00FD7611">
                <w:rPr>
                  <w:rStyle w:val="Hypertextovprepojenie"/>
                  <w:sz w:val="16"/>
                  <w:szCs w:val="16"/>
                </w:rPr>
                <w:t>http://www.ditec.sk/CEPEKRe</w:t>
              </w:r>
            </w:hyperlink>
            <w:r w:rsidRPr="00FD7611">
              <w:t>"&gt;</w:t>
            </w:r>
            <w:r w:rsidRPr="00FD7611">
              <w:br/>
              <w:t>    &lt;soap:Header/&gt;</w:t>
            </w:r>
            <w:r w:rsidRPr="00FD7611">
              <w:br/>
            </w:r>
            <w:r w:rsidRPr="00FD7611">
              <w:lastRenderedPageBreak/>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72A9E622"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D67AAB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EE9218" w14:textId="77777777" w:rsidR="00D71E44" w:rsidRPr="00FD7611" w:rsidRDefault="00D71E44" w:rsidP="00D24084">
            <w:pPr>
              <w:rPr>
                <w:sz w:val="16"/>
                <w:szCs w:val="16"/>
              </w:rPr>
            </w:pPr>
            <w:r w:rsidRPr="00FD7611">
              <w:t>Response</w:t>
            </w:r>
          </w:p>
        </w:tc>
      </w:tr>
      <w:tr w:rsidR="00D71E44" w14:paraId="762D98AB" w14:textId="77777777" w:rsidTr="00690D96">
        <w:tc>
          <w:tcPr>
            <w:tcW w:w="9071" w:type="dxa"/>
            <w:tcMar>
              <w:top w:w="30" w:type="dxa"/>
              <w:left w:w="30" w:type="dxa"/>
              <w:bottom w:w="20" w:type="dxa"/>
              <w:right w:w="30" w:type="dxa"/>
            </w:tcMar>
          </w:tcPr>
          <w:p w14:paraId="7D0CFC07" w14:textId="77777777" w:rsidR="00D71E44" w:rsidRPr="00FD7611" w:rsidRDefault="00BA0341" w:rsidP="00D24084">
            <w:r w:rsidRPr="00FD7611">
              <w:t>&lt;soap:Envelope xmlns:soap="</w:t>
            </w:r>
            <w:hyperlink r:id="rId854" w:history="1">
              <w:r w:rsidRPr="00FD7611">
                <w:rPr>
                  <w:rStyle w:val="Hypertextovprepojenie"/>
                  <w:sz w:val="16"/>
                  <w:szCs w:val="16"/>
                </w:rPr>
                <w:t>http://www.w3.org/2003/05/soap-envelope</w:t>
              </w:r>
            </w:hyperlink>
            <w:r w:rsidRPr="00FD7611">
              <w:t>" xmlns:xsi="</w:t>
            </w:r>
            <w:hyperlink r:id="rId855" w:history="1">
              <w:r w:rsidRPr="00FD7611">
                <w:rPr>
                  <w:rStyle w:val="Hypertextovprepojenie"/>
                  <w:sz w:val="16"/>
                  <w:szCs w:val="16"/>
                </w:rPr>
                <w:t>http://www.w3.org/2001/XMLSchema-instance</w:t>
              </w:r>
            </w:hyperlink>
            <w:r w:rsidRPr="00FD7611">
              <w:t>" xmlns:xsd="</w:t>
            </w:r>
            <w:hyperlink r:id="rId856"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857"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r>
            <w:r w:rsidRPr="00FD7611">
              <w:lastRenderedPageBreak/>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4E46C956"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7716D2C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CA6D3C5" w14:textId="77777777" w:rsidR="00D71E44" w:rsidRDefault="00D71E44" w:rsidP="00D24084">
            <w:r>
              <w:t>Názov metódy</w:t>
            </w:r>
          </w:p>
        </w:tc>
      </w:tr>
      <w:tr w:rsidR="00D71E44" w14:paraId="5AB85DF0" w14:textId="77777777" w:rsidTr="00690D96">
        <w:tc>
          <w:tcPr>
            <w:tcW w:w="9071" w:type="dxa"/>
            <w:tcMar>
              <w:top w:w="30" w:type="dxa"/>
              <w:left w:w="30" w:type="dxa"/>
              <w:bottom w:w="20" w:type="dxa"/>
              <w:right w:w="30" w:type="dxa"/>
            </w:tcMar>
          </w:tcPr>
          <w:p w14:paraId="41A10E8F" w14:textId="77777777" w:rsidR="00D71E44" w:rsidRDefault="00D71E44" w:rsidP="00D24084">
            <w:r>
              <w:t>ConsignmentObjectSimpleGet</w:t>
            </w:r>
          </w:p>
        </w:tc>
      </w:tr>
    </w:tbl>
    <w:p w14:paraId="6DF89FCB" w14:textId="77777777" w:rsidR="00D71E44" w:rsidRDefault="00D71E44" w:rsidP="00D24084"/>
    <w:tbl>
      <w:tblPr>
        <w:tblStyle w:val="ScrollTableNormal"/>
        <w:tblW w:w="9071" w:type="dxa"/>
        <w:tblLayout w:type="fixed"/>
        <w:tblLook w:val="0020" w:firstRow="1" w:lastRow="0" w:firstColumn="0" w:lastColumn="0" w:noHBand="0" w:noVBand="0"/>
      </w:tblPr>
      <w:tblGrid>
        <w:gridCol w:w="2122"/>
        <w:gridCol w:w="6949"/>
      </w:tblGrid>
      <w:tr w:rsidR="00D71E44" w14:paraId="7A19B54B" w14:textId="77777777" w:rsidTr="00690D96">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6172641" w14:textId="77777777" w:rsidR="00D71E44" w:rsidRDefault="00D71E44" w:rsidP="00D24084">
            <w:r>
              <w:t>Vstupný parameter</w:t>
            </w:r>
          </w:p>
        </w:tc>
        <w:tc>
          <w:tcPr>
            <w:tcW w:w="6949" w:type="dxa"/>
            <w:tcMar>
              <w:top w:w="30" w:type="dxa"/>
              <w:left w:w="30" w:type="dxa"/>
              <w:bottom w:w="20" w:type="dxa"/>
              <w:right w:w="30" w:type="dxa"/>
            </w:tcMar>
          </w:tcPr>
          <w:p w14:paraId="71238106" w14:textId="77777777" w:rsidR="00D71E44" w:rsidRDefault="00D71E44" w:rsidP="00D24084">
            <w:r>
              <w:t>Popis</w:t>
            </w:r>
          </w:p>
        </w:tc>
      </w:tr>
      <w:tr w:rsidR="00D71E44" w14:paraId="7D570027" w14:textId="77777777" w:rsidTr="00690D96">
        <w:tc>
          <w:tcPr>
            <w:tcW w:w="2122" w:type="dxa"/>
            <w:tcMar>
              <w:top w:w="30" w:type="dxa"/>
              <w:left w:w="30" w:type="dxa"/>
              <w:bottom w:w="20" w:type="dxa"/>
              <w:right w:w="30" w:type="dxa"/>
            </w:tcMar>
          </w:tcPr>
          <w:p w14:paraId="474CF0A9" w14:textId="77777777" w:rsidR="00D71E44" w:rsidRDefault="00D71E44" w:rsidP="00D24084">
            <w:r>
              <w:t>consignmentIdentifier</w:t>
            </w:r>
          </w:p>
        </w:tc>
        <w:tc>
          <w:tcPr>
            <w:tcW w:w="6949" w:type="dxa"/>
            <w:tcMar>
              <w:top w:w="30" w:type="dxa"/>
              <w:left w:w="30" w:type="dxa"/>
              <w:bottom w:w="20" w:type="dxa"/>
              <w:right w:w="30" w:type="dxa"/>
            </w:tcMar>
          </w:tcPr>
          <w:p w14:paraId="6DB96B51" w14:textId="77777777" w:rsidR="00D71E44" w:rsidRDefault="00D71E44" w:rsidP="00D24084">
            <w:r>
              <w:t>Jednoznačný identifikátor zásielky.</w:t>
            </w:r>
          </w:p>
        </w:tc>
      </w:tr>
    </w:tbl>
    <w:p w14:paraId="0DADD095" w14:textId="77777777" w:rsidR="00D71E44" w:rsidRDefault="00D71E44" w:rsidP="00D24084"/>
    <w:p w14:paraId="602793B5"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4D2F8242"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5A6DB4" w14:textId="77777777" w:rsidR="00BA0341" w:rsidRPr="009F302B" w:rsidRDefault="00BA0341" w:rsidP="00D24084">
            <w:pPr>
              <w:rPr>
                <w:sz w:val="16"/>
                <w:szCs w:val="16"/>
              </w:rPr>
            </w:pPr>
            <w:r w:rsidRPr="009F302B">
              <w:t>Request</w:t>
            </w:r>
          </w:p>
        </w:tc>
      </w:tr>
      <w:tr w:rsidR="00BA0341" w:rsidRPr="009F302B" w14:paraId="7EDAB20D" w14:textId="77777777" w:rsidTr="002C2BAC">
        <w:tc>
          <w:tcPr>
            <w:tcW w:w="9071" w:type="dxa"/>
            <w:tcMar>
              <w:top w:w="30" w:type="dxa"/>
              <w:left w:w="30" w:type="dxa"/>
              <w:bottom w:w="20" w:type="dxa"/>
              <w:right w:w="30" w:type="dxa"/>
            </w:tcMar>
          </w:tcPr>
          <w:p w14:paraId="32A4FF16" w14:textId="77777777" w:rsidR="00BA0341" w:rsidRPr="009F302B" w:rsidRDefault="00BA0341" w:rsidP="00D24084">
            <w:r w:rsidRPr="009F302B">
              <w:t>&lt;soapenv:Envelope xmlns:soapenv="</w:t>
            </w:r>
            <w:hyperlink r:id="rId858" w:history="1">
              <w:r w:rsidRPr="009F302B">
                <w:rPr>
                  <w:rStyle w:val="Hypertextovprepojenie"/>
                  <w:sz w:val="16"/>
                  <w:szCs w:val="16"/>
                </w:rPr>
                <w:t>http://schemas.xmlsoap.org/soap/envelope/</w:t>
              </w:r>
            </w:hyperlink>
            <w:r w:rsidRPr="009F302B">
              <w:t>" xmlns:cep="</w:t>
            </w:r>
            <w:hyperlink r:id="rId859"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r>
            <w:r w:rsidRPr="009F302B">
              <w:lastRenderedPageBreak/>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26ED8C5E"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564F11DC"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2EBE81" w14:textId="77777777" w:rsidR="00BA0341" w:rsidRPr="009F302B" w:rsidRDefault="00BA0341" w:rsidP="00D24084">
            <w:pPr>
              <w:rPr>
                <w:sz w:val="16"/>
                <w:szCs w:val="16"/>
              </w:rPr>
            </w:pPr>
            <w:r w:rsidRPr="009F302B">
              <w:t>Response</w:t>
            </w:r>
          </w:p>
        </w:tc>
      </w:tr>
      <w:tr w:rsidR="00BA0341" w:rsidRPr="009F302B" w14:paraId="1C53920D" w14:textId="77777777" w:rsidTr="002C2BAC">
        <w:tc>
          <w:tcPr>
            <w:tcW w:w="9071" w:type="dxa"/>
            <w:tcMar>
              <w:top w:w="30" w:type="dxa"/>
              <w:left w:w="30" w:type="dxa"/>
              <w:bottom w:w="20" w:type="dxa"/>
              <w:right w:w="30" w:type="dxa"/>
            </w:tcMar>
          </w:tcPr>
          <w:p w14:paraId="326D0B34" w14:textId="77777777" w:rsidR="00BA0341" w:rsidRPr="009F302B" w:rsidRDefault="00BA0341" w:rsidP="00D24084">
            <w:r w:rsidRPr="009F302B">
              <w:t>&lt;soap:Envelope xmlns:soap="</w:t>
            </w:r>
            <w:hyperlink r:id="rId860" w:history="1">
              <w:r w:rsidRPr="009F302B">
                <w:rPr>
                  <w:rStyle w:val="Hypertextovprepojenie"/>
                  <w:sz w:val="16"/>
                  <w:szCs w:val="16"/>
                </w:rPr>
                <w:t>http://schemas.xmlsoap.org/soap/envelope/</w:t>
              </w:r>
            </w:hyperlink>
            <w:r w:rsidRPr="009F302B">
              <w:t>" xmlns:xsd="</w:t>
            </w:r>
            <w:hyperlink r:id="rId861" w:history="1">
              <w:r w:rsidRPr="009F302B">
                <w:rPr>
                  <w:rStyle w:val="Hypertextovprepojenie"/>
                  <w:sz w:val="16"/>
                  <w:szCs w:val="16"/>
                </w:rPr>
                <w:t>http://www.w3.org/2001/XMLSchema</w:t>
              </w:r>
            </w:hyperlink>
            <w:r w:rsidRPr="009F302B">
              <w:t>" xmlns:xsi="</w:t>
            </w:r>
            <w:hyperlink r:id="rId862"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63"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64" w:history="1">
              <w:r w:rsidRPr="009F302B">
                <w:rPr>
                  <w:rStyle w:val="Hypertextovprepojenie"/>
                  <w:sz w:val="16"/>
                  <w:szCs w:val="16"/>
                </w:rPr>
                <w:t>http://www.w3.org/2001/XMLSchema</w:t>
              </w:r>
            </w:hyperlink>
            <w:r w:rsidRPr="009F302B">
              <w:t>" xmlns:xsi="</w:t>
            </w:r>
            <w:hyperlink r:id="rId865"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w:t>
            </w:r>
            <w:r w:rsidRPr="009F302B">
              <w:lastRenderedPageBreak/>
              <w:t>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w:t>
            </w:r>
            <w:r w:rsidRPr="009F302B">
              <w:lastRenderedPageBreak/>
              <w:t>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w:t>
            </w:r>
            <w:r w:rsidRPr="009F302B">
              <w:lastRenderedPageBreak/>
              <w:t>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w:t>
            </w:r>
            <w:r w:rsidRPr="009F302B">
              <w:lastRenderedPageBreak/>
              <w:t>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w:t>
            </w:r>
            <w:r w:rsidRPr="009F302B">
              <w:lastRenderedPageBreak/>
              <w:t>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r>
            <w:r w:rsidRPr="009F302B">
              <w:lastRenderedPageBreak/>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D16AD20" w14:textId="77777777" w:rsidR="00D71E44" w:rsidRDefault="00D71E44" w:rsidP="00D24084"/>
    <w:p w14:paraId="79FC8B80"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1A5FE6E5"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8809666" w14:textId="77777777" w:rsidR="00D71E44" w:rsidRDefault="00D71E44" w:rsidP="00D24084">
            <w:r>
              <w:t>Kód</w:t>
            </w:r>
          </w:p>
        </w:tc>
        <w:tc>
          <w:tcPr>
            <w:tcW w:w="3628" w:type="dxa"/>
            <w:tcMar>
              <w:top w:w="30" w:type="dxa"/>
              <w:left w:w="30" w:type="dxa"/>
              <w:bottom w:w="20" w:type="dxa"/>
              <w:right w:w="30" w:type="dxa"/>
            </w:tcMar>
          </w:tcPr>
          <w:p w14:paraId="2816AC49" w14:textId="77777777" w:rsidR="00D71E44" w:rsidRDefault="00D71E44" w:rsidP="00D24084">
            <w:r>
              <w:t>Popís</w:t>
            </w:r>
          </w:p>
        </w:tc>
        <w:tc>
          <w:tcPr>
            <w:tcW w:w="3398" w:type="dxa"/>
            <w:tcMar>
              <w:top w:w="30" w:type="dxa"/>
              <w:left w:w="30" w:type="dxa"/>
              <w:bottom w:w="20" w:type="dxa"/>
              <w:right w:w="30" w:type="dxa"/>
            </w:tcMar>
          </w:tcPr>
          <w:p w14:paraId="08DC2F36" w14:textId="77777777" w:rsidR="00D71E44" w:rsidRDefault="00D71E44" w:rsidP="00D24084">
            <w:r>
              <w:t>Špecifikácia chyby</w:t>
            </w:r>
          </w:p>
        </w:tc>
        <w:tc>
          <w:tcPr>
            <w:tcW w:w="1137" w:type="dxa"/>
            <w:tcMar>
              <w:top w:w="30" w:type="dxa"/>
              <w:left w:w="30" w:type="dxa"/>
              <w:bottom w:w="20" w:type="dxa"/>
              <w:right w:w="30" w:type="dxa"/>
            </w:tcMar>
          </w:tcPr>
          <w:p w14:paraId="020BD10F" w14:textId="77777777" w:rsidR="00D71E44" w:rsidRDefault="00D71E44" w:rsidP="00D24084">
            <w:r>
              <w:t>Typ chyby</w:t>
            </w:r>
          </w:p>
        </w:tc>
      </w:tr>
      <w:tr w:rsidR="00D71E44" w14:paraId="409735DB" w14:textId="77777777" w:rsidTr="00690D96">
        <w:tc>
          <w:tcPr>
            <w:tcW w:w="907" w:type="dxa"/>
            <w:tcMar>
              <w:top w:w="30" w:type="dxa"/>
              <w:left w:w="30" w:type="dxa"/>
              <w:bottom w:w="20" w:type="dxa"/>
              <w:right w:w="30" w:type="dxa"/>
            </w:tcMar>
          </w:tcPr>
          <w:p w14:paraId="6C29ACBE" w14:textId="77777777" w:rsidR="00D71E44" w:rsidRDefault="00D71E44" w:rsidP="00D24084">
            <w:r>
              <w:t>-1</w:t>
            </w:r>
          </w:p>
        </w:tc>
        <w:tc>
          <w:tcPr>
            <w:tcW w:w="3628" w:type="dxa"/>
            <w:tcMar>
              <w:top w:w="30" w:type="dxa"/>
              <w:left w:w="30" w:type="dxa"/>
              <w:bottom w:w="20" w:type="dxa"/>
              <w:right w:w="30" w:type="dxa"/>
            </w:tcMar>
          </w:tcPr>
          <w:p w14:paraId="15D4E5CB" w14:textId="77777777" w:rsidR="00D71E44" w:rsidRDefault="00D71E44" w:rsidP="00D24084">
            <w:r>
              <w:t>Interná chyba</w:t>
            </w:r>
          </w:p>
        </w:tc>
        <w:tc>
          <w:tcPr>
            <w:tcW w:w="3398" w:type="dxa"/>
            <w:tcMar>
              <w:top w:w="30" w:type="dxa"/>
              <w:left w:w="30" w:type="dxa"/>
              <w:bottom w:w="20" w:type="dxa"/>
              <w:right w:w="30" w:type="dxa"/>
            </w:tcMar>
          </w:tcPr>
          <w:p w14:paraId="23805E76" w14:textId="77777777" w:rsidR="00D71E44" w:rsidRDefault="00D71E44" w:rsidP="00D24084">
            <w:r>
              <w:t>Interná chyba</w:t>
            </w:r>
          </w:p>
        </w:tc>
        <w:tc>
          <w:tcPr>
            <w:tcW w:w="1137" w:type="dxa"/>
            <w:tcMar>
              <w:top w:w="30" w:type="dxa"/>
              <w:left w:w="30" w:type="dxa"/>
              <w:bottom w:w="20" w:type="dxa"/>
              <w:right w:w="30" w:type="dxa"/>
            </w:tcMar>
          </w:tcPr>
          <w:p w14:paraId="0EB493CF" w14:textId="77777777" w:rsidR="00D71E44" w:rsidRDefault="00D71E44" w:rsidP="00D24084">
            <w:r>
              <w:t>Systém</w:t>
            </w:r>
          </w:p>
        </w:tc>
      </w:tr>
      <w:tr w:rsidR="00D71E44" w14:paraId="4F5AB078" w14:textId="77777777" w:rsidTr="00690D96">
        <w:tc>
          <w:tcPr>
            <w:tcW w:w="907" w:type="dxa"/>
            <w:tcMar>
              <w:top w:w="30" w:type="dxa"/>
              <w:left w:w="30" w:type="dxa"/>
              <w:bottom w:w="20" w:type="dxa"/>
              <w:right w:w="30" w:type="dxa"/>
            </w:tcMar>
          </w:tcPr>
          <w:p w14:paraId="03F9DB3E" w14:textId="77777777" w:rsidR="00D71E44" w:rsidRDefault="00D71E44" w:rsidP="00D24084">
            <w:r>
              <w:t>-219</w:t>
            </w:r>
            <w:r>
              <w:rPr>
                <w:b/>
              </w:rPr>
              <w:br/>
            </w:r>
          </w:p>
        </w:tc>
        <w:tc>
          <w:tcPr>
            <w:tcW w:w="3628" w:type="dxa"/>
            <w:tcMar>
              <w:top w:w="30" w:type="dxa"/>
              <w:left w:w="30" w:type="dxa"/>
              <w:bottom w:w="20" w:type="dxa"/>
              <w:right w:w="30" w:type="dxa"/>
            </w:tcMar>
          </w:tcPr>
          <w:p w14:paraId="235C9458" w14:textId="77777777" w:rsidR="00D71E44" w:rsidRDefault="00D71E44" w:rsidP="00D24084">
            <w:r>
              <w:t>Záznam nebol nájdený.</w:t>
            </w:r>
          </w:p>
        </w:tc>
        <w:tc>
          <w:tcPr>
            <w:tcW w:w="3398" w:type="dxa"/>
            <w:tcMar>
              <w:top w:w="30" w:type="dxa"/>
              <w:left w:w="30" w:type="dxa"/>
              <w:bottom w:w="20" w:type="dxa"/>
              <w:right w:w="30" w:type="dxa"/>
            </w:tcMar>
          </w:tcPr>
          <w:p w14:paraId="31B3BE00" w14:textId="77777777" w:rsidR="00D71E44" w:rsidRDefault="00D71E44" w:rsidP="00D24084">
            <w:r>
              <w:t>Záznam nebol nájdený.</w:t>
            </w:r>
          </w:p>
        </w:tc>
        <w:tc>
          <w:tcPr>
            <w:tcW w:w="1137" w:type="dxa"/>
            <w:tcMar>
              <w:top w:w="30" w:type="dxa"/>
              <w:left w:w="30" w:type="dxa"/>
              <w:bottom w:w="20" w:type="dxa"/>
              <w:right w:w="30" w:type="dxa"/>
            </w:tcMar>
          </w:tcPr>
          <w:p w14:paraId="578CCB28" w14:textId="77777777" w:rsidR="00D71E44" w:rsidRDefault="00D71E44" w:rsidP="00D24084">
            <w:r>
              <w:t>Biznis</w:t>
            </w:r>
          </w:p>
        </w:tc>
      </w:tr>
      <w:tr w:rsidR="00D71E44" w14:paraId="1AC7699D" w14:textId="77777777" w:rsidTr="00690D96">
        <w:tc>
          <w:tcPr>
            <w:tcW w:w="907" w:type="dxa"/>
            <w:tcMar>
              <w:top w:w="30" w:type="dxa"/>
              <w:left w:w="30" w:type="dxa"/>
              <w:bottom w:w="20" w:type="dxa"/>
              <w:right w:w="30" w:type="dxa"/>
            </w:tcMar>
          </w:tcPr>
          <w:p w14:paraId="6530DDDC" w14:textId="77777777" w:rsidR="00D71E44" w:rsidRDefault="00D71E44" w:rsidP="00D24084">
            <w:r>
              <w:t>-213</w:t>
            </w:r>
          </w:p>
        </w:tc>
        <w:tc>
          <w:tcPr>
            <w:tcW w:w="3628" w:type="dxa"/>
            <w:tcMar>
              <w:top w:w="30" w:type="dxa"/>
              <w:left w:w="30" w:type="dxa"/>
              <w:bottom w:w="20" w:type="dxa"/>
              <w:right w:w="30" w:type="dxa"/>
            </w:tcMar>
          </w:tcPr>
          <w:p w14:paraId="1EBC1AD7" w14:textId="77777777" w:rsidR="00D71E44" w:rsidRDefault="00D71E44" w:rsidP="00D24084">
            <w:r>
              <w:t>Nebolo nájdené prevzaté/odmietnuté podanie - zlý identifikátor.</w:t>
            </w:r>
          </w:p>
        </w:tc>
        <w:tc>
          <w:tcPr>
            <w:tcW w:w="3398" w:type="dxa"/>
            <w:tcMar>
              <w:top w:w="30" w:type="dxa"/>
              <w:left w:w="30" w:type="dxa"/>
              <w:bottom w:w="20" w:type="dxa"/>
              <w:right w:w="30" w:type="dxa"/>
            </w:tcMar>
          </w:tcPr>
          <w:p w14:paraId="315E5C62" w14:textId="77777777" w:rsidR="00D71E44" w:rsidRDefault="00D71E44" w:rsidP="00D24084">
            <w:r>
              <w:t>Nebolo nájdené prevzaté/odmietnuté podanie - zlý identifikátor.</w:t>
            </w:r>
          </w:p>
        </w:tc>
        <w:tc>
          <w:tcPr>
            <w:tcW w:w="1137" w:type="dxa"/>
            <w:tcMar>
              <w:top w:w="30" w:type="dxa"/>
              <w:left w:w="30" w:type="dxa"/>
              <w:bottom w:w="20" w:type="dxa"/>
              <w:right w:w="30" w:type="dxa"/>
            </w:tcMar>
          </w:tcPr>
          <w:p w14:paraId="0C0AF0E0" w14:textId="77777777" w:rsidR="00D71E44" w:rsidRDefault="00D71E44" w:rsidP="00D24084">
            <w:r>
              <w:t>Biznis</w:t>
            </w:r>
          </w:p>
        </w:tc>
      </w:tr>
      <w:tr w:rsidR="00D71E44" w14:paraId="6A5D509E" w14:textId="77777777" w:rsidTr="00690D96">
        <w:tc>
          <w:tcPr>
            <w:tcW w:w="907" w:type="dxa"/>
            <w:tcMar>
              <w:top w:w="30" w:type="dxa"/>
              <w:left w:w="30" w:type="dxa"/>
              <w:bottom w:w="20" w:type="dxa"/>
              <w:right w:w="30" w:type="dxa"/>
            </w:tcMar>
          </w:tcPr>
          <w:p w14:paraId="6F2B7443" w14:textId="77777777" w:rsidR="00D71E44" w:rsidRDefault="00D71E44" w:rsidP="00D24084">
            <w:r>
              <w:t>-214</w:t>
            </w:r>
          </w:p>
        </w:tc>
        <w:tc>
          <w:tcPr>
            <w:tcW w:w="3628" w:type="dxa"/>
            <w:tcMar>
              <w:top w:w="30" w:type="dxa"/>
              <w:left w:w="30" w:type="dxa"/>
              <w:bottom w:w="20" w:type="dxa"/>
              <w:right w:w="30" w:type="dxa"/>
            </w:tcMar>
          </w:tcPr>
          <w:p w14:paraId="71183270" w14:textId="77777777" w:rsidR="00D71E44" w:rsidRDefault="00D71E44" w:rsidP="00D24084">
            <w:r>
              <w:t>Osoba nie je oprávnenou osobou subjektu alebo organizácie.</w:t>
            </w:r>
          </w:p>
        </w:tc>
        <w:tc>
          <w:tcPr>
            <w:tcW w:w="3398" w:type="dxa"/>
            <w:tcMar>
              <w:top w:w="30" w:type="dxa"/>
              <w:left w:w="30" w:type="dxa"/>
              <w:bottom w:w="20" w:type="dxa"/>
              <w:right w:w="30" w:type="dxa"/>
            </w:tcMar>
          </w:tcPr>
          <w:p w14:paraId="4853D585" w14:textId="77777777" w:rsidR="00D71E44" w:rsidRDefault="00D71E44" w:rsidP="00D24084">
            <w:r>
              <w:t>Osoba nie je oprávnenou osobou subjektu alebo organizácie.</w:t>
            </w:r>
          </w:p>
        </w:tc>
        <w:tc>
          <w:tcPr>
            <w:tcW w:w="1137" w:type="dxa"/>
            <w:tcMar>
              <w:top w:w="30" w:type="dxa"/>
              <w:left w:w="30" w:type="dxa"/>
              <w:bottom w:w="20" w:type="dxa"/>
              <w:right w:w="30" w:type="dxa"/>
            </w:tcMar>
          </w:tcPr>
          <w:p w14:paraId="53331945" w14:textId="77777777" w:rsidR="00D71E44" w:rsidRDefault="00D71E44" w:rsidP="00D24084">
            <w:r>
              <w:t>Biznis</w:t>
            </w:r>
          </w:p>
        </w:tc>
      </w:tr>
    </w:tbl>
    <w:p w14:paraId="18EAB476" w14:textId="77777777" w:rsidR="00D71E44" w:rsidRPr="00D71E44" w:rsidRDefault="00D71E44" w:rsidP="00D24084"/>
    <w:p w14:paraId="7F19DE64" w14:textId="77777777" w:rsidR="00925182" w:rsidRDefault="00925182" w:rsidP="00D24084">
      <w:pPr>
        <w:rPr>
          <w:sz w:val="36"/>
        </w:rPr>
      </w:pPr>
      <w:r>
        <w:br w:type="page"/>
      </w:r>
    </w:p>
    <w:p w14:paraId="1E75A621" w14:textId="77777777" w:rsidR="00906BC0" w:rsidRDefault="00906BC0" w:rsidP="00D24084">
      <w:pPr>
        <w:pStyle w:val="Nadpis2"/>
      </w:pPr>
      <w:bookmarkStart w:id="376" w:name="_Ref90458979"/>
      <w:bookmarkStart w:id="377" w:name="_Toc101774452"/>
      <w:r>
        <w:lastRenderedPageBreak/>
        <w:t>Služba pre výpočet CV</w:t>
      </w:r>
      <w:bookmarkEnd w:id="376"/>
      <w:bookmarkEnd w:id="377"/>
    </w:p>
    <w:tbl>
      <w:tblPr>
        <w:tblStyle w:val="ScrollTableNormal"/>
        <w:tblW w:w="9071" w:type="dxa"/>
        <w:tblLayout w:type="fixed"/>
        <w:tblLook w:val="0000" w:firstRow="0" w:lastRow="0" w:firstColumn="0" w:lastColumn="0" w:noHBand="0" w:noVBand="0"/>
      </w:tblPr>
      <w:tblGrid>
        <w:gridCol w:w="2268"/>
        <w:gridCol w:w="6803"/>
      </w:tblGrid>
      <w:tr w:rsidR="003008F2" w14:paraId="38211BE1" w14:textId="77777777" w:rsidTr="003008F2">
        <w:tc>
          <w:tcPr>
            <w:tcW w:w="2268" w:type="dxa"/>
            <w:tcMar>
              <w:top w:w="30" w:type="dxa"/>
              <w:left w:w="30" w:type="dxa"/>
              <w:bottom w:w="20" w:type="dxa"/>
              <w:right w:w="30" w:type="dxa"/>
            </w:tcMar>
          </w:tcPr>
          <w:p w14:paraId="227306F3" w14:textId="77777777" w:rsidR="003008F2" w:rsidRDefault="003008F2" w:rsidP="00D24084">
            <w:r>
              <w:t>Meta IS identifikátor poskytovanej služby</w:t>
            </w:r>
          </w:p>
        </w:tc>
        <w:tc>
          <w:tcPr>
            <w:tcW w:w="6803" w:type="dxa"/>
            <w:tcMar>
              <w:top w:w="30" w:type="dxa"/>
              <w:left w:w="30" w:type="dxa"/>
              <w:bottom w:w="20" w:type="dxa"/>
              <w:right w:w="30" w:type="dxa"/>
            </w:tcMar>
          </w:tcPr>
          <w:p w14:paraId="31DE4C47" w14:textId="77777777" w:rsidR="003008F2" w:rsidRDefault="003008F2" w:rsidP="00D24084"/>
        </w:tc>
      </w:tr>
      <w:tr w:rsidR="003008F2" w14:paraId="6650B1D8" w14:textId="77777777" w:rsidTr="003008F2">
        <w:tc>
          <w:tcPr>
            <w:tcW w:w="2268" w:type="dxa"/>
            <w:tcMar>
              <w:top w:w="30" w:type="dxa"/>
              <w:left w:w="30" w:type="dxa"/>
              <w:bottom w:w="20" w:type="dxa"/>
              <w:right w:w="30" w:type="dxa"/>
            </w:tcMar>
          </w:tcPr>
          <w:p w14:paraId="693769A4" w14:textId="77777777" w:rsidR="003008F2" w:rsidRDefault="003008F2" w:rsidP="00D24084">
            <w:r>
              <w:t>Verzia služby</w:t>
            </w:r>
          </w:p>
        </w:tc>
        <w:tc>
          <w:tcPr>
            <w:tcW w:w="6803" w:type="dxa"/>
            <w:tcMar>
              <w:top w:w="30" w:type="dxa"/>
              <w:left w:w="30" w:type="dxa"/>
              <w:bottom w:w="20" w:type="dxa"/>
              <w:right w:w="30" w:type="dxa"/>
            </w:tcMar>
          </w:tcPr>
          <w:p w14:paraId="0DDCAFCB" w14:textId="77777777" w:rsidR="003008F2" w:rsidRDefault="003008F2" w:rsidP="00D24084">
            <w:r>
              <w:t>1.0</w:t>
            </w:r>
          </w:p>
        </w:tc>
      </w:tr>
      <w:tr w:rsidR="003008F2" w14:paraId="617AADB3" w14:textId="77777777" w:rsidTr="003008F2">
        <w:tc>
          <w:tcPr>
            <w:tcW w:w="2268" w:type="dxa"/>
            <w:tcMar>
              <w:top w:w="30" w:type="dxa"/>
              <w:left w:w="30" w:type="dxa"/>
              <w:bottom w:w="20" w:type="dxa"/>
              <w:right w:w="30" w:type="dxa"/>
            </w:tcMar>
          </w:tcPr>
          <w:p w14:paraId="40C3A707" w14:textId="77777777" w:rsidR="003008F2" w:rsidRDefault="003008F2" w:rsidP="00D24084">
            <w:r>
              <w:t>Popis služby</w:t>
            </w:r>
          </w:p>
        </w:tc>
        <w:tc>
          <w:tcPr>
            <w:tcW w:w="6803" w:type="dxa"/>
            <w:tcMar>
              <w:top w:w="30" w:type="dxa"/>
              <w:left w:w="30" w:type="dxa"/>
              <w:bottom w:w="20" w:type="dxa"/>
              <w:right w:w="30" w:type="dxa"/>
            </w:tcMar>
          </w:tcPr>
          <w:p w14:paraId="2CEB7F2D" w14:textId="7A2174A1" w:rsidR="003008F2" w:rsidRDefault="003008F2" w:rsidP="00D178EC">
            <w:r>
              <w:t xml:space="preserve">Služba </w:t>
            </w:r>
            <w:r w:rsidR="002A3E8D">
              <w:t xml:space="preserve">slúži na </w:t>
            </w:r>
            <w:r w:rsidR="00D178EC">
              <w:t xml:space="preserve">vyhodnotenie </w:t>
            </w:r>
            <w:r w:rsidR="002A3E8D">
              <w:t>colného vyhlásenia</w:t>
            </w:r>
            <w:r w:rsidR="00D178EC">
              <w:t xml:space="preserve"> voči opatreniam v TARICu a predbežný výpočet colných platieb </w:t>
            </w:r>
            <w:r w:rsidR="002A3E8D">
              <w:t>pre informačné systémy deklarantov.</w:t>
            </w:r>
          </w:p>
        </w:tc>
      </w:tr>
      <w:tr w:rsidR="003008F2" w14:paraId="56B7FF0A" w14:textId="77777777" w:rsidTr="003008F2">
        <w:tc>
          <w:tcPr>
            <w:tcW w:w="2268" w:type="dxa"/>
            <w:tcMar>
              <w:top w:w="30" w:type="dxa"/>
              <w:left w:w="30" w:type="dxa"/>
              <w:bottom w:w="20" w:type="dxa"/>
              <w:right w:w="30" w:type="dxa"/>
            </w:tcMar>
          </w:tcPr>
          <w:p w14:paraId="3A668963" w14:textId="77777777" w:rsidR="003008F2" w:rsidRDefault="003008F2" w:rsidP="00D24084">
            <w:r>
              <w:t>ISVS / Modul</w:t>
            </w:r>
          </w:p>
        </w:tc>
        <w:tc>
          <w:tcPr>
            <w:tcW w:w="6803" w:type="dxa"/>
            <w:tcMar>
              <w:top w:w="30" w:type="dxa"/>
              <w:left w:w="30" w:type="dxa"/>
              <w:bottom w:w="20" w:type="dxa"/>
              <w:right w:w="30" w:type="dxa"/>
            </w:tcMar>
          </w:tcPr>
          <w:p w14:paraId="0AB1813F" w14:textId="77777777" w:rsidR="003008F2" w:rsidRDefault="003008F2" w:rsidP="00D24084">
            <w:r>
              <w:t>IS CEP</w:t>
            </w:r>
          </w:p>
        </w:tc>
      </w:tr>
    </w:tbl>
    <w:p w14:paraId="6BC00277" w14:textId="77777777" w:rsidR="003008F2" w:rsidRDefault="003008F2" w:rsidP="00D24084"/>
    <w:p w14:paraId="402B7548" w14:textId="77777777" w:rsidR="003008F2" w:rsidRDefault="003008F2" w:rsidP="00D24084">
      <w:pPr>
        <w:pStyle w:val="Nadpis3"/>
      </w:pPr>
      <w:bookmarkStart w:id="378" w:name="_Toc101774453"/>
      <w:r>
        <w:t>Procesné/logické údaje</w:t>
      </w:r>
      <w:bookmarkEnd w:id="378"/>
    </w:p>
    <w:p w14:paraId="5E3F3447" w14:textId="77777777" w:rsidR="00AC2CD7" w:rsidRDefault="00AC2CD7" w:rsidP="00D24084">
      <w:pPr>
        <w:pStyle w:val="Nadpis4"/>
      </w:pPr>
      <w:r>
        <w:t>Procesný tok / biznis logika služby</w:t>
      </w:r>
    </w:p>
    <w:p w14:paraId="39C581ED" w14:textId="77777777" w:rsidR="00AC2CD7" w:rsidRDefault="00AC2CD7" w:rsidP="00D24084"/>
    <w:p w14:paraId="69163DC8" w14:textId="1814CECE" w:rsidR="00D12208" w:rsidRDefault="00AC2CD7" w:rsidP="00D24084">
      <w:r>
        <w:t>S</w:t>
      </w:r>
      <w:r w:rsidR="00D12208">
        <w:t xml:space="preserve">lužba slúži na </w:t>
      </w:r>
      <w:r w:rsidR="00D178EC">
        <w:t xml:space="preserve">vyhodnotenie </w:t>
      </w:r>
      <w:r w:rsidR="009F54EC">
        <w:t>colného vyhlásenia</w:t>
      </w:r>
      <w:r w:rsidR="00D178EC" w:rsidRPr="00D178EC">
        <w:t xml:space="preserve"> </w:t>
      </w:r>
      <w:r w:rsidR="00D178EC">
        <w:t>voči opatreniam v TARICu a predbežný výpočet colných platieb</w:t>
      </w:r>
      <w:r w:rsidR="009F54EC">
        <w:t>.</w:t>
      </w:r>
    </w:p>
    <w:p w14:paraId="154D15F3" w14:textId="77777777" w:rsidR="00AC2CD7" w:rsidRDefault="009F54EC" w:rsidP="00D24084">
      <w:r>
        <w:t xml:space="preserve">Služba </w:t>
      </w:r>
      <w:r w:rsidR="00F20F30">
        <w:t xml:space="preserve">v CEPe prostredníctvom </w:t>
      </w:r>
      <w:r w:rsidR="00111B6B">
        <w:t>vstupných</w:t>
      </w:r>
      <w:r w:rsidR="00D12208">
        <w:t xml:space="preserve"> a výstupných parameterov bude prijímať dopyty z</w:t>
      </w:r>
      <w:r>
        <w:t> informačných systémov</w:t>
      </w:r>
      <w:r w:rsidR="00D12208">
        <w:t xml:space="preserve"> deklarantov</w:t>
      </w:r>
      <w:r w:rsidR="00312AE3">
        <w:t xml:space="preserve"> a tieto bude synchrónne vybavovať</w:t>
      </w:r>
      <w:r>
        <w:t>.</w:t>
      </w:r>
    </w:p>
    <w:p w14:paraId="494FBB28" w14:textId="77777777" w:rsidR="00312AE3" w:rsidRDefault="00312AE3" w:rsidP="00D24084"/>
    <w:p w14:paraId="12CBC9FF" w14:textId="77777777" w:rsidR="00D24084" w:rsidRDefault="00D24084" w:rsidP="00D24084"/>
    <w:p w14:paraId="2F10F4A9" w14:textId="77777777" w:rsidR="00D24084" w:rsidRDefault="00D24084" w:rsidP="00D24084">
      <w:r>
        <w:t>Služba obsahuje operácie:</w:t>
      </w:r>
    </w:p>
    <w:p w14:paraId="3886B3A3" w14:textId="77777777" w:rsidR="00D24084" w:rsidRDefault="00D24084" w:rsidP="00EE69AE">
      <w:pPr>
        <w:pStyle w:val="Odsekzoznamu"/>
        <w:numPr>
          <w:ilvl w:val="0"/>
          <w:numId w:val="67"/>
        </w:numPr>
      </w:pPr>
      <w:r>
        <w:t>Služba pre výpočet CV</w:t>
      </w:r>
    </w:p>
    <w:p w14:paraId="22A64F8E" w14:textId="77777777" w:rsidR="00111B6B" w:rsidRDefault="00111B6B" w:rsidP="00D24084"/>
    <w:p w14:paraId="6146BE2B" w14:textId="77777777" w:rsidR="00111B6B" w:rsidRDefault="00111B6B" w:rsidP="00D24084"/>
    <w:p w14:paraId="71FA71AD" w14:textId="77777777" w:rsidR="00111B6B" w:rsidRDefault="00111B6B"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14"/>
        <w:gridCol w:w="3628"/>
        <w:gridCol w:w="907"/>
        <w:gridCol w:w="1361"/>
        <w:gridCol w:w="1361"/>
      </w:tblGrid>
      <w:tr w:rsidR="005B537F" w14:paraId="232A72F8" w14:textId="77777777" w:rsidTr="00D24084">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FE7F5EE" w14:textId="77777777" w:rsidR="005B537F" w:rsidRDefault="005B537F" w:rsidP="00D24084">
            <w:r>
              <w:t>Názov operácie</w:t>
            </w:r>
          </w:p>
        </w:tc>
        <w:tc>
          <w:tcPr>
            <w:tcW w:w="3628" w:type="dxa"/>
            <w:tcMar>
              <w:top w:w="30" w:type="dxa"/>
              <w:left w:w="30" w:type="dxa"/>
              <w:bottom w:w="20" w:type="dxa"/>
              <w:right w:w="30" w:type="dxa"/>
            </w:tcMar>
          </w:tcPr>
          <w:p w14:paraId="70D27D81" w14:textId="77777777" w:rsidR="005B537F" w:rsidRDefault="005B537F" w:rsidP="00D24084">
            <w:r>
              <w:t>Popis operácie</w:t>
            </w:r>
          </w:p>
        </w:tc>
        <w:tc>
          <w:tcPr>
            <w:tcW w:w="907" w:type="dxa"/>
            <w:tcMar>
              <w:top w:w="30" w:type="dxa"/>
              <w:left w:w="30" w:type="dxa"/>
              <w:bottom w:w="20" w:type="dxa"/>
              <w:right w:w="30" w:type="dxa"/>
            </w:tcMar>
          </w:tcPr>
          <w:p w14:paraId="5625BA18" w14:textId="77777777" w:rsidR="005B537F" w:rsidRDefault="005B537F" w:rsidP="00D24084">
            <w:r>
              <w:t>Poradie</w:t>
            </w:r>
          </w:p>
        </w:tc>
        <w:tc>
          <w:tcPr>
            <w:tcW w:w="1361" w:type="dxa"/>
            <w:tcMar>
              <w:top w:w="30" w:type="dxa"/>
              <w:left w:w="30" w:type="dxa"/>
              <w:bottom w:w="20" w:type="dxa"/>
              <w:right w:w="30" w:type="dxa"/>
            </w:tcMar>
          </w:tcPr>
          <w:p w14:paraId="00610ADB" w14:textId="77777777" w:rsidR="005B537F" w:rsidRDefault="005B537F" w:rsidP="00D24084">
            <w:r>
              <w:t>Vstupné parametre</w:t>
            </w:r>
          </w:p>
        </w:tc>
        <w:tc>
          <w:tcPr>
            <w:tcW w:w="1361" w:type="dxa"/>
            <w:tcMar>
              <w:top w:w="30" w:type="dxa"/>
              <w:left w:w="30" w:type="dxa"/>
              <w:bottom w:w="20" w:type="dxa"/>
              <w:right w:w="30" w:type="dxa"/>
            </w:tcMar>
          </w:tcPr>
          <w:p w14:paraId="25EA28C2" w14:textId="77777777" w:rsidR="005B537F" w:rsidRDefault="005B537F" w:rsidP="00D24084">
            <w:r>
              <w:t>Vystupné parametre</w:t>
            </w:r>
          </w:p>
        </w:tc>
      </w:tr>
      <w:tr w:rsidR="005B537F" w14:paraId="145C30DB" w14:textId="77777777" w:rsidTr="00D24084">
        <w:tc>
          <w:tcPr>
            <w:tcW w:w="1814" w:type="dxa"/>
            <w:tcMar>
              <w:top w:w="30" w:type="dxa"/>
              <w:left w:w="30" w:type="dxa"/>
              <w:bottom w:w="20" w:type="dxa"/>
              <w:right w:w="30" w:type="dxa"/>
            </w:tcMar>
          </w:tcPr>
          <w:p w14:paraId="2E8969D0" w14:textId="77777777" w:rsidR="00D24084" w:rsidRDefault="00D24084" w:rsidP="00D24084">
            <w:r>
              <w:t>Služba pre výpočet CV</w:t>
            </w:r>
          </w:p>
          <w:p w14:paraId="68AD229B" w14:textId="77777777" w:rsidR="005B537F" w:rsidRDefault="005B537F" w:rsidP="00D24084"/>
        </w:tc>
        <w:tc>
          <w:tcPr>
            <w:tcW w:w="3628" w:type="dxa"/>
            <w:tcMar>
              <w:top w:w="30" w:type="dxa"/>
              <w:left w:w="30" w:type="dxa"/>
              <w:bottom w:w="20" w:type="dxa"/>
              <w:right w:w="30" w:type="dxa"/>
            </w:tcMar>
          </w:tcPr>
          <w:p w14:paraId="5515908A" w14:textId="77777777" w:rsidR="005B537F" w:rsidRDefault="00686EC3" w:rsidP="00686EC3">
            <w:r>
              <w:t>systé</w:t>
            </w:r>
            <w:r w:rsidR="005B537F">
              <w:t xml:space="preserve">m </w:t>
            </w:r>
            <w:r>
              <w:t>IS CEP odošle vstupné parametre na výpočet colného vyhlásenia do systému Taric</w:t>
            </w:r>
          </w:p>
          <w:p w14:paraId="3756DE1E" w14:textId="77777777" w:rsidR="00EE69AE" w:rsidRDefault="00EE69AE" w:rsidP="00686EC3"/>
          <w:p w14:paraId="1A93F287" w14:textId="77777777" w:rsidR="00EE69AE" w:rsidRDefault="00EE69AE" w:rsidP="00686EC3">
            <w:r>
              <w:t>systém Taric vyhodnotí colné vyhlásenie a vráti výstupné parametre volajúcej strane IS CEP</w:t>
            </w:r>
          </w:p>
        </w:tc>
        <w:tc>
          <w:tcPr>
            <w:tcW w:w="907" w:type="dxa"/>
            <w:tcMar>
              <w:top w:w="30" w:type="dxa"/>
              <w:left w:w="30" w:type="dxa"/>
              <w:bottom w:w="20" w:type="dxa"/>
              <w:right w:w="30" w:type="dxa"/>
            </w:tcMar>
          </w:tcPr>
          <w:p w14:paraId="38CBDF6A" w14:textId="77777777" w:rsidR="005B537F" w:rsidRDefault="005B537F" w:rsidP="00D24084">
            <w:r>
              <w:t>1</w:t>
            </w:r>
          </w:p>
        </w:tc>
        <w:tc>
          <w:tcPr>
            <w:tcW w:w="1361" w:type="dxa"/>
            <w:tcMar>
              <w:top w:w="30" w:type="dxa"/>
              <w:left w:w="30" w:type="dxa"/>
              <w:bottom w:w="20" w:type="dxa"/>
              <w:right w:w="30" w:type="dxa"/>
            </w:tcMar>
          </w:tcPr>
          <w:p w14:paraId="0046AC18" w14:textId="77777777" w:rsidR="005B537F" w:rsidRDefault="00EE69AE" w:rsidP="00D24084">
            <w:r>
              <w:t>SluzbaCVZiadost</w:t>
            </w:r>
          </w:p>
        </w:tc>
        <w:tc>
          <w:tcPr>
            <w:tcW w:w="1361" w:type="dxa"/>
            <w:tcMar>
              <w:top w:w="30" w:type="dxa"/>
              <w:left w:w="30" w:type="dxa"/>
              <w:bottom w:w="20" w:type="dxa"/>
              <w:right w:w="30" w:type="dxa"/>
            </w:tcMar>
          </w:tcPr>
          <w:p w14:paraId="3244CC3E" w14:textId="77777777" w:rsidR="005B537F" w:rsidRDefault="00EE69AE" w:rsidP="00D349A9">
            <w:r>
              <w:t>SluzbaCVOdpoved</w:t>
            </w:r>
          </w:p>
        </w:tc>
      </w:tr>
    </w:tbl>
    <w:p w14:paraId="2FCB0A9D" w14:textId="77777777" w:rsidR="00F20F30" w:rsidRDefault="00F20F30" w:rsidP="00D24084"/>
    <w:p w14:paraId="1B6306B3" w14:textId="77777777" w:rsidR="00EE69AE" w:rsidRDefault="00F20F30" w:rsidP="00D24084">
      <w:r>
        <w:br w:type="page"/>
      </w:r>
    </w:p>
    <w:p w14:paraId="4104B674" w14:textId="77777777" w:rsidR="00EE69AE" w:rsidRDefault="00EE69AE" w:rsidP="00D24084"/>
    <w:p w14:paraId="6CD8472C" w14:textId="77777777" w:rsidR="00EE69AE" w:rsidRDefault="00EE69AE" w:rsidP="00D24084">
      <w:r>
        <w:t>SluzbaCVZiadost</w:t>
      </w:r>
    </w:p>
    <w:p w14:paraId="402F4451" w14:textId="77777777" w:rsidR="00EE69AE" w:rsidRDefault="00EE69AE" w:rsidP="00D24084"/>
    <w:p w14:paraId="705CAF77" w14:textId="77777777" w:rsidR="00EE69AE" w:rsidRDefault="00EE69AE" w:rsidP="00D24084">
      <w:r>
        <w:rPr>
          <w:noProof/>
        </w:rPr>
        <w:drawing>
          <wp:inline distT="0" distB="0" distL="0" distR="0" wp14:anchorId="4987674F" wp14:editId="6A931385">
            <wp:extent cx="5374640" cy="2640330"/>
            <wp:effectExtent l="38100" t="38100" r="35560" b="45720"/>
            <wp:docPr id="35" name="Picture 35" descr="C:\Users\zlnayova\AppData\Local\Temp\CLD00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lnayova\AppData\Local\Temp\CLD00990.gif"/>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374640" cy="2640330"/>
                    </a:xfrm>
                    <a:prstGeom prst="rect">
                      <a:avLst/>
                    </a:prstGeom>
                    <a:noFill/>
                    <a:ln w="28575" cmpd="sng">
                      <a:solidFill>
                        <a:srgbClr val="000000"/>
                      </a:solidFill>
                      <a:miter lim="800000"/>
                      <a:headEnd/>
                      <a:tailEnd/>
                    </a:ln>
                    <a:effectLst/>
                  </pic:spPr>
                </pic:pic>
              </a:graphicData>
            </a:graphic>
          </wp:inline>
        </w:drawing>
      </w:r>
    </w:p>
    <w:p w14:paraId="2EC4527B" w14:textId="77777777" w:rsidR="00EE69AE" w:rsidRDefault="00EE69AE" w:rsidP="00D24084"/>
    <w:p w14:paraId="3C9D020A" w14:textId="77777777" w:rsidR="00EE69AE" w:rsidRDefault="00EE69AE" w:rsidP="00D24084"/>
    <w:p w14:paraId="6E640CCD" w14:textId="77777777" w:rsidR="00EE69AE" w:rsidRDefault="00EE69AE" w:rsidP="00D24084">
      <w:pPr>
        <w:rPr>
          <w:b/>
        </w:rPr>
      </w:pPr>
      <w:r>
        <w:rPr>
          <w:b/>
        </w:rPr>
        <w:t>Používateľ</w:t>
      </w:r>
    </w:p>
    <w:p w14:paraId="0F4C0624" w14:textId="77777777" w:rsidR="00EE69AE" w:rsidRDefault="00EE69AE" w:rsidP="00D24084">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474"/>
        <w:gridCol w:w="2982"/>
      </w:tblGrid>
      <w:tr w:rsidR="00EE69AE" w:rsidRPr="005D1328" w14:paraId="27D96D89" w14:textId="77777777" w:rsidTr="00EE69AE">
        <w:tc>
          <w:tcPr>
            <w:tcW w:w="1474" w:type="dxa"/>
            <w:shd w:val="pct12" w:color="auto" w:fill="auto"/>
          </w:tcPr>
          <w:p w14:paraId="72945BAE" w14:textId="77777777" w:rsidR="00EE69AE" w:rsidRPr="005D1328" w:rsidRDefault="00EE69AE" w:rsidP="00EE69AE">
            <w:pPr>
              <w:rPr>
                <w:b/>
              </w:rPr>
            </w:pPr>
            <w:r>
              <w:rPr>
                <w:b/>
              </w:rPr>
              <w:t>Atribút</w:t>
            </w:r>
          </w:p>
        </w:tc>
        <w:tc>
          <w:tcPr>
            <w:tcW w:w="2982" w:type="dxa"/>
            <w:shd w:val="pct12" w:color="auto" w:fill="auto"/>
          </w:tcPr>
          <w:p w14:paraId="408E22CA" w14:textId="77777777" w:rsidR="00EE69AE" w:rsidRPr="005D1328" w:rsidRDefault="00EE69AE" w:rsidP="00EE69AE">
            <w:pPr>
              <w:rPr>
                <w:b/>
              </w:rPr>
            </w:pPr>
            <w:r w:rsidRPr="005D1328">
              <w:rPr>
                <w:b/>
              </w:rPr>
              <w:t>tokenDescriptor</w:t>
            </w:r>
          </w:p>
        </w:tc>
      </w:tr>
      <w:tr w:rsidR="00EE69AE" w:rsidRPr="005D1328" w14:paraId="179B4216" w14:textId="77777777" w:rsidTr="00EE69AE">
        <w:tc>
          <w:tcPr>
            <w:tcW w:w="1474" w:type="dxa"/>
            <w:shd w:val="clear" w:color="auto" w:fill="auto"/>
          </w:tcPr>
          <w:p w14:paraId="5B4BE58D" w14:textId="77777777" w:rsidR="00EE69AE" w:rsidRPr="005D1328" w:rsidRDefault="00EE69AE" w:rsidP="00EE69AE">
            <w:pPr>
              <w:rPr>
                <w:i/>
              </w:rPr>
            </w:pPr>
            <w:r>
              <w:rPr>
                <w:i/>
              </w:rPr>
              <w:t>Popis</w:t>
            </w:r>
          </w:p>
        </w:tc>
        <w:tc>
          <w:tcPr>
            <w:tcW w:w="2982" w:type="dxa"/>
            <w:shd w:val="clear" w:color="auto" w:fill="auto"/>
          </w:tcPr>
          <w:p w14:paraId="09B248B0" w14:textId="77777777" w:rsidR="00EE69AE" w:rsidRPr="005D1328" w:rsidRDefault="00EE69AE" w:rsidP="00EE69AE">
            <w:r>
              <w:t>tokenDescriptor</w:t>
            </w:r>
          </w:p>
        </w:tc>
      </w:tr>
    </w:tbl>
    <w:p w14:paraId="3A42F7AC" w14:textId="77777777" w:rsidR="00EE69AE" w:rsidRDefault="00EE69AE" w:rsidP="00D24084">
      <w:pPr>
        <w:rPr>
          <w:b/>
        </w:rPr>
      </w:pPr>
    </w:p>
    <w:p w14:paraId="3624455F" w14:textId="77777777" w:rsidR="00EE69AE" w:rsidRDefault="00EE69AE">
      <w:pPr>
        <w:rPr>
          <w:b/>
        </w:rPr>
      </w:pPr>
      <w:r>
        <w:rPr>
          <w:b/>
        </w:rPr>
        <w:br w:type="page"/>
      </w:r>
    </w:p>
    <w:p w14:paraId="288616B8" w14:textId="77777777" w:rsidR="00EE69AE" w:rsidRDefault="00EE69AE" w:rsidP="00D24084"/>
    <w:p w14:paraId="3B225614" w14:textId="3663F8B4" w:rsidR="00111B6B" w:rsidRDefault="00D22C6F" w:rsidP="00D24084">
      <w:r>
        <w:t>VyhodnotiťColnéVyhlásenie – vstup</w:t>
      </w:r>
      <w:r w:rsidR="00913A9E">
        <w:t xml:space="preserve"> CEP</w:t>
      </w:r>
    </w:p>
    <w:p w14:paraId="3448E3BD" w14:textId="299C3421" w:rsidR="00F857FB" w:rsidRDefault="00F857FB" w:rsidP="00D24084"/>
    <w:p w14:paraId="68889094" w14:textId="699D3CB2" w:rsidR="00EB386A" w:rsidRDefault="003D0233" w:rsidP="00D24084">
      <w:r>
        <w:rPr>
          <w:noProof/>
        </w:rPr>
        <w:drawing>
          <wp:inline distT="0" distB="0" distL="0" distR="0" wp14:anchorId="43A0C112" wp14:editId="5CD7F20E">
            <wp:extent cx="5760085" cy="4082507"/>
            <wp:effectExtent l="38100" t="38100" r="31115" b="32385"/>
            <wp:docPr id="23" name="Picture 23" descr="C:\Users\zlnayova\AppData\Local\Temp\CLD00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70.gif"/>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760085" cy="4082507"/>
                    </a:xfrm>
                    <a:prstGeom prst="rect">
                      <a:avLst/>
                    </a:prstGeom>
                    <a:noFill/>
                    <a:ln w="28575" cmpd="sng">
                      <a:solidFill>
                        <a:srgbClr val="000000"/>
                      </a:solidFill>
                      <a:miter lim="800000"/>
                      <a:headEnd/>
                      <a:tailEnd/>
                    </a:ln>
                    <a:effectLst/>
                  </pic:spPr>
                </pic:pic>
              </a:graphicData>
            </a:graphic>
          </wp:inline>
        </w:drawing>
      </w:r>
    </w:p>
    <w:p w14:paraId="2BB16881" w14:textId="3E644598" w:rsidR="00F857FB" w:rsidRDefault="00F857FB" w:rsidP="00D24084"/>
    <w:p w14:paraId="2F4D10D0" w14:textId="77777777" w:rsidR="00037BA9" w:rsidRDefault="00037BA9" w:rsidP="00D24084"/>
    <w:p w14:paraId="3A8AC358" w14:textId="6E93CBF6" w:rsidR="00037BA9" w:rsidRDefault="00037BA9" w:rsidP="00D24084"/>
    <w:p w14:paraId="7874E141" w14:textId="77777777" w:rsidR="00E55581" w:rsidRDefault="00E55581"/>
    <w:p w14:paraId="36F27619" w14:textId="77777777" w:rsidR="006E4052" w:rsidRDefault="006E4052">
      <w:r>
        <w:br w:type="page"/>
      </w:r>
    </w:p>
    <w:p w14:paraId="0EA95DC0" w14:textId="77777777" w:rsidR="007F1E4C" w:rsidRDefault="007F1E4C"/>
    <w:p w14:paraId="127E38DD" w14:textId="77777777" w:rsidR="00D22C6F" w:rsidRPr="00D22C6F" w:rsidRDefault="00D22C6F" w:rsidP="00D24084">
      <w:pPr>
        <w:rPr>
          <w:b/>
        </w:rPr>
      </w:pPr>
      <w:r w:rsidRPr="00D22C6F">
        <w:rPr>
          <w:b/>
        </w:rPr>
        <w:t>ColnéVyhlásenie</w:t>
      </w:r>
    </w:p>
    <w:p w14:paraId="0F582CE9" w14:textId="77777777" w:rsidR="00D22C6F" w:rsidRDefault="00D22C6F" w:rsidP="00D24084"/>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1DC48CED" w14:textId="77777777" w:rsidTr="00597BE7">
        <w:trPr>
          <w:trHeight w:val="138"/>
        </w:trPr>
        <w:tc>
          <w:tcPr>
            <w:tcW w:w="1134" w:type="dxa"/>
            <w:shd w:val="pct12" w:color="auto" w:fill="auto"/>
          </w:tcPr>
          <w:p w14:paraId="44BFAA14" w14:textId="77777777" w:rsidR="00D22C6F" w:rsidRPr="005D04FF" w:rsidRDefault="00D22C6F" w:rsidP="00D22C6F">
            <w:pPr>
              <w:rPr>
                <w:b/>
              </w:rPr>
            </w:pPr>
            <w:r>
              <w:rPr>
                <w:b/>
              </w:rPr>
              <w:t>Atribút</w:t>
            </w:r>
          </w:p>
        </w:tc>
        <w:tc>
          <w:tcPr>
            <w:tcW w:w="7938" w:type="dxa"/>
            <w:shd w:val="pct12" w:color="auto" w:fill="auto"/>
          </w:tcPr>
          <w:p w14:paraId="07ECAD64" w14:textId="77777777" w:rsidR="00D22C6F" w:rsidRPr="005D04FF" w:rsidRDefault="00D22C6F" w:rsidP="00D22C6F">
            <w:pPr>
              <w:rPr>
                <w:b/>
              </w:rPr>
            </w:pPr>
            <w:r w:rsidRPr="005D04FF">
              <w:rPr>
                <w:b/>
              </w:rPr>
              <w:t>DátumDeklarácie : date</w:t>
            </w:r>
          </w:p>
        </w:tc>
      </w:tr>
      <w:tr w:rsidR="00D22C6F" w:rsidRPr="005D04FF" w14:paraId="18C24393" w14:textId="77777777" w:rsidTr="00597BE7">
        <w:trPr>
          <w:trHeight w:val="623"/>
        </w:trPr>
        <w:tc>
          <w:tcPr>
            <w:tcW w:w="1134" w:type="dxa"/>
            <w:shd w:val="clear" w:color="auto" w:fill="auto"/>
          </w:tcPr>
          <w:p w14:paraId="185F3166" w14:textId="77777777" w:rsidR="00D22C6F" w:rsidRPr="005D04FF" w:rsidRDefault="00D22C6F" w:rsidP="00D22C6F">
            <w:pPr>
              <w:rPr>
                <w:i/>
              </w:rPr>
            </w:pPr>
            <w:r>
              <w:rPr>
                <w:i/>
              </w:rPr>
              <w:t>Popis</w:t>
            </w:r>
          </w:p>
        </w:tc>
        <w:tc>
          <w:tcPr>
            <w:tcW w:w="7938" w:type="dxa"/>
            <w:shd w:val="clear" w:color="auto" w:fill="auto"/>
          </w:tcPr>
          <w:p w14:paraId="16F6CC9B" w14:textId="77777777" w:rsidR="00D22C6F" w:rsidRDefault="00D22C6F" w:rsidP="00D22C6F">
            <w:r>
              <w:t>Dátum deklarácie.</w:t>
            </w:r>
          </w:p>
          <w:p w14:paraId="151412C7" w14:textId="77777777" w:rsidR="00D22C6F" w:rsidRDefault="00D22C6F" w:rsidP="00D22C6F"/>
          <w:p w14:paraId="3E21262C" w14:textId="77777777" w:rsidR="00D22C6F" w:rsidRPr="005D04FF" w:rsidRDefault="00D22C6F" w:rsidP="00D22C6F">
            <w:r>
              <w:t>Daná požiadavka sa bude vyhodnocovať voči legislatíve, platnej v daný deň.</w:t>
            </w:r>
          </w:p>
        </w:tc>
      </w:tr>
      <w:tr w:rsidR="00D22C6F" w:rsidRPr="005D04FF" w14:paraId="5B19B6FB" w14:textId="77777777" w:rsidTr="00597BE7">
        <w:trPr>
          <w:trHeight w:val="114"/>
        </w:trPr>
        <w:tc>
          <w:tcPr>
            <w:tcW w:w="1134" w:type="dxa"/>
            <w:shd w:val="pct12" w:color="auto" w:fill="auto"/>
          </w:tcPr>
          <w:p w14:paraId="6B23D79C" w14:textId="77777777" w:rsidR="00D22C6F" w:rsidRPr="005D04FF" w:rsidRDefault="00D22C6F" w:rsidP="00D22C6F">
            <w:pPr>
              <w:rPr>
                <w:b/>
              </w:rPr>
            </w:pPr>
            <w:r>
              <w:rPr>
                <w:b/>
              </w:rPr>
              <w:t>Atribút</w:t>
            </w:r>
          </w:p>
        </w:tc>
        <w:tc>
          <w:tcPr>
            <w:tcW w:w="7938" w:type="dxa"/>
            <w:shd w:val="pct12" w:color="auto" w:fill="auto"/>
          </w:tcPr>
          <w:p w14:paraId="5913791A" w14:textId="77777777" w:rsidR="00D22C6F" w:rsidRPr="005D04FF" w:rsidRDefault="00D22C6F" w:rsidP="00D22C6F">
            <w:pPr>
              <w:rPr>
                <w:b/>
              </w:rPr>
            </w:pPr>
            <w:r w:rsidRPr="005D04FF">
              <w:rPr>
                <w:b/>
              </w:rPr>
              <w:t>SmerTovaru : Code</w:t>
            </w:r>
          </w:p>
        </w:tc>
      </w:tr>
      <w:tr w:rsidR="00D22C6F" w:rsidRPr="005D04FF" w14:paraId="558CE138" w14:textId="77777777" w:rsidTr="00597BE7">
        <w:trPr>
          <w:trHeight w:val="146"/>
        </w:trPr>
        <w:tc>
          <w:tcPr>
            <w:tcW w:w="1134" w:type="dxa"/>
            <w:shd w:val="clear" w:color="auto" w:fill="auto"/>
          </w:tcPr>
          <w:p w14:paraId="048DA18A" w14:textId="77777777" w:rsidR="00D22C6F" w:rsidRPr="005D04FF" w:rsidRDefault="00D22C6F" w:rsidP="00D22C6F">
            <w:pPr>
              <w:rPr>
                <w:i/>
              </w:rPr>
            </w:pPr>
            <w:r>
              <w:rPr>
                <w:i/>
              </w:rPr>
              <w:t>Popis</w:t>
            </w:r>
          </w:p>
        </w:tc>
        <w:tc>
          <w:tcPr>
            <w:tcW w:w="7938" w:type="dxa"/>
            <w:shd w:val="clear" w:color="auto" w:fill="auto"/>
          </w:tcPr>
          <w:p w14:paraId="487AE341" w14:textId="77777777" w:rsidR="00D22C6F" w:rsidRDefault="00D22C6F" w:rsidP="00D22C6F">
            <w:r>
              <w:t>Smer pohybu tovaru.</w:t>
            </w:r>
          </w:p>
          <w:p w14:paraId="2D6D1054" w14:textId="77777777" w:rsidR="008E6294" w:rsidRDefault="008E6294" w:rsidP="00D22C6F"/>
          <w:p w14:paraId="4C182694" w14:textId="77777777" w:rsidR="008E6294" w:rsidRPr="005D04FF" w:rsidRDefault="008E6294" w:rsidP="00D22C6F"/>
        </w:tc>
      </w:tr>
      <w:tr w:rsidR="00D22C6F" w:rsidRPr="005D04FF" w14:paraId="5AC40F0E" w14:textId="77777777" w:rsidTr="00597BE7">
        <w:trPr>
          <w:trHeight w:val="80"/>
        </w:trPr>
        <w:tc>
          <w:tcPr>
            <w:tcW w:w="1134" w:type="dxa"/>
            <w:shd w:val="pct12" w:color="auto" w:fill="auto"/>
          </w:tcPr>
          <w:p w14:paraId="18A8F8F0" w14:textId="77777777" w:rsidR="00D22C6F" w:rsidRPr="005D04FF" w:rsidRDefault="00D22C6F" w:rsidP="00D22C6F">
            <w:pPr>
              <w:rPr>
                <w:b/>
              </w:rPr>
            </w:pPr>
            <w:r>
              <w:rPr>
                <w:b/>
              </w:rPr>
              <w:t>Atribút</w:t>
            </w:r>
          </w:p>
        </w:tc>
        <w:tc>
          <w:tcPr>
            <w:tcW w:w="7938" w:type="dxa"/>
            <w:shd w:val="pct12" w:color="auto" w:fill="auto"/>
          </w:tcPr>
          <w:p w14:paraId="2562CFA1" w14:textId="77777777" w:rsidR="00D22C6F" w:rsidRPr="005D04FF" w:rsidRDefault="00D22C6F" w:rsidP="00D22C6F">
            <w:pPr>
              <w:rPr>
                <w:b/>
              </w:rPr>
            </w:pPr>
            <w:r w:rsidRPr="005D04FF">
              <w:rPr>
                <w:b/>
              </w:rPr>
              <w:t>PožadovanýRežim : km_ProcedureCode</w:t>
            </w:r>
          </w:p>
        </w:tc>
      </w:tr>
      <w:tr w:rsidR="00D22C6F" w:rsidRPr="005D04FF" w14:paraId="57FA05A4" w14:textId="77777777" w:rsidTr="00597BE7">
        <w:trPr>
          <w:trHeight w:val="124"/>
        </w:trPr>
        <w:tc>
          <w:tcPr>
            <w:tcW w:w="1134" w:type="dxa"/>
            <w:shd w:val="clear" w:color="auto" w:fill="auto"/>
          </w:tcPr>
          <w:p w14:paraId="2E827570" w14:textId="77777777" w:rsidR="00D22C6F" w:rsidRPr="005D04FF" w:rsidRDefault="00D22C6F" w:rsidP="00D22C6F">
            <w:pPr>
              <w:rPr>
                <w:i/>
              </w:rPr>
            </w:pPr>
            <w:r>
              <w:rPr>
                <w:i/>
              </w:rPr>
              <w:t>Popis</w:t>
            </w:r>
          </w:p>
        </w:tc>
        <w:tc>
          <w:tcPr>
            <w:tcW w:w="7938" w:type="dxa"/>
            <w:shd w:val="clear" w:color="auto" w:fill="auto"/>
          </w:tcPr>
          <w:p w14:paraId="5DE00BFF" w14:textId="77777777" w:rsidR="00D22C6F" w:rsidRDefault="00D22C6F" w:rsidP="00D22C6F">
            <w:r>
              <w:t>Požadovaný colný režim.</w:t>
            </w:r>
          </w:p>
          <w:p w14:paraId="77392C52" w14:textId="77777777" w:rsidR="008E6294" w:rsidRDefault="008E6294" w:rsidP="00D22C6F"/>
          <w:p w14:paraId="67663B33" w14:textId="77777777" w:rsidR="008E6294" w:rsidRPr="005D04FF" w:rsidRDefault="008E6294" w:rsidP="00D22C6F"/>
        </w:tc>
      </w:tr>
      <w:tr w:rsidR="00D22C6F" w:rsidRPr="005D04FF" w14:paraId="088FD023" w14:textId="77777777" w:rsidTr="00597BE7">
        <w:trPr>
          <w:trHeight w:val="80"/>
        </w:trPr>
        <w:tc>
          <w:tcPr>
            <w:tcW w:w="1134" w:type="dxa"/>
            <w:shd w:val="pct12" w:color="auto" w:fill="auto"/>
          </w:tcPr>
          <w:p w14:paraId="2DB756EC" w14:textId="77777777" w:rsidR="00D22C6F" w:rsidRPr="005D04FF" w:rsidRDefault="00D22C6F" w:rsidP="00D22C6F">
            <w:pPr>
              <w:rPr>
                <w:b/>
              </w:rPr>
            </w:pPr>
            <w:r>
              <w:rPr>
                <w:b/>
              </w:rPr>
              <w:t>Atribút</w:t>
            </w:r>
          </w:p>
        </w:tc>
        <w:tc>
          <w:tcPr>
            <w:tcW w:w="7938" w:type="dxa"/>
            <w:shd w:val="pct12" w:color="auto" w:fill="auto"/>
          </w:tcPr>
          <w:p w14:paraId="6D8E5640" w14:textId="77777777" w:rsidR="00D22C6F" w:rsidRPr="005D04FF" w:rsidRDefault="00D22C6F" w:rsidP="00D22C6F">
            <w:pPr>
              <w:rPr>
                <w:b/>
              </w:rPr>
            </w:pPr>
            <w:r w:rsidRPr="005D04FF">
              <w:rPr>
                <w:b/>
              </w:rPr>
              <w:t>PredchádzajúciRežim : km_ProcedureCode</w:t>
            </w:r>
          </w:p>
        </w:tc>
      </w:tr>
      <w:tr w:rsidR="00D22C6F" w:rsidRPr="005D04FF" w14:paraId="5FC13309" w14:textId="77777777" w:rsidTr="00597BE7">
        <w:trPr>
          <w:trHeight w:val="88"/>
        </w:trPr>
        <w:tc>
          <w:tcPr>
            <w:tcW w:w="1134" w:type="dxa"/>
            <w:shd w:val="clear" w:color="auto" w:fill="auto"/>
          </w:tcPr>
          <w:p w14:paraId="10307DFF" w14:textId="77777777" w:rsidR="00D22C6F" w:rsidRPr="005D04FF" w:rsidRDefault="00D22C6F" w:rsidP="00D22C6F">
            <w:pPr>
              <w:rPr>
                <w:i/>
              </w:rPr>
            </w:pPr>
            <w:r>
              <w:rPr>
                <w:i/>
              </w:rPr>
              <w:t>Popis</w:t>
            </w:r>
          </w:p>
        </w:tc>
        <w:tc>
          <w:tcPr>
            <w:tcW w:w="7938" w:type="dxa"/>
            <w:shd w:val="clear" w:color="auto" w:fill="auto"/>
          </w:tcPr>
          <w:p w14:paraId="2F5E6AB7" w14:textId="77777777" w:rsidR="00D22C6F" w:rsidRDefault="00D22C6F" w:rsidP="00D22C6F">
            <w:r>
              <w:t>Predchádzajúci colný režim.</w:t>
            </w:r>
          </w:p>
          <w:p w14:paraId="5430C878" w14:textId="77777777" w:rsidR="008E6294" w:rsidRDefault="008E6294" w:rsidP="00D22C6F"/>
          <w:p w14:paraId="6E878333" w14:textId="77777777" w:rsidR="008E6294" w:rsidRPr="005D04FF" w:rsidRDefault="008E6294" w:rsidP="00D22C6F"/>
        </w:tc>
      </w:tr>
      <w:tr w:rsidR="00D22C6F" w:rsidRPr="005D04FF" w14:paraId="1A7090A0" w14:textId="77777777" w:rsidTr="00597BE7">
        <w:trPr>
          <w:trHeight w:val="80"/>
        </w:trPr>
        <w:tc>
          <w:tcPr>
            <w:tcW w:w="1134" w:type="dxa"/>
            <w:shd w:val="pct12" w:color="auto" w:fill="auto"/>
          </w:tcPr>
          <w:p w14:paraId="11CFD5AF" w14:textId="77777777" w:rsidR="00D22C6F" w:rsidRPr="005D04FF" w:rsidRDefault="00D22C6F" w:rsidP="00D22C6F">
            <w:pPr>
              <w:rPr>
                <w:b/>
              </w:rPr>
            </w:pPr>
            <w:r>
              <w:rPr>
                <w:b/>
              </w:rPr>
              <w:t>Atribút</w:t>
            </w:r>
          </w:p>
        </w:tc>
        <w:tc>
          <w:tcPr>
            <w:tcW w:w="7938" w:type="dxa"/>
            <w:shd w:val="pct12" w:color="auto" w:fill="auto"/>
          </w:tcPr>
          <w:p w14:paraId="6D456640" w14:textId="77777777" w:rsidR="00D22C6F" w:rsidRPr="005D04FF" w:rsidRDefault="00D22C6F" w:rsidP="00D22C6F">
            <w:pPr>
              <w:rPr>
                <w:b/>
              </w:rPr>
            </w:pPr>
            <w:r w:rsidRPr="005D04FF">
              <w:rPr>
                <w:b/>
              </w:rPr>
              <w:t xml:space="preserve">Položky </w:t>
            </w:r>
            <w:r w:rsidR="006E38D2">
              <w:rPr>
                <w:b/>
              </w:rPr>
              <w:t>: KM.API.SAD.Evaluation.Request</w:t>
            </w:r>
            <w:r w:rsidRPr="005D04FF">
              <w:rPr>
                <w:b/>
              </w:rPr>
              <w:t>.TovarováPoložka</w:t>
            </w:r>
          </w:p>
        </w:tc>
      </w:tr>
      <w:tr w:rsidR="00D22C6F" w:rsidRPr="005D04FF" w14:paraId="03A66864" w14:textId="77777777" w:rsidTr="00597BE7">
        <w:trPr>
          <w:trHeight w:val="193"/>
        </w:trPr>
        <w:tc>
          <w:tcPr>
            <w:tcW w:w="1134" w:type="dxa"/>
            <w:shd w:val="clear" w:color="auto" w:fill="auto"/>
          </w:tcPr>
          <w:p w14:paraId="6B6908D6" w14:textId="77777777" w:rsidR="00D22C6F" w:rsidRPr="005D04FF" w:rsidRDefault="00D22C6F" w:rsidP="00D22C6F">
            <w:pPr>
              <w:rPr>
                <w:i/>
              </w:rPr>
            </w:pPr>
            <w:r>
              <w:rPr>
                <w:i/>
              </w:rPr>
              <w:t>Popis</w:t>
            </w:r>
          </w:p>
        </w:tc>
        <w:tc>
          <w:tcPr>
            <w:tcW w:w="7938" w:type="dxa"/>
            <w:shd w:val="clear" w:color="auto" w:fill="auto"/>
          </w:tcPr>
          <w:p w14:paraId="3784FB38" w14:textId="77777777" w:rsidR="00D22C6F" w:rsidRPr="005D04FF" w:rsidRDefault="00D22C6F" w:rsidP="00D22C6F">
            <w:r>
              <w:t>Informácie o tovarových položkách.</w:t>
            </w:r>
          </w:p>
        </w:tc>
      </w:tr>
      <w:tr w:rsidR="00D22C6F" w:rsidRPr="005D04FF" w14:paraId="4C63088A" w14:textId="77777777" w:rsidTr="00597BE7">
        <w:trPr>
          <w:trHeight w:val="112"/>
        </w:trPr>
        <w:tc>
          <w:tcPr>
            <w:tcW w:w="1134" w:type="dxa"/>
            <w:shd w:val="pct12" w:color="auto" w:fill="auto"/>
          </w:tcPr>
          <w:p w14:paraId="21FF7E06" w14:textId="77777777" w:rsidR="00D22C6F" w:rsidRPr="005D04FF" w:rsidRDefault="00D22C6F" w:rsidP="00D22C6F">
            <w:pPr>
              <w:rPr>
                <w:b/>
              </w:rPr>
            </w:pPr>
            <w:r>
              <w:rPr>
                <w:b/>
              </w:rPr>
              <w:t>Atribút</w:t>
            </w:r>
          </w:p>
        </w:tc>
        <w:tc>
          <w:tcPr>
            <w:tcW w:w="7938" w:type="dxa"/>
            <w:shd w:val="pct12" w:color="auto" w:fill="auto"/>
          </w:tcPr>
          <w:p w14:paraId="619280C6" w14:textId="77777777" w:rsidR="00D22C6F" w:rsidRPr="005D04FF" w:rsidRDefault="00D22C6F" w:rsidP="00D22C6F">
            <w:pPr>
              <w:rPr>
                <w:b/>
              </w:rPr>
            </w:pPr>
            <w:r w:rsidRPr="005D04FF">
              <w:rPr>
                <w:b/>
              </w:rPr>
              <w:t xml:space="preserve">Jazyk : </w:t>
            </w:r>
            <w:r w:rsidR="008E6294" w:rsidRPr="005B3730">
              <w:rPr>
                <w:b/>
              </w:rPr>
              <w:t>taric_LanguageCode = SK</w:t>
            </w:r>
          </w:p>
        </w:tc>
      </w:tr>
      <w:tr w:rsidR="00D22C6F" w:rsidRPr="005D04FF" w14:paraId="2804D7F4" w14:textId="77777777" w:rsidTr="00597BE7">
        <w:trPr>
          <w:trHeight w:val="171"/>
        </w:trPr>
        <w:tc>
          <w:tcPr>
            <w:tcW w:w="1134" w:type="dxa"/>
            <w:shd w:val="clear" w:color="auto" w:fill="auto"/>
          </w:tcPr>
          <w:p w14:paraId="0E4B8375" w14:textId="77777777" w:rsidR="00D22C6F" w:rsidRPr="005D04FF" w:rsidRDefault="00D22C6F" w:rsidP="00D22C6F">
            <w:pPr>
              <w:rPr>
                <w:i/>
              </w:rPr>
            </w:pPr>
            <w:r>
              <w:rPr>
                <w:i/>
              </w:rPr>
              <w:t>Popis</w:t>
            </w:r>
          </w:p>
        </w:tc>
        <w:tc>
          <w:tcPr>
            <w:tcW w:w="7938" w:type="dxa"/>
            <w:shd w:val="clear" w:color="auto" w:fill="auto"/>
          </w:tcPr>
          <w:p w14:paraId="01FED382" w14:textId="77777777" w:rsidR="00D22C6F" w:rsidRPr="005D04FF" w:rsidRDefault="00D22C6F" w:rsidP="00D22C6F">
            <w:r>
              <w:t>Jazyková mutácia, v ktorej majú byť vyjadrené textové časti odpovede (popisy, poznámky, ...).</w:t>
            </w:r>
          </w:p>
        </w:tc>
      </w:tr>
    </w:tbl>
    <w:p w14:paraId="5CDD682F" w14:textId="77777777" w:rsidR="00D22C6F" w:rsidRDefault="00D22C6F" w:rsidP="00D24084"/>
    <w:p w14:paraId="34F2BAED" w14:textId="77777777" w:rsidR="00D22C6F" w:rsidRDefault="00D22C6F" w:rsidP="00D24084">
      <w:pPr>
        <w:rPr>
          <w:b/>
        </w:rPr>
      </w:pPr>
      <w:r>
        <w:rPr>
          <w:b/>
        </w:rPr>
        <w:t>TovarováPoložka</w:t>
      </w:r>
    </w:p>
    <w:p w14:paraId="5EF9E67F" w14:textId="77777777" w:rsidR="00D22C6F" w:rsidRDefault="00D22C6F"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57C2F1BD" w14:textId="77777777" w:rsidTr="0006496A">
        <w:trPr>
          <w:trHeight w:val="218"/>
        </w:trPr>
        <w:tc>
          <w:tcPr>
            <w:tcW w:w="1134" w:type="dxa"/>
            <w:shd w:val="pct12" w:color="auto" w:fill="auto"/>
          </w:tcPr>
          <w:p w14:paraId="340C6C28" w14:textId="77777777" w:rsidR="00D22C6F" w:rsidRPr="005D04FF" w:rsidRDefault="00D22C6F" w:rsidP="00D22C6F">
            <w:pPr>
              <w:rPr>
                <w:b/>
              </w:rPr>
            </w:pPr>
            <w:r>
              <w:rPr>
                <w:b/>
              </w:rPr>
              <w:t>Atribút</w:t>
            </w:r>
          </w:p>
        </w:tc>
        <w:tc>
          <w:tcPr>
            <w:tcW w:w="7938" w:type="dxa"/>
            <w:shd w:val="pct12" w:color="auto" w:fill="auto"/>
          </w:tcPr>
          <w:p w14:paraId="5B9E0216" w14:textId="4B8A2A6D" w:rsidR="00D22C6F" w:rsidRPr="005D04FF" w:rsidRDefault="00D22C6F" w:rsidP="00D22C6F">
            <w:pPr>
              <w:rPr>
                <w:b/>
              </w:rPr>
            </w:pPr>
            <w:r w:rsidRPr="005D04FF">
              <w:rPr>
                <w:b/>
              </w:rPr>
              <w:t xml:space="preserve">ČísloPoložky : </w:t>
            </w:r>
            <w:r w:rsidR="007B3139">
              <w:rPr>
                <w:b/>
              </w:rPr>
              <w:t xml:space="preserve">unsigned </w:t>
            </w:r>
            <w:r w:rsidR="001D0EE0">
              <w:rPr>
                <w:b/>
              </w:rPr>
              <w:t xml:space="preserve">int </w:t>
            </w:r>
          </w:p>
        </w:tc>
      </w:tr>
      <w:tr w:rsidR="00D22C6F" w:rsidRPr="005D04FF" w14:paraId="58A7E338" w14:textId="77777777" w:rsidTr="0006496A">
        <w:trPr>
          <w:trHeight w:val="233"/>
        </w:trPr>
        <w:tc>
          <w:tcPr>
            <w:tcW w:w="1134" w:type="dxa"/>
            <w:shd w:val="clear" w:color="auto" w:fill="auto"/>
          </w:tcPr>
          <w:p w14:paraId="6CC0C124" w14:textId="77777777" w:rsidR="00D22C6F" w:rsidRPr="005D04FF" w:rsidRDefault="00D22C6F" w:rsidP="00D22C6F">
            <w:pPr>
              <w:rPr>
                <w:i/>
              </w:rPr>
            </w:pPr>
            <w:r>
              <w:rPr>
                <w:i/>
              </w:rPr>
              <w:t>Popis</w:t>
            </w:r>
          </w:p>
        </w:tc>
        <w:tc>
          <w:tcPr>
            <w:tcW w:w="7938" w:type="dxa"/>
            <w:shd w:val="clear" w:color="auto" w:fill="auto"/>
          </w:tcPr>
          <w:p w14:paraId="39BE67FB" w14:textId="77777777" w:rsidR="00D22C6F" w:rsidRPr="005D04FF" w:rsidRDefault="00D22C6F" w:rsidP="00D22C6F">
            <w:r>
              <w:t>Číslo tovarovej položky.</w:t>
            </w:r>
          </w:p>
        </w:tc>
      </w:tr>
      <w:tr w:rsidR="00D22C6F" w:rsidRPr="005D04FF" w14:paraId="01C058F7" w14:textId="77777777" w:rsidTr="0006496A">
        <w:trPr>
          <w:trHeight w:val="233"/>
        </w:trPr>
        <w:tc>
          <w:tcPr>
            <w:tcW w:w="1134" w:type="dxa"/>
            <w:shd w:val="pct12" w:color="auto" w:fill="auto"/>
          </w:tcPr>
          <w:p w14:paraId="3BC4CFC8" w14:textId="77777777" w:rsidR="00D22C6F" w:rsidRPr="005D04FF" w:rsidRDefault="00D22C6F" w:rsidP="00D22C6F">
            <w:pPr>
              <w:rPr>
                <w:b/>
              </w:rPr>
            </w:pPr>
            <w:r>
              <w:rPr>
                <w:b/>
              </w:rPr>
              <w:t>Atribút</w:t>
            </w:r>
          </w:p>
        </w:tc>
        <w:tc>
          <w:tcPr>
            <w:tcW w:w="7938" w:type="dxa"/>
            <w:shd w:val="pct12" w:color="auto" w:fill="auto"/>
          </w:tcPr>
          <w:p w14:paraId="08640FD7" w14:textId="77777777" w:rsidR="00D22C6F" w:rsidRPr="005D04FF" w:rsidRDefault="00D7187F" w:rsidP="00D22C6F">
            <w:pPr>
              <w:rPr>
                <w:b/>
              </w:rPr>
            </w:pPr>
            <w:r w:rsidRPr="003D5B46">
              <w:rPr>
                <w:b/>
              </w:rPr>
              <w:t>Oblasť : taric_GeographicalAreaCode</w:t>
            </w:r>
          </w:p>
        </w:tc>
      </w:tr>
      <w:tr w:rsidR="00D22C6F" w:rsidRPr="005D04FF" w14:paraId="1BE2D8F8" w14:textId="77777777" w:rsidTr="0006496A">
        <w:trPr>
          <w:trHeight w:val="218"/>
        </w:trPr>
        <w:tc>
          <w:tcPr>
            <w:tcW w:w="1134" w:type="dxa"/>
            <w:shd w:val="clear" w:color="auto" w:fill="auto"/>
          </w:tcPr>
          <w:p w14:paraId="4B21B580" w14:textId="77777777" w:rsidR="00D22C6F" w:rsidRPr="005D04FF" w:rsidRDefault="00D22C6F" w:rsidP="00D22C6F">
            <w:pPr>
              <w:rPr>
                <w:i/>
              </w:rPr>
            </w:pPr>
            <w:r>
              <w:rPr>
                <w:i/>
              </w:rPr>
              <w:t>Popis</w:t>
            </w:r>
          </w:p>
        </w:tc>
        <w:tc>
          <w:tcPr>
            <w:tcW w:w="7938" w:type="dxa"/>
            <w:shd w:val="clear" w:color="auto" w:fill="auto"/>
          </w:tcPr>
          <w:p w14:paraId="673CCB10" w14:textId="77777777" w:rsidR="00D22C6F" w:rsidRDefault="00D22C6F" w:rsidP="00D22C6F">
            <w:r>
              <w:t>Kód krajiny pôvodu/určenia (podľa smeru tovaru).</w:t>
            </w:r>
          </w:p>
          <w:p w14:paraId="2247144F" w14:textId="77777777" w:rsidR="008E6294" w:rsidRPr="005D04FF" w:rsidRDefault="008E6294" w:rsidP="00D22C6F"/>
        </w:tc>
      </w:tr>
      <w:tr w:rsidR="00D22C6F" w:rsidRPr="005D04FF" w14:paraId="78B287AD" w14:textId="77777777" w:rsidTr="0006496A">
        <w:trPr>
          <w:trHeight w:val="233"/>
        </w:trPr>
        <w:tc>
          <w:tcPr>
            <w:tcW w:w="1134" w:type="dxa"/>
            <w:shd w:val="pct12" w:color="auto" w:fill="auto"/>
          </w:tcPr>
          <w:p w14:paraId="68AA5365" w14:textId="77777777" w:rsidR="00D22C6F" w:rsidRPr="005D04FF" w:rsidRDefault="00D22C6F" w:rsidP="00D22C6F">
            <w:pPr>
              <w:rPr>
                <w:b/>
              </w:rPr>
            </w:pPr>
            <w:r>
              <w:rPr>
                <w:b/>
              </w:rPr>
              <w:t>Atribút</w:t>
            </w:r>
          </w:p>
        </w:tc>
        <w:tc>
          <w:tcPr>
            <w:tcW w:w="7938" w:type="dxa"/>
            <w:shd w:val="pct12" w:color="auto" w:fill="auto"/>
          </w:tcPr>
          <w:p w14:paraId="694E3776" w14:textId="77777777" w:rsidR="00D22C6F" w:rsidRPr="005D04FF" w:rsidRDefault="00D7187F" w:rsidP="00D22C6F">
            <w:pPr>
              <w:rPr>
                <w:b/>
              </w:rPr>
            </w:pPr>
            <w:r w:rsidRPr="003D5B46">
              <w:rPr>
                <w:b/>
              </w:rPr>
              <w:t>Nomenklatúra : taric_GoodsNomenclatureCode</w:t>
            </w:r>
          </w:p>
        </w:tc>
      </w:tr>
      <w:tr w:rsidR="00D22C6F" w:rsidRPr="005D04FF" w14:paraId="13C588CA" w14:textId="77777777" w:rsidTr="0006496A">
        <w:trPr>
          <w:trHeight w:val="233"/>
        </w:trPr>
        <w:tc>
          <w:tcPr>
            <w:tcW w:w="1134" w:type="dxa"/>
            <w:shd w:val="clear" w:color="auto" w:fill="auto"/>
          </w:tcPr>
          <w:p w14:paraId="740BE192" w14:textId="77777777" w:rsidR="00D22C6F" w:rsidRPr="005D04FF" w:rsidRDefault="00D22C6F" w:rsidP="00D22C6F">
            <w:pPr>
              <w:rPr>
                <w:i/>
              </w:rPr>
            </w:pPr>
            <w:r>
              <w:rPr>
                <w:i/>
              </w:rPr>
              <w:t>Popis</w:t>
            </w:r>
          </w:p>
        </w:tc>
        <w:tc>
          <w:tcPr>
            <w:tcW w:w="7938" w:type="dxa"/>
            <w:shd w:val="clear" w:color="auto" w:fill="auto"/>
          </w:tcPr>
          <w:p w14:paraId="06D98345" w14:textId="77777777" w:rsidR="00D22C6F" w:rsidRDefault="00D22C6F" w:rsidP="00D22C6F">
            <w:r>
              <w:t>Kód nomenklatúry tovarov.</w:t>
            </w:r>
          </w:p>
          <w:p w14:paraId="618DB0D3" w14:textId="77777777" w:rsidR="008E6294" w:rsidRPr="005D04FF" w:rsidRDefault="008E6294" w:rsidP="00D22C6F"/>
        </w:tc>
      </w:tr>
      <w:tr w:rsidR="00D22C6F" w:rsidRPr="005D04FF" w14:paraId="07FFBD75" w14:textId="77777777" w:rsidTr="0006496A">
        <w:trPr>
          <w:trHeight w:val="218"/>
        </w:trPr>
        <w:tc>
          <w:tcPr>
            <w:tcW w:w="1134" w:type="dxa"/>
            <w:shd w:val="pct12" w:color="auto" w:fill="auto"/>
          </w:tcPr>
          <w:p w14:paraId="1C1D63B5" w14:textId="77777777" w:rsidR="00D22C6F" w:rsidRPr="005D04FF" w:rsidRDefault="00D22C6F" w:rsidP="00D22C6F">
            <w:pPr>
              <w:rPr>
                <w:b/>
              </w:rPr>
            </w:pPr>
            <w:r>
              <w:rPr>
                <w:b/>
              </w:rPr>
              <w:t>Atribút</w:t>
            </w:r>
          </w:p>
        </w:tc>
        <w:tc>
          <w:tcPr>
            <w:tcW w:w="7938" w:type="dxa"/>
            <w:shd w:val="pct12" w:color="auto" w:fill="auto"/>
          </w:tcPr>
          <w:p w14:paraId="2E86E4AE" w14:textId="77777777" w:rsidR="00D22C6F" w:rsidRPr="005D04FF" w:rsidRDefault="00D22C6F" w:rsidP="00D7187F">
            <w:pPr>
              <w:rPr>
                <w:b/>
              </w:rPr>
            </w:pPr>
            <w:r w:rsidRPr="005D04FF">
              <w:rPr>
                <w:b/>
              </w:rPr>
              <w:t>Kvóta : taric_Quota</w:t>
            </w:r>
            <w:r w:rsidR="00D7187F">
              <w:rPr>
                <w:b/>
              </w:rPr>
              <w:t>Code</w:t>
            </w:r>
          </w:p>
        </w:tc>
      </w:tr>
      <w:tr w:rsidR="00D22C6F" w:rsidRPr="005D04FF" w14:paraId="30C7A379" w14:textId="77777777" w:rsidTr="0006496A">
        <w:trPr>
          <w:trHeight w:val="233"/>
        </w:trPr>
        <w:tc>
          <w:tcPr>
            <w:tcW w:w="1134" w:type="dxa"/>
            <w:shd w:val="clear" w:color="auto" w:fill="auto"/>
          </w:tcPr>
          <w:p w14:paraId="7913E799" w14:textId="77777777" w:rsidR="00D22C6F" w:rsidRPr="005D04FF" w:rsidRDefault="00D22C6F" w:rsidP="00D22C6F">
            <w:pPr>
              <w:rPr>
                <w:i/>
              </w:rPr>
            </w:pPr>
            <w:r>
              <w:rPr>
                <w:i/>
              </w:rPr>
              <w:t>Popis</w:t>
            </w:r>
          </w:p>
        </w:tc>
        <w:tc>
          <w:tcPr>
            <w:tcW w:w="7938" w:type="dxa"/>
            <w:shd w:val="clear" w:color="auto" w:fill="auto"/>
          </w:tcPr>
          <w:p w14:paraId="0BA8DE55" w14:textId="77777777" w:rsidR="00D22C6F" w:rsidRDefault="00D22C6F" w:rsidP="00D22C6F">
            <w:r>
              <w:t>Číslo kvóty.</w:t>
            </w:r>
          </w:p>
          <w:p w14:paraId="68661F32" w14:textId="77777777" w:rsidR="008E6294" w:rsidRPr="005D04FF" w:rsidRDefault="008E6294" w:rsidP="00D22C6F"/>
        </w:tc>
      </w:tr>
      <w:tr w:rsidR="00D22C6F" w:rsidRPr="005D04FF" w14:paraId="7DAE71AE" w14:textId="77777777" w:rsidTr="0006496A">
        <w:trPr>
          <w:trHeight w:val="233"/>
        </w:trPr>
        <w:tc>
          <w:tcPr>
            <w:tcW w:w="1134" w:type="dxa"/>
            <w:shd w:val="pct12" w:color="auto" w:fill="auto"/>
          </w:tcPr>
          <w:p w14:paraId="75D7186B" w14:textId="77777777" w:rsidR="00D22C6F" w:rsidRPr="005D04FF" w:rsidRDefault="00D22C6F" w:rsidP="00D22C6F">
            <w:pPr>
              <w:rPr>
                <w:b/>
              </w:rPr>
            </w:pPr>
            <w:r>
              <w:rPr>
                <w:b/>
              </w:rPr>
              <w:t>Atribút</w:t>
            </w:r>
          </w:p>
        </w:tc>
        <w:tc>
          <w:tcPr>
            <w:tcW w:w="7938" w:type="dxa"/>
            <w:shd w:val="pct12" w:color="auto" w:fill="auto"/>
          </w:tcPr>
          <w:p w14:paraId="57D0BB4E" w14:textId="77777777" w:rsidR="00D22C6F" w:rsidRPr="005D04FF" w:rsidRDefault="00D22C6F" w:rsidP="00D22C6F">
            <w:pPr>
              <w:rPr>
                <w:b/>
              </w:rPr>
            </w:pPr>
            <w:r w:rsidRPr="005D04FF">
              <w:rPr>
                <w:b/>
              </w:rPr>
              <w:t>Preferencia : Code</w:t>
            </w:r>
          </w:p>
        </w:tc>
      </w:tr>
      <w:tr w:rsidR="00D22C6F" w:rsidRPr="005D04FF" w14:paraId="285F0A52" w14:textId="77777777" w:rsidTr="0006496A">
        <w:trPr>
          <w:trHeight w:val="218"/>
        </w:trPr>
        <w:tc>
          <w:tcPr>
            <w:tcW w:w="1134" w:type="dxa"/>
            <w:shd w:val="clear" w:color="auto" w:fill="auto"/>
          </w:tcPr>
          <w:p w14:paraId="284C11F4" w14:textId="77777777" w:rsidR="00D22C6F" w:rsidRPr="005D04FF" w:rsidRDefault="00D22C6F" w:rsidP="00D22C6F">
            <w:pPr>
              <w:rPr>
                <w:i/>
              </w:rPr>
            </w:pPr>
            <w:r>
              <w:rPr>
                <w:i/>
              </w:rPr>
              <w:t>Popis</w:t>
            </w:r>
          </w:p>
        </w:tc>
        <w:tc>
          <w:tcPr>
            <w:tcW w:w="7938" w:type="dxa"/>
            <w:shd w:val="clear" w:color="auto" w:fill="auto"/>
          </w:tcPr>
          <w:p w14:paraId="09598D4B" w14:textId="77777777" w:rsidR="00D22C6F" w:rsidRDefault="00D22C6F" w:rsidP="00D22C6F">
            <w:r>
              <w:t>Kód preferencie.</w:t>
            </w:r>
          </w:p>
          <w:p w14:paraId="4B8E2CF2" w14:textId="77777777" w:rsidR="008E6294" w:rsidRPr="005D04FF" w:rsidRDefault="008E6294" w:rsidP="00D22C6F"/>
        </w:tc>
      </w:tr>
      <w:tr w:rsidR="00D22C6F" w:rsidRPr="005D04FF" w14:paraId="0AD1FA9A" w14:textId="77777777" w:rsidTr="0006496A">
        <w:trPr>
          <w:trHeight w:val="233"/>
        </w:trPr>
        <w:tc>
          <w:tcPr>
            <w:tcW w:w="1134" w:type="dxa"/>
            <w:shd w:val="pct12" w:color="auto" w:fill="auto"/>
          </w:tcPr>
          <w:p w14:paraId="611BAD6D" w14:textId="77777777" w:rsidR="00D22C6F" w:rsidRPr="005D04FF" w:rsidRDefault="00D22C6F" w:rsidP="00D22C6F">
            <w:pPr>
              <w:rPr>
                <w:b/>
              </w:rPr>
            </w:pPr>
            <w:r>
              <w:rPr>
                <w:b/>
              </w:rPr>
              <w:t>Atribút</w:t>
            </w:r>
          </w:p>
        </w:tc>
        <w:tc>
          <w:tcPr>
            <w:tcW w:w="7938" w:type="dxa"/>
            <w:shd w:val="pct12" w:color="auto" w:fill="auto"/>
          </w:tcPr>
          <w:p w14:paraId="7DD90CEE" w14:textId="77777777" w:rsidR="00D22C6F" w:rsidRPr="005D04FF" w:rsidRDefault="00D7187F" w:rsidP="00D22C6F">
            <w:pPr>
              <w:rPr>
                <w:b/>
              </w:rPr>
            </w:pPr>
            <w:r w:rsidRPr="003D5B46">
              <w:rPr>
                <w:b/>
              </w:rPr>
              <w:t>PreferenčnáOblasť : taric_GeographicalAreaCode</w:t>
            </w:r>
          </w:p>
        </w:tc>
      </w:tr>
      <w:tr w:rsidR="00D22C6F" w:rsidRPr="005D04FF" w14:paraId="6C2B537B" w14:textId="77777777" w:rsidTr="0006496A">
        <w:trPr>
          <w:trHeight w:val="218"/>
        </w:trPr>
        <w:tc>
          <w:tcPr>
            <w:tcW w:w="1134" w:type="dxa"/>
            <w:shd w:val="clear" w:color="auto" w:fill="auto"/>
          </w:tcPr>
          <w:p w14:paraId="3487AE67" w14:textId="77777777" w:rsidR="00D22C6F" w:rsidRPr="005D04FF" w:rsidRDefault="00D22C6F" w:rsidP="00D22C6F">
            <w:pPr>
              <w:rPr>
                <w:i/>
              </w:rPr>
            </w:pPr>
            <w:r>
              <w:rPr>
                <w:i/>
              </w:rPr>
              <w:t>Popis</w:t>
            </w:r>
          </w:p>
        </w:tc>
        <w:tc>
          <w:tcPr>
            <w:tcW w:w="7938" w:type="dxa"/>
            <w:shd w:val="clear" w:color="auto" w:fill="auto"/>
          </w:tcPr>
          <w:p w14:paraId="543A71B2" w14:textId="77777777" w:rsidR="00D22C6F" w:rsidRDefault="00D22C6F" w:rsidP="00D22C6F">
            <w:r>
              <w:t>Kód preferenčnej krajiny pôvodu/určenia (podľa smeru tovaru).</w:t>
            </w:r>
          </w:p>
          <w:p w14:paraId="6128900E" w14:textId="77777777" w:rsidR="008E6294" w:rsidRPr="005D04FF" w:rsidRDefault="008E6294" w:rsidP="00D22C6F"/>
        </w:tc>
      </w:tr>
      <w:tr w:rsidR="00D22C6F" w:rsidRPr="005D04FF" w14:paraId="5D89CEE9" w14:textId="77777777" w:rsidTr="0006496A">
        <w:trPr>
          <w:trHeight w:val="233"/>
        </w:trPr>
        <w:tc>
          <w:tcPr>
            <w:tcW w:w="1134" w:type="dxa"/>
            <w:shd w:val="pct12" w:color="auto" w:fill="auto"/>
          </w:tcPr>
          <w:p w14:paraId="552E9330" w14:textId="77777777" w:rsidR="00D22C6F" w:rsidRPr="005D04FF" w:rsidRDefault="00D22C6F" w:rsidP="00D22C6F">
            <w:pPr>
              <w:rPr>
                <w:b/>
              </w:rPr>
            </w:pPr>
            <w:r>
              <w:rPr>
                <w:b/>
              </w:rPr>
              <w:t>Atribút</w:t>
            </w:r>
          </w:p>
        </w:tc>
        <w:tc>
          <w:tcPr>
            <w:tcW w:w="7938" w:type="dxa"/>
            <w:shd w:val="pct12" w:color="auto" w:fill="auto"/>
          </w:tcPr>
          <w:p w14:paraId="76D17BDD" w14:textId="77777777" w:rsidR="00D22C6F" w:rsidRPr="005D04FF" w:rsidRDefault="008E6294" w:rsidP="00D22C6F">
            <w:pPr>
              <w:rPr>
                <w:b/>
              </w:rPr>
            </w:pPr>
            <w:r w:rsidRPr="005B3730">
              <w:rPr>
                <w:b/>
              </w:rPr>
              <w:t>DodatočnýRežim : taric_AdditionalProcedureCode</w:t>
            </w:r>
          </w:p>
        </w:tc>
      </w:tr>
      <w:tr w:rsidR="00D22C6F" w:rsidRPr="005D04FF" w14:paraId="7DA8838E" w14:textId="77777777" w:rsidTr="0006496A">
        <w:trPr>
          <w:trHeight w:val="233"/>
        </w:trPr>
        <w:tc>
          <w:tcPr>
            <w:tcW w:w="1134" w:type="dxa"/>
            <w:shd w:val="clear" w:color="auto" w:fill="auto"/>
          </w:tcPr>
          <w:p w14:paraId="0AD3A3C7" w14:textId="77777777" w:rsidR="00D22C6F" w:rsidRPr="005D04FF" w:rsidRDefault="00D22C6F" w:rsidP="00D22C6F">
            <w:pPr>
              <w:rPr>
                <w:i/>
              </w:rPr>
            </w:pPr>
            <w:r>
              <w:rPr>
                <w:i/>
              </w:rPr>
              <w:t>Popis</w:t>
            </w:r>
          </w:p>
        </w:tc>
        <w:tc>
          <w:tcPr>
            <w:tcW w:w="7938" w:type="dxa"/>
            <w:shd w:val="clear" w:color="auto" w:fill="auto"/>
          </w:tcPr>
          <w:p w14:paraId="743EC8AE" w14:textId="76C4390D" w:rsidR="00D22C6F" w:rsidRDefault="00D22C6F" w:rsidP="00D22C6F">
            <w:r>
              <w:t xml:space="preserve">Kód </w:t>
            </w:r>
            <w:r w:rsidR="00D178EC">
              <w:t xml:space="preserve">dodatočného colného </w:t>
            </w:r>
            <w:r>
              <w:t>režimu.</w:t>
            </w:r>
          </w:p>
          <w:p w14:paraId="27A5AEAD" w14:textId="77777777" w:rsidR="008E6294" w:rsidRDefault="008E6294" w:rsidP="00D22C6F"/>
          <w:p w14:paraId="1A2AF93E" w14:textId="77777777" w:rsidR="008E6294" w:rsidRPr="005D04FF" w:rsidRDefault="008E6294" w:rsidP="00D22C6F"/>
        </w:tc>
      </w:tr>
      <w:tr w:rsidR="00D22C6F" w:rsidRPr="005D04FF" w14:paraId="06339749" w14:textId="77777777" w:rsidTr="0006496A">
        <w:trPr>
          <w:trHeight w:val="218"/>
        </w:trPr>
        <w:tc>
          <w:tcPr>
            <w:tcW w:w="1134" w:type="dxa"/>
            <w:shd w:val="pct12" w:color="auto" w:fill="auto"/>
          </w:tcPr>
          <w:p w14:paraId="44CBDC17" w14:textId="77777777" w:rsidR="00D22C6F" w:rsidRPr="005D04FF" w:rsidRDefault="00D22C6F" w:rsidP="00D22C6F">
            <w:pPr>
              <w:rPr>
                <w:b/>
              </w:rPr>
            </w:pPr>
            <w:r>
              <w:rPr>
                <w:b/>
              </w:rPr>
              <w:t>Atribút</w:t>
            </w:r>
          </w:p>
        </w:tc>
        <w:tc>
          <w:tcPr>
            <w:tcW w:w="7938" w:type="dxa"/>
            <w:shd w:val="pct12" w:color="auto" w:fill="auto"/>
          </w:tcPr>
          <w:p w14:paraId="5BC741C9" w14:textId="77777777" w:rsidR="00D22C6F" w:rsidRPr="005D04FF" w:rsidRDefault="00D22C6F" w:rsidP="00D22C6F">
            <w:pPr>
              <w:rPr>
                <w:b/>
              </w:rPr>
            </w:pPr>
            <w:r w:rsidRPr="005D04FF">
              <w:rPr>
                <w:b/>
              </w:rPr>
              <w:t xml:space="preserve">HodnotyTovaru </w:t>
            </w:r>
            <w:r w:rsidR="006E38D2">
              <w:rPr>
                <w:b/>
              </w:rPr>
              <w:t>: KM.API.SAD.Evaluation.Request</w:t>
            </w:r>
            <w:r w:rsidRPr="005D04FF">
              <w:rPr>
                <w:b/>
              </w:rPr>
              <w:t>.HodnotaTovaru</w:t>
            </w:r>
          </w:p>
        </w:tc>
      </w:tr>
      <w:tr w:rsidR="00D22C6F" w:rsidRPr="005D04FF" w14:paraId="5540FCC0" w14:textId="77777777" w:rsidTr="0006496A">
        <w:trPr>
          <w:trHeight w:val="233"/>
        </w:trPr>
        <w:tc>
          <w:tcPr>
            <w:tcW w:w="1134" w:type="dxa"/>
            <w:shd w:val="clear" w:color="auto" w:fill="auto"/>
          </w:tcPr>
          <w:p w14:paraId="043F8824" w14:textId="77777777" w:rsidR="00D22C6F" w:rsidRPr="005D04FF" w:rsidRDefault="00D22C6F" w:rsidP="00D22C6F">
            <w:pPr>
              <w:rPr>
                <w:i/>
              </w:rPr>
            </w:pPr>
            <w:r>
              <w:rPr>
                <w:i/>
              </w:rPr>
              <w:t>Popis</w:t>
            </w:r>
          </w:p>
        </w:tc>
        <w:tc>
          <w:tcPr>
            <w:tcW w:w="7938" w:type="dxa"/>
            <w:shd w:val="clear" w:color="auto" w:fill="auto"/>
          </w:tcPr>
          <w:p w14:paraId="14567E89" w14:textId="77777777" w:rsidR="00D22C6F" w:rsidRPr="005D04FF" w:rsidRDefault="00D22C6F" w:rsidP="00D22C6F">
            <w:r>
              <w:t>Informácie o hodnotách tovaru.</w:t>
            </w:r>
          </w:p>
        </w:tc>
      </w:tr>
      <w:tr w:rsidR="00D22C6F" w:rsidRPr="005D04FF" w14:paraId="7E75ADA9" w14:textId="77777777" w:rsidTr="0006496A">
        <w:trPr>
          <w:trHeight w:val="233"/>
        </w:trPr>
        <w:tc>
          <w:tcPr>
            <w:tcW w:w="1134" w:type="dxa"/>
            <w:shd w:val="pct12" w:color="auto" w:fill="auto"/>
          </w:tcPr>
          <w:p w14:paraId="392D2752" w14:textId="77777777" w:rsidR="00D22C6F" w:rsidRPr="005D04FF" w:rsidRDefault="00D22C6F" w:rsidP="00D22C6F">
            <w:pPr>
              <w:rPr>
                <w:b/>
              </w:rPr>
            </w:pPr>
            <w:r>
              <w:rPr>
                <w:b/>
              </w:rPr>
              <w:t>Atribút</w:t>
            </w:r>
          </w:p>
        </w:tc>
        <w:tc>
          <w:tcPr>
            <w:tcW w:w="7938" w:type="dxa"/>
            <w:shd w:val="pct12" w:color="auto" w:fill="auto"/>
          </w:tcPr>
          <w:p w14:paraId="144A38E7" w14:textId="77777777" w:rsidR="00D22C6F" w:rsidRPr="005D04FF" w:rsidRDefault="00D22C6F" w:rsidP="00D22C6F">
            <w:pPr>
              <w:rPr>
                <w:b/>
              </w:rPr>
            </w:pPr>
            <w:r w:rsidRPr="005D04FF">
              <w:rPr>
                <w:b/>
              </w:rPr>
              <w:t>MetódaVýpočtuColnejHodnoty : Code</w:t>
            </w:r>
          </w:p>
        </w:tc>
      </w:tr>
      <w:tr w:rsidR="00D22C6F" w:rsidRPr="005D04FF" w14:paraId="51102E00" w14:textId="77777777" w:rsidTr="0006496A">
        <w:trPr>
          <w:trHeight w:val="218"/>
        </w:trPr>
        <w:tc>
          <w:tcPr>
            <w:tcW w:w="1134" w:type="dxa"/>
            <w:shd w:val="clear" w:color="auto" w:fill="auto"/>
          </w:tcPr>
          <w:p w14:paraId="039431FF" w14:textId="77777777" w:rsidR="00D22C6F" w:rsidRPr="005D04FF" w:rsidRDefault="00D22C6F" w:rsidP="00D22C6F">
            <w:pPr>
              <w:rPr>
                <w:i/>
              </w:rPr>
            </w:pPr>
            <w:r>
              <w:rPr>
                <w:i/>
              </w:rPr>
              <w:t>Popis</w:t>
            </w:r>
          </w:p>
        </w:tc>
        <w:tc>
          <w:tcPr>
            <w:tcW w:w="7938" w:type="dxa"/>
            <w:shd w:val="clear" w:color="auto" w:fill="auto"/>
          </w:tcPr>
          <w:p w14:paraId="674EB204" w14:textId="77777777" w:rsidR="00D22C6F" w:rsidRPr="005D04FF" w:rsidRDefault="00D22C6F" w:rsidP="00D22C6F">
            <w:r>
              <w:t>Kód metódy výpočtu colnej hodnoty.</w:t>
            </w:r>
          </w:p>
        </w:tc>
      </w:tr>
      <w:tr w:rsidR="00D22C6F" w:rsidRPr="005D04FF" w14:paraId="0AAB4349" w14:textId="77777777" w:rsidTr="0006496A">
        <w:trPr>
          <w:trHeight w:val="233"/>
        </w:trPr>
        <w:tc>
          <w:tcPr>
            <w:tcW w:w="1134" w:type="dxa"/>
            <w:shd w:val="pct12" w:color="auto" w:fill="auto"/>
          </w:tcPr>
          <w:p w14:paraId="74C19B13" w14:textId="77777777" w:rsidR="00D22C6F" w:rsidRPr="005D04FF" w:rsidRDefault="00D22C6F" w:rsidP="00D22C6F">
            <w:pPr>
              <w:rPr>
                <w:b/>
              </w:rPr>
            </w:pPr>
            <w:r>
              <w:rPr>
                <w:b/>
              </w:rPr>
              <w:t>Atribút</w:t>
            </w:r>
          </w:p>
        </w:tc>
        <w:tc>
          <w:tcPr>
            <w:tcW w:w="7938" w:type="dxa"/>
            <w:shd w:val="pct12" w:color="auto" w:fill="auto"/>
          </w:tcPr>
          <w:p w14:paraId="42672961" w14:textId="77777777" w:rsidR="00D22C6F" w:rsidRPr="005D04FF" w:rsidRDefault="00D22C6F" w:rsidP="00D22C6F">
            <w:pPr>
              <w:rPr>
                <w:b/>
              </w:rPr>
            </w:pPr>
            <w:r w:rsidRPr="005D04FF">
              <w:rPr>
                <w:b/>
              </w:rPr>
              <w:t xml:space="preserve">MnožstváTovaru </w:t>
            </w:r>
            <w:r w:rsidR="006E38D2">
              <w:rPr>
                <w:b/>
              </w:rPr>
              <w:t>: KM.API.SAD.Evaluation.Request</w:t>
            </w:r>
            <w:r w:rsidRPr="005D04FF">
              <w:rPr>
                <w:b/>
              </w:rPr>
              <w:t>.MnožstvoTovaru</w:t>
            </w:r>
          </w:p>
        </w:tc>
      </w:tr>
      <w:tr w:rsidR="00D22C6F" w:rsidRPr="005D04FF" w14:paraId="613D3703" w14:textId="77777777" w:rsidTr="0006496A">
        <w:trPr>
          <w:trHeight w:val="233"/>
        </w:trPr>
        <w:tc>
          <w:tcPr>
            <w:tcW w:w="1134" w:type="dxa"/>
            <w:shd w:val="clear" w:color="auto" w:fill="auto"/>
          </w:tcPr>
          <w:p w14:paraId="67410136" w14:textId="77777777" w:rsidR="00D22C6F" w:rsidRPr="005D04FF" w:rsidRDefault="00D22C6F" w:rsidP="00D22C6F">
            <w:pPr>
              <w:rPr>
                <w:i/>
              </w:rPr>
            </w:pPr>
            <w:r>
              <w:rPr>
                <w:i/>
              </w:rPr>
              <w:t>Popis</w:t>
            </w:r>
          </w:p>
        </w:tc>
        <w:tc>
          <w:tcPr>
            <w:tcW w:w="7938" w:type="dxa"/>
            <w:shd w:val="clear" w:color="auto" w:fill="auto"/>
          </w:tcPr>
          <w:p w14:paraId="43D86F93" w14:textId="77777777" w:rsidR="00D22C6F" w:rsidRPr="005D04FF" w:rsidRDefault="00D22C6F" w:rsidP="00D22C6F">
            <w:r>
              <w:t>Informácie o množstvách tovaru v rôznych merných jednotkách.</w:t>
            </w:r>
          </w:p>
        </w:tc>
      </w:tr>
      <w:tr w:rsidR="00D22C6F" w:rsidRPr="005D04FF" w14:paraId="7E51484F" w14:textId="77777777" w:rsidTr="0006496A">
        <w:trPr>
          <w:trHeight w:val="218"/>
        </w:trPr>
        <w:tc>
          <w:tcPr>
            <w:tcW w:w="1134" w:type="dxa"/>
            <w:shd w:val="pct12" w:color="auto" w:fill="auto"/>
          </w:tcPr>
          <w:p w14:paraId="04745B6A" w14:textId="77777777" w:rsidR="00D22C6F" w:rsidRPr="005D04FF" w:rsidRDefault="00D22C6F" w:rsidP="00D22C6F">
            <w:pPr>
              <w:rPr>
                <w:b/>
              </w:rPr>
            </w:pPr>
            <w:r>
              <w:rPr>
                <w:b/>
              </w:rPr>
              <w:lastRenderedPageBreak/>
              <w:t>Atribút</w:t>
            </w:r>
          </w:p>
        </w:tc>
        <w:tc>
          <w:tcPr>
            <w:tcW w:w="7938" w:type="dxa"/>
            <w:shd w:val="pct12" w:color="auto" w:fill="auto"/>
          </w:tcPr>
          <w:p w14:paraId="7EE3A581" w14:textId="77777777" w:rsidR="00D22C6F" w:rsidRPr="005D04FF" w:rsidRDefault="00D22C6F" w:rsidP="00D22C6F">
            <w:pPr>
              <w:rPr>
                <w:b/>
              </w:rPr>
            </w:pPr>
            <w:r w:rsidRPr="005D04FF">
              <w:rPr>
                <w:b/>
              </w:rPr>
              <w:t xml:space="preserve">DoplnkovéKódy </w:t>
            </w:r>
            <w:r w:rsidR="006E38D2">
              <w:rPr>
                <w:b/>
              </w:rPr>
              <w:t>: KM.API.SAD.Evaluation.Request</w:t>
            </w:r>
            <w:r w:rsidRPr="005D04FF">
              <w:rPr>
                <w:b/>
              </w:rPr>
              <w:t>.DoplnkovýKód</w:t>
            </w:r>
          </w:p>
        </w:tc>
      </w:tr>
      <w:tr w:rsidR="00D22C6F" w:rsidRPr="005D04FF" w14:paraId="29BE91C7" w14:textId="77777777" w:rsidTr="0006496A">
        <w:trPr>
          <w:trHeight w:val="233"/>
        </w:trPr>
        <w:tc>
          <w:tcPr>
            <w:tcW w:w="1134" w:type="dxa"/>
            <w:shd w:val="clear" w:color="auto" w:fill="auto"/>
          </w:tcPr>
          <w:p w14:paraId="0F50080C" w14:textId="77777777" w:rsidR="00D22C6F" w:rsidRPr="005D04FF" w:rsidRDefault="00D22C6F" w:rsidP="00D22C6F">
            <w:pPr>
              <w:rPr>
                <w:i/>
              </w:rPr>
            </w:pPr>
            <w:r>
              <w:rPr>
                <w:i/>
              </w:rPr>
              <w:t>Popis</w:t>
            </w:r>
          </w:p>
        </w:tc>
        <w:tc>
          <w:tcPr>
            <w:tcW w:w="7938" w:type="dxa"/>
            <w:shd w:val="clear" w:color="auto" w:fill="auto"/>
          </w:tcPr>
          <w:p w14:paraId="0C5165E4" w14:textId="77777777" w:rsidR="008E6294" w:rsidRPr="005D04FF" w:rsidRDefault="00D22C6F" w:rsidP="006E4052">
            <w:r>
              <w:t>Informácie o doplnkových kódoch nomenklatúry tovarov.</w:t>
            </w:r>
          </w:p>
        </w:tc>
      </w:tr>
      <w:tr w:rsidR="00D22C6F" w:rsidRPr="005D04FF" w14:paraId="38FB4ED1" w14:textId="77777777" w:rsidTr="0006496A">
        <w:trPr>
          <w:trHeight w:val="233"/>
        </w:trPr>
        <w:tc>
          <w:tcPr>
            <w:tcW w:w="1134" w:type="dxa"/>
            <w:shd w:val="pct12" w:color="auto" w:fill="auto"/>
          </w:tcPr>
          <w:p w14:paraId="0EEB50BE" w14:textId="77777777" w:rsidR="00D22C6F" w:rsidRPr="005D04FF" w:rsidRDefault="00D22C6F" w:rsidP="00D22C6F">
            <w:pPr>
              <w:rPr>
                <w:b/>
              </w:rPr>
            </w:pPr>
            <w:r>
              <w:rPr>
                <w:b/>
              </w:rPr>
              <w:t>Atribút</w:t>
            </w:r>
          </w:p>
        </w:tc>
        <w:tc>
          <w:tcPr>
            <w:tcW w:w="7938" w:type="dxa"/>
            <w:shd w:val="pct12" w:color="auto" w:fill="auto"/>
          </w:tcPr>
          <w:p w14:paraId="74854D81" w14:textId="77777777" w:rsidR="00D22C6F" w:rsidRPr="005D04FF" w:rsidRDefault="00D22C6F" w:rsidP="00D22C6F">
            <w:pPr>
              <w:rPr>
                <w:b/>
              </w:rPr>
            </w:pPr>
            <w:r w:rsidRPr="005D04FF">
              <w:rPr>
                <w:b/>
              </w:rPr>
              <w:t xml:space="preserve">Certifikáty </w:t>
            </w:r>
            <w:r w:rsidR="006E38D2">
              <w:rPr>
                <w:b/>
              </w:rPr>
              <w:t>: KM.API.SAD.Evaluation.Request</w:t>
            </w:r>
            <w:r w:rsidRPr="005D04FF">
              <w:rPr>
                <w:b/>
              </w:rPr>
              <w:t>.Certifikát</w:t>
            </w:r>
          </w:p>
        </w:tc>
      </w:tr>
      <w:tr w:rsidR="00D22C6F" w:rsidRPr="005D04FF" w14:paraId="7B5795D9" w14:textId="77777777" w:rsidTr="0006496A">
        <w:trPr>
          <w:trHeight w:val="218"/>
        </w:trPr>
        <w:tc>
          <w:tcPr>
            <w:tcW w:w="1134" w:type="dxa"/>
            <w:shd w:val="clear" w:color="auto" w:fill="auto"/>
          </w:tcPr>
          <w:p w14:paraId="1C0B72A2" w14:textId="77777777" w:rsidR="00D22C6F" w:rsidRPr="005D04FF" w:rsidRDefault="00D22C6F" w:rsidP="00D22C6F">
            <w:pPr>
              <w:rPr>
                <w:i/>
              </w:rPr>
            </w:pPr>
            <w:r>
              <w:rPr>
                <w:i/>
              </w:rPr>
              <w:t>Popis</w:t>
            </w:r>
          </w:p>
        </w:tc>
        <w:tc>
          <w:tcPr>
            <w:tcW w:w="7938" w:type="dxa"/>
            <w:shd w:val="clear" w:color="auto" w:fill="auto"/>
          </w:tcPr>
          <w:p w14:paraId="7E3967FF" w14:textId="77777777" w:rsidR="008E6294" w:rsidRPr="005D04FF" w:rsidRDefault="00D22C6F" w:rsidP="006E4052">
            <w:r>
              <w:t>Informácie o certifikátoch.</w:t>
            </w:r>
          </w:p>
        </w:tc>
      </w:tr>
      <w:tr w:rsidR="00D22C6F" w:rsidRPr="005D04FF" w14:paraId="0C1F861F" w14:textId="77777777" w:rsidTr="0006496A">
        <w:trPr>
          <w:trHeight w:val="233"/>
        </w:trPr>
        <w:tc>
          <w:tcPr>
            <w:tcW w:w="1134" w:type="dxa"/>
            <w:shd w:val="pct12" w:color="auto" w:fill="auto"/>
          </w:tcPr>
          <w:p w14:paraId="6A1C9B8B" w14:textId="77777777" w:rsidR="00D22C6F" w:rsidRPr="005D04FF" w:rsidRDefault="00D22C6F" w:rsidP="00D22C6F">
            <w:pPr>
              <w:rPr>
                <w:b/>
              </w:rPr>
            </w:pPr>
            <w:r>
              <w:rPr>
                <w:b/>
              </w:rPr>
              <w:t>Atribút</w:t>
            </w:r>
          </w:p>
        </w:tc>
        <w:tc>
          <w:tcPr>
            <w:tcW w:w="7938" w:type="dxa"/>
            <w:shd w:val="pct12" w:color="auto" w:fill="auto"/>
          </w:tcPr>
          <w:p w14:paraId="66880B1F" w14:textId="77777777" w:rsidR="00D22C6F" w:rsidRPr="005D04FF" w:rsidRDefault="00D22C6F" w:rsidP="00D22C6F">
            <w:pPr>
              <w:rPr>
                <w:b/>
              </w:rPr>
            </w:pPr>
            <w:r w:rsidRPr="005D04FF">
              <w:rPr>
                <w:b/>
              </w:rPr>
              <w:t>PripočítateľnéPoložkyDPH : taric_Amount</w:t>
            </w:r>
          </w:p>
        </w:tc>
      </w:tr>
      <w:tr w:rsidR="00D22C6F" w:rsidRPr="005D04FF" w14:paraId="35A287CE" w14:textId="77777777" w:rsidTr="0006496A">
        <w:trPr>
          <w:trHeight w:val="218"/>
        </w:trPr>
        <w:tc>
          <w:tcPr>
            <w:tcW w:w="1134" w:type="dxa"/>
            <w:shd w:val="clear" w:color="auto" w:fill="auto"/>
          </w:tcPr>
          <w:p w14:paraId="30690F48" w14:textId="77777777" w:rsidR="00D22C6F" w:rsidRPr="005D04FF" w:rsidRDefault="00D22C6F" w:rsidP="00D22C6F">
            <w:pPr>
              <w:rPr>
                <w:i/>
              </w:rPr>
            </w:pPr>
            <w:r>
              <w:rPr>
                <w:i/>
              </w:rPr>
              <w:t>Popis</w:t>
            </w:r>
          </w:p>
        </w:tc>
        <w:tc>
          <w:tcPr>
            <w:tcW w:w="7938" w:type="dxa"/>
            <w:shd w:val="clear" w:color="auto" w:fill="auto"/>
          </w:tcPr>
          <w:p w14:paraId="497C0397" w14:textId="77777777" w:rsidR="00D22C6F" w:rsidRPr="005D04FF" w:rsidRDefault="00D22C6F" w:rsidP="00D22C6F">
            <w:r>
              <w:t>Suma pripočítateľných položiek k základu DPH.</w:t>
            </w:r>
          </w:p>
        </w:tc>
      </w:tr>
      <w:tr w:rsidR="00D22C6F" w:rsidRPr="005D04FF" w14:paraId="1E89C950" w14:textId="77777777" w:rsidTr="0006496A">
        <w:trPr>
          <w:trHeight w:val="233"/>
        </w:trPr>
        <w:tc>
          <w:tcPr>
            <w:tcW w:w="1134" w:type="dxa"/>
            <w:shd w:val="pct12" w:color="auto" w:fill="auto"/>
          </w:tcPr>
          <w:p w14:paraId="3740BC68" w14:textId="77777777" w:rsidR="00D22C6F" w:rsidRPr="005D04FF" w:rsidRDefault="00D22C6F" w:rsidP="00D22C6F">
            <w:pPr>
              <w:rPr>
                <w:b/>
              </w:rPr>
            </w:pPr>
            <w:r>
              <w:rPr>
                <w:b/>
              </w:rPr>
              <w:t>Atribút</w:t>
            </w:r>
          </w:p>
        </w:tc>
        <w:tc>
          <w:tcPr>
            <w:tcW w:w="7938" w:type="dxa"/>
            <w:shd w:val="pct12" w:color="auto" w:fill="auto"/>
          </w:tcPr>
          <w:p w14:paraId="4988C210" w14:textId="77777777" w:rsidR="00D22C6F" w:rsidRPr="005D04FF" w:rsidRDefault="00D22C6F" w:rsidP="00D22C6F">
            <w:pPr>
              <w:rPr>
                <w:b/>
              </w:rPr>
            </w:pPr>
            <w:r w:rsidRPr="005D04FF">
              <w:rPr>
                <w:b/>
              </w:rPr>
              <w:t>OdpočítateľnéPoložkyDPH : taric_Amount</w:t>
            </w:r>
          </w:p>
        </w:tc>
      </w:tr>
      <w:tr w:rsidR="00D22C6F" w:rsidRPr="005D04FF" w14:paraId="11DACE3E" w14:textId="77777777" w:rsidTr="0006496A">
        <w:trPr>
          <w:trHeight w:val="233"/>
        </w:trPr>
        <w:tc>
          <w:tcPr>
            <w:tcW w:w="1134" w:type="dxa"/>
            <w:shd w:val="clear" w:color="auto" w:fill="auto"/>
          </w:tcPr>
          <w:p w14:paraId="26FCD250" w14:textId="77777777" w:rsidR="00D22C6F" w:rsidRPr="005D04FF" w:rsidRDefault="00D22C6F" w:rsidP="00D22C6F">
            <w:pPr>
              <w:rPr>
                <w:i/>
              </w:rPr>
            </w:pPr>
            <w:r>
              <w:rPr>
                <w:i/>
              </w:rPr>
              <w:t>Popis</w:t>
            </w:r>
          </w:p>
        </w:tc>
        <w:tc>
          <w:tcPr>
            <w:tcW w:w="7938" w:type="dxa"/>
            <w:shd w:val="clear" w:color="auto" w:fill="auto"/>
          </w:tcPr>
          <w:p w14:paraId="4C1D0F25" w14:textId="77777777" w:rsidR="00D22C6F" w:rsidRPr="005D04FF" w:rsidRDefault="00D22C6F" w:rsidP="00D22C6F">
            <w:r>
              <w:t>Suma odpočítateľných položiek zo základu DPH.</w:t>
            </w:r>
          </w:p>
        </w:tc>
      </w:tr>
    </w:tbl>
    <w:p w14:paraId="4207920F" w14:textId="77777777" w:rsidR="00D22C6F" w:rsidRDefault="00D22C6F" w:rsidP="00D24084">
      <w:pPr>
        <w:rPr>
          <w:b/>
        </w:rPr>
      </w:pPr>
    </w:p>
    <w:p w14:paraId="04234686" w14:textId="77777777" w:rsidR="00D22C6F" w:rsidRDefault="00D22C6F" w:rsidP="00D24084">
      <w:pPr>
        <w:rPr>
          <w:b/>
        </w:rPr>
      </w:pPr>
    </w:p>
    <w:p w14:paraId="58552E70" w14:textId="77777777" w:rsidR="006E4052" w:rsidRDefault="006E4052" w:rsidP="00D24084">
      <w:pPr>
        <w:rPr>
          <w:b/>
        </w:rPr>
      </w:pPr>
    </w:p>
    <w:p w14:paraId="56E35B86" w14:textId="77777777" w:rsidR="006E38D2" w:rsidRDefault="006E38D2" w:rsidP="00D24084">
      <w:pPr>
        <w:rPr>
          <w:b/>
        </w:rPr>
      </w:pPr>
      <w:r>
        <w:rPr>
          <w:b/>
        </w:rPr>
        <w:t>HodnotaTovaru</w:t>
      </w:r>
    </w:p>
    <w:p w14:paraId="6B3AFF8A" w14:textId="77777777" w:rsidR="006E38D2" w:rsidRDefault="006E38D2" w:rsidP="00D24084">
      <w:pPr>
        <w:rPr>
          <w:b/>
        </w:rPr>
      </w:pPr>
    </w:p>
    <w:tbl>
      <w:tblPr>
        <w:tblW w:w="9100" w:type="dxa"/>
        <w:tblLayout w:type="fixed"/>
        <w:tblCellMar>
          <w:left w:w="70" w:type="dxa"/>
          <w:right w:w="70" w:type="dxa"/>
        </w:tblCellMar>
        <w:tblLook w:val="0000" w:firstRow="0" w:lastRow="0" w:firstColumn="0" w:lastColumn="0" w:noHBand="0" w:noVBand="0"/>
      </w:tblPr>
      <w:tblGrid>
        <w:gridCol w:w="1134"/>
        <w:gridCol w:w="7966"/>
      </w:tblGrid>
      <w:tr w:rsidR="006E38D2" w:rsidRPr="005D04FF" w14:paraId="0E126C8C" w14:textId="77777777" w:rsidTr="00597BE7">
        <w:trPr>
          <w:trHeight w:val="80"/>
        </w:trPr>
        <w:tc>
          <w:tcPr>
            <w:tcW w:w="1134" w:type="dxa"/>
            <w:shd w:val="pct12" w:color="auto" w:fill="auto"/>
          </w:tcPr>
          <w:p w14:paraId="516A457F" w14:textId="77777777" w:rsidR="006E38D2" w:rsidRPr="005D04FF" w:rsidRDefault="006E38D2" w:rsidP="0006496A">
            <w:pPr>
              <w:rPr>
                <w:b/>
              </w:rPr>
            </w:pPr>
            <w:r>
              <w:rPr>
                <w:b/>
              </w:rPr>
              <w:t>Atribút</w:t>
            </w:r>
          </w:p>
        </w:tc>
        <w:tc>
          <w:tcPr>
            <w:tcW w:w="7966" w:type="dxa"/>
            <w:shd w:val="pct12" w:color="auto" w:fill="auto"/>
          </w:tcPr>
          <w:p w14:paraId="74F8F66B" w14:textId="77777777" w:rsidR="006E38D2" w:rsidRPr="005D04FF" w:rsidRDefault="006E38D2" w:rsidP="0006496A">
            <w:pPr>
              <w:rPr>
                <w:b/>
              </w:rPr>
            </w:pPr>
            <w:r w:rsidRPr="005D04FF">
              <w:rPr>
                <w:b/>
              </w:rPr>
              <w:t>Typ : Code</w:t>
            </w:r>
          </w:p>
        </w:tc>
      </w:tr>
      <w:tr w:rsidR="006E38D2" w:rsidRPr="005D04FF" w14:paraId="467BF5EC" w14:textId="77777777" w:rsidTr="00597BE7">
        <w:trPr>
          <w:trHeight w:val="102"/>
        </w:trPr>
        <w:tc>
          <w:tcPr>
            <w:tcW w:w="1134" w:type="dxa"/>
            <w:shd w:val="clear" w:color="auto" w:fill="auto"/>
          </w:tcPr>
          <w:p w14:paraId="73DAEC21" w14:textId="77777777" w:rsidR="006E38D2" w:rsidRPr="005D04FF" w:rsidRDefault="006E38D2" w:rsidP="0006496A">
            <w:pPr>
              <w:rPr>
                <w:i/>
              </w:rPr>
            </w:pPr>
            <w:r>
              <w:rPr>
                <w:i/>
              </w:rPr>
              <w:t>Popis</w:t>
            </w:r>
          </w:p>
        </w:tc>
        <w:tc>
          <w:tcPr>
            <w:tcW w:w="7966" w:type="dxa"/>
            <w:shd w:val="clear" w:color="auto" w:fill="auto"/>
          </w:tcPr>
          <w:p w14:paraId="30A1B3D0" w14:textId="77777777" w:rsidR="006E38D2" w:rsidRPr="005D04FF" w:rsidRDefault="006E38D2" w:rsidP="0006496A">
            <w:r>
              <w:t>Kód typu hodnoty tovaru.</w:t>
            </w:r>
          </w:p>
        </w:tc>
      </w:tr>
      <w:tr w:rsidR="006E38D2" w:rsidRPr="005D04FF" w14:paraId="4FC0F4C8" w14:textId="77777777" w:rsidTr="00597BE7">
        <w:trPr>
          <w:trHeight w:val="80"/>
        </w:trPr>
        <w:tc>
          <w:tcPr>
            <w:tcW w:w="1134" w:type="dxa"/>
            <w:shd w:val="pct12" w:color="auto" w:fill="auto"/>
          </w:tcPr>
          <w:p w14:paraId="1C9643E4" w14:textId="77777777" w:rsidR="006E38D2" w:rsidRPr="005D04FF" w:rsidRDefault="006E38D2" w:rsidP="0006496A">
            <w:pPr>
              <w:rPr>
                <w:b/>
              </w:rPr>
            </w:pPr>
            <w:r>
              <w:rPr>
                <w:b/>
              </w:rPr>
              <w:t>Atribút</w:t>
            </w:r>
          </w:p>
        </w:tc>
        <w:tc>
          <w:tcPr>
            <w:tcW w:w="7966" w:type="dxa"/>
            <w:shd w:val="pct12" w:color="auto" w:fill="auto"/>
          </w:tcPr>
          <w:p w14:paraId="4BB73D8C" w14:textId="77777777" w:rsidR="006E38D2" w:rsidRPr="005D04FF" w:rsidRDefault="00D7187F" w:rsidP="0006496A">
            <w:pPr>
              <w:rPr>
                <w:b/>
              </w:rPr>
            </w:pPr>
            <w:r w:rsidRPr="003D5B46">
              <w:rPr>
                <w:b/>
              </w:rPr>
              <w:t>Suma : taric_CurrencyAmount</w:t>
            </w:r>
          </w:p>
        </w:tc>
      </w:tr>
      <w:tr w:rsidR="006E38D2" w:rsidRPr="005D04FF" w14:paraId="2135BFF8" w14:textId="77777777" w:rsidTr="00597BE7">
        <w:trPr>
          <w:trHeight w:val="80"/>
        </w:trPr>
        <w:tc>
          <w:tcPr>
            <w:tcW w:w="1134" w:type="dxa"/>
            <w:shd w:val="clear" w:color="auto" w:fill="auto"/>
          </w:tcPr>
          <w:p w14:paraId="387B7D17" w14:textId="77777777" w:rsidR="006E38D2" w:rsidRPr="005D04FF" w:rsidRDefault="006E38D2" w:rsidP="0006496A">
            <w:pPr>
              <w:rPr>
                <w:i/>
              </w:rPr>
            </w:pPr>
            <w:r>
              <w:rPr>
                <w:i/>
              </w:rPr>
              <w:t>Popis</w:t>
            </w:r>
          </w:p>
        </w:tc>
        <w:tc>
          <w:tcPr>
            <w:tcW w:w="7966" w:type="dxa"/>
            <w:shd w:val="clear" w:color="auto" w:fill="auto"/>
          </w:tcPr>
          <w:p w14:paraId="747AAC6D" w14:textId="77777777" w:rsidR="006E38D2" w:rsidRPr="005D04FF" w:rsidRDefault="006E38D2" w:rsidP="0006496A">
            <w:r>
              <w:t>Hodnota tovaru.</w:t>
            </w:r>
          </w:p>
        </w:tc>
      </w:tr>
      <w:tr w:rsidR="006E38D2" w:rsidRPr="005D04FF" w14:paraId="6D6D563C" w14:textId="77777777" w:rsidTr="00597BE7">
        <w:trPr>
          <w:trHeight w:val="80"/>
        </w:trPr>
        <w:tc>
          <w:tcPr>
            <w:tcW w:w="1134" w:type="dxa"/>
            <w:shd w:val="pct12" w:color="auto" w:fill="auto"/>
          </w:tcPr>
          <w:p w14:paraId="26125600" w14:textId="77777777" w:rsidR="006E38D2" w:rsidRPr="005D04FF" w:rsidRDefault="006E38D2" w:rsidP="0006496A">
            <w:pPr>
              <w:rPr>
                <w:b/>
              </w:rPr>
            </w:pPr>
            <w:r>
              <w:rPr>
                <w:b/>
              </w:rPr>
              <w:t>Atribút</w:t>
            </w:r>
          </w:p>
        </w:tc>
        <w:tc>
          <w:tcPr>
            <w:tcW w:w="7966" w:type="dxa"/>
            <w:shd w:val="pct12" w:color="auto" w:fill="auto"/>
          </w:tcPr>
          <w:p w14:paraId="287A0DBA" w14:textId="77777777" w:rsidR="006E38D2" w:rsidRPr="005D04FF" w:rsidRDefault="00D7187F" w:rsidP="0006496A">
            <w:pPr>
              <w:rPr>
                <w:b/>
              </w:rPr>
            </w:pPr>
            <w:r w:rsidRPr="003D5B46">
              <w:rPr>
                <w:b/>
              </w:rPr>
              <w:t>Mena : taric_CurrencyCode = EUR</w:t>
            </w:r>
          </w:p>
        </w:tc>
      </w:tr>
      <w:tr w:rsidR="006E38D2" w:rsidRPr="005D04FF" w14:paraId="5B2D7327" w14:textId="77777777" w:rsidTr="0006496A">
        <w:trPr>
          <w:trHeight w:val="92"/>
        </w:trPr>
        <w:tc>
          <w:tcPr>
            <w:tcW w:w="1134" w:type="dxa"/>
            <w:shd w:val="clear" w:color="auto" w:fill="auto"/>
          </w:tcPr>
          <w:p w14:paraId="16922872" w14:textId="77777777" w:rsidR="006E38D2" w:rsidRPr="005D04FF" w:rsidRDefault="006E38D2" w:rsidP="0006496A">
            <w:pPr>
              <w:rPr>
                <w:i/>
              </w:rPr>
            </w:pPr>
            <w:r>
              <w:rPr>
                <w:i/>
              </w:rPr>
              <w:t>Popis</w:t>
            </w:r>
          </w:p>
        </w:tc>
        <w:tc>
          <w:tcPr>
            <w:tcW w:w="7966" w:type="dxa"/>
            <w:shd w:val="clear" w:color="auto" w:fill="auto"/>
          </w:tcPr>
          <w:p w14:paraId="00265F94" w14:textId="77777777" w:rsidR="006E38D2" w:rsidRPr="005D04FF" w:rsidRDefault="006E38D2" w:rsidP="0006496A">
            <w:r>
              <w:t>Mena, v ktorej je hodnita tovaru vyjadrená.</w:t>
            </w:r>
          </w:p>
        </w:tc>
      </w:tr>
    </w:tbl>
    <w:p w14:paraId="79A77675" w14:textId="77777777" w:rsidR="006E38D2" w:rsidRDefault="006E38D2" w:rsidP="00D24084">
      <w:pPr>
        <w:rPr>
          <w:b/>
        </w:rPr>
      </w:pPr>
    </w:p>
    <w:p w14:paraId="2878662F" w14:textId="77777777" w:rsidR="006E38D2" w:rsidRDefault="006E38D2" w:rsidP="00D24084">
      <w:pPr>
        <w:rPr>
          <w:b/>
        </w:rPr>
      </w:pPr>
      <w:r>
        <w:rPr>
          <w:b/>
        </w:rPr>
        <w:t>MnožstvoTovaru</w:t>
      </w:r>
    </w:p>
    <w:p w14:paraId="2DF4E055" w14:textId="77777777" w:rsidR="006E38D2" w:rsidRDefault="006E38D2" w:rsidP="00D24084">
      <w:pPr>
        <w:rPr>
          <w:b/>
        </w:rPr>
      </w:pPr>
    </w:p>
    <w:tbl>
      <w:tblPr>
        <w:tblW w:w="9078" w:type="dxa"/>
        <w:tblLayout w:type="fixed"/>
        <w:tblCellMar>
          <w:left w:w="70" w:type="dxa"/>
          <w:right w:w="70" w:type="dxa"/>
        </w:tblCellMar>
        <w:tblLook w:val="0000" w:firstRow="0" w:lastRow="0" w:firstColumn="0" w:lastColumn="0" w:noHBand="0" w:noVBand="0"/>
      </w:tblPr>
      <w:tblGrid>
        <w:gridCol w:w="1134"/>
        <w:gridCol w:w="7944"/>
      </w:tblGrid>
      <w:tr w:rsidR="006E38D2" w:rsidRPr="005D04FF" w14:paraId="16AD17E3" w14:textId="77777777" w:rsidTr="00597BE7">
        <w:trPr>
          <w:trHeight w:val="100"/>
        </w:trPr>
        <w:tc>
          <w:tcPr>
            <w:tcW w:w="1134" w:type="dxa"/>
            <w:shd w:val="pct12" w:color="auto" w:fill="auto"/>
          </w:tcPr>
          <w:p w14:paraId="264EECC1" w14:textId="77777777" w:rsidR="006E38D2" w:rsidRPr="005D04FF" w:rsidRDefault="006E38D2" w:rsidP="0006496A">
            <w:pPr>
              <w:rPr>
                <w:b/>
              </w:rPr>
            </w:pPr>
            <w:r>
              <w:rPr>
                <w:b/>
              </w:rPr>
              <w:t>Atribút</w:t>
            </w:r>
          </w:p>
        </w:tc>
        <w:tc>
          <w:tcPr>
            <w:tcW w:w="7944" w:type="dxa"/>
            <w:shd w:val="pct12" w:color="auto" w:fill="auto"/>
          </w:tcPr>
          <w:p w14:paraId="3CDD73B7" w14:textId="77777777" w:rsidR="006E38D2" w:rsidRPr="005D04FF" w:rsidRDefault="00D7187F" w:rsidP="0006496A">
            <w:pPr>
              <w:rPr>
                <w:b/>
              </w:rPr>
            </w:pPr>
            <w:r w:rsidRPr="003D5B46">
              <w:rPr>
                <w:b/>
              </w:rPr>
              <w:t>Množstvo : taric_decimal</w:t>
            </w:r>
          </w:p>
        </w:tc>
      </w:tr>
      <w:tr w:rsidR="006E38D2" w:rsidRPr="005D04FF" w14:paraId="1D94BACB" w14:textId="77777777" w:rsidTr="00597BE7">
        <w:trPr>
          <w:trHeight w:val="160"/>
        </w:trPr>
        <w:tc>
          <w:tcPr>
            <w:tcW w:w="1134" w:type="dxa"/>
            <w:shd w:val="clear" w:color="auto" w:fill="auto"/>
          </w:tcPr>
          <w:p w14:paraId="097A223B" w14:textId="77777777" w:rsidR="006E38D2" w:rsidRPr="005D04FF" w:rsidRDefault="006E38D2" w:rsidP="0006496A">
            <w:pPr>
              <w:rPr>
                <w:i/>
              </w:rPr>
            </w:pPr>
            <w:r>
              <w:rPr>
                <w:i/>
              </w:rPr>
              <w:t>Popis</w:t>
            </w:r>
          </w:p>
        </w:tc>
        <w:tc>
          <w:tcPr>
            <w:tcW w:w="7944" w:type="dxa"/>
            <w:shd w:val="clear" w:color="auto" w:fill="auto"/>
          </w:tcPr>
          <w:p w14:paraId="2D7FDED7" w14:textId="77777777" w:rsidR="006E38D2" w:rsidRPr="005D04FF" w:rsidRDefault="006E38D2" w:rsidP="0006496A">
            <w:r>
              <w:t>Množstvo tovaru.</w:t>
            </w:r>
          </w:p>
        </w:tc>
      </w:tr>
      <w:tr w:rsidR="006E38D2" w:rsidRPr="005D04FF" w14:paraId="0B93CB1C" w14:textId="77777777" w:rsidTr="00597BE7">
        <w:trPr>
          <w:trHeight w:val="80"/>
        </w:trPr>
        <w:tc>
          <w:tcPr>
            <w:tcW w:w="1134" w:type="dxa"/>
            <w:shd w:val="pct12" w:color="auto" w:fill="auto"/>
          </w:tcPr>
          <w:p w14:paraId="6DCECBAB" w14:textId="77777777" w:rsidR="006E38D2" w:rsidRPr="005D04FF" w:rsidRDefault="006E38D2" w:rsidP="0006496A">
            <w:pPr>
              <w:rPr>
                <w:b/>
              </w:rPr>
            </w:pPr>
            <w:r>
              <w:rPr>
                <w:b/>
              </w:rPr>
              <w:t>Atribút</w:t>
            </w:r>
          </w:p>
        </w:tc>
        <w:tc>
          <w:tcPr>
            <w:tcW w:w="7944" w:type="dxa"/>
            <w:shd w:val="pct12" w:color="auto" w:fill="auto"/>
          </w:tcPr>
          <w:p w14:paraId="31685BBA" w14:textId="77777777" w:rsidR="006E38D2" w:rsidRPr="005D04FF" w:rsidRDefault="006E38D2" w:rsidP="0006496A">
            <w:pPr>
              <w:rPr>
                <w:b/>
              </w:rPr>
            </w:pPr>
            <w:r w:rsidRPr="005D04FF">
              <w:rPr>
                <w:b/>
              </w:rPr>
              <w:t>MernáJednotka</w:t>
            </w:r>
            <w:r w:rsidR="005C6635">
              <w:rPr>
                <w:b/>
              </w:rPr>
              <w:t xml:space="preserve"> : taric_MeasurementUnitCode</w:t>
            </w:r>
          </w:p>
        </w:tc>
      </w:tr>
      <w:tr w:rsidR="006E38D2" w:rsidRPr="005D04FF" w14:paraId="15E874F4" w14:textId="77777777" w:rsidTr="00597BE7">
        <w:trPr>
          <w:trHeight w:val="110"/>
        </w:trPr>
        <w:tc>
          <w:tcPr>
            <w:tcW w:w="1134" w:type="dxa"/>
            <w:shd w:val="clear" w:color="auto" w:fill="auto"/>
          </w:tcPr>
          <w:p w14:paraId="3FE3B129" w14:textId="77777777" w:rsidR="006E38D2" w:rsidRPr="005D04FF" w:rsidRDefault="006E38D2" w:rsidP="0006496A">
            <w:pPr>
              <w:rPr>
                <w:i/>
              </w:rPr>
            </w:pPr>
            <w:r>
              <w:rPr>
                <w:i/>
              </w:rPr>
              <w:t>Popis</w:t>
            </w:r>
          </w:p>
        </w:tc>
        <w:tc>
          <w:tcPr>
            <w:tcW w:w="7944" w:type="dxa"/>
            <w:shd w:val="clear" w:color="auto" w:fill="auto"/>
          </w:tcPr>
          <w:p w14:paraId="1D105062" w14:textId="77777777" w:rsidR="005C6635" w:rsidRPr="005D04FF" w:rsidRDefault="006E38D2" w:rsidP="006E4052">
            <w:r>
              <w:t>Kód mernej jednotky, v ktorej je množstvo tovaru vyjadrené.</w:t>
            </w:r>
          </w:p>
        </w:tc>
      </w:tr>
      <w:tr w:rsidR="006E38D2" w:rsidRPr="005D04FF" w14:paraId="798EF00F" w14:textId="77777777" w:rsidTr="00597BE7">
        <w:trPr>
          <w:trHeight w:val="80"/>
        </w:trPr>
        <w:tc>
          <w:tcPr>
            <w:tcW w:w="1134" w:type="dxa"/>
            <w:shd w:val="pct12" w:color="auto" w:fill="auto"/>
          </w:tcPr>
          <w:p w14:paraId="11DB74B5" w14:textId="77777777" w:rsidR="006E38D2" w:rsidRPr="005D04FF" w:rsidRDefault="006E38D2" w:rsidP="0006496A">
            <w:pPr>
              <w:rPr>
                <w:b/>
              </w:rPr>
            </w:pPr>
            <w:r>
              <w:rPr>
                <w:b/>
              </w:rPr>
              <w:t>Atribút</w:t>
            </w:r>
          </w:p>
        </w:tc>
        <w:tc>
          <w:tcPr>
            <w:tcW w:w="7944" w:type="dxa"/>
            <w:shd w:val="pct12" w:color="auto" w:fill="auto"/>
          </w:tcPr>
          <w:p w14:paraId="2B1902D8" w14:textId="77777777" w:rsidR="006E38D2" w:rsidRPr="005D04FF" w:rsidRDefault="006E38D2" w:rsidP="0006496A">
            <w:pPr>
              <w:rPr>
                <w:b/>
              </w:rPr>
            </w:pPr>
            <w:r w:rsidRPr="005D04FF">
              <w:rPr>
                <w:b/>
              </w:rPr>
              <w:t>Kvalifikátor : taric_</w:t>
            </w:r>
            <w:r w:rsidR="005C6635">
              <w:rPr>
                <w:b/>
              </w:rPr>
              <w:t>MeasurementUnitQualifierCode</w:t>
            </w:r>
          </w:p>
        </w:tc>
      </w:tr>
      <w:tr w:rsidR="006E38D2" w:rsidRPr="005D04FF" w14:paraId="740F8CFE" w14:textId="77777777" w:rsidTr="0006496A">
        <w:trPr>
          <w:trHeight w:val="276"/>
        </w:trPr>
        <w:tc>
          <w:tcPr>
            <w:tcW w:w="1134" w:type="dxa"/>
            <w:shd w:val="clear" w:color="auto" w:fill="auto"/>
          </w:tcPr>
          <w:p w14:paraId="7B9C563F" w14:textId="77777777" w:rsidR="006E38D2" w:rsidRPr="005D04FF" w:rsidRDefault="006E38D2" w:rsidP="0006496A">
            <w:pPr>
              <w:rPr>
                <w:i/>
              </w:rPr>
            </w:pPr>
            <w:r>
              <w:rPr>
                <w:i/>
              </w:rPr>
              <w:t>Popis</w:t>
            </w:r>
          </w:p>
        </w:tc>
        <w:tc>
          <w:tcPr>
            <w:tcW w:w="7944" w:type="dxa"/>
            <w:shd w:val="clear" w:color="auto" w:fill="auto"/>
          </w:tcPr>
          <w:p w14:paraId="37A5B72F" w14:textId="77777777" w:rsidR="006E38D2" w:rsidRDefault="006E38D2" w:rsidP="0006496A">
            <w:r>
              <w:t>Kód kvalifikátora mernej jednotky, v ktorej je množstvo tovaru vyjadrené.</w:t>
            </w:r>
          </w:p>
          <w:p w14:paraId="6B714922" w14:textId="77777777" w:rsidR="006E38D2" w:rsidRPr="005D04FF" w:rsidRDefault="006E38D2" w:rsidP="0006496A"/>
        </w:tc>
      </w:tr>
    </w:tbl>
    <w:p w14:paraId="13A0DEFE" w14:textId="77777777" w:rsidR="00597BE7" w:rsidRDefault="00597BE7" w:rsidP="00D24084">
      <w:pPr>
        <w:rPr>
          <w:b/>
        </w:rPr>
      </w:pPr>
    </w:p>
    <w:p w14:paraId="1D976D59" w14:textId="77777777" w:rsidR="006E38D2" w:rsidRDefault="006E38D2" w:rsidP="00D24084">
      <w:pPr>
        <w:rPr>
          <w:b/>
        </w:rPr>
      </w:pPr>
      <w:r>
        <w:rPr>
          <w:b/>
        </w:rPr>
        <w:t>DoplnkovýKód</w:t>
      </w:r>
    </w:p>
    <w:p w14:paraId="554AB637"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0AA6462A" w14:textId="77777777" w:rsidTr="00597BE7">
        <w:trPr>
          <w:trHeight w:val="80"/>
        </w:trPr>
        <w:tc>
          <w:tcPr>
            <w:tcW w:w="1134" w:type="dxa"/>
            <w:shd w:val="pct12" w:color="auto" w:fill="auto"/>
          </w:tcPr>
          <w:p w14:paraId="2E3D2F61" w14:textId="77777777" w:rsidR="006E38D2" w:rsidRPr="005D04FF" w:rsidRDefault="006E38D2" w:rsidP="0006496A">
            <w:pPr>
              <w:rPr>
                <w:b/>
              </w:rPr>
            </w:pPr>
            <w:r>
              <w:rPr>
                <w:b/>
              </w:rPr>
              <w:t>Atribút</w:t>
            </w:r>
          </w:p>
        </w:tc>
        <w:tc>
          <w:tcPr>
            <w:tcW w:w="7938" w:type="dxa"/>
            <w:shd w:val="pct12" w:color="auto" w:fill="auto"/>
          </w:tcPr>
          <w:p w14:paraId="7C4F5614" w14:textId="77777777" w:rsidR="006E38D2" w:rsidRPr="005D04FF" w:rsidRDefault="006E38D2" w:rsidP="0006496A">
            <w:pPr>
              <w:rPr>
                <w:b/>
              </w:rPr>
            </w:pPr>
            <w:r w:rsidRPr="005D04FF">
              <w:rPr>
                <w:b/>
              </w:rPr>
              <w:t>Typ : taric_AdditionalCodeTypeID</w:t>
            </w:r>
          </w:p>
        </w:tc>
      </w:tr>
      <w:tr w:rsidR="006E38D2" w:rsidRPr="005D04FF" w14:paraId="2234F05C" w14:textId="77777777" w:rsidTr="00597BE7">
        <w:trPr>
          <w:trHeight w:val="80"/>
        </w:trPr>
        <w:tc>
          <w:tcPr>
            <w:tcW w:w="1134" w:type="dxa"/>
            <w:shd w:val="clear" w:color="auto" w:fill="auto"/>
          </w:tcPr>
          <w:p w14:paraId="27DE6757" w14:textId="77777777" w:rsidR="006E38D2" w:rsidRPr="005D04FF" w:rsidRDefault="006E38D2" w:rsidP="0006496A">
            <w:pPr>
              <w:rPr>
                <w:i/>
              </w:rPr>
            </w:pPr>
            <w:r>
              <w:rPr>
                <w:i/>
              </w:rPr>
              <w:t>Popis</w:t>
            </w:r>
          </w:p>
        </w:tc>
        <w:tc>
          <w:tcPr>
            <w:tcW w:w="7938" w:type="dxa"/>
            <w:shd w:val="clear" w:color="auto" w:fill="auto"/>
          </w:tcPr>
          <w:p w14:paraId="1A2F4348" w14:textId="77777777" w:rsidR="006E38D2" w:rsidRPr="005D04FF" w:rsidRDefault="006E38D2" w:rsidP="0006496A">
            <w:r>
              <w:t>Kód typu doplnkového kódu nomenklatúry tovarov.</w:t>
            </w:r>
          </w:p>
        </w:tc>
      </w:tr>
      <w:tr w:rsidR="006E38D2" w:rsidRPr="005D04FF" w14:paraId="6525DDC9" w14:textId="77777777" w:rsidTr="00597BE7">
        <w:trPr>
          <w:trHeight w:val="124"/>
        </w:trPr>
        <w:tc>
          <w:tcPr>
            <w:tcW w:w="1134" w:type="dxa"/>
            <w:shd w:val="pct12" w:color="auto" w:fill="auto"/>
          </w:tcPr>
          <w:p w14:paraId="63F5ACAC" w14:textId="77777777" w:rsidR="006E38D2" w:rsidRPr="005D04FF" w:rsidRDefault="006E38D2" w:rsidP="0006496A">
            <w:pPr>
              <w:rPr>
                <w:b/>
              </w:rPr>
            </w:pPr>
            <w:r>
              <w:rPr>
                <w:b/>
              </w:rPr>
              <w:t>Atribút</w:t>
            </w:r>
          </w:p>
        </w:tc>
        <w:tc>
          <w:tcPr>
            <w:tcW w:w="7938" w:type="dxa"/>
            <w:shd w:val="pct12" w:color="auto" w:fill="auto"/>
          </w:tcPr>
          <w:p w14:paraId="62EE259D" w14:textId="77777777" w:rsidR="006E38D2" w:rsidRPr="005D04FF" w:rsidRDefault="006E38D2" w:rsidP="0006496A">
            <w:pPr>
              <w:rPr>
                <w:b/>
              </w:rPr>
            </w:pPr>
            <w:r w:rsidRPr="005D04FF">
              <w:rPr>
                <w:b/>
              </w:rPr>
              <w:t>Kód : taric_AdditionalCode</w:t>
            </w:r>
          </w:p>
        </w:tc>
      </w:tr>
      <w:tr w:rsidR="006E38D2" w:rsidRPr="005D04FF" w14:paraId="63E72537" w14:textId="77777777" w:rsidTr="00597BE7">
        <w:trPr>
          <w:trHeight w:val="80"/>
        </w:trPr>
        <w:tc>
          <w:tcPr>
            <w:tcW w:w="1134" w:type="dxa"/>
            <w:shd w:val="clear" w:color="auto" w:fill="auto"/>
          </w:tcPr>
          <w:p w14:paraId="78BA5B7B" w14:textId="77777777" w:rsidR="006E38D2" w:rsidRPr="005D04FF" w:rsidRDefault="006E38D2" w:rsidP="0006496A">
            <w:pPr>
              <w:rPr>
                <w:i/>
              </w:rPr>
            </w:pPr>
            <w:r>
              <w:rPr>
                <w:i/>
              </w:rPr>
              <w:t>Popis</w:t>
            </w:r>
          </w:p>
        </w:tc>
        <w:tc>
          <w:tcPr>
            <w:tcW w:w="7938" w:type="dxa"/>
            <w:shd w:val="clear" w:color="auto" w:fill="auto"/>
          </w:tcPr>
          <w:p w14:paraId="20547A5E" w14:textId="77777777" w:rsidR="006E38D2" w:rsidRPr="005D04FF" w:rsidRDefault="006E38D2" w:rsidP="0006496A">
            <w:r>
              <w:t>Doplnkový kód nomenklatúry tovarov.</w:t>
            </w:r>
          </w:p>
        </w:tc>
      </w:tr>
    </w:tbl>
    <w:p w14:paraId="358B8A3E" w14:textId="77777777" w:rsidR="006E38D2" w:rsidRDefault="006E38D2" w:rsidP="00D24084">
      <w:pPr>
        <w:rPr>
          <w:b/>
        </w:rPr>
      </w:pPr>
    </w:p>
    <w:p w14:paraId="45434F81" w14:textId="77777777" w:rsidR="006E38D2" w:rsidRDefault="006E38D2" w:rsidP="00D24084">
      <w:pPr>
        <w:rPr>
          <w:b/>
        </w:rPr>
      </w:pPr>
      <w:r>
        <w:rPr>
          <w:b/>
        </w:rPr>
        <w:t>Certifikát</w:t>
      </w:r>
    </w:p>
    <w:p w14:paraId="424DDFAE"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1856CEA5" w14:textId="77777777" w:rsidTr="00597BE7">
        <w:trPr>
          <w:trHeight w:val="112"/>
        </w:trPr>
        <w:tc>
          <w:tcPr>
            <w:tcW w:w="1134" w:type="dxa"/>
            <w:shd w:val="pct12" w:color="auto" w:fill="auto"/>
          </w:tcPr>
          <w:p w14:paraId="408AEB8E" w14:textId="77777777" w:rsidR="006E38D2" w:rsidRPr="005D04FF" w:rsidRDefault="006E38D2" w:rsidP="0006496A">
            <w:pPr>
              <w:rPr>
                <w:b/>
              </w:rPr>
            </w:pPr>
            <w:r>
              <w:rPr>
                <w:b/>
              </w:rPr>
              <w:t>Atribút</w:t>
            </w:r>
          </w:p>
        </w:tc>
        <w:tc>
          <w:tcPr>
            <w:tcW w:w="7938" w:type="dxa"/>
            <w:shd w:val="pct12" w:color="auto" w:fill="auto"/>
          </w:tcPr>
          <w:p w14:paraId="2C7B7C28" w14:textId="77777777" w:rsidR="006E38D2" w:rsidRPr="005D04FF" w:rsidRDefault="006E38D2" w:rsidP="0006496A">
            <w:pPr>
              <w:rPr>
                <w:b/>
              </w:rPr>
            </w:pPr>
            <w:r w:rsidRPr="005D04FF">
              <w:rPr>
                <w:b/>
              </w:rPr>
              <w:t>Typ : taric_CertificateTypeCode</w:t>
            </w:r>
          </w:p>
        </w:tc>
      </w:tr>
      <w:tr w:rsidR="006E38D2" w:rsidRPr="005D04FF" w14:paraId="24240EA8" w14:textId="77777777" w:rsidTr="00597BE7">
        <w:trPr>
          <w:trHeight w:val="80"/>
        </w:trPr>
        <w:tc>
          <w:tcPr>
            <w:tcW w:w="1134" w:type="dxa"/>
            <w:shd w:val="clear" w:color="auto" w:fill="auto"/>
          </w:tcPr>
          <w:p w14:paraId="554247B0" w14:textId="77777777" w:rsidR="006E38D2" w:rsidRPr="005D04FF" w:rsidRDefault="006E38D2" w:rsidP="0006496A">
            <w:pPr>
              <w:rPr>
                <w:i/>
              </w:rPr>
            </w:pPr>
            <w:r>
              <w:rPr>
                <w:i/>
              </w:rPr>
              <w:t>Popis</w:t>
            </w:r>
          </w:p>
        </w:tc>
        <w:tc>
          <w:tcPr>
            <w:tcW w:w="7938" w:type="dxa"/>
            <w:shd w:val="clear" w:color="auto" w:fill="auto"/>
          </w:tcPr>
          <w:p w14:paraId="6AC50A2B" w14:textId="77777777" w:rsidR="006E38D2" w:rsidRPr="005D04FF" w:rsidRDefault="006E38D2" w:rsidP="0006496A">
            <w:r>
              <w:t>Kód typu certifikátu.</w:t>
            </w:r>
          </w:p>
        </w:tc>
      </w:tr>
      <w:tr w:rsidR="006E38D2" w:rsidRPr="005D04FF" w14:paraId="6E42AC82" w14:textId="77777777" w:rsidTr="00597BE7">
        <w:trPr>
          <w:trHeight w:val="80"/>
        </w:trPr>
        <w:tc>
          <w:tcPr>
            <w:tcW w:w="1134" w:type="dxa"/>
            <w:shd w:val="pct12" w:color="auto" w:fill="auto"/>
          </w:tcPr>
          <w:p w14:paraId="16530067" w14:textId="77777777" w:rsidR="006E38D2" w:rsidRPr="005D04FF" w:rsidRDefault="006E38D2" w:rsidP="0006496A">
            <w:pPr>
              <w:rPr>
                <w:b/>
              </w:rPr>
            </w:pPr>
            <w:r>
              <w:rPr>
                <w:b/>
              </w:rPr>
              <w:t>Atribút</w:t>
            </w:r>
          </w:p>
        </w:tc>
        <w:tc>
          <w:tcPr>
            <w:tcW w:w="7938" w:type="dxa"/>
            <w:shd w:val="pct12" w:color="auto" w:fill="auto"/>
          </w:tcPr>
          <w:p w14:paraId="094319D5" w14:textId="77777777" w:rsidR="006E38D2" w:rsidRPr="005D04FF" w:rsidRDefault="006E38D2" w:rsidP="0006496A">
            <w:pPr>
              <w:rPr>
                <w:b/>
              </w:rPr>
            </w:pPr>
            <w:r w:rsidRPr="005D04FF">
              <w:rPr>
                <w:b/>
              </w:rPr>
              <w:t>Kód : taric_CertificateCode</w:t>
            </w:r>
          </w:p>
        </w:tc>
      </w:tr>
      <w:tr w:rsidR="006E38D2" w:rsidRPr="005D04FF" w14:paraId="58482301" w14:textId="77777777" w:rsidTr="00597BE7">
        <w:trPr>
          <w:trHeight w:val="80"/>
        </w:trPr>
        <w:tc>
          <w:tcPr>
            <w:tcW w:w="1134" w:type="dxa"/>
            <w:shd w:val="clear" w:color="auto" w:fill="auto"/>
          </w:tcPr>
          <w:p w14:paraId="0EE0F6E8" w14:textId="77777777" w:rsidR="006E38D2" w:rsidRPr="005D04FF" w:rsidRDefault="006E38D2" w:rsidP="0006496A">
            <w:pPr>
              <w:rPr>
                <w:i/>
              </w:rPr>
            </w:pPr>
            <w:r>
              <w:rPr>
                <w:i/>
              </w:rPr>
              <w:t>Popis</w:t>
            </w:r>
          </w:p>
        </w:tc>
        <w:tc>
          <w:tcPr>
            <w:tcW w:w="7938" w:type="dxa"/>
            <w:shd w:val="clear" w:color="auto" w:fill="auto"/>
          </w:tcPr>
          <w:p w14:paraId="676CE989" w14:textId="77777777" w:rsidR="006E38D2" w:rsidRPr="005D04FF" w:rsidRDefault="006E38D2" w:rsidP="0006496A">
            <w:r>
              <w:t>Kód certifikátu.</w:t>
            </w:r>
          </w:p>
        </w:tc>
      </w:tr>
    </w:tbl>
    <w:p w14:paraId="6273CF54" w14:textId="77777777" w:rsidR="00913A9E" w:rsidRDefault="00913A9E" w:rsidP="00D24084">
      <w:pPr>
        <w:rPr>
          <w:b/>
        </w:rPr>
      </w:pPr>
    </w:p>
    <w:p w14:paraId="0FE5ADEC" w14:textId="77777777" w:rsidR="00EE69AE" w:rsidRDefault="00EE69AE">
      <w:pPr>
        <w:rPr>
          <w:b/>
        </w:rPr>
      </w:pPr>
      <w:r>
        <w:rPr>
          <w:b/>
        </w:rPr>
        <w:br w:type="page"/>
      </w:r>
    </w:p>
    <w:p w14:paraId="794DF97E" w14:textId="77777777" w:rsidR="00EE69AE" w:rsidRDefault="00EE69AE">
      <w:r w:rsidRPr="00EE69AE">
        <w:lastRenderedPageBreak/>
        <w:t>SluzbaCVOdpoved</w:t>
      </w:r>
    </w:p>
    <w:p w14:paraId="3F6950E8" w14:textId="77777777" w:rsidR="00EE69AE" w:rsidRDefault="00EE69AE"/>
    <w:p w14:paraId="4651B11E" w14:textId="77777777" w:rsidR="008A1A1A" w:rsidRDefault="008A1A1A">
      <w:r>
        <w:rPr>
          <w:noProof/>
        </w:rPr>
        <w:drawing>
          <wp:inline distT="0" distB="0" distL="0" distR="0" wp14:anchorId="22690F9A" wp14:editId="33884BE1">
            <wp:extent cx="5532755" cy="2864485"/>
            <wp:effectExtent l="38100" t="38100" r="29845" b="31115"/>
            <wp:docPr id="38" name="Picture 38" descr="C:\Users\zlnayova\AppData\Local\Temp\CLD0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lnayova\AppData\Local\Temp\CLD00991.gif"/>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532755" cy="2864485"/>
                    </a:xfrm>
                    <a:prstGeom prst="rect">
                      <a:avLst/>
                    </a:prstGeom>
                    <a:noFill/>
                    <a:ln w="28575" cmpd="sng">
                      <a:solidFill>
                        <a:srgbClr val="000000"/>
                      </a:solidFill>
                      <a:miter lim="800000"/>
                      <a:headEnd/>
                      <a:tailEnd/>
                    </a:ln>
                    <a:effectLst/>
                  </pic:spPr>
                </pic:pic>
              </a:graphicData>
            </a:graphic>
          </wp:inline>
        </w:drawing>
      </w:r>
    </w:p>
    <w:p w14:paraId="4704A7C3" w14:textId="77777777" w:rsidR="008A1A1A" w:rsidRDefault="008A1A1A"/>
    <w:p w14:paraId="18A4B1D8" w14:textId="77777777" w:rsidR="008A1A1A" w:rsidRDefault="008A1A1A">
      <w:pPr>
        <w:rPr>
          <w:b/>
        </w:rPr>
      </w:pPr>
      <w:r>
        <w:rPr>
          <w:b/>
        </w:rPr>
        <w:t>Návratováhodnota</w:t>
      </w:r>
    </w:p>
    <w:p w14:paraId="01476252" w14:textId="77777777" w:rsidR="008A1A1A" w:rsidRDefault="008A1A1A">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276"/>
        <w:gridCol w:w="7513"/>
      </w:tblGrid>
      <w:tr w:rsidR="008A1A1A" w:rsidRPr="005D1328" w14:paraId="4C9F4AF4" w14:textId="77777777" w:rsidTr="008A1A1A">
        <w:tc>
          <w:tcPr>
            <w:tcW w:w="1276" w:type="dxa"/>
            <w:shd w:val="pct12" w:color="auto" w:fill="auto"/>
          </w:tcPr>
          <w:p w14:paraId="2A9395C5" w14:textId="77777777" w:rsidR="008A1A1A" w:rsidRPr="005D1328" w:rsidRDefault="008A1A1A" w:rsidP="002F4C79">
            <w:pPr>
              <w:rPr>
                <w:b/>
              </w:rPr>
            </w:pPr>
            <w:r>
              <w:rPr>
                <w:b/>
              </w:rPr>
              <w:t>Atribút</w:t>
            </w:r>
          </w:p>
        </w:tc>
        <w:tc>
          <w:tcPr>
            <w:tcW w:w="7513" w:type="dxa"/>
            <w:shd w:val="pct12" w:color="auto" w:fill="auto"/>
          </w:tcPr>
          <w:p w14:paraId="7AE55FF6" w14:textId="77777777" w:rsidR="008A1A1A" w:rsidRPr="005D1328" w:rsidRDefault="008A1A1A" w:rsidP="002F4C79">
            <w:pPr>
              <w:rPr>
                <w:b/>
              </w:rPr>
            </w:pPr>
            <w:r w:rsidRPr="005D1328">
              <w:rPr>
                <w:b/>
              </w:rPr>
              <w:t>Kód : an1_10</w:t>
            </w:r>
          </w:p>
        </w:tc>
      </w:tr>
      <w:tr w:rsidR="008A1A1A" w:rsidRPr="005D1328" w14:paraId="7FC270DC" w14:textId="77777777" w:rsidTr="005C6635">
        <w:trPr>
          <w:trHeight w:val="437"/>
        </w:trPr>
        <w:tc>
          <w:tcPr>
            <w:tcW w:w="1276" w:type="dxa"/>
            <w:shd w:val="clear" w:color="auto" w:fill="auto"/>
          </w:tcPr>
          <w:p w14:paraId="160B4823" w14:textId="77777777" w:rsidR="008A1A1A" w:rsidRPr="005D1328" w:rsidRDefault="008A1A1A" w:rsidP="002F4C79">
            <w:pPr>
              <w:rPr>
                <w:i/>
              </w:rPr>
            </w:pPr>
            <w:r>
              <w:rPr>
                <w:i/>
              </w:rPr>
              <w:t>Popis</w:t>
            </w:r>
          </w:p>
        </w:tc>
        <w:tc>
          <w:tcPr>
            <w:tcW w:w="7513" w:type="dxa"/>
            <w:shd w:val="clear" w:color="auto" w:fill="auto"/>
          </w:tcPr>
          <w:p w14:paraId="49DB23DB" w14:textId="77777777" w:rsidR="008A1A1A" w:rsidRDefault="008A1A1A" w:rsidP="002F4C79">
            <w:r>
              <w:t>Výsledok spracovania danej služby</w:t>
            </w:r>
          </w:p>
          <w:p w14:paraId="76FB6AC9" w14:textId="77777777" w:rsidR="008A1A1A" w:rsidRDefault="008A1A1A" w:rsidP="002F4C79">
            <w:r>
              <w:t>Mapovanie do CEP: popis napĺňania v procese služby</w:t>
            </w:r>
          </w:p>
          <w:p w14:paraId="263CA63E" w14:textId="77777777" w:rsidR="008A1A1A" w:rsidRPr="005D1328" w:rsidRDefault="008A1A1A" w:rsidP="002F4C79"/>
        </w:tc>
      </w:tr>
      <w:tr w:rsidR="008A1A1A" w:rsidRPr="005D1328" w14:paraId="1B089B1B" w14:textId="77777777" w:rsidTr="008A1A1A">
        <w:tblPrEx>
          <w:shd w:val="clear" w:color="auto" w:fill="auto"/>
        </w:tblPrEx>
        <w:tc>
          <w:tcPr>
            <w:tcW w:w="1276" w:type="dxa"/>
            <w:shd w:val="pct12" w:color="auto" w:fill="auto"/>
          </w:tcPr>
          <w:p w14:paraId="6170AE0B" w14:textId="77777777" w:rsidR="008A1A1A" w:rsidRPr="005D1328" w:rsidRDefault="008A1A1A" w:rsidP="002F4C79">
            <w:pPr>
              <w:rPr>
                <w:b/>
              </w:rPr>
            </w:pPr>
            <w:r>
              <w:rPr>
                <w:b/>
              </w:rPr>
              <w:t>Atribút</w:t>
            </w:r>
          </w:p>
        </w:tc>
        <w:tc>
          <w:tcPr>
            <w:tcW w:w="7513" w:type="dxa"/>
            <w:shd w:val="pct12" w:color="auto" w:fill="auto"/>
          </w:tcPr>
          <w:p w14:paraId="3AD1BB3B" w14:textId="77777777" w:rsidR="008A1A1A" w:rsidRPr="005D1328" w:rsidRDefault="008A1A1A" w:rsidP="002F4C79">
            <w:pPr>
              <w:rPr>
                <w:b/>
              </w:rPr>
            </w:pPr>
            <w:r w:rsidRPr="005D1328">
              <w:rPr>
                <w:b/>
              </w:rPr>
              <w:t>Popis : an1_255</w:t>
            </w:r>
          </w:p>
        </w:tc>
      </w:tr>
      <w:tr w:rsidR="008A1A1A" w:rsidRPr="005D1328" w14:paraId="6C0FB543" w14:textId="77777777" w:rsidTr="008A1A1A">
        <w:tblPrEx>
          <w:shd w:val="clear" w:color="auto" w:fill="auto"/>
        </w:tblPrEx>
        <w:tc>
          <w:tcPr>
            <w:tcW w:w="1276" w:type="dxa"/>
            <w:shd w:val="clear" w:color="auto" w:fill="auto"/>
          </w:tcPr>
          <w:p w14:paraId="34331807" w14:textId="77777777" w:rsidR="008A1A1A" w:rsidRPr="005D1328" w:rsidRDefault="008A1A1A" w:rsidP="002F4C79">
            <w:pPr>
              <w:rPr>
                <w:i/>
              </w:rPr>
            </w:pPr>
            <w:r>
              <w:rPr>
                <w:i/>
              </w:rPr>
              <w:t>Popis</w:t>
            </w:r>
          </w:p>
        </w:tc>
        <w:tc>
          <w:tcPr>
            <w:tcW w:w="7513" w:type="dxa"/>
            <w:shd w:val="clear" w:color="auto" w:fill="auto"/>
          </w:tcPr>
          <w:p w14:paraId="272D8761" w14:textId="77777777" w:rsidR="008A1A1A" w:rsidRDefault="008A1A1A" w:rsidP="002F4C79">
            <w:r>
              <w:t>Výsledok spracovania danej služby</w:t>
            </w:r>
          </w:p>
          <w:p w14:paraId="18AF6EFB" w14:textId="77777777" w:rsidR="008A1A1A" w:rsidRDefault="008A1A1A" w:rsidP="002F4C79">
            <w:r>
              <w:t>Mapovanie do CEP: popis napĺňania v procese služby</w:t>
            </w:r>
          </w:p>
          <w:p w14:paraId="1D414563" w14:textId="77777777" w:rsidR="008A1A1A" w:rsidRPr="005D1328" w:rsidRDefault="008A1A1A" w:rsidP="002F4C79"/>
        </w:tc>
      </w:tr>
    </w:tbl>
    <w:p w14:paraId="31A9C46D" w14:textId="77777777" w:rsidR="00913A9E" w:rsidRPr="00EE69AE" w:rsidRDefault="00913A9E">
      <w:r w:rsidRPr="00EE69AE">
        <w:br w:type="page"/>
      </w:r>
    </w:p>
    <w:p w14:paraId="58E15174" w14:textId="0DD9D818" w:rsidR="006E38D2" w:rsidRDefault="00913A9E" w:rsidP="00D24084">
      <w:r>
        <w:lastRenderedPageBreak/>
        <w:t>VyhodnotiťColnéVyhlásenie – výstup CEP</w:t>
      </w:r>
    </w:p>
    <w:p w14:paraId="7943CF48" w14:textId="22826A75" w:rsidR="00D1035C" w:rsidRDefault="00D1035C" w:rsidP="00D24084"/>
    <w:p w14:paraId="003AC181" w14:textId="48FCE67E" w:rsidR="001D0EE0" w:rsidRDefault="005A572A" w:rsidP="00D24084">
      <w:r>
        <w:rPr>
          <w:noProof/>
        </w:rPr>
        <w:drawing>
          <wp:inline distT="0" distB="0" distL="0" distR="0" wp14:anchorId="17B5EC06" wp14:editId="24FAEA58">
            <wp:extent cx="5753100" cy="4629150"/>
            <wp:effectExtent l="38100" t="38100" r="38100" b="38100"/>
            <wp:docPr id="24" name="Picture 24" descr="C:\Users\zlnayova\AppData\Local\Temp\CLD00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69.gif"/>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a:ln w="28575" cmpd="sng">
                      <a:solidFill>
                        <a:srgbClr val="000000"/>
                      </a:solidFill>
                      <a:miter lim="800000"/>
                      <a:headEnd/>
                      <a:tailEnd/>
                    </a:ln>
                    <a:effectLst/>
                  </pic:spPr>
                </pic:pic>
              </a:graphicData>
            </a:graphic>
          </wp:inline>
        </w:drawing>
      </w:r>
    </w:p>
    <w:p w14:paraId="03C20A0E" w14:textId="0CA712C9" w:rsidR="00913A9E" w:rsidRDefault="00913A9E" w:rsidP="00D24084"/>
    <w:p w14:paraId="46087C20" w14:textId="77777777" w:rsidR="002F4C79" w:rsidRDefault="002F4C79"/>
    <w:p w14:paraId="367F37E0" w14:textId="6CF98FFD" w:rsidR="00C354D4" w:rsidRPr="00594B0F" w:rsidRDefault="00C354D4" w:rsidP="00C354D4">
      <w:pPr>
        <w:rPr>
          <w:b/>
        </w:rPr>
      </w:pPr>
      <w:bookmarkStart w:id="379" w:name="bm416010623c1440e0b81130e5c5fa5507"/>
      <w:bookmarkEnd w:id="379"/>
      <w:r w:rsidRPr="00594B0F">
        <w:rPr>
          <w:b/>
        </w:rPr>
        <w:t>ColnéVyhlásenie</w:t>
      </w:r>
    </w:p>
    <w:p w14:paraId="3D15C9EE" w14:textId="77777777" w:rsidR="00594B0F" w:rsidRDefault="00594B0F" w:rsidP="00C354D4"/>
    <w:tbl>
      <w:tblPr>
        <w:tblW w:w="9214" w:type="dxa"/>
        <w:shd w:val="pct12" w:color="auto" w:fill="auto"/>
        <w:tblCellMar>
          <w:left w:w="70" w:type="dxa"/>
          <w:right w:w="70" w:type="dxa"/>
        </w:tblCellMar>
        <w:tblLook w:val="04A0" w:firstRow="1" w:lastRow="0" w:firstColumn="1" w:lastColumn="0" w:noHBand="0" w:noVBand="1"/>
      </w:tblPr>
      <w:tblGrid>
        <w:gridCol w:w="1134"/>
        <w:gridCol w:w="8080"/>
      </w:tblGrid>
      <w:tr w:rsidR="00C354D4" w14:paraId="0D3C326A" w14:textId="77777777" w:rsidTr="004B05A8">
        <w:trPr>
          <w:trHeight w:val="274"/>
        </w:trPr>
        <w:tc>
          <w:tcPr>
            <w:tcW w:w="1134" w:type="dxa"/>
            <w:shd w:val="pct12" w:color="auto" w:fill="auto"/>
            <w:hideMark/>
          </w:tcPr>
          <w:p w14:paraId="498F58F4" w14:textId="77777777" w:rsidR="00C354D4" w:rsidRDefault="00C354D4" w:rsidP="00613846">
            <w:pPr>
              <w:ind w:right="-399"/>
              <w:rPr>
                <w:b/>
              </w:rPr>
            </w:pPr>
            <w:r>
              <w:rPr>
                <w:b/>
              </w:rPr>
              <w:t>Atribút</w:t>
            </w:r>
          </w:p>
        </w:tc>
        <w:tc>
          <w:tcPr>
            <w:tcW w:w="8080" w:type="dxa"/>
            <w:shd w:val="pct12" w:color="auto" w:fill="auto"/>
            <w:hideMark/>
          </w:tcPr>
          <w:p w14:paraId="1B54548C" w14:textId="77777777" w:rsidR="00C354D4" w:rsidRDefault="00C354D4" w:rsidP="00613846">
            <w:pPr>
              <w:ind w:right="-399"/>
              <w:rPr>
                <w:b/>
              </w:rPr>
            </w:pPr>
            <w:r>
              <w:rPr>
                <w:b/>
              </w:rPr>
              <w:t>Mena : taric_CurrencyCode = EUR</w:t>
            </w:r>
          </w:p>
        </w:tc>
      </w:tr>
      <w:tr w:rsidR="00C354D4" w14:paraId="27DBB77C" w14:textId="77777777" w:rsidTr="004B05A8">
        <w:trPr>
          <w:trHeight w:val="293"/>
        </w:trPr>
        <w:tc>
          <w:tcPr>
            <w:tcW w:w="1134" w:type="dxa"/>
            <w:shd w:val="clear" w:color="auto" w:fill="auto"/>
          </w:tcPr>
          <w:p w14:paraId="5966BEC9" w14:textId="77777777" w:rsidR="00C354D4" w:rsidRDefault="00C354D4" w:rsidP="00613846">
            <w:pPr>
              <w:ind w:right="-399"/>
              <w:rPr>
                <w:i/>
              </w:rPr>
            </w:pPr>
          </w:p>
        </w:tc>
        <w:tc>
          <w:tcPr>
            <w:tcW w:w="8080" w:type="dxa"/>
            <w:shd w:val="clear" w:color="auto" w:fill="auto"/>
          </w:tcPr>
          <w:p w14:paraId="55B1FA49" w14:textId="77777777" w:rsidR="00C354D4" w:rsidRDefault="00C354D4" w:rsidP="00613846">
            <w:pPr>
              <w:ind w:right="-399"/>
            </w:pPr>
          </w:p>
        </w:tc>
      </w:tr>
      <w:tr w:rsidR="00C354D4" w14:paraId="095C92CD" w14:textId="77777777" w:rsidTr="004B05A8">
        <w:trPr>
          <w:trHeight w:val="274"/>
        </w:trPr>
        <w:tc>
          <w:tcPr>
            <w:tcW w:w="1134" w:type="dxa"/>
            <w:shd w:val="pct12" w:color="auto" w:fill="auto"/>
            <w:hideMark/>
          </w:tcPr>
          <w:p w14:paraId="331AD847" w14:textId="77777777" w:rsidR="00C354D4" w:rsidRDefault="00C354D4" w:rsidP="00613846">
            <w:pPr>
              <w:ind w:right="-399"/>
              <w:rPr>
                <w:b/>
              </w:rPr>
            </w:pPr>
            <w:r>
              <w:rPr>
                <w:b/>
              </w:rPr>
              <w:t>Atribút</w:t>
            </w:r>
          </w:p>
        </w:tc>
        <w:tc>
          <w:tcPr>
            <w:tcW w:w="8080" w:type="dxa"/>
            <w:shd w:val="pct12" w:color="auto" w:fill="auto"/>
            <w:hideMark/>
          </w:tcPr>
          <w:p w14:paraId="27E7F988" w14:textId="77777777" w:rsidR="00C354D4" w:rsidRDefault="00C354D4" w:rsidP="00613846">
            <w:pPr>
              <w:ind w:right="-399"/>
              <w:rPr>
                <w:b/>
              </w:rPr>
            </w:pPr>
            <w:r>
              <w:rPr>
                <w:b/>
              </w:rPr>
              <w:t>PlatbyAleboZamietnutia: KM.API.SAD.Evaluation.Response.PlatbyAleboZamietnutia</w:t>
            </w:r>
          </w:p>
        </w:tc>
      </w:tr>
      <w:tr w:rsidR="00C354D4" w14:paraId="36F371C6" w14:textId="77777777" w:rsidTr="004B05A8">
        <w:trPr>
          <w:trHeight w:val="274"/>
        </w:trPr>
        <w:tc>
          <w:tcPr>
            <w:tcW w:w="1134" w:type="dxa"/>
            <w:shd w:val="clear" w:color="auto" w:fill="auto"/>
          </w:tcPr>
          <w:p w14:paraId="725EEB1D" w14:textId="77777777" w:rsidR="00C354D4" w:rsidRDefault="00C354D4" w:rsidP="00613846">
            <w:pPr>
              <w:ind w:right="-399"/>
              <w:rPr>
                <w:i/>
              </w:rPr>
            </w:pPr>
          </w:p>
        </w:tc>
        <w:tc>
          <w:tcPr>
            <w:tcW w:w="8080" w:type="dxa"/>
            <w:shd w:val="clear" w:color="auto" w:fill="auto"/>
          </w:tcPr>
          <w:p w14:paraId="3E6EAD19" w14:textId="77777777" w:rsidR="00C354D4" w:rsidRDefault="00C354D4" w:rsidP="00613846">
            <w:pPr>
              <w:ind w:right="-399"/>
            </w:pPr>
          </w:p>
        </w:tc>
      </w:tr>
      <w:tr w:rsidR="00C354D4" w14:paraId="08DA34CF" w14:textId="77777777" w:rsidTr="004B05A8">
        <w:trPr>
          <w:trHeight w:val="293"/>
        </w:trPr>
        <w:tc>
          <w:tcPr>
            <w:tcW w:w="1134" w:type="dxa"/>
            <w:shd w:val="pct12" w:color="auto" w:fill="auto"/>
            <w:hideMark/>
          </w:tcPr>
          <w:p w14:paraId="34607CAA" w14:textId="77777777" w:rsidR="00C354D4" w:rsidRDefault="00C354D4" w:rsidP="00613846">
            <w:pPr>
              <w:ind w:right="-399"/>
              <w:rPr>
                <w:b/>
              </w:rPr>
            </w:pPr>
            <w:r>
              <w:rPr>
                <w:b/>
              </w:rPr>
              <w:t>Atribút</w:t>
            </w:r>
          </w:p>
        </w:tc>
        <w:tc>
          <w:tcPr>
            <w:tcW w:w="8080" w:type="dxa"/>
            <w:shd w:val="pct12" w:color="auto" w:fill="auto"/>
            <w:hideMark/>
          </w:tcPr>
          <w:p w14:paraId="749B6763" w14:textId="77777777" w:rsidR="00C354D4" w:rsidRDefault="00C354D4" w:rsidP="00613846">
            <w:pPr>
              <w:ind w:right="-399"/>
              <w:rPr>
                <w:b/>
              </w:rPr>
            </w:pPr>
            <w:r>
              <w:rPr>
                <w:b/>
              </w:rPr>
              <w:t>Položky : KM.API.SAD.Evaluation.Response.TovarováPoložka</w:t>
            </w:r>
          </w:p>
        </w:tc>
      </w:tr>
      <w:tr w:rsidR="00C354D4" w14:paraId="7C283BC3" w14:textId="77777777" w:rsidTr="004B05A8">
        <w:trPr>
          <w:trHeight w:val="274"/>
        </w:trPr>
        <w:tc>
          <w:tcPr>
            <w:tcW w:w="1134" w:type="dxa"/>
            <w:shd w:val="clear" w:color="auto" w:fill="auto"/>
            <w:hideMark/>
          </w:tcPr>
          <w:p w14:paraId="362895C8" w14:textId="77777777" w:rsidR="00C354D4" w:rsidRDefault="00C354D4" w:rsidP="00613846">
            <w:pPr>
              <w:ind w:right="-399"/>
              <w:rPr>
                <w:i/>
              </w:rPr>
            </w:pPr>
            <w:r>
              <w:rPr>
                <w:i/>
              </w:rPr>
              <w:t>Popis</w:t>
            </w:r>
          </w:p>
        </w:tc>
        <w:tc>
          <w:tcPr>
            <w:tcW w:w="8080" w:type="dxa"/>
            <w:shd w:val="clear" w:color="auto" w:fill="auto"/>
            <w:hideMark/>
          </w:tcPr>
          <w:p w14:paraId="4E06F66B" w14:textId="77777777" w:rsidR="00C354D4" w:rsidRDefault="00C354D4" w:rsidP="00613846">
            <w:pPr>
              <w:ind w:right="-399"/>
            </w:pPr>
            <w:r>
              <w:t>Informácie o tovarových položkách.</w:t>
            </w:r>
          </w:p>
        </w:tc>
      </w:tr>
      <w:tr w:rsidR="00C354D4" w14:paraId="39DA01C6" w14:textId="77777777" w:rsidTr="004B05A8">
        <w:trPr>
          <w:trHeight w:val="274"/>
        </w:trPr>
        <w:tc>
          <w:tcPr>
            <w:tcW w:w="1134" w:type="dxa"/>
            <w:shd w:val="clear" w:color="auto" w:fill="auto"/>
          </w:tcPr>
          <w:p w14:paraId="2E89A053" w14:textId="77777777" w:rsidR="00C354D4" w:rsidRDefault="00C354D4">
            <w:pPr>
              <w:rPr>
                <w:i/>
              </w:rPr>
            </w:pPr>
          </w:p>
        </w:tc>
        <w:tc>
          <w:tcPr>
            <w:tcW w:w="8080" w:type="dxa"/>
            <w:shd w:val="clear" w:color="auto" w:fill="auto"/>
          </w:tcPr>
          <w:p w14:paraId="70D86CFC" w14:textId="77777777" w:rsidR="00C354D4" w:rsidRDefault="00C354D4"/>
        </w:tc>
      </w:tr>
    </w:tbl>
    <w:p w14:paraId="5F2EF2AA" w14:textId="77777777" w:rsidR="005A7D3A" w:rsidRDefault="005A7D3A" w:rsidP="00C354D4"/>
    <w:p w14:paraId="7B82D714" w14:textId="16A4C124" w:rsidR="00C354D4" w:rsidRPr="00594B0F" w:rsidRDefault="00C354D4" w:rsidP="00C354D4">
      <w:pPr>
        <w:rPr>
          <w:b/>
        </w:rPr>
      </w:pPr>
      <w:r w:rsidRPr="00594B0F">
        <w:rPr>
          <w:b/>
        </w:rPr>
        <w:t>PlatbyAleboZamietnutia</w:t>
      </w:r>
    </w:p>
    <w:p w14:paraId="499243F1" w14:textId="77777777" w:rsidR="00594B0F" w:rsidRDefault="00594B0F" w:rsidP="00C354D4">
      <w:pPr>
        <w:rPr>
          <w:lang w:eastAsia="en-US"/>
        </w:rPr>
      </w:pPr>
    </w:p>
    <w:tbl>
      <w:tblPr>
        <w:tblW w:w="9214" w:type="dxa"/>
        <w:tblLayout w:type="fixed"/>
        <w:tblCellMar>
          <w:left w:w="70" w:type="dxa"/>
          <w:right w:w="70" w:type="dxa"/>
        </w:tblCellMar>
        <w:tblLook w:val="04A0" w:firstRow="1" w:lastRow="0" w:firstColumn="1" w:lastColumn="0" w:noHBand="0" w:noVBand="1"/>
      </w:tblPr>
      <w:tblGrid>
        <w:gridCol w:w="1276"/>
        <w:gridCol w:w="7938"/>
      </w:tblGrid>
      <w:tr w:rsidR="00C354D4" w14:paraId="6CD0D420" w14:textId="77777777" w:rsidTr="004B05A8">
        <w:tc>
          <w:tcPr>
            <w:tcW w:w="1276" w:type="dxa"/>
            <w:shd w:val="pct12" w:color="auto" w:fill="auto"/>
            <w:hideMark/>
          </w:tcPr>
          <w:p w14:paraId="25164AC0" w14:textId="77777777" w:rsidR="00C354D4" w:rsidRDefault="00C354D4">
            <w:pPr>
              <w:rPr>
                <w:b/>
              </w:rPr>
            </w:pPr>
            <w:r>
              <w:rPr>
                <w:b/>
              </w:rPr>
              <w:t>Atribút</w:t>
            </w:r>
          </w:p>
        </w:tc>
        <w:tc>
          <w:tcPr>
            <w:tcW w:w="7938" w:type="dxa"/>
            <w:shd w:val="pct12" w:color="auto" w:fill="auto"/>
            <w:hideMark/>
          </w:tcPr>
          <w:p w14:paraId="633E6C62" w14:textId="77777777" w:rsidR="00C354D4" w:rsidRDefault="00C354D4" w:rsidP="00613846">
            <w:pPr>
              <w:ind w:left="-74"/>
              <w:rPr>
                <w:b/>
              </w:rPr>
            </w:pPr>
            <w:r>
              <w:rPr>
                <w:b/>
              </w:rPr>
              <w:t>Platby : KM.API.SAD.Evaluation.Response.SumárnaPlatba</w:t>
            </w:r>
          </w:p>
        </w:tc>
      </w:tr>
      <w:tr w:rsidR="00C354D4" w14:paraId="1F17864B" w14:textId="77777777" w:rsidTr="004B05A8">
        <w:tc>
          <w:tcPr>
            <w:tcW w:w="1276" w:type="dxa"/>
            <w:hideMark/>
          </w:tcPr>
          <w:p w14:paraId="2266B860" w14:textId="77777777" w:rsidR="00C354D4" w:rsidRDefault="00C354D4">
            <w:pPr>
              <w:rPr>
                <w:i/>
              </w:rPr>
            </w:pPr>
            <w:r>
              <w:rPr>
                <w:i/>
              </w:rPr>
              <w:t>Popis</w:t>
            </w:r>
          </w:p>
        </w:tc>
        <w:tc>
          <w:tcPr>
            <w:tcW w:w="7938" w:type="dxa"/>
            <w:hideMark/>
          </w:tcPr>
          <w:p w14:paraId="59BC1251" w14:textId="77777777" w:rsidR="00C354D4" w:rsidRDefault="00C354D4" w:rsidP="00613846">
            <w:pPr>
              <w:ind w:left="-74"/>
            </w:pPr>
            <w:r>
              <w:t>Zoznam sumárnych platieb, vyrubených pre dané colné vyhlásenie.</w:t>
            </w:r>
          </w:p>
        </w:tc>
      </w:tr>
      <w:tr w:rsidR="00C354D4" w14:paraId="557BED4B" w14:textId="77777777" w:rsidTr="004B05A8">
        <w:tc>
          <w:tcPr>
            <w:tcW w:w="1276" w:type="dxa"/>
          </w:tcPr>
          <w:p w14:paraId="6487AF0E" w14:textId="77777777" w:rsidR="00C354D4" w:rsidRDefault="00C354D4">
            <w:pPr>
              <w:rPr>
                <w:i/>
              </w:rPr>
            </w:pPr>
          </w:p>
        </w:tc>
        <w:tc>
          <w:tcPr>
            <w:tcW w:w="7938" w:type="dxa"/>
          </w:tcPr>
          <w:p w14:paraId="445394B0" w14:textId="77777777" w:rsidR="00C354D4" w:rsidRDefault="00C354D4"/>
        </w:tc>
      </w:tr>
      <w:tr w:rsidR="00C354D4" w14:paraId="094CBBE2" w14:textId="77777777" w:rsidTr="004B05A8">
        <w:tc>
          <w:tcPr>
            <w:tcW w:w="1276" w:type="dxa"/>
            <w:shd w:val="pct12" w:color="auto" w:fill="auto"/>
            <w:hideMark/>
          </w:tcPr>
          <w:p w14:paraId="0E4B296B" w14:textId="77777777" w:rsidR="00C354D4" w:rsidRDefault="00C354D4">
            <w:pPr>
              <w:rPr>
                <w:b/>
              </w:rPr>
            </w:pPr>
            <w:r>
              <w:rPr>
                <w:b/>
              </w:rPr>
              <w:t>Atribút</w:t>
            </w:r>
          </w:p>
        </w:tc>
        <w:tc>
          <w:tcPr>
            <w:tcW w:w="7938" w:type="dxa"/>
            <w:shd w:val="pct12" w:color="auto" w:fill="auto"/>
            <w:hideMark/>
          </w:tcPr>
          <w:p w14:paraId="7480B92C" w14:textId="77777777" w:rsidR="00C354D4" w:rsidRDefault="00C354D4" w:rsidP="00613846">
            <w:pPr>
              <w:ind w:left="-74"/>
              <w:rPr>
                <w:b/>
              </w:rPr>
            </w:pPr>
            <w:r>
              <w:rPr>
                <w:b/>
              </w:rPr>
              <w:t>Zamietnutie : KM.API.SAD.Evaluation.Response.Zamietnutie</w:t>
            </w:r>
          </w:p>
        </w:tc>
      </w:tr>
      <w:tr w:rsidR="00C354D4" w14:paraId="69AE5EB2" w14:textId="77777777" w:rsidTr="004B05A8">
        <w:tc>
          <w:tcPr>
            <w:tcW w:w="1276" w:type="dxa"/>
            <w:hideMark/>
          </w:tcPr>
          <w:p w14:paraId="5FD079FB" w14:textId="77777777" w:rsidR="00C354D4" w:rsidRDefault="00C354D4">
            <w:pPr>
              <w:rPr>
                <w:i/>
              </w:rPr>
            </w:pPr>
            <w:r>
              <w:rPr>
                <w:i/>
              </w:rPr>
              <w:t>Popis</w:t>
            </w:r>
          </w:p>
        </w:tc>
        <w:tc>
          <w:tcPr>
            <w:tcW w:w="7938" w:type="dxa"/>
            <w:hideMark/>
          </w:tcPr>
          <w:p w14:paraId="5BE48AD1" w14:textId="77777777" w:rsidR="00C354D4" w:rsidRDefault="00C354D4" w:rsidP="00613846">
            <w:pPr>
              <w:ind w:left="-74"/>
            </w:pPr>
            <w:r>
              <w:t>Referencia na akciu, ktorá dané CV zamietla.</w:t>
            </w:r>
          </w:p>
        </w:tc>
      </w:tr>
      <w:tr w:rsidR="00C354D4" w14:paraId="4540AE41" w14:textId="77777777" w:rsidTr="004B05A8">
        <w:tc>
          <w:tcPr>
            <w:tcW w:w="1276" w:type="dxa"/>
          </w:tcPr>
          <w:p w14:paraId="6173CCA5" w14:textId="77777777" w:rsidR="00C354D4" w:rsidRDefault="00C354D4">
            <w:pPr>
              <w:rPr>
                <w:i/>
              </w:rPr>
            </w:pPr>
          </w:p>
        </w:tc>
        <w:tc>
          <w:tcPr>
            <w:tcW w:w="7938" w:type="dxa"/>
          </w:tcPr>
          <w:p w14:paraId="327ECB0E" w14:textId="77777777" w:rsidR="00C354D4" w:rsidRDefault="00C354D4"/>
        </w:tc>
      </w:tr>
    </w:tbl>
    <w:p w14:paraId="0B9650F2" w14:textId="77777777" w:rsidR="005A7D3A" w:rsidRDefault="005A7D3A" w:rsidP="00C354D4"/>
    <w:p w14:paraId="5D69C91B" w14:textId="7B03B892" w:rsidR="00C354D4" w:rsidRPr="00594B0F" w:rsidRDefault="00C354D4" w:rsidP="00C354D4">
      <w:pPr>
        <w:rPr>
          <w:b/>
        </w:rPr>
      </w:pPr>
      <w:r w:rsidRPr="00594B0F">
        <w:rPr>
          <w:b/>
        </w:rPr>
        <w:t>SumárnaPlatba</w:t>
      </w:r>
    </w:p>
    <w:p w14:paraId="58CCB08C"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5912B31B" w14:textId="77777777" w:rsidTr="004B05A8">
        <w:trPr>
          <w:trHeight w:val="266"/>
        </w:trPr>
        <w:tc>
          <w:tcPr>
            <w:tcW w:w="1276" w:type="dxa"/>
            <w:shd w:val="pct12" w:color="auto" w:fill="auto"/>
            <w:hideMark/>
          </w:tcPr>
          <w:p w14:paraId="3E54F450" w14:textId="77777777" w:rsidR="00C354D4" w:rsidRDefault="00C354D4">
            <w:pPr>
              <w:rPr>
                <w:b/>
              </w:rPr>
            </w:pPr>
            <w:r>
              <w:rPr>
                <w:b/>
              </w:rPr>
              <w:t>Atribút</w:t>
            </w:r>
          </w:p>
        </w:tc>
        <w:tc>
          <w:tcPr>
            <w:tcW w:w="7938" w:type="dxa"/>
            <w:shd w:val="pct12" w:color="auto" w:fill="auto"/>
            <w:hideMark/>
          </w:tcPr>
          <w:p w14:paraId="5C2D834B" w14:textId="77777777" w:rsidR="00C354D4" w:rsidRDefault="00C354D4" w:rsidP="00901114">
            <w:pPr>
              <w:ind w:left="-74"/>
              <w:rPr>
                <w:b/>
              </w:rPr>
            </w:pPr>
            <w:r>
              <w:rPr>
                <w:b/>
              </w:rPr>
              <w:t>TypPlatby : KM.API.SAD.Evaluation.Response.TypPlatby</w:t>
            </w:r>
          </w:p>
        </w:tc>
      </w:tr>
      <w:tr w:rsidR="00C354D4" w14:paraId="0CA6CF9E" w14:textId="77777777" w:rsidTr="004B05A8">
        <w:trPr>
          <w:trHeight w:val="284"/>
        </w:trPr>
        <w:tc>
          <w:tcPr>
            <w:tcW w:w="1276" w:type="dxa"/>
            <w:shd w:val="clear" w:color="auto" w:fill="auto"/>
            <w:hideMark/>
          </w:tcPr>
          <w:p w14:paraId="3D6DEB00" w14:textId="77777777" w:rsidR="00C354D4" w:rsidRDefault="00C354D4">
            <w:pPr>
              <w:rPr>
                <w:i/>
              </w:rPr>
            </w:pPr>
            <w:r>
              <w:rPr>
                <w:i/>
              </w:rPr>
              <w:t>Popis</w:t>
            </w:r>
          </w:p>
        </w:tc>
        <w:tc>
          <w:tcPr>
            <w:tcW w:w="7938" w:type="dxa"/>
            <w:shd w:val="clear" w:color="auto" w:fill="auto"/>
            <w:hideMark/>
          </w:tcPr>
          <w:p w14:paraId="3CDD30D2" w14:textId="77777777" w:rsidR="00C354D4" w:rsidRDefault="00C354D4" w:rsidP="00901114">
            <w:pPr>
              <w:ind w:left="-74"/>
            </w:pPr>
            <w:r>
              <w:t>Informácie o type platby.</w:t>
            </w:r>
          </w:p>
        </w:tc>
      </w:tr>
      <w:tr w:rsidR="00C354D4" w14:paraId="3BF432D1" w14:textId="77777777" w:rsidTr="004B05A8">
        <w:trPr>
          <w:trHeight w:val="266"/>
        </w:trPr>
        <w:tc>
          <w:tcPr>
            <w:tcW w:w="1276" w:type="dxa"/>
            <w:shd w:val="clear" w:color="auto" w:fill="auto"/>
          </w:tcPr>
          <w:p w14:paraId="7677A661" w14:textId="77777777" w:rsidR="00C354D4" w:rsidRDefault="00C354D4">
            <w:pPr>
              <w:rPr>
                <w:i/>
              </w:rPr>
            </w:pPr>
          </w:p>
        </w:tc>
        <w:tc>
          <w:tcPr>
            <w:tcW w:w="7938" w:type="dxa"/>
            <w:shd w:val="clear" w:color="auto" w:fill="auto"/>
          </w:tcPr>
          <w:p w14:paraId="6736CA1A" w14:textId="77777777" w:rsidR="00C354D4" w:rsidRDefault="00C354D4"/>
        </w:tc>
      </w:tr>
      <w:tr w:rsidR="00C354D4" w14:paraId="1ADF397A" w14:textId="77777777" w:rsidTr="004B05A8">
        <w:trPr>
          <w:trHeight w:val="266"/>
        </w:trPr>
        <w:tc>
          <w:tcPr>
            <w:tcW w:w="1276" w:type="dxa"/>
            <w:shd w:val="pct12" w:color="auto" w:fill="auto"/>
            <w:hideMark/>
          </w:tcPr>
          <w:p w14:paraId="224E60EE" w14:textId="77777777" w:rsidR="00C354D4" w:rsidRDefault="00C354D4">
            <w:pPr>
              <w:rPr>
                <w:b/>
              </w:rPr>
            </w:pPr>
            <w:r>
              <w:rPr>
                <w:b/>
              </w:rPr>
              <w:t>Atribút</w:t>
            </w:r>
          </w:p>
        </w:tc>
        <w:tc>
          <w:tcPr>
            <w:tcW w:w="7938" w:type="dxa"/>
            <w:shd w:val="pct12" w:color="auto" w:fill="auto"/>
            <w:hideMark/>
          </w:tcPr>
          <w:p w14:paraId="33E95E9B" w14:textId="77777777" w:rsidR="00C354D4" w:rsidRDefault="00C354D4" w:rsidP="00901114">
            <w:pPr>
              <w:ind w:hanging="68"/>
              <w:rPr>
                <w:b/>
              </w:rPr>
            </w:pPr>
            <w:r>
              <w:rPr>
                <w:b/>
              </w:rPr>
              <w:t>Suma : taric_Amount</w:t>
            </w:r>
          </w:p>
        </w:tc>
      </w:tr>
      <w:tr w:rsidR="00C354D4" w14:paraId="599A3C84" w14:textId="77777777" w:rsidTr="004B05A8">
        <w:trPr>
          <w:trHeight w:val="284"/>
        </w:trPr>
        <w:tc>
          <w:tcPr>
            <w:tcW w:w="1276" w:type="dxa"/>
            <w:shd w:val="clear" w:color="auto" w:fill="auto"/>
            <w:hideMark/>
          </w:tcPr>
          <w:p w14:paraId="00ACB6A5" w14:textId="77777777" w:rsidR="00C354D4" w:rsidRDefault="00C354D4">
            <w:pPr>
              <w:rPr>
                <w:i/>
              </w:rPr>
            </w:pPr>
            <w:r>
              <w:rPr>
                <w:i/>
              </w:rPr>
              <w:t>Popis</w:t>
            </w:r>
          </w:p>
        </w:tc>
        <w:tc>
          <w:tcPr>
            <w:tcW w:w="7938" w:type="dxa"/>
            <w:shd w:val="clear" w:color="auto" w:fill="auto"/>
            <w:hideMark/>
          </w:tcPr>
          <w:p w14:paraId="7CE789B1" w14:textId="77777777" w:rsidR="00C354D4" w:rsidRDefault="00C354D4" w:rsidP="00901114">
            <w:pPr>
              <w:ind w:left="-74"/>
            </w:pPr>
            <w:r>
              <w:t>Suma platby.</w:t>
            </w:r>
          </w:p>
        </w:tc>
      </w:tr>
      <w:tr w:rsidR="00C354D4" w14:paraId="1983F19F" w14:textId="77777777" w:rsidTr="004B05A8">
        <w:trPr>
          <w:trHeight w:val="266"/>
        </w:trPr>
        <w:tc>
          <w:tcPr>
            <w:tcW w:w="1276" w:type="dxa"/>
            <w:shd w:val="clear" w:color="auto" w:fill="auto"/>
          </w:tcPr>
          <w:p w14:paraId="0D108B05" w14:textId="77777777" w:rsidR="00C354D4" w:rsidRDefault="00C354D4">
            <w:pPr>
              <w:rPr>
                <w:i/>
              </w:rPr>
            </w:pPr>
          </w:p>
        </w:tc>
        <w:tc>
          <w:tcPr>
            <w:tcW w:w="7938" w:type="dxa"/>
            <w:shd w:val="clear" w:color="auto" w:fill="auto"/>
          </w:tcPr>
          <w:p w14:paraId="4EB1E3FB" w14:textId="77777777" w:rsidR="00C354D4" w:rsidRDefault="00C354D4"/>
        </w:tc>
      </w:tr>
    </w:tbl>
    <w:p w14:paraId="64ABD631" w14:textId="77777777" w:rsidR="005A7D3A" w:rsidRDefault="005A7D3A" w:rsidP="00C354D4"/>
    <w:p w14:paraId="75D927A4" w14:textId="0D99AFC5" w:rsidR="00C354D4" w:rsidRPr="00594B0F" w:rsidRDefault="00C354D4" w:rsidP="00C354D4">
      <w:pPr>
        <w:rPr>
          <w:b/>
        </w:rPr>
      </w:pPr>
      <w:r w:rsidRPr="00594B0F">
        <w:rPr>
          <w:b/>
        </w:rPr>
        <w:t>TypPlatby</w:t>
      </w:r>
    </w:p>
    <w:p w14:paraId="5BF8C958"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418"/>
        <w:gridCol w:w="7796"/>
      </w:tblGrid>
      <w:tr w:rsidR="00C354D4" w14:paraId="1BB94D2E" w14:textId="77777777" w:rsidTr="001A69EC">
        <w:trPr>
          <w:trHeight w:val="214"/>
        </w:trPr>
        <w:tc>
          <w:tcPr>
            <w:tcW w:w="1418" w:type="dxa"/>
            <w:shd w:val="pct12" w:color="auto" w:fill="auto"/>
            <w:hideMark/>
          </w:tcPr>
          <w:p w14:paraId="26D2B857" w14:textId="249F5A2B" w:rsidR="00C354D4" w:rsidRDefault="00FA5D0F" w:rsidP="00594B0F">
            <w:pPr>
              <w:ind w:right="570"/>
              <w:rPr>
                <w:b/>
              </w:rPr>
            </w:pPr>
            <w:r>
              <w:rPr>
                <w:b/>
              </w:rPr>
              <w:t>Atrib</w:t>
            </w:r>
            <w:r w:rsidR="00C354D4">
              <w:rPr>
                <w:b/>
              </w:rPr>
              <w:t>út</w:t>
            </w:r>
          </w:p>
        </w:tc>
        <w:tc>
          <w:tcPr>
            <w:tcW w:w="7796" w:type="dxa"/>
            <w:shd w:val="pct12" w:color="auto" w:fill="auto"/>
            <w:hideMark/>
          </w:tcPr>
          <w:p w14:paraId="7CF69B86" w14:textId="77777777" w:rsidR="00C354D4" w:rsidRDefault="00C354D4" w:rsidP="00FA5D0F">
            <w:pPr>
              <w:ind w:left="-67"/>
              <w:rPr>
                <w:b/>
              </w:rPr>
            </w:pPr>
            <w:r>
              <w:rPr>
                <w:b/>
              </w:rPr>
              <w:t>Kód : Code</w:t>
            </w:r>
          </w:p>
        </w:tc>
      </w:tr>
      <w:tr w:rsidR="00C354D4" w14:paraId="3AC7D194" w14:textId="77777777" w:rsidTr="001A69EC">
        <w:trPr>
          <w:trHeight w:val="305"/>
        </w:trPr>
        <w:tc>
          <w:tcPr>
            <w:tcW w:w="1418" w:type="dxa"/>
            <w:shd w:val="clear" w:color="auto" w:fill="auto"/>
            <w:hideMark/>
          </w:tcPr>
          <w:p w14:paraId="2ED2ADF6" w14:textId="77777777" w:rsidR="00C354D4" w:rsidRDefault="00C354D4">
            <w:pPr>
              <w:rPr>
                <w:i/>
              </w:rPr>
            </w:pPr>
            <w:r>
              <w:rPr>
                <w:i/>
              </w:rPr>
              <w:t>Popis</w:t>
            </w:r>
          </w:p>
        </w:tc>
        <w:tc>
          <w:tcPr>
            <w:tcW w:w="7796" w:type="dxa"/>
            <w:shd w:val="clear" w:color="auto" w:fill="auto"/>
            <w:hideMark/>
          </w:tcPr>
          <w:p w14:paraId="63687E72" w14:textId="77777777" w:rsidR="00C354D4" w:rsidRDefault="00C354D4" w:rsidP="00FA5D0F">
            <w:pPr>
              <w:ind w:left="-67"/>
            </w:pPr>
            <w:r>
              <w:t>Typ platby.</w:t>
            </w:r>
          </w:p>
        </w:tc>
      </w:tr>
      <w:tr w:rsidR="00C354D4" w14:paraId="50EFFA84" w14:textId="77777777" w:rsidTr="001A69EC">
        <w:trPr>
          <w:trHeight w:val="285"/>
        </w:trPr>
        <w:tc>
          <w:tcPr>
            <w:tcW w:w="1418" w:type="dxa"/>
            <w:shd w:val="clear" w:color="auto" w:fill="auto"/>
          </w:tcPr>
          <w:p w14:paraId="1EBFDF67" w14:textId="77777777" w:rsidR="00C354D4" w:rsidRDefault="00C354D4">
            <w:pPr>
              <w:rPr>
                <w:i/>
              </w:rPr>
            </w:pPr>
          </w:p>
        </w:tc>
        <w:tc>
          <w:tcPr>
            <w:tcW w:w="7796" w:type="dxa"/>
            <w:shd w:val="clear" w:color="auto" w:fill="auto"/>
          </w:tcPr>
          <w:p w14:paraId="41EA3494" w14:textId="77777777" w:rsidR="00C354D4" w:rsidRDefault="00C354D4"/>
        </w:tc>
      </w:tr>
      <w:tr w:rsidR="00C354D4" w14:paraId="600145FA" w14:textId="77777777" w:rsidTr="001A69EC">
        <w:trPr>
          <w:trHeight w:val="240"/>
        </w:trPr>
        <w:tc>
          <w:tcPr>
            <w:tcW w:w="1418" w:type="dxa"/>
            <w:shd w:val="pct12" w:color="auto" w:fill="auto"/>
            <w:hideMark/>
          </w:tcPr>
          <w:p w14:paraId="216A713F" w14:textId="77777777" w:rsidR="00C354D4" w:rsidRDefault="00C354D4">
            <w:pPr>
              <w:rPr>
                <w:b/>
              </w:rPr>
            </w:pPr>
            <w:r>
              <w:rPr>
                <w:b/>
              </w:rPr>
              <w:t>Atribút</w:t>
            </w:r>
          </w:p>
        </w:tc>
        <w:tc>
          <w:tcPr>
            <w:tcW w:w="7796" w:type="dxa"/>
            <w:shd w:val="pct12" w:color="auto" w:fill="auto"/>
            <w:hideMark/>
          </w:tcPr>
          <w:p w14:paraId="0B8748D2" w14:textId="77777777" w:rsidR="00C354D4" w:rsidRDefault="00C354D4" w:rsidP="00FA5D0F">
            <w:pPr>
              <w:ind w:left="-67"/>
              <w:rPr>
                <w:b/>
              </w:rPr>
            </w:pPr>
            <w:r>
              <w:rPr>
                <w:b/>
              </w:rPr>
              <w:t>Popis : taric_ShortDescription</w:t>
            </w:r>
          </w:p>
        </w:tc>
      </w:tr>
      <w:tr w:rsidR="00C354D4" w14:paraId="1B57591F" w14:textId="77777777" w:rsidTr="001A69EC">
        <w:trPr>
          <w:trHeight w:val="305"/>
        </w:trPr>
        <w:tc>
          <w:tcPr>
            <w:tcW w:w="1418" w:type="dxa"/>
            <w:shd w:val="clear" w:color="auto" w:fill="auto"/>
            <w:hideMark/>
          </w:tcPr>
          <w:p w14:paraId="2BE66FAC" w14:textId="77777777" w:rsidR="00C354D4" w:rsidRDefault="00C354D4">
            <w:pPr>
              <w:rPr>
                <w:i/>
              </w:rPr>
            </w:pPr>
            <w:r>
              <w:rPr>
                <w:i/>
              </w:rPr>
              <w:t>Popis</w:t>
            </w:r>
          </w:p>
        </w:tc>
        <w:tc>
          <w:tcPr>
            <w:tcW w:w="7796" w:type="dxa"/>
            <w:shd w:val="clear" w:color="auto" w:fill="auto"/>
            <w:hideMark/>
          </w:tcPr>
          <w:p w14:paraId="4256E9E2" w14:textId="77777777" w:rsidR="00C354D4" w:rsidRDefault="00C354D4" w:rsidP="00FA5D0F">
            <w:pPr>
              <w:ind w:left="-67"/>
            </w:pPr>
            <w:r>
              <w:t>Popis typu platby.</w:t>
            </w:r>
          </w:p>
        </w:tc>
      </w:tr>
      <w:tr w:rsidR="00C354D4" w14:paraId="5DED59F7" w14:textId="77777777" w:rsidTr="001A69EC">
        <w:trPr>
          <w:trHeight w:val="285"/>
        </w:trPr>
        <w:tc>
          <w:tcPr>
            <w:tcW w:w="1418" w:type="dxa"/>
            <w:shd w:val="clear" w:color="auto" w:fill="auto"/>
          </w:tcPr>
          <w:p w14:paraId="0102C1D3" w14:textId="77777777" w:rsidR="00C354D4" w:rsidRDefault="00C354D4">
            <w:pPr>
              <w:rPr>
                <w:i/>
              </w:rPr>
            </w:pPr>
          </w:p>
        </w:tc>
        <w:tc>
          <w:tcPr>
            <w:tcW w:w="7796" w:type="dxa"/>
            <w:shd w:val="clear" w:color="auto" w:fill="auto"/>
          </w:tcPr>
          <w:p w14:paraId="61D25AAC" w14:textId="77777777" w:rsidR="00C354D4" w:rsidRDefault="00C354D4"/>
        </w:tc>
      </w:tr>
    </w:tbl>
    <w:p w14:paraId="714AC4BA" w14:textId="77777777" w:rsidR="005A7D3A" w:rsidRDefault="005A7D3A" w:rsidP="00C354D4"/>
    <w:p w14:paraId="75A14A18" w14:textId="6AA4CE9E" w:rsidR="00C354D4" w:rsidRPr="00594B0F" w:rsidRDefault="00C354D4" w:rsidP="00C354D4">
      <w:pPr>
        <w:rPr>
          <w:b/>
        </w:rPr>
      </w:pPr>
      <w:r w:rsidRPr="00594B0F">
        <w:rPr>
          <w:b/>
        </w:rPr>
        <w:t>Zamietnutie</w:t>
      </w:r>
    </w:p>
    <w:p w14:paraId="4F976F5F" w14:textId="77777777" w:rsidR="00594B0F" w:rsidRDefault="00594B0F" w:rsidP="00C354D4">
      <w:pPr>
        <w:rPr>
          <w:lang w:eastAsia="en-US"/>
        </w:rPr>
      </w:pPr>
    </w:p>
    <w:tbl>
      <w:tblPr>
        <w:tblW w:w="9214" w:type="dxa"/>
        <w:tblCellMar>
          <w:left w:w="70" w:type="dxa"/>
          <w:right w:w="70" w:type="dxa"/>
        </w:tblCellMar>
        <w:tblLook w:val="04A0" w:firstRow="1" w:lastRow="0" w:firstColumn="1" w:lastColumn="0" w:noHBand="0" w:noVBand="1"/>
      </w:tblPr>
      <w:tblGrid>
        <w:gridCol w:w="1134"/>
        <w:gridCol w:w="8080"/>
      </w:tblGrid>
      <w:tr w:rsidR="00C354D4" w14:paraId="36F54901" w14:textId="77777777" w:rsidTr="004B05A8">
        <w:tc>
          <w:tcPr>
            <w:tcW w:w="1134" w:type="dxa"/>
            <w:shd w:val="pct12" w:color="auto" w:fill="auto"/>
            <w:hideMark/>
          </w:tcPr>
          <w:p w14:paraId="70CF7FC1" w14:textId="77777777" w:rsidR="00C354D4" w:rsidRDefault="00C354D4">
            <w:pPr>
              <w:rPr>
                <w:b/>
              </w:rPr>
            </w:pPr>
            <w:r>
              <w:rPr>
                <w:b/>
              </w:rPr>
              <w:t>Atribút</w:t>
            </w:r>
          </w:p>
        </w:tc>
        <w:tc>
          <w:tcPr>
            <w:tcW w:w="8080" w:type="dxa"/>
            <w:shd w:val="pct12" w:color="auto" w:fill="auto"/>
            <w:hideMark/>
          </w:tcPr>
          <w:p w14:paraId="63650ECA" w14:textId="77777777" w:rsidR="00C354D4" w:rsidRDefault="00C354D4">
            <w:pPr>
              <w:rPr>
                <w:b/>
              </w:rPr>
            </w:pPr>
            <w:r>
              <w:rPr>
                <w:b/>
              </w:rPr>
              <w:t>ZamietnutiaOpatrením: KM.API.SAD.Evaluation.Response.ZamietnutieOpatrením</w:t>
            </w:r>
          </w:p>
        </w:tc>
      </w:tr>
      <w:tr w:rsidR="00C354D4" w14:paraId="6B398351" w14:textId="77777777" w:rsidTr="004B05A8">
        <w:tc>
          <w:tcPr>
            <w:tcW w:w="1134" w:type="dxa"/>
          </w:tcPr>
          <w:p w14:paraId="7AFE7B3C" w14:textId="77777777" w:rsidR="00C354D4" w:rsidRDefault="00C354D4">
            <w:pPr>
              <w:rPr>
                <w:i/>
              </w:rPr>
            </w:pPr>
          </w:p>
        </w:tc>
        <w:tc>
          <w:tcPr>
            <w:tcW w:w="8080" w:type="dxa"/>
            <w:hideMark/>
          </w:tcPr>
          <w:p w14:paraId="0FCA9EC4" w14:textId="77777777" w:rsidR="00C354D4" w:rsidRDefault="00C354D4">
            <w:r>
              <w:t>Zamietnutie opatrením.</w:t>
            </w:r>
          </w:p>
        </w:tc>
      </w:tr>
      <w:tr w:rsidR="00C354D4" w14:paraId="485303CB" w14:textId="77777777" w:rsidTr="004B05A8">
        <w:tc>
          <w:tcPr>
            <w:tcW w:w="1134" w:type="dxa"/>
            <w:shd w:val="pct12" w:color="auto" w:fill="auto"/>
            <w:hideMark/>
          </w:tcPr>
          <w:p w14:paraId="186FAA85" w14:textId="77777777" w:rsidR="00C354D4" w:rsidRDefault="00C354D4">
            <w:pPr>
              <w:rPr>
                <w:b/>
              </w:rPr>
            </w:pPr>
            <w:r>
              <w:rPr>
                <w:b/>
              </w:rPr>
              <w:t>Atribút</w:t>
            </w:r>
          </w:p>
        </w:tc>
        <w:tc>
          <w:tcPr>
            <w:tcW w:w="8080" w:type="dxa"/>
            <w:shd w:val="pct12" w:color="auto" w:fill="auto"/>
            <w:hideMark/>
          </w:tcPr>
          <w:p w14:paraId="0EED7FF8" w14:textId="77777777" w:rsidR="00C354D4" w:rsidRDefault="00C354D4">
            <w:pPr>
              <w:rPr>
                <w:b/>
              </w:rPr>
            </w:pPr>
            <w:r>
              <w:rPr>
                <w:b/>
              </w:rPr>
              <w:t>ZamietnutiaPravidlom: KM.API.SAD.Evaluation.Response.ZamietnutiePravidlom</w:t>
            </w:r>
          </w:p>
        </w:tc>
      </w:tr>
      <w:tr w:rsidR="00C354D4" w14:paraId="7665C72B" w14:textId="77777777" w:rsidTr="004B05A8">
        <w:tc>
          <w:tcPr>
            <w:tcW w:w="1134" w:type="dxa"/>
          </w:tcPr>
          <w:p w14:paraId="33C54D27" w14:textId="77777777" w:rsidR="00C354D4" w:rsidRDefault="00C354D4">
            <w:pPr>
              <w:rPr>
                <w:i/>
              </w:rPr>
            </w:pPr>
          </w:p>
        </w:tc>
        <w:tc>
          <w:tcPr>
            <w:tcW w:w="8080" w:type="dxa"/>
            <w:hideMark/>
          </w:tcPr>
          <w:p w14:paraId="332D92CE" w14:textId="77777777" w:rsidR="00C354D4" w:rsidRDefault="00C354D4">
            <w:r>
              <w:t>Zamietnutie pravidlom.</w:t>
            </w:r>
          </w:p>
        </w:tc>
      </w:tr>
    </w:tbl>
    <w:p w14:paraId="26A0CA48" w14:textId="77777777" w:rsidR="005A7D3A" w:rsidRDefault="005A7D3A" w:rsidP="00C354D4"/>
    <w:p w14:paraId="3996B0C3" w14:textId="5CF8024A" w:rsidR="00C354D4" w:rsidRPr="00594B0F" w:rsidRDefault="00C354D4" w:rsidP="00C354D4">
      <w:pPr>
        <w:rPr>
          <w:b/>
        </w:rPr>
      </w:pPr>
      <w:r w:rsidRPr="00594B0F">
        <w:rPr>
          <w:b/>
        </w:rPr>
        <w:t>ZamietnutieOpatrením</w:t>
      </w:r>
    </w:p>
    <w:p w14:paraId="317CC792" w14:textId="77777777" w:rsidR="00594B0F" w:rsidRDefault="00594B0F" w:rsidP="00C354D4">
      <w:pPr>
        <w:rPr>
          <w:lang w:eastAsia="en-US"/>
        </w:rPr>
      </w:pPr>
    </w:p>
    <w:tbl>
      <w:tblPr>
        <w:tblW w:w="9138" w:type="dxa"/>
        <w:shd w:val="pct12" w:color="auto" w:fill="auto"/>
        <w:tblCellMar>
          <w:left w:w="70" w:type="dxa"/>
          <w:right w:w="70" w:type="dxa"/>
        </w:tblCellMar>
        <w:tblLook w:val="04A0" w:firstRow="1" w:lastRow="0" w:firstColumn="1" w:lastColumn="0" w:noHBand="0" w:noVBand="1"/>
      </w:tblPr>
      <w:tblGrid>
        <w:gridCol w:w="1134"/>
        <w:gridCol w:w="8004"/>
      </w:tblGrid>
      <w:tr w:rsidR="00C354D4" w14:paraId="091B26DC" w14:textId="77777777" w:rsidTr="004B05A8">
        <w:trPr>
          <w:trHeight w:val="229"/>
        </w:trPr>
        <w:tc>
          <w:tcPr>
            <w:tcW w:w="1134" w:type="dxa"/>
            <w:shd w:val="pct12" w:color="auto" w:fill="auto"/>
            <w:hideMark/>
          </w:tcPr>
          <w:p w14:paraId="6507F14B" w14:textId="77777777" w:rsidR="00C354D4" w:rsidRDefault="00C354D4">
            <w:pPr>
              <w:rPr>
                <w:b/>
              </w:rPr>
            </w:pPr>
            <w:r>
              <w:rPr>
                <w:b/>
              </w:rPr>
              <w:t>Atribút</w:t>
            </w:r>
          </w:p>
        </w:tc>
        <w:tc>
          <w:tcPr>
            <w:tcW w:w="8004" w:type="dxa"/>
            <w:shd w:val="pct12" w:color="auto" w:fill="auto"/>
            <w:hideMark/>
          </w:tcPr>
          <w:p w14:paraId="7CC0BCE2" w14:textId="607269C1" w:rsidR="00C354D4" w:rsidRDefault="001D0EE0">
            <w:pPr>
              <w:rPr>
                <w:b/>
              </w:rPr>
            </w:pPr>
            <w:r>
              <w:rPr>
                <w:b/>
              </w:rPr>
              <w:t>ČísloPoložky :</w:t>
            </w:r>
            <w:r w:rsidR="00B76EFE">
              <w:rPr>
                <w:b/>
              </w:rPr>
              <w:t xml:space="preserve"> unsigned</w:t>
            </w:r>
            <w:r>
              <w:rPr>
                <w:b/>
              </w:rPr>
              <w:t xml:space="preserve"> int</w:t>
            </w:r>
          </w:p>
        </w:tc>
      </w:tr>
      <w:tr w:rsidR="00C354D4" w14:paraId="199BFFB1" w14:textId="77777777" w:rsidTr="004B05A8">
        <w:trPr>
          <w:trHeight w:val="229"/>
        </w:trPr>
        <w:tc>
          <w:tcPr>
            <w:tcW w:w="1134" w:type="dxa"/>
            <w:shd w:val="clear" w:color="auto" w:fill="auto"/>
            <w:hideMark/>
          </w:tcPr>
          <w:p w14:paraId="71AE8A07" w14:textId="77777777" w:rsidR="00C354D4" w:rsidRDefault="00C354D4">
            <w:pPr>
              <w:rPr>
                <w:i/>
              </w:rPr>
            </w:pPr>
            <w:r>
              <w:rPr>
                <w:i/>
              </w:rPr>
              <w:t>Popis</w:t>
            </w:r>
          </w:p>
        </w:tc>
        <w:tc>
          <w:tcPr>
            <w:tcW w:w="8004" w:type="dxa"/>
            <w:shd w:val="clear" w:color="auto" w:fill="auto"/>
            <w:hideMark/>
          </w:tcPr>
          <w:p w14:paraId="4FF23304" w14:textId="77777777" w:rsidR="00C354D4" w:rsidRDefault="00C354D4">
            <w:r>
              <w:t>Číslo tovarovej položky.</w:t>
            </w:r>
          </w:p>
        </w:tc>
      </w:tr>
      <w:tr w:rsidR="00C354D4" w14:paraId="6F0B45A9" w14:textId="77777777" w:rsidTr="004B05A8">
        <w:trPr>
          <w:trHeight w:val="229"/>
        </w:trPr>
        <w:tc>
          <w:tcPr>
            <w:tcW w:w="1134" w:type="dxa"/>
            <w:shd w:val="clear" w:color="auto" w:fill="auto"/>
          </w:tcPr>
          <w:p w14:paraId="10ACD79C" w14:textId="77777777" w:rsidR="00C354D4" w:rsidRDefault="00C354D4">
            <w:pPr>
              <w:rPr>
                <w:i/>
              </w:rPr>
            </w:pPr>
          </w:p>
        </w:tc>
        <w:tc>
          <w:tcPr>
            <w:tcW w:w="8004" w:type="dxa"/>
            <w:shd w:val="clear" w:color="auto" w:fill="auto"/>
          </w:tcPr>
          <w:p w14:paraId="51D838E3" w14:textId="77777777" w:rsidR="00C354D4" w:rsidRDefault="00C354D4"/>
        </w:tc>
      </w:tr>
      <w:tr w:rsidR="00C354D4" w14:paraId="523B5490" w14:textId="77777777" w:rsidTr="004B05A8">
        <w:trPr>
          <w:trHeight w:val="229"/>
        </w:trPr>
        <w:tc>
          <w:tcPr>
            <w:tcW w:w="1134" w:type="dxa"/>
            <w:shd w:val="pct12" w:color="auto" w:fill="auto"/>
            <w:hideMark/>
          </w:tcPr>
          <w:p w14:paraId="1E7C6580" w14:textId="77777777" w:rsidR="00C354D4" w:rsidRDefault="00C354D4">
            <w:pPr>
              <w:rPr>
                <w:b/>
              </w:rPr>
            </w:pPr>
            <w:r>
              <w:rPr>
                <w:b/>
              </w:rPr>
              <w:t>Atribút</w:t>
            </w:r>
          </w:p>
        </w:tc>
        <w:tc>
          <w:tcPr>
            <w:tcW w:w="8004" w:type="dxa"/>
            <w:shd w:val="pct12" w:color="auto" w:fill="auto"/>
            <w:hideMark/>
          </w:tcPr>
          <w:p w14:paraId="254E91C7" w14:textId="77777777" w:rsidR="00C354D4" w:rsidRDefault="00C354D4">
            <w:pPr>
              <w:rPr>
                <w:b/>
              </w:rPr>
            </w:pPr>
            <w:r>
              <w:rPr>
                <w:b/>
              </w:rPr>
              <w:t>KódTypuOpatrenia : taric_MeasureType</w:t>
            </w:r>
          </w:p>
        </w:tc>
      </w:tr>
      <w:tr w:rsidR="00C354D4" w14:paraId="14CF6CE6" w14:textId="77777777" w:rsidTr="004B05A8">
        <w:trPr>
          <w:trHeight w:val="229"/>
        </w:trPr>
        <w:tc>
          <w:tcPr>
            <w:tcW w:w="1134" w:type="dxa"/>
            <w:shd w:val="clear" w:color="auto" w:fill="auto"/>
            <w:hideMark/>
          </w:tcPr>
          <w:p w14:paraId="4927E6E9" w14:textId="77777777" w:rsidR="00C354D4" w:rsidRDefault="00C354D4">
            <w:pPr>
              <w:rPr>
                <w:i/>
              </w:rPr>
            </w:pPr>
            <w:r>
              <w:rPr>
                <w:i/>
              </w:rPr>
              <w:t>Popis</w:t>
            </w:r>
          </w:p>
        </w:tc>
        <w:tc>
          <w:tcPr>
            <w:tcW w:w="8004" w:type="dxa"/>
            <w:shd w:val="clear" w:color="auto" w:fill="auto"/>
            <w:hideMark/>
          </w:tcPr>
          <w:p w14:paraId="1AD2673E" w14:textId="77777777" w:rsidR="00C354D4" w:rsidRDefault="00C354D4">
            <w:r>
              <w:t>Kód typu opatrenia.</w:t>
            </w:r>
          </w:p>
        </w:tc>
      </w:tr>
      <w:tr w:rsidR="00C354D4" w14:paraId="7EC29337" w14:textId="77777777" w:rsidTr="004B05A8">
        <w:trPr>
          <w:trHeight w:val="229"/>
        </w:trPr>
        <w:tc>
          <w:tcPr>
            <w:tcW w:w="1134" w:type="dxa"/>
            <w:shd w:val="clear" w:color="auto" w:fill="auto"/>
          </w:tcPr>
          <w:p w14:paraId="74916FF2" w14:textId="77777777" w:rsidR="00C354D4" w:rsidRDefault="00C354D4">
            <w:pPr>
              <w:rPr>
                <w:i/>
              </w:rPr>
            </w:pPr>
          </w:p>
        </w:tc>
        <w:tc>
          <w:tcPr>
            <w:tcW w:w="8004" w:type="dxa"/>
            <w:shd w:val="clear" w:color="auto" w:fill="auto"/>
          </w:tcPr>
          <w:p w14:paraId="0A808031" w14:textId="77777777" w:rsidR="00C354D4" w:rsidRDefault="00C354D4"/>
        </w:tc>
      </w:tr>
      <w:tr w:rsidR="00C354D4" w14:paraId="49E7A17B" w14:textId="77777777" w:rsidTr="004B05A8">
        <w:trPr>
          <w:trHeight w:val="229"/>
        </w:trPr>
        <w:tc>
          <w:tcPr>
            <w:tcW w:w="1134" w:type="dxa"/>
            <w:shd w:val="pct12" w:color="auto" w:fill="auto"/>
            <w:hideMark/>
          </w:tcPr>
          <w:p w14:paraId="0996A6C3" w14:textId="77777777" w:rsidR="00C354D4" w:rsidRDefault="00C354D4">
            <w:pPr>
              <w:rPr>
                <w:b/>
              </w:rPr>
            </w:pPr>
            <w:r>
              <w:rPr>
                <w:b/>
              </w:rPr>
              <w:t>Atribút</w:t>
            </w:r>
          </w:p>
        </w:tc>
        <w:tc>
          <w:tcPr>
            <w:tcW w:w="8004" w:type="dxa"/>
            <w:shd w:val="pct12" w:color="auto" w:fill="auto"/>
            <w:hideMark/>
          </w:tcPr>
          <w:p w14:paraId="73882B07" w14:textId="77777777" w:rsidR="00C354D4" w:rsidRDefault="00C354D4">
            <w:pPr>
              <w:rPr>
                <w:b/>
              </w:rPr>
            </w:pPr>
            <w:r>
              <w:rPr>
                <w:b/>
              </w:rPr>
              <w:t>IDOpatrenia : taric_SID</w:t>
            </w:r>
          </w:p>
        </w:tc>
      </w:tr>
      <w:tr w:rsidR="00C354D4" w14:paraId="6103B655" w14:textId="77777777" w:rsidTr="004B05A8">
        <w:trPr>
          <w:trHeight w:val="215"/>
        </w:trPr>
        <w:tc>
          <w:tcPr>
            <w:tcW w:w="1134" w:type="dxa"/>
            <w:shd w:val="clear" w:color="auto" w:fill="auto"/>
            <w:hideMark/>
          </w:tcPr>
          <w:p w14:paraId="562AC1ED" w14:textId="77777777" w:rsidR="00C354D4" w:rsidRDefault="00C354D4">
            <w:pPr>
              <w:rPr>
                <w:i/>
              </w:rPr>
            </w:pPr>
            <w:r>
              <w:rPr>
                <w:i/>
              </w:rPr>
              <w:t>Popis</w:t>
            </w:r>
          </w:p>
        </w:tc>
        <w:tc>
          <w:tcPr>
            <w:tcW w:w="8004" w:type="dxa"/>
            <w:shd w:val="clear" w:color="auto" w:fill="auto"/>
            <w:hideMark/>
          </w:tcPr>
          <w:p w14:paraId="415E7D8F" w14:textId="77777777" w:rsidR="00C354D4" w:rsidRDefault="00C354D4">
            <w:r>
              <w:t>ID opatrenia.</w:t>
            </w:r>
          </w:p>
        </w:tc>
      </w:tr>
      <w:tr w:rsidR="00C354D4" w14:paraId="3FEAAE8D" w14:textId="77777777" w:rsidTr="004B05A8">
        <w:trPr>
          <w:trHeight w:val="229"/>
        </w:trPr>
        <w:tc>
          <w:tcPr>
            <w:tcW w:w="1134" w:type="dxa"/>
            <w:shd w:val="clear" w:color="auto" w:fill="auto"/>
          </w:tcPr>
          <w:p w14:paraId="6676BD7C" w14:textId="77777777" w:rsidR="00C354D4" w:rsidRDefault="00C354D4">
            <w:pPr>
              <w:rPr>
                <w:i/>
              </w:rPr>
            </w:pPr>
          </w:p>
        </w:tc>
        <w:tc>
          <w:tcPr>
            <w:tcW w:w="8004" w:type="dxa"/>
            <w:shd w:val="clear" w:color="auto" w:fill="auto"/>
          </w:tcPr>
          <w:p w14:paraId="74501962" w14:textId="77777777" w:rsidR="00C354D4" w:rsidRDefault="00C354D4"/>
        </w:tc>
      </w:tr>
      <w:tr w:rsidR="00C354D4" w14:paraId="6651CB2E" w14:textId="77777777" w:rsidTr="004B05A8">
        <w:trPr>
          <w:trHeight w:val="229"/>
        </w:trPr>
        <w:tc>
          <w:tcPr>
            <w:tcW w:w="1134" w:type="dxa"/>
            <w:shd w:val="pct12" w:color="auto" w:fill="auto"/>
            <w:hideMark/>
          </w:tcPr>
          <w:p w14:paraId="29372B12" w14:textId="77777777" w:rsidR="00C354D4" w:rsidRDefault="00C354D4">
            <w:pPr>
              <w:rPr>
                <w:b/>
              </w:rPr>
            </w:pPr>
            <w:r>
              <w:rPr>
                <w:b/>
              </w:rPr>
              <w:t>Atribút</w:t>
            </w:r>
          </w:p>
        </w:tc>
        <w:tc>
          <w:tcPr>
            <w:tcW w:w="8004" w:type="dxa"/>
            <w:shd w:val="pct12" w:color="auto" w:fill="auto"/>
            <w:hideMark/>
          </w:tcPr>
          <w:p w14:paraId="447C0ED5" w14:textId="77777777" w:rsidR="00C354D4" w:rsidRDefault="00C354D4">
            <w:pPr>
              <w:rPr>
                <w:b/>
              </w:rPr>
            </w:pPr>
            <w:r>
              <w:rPr>
                <w:b/>
              </w:rPr>
              <w:t>SériaPodmienok : KM.API.SAD.Evaluation.Response.SériaPodmienok</w:t>
            </w:r>
          </w:p>
        </w:tc>
      </w:tr>
      <w:tr w:rsidR="00C354D4" w14:paraId="56673860" w14:textId="77777777" w:rsidTr="004B05A8">
        <w:trPr>
          <w:trHeight w:val="229"/>
        </w:trPr>
        <w:tc>
          <w:tcPr>
            <w:tcW w:w="1134" w:type="dxa"/>
            <w:shd w:val="clear" w:color="auto" w:fill="auto"/>
          </w:tcPr>
          <w:p w14:paraId="6AECA0B0" w14:textId="77777777" w:rsidR="00C354D4" w:rsidRDefault="00C354D4">
            <w:pPr>
              <w:rPr>
                <w:i/>
              </w:rPr>
            </w:pPr>
          </w:p>
        </w:tc>
        <w:tc>
          <w:tcPr>
            <w:tcW w:w="8004" w:type="dxa"/>
            <w:shd w:val="clear" w:color="auto" w:fill="auto"/>
            <w:hideMark/>
          </w:tcPr>
          <w:p w14:paraId="12DD7F3E" w14:textId="77777777" w:rsidR="00C354D4" w:rsidRDefault="00C354D4">
            <w:r>
              <w:t>Séria podmienok.</w:t>
            </w:r>
          </w:p>
        </w:tc>
      </w:tr>
      <w:tr w:rsidR="00C354D4" w14:paraId="4FFA9FDD" w14:textId="77777777" w:rsidTr="004B05A8">
        <w:trPr>
          <w:trHeight w:val="229"/>
        </w:trPr>
        <w:tc>
          <w:tcPr>
            <w:tcW w:w="1134" w:type="dxa"/>
            <w:shd w:val="pct12" w:color="auto" w:fill="auto"/>
            <w:hideMark/>
          </w:tcPr>
          <w:p w14:paraId="50EAA652" w14:textId="77777777" w:rsidR="00C354D4" w:rsidRDefault="00C354D4">
            <w:pPr>
              <w:rPr>
                <w:b/>
              </w:rPr>
            </w:pPr>
            <w:r>
              <w:rPr>
                <w:b/>
              </w:rPr>
              <w:t>Atribút</w:t>
            </w:r>
          </w:p>
        </w:tc>
        <w:tc>
          <w:tcPr>
            <w:tcW w:w="8004" w:type="dxa"/>
            <w:shd w:val="pct12" w:color="auto" w:fill="auto"/>
            <w:hideMark/>
          </w:tcPr>
          <w:p w14:paraId="54FB83C3" w14:textId="77777777" w:rsidR="00C354D4" w:rsidRDefault="00C354D4">
            <w:pPr>
              <w:rPr>
                <w:b/>
              </w:rPr>
            </w:pPr>
            <w:r>
              <w:rPr>
                <w:b/>
              </w:rPr>
              <w:t>PoradovéČísloPodmienky : taric_MeasureConditionIndex</w:t>
            </w:r>
          </w:p>
        </w:tc>
      </w:tr>
      <w:tr w:rsidR="00C354D4" w14:paraId="72F69658" w14:textId="77777777" w:rsidTr="004B05A8">
        <w:trPr>
          <w:trHeight w:val="689"/>
        </w:trPr>
        <w:tc>
          <w:tcPr>
            <w:tcW w:w="1134" w:type="dxa"/>
            <w:shd w:val="clear" w:color="auto" w:fill="auto"/>
            <w:hideMark/>
          </w:tcPr>
          <w:p w14:paraId="5CD3BAD3" w14:textId="77777777" w:rsidR="00C354D4" w:rsidRDefault="00C354D4">
            <w:pPr>
              <w:rPr>
                <w:i/>
              </w:rPr>
            </w:pPr>
            <w:r>
              <w:rPr>
                <w:i/>
              </w:rPr>
              <w:t>Popis</w:t>
            </w:r>
          </w:p>
        </w:tc>
        <w:tc>
          <w:tcPr>
            <w:tcW w:w="8004" w:type="dxa"/>
            <w:shd w:val="clear" w:color="auto" w:fill="auto"/>
          </w:tcPr>
          <w:p w14:paraId="41B30CD0" w14:textId="77777777" w:rsidR="00C354D4" w:rsidRDefault="00C354D4">
            <w:r>
              <w:t>Poradové číslo podmienky v danej sérii.</w:t>
            </w:r>
          </w:p>
          <w:p w14:paraId="0CFF7171" w14:textId="77777777" w:rsidR="00C354D4" w:rsidRDefault="00C354D4"/>
          <w:p w14:paraId="3EAFA26A" w14:textId="77777777" w:rsidR="00C354D4" w:rsidRDefault="00C354D4">
            <w:r>
              <w:t>Nevyplnené pre opatrenia bez podmienok.</w:t>
            </w:r>
          </w:p>
        </w:tc>
      </w:tr>
      <w:tr w:rsidR="00C354D4" w14:paraId="51D47327" w14:textId="77777777" w:rsidTr="004B05A8">
        <w:trPr>
          <w:trHeight w:val="229"/>
        </w:trPr>
        <w:tc>
          <w:tcPr>
            <w:tcW w:w="1134" w:type="dxa"/>
            <w:shd w:val="clear" w:color="auto" w:fill="auto"/>
          </w:tcPr>
          <w:p w14:paraId="78F2A600" w14:textId="77777777" w:rsidR="00C354D4" w:rsidRDefault="00C354D4">
            <w:pPr>
              <w:rPr>
                <w:i/>
              </w:rPr>
            </w:pPr>
          </w:p>
        </w:tc>
        <w:tc>
          <w:tcPr>
            <w:tcW w:w="8004" w:type="dxa"/>
            <w:shd w:val="clear" w:color="auto" w:fill="auto"/>
          </w:tcPr>
          <w:p w14:paraId="0FD74DE8" w14:textId="77777777" w:rsidR="00C354D4" w:rsidRDefault="00C354D4"/>
        </w:tc>
      </w:tr>
      <w:tr w:rsidR="00C354D4" w14:paraId="58DB05E0" w14:textId="77777777" w:rsidTr="004B05A8">
        <w:trPr>
          <w:trHeight w:val="229"/>
        </w:trPr>
        <w:tc>
          <w:tcPr>
            <w:tcW w:w="1134" w:type="dxa"/>
            <w:shd w:val="pct12" w:color="auto" w:fill="auto"/>
            <w:hideMark/>
          </w:tcPr>
          <w:p w14:paraId="5E529002" w14:textId="77777777" w:rsidR="00C354D4" w:rsidRDefault="00C354D4">
            <w:pPr>
              <w:rPr>
                <w:b/>
              </w:rPr>
            </w:pPr>
            <w:r>
              <w:rPr>
                <w:b/>
              </w:rPr>
              <w:t>Atribút</w:t>
            </w:r>
          </w:p>
        </w:tc>
        <w:tc>
          <w:tcPr>
            <w:tcW w:w="8004" w:type="dxa"/>
            <w:shd w:val="pct12" w:color="auto" w:fill="auto"/>
            <w:hideMark/>
          </w:tcPr>
          <w:p w14:paraId="206B8BB3" w14:textId="77777777" w:rsidR="00C354D4" w:rsidRDefault="00C354D4">
            <w:pPr>
              <w:rPr>
                <w:b/>
              </w:rPr>
            </w:pPr>
            <w:r>
              <w:rPr>
                <w:b/>
              </w:rPr>
              <w:t>HodnotaPodmienky : UniCode</w:t>
            </w:r>
          </w:p>
        </w:tc>
      </w:tr>
      <w:tr w:rsidR="00C354D4" w14:paraId="60D817F6" w14:textId="77777777" w:rsidTr="004B05A8">
        <w:trPr>
          <w:trHeight w:val="918"/>
        </w:trPr>
        <w:tc>
          <w:tcPr>
            <w:tcW w:w="1134" w:type="dxa"/>
            <w:shd w:val="clear" w:color="auto" w:fill="auto"/>
            <w:hideMark/>
          </w:tcPr>
          <w:p w14:paraId="657D56E3" w14:textId="77777777" w:rsidR="00C354D4" w:rsidRDefault="00C354D4">
            <w:pPr>
              <w:rPr>
                <w:i/>
              </w:rPr>
            </w:pPr>
            <w:r>
              <w:rPr>
                <w:i/>
              </w:rPr>
              <w:t>Popis</w:t>
            </w:r>
          </w:p>
        </w:tc>
        <w:tc>
          <w:tcPr>
            <w:tcW w:w="8004" w:type="dxa"/>
            <w:shd w:val="clear" w:color="auto" w:fill="auto"/>
          </w:tcPr>
          <w:p w14:paraId="147B2D9E" w14:textId="77777777" w:rsidR="00C354D4" w:rsidRDefault="00C354D4">
            <w:r>
              <w:t>Vzorec hodnoty podmienky.</w:t>
            </w:r>
          </w:p>
          <w:p w14:paraId="5491B022" w14:textId="77777777" w:rsidR="00C354D4" w:rsidRDefault="00C354D4"/>
          <w:p w14:paraId="741EE8DB" w14:textId="77777777" w:rsidR="00C354D4" w:rsidRDefault="00C354D4">
            <w:r>
              <w:t>Vyplnené pre podmienky, ktorých správnosť sa vyhodnocuje porovnávaním deklarovaných množstiev alebo cien voči referenčnej hodnote.</w:t>
            </w:r>
          </w:p>
        </w:tc>
      </w:tr>
      <w:tr w:rsidR="00C354D4" w14:paraId="0D5DF970" w14:textId="77777777" w:rsidTr="004B05A8">
        <w:trPr>
          <w:trHeight w:val="215"/>
        </w:trPr>
        <w:tc>
          <w:tcPr>
            <w:tcW w:w="1134" w:type="dxa"/>
            <w:shd w:val="clear" w:color="auto" w:fill="auto"/>
          </w:tcPr>
          <w:p w14:paraId="5D1C22B0" w14:textId="77777777" w:rsidR="00C354D4" w:rsidRDefault="00C354D4">
            <w:pPr>
              <w:rPr>
                <w:i/>
              </w:rPr>
            </w:pPr>
          </w:p>
        </w:tc>
        <w:tc>
          <w:tcPr>
            <w:tcW w:w="8004" w:type="dxa"/>
            <w:shd w:val="clear" w:color="auto" w:fill="auto"/>
          </w:tcPr>
          <w:p w14:paraId="1B6BB07A" w14:textId="77777777" w:rsidR="00C354D4" w:rsidRDefault="00C354D4"/>
        </w:tc>
      </w:tr>
      <w:tr w:rsidR="00C354D4" w14:paraId="3A9F3B7D" w14:textId="77777777" w:rsidTr="004B05A8">
        <w:trPr>
          <w:trHeight w:val="229"/>
        </w:trPr>
        <w:tc>
          <w:tcPr>
            <w:tcW w:w="1134" w:type="dxa"/>
            <w:shd w:val="pct12" w:color="auto" w:fill="auto"/>
            <w:hideMark/>
          </w:tcPr>
          <w:p w14:paraId="6936EB3E" w14:textId="77777777" w:rsidR="00C354D4" w:rsidRDefault="00C354D4">
            <w:pPr>
              <w:rPr>
                <w:b/>
              </w:rPr>
            </w:pPr>
            <w:r>
              <w:rPr>
                <w:b/>
              </w:rPr>
              <w:t>Atribút</w:t>
            </w:r>
          </w:p>
        </w:tc>
        <w:tc>
          <w:tcPr>
            <w:tcW w:w="8004" w:type="dxa"/>
            <w:shd w:val="pct12" w:color="auto" w:fill="auto"/>
            <w:hideMark/>
          </w:tcPr>
          <w:p w14:paraId="7AEB9425" w14:textId="77777777" w:rsidR="00C354D4" w:rsidRDefault="00C354D4">
            <w:pPr>
              <w:rPr>
                <w:b/>
              </w:rPr>
            </w:pPr>
            <w:r>
              <w:rPr>
                <w:b/>
              </w:rPr>
              <w:t>Certifikát : KM.API.SAD.Evaluation.Response.Certifikát</w:t>
            </w:r>
          </w:p>
        </w:tc>
      </w:tr>
      <w:tr w:rsidR="00C354D4" w14:paraId="37DE3F10" w14:textId="77777777" w:rsidTr="004B05A8">
        <w:trPr>
          <w:trHeight w:val="229"/>
        </w:trPr>
        <w:tc>
          <w:tcPr>
            <w:tcW w:w="1134" w:type="dxa"/>
            <w:shd w:val="clear" w:color="auto" w:fill="auto"/>
          </w:tcPr>
          <w:p w14:paraId="09BA018E" w14:textId="77777777" w:rsidR="00C354D4" w:rsidRDefault="00C354D4">
            <w:pPr>
              <w:rPr>
                <w:i/>
              </w:rPr>
            </w:pPr>
          </w:p>
        </w:tc>
        <w:tc>
          <w:tcPr>
            <w:tcW w:w="8004" w:type="dxa"/>
            <w:shd w:val="clear" w:color="auto" w:fill="auto"/>
            <w:hideMark/>
          </w:tcPr>
          <w:p w14:paraId="3FDA6194" w14:textId="77777777" w:rsidR="00C354D4" w:rsidRDefault="00C354D4">
            <w:r>
              <w:t>Informácie o certifikáte, ktorý je podmienkou pre splnenie podmienky.</w:t>
            </w:r>
          </w:p>
        </w:tc>
      </w:tr>
      <w:tr w:rsidR="00C354D4" w14:paraId="6ECF7B9F" w14:textId="77777777" w:rsidTr="004B05A8">
        <w:trPr>
          <w:trHeight w:val="229"/>
        </w:trPr>
        <w:tc>
          <w:tcPr>
            <w:tcW w:w="1134" w:type="dxa"/>
            <w:shd w:val="pct12" w:color="auto" w:fill="auto"/>
            <w:hideMark/>
          </w:tcPr>
          <w:p w14:paraId="6426098C" w14:textId="77777777" w:rsidR="00C354D4" w:rsidRDefault="00C354D4">
            <w:pPr>
              <w:rPr>
                <w:b/>
              </w:rPr>
            </w:pPr>
            <w:r>
              <w:rPr>
                <w:b/>
              </w:rPr>
              <w:t>Atribút</w:t>
            </w:r>
          </w:p>
        </w:tc>
        <w:tc>
          <w:tcPr>
            <w:tcW w:w="8004" w:type="dxa"/>
            <w:shd w:val="pct12" w:color="auto" w:fill="auto"/>
            <w:hideMark/>
          </w:tcPr>
          <w:p w14:paraId="22493DAB" w14:textId="77777777" w:rsidR="00C354D4" w:rsidRDefault="00C354D4">
            <w:pPr>
              <w:rPr>
                <w:b/>
              </w:rPr>
            </w:pPr>
            <w:r>
              <w:rPr>
                <w:b/>
              </w:rPr>
              <w:t>Platby : KM.API.SAD.Evaluation.Response.Platba</w:t>
            </w:r>
          </w:p>
        </w:tc>
      </w:tr>
      <w:tr w:rsidR="00C354D4" w14:paraId="4CCFFFD3" w14:textId="77777777" w:rsidTr="004B05A8">
        <w:trPr>
          <w:trHeight w:val="229"/>
        </w:trPr>
        <w:tc>
          <w:tcPr>
            <w:tcW w:w="1134" w:type="dxa"/>
            <w:shd w:val="clear" w:color="auto" w:fill="auto"/>
          </w:tcPr>
          <w:p w14:paraId="28C66CF0" w14:textId="77777777" w:rsidR="00C354D4" w:rsidRDefault="00C354D4">
            <w:pPr>
              <w:rPr>
                <w:i/>
              </w:rPr>
            </w:pPr>
          </w:p>
        </w:tc>
        <w:tc>
          <w:tcPr>
            <w:tcW w:w="8004" w:type="dxa"/>
            <w:shd w:val="clear" w:color="auto" w:fill="auto"/>
            <w:hideMark/>
          </w:tcPr>
          <w:p w14:paraId="5F4DF57F" w14:textId="77777777" w:rsidR="00C354D4" w:rsidRDefault="00C354D4">
            <w:r>
              <w:t>Zoznam sumárnych platieb, vyrubených danýn zamietnutým opatrením.</w:t>
            </w:r>
          </w:p>
        </w:tc>
      </w:tr>
      <w:tr w:rsidR="00C354D4" w14:paraId="0162988D" w14:textId="77777777" w:rsidTr="004B05A8">
        <w:trPr>
          <w:trHeight w:val="229"/>
        </w:trPr>
        <w:tc>
          <w:tcPr>
            <w:tcW w:w="1134" w:type="dxa"/>
            <w:shd w:val="pct12" w:color="auto" w:fill="auto"/>
            <w:hideMark/>
          </w:tcPr>
          <w:p w14:paraId="629610B3" w14:textId="77777777" w:rsidR="00C354D4" w:rsidRDefault="00C354D4">
            <w:pPr>
              <w:rPr>
                <w:b/>
              </w:rPr>
            </w:pPr>
            <w:r>
              <w:rPr>
                <w:b/>
              </w:rPr>
              <w:t>Atribút</w:t>
            </w:r>
          </w:p>
        </w:tc>
        <w:tc>
          <w:tcPr>
            <w:tcW w:w="8004" w:type="dxa"/>
            <w:shd w:val="pct12" w:color="auto" w:fill="auto"/>
            <w:hideMark/>
          </w:tcPr>
          <w:p w14:paraId="320B9512" w14:textId="77777777" w:rsidR="00C354D4" w:rsidRDefault="00C354D4">
            <w:pPr>
              <w:rPr>
                <w:b/>
              </w:rPr>
            </w:pPr>
            <w:r>
              <w:rPr>
                <w:b/>
              </w:rPr>
              <w:t>KódAkcie : taric_MeasureAction</w:t>
            </w:r>
          </w:p>
        </w:tc>
      </w:tr>
      <w:tr w:rsidR="00C354D4" w14:paraId="52A25997" w14:textId="77777777" w:rsidTr="004B05A8">
        <w:trPr>
          <w:trHeight w:val="229"/>
        </w:trPr>
        <w:tc>
          <w:tcPr>
            <w:tcW w:w="1134" w:type="dxa"/>
            <w:shd w:val="clear" w:color="auto" w:fill="auto"/>
            <w:hideMark/>
          </w:tcPr>
          <w:p w14:paraId="3E8317DD" w14:textId="77777777" w:rsidR="00C354D4" w:rsidRDefault="00C354D4">
            <w:pPr>
              <w:rPr>
                <w:i/>
              </w:rPr>
            </w:pPr>
            <w:r>
              <w:rPr>
                <w:i/>
              </w:rPr>
              <w:t>Popis</w:t>
            </w:r>
          </w:p>
        </w:tc>
        <w:tc>
          <w:tcPr>
            <w:tcW w:w="8004" w:type="dxa"/>
            <w:shd w:val="clear" w:color="auto" w:fill="auto"/>
            <w:hideMark/>
          </w:tcPr>
          <w:p w14:paraId="46374D6E" w14:textId="77777777" w:rsidR="00C354D4" w:rsidRDefault="00C354D4">
            <w:r>
              <w:t>Kód akcie.</w:t>
            </w:r>
          </w:p>
        </w:tc>
      </w:tr>
      <w:tr w:rsidR="00C354D4" w14:paraId="2ACD0ACE" w14:textId="77777777" w:rsidTr="004B05A8">
        <w:trPr>
          <w:trHeight w:val="229"/>
        </w:trPr>
        <w:tc>
          <w:tcPr>
            <w:tcW w:w="1134" w:type="dxa"/>
            <w:shd w:val="clear" w:color="auto" w:fill="auto"/>
          </w:tcPr>
          <w:p w14:paraId="3953CD86" w14:textId="77777777" w:rsidR="00C354D4" w:rsidRDefault="00C354D4">
            <w:pPr>
              <w:rPr>
                <w:i/>
              </w:rPr>
            </w:pPr>
          </w:p>
        </w:tc>
        <w:tc>
          <w:tcPr>
            <w:tcW w:w="8004" w:type="dxa"/>
            <w:shd w:val="clear" w:color="auto" w:fill="auto"/>
          </w:tcPr>
          <w:p w14:paraId="5F005516" w14:textId="77777777" w:rsidR="00C354D4" w:rsidRDefault="00C354D4"/>
        </w:tc>
      </w:tr>
      <w:tr w:rsidR="00C354D4" w14:paraId="25E06082" w14:textId="77777777" w:rsidTr="004B05A8">
        <w:trPr>
          <w:trHeight w:val="229"/>
        </w:trPr>
        <w:tc>
          <w:tcPr>
            <w:tcW w:w="1134" w:type="dxa"/>
            <w:shd w:val="pct12" w:color="auto" w:fill="auto"/>
            <w:hideMark/>
          </w:tcPr>
          <w:p w14:paraId="17244433" w14:textId="77777777" w:rsidR="00C354D4" w:rsidRDefault="00C354D4">
            <w:pPr>
              <w:rPr>
                <w:b/>
              </w:rPr>
            </w:pPr>
            <w:r>
              <w:rPr>
                <w:b/>
              </w:rPr>
              <w:t>Atribút</w:t>
            </w:r>
          </w:p>
        </w:tc>
        <w:tc>
          <w:tcPr>
            <w:tcW w:w="8004" w:type="dxa"/>
            <w:shd w:val="pct12" w:color="auto" w:fill="auto"/>
            <w:hideMark/>
          </w:tcPr>
          <w:p w14:paraId="65591751" w14:textId="77777777" w:rsidR="00C354D4" w:rsidRDefault="00C354D4">
            <w:pPr>
              <w:rPr>
                <w:b/>
              </w:rPr>
            </w:pPr>
            <w:r>
              <w:rPr>
                <w:b/>
              </w:rPr>
              <w:t>Text : string</w:t>
            </w:r>
          </w:p>
        </w:tc>
      </w:tr>
      <w:tr w:rsidR="00C354D4" w14:paraId="335A8B3C" w14:textId="77777777" w:rsidTr="004B05A8">
        <w:trPr>
          <w:trHeight w:val="229"/>
        </w:trPr>
        <w:tc>
          <w:tcPr>
            <w:tcW w:w="1134" w:type="dxa"/>
            <w:shd w:val="clear" w:color="auto" w:fill="auto"/>
            <w:hideMark/>
          </w:tcPr>
          <w:p w14:paraId="2BE32C27" w14:textId="77777777" w:rsidR="00C354D4" w:rsidRDefault="00C354D4">
            <w:pPr>
              <w:rPr>
                <w:i/>
              </w:rPr>
            </w:pPr>
            <w:r>
              <w:rPr>
                <w:i/>
              </w:rPr>
              <w:t>Popis</w:t>
            </w:r>
          </w:p>
        </w:tc>
        <w:tc>
          <w:tcPr>
            <w:tcW w:w="8004" w:type="dxa"/>
            <w:shd w:val="clear" w:color="auto" w:fill="auto"/>
            <w:hideMark/>
          </w:tcPr>
          <w:p w14:paraId="45218E3D" w14:textId="77777777" w:rsidR="00C354D4" w:rsidRDefault="00C354D4">
            <w:r>
              <w:t>Znenie zamietnutia opatrením.</w:t>
            </w:r>
          </w:p>
        </w:tc>
      </w:tr>
      <w:tr w:rsidR="00C354D4" w14:paraId="14B177E1" w14:textId="77777777" w:rsidTr="004B05A8">
        <w:trPr>
          <w:trHeight w:val="229"/>
        </w:trPr>
        <w:tc>
          <w:tcPr>
            <w:tcW w:w="1134" w:type="dxa"/>
            <w:shd w:val="clear" w:color="auto" w:fill="auto"/>
          </w:tcPr>
          <w:p w14:paraId="339C44CE" w14:textId="77777777" w:rsidR="00C354D4" w:rsidRDefault="00C354D4">
            <w:pPr>
              <w:rPr>
                <w:i/>
              </w:rPr>
            </w:pPr>
          </w:p>
        </w:tc>
        <w:tc>
          <w:tcPr>
            <w:tcW w:w="8004" w:type="dxa"/>
            <w:shd w:val="clear" w:color="auto" w:fill="auto"/>
          </w:tcPr>
          <w:p w14:paraId="0D085BAB" w14:textId="77777777" w:rsidR="00C354D4" w:rsidRDefault="00C354D4"/>
        </w:tc>
      </w:tr>
      <w:tr w:rsidR="00C354D4" w14:paraId="7359BF04" w14:textId="77777777" w:rsidTr="004B05A8">
        <w:trPr>
          <w:trHeight w:val="215"/>
        </w:trPr>
        <w:tc>
          <w:tcPr>
            <w:tcW w:w="1134" w:type="dxa"/>
            <w:shd w:val="clear" w:color="auto" w:fill="auto"/>
          </w:tcPr>
          <w:p w14:paraId="35E32959" w14:textId="6C9E97E0" w:rsidR="00C354D4" w:rsidRDefault="00C354D4">
            <w:pPr>
              <w:rPr>
                <w:i/>
              </w:rPr>
            </w:pPr>
          </w:p>
        </w:tc>
        <w:tc>
          <w:tcPr>
            <w:tcW w:w="8004" w:type="dxa"/>
            <w:shd w:val="clear" w:color="auto" w:fill="auto"/>
          </w:tcPr>
          <w:p w14:paraId="66B61BEA" w14:textId="1D18F834" w:rsidR="00C354D4" w:rsidRDefault="00C354D4"/>
        </w:tc>
      </w:tr>
      <w:tr w:rsidR="00C354D4" w14:paraId="6D8EE2B3" w14:textId="77777777" w:rsidTr="004B05A8">
        <w:trPr>
          <w:trHeight w:val="229"/>
        </w:trPr>
        <w:tc>
          <w:tcPr>
            <w:tcW w:w="1134" w:type="dxa"/>
            <w:shd w:val="clear" w:color="auto" w:fill="auto"/>
          </w:tcPr>
          <w:p w14:paraId="5501E294" w14:textId="77777777" w:rsidR="00C354D4" w:rsidRDefault="00C354D4">
            <w:pPr>
              <w:rPr>
                <w:i/>
              </w:rPr>
            </w:pPr>
          </w:p>
        </w:tc>
        <w:tc>
          <w:tcPr>
            <w:tcW w:w="8004" w:type="dxa"/>
            <w:shd w:val="clear" w:color="auto" w:fill="auto"/>
          </w:tcPr>
          <w:p w14:paraId="445E37C9" w14:textId="77777777" w:rsidR="00C354D4" w:rsidRDefault="00C354D4"/>
        </w:tc>
      </w:tr>
    </w:tbl>
    <w:p w14:paraId="3113AF90" w14:textId="77777777" w:rsidR="005A7D3A" w:rsidRDefault="005A7D3A" w:rsidP="00C354D4"/>
    <w:p w14:paraId="1D9BCE36" w14:textId="53A7B68A" w:rsidR="00C354D4" w:rsidRPr="00D24746" w:rsidRDefault="00C354D4" w:rsidP="00C354D4">
      <w:pPr>
        <w:rPr>
          <w:b/>
        </w:rPr>
      </w:pPr>
      <w:r w:rsidRPr="00D24746">
        <w:rPr>
          <w:b/>
        </w:rPr>
        <w:t>Certifikát</w:t>
      </w:r>
    </w:p>
    <w:p w14:paraId="6412B28F" w14:textId="77777777" w:rsidR="00D24746" w:rsidRDefault="00D24746" w:rsidP="00C354D4">
      <w:pPr>
        <w:rPr>
          <w:lang w:eastAsia="en-US"/>
        </w:rPr>
      </w:pPr>
    </w:p>
    <w:tbl>
      <w:tblPr>
        <w:tblW w:w="9072" w:type="dxa"/>
        <w:shd w:val="pct12" w:color="auto" w:fill="auto"/>
        <w:tblLayout w:type="fixed"/>
        <w:tblCellMar>
          <w:left w:w="70" w:type="dxa"/>
          <w:right w:w="70" w:type="dxa"/>
        </w:tblCellMar>
        <w:tblLook w:val="04A0" w:firstRow="1" w:lastRow="0" w:firstColumn="1" w:lastColumn="0" w:noHBand="0" w:noVBand="1"/>
      </w:tblPr>
      <w:tblGrid>
        <w:gridCol w:w="1276"/>
        <w:gridCol w:w="7796"/>
      </w:tblGrid>
      <w:tr w:rsidR="00C354D4" w14:paraId="200CABB3" w14:textId="77777777" w:rsidTr="00612243">
        <w:tc>
          <w:tcPr>
            <w:tcW w:w="1276" w:type="dxa"/>
            <w:shd w:val="pct12" w:color="auto" w:fill="auto"/>
            <w:hideMark/>
          </w:tcPr>
          <w:p w14:paraId="7D42B7B8" w14:textId="77777777" w:rsidR="00C354D4" w:rsidRDefault="00C354D4">
            <w:pPr>
              <w:rPr>
                <w:b/>
              </w:rPr>
            </w:pPr>
            <w:r>
              <w:rPr>
                <w:b/>
              </w:rPr>
              <w:t>Atribút</w:t>
            </w:r>
          </w:p>
        </w:tc>
        <w:tc>
          <w:tcPr>
            <w:tcW w:w="7796" w:type="dxa"/>
            <w:shd w:val="pct12" w:color="auto" w:fill="auto"/>
            <w:hideMark/>
          </w:tcPr>
          <w:p w14:paraId="038F0057" w14:textId="77777777" w:rsidR="00C354D4" w:rsidRDefault="00C354D4" w:rsidP="00E737B7">
            <w:pPr>
              <w:ind w:left="-67"/>
              <w:rPr>
                <w:b/>
              </w:rPr>
            </w:pPr>
            <w:r>
              <w:rPr>
                <w:b/>
              </w:rPr>
              <w:t>Typ : taric_CertificateTypeCode</w:t>
            </w:r>
          </w:p>
        </w:tc>
      </w:tr>
      <w:tr w:rsidR="00C354D4" w14:paraId="414BA5F8" w14:textId="77777777" w:rsidTr="00612243">
        <w:tc>
          <w:tcPr>
            <w:tcW w:w="1276" w:type="dxa"/>
            <w:shd w:val="clear" w:color="auto" w:fill="auto"/>
            <w:hideMark/>
          </w:tcPr>
          <w:p w14:paraId="2123BE4E" w14:textId="77777777" w:rsidR="00C354D4" w:rsidRDefault="00C354D4">
            <w:pPr>
              <w:rPr>
                <w:i/>
              </w:rPr>
            </w:pPr>
            <w:r>
              <w:rPr>
                <w:i/>
              </w:rPr>
              <w:t>Popis</w:t>
            </w:r>
          </w:p>
        </w:tc>
        <w:tc>
          <w:tcPr>
            <w:tcW w:w="7796" w:type="dxa"/>
            <w:shd w:val="clear" w:color="auto" w:fill="auto"/>
            <w:hideMark/>
          </w:tcPr>
          <w:p w14:paraId="73488CBA" w14:textId="77777777" w:rsidR="00C354D4" w:rsidRDefault="00C354D4" w:rsidP="00E737B7">
            <w:pPr>
              <w:ind w:left="-67"/>
            </w:pPr>
            <w:r>
              <w:t>Kód typu certifikátu.</w:t>
            </w:r>
          </w:p>
        </w:tc>
      </w:tr>
      <w:tr w:rsidR="00C354D4" w14:paraId="13CD6B77" w14:textId="77777777" w:rsidTr="00612243">
        <w:tc>
          <w:tcPr>
            <w:tcW w:w="1276" w:type="dxa"/>
            <w:shd w:val="clear" w:color="auto" w:fill="auto"/>
          </w:tcPr>
          <w:p w14:paraId="0E2AF23D" w14:textId="77777777" w:rsidR="00C354D4" w:rsidRDefault="00C354D4">
            <w:pPr>
              <w:rPr>
                <w:i/>
              </w:rPr>
            </w:pPr>
          </w:p>
        </w:tc>
        <w:tc>
          <w:tcPr>
            <w:tcW w:w="7796" w:type="dxa"/>
            <w:shd w:val="clear" w:color="auto" w:fill="auto"/>
          </w:tcPr>
          <w:p w14:paraId="209BCB27" w14:textId="77777777" w:rsidR="00C354D4" w:rsidRDefault="00C354D4"/>
        </w:tc>
      </w:tr>
      <w:tr w:rsidR="00C354D4" w14:paraId="0210D1A3" w14:textId="77777777" w:rsidTr="00612243">
        <w:tc>
          <w:tcPr>
            <w:tcW w:w="1276" w:type="dxa"/>
            <w:shd w:val="pct12" w:color="auto" w:fill="auto"/>
            <w:hideMark/>
          </w:tcPr>
          <w:p w14:paraId="4AA074F8" w14:textId="77777777" w:rsidR="00C354D4" w:rsidRDefault="00C354D4">
            <w:pPr>
              <w:rPr>
                <w:b/>
              </w:rPr>
            </w:pPr>
            <w:r>
              <w:rPr>
                <w:b/>
              </w:rPr>
              <w:t>Atribút</w:t>
            </w:r>
          </w:p>
        </w:tc>
        <w:tc>
          <w:tcPr>
            <w:tcW w:w="7796" w:type="dxa"/>
            <w:shd w:val="pct12" w:color="auto" w:fill="auto"/>
            <w:hideMark/>
          </w:tcPr>
          <w:p w14:paraId="08B4258A" w14:textId="77777777" w:rsidR="00C354D4" w:rsidRDefault="00C354D4" w:rsidP="00E737B7">
            <w:pPr>
              <w:ind w:left="-67"/>
              <w:rPr>
                <w:b/>
              </w:rPr>
            </w:pPr>
            <w:r>
              <w:rPr>
                <w:b/>
              </w:rPr>
              <w:t>Kód : taric_CertificateCode</w:t>
            </w:r>
          </w:p>
        </w:tc>
      </w:tr>
      <w:tr w:rsidR="00C354D4" w14:paraId="40BF3D04" w14:textId="77777777" w:rsidTr="00612243">
        <w:tc>
          <w:tcPr>
            <w:tcW w:w="1276" w:type="dxa"/>
            <w:shd w:val="clear" w:color="auto" w:fill="auto"/>
            <w:hideMark/>
          </w:tcPr>
          <w:p w14:paraId="5A471E06" w14:textId="77777777" w:rsidR="00C354D4" w:rsidRDefault="00C354D4">
            <w:pPr>
              <w:rPr>
                <w:i/>
              </w:rPr>
            </w:pPr>
            <w:r>
              <w:rPr>
                <w:i/>
              </w:rPr>
              <w:t>Popis</w:t>
            </w:r>
          </w:p>
        </w:tc>
        <w:tc>
          <w:tcPr>
            <w:tcW w:w="7796" w:type="dxa"/>
            <w:shd w:val="clear" w:color="auto" w:fill="auto"/>
            <w:hideMark/>
          </w:tcPr>
          <w:p w14:paraId="7557B4C7" w14:textId="77777777" w:rsidR="00C354D4" w:rsidRDefault="00C354D4" w:rsidP="00E737B7">
            <w:pPr>
              <w:ind w:left="-67"/>
            </w:pPr>
            <w:r>
              <w:t>Kód certifikátu.</w:t>
            </w:r>
          </w:p>
        </w:tc>
      </w:tr>
      <w:tr w:rsidR="00C354D4" w14:paraId="56A59980" w14:textId="77777777" w:rsidTr="00612243">
        <w:tc>
          <w:tcPr>
            <w:tcW w:w="1276" w:type="dxa"/>
            <w:shd w:val="clear" w:color="auto" w:fill="auto"/>
          </w:tcPr>
          <w:p w14:paraId="03948CB6" w14:textId="77777777" w:rsidR="00C354D4" w:rsidRDefault="00C354D4">
            <w:pPr>
              <w:rPr>
                <w:i/>
              </w:rPr>
            </w:pPr>
          </w:p>
        </w:tc>
        <w:tc>
          <w:tcPr>
            <w:tcW w:w="7796" w:type="dxa"/>
            <w:shd w:val="clear" w:color="auto" w:fill="auto"/>
          </w:tcPr>
          <w:p w14:paraId="74E6D5D1" w14:textId="77777777" w:rsidR="00C354D4" w:rsidRDefault="00C354D4"/>
        </w:tc>
      </w:tr>
      <w:tr w:rsidR="00C354D4" w14:paraId="31E1C7CA" w14:textId="77777777" w:rsidTr="00612243">
        <w:tc>
          <w:tcPr>
            <w:tcW w:w="1276" w:type="dxa"/>
            <w:shd w:val="pct12" w:color="auto" w:fill="auto"/>
            <w:hideMark/>
          </w:tcPr>
          <w:p w14:paraId="29FEB6F7" w14:textId="77777777" w:rsidR="00C354D4" w:rsidRDefault="00C354D4">
            <w:pPr>
              <w:rPr>
                <w:b/>
              </w:rPr>
            </w:pPr>
            <w:r>
              <w:rPr>
                <w:b/>
              </w:rPr>
              <w:t>Atribút</w:t>
            </w:r>
          </w:p>
        </w:tc>
        <w:tc>
          <w:tcPr>
            <w:tcW w:w="7796" w:type="dxa"/>
            <w:shd w:val="pct12" w:color="auto" w:fill="auto"/>
            <w:hideMark/>
          </w:tcPr>
          <w:p w14:paraId="2BBDF80D" w14:textId="77777777" w:rsidR="00C354D4" w:rsidRDefault="00C354D4" w:rsidP="00E737B7">
            <w:pPr>
              <w:ind w:left="-67"/>
              <w:rPr>
                <w:b/>
              </w:rPr>
            </w:pPr>
            <w:r>
              <w:rPr>
                <w:b/>
              </w:rPr>
              <w:t>Popis : taric_LongDescription</w:t>
            </w:r>
          </w:p>
        </w:tc>
      </w:tr>
      <w:tr w:rsidR="00C354D4" w14:paraId="7A5EE48C" w14:textId="77777777" w:rsidTr="00612243">
        <w:tc>
          <w:tcPr>
            <w:tcW w:w="1276" w:type="dxa"/>
            <w:shd w:val="clear" w:color="auto" w:fill="auto"/>
            <w:hideMark/>
          </w:tcPr>
          <w:p w14:paraId="3DBA6BA5" w14:textId="77777777" w:rsidR="00C354D4" w:rsidRDefault="00C354D4">
            <w:pPr>
              <w:rPr>
                <w:i/>
              </w:rPr>
            </w:pPr>
            <w:r>
              <w:rPr>
                <w:i/>
              </w:rPr>
              <w:t>Popis</w:t>
            </w:r>
          </w:p>
        </w:tc>
        <w:tc>
          <w:tcPr>
            <w:tcW w:w="7796" w:type="dxa"/>
            <w:shd w:val="clear" w:color="auto" w:fill="auto"/>
            <w:hideMark/>
          </w:tcPr>
          <w:p w14:paraId="33C07BEC" w14:textId="77777777" w:rsidR="00C354D4" w:rsidRDefault="00C354D4" w:rsidP="00E737B7">
            <w:pPr>
              <w:ind w:left="-67"/>
            </w:pPr>
            <w:r>
              <w:t>Popis certifikátu.</w:t>
            </w:r>
          </w:p>
        </w:tc>
      </w:tr>
      <w:tr w:rsidR="00C354D4" w14:paraId="7449FEDD" w14:textId="77777777" w:rsidTr="00612243">
        <w:tc>
          <w:tcPr>
            <w:tcW w:w="1276" w:type="dxa"/>
            <w:shd w:val="clear" w:color="auto" w:fill="auto"/>
          </w:tcPr>
          <w:p w14:paraId="2572CA91" w14:textId="77777777" w:rsidR="00C354D4" w:rsidRDefault="00C354D4">
            <w:pPr>
              <w:rPr>
                <w:i/>
              </w:rPr>
            </w:pPr>
          </w:p>
        </w:tc>
        <w:tc>
          <w:tcPr>
            <w:tcW w:w="7796" w:type="dxa"/>
            <w:shd w:val="clear" w:color="auto" w:fill="auto"/>
          </w:tcPr>
          <w:p w14:paraId="3FD1F252" w14:textId="77777777" w:rsidR="00C354D4" w:rsidRDefault="00C354D4"/>
        </w:tc>
      </w:tr>
    </w:tbl>
    <w:p w14:paraId="2B168450" w14:textId="77777777" w:rsidR="005A7D3A" w:rsidRDefault="005A7D3A" w:rsidP="00C354D4"/>
    <w:p w14:paraId="55C364A3" w14:textId="2F441B89" w:rsidR="00C354D4" w:rsidRPr="00D24746" w:rsidRDefault="00C354D4" w:rsidP="00C354D4">
      <w:pPr>
        <w:rPr>
          <w:b/>
        </w:rPr>
      </w:pPr>
      <w:r w:rsidRPr="00D24746">
        <w:rPr>
          <w:b/>
        </w:rPr>
        <w:t>Platba</w:t>
      </w:r>
    </w:p>
    <w:p w14:paraId="62E13507" w14:textId="77777777" w:rsidR="00D24746" w:rsidRDefault="00D24746" w:rsidP="00C354D4">
      <w:pPr>
        <w:rPr>
          <w:lang w:eastAsia="en-US"/>
        </w:rPr>
      </w:pPr>
    </w:p>
    <w:tbl>
      <w:tblPr>
        <w:tblW w:w="9096" w:type="dxa"/>
        <w:tblLayout w:type="fixed"/>
        <w:tblCellMar>
          <w:left w:w="70" w:type="dxa"/>
          <w:right w:w="70" w:type="dxa"/>
        </w:tblCellMar>
        <w:tblLook w:val="04A0" w:firstRow="1" w:lastRow="0" w:firstColumn="1" w:lastColumn="0" w:noHBand="0" w:noVBand="1"/>
      </w:tblPr>
      <w:tblGrid>
        <w:gridCol w:w="1276"/>
        <w:gridCol w:w="7820"/>
      </w:tblGrid>
      <w:tr w:rsidR="00C354D4" w14:paraId="4D65E456" w14:textId="77777777" w:rsidTr="00E737B7">
        <w:tc>
          <w:tcPr>
            <w:tcW w:w="1276" w:type="dxa"/>
            <w:hideMark/>
          </w:tcPr>
          <w:p w14:paraId="43F8A0E6" w14:textId="77777777" w:rsidR="00C354D4" w:rsidRDefault="00C354D4">
            <w:pPr>
              <w:rPr>
                <w:i/>
              </w:rPr>
            </w:pPr>
            <w:r>
              <w:rPr>
                <w:i/>
              </w:rPr>
              <w:t>Popis</w:t>
            </w:r>
          </w:p>
        </w:tc>
        <w:tc>
          <w:tcPr>
            <w:tcW w:w="7820" w:type="dxa"/>
            <w:hideMark/>
          </w:tcPr>
          <w:p w14:paraId="34416FAC" w14:textId="77777777" w:rsidR="00C354D4" w:rsidRDefault="00C354D4">
            <w:r>
              <w:t>Informácie o vyrubenej platbe.</w:t>
            </w:r>
          </w:p>
        </w:tc>
      </w:tr>
      <w:tr w:rsidR="00C354D4" w14:paraId="5D0E2BAB" w14:textId="77777777" w:rsidTr="00E737B7">
        <w:tc>
          <w:tcPr>
            <w:tcW w:w="1276" w:type="dxa"/>
            <w:shd w:val="pct12" w:color="auto" w:fill="auto"/>
            <w:hideMark/>
          </w:tcPr>
          <w:p w14:paraId="58F5A2B0" w14:textId="77777777" w:rsidR="00C354D4" w:rsidRDefault="00C354D4">
            <w:pPr>
              <w:rPr>
                <w:b/>
              </w:rPr>
            </w:pPr>
            <w:r>
              <w:rPr>
                <w:b/>
              </w:rPr>
              <w:t>Atribút</w:t>
            </w:r>
          </w:p>
        </w:tc>
        <w:tc>
          <w:tcPr>
            <w:tcW w:w="7820" w:type="dxa"/>
            <w:shd w:val="pct12" w:color="auto" w:fill="auto"/>
            <w:hideMark/>
          </w:tcPr>
          <w:p w14:paraId="626F25E8" w14:textId="77777777" w:rsidR="00C354D4" w:rsidRDefault="00C354D4">
            <w:pPr>
              <w:rPr>
                <w:b/>
              </w:rPr>
            </w:pPr>
            <w:r>
              <w:rPr>
                <w:b/>
              </w:rPr>
              <w:t>TypPlatby : KM.API.SAD.Evaluation.Response.TypPlatby</w:t>
            </w:r>
          </w:p>
        </w:tc>
      </w:tr>
      <w:tr w:rsidR="00C354D4" w14:paraId="76641C75" w14:textId="77777777" w:rsidTr="00E737B7">
        <w:tc>
          <w:tcPr>
            <w:tcW w:w="1276" w:type="dxa"/>
            <w:hideMark/>
          </w:tcPr>
          <w:p w14:paraId="03AE18AA" w14:textId="77777777" w:rsidR="00C354D4" w:rsidRDefault="00C354D4">
            <w:pPr>
              <w:rPr>
                <w:i/>
              </w:rPr>
            </w:pPr>
            <w:r>
              <w:rPr>
                <w:i/>
              </w:rPr>
              <w:t>Popis</w:t>
            </w:r>
          </w:p>
        </w:tc>
        <w:tc>
          <w:tcPr>
            <w:tcW w:w="7820" w:type="dxa"/>
            <w:hideMark/>
          </w:tcPr>
          <w:p w14:paraId="48F4E78E" w14:textId="77777777" w:rsidR="00C354D4" w:rsidRDefault="00C354D4">
            <w:r>
              <w:t>Typ platby.</w:t>
            </w:r>
          </w:p>
        </w:tc>
      </w:tr>
      <w:tr w:rsidR="00C354D4" w14:paraId="6B78AD32" w14:textId="77777777" w:rsidTr="00E737B7">
        <w:tc>
          <w:tcPr>
            <w:tcW w:w="1276" w:type="dxa"/>
          </w:tcPr>
          <w:p w14:paraId="79A4A797" w14:textId="77777777" w:rsidR="00C354D4" w:rsidRDefault="00C354D4">
            <w:pPr>
              <w:rPr>
                <w:i/>
              </w:rPr>
            </w:pPr>
          </w:p>
        </w:tc>
        <w:tc>
          <w:tcPr>
            <w:tcW w:w="7820" w:type="dxa"/>
          </w:tcPr>
          <w:p w14:paraId="3CBE4C0F" w14:textId="77777777" w:rsidR="00C354D4" w:rsidRDefault="00C354D4"/>
        </w:tc>
      </w:tr>
      <w:tr w:rsidR="00C354D4" w14:paraId="3CFC7FE3" w14:textId="77777777" w:rsidTr="00E737B7">
        <w:tc>
          <w:tcPr>
            <w:tcW w:w="1276" w:type="dxa"/>
            <w:shd w:val="pct12" w:color="auto" w:fill="auto"/>
            <w:hideMark/>
          </w:tcPr>
          <w:p w14:paraId="0F993786" w14:textId="77777777" w:rsidR="00C354D4" w:rsidRDefault="00C354D4">
            <w:pPr>
              <w:rPr>
                <w:b/>
              </w:rPr>
            </w:pPr>
            <w:r>
              <w:rPr>
                <w:b/>
              </w:rPr>
              <w:t>Atribút</w:t>
            </w:r>
          </w:p>
        </w:tc>
        <w:tc>
          <w:tcPr>
            <w:tcW w:w="7820" w:type="dxa"/>
            <w:shd w:val="pct12" w:color="auto" w:fill="auto"/>
            <w:hideMark/>
          </w:tcPr>
          <w:p w14:paraId="03F3D9F0" w14:textId="77777777" w:rsidR="00C354D4" w:rsidRDefault="00C354D4">
            <w:pPr>
              <w:rPr>
                <w:b/>
              </w:rPr>
            </w:pPr>
            <w:r>
              <w:rPr>
                <w:b/>
              </w:rPr>
              <w:t>Suma : taric_Amount</w:t>
            </w:r>
          </w:p>
        </w:tc>
      </w:tr>
      <w:tr w:rsidR="00C354D4" w14:paraId="05DB7A88" w14:textId="77777777" w:rsidTr="00E737B7">
        <w:tc>
          <w:tcPr>
            <w:tcW w:w="1276" w:type="dxa"/>
            <w:hideMark/>
          </w:tcPr>
          <w:p w14:paraId="3DC30E0B" w14:textId="77777777" w:rsidR="00C354D4" w:rsidRDefault="00C354D4">
            <w:pPr>
              <w:rPr>
                <w:i/>
              </w:rPr>
            </w:pPr>
            <w:r>
              <w:rPr>
                <w:i/>
              </w:rPr>
              <w:t>Popis</w:t>
            </w:r>
          </w:p>
        </w:tc>
        <w:tc>
          <w:tcPr>
            <w:tcW w:w="7820" w:type="dxa"/>
            <w:hideMark/>
          </w:tcPr>
          <w:p w14:paraId="7EFE8905" w14:textId="77777777" w:rsidR="00C354D4" w:rsidRDefault="00C354D4">
            <w:r>
              <w:t>Suma platby.</w:t>
            </w:r>
          </w:p>
        </w:tc>
      </w:tr>
      <w:tr w:rsidR="00C354D4" w14:paraId="730C4A33" w14:textId="77777777" w:rsidTr="00E737B7">
        <w:tc>
          <w:tcPr>
            <w:tcW w:w="1276" w:type="dxa"/>
          </w:tcPr>
          <w:p w14:paraId="4FF874AB" w14:textId="77777777" w:rsidR="00C354D4" w:rsidRDefault="00C354D4">
            <w:pPr>
              <w:rPr>
                <w:i/>
              </w:rPr>
            </w:pPr>
          </w:p>
        </w:tc>
        <w:tc>
          <w:tcPr>
            <w:tcW w:w="7820" w:type="dxa"/>
          </w:tcPr>
          <w:p w14:paraId="09A0A5FB" w14:textId="77777777" w:rsidR="00C354D4" w:rsidRDefault="00C354D4"/>
        </w:tc>
      </w:tr>
      <w:tr w:rsidR="00C354D4" w14:paraId="2AFD4305" w14:textId="77777777" w:rsidTr="00E737B7">
        <w:tc>
          <w:tcPr>
            <w:tcW w:w="1276" w:type="dxa"/>
            <w:shd w:val="pct12" w:color="auto" w:fill="auto"/>
            <w:hideMark/>
          </w:tcPr>
          <w:p w14:paraId="39877353" w14:textId="77777777" w:rsidR="00C354D4" w:rsidRDefault="00C354D4">
            <w:pPr>
              <w:rPr>
                <w:b/>
              </w:rPr>
            </w:pPr>
            <w:r>
              <w:rPr>
                <w:b/>
              </w:rPr>
              <w:t>Atribút</w:t>
            </w:r>
          </w:p>
        </w:tc>
        <w:tc>
          <w:tcPr>
            <w:tcW w:w="7820" w:type="dxa"/>
            <w:shd w:val="pct12" w:color="auto" w:fill="auto"/>
            <w:hideMark/>
          </w:tcPr>
          <w:p w14:paraId="1C60071A" w14:textId="77777777" w:rsidR="00C354D4" w:rsidRDefault="00C354D4">
            <w:pPr>
              <w:rPr>
                <w:b/>
              </w:rPr>
            </w:pPr>
            <w:r>
              <w:rPr>
                <w:b/>
              </w:rPr>
              <w:t>Vzorec : string</w:t>
            </w:r>
          </w:p>
        </w:tc>
      </w:tr>
      <w:tr w:rsidR="00C354D4" w14:paraId="7569535B" w14:textId="77777777" w:rsidTr="00E737B7">
        <w:tc>
          <w:tcPr>
            <w:tcW w:w="1276" w:type="dxa"/>
            <w:hideMark/>
          </w:tcPr>
          <w:p w14:paraId="5100D0BC" w14:textId="77777777" w:rsidR="00C354D4" w:rsidRDefault="00C354D4">
            <w:pPr>
              <w:rPr>
                <w:i/>
              </w:rPr>
            </w:pPr>
            <w:r>
              <w:rPr>
                <w:i/>
              </w:rPr>
              <w:t>Popis</w:t>
            </w:r>
          </w:p>
        </w:tc>
        <w:tc>
          <w:tcPr>
            <w:tcW w:w="7820" w:type="dxa"/>
            <w:hideMark/>
          </w:tcPr>
          <w:p w14:paraId="2754A5CC" w14:textId="77777777" w:rsidR="00C354D4" w:rsidRDefault="00C354D4">
            <w:r>
              <w:t>Vzorec výpočtu sumy platby.</w:t>
            </w:r>
          </w:p>
        </w:tc>
      </w:tr>
      <w:tr w:rsidR="00C354D4" w14:paraId="4C008A22" w14:textId="77777777" w:rsidTr="00E737B7">
        <w:tc>
          <w:tcPr>
            <w:tcW w:w="1276" w:type="dxa"/>
          </w:tcPr>
          <w:p w14:paraId="64AFB880" w14:textId="77777777" w:rsidR="00C354D4" w:rsidRDefault="00C354D4">
            <w:pPr>
              <w:rPr>
                <w:i/>
              </w:rPr>
            </w:pPr>
          </w:p>
        </w:tc>
        <w:tc>
          <w:tcPr>
            <w:tcW w:w="7820" w:type="dxa"/>
          </w:tcPr>
          <w:p w14:paraId="4445FCD0" w14:textId="77777777" w:rsidR="00C354D4" w:rsidRDefault="00C354D4"/>
        </w:tc>
      </w:tr>
      <w:tr w:rsidR="00C354D4" w14:paraId="2FC326F2" w14:textId="77777777" w:rsidTr="00E737B7">
        <w:tc>
          <w:tcPr>
            <w:tcW w:w="1276" w:type="dxa"/>
            <w:shd w:val="pct12" w:color="auto" w:fill="auto"/>
            <w:hideMark/>
          </w:tcPr>
          <w:p w14:paraId="4BC01AA2" w14:textId="77777777" w:rsidR="00C354D4" w:rsidRDefault="00C354D4">
            <w:pPr>
              <w:rPr>
                <w:b/>
              </w:rPr>
            </w:pPr>
            <w:r>
              <w:rPr>
                <w:b/>
              </w:rPr>
              <w:t>Atribút</w:t>
            </w:r>
          </w:p>
        </w:tc>
        <w:tc>
          <w:tcPr>
            <w:tcW w:w="7820" w:type="dxa"/>
            <w:shd w:val="pct12" w:color="auto" w:fill="auto"/>
            <w:hideMark/>
          </w:tcPr>
          <w:p w14:paraId="23CAA25A" w14:textId="77777777" w:rsidR="00C354D4" w:rsidRDefault="00C354D4">
            <w:pPr>
              <w:rPr>
                <w:b/>
              </w:rPr>
            </w:pPr>
            <w:r>
              <w:rPr>
                <w:b/>
              </w:rPr>
              <w:t>Zložky : KM.API.SAD.Evaluation.Response.ZložkaPlatby</w:t>
            </w:r>
          </w:p>
        </w:tc>
      </w:tr>
      <w:tr w:rsidR="00C354D4" w14:paraId="09AB1C66" w14:textId="77777777" w:rsidTr="00E737B7">
        <w:tc>
          <w:tcPr>
            <w:tcW w:w="1276" w:type="dxa"/>
            <w:hideMark/>
          </w:tcPr>
          <w:p w14:paraId="6CB9D9FE" w14:textId="77777777" w:rsidR="00C354D4" w:rsidRDefault="00C354D4">
            <w:pPr>
              <w:rPr>
                <w:i/>
              </w:rPr>
            </w:pPr>
            <w:r>
              <w:rPr>
                <w:i/>
              </w:rPr>
              <w:t>Popis</w:t>
            </w:r>
          </w:p>
        </w:tc>
        <w:tc>
          <w:tcPr>
            <w:tcW w:w="7820" w:type="dxa"/>
            <w:hideMark/>
          </w:tcPr>
          <w:p w14:paraId="30ECDB70" w14:textId="77777777" w:rsidR="00C354D4" w:rsidRDefault="00C354D4">
            <w:r>
              <w:t>Zoznam zložiek danej platby.</w:t>
            </w:r>
          </w:p>
        </w:tc>
      </w:tr>
      <w:tr w:rsidR="00C354D4" w14:paraId="496B520E" w14:textId="77777777" w:rsidTr="00E737B7">
        <w:tc>
          <w:tcPr>
            <w:tcW w:w="1276" w:type="dxa"/>
          </w:tcPr>
          <w:p w14:paraId="046D3E30" w14:textId="77777777" w:rsidR="00C354D4" w:rsidRDefault="00C354D4">
            <w:pPr>
              <w:rPr>
                <w:i/>
              </w:rPr>
            </w:pPr>
          </w:p>
        </w:tc>
        <w:tc>
          <w:tcPr>
            <w:tcW w:w="7820" w:type="dxa"/>
          </w:tcPr>
          <w:p w14:paraId="6DF775B3" w14:textId="77777777" w:rsidR="00C354D4" w:rsidRDefault="00C354D4"/>
        </w:tc>
      </w:tr>
    </w:tbl>
    <w:p w14:paraId="0A048B25" w14:textId="77777777" w:rsidR="005A7D3A" w:rsidRDefault="005A7D3A" w:rsidP="00C354D4"/>
    <w:p w14:paraId="3537D102" w14:textId="138F83C6" w:rsidR="00C354D4" w:rsidRPr="00D24746" w:rsidRDefault="00C354D4" w:rsidP="00C354D4">
      <w:pPr>
        <w:rPr>
          <w:b/>
        </w:rPr>
      </w:pPr>
      <w:r w:rsidRPr="00D24746">
        <w:rPr>
          <w:b/>
        </w:rPr>
        <w:t>ZložkaPlatby</w:t>
      </w:r>
    </w:p>
    <w:p w14:paraId="03BEFF7A" w14:textId="77777777" w:rsidR="00D24746" w:rsidRDefault="00D24746" w:rsidP="00C354D4">
      <w:pPr>
        <w:rPr>
          <w:lang w:eastAsia="en-US"/>
        </w:rPr>
      </w:pPr>
    </w:p>
    <w:tbl>
      <w:tblPr>
        <w:tblW w:w="0" w:type="auto"/>
        <w:shd w:val="pct12" w:color="auto" w:fill="auto"/>
        <w:tblCellMar>
          <w:left w:w="70" w:type="dxa"/>
          <w:right w:w="70" w:type="dxa"/>
        </w:tblCellMar>
        <w:tblLook w:val="04A0" w:firstRow="1" w:lastRow="0" w:firstColumn="1" w:lastColumn="0" w:noHBand="0" w:noVBand="1"/>
      </w:tblPr>
      <w:tblGrid>
        <w:gridCol w:w="1276"/>
        <w:gridCol w:w="7795"/>
      </w:tblGrid>
      <w:tr w:rsidR="00C354D4" w14:paraId="33180A92" w14:textId="77777777" w:rsidTr="00612243">
        <w:tc>
          <w:tcPr>
            <w:tcW w:w="1276" w:type="dxa"/>
            <w:shd w:val="pct12" w:color="auto" w:fill="auto"/>
            <w:hideMark/>
          </w:tcPr>
          <w:p w14:paraId="3959FF1C" w14:textId="77777777" w:rsidR="00C354D4" w:rsidRDefault="00C354D4">
            <w:pPr>
              <w:rPr>
                <w:b/>
              </w:rPr>
            </w:pPr>
            <w:r>
              <w:rPr>
                <w:b/>
              </w:rPr>
              <w:t>Atribút</w:t>
            </w:r>
          </w:p>
        </w:tc>
        <w:tc>
          <w:tcPr>
            <w:tcW w:w="7795" w:type="dxa"/>
            <w:shd w:val="pct12" w:color="auto" w:fill="auto"/>
            <w:hideMark/>
          </w:tcPr>
          <w:p w14:paraId="4C9CB6A7" w14:textId="77777777" w:rsidR="00C354D4" w:rsidRDefault="00C354D4">
            <w:pPr>
              <w:rPr>
                <w:b/>
              </w:rPr>
            </w:pPr>
            <w:r>
              <w:rPr>
                <w:b/>
              </w:rPr>
              <w:t>Operátor : Code</w:t>
            </w:r>
          </w:p>
        </w:tc>
      </w:tr>
      <w:tr w:rsidR="00C354D4" w14:paraId="049F34CA" w14:textId="77777777" w:rsidTr="00612243">
        <w:tc>
          <w:tcPr>
            <w:tcW w:w="1276" w:type="dxa"/>
            <w:shd w:val="clear" w:color="auto" w:fill="auto"/>
            <w:hideMark/>
          </w:tcPr>
          <w:p w14:paraId="3C5A5E14" w14:textId="77777777" w:rsidR="00C354D4" w:rsidRDefault="00C354D4">
            <w:pPr>
              <w:rPr>
                <w:i/>
              </w:rPr>
            </w:pPr>
            <w:r>
              <w:rPr>
                <w:i/>
              </w:rPr>
              <w:t>Popis</w:t>
            </w:r>
          </w:p>
        </w:tc>
        <w:tc>
          <w:tcPr>
            <w:tcW w:w="7795" w:type="dxa"/>
            <w:shd w:val="clear" w:color="auto" w:fill="auto"/>
            <w:hideMark/>
          </w:tcPr>
          <w:p w14:paraId="71D7F357" w14:textId="77777777" w:rsidR="00C354D4" w:rsidRDefault="00C354D4">
            <w:r>
              <w:t>Značka operátora, ktorým sa daná zložka integruje so zvyškom colnej platby.</w:t>
            </w:r>
          </w:p>
        </w:tc>
      </w:tr>
      <w:tr w:rsidR="00C354D4" w14:paraId="4FD1C5B3" w14:textId="77777777" w:rsidTr="00612243">
        <w:tc>
          <w:tcPr>
            <w:tcW w:w="1276" w:type="dxa"/>
            <w:shd w:val="clear" w:color="auto" w:fill="auto"/>
          </w:tcPr>
          <w:p w14:paraId="6AB8D750" w14:textId="77777777" w:rsidR="00C354D4" w:rsidRDefault="00C354D4">
            <w:pPr>
              <w:rPr>
                <w:i/>
              </w:rPr>
            </w:pPr>
          </w:p>
        </w:tc>
        <w:tc>
          <w:tcPr>
            <w:tcW w:w="7795" w:type="dxa"/>
            <w:shd w:val="clear" w:color="auto" w:fill="auto"/>
          </w:tcPr>
          <w:p w14:paraId="5028FF2A" w14:textId="77777777" w:rsidR="00C354D4" w:rsidRDefault="00C354D4"/>
        </w:tc>
      </w:tr>
      <w:tr w:rsidR="00C354D4" w14:paraId="78AAA599" w14:textId="77777777" w:rsidTr="00612243">
        <w:tc>
          <w:tcPr>
            <w:tcW w:w="1276" w:type="dxa"/>
            <w:shd w:val="pct12" w:color="auto" w:fill="auto"/>
            <w:hideMark/>
          </w:tcPr>
          <w:p w14:paraId="3D9A3CE5" w14:textId="77777777" w:rsidR="00C354D4" w:rsidRDefault="00C354D4">
            <w:pPr>
              <w:rPr>
                <w:b/>
              </w:rPr>
            </w:pPr>
            <w:r>
              <w:rPr>
                <w:b/>
              </w:rPr>
              <w:t>Atribút</w:t>
            </w:r>
          </w:p>
        </w:tc>
        <w:tc>
          <w:tcPr>
            <w:tcW w:w="7795" w:type="dxa"/>
            <w:shd w:val="pct12" w:color="auto" w:fill="auto"/>
            <w:hideMark/>
          </w:tcPr>
          <w:p w14:paraId="611EE100" w14:textId="77777777" w:rsidR="00C354D4" w:rsidRDefault="00C354D4">
            <w:pPr>
              <w:rPr>
                <w:b/>
              </w:rPr>
            </w:pPr>
            <w:r>
              <w:rPr>
                <w:b/>
              </w:rPr>
              <w:t>Základ : string</w:t>
            </w:r>
          </w:p>
        </w:tc>
      </w:tr>
      <w:tr w:rsidR="00C354D4" w14:paraId="684BBD9D" w14:textId="77777777" w:rsidTr="00612243">
        <w:tc>
          <w:tcPr>
            <w:tcW w:w="1276" w:type="dxa"/>
            <w:shd w:val="clear" w:color="auto" w:fill="auto"/>
            <w:hideMark/>
          </w:tcPr>
          <w:p w14:paraId="459FCE4D" w14:textId="77777777" w:rsidR="00C354D4" w:rsidRDefault="00C354D4">
            <w:pPr>
              <w:rPr>
                <w:i/>
              </w:rPr>
            </w:pPr>
            <w:r>
              <w:rPr>
                <w:i/>
              </w:rPr>
              <w:t>Popis</w:t>
            </w:r>
          </w:p>
        </w:tc>
        <w:tc>
          <w:tcPr>
            <w:tcW w:w="7795" w:type="dxa"/>
            <w:shd w:val="clear" w:color="auto" w:fill="auto"/>
            <w:hideMark/>
          </w:tcPr>
          <w:p w14:paraId="1EBA3338" w14:textId="77777777" w:rsidR="00C354D4" w:rsidRDefault="00C354D4">
            <w:r>
              <w:t>Referenčná hodnota alebo množstvo tovaru, z ktorej je výsledná suma zložky platby počítaná.</w:t>
            </w:r>
          </w:p>
        </w:tc>
      </w:tr>
      <w:tr w:rsidR="00C354D4" w14:paraId="7E562909" w14:textId="77777777" w:rsidTr="00612243">
        <w:tc>
          <w:tcPr>
            <w:tcW w:w="1276" w:type="dxa"/>
            <w:shd w:val="clear" w:color="auto" w:fill="auto"/>
          </w:tcPr>
          <w:p w14:paraId="3CB61ACF" w14:textId="77777777" w:rsidR="00C354D4" w:rsidRDefault="00C354D4">
            <w:pPr>
              <w:rPr>
                <w:i/>
              </w:rPr>
            </w:pPr>
          </w:p>
        </w:tc>
        <w:tc>
          <w:tcPr>
            <w:tcW w:w="7795" w:type="dxa"/>
            <w:shd w:val="clear" w:color="auto" w:fill="auto"/>
          </w:tcPr>
          <w:p w14:paraId="312F4AD2" w14:textId="77777777" w:rsidR="00C354D4" w:rsidRDefault="00C354D4"/>
        </w:tc>
      </w:tr>
      <w:tr w:rsidR="00C354D4" w14:paraId="41B069FA" w14:textId="77777777" w:rsidTr="00612243">
        <w:tc>
          <w:tcPr>
            <w:tcW w:w="1276" w:type="dxa"/>
            <w:shd w:val="pct12" w:color="auto" w:fill="auto"/>
            <w:hideMark/>
          </w:tcPr>
          <w:p w14:paraId="4A713ACD" w14:textId="77777777" w:rsidR="00C354D4" w:rsidRDefault="00C354D4">
            <w:pPr>
              <w:rPr>
                <w:b/>
              </w:rPr>
            </w:pPr>
            <w:r>
              <w:rPr>
                <w:b/>
              </w:rPr>
              <w:t>Atribút</w:t>
            </w:r>
          </w:p>
        </w:tc>
        <w:tc>
          <w:tcPr>
            <w:tcW w:w="7795" w:type="dxa"/>
            <w:shd w:val="pct12" w:color="auto" w:fill="auto"/>
            <w:hideMark/>
          </w:tcPr>
          <w:p w14:paraId="74E9A01D" w14:textId="77777777" w:rsidR="00C354D4" w:rsidRDefault="00C354D4">
            <w:pPr>
              <w:rPr>
                <w:b/>
              </w:rPr>
            </w:pPr>
            <w:r>
              <w:rPr>
                <w:b/>
              </w:rPr>
              <w:t>Sadzba : string</w:t>
            </w:r>
          </w:p>
        </w:tc>
      </w:tr>
      <w:tr w:rsidR="00C354D4" w14:paraId="2F8D5B21" w14:textId="77777777" w:rsidTr="00612243">
        <w:tc>
          <w:tcPr>
            <w:tcW w:w="1276" w:type="dxa"/>
            <w:shd w:val="clear" w:color="auto" w:fill="auto"/>
            <w:hideMark/>
          </w:tcPr>
          <w:p w14:paraId="27DE75F6" w14:textId="77777777" w:rsidR="00C354D4" w:rsidRDefault="00C354D4">
            <w:pPr>
              <w:rPr>
                <w:i/>
              </w:rPr>
            </w:pPr>
            <w:r>
              <w:rPr>
                <w:i/>
              </w:rPr>
              <w:t>Popis</w:t>
            </w:r>
          </w:p>
        </w:tc>
        <w:tc>
          <w:tcPr>
            <w:tcW w:w="7795" w:type="dxa"/>
            <w:shd w:val="clear" w:color="auto" w:fill="auto"/>
            <w:hideMark/>
          </w:tcPr>
          <w:p w14:paraId="1C60258D" w14:textId="77777777" w:rsidR="00C354D4" w:rsidRDefault="00C354D4">
            <w:r>
              <w:t>Koeficient, pomocou ktorého je z referenčnej hodnoty vypočítaná výsledná suma zložky platby.</w:t>
            </w:r>
          </w:p>
        </w:tc>
      </w:tr>
      <w:tr w:rsidR="00C354D4" w14:paraId="282E0A17" w14:textId="77777777" w:rsidTr="00612243">
        <w:tc>
          <w:tcPr>
            <w:tcW w:w="1276" w:type="dxa"/>
            <w:shd w:val="clear" w:color="auto" w:fill="auto"/>
          </w:tcPr>
          <w:p w14:paraId="5CEDD0B6" w14:textId="77777777" w:rsidR="00C354D4" w:rsidRDefault="00C354D4">
            <w:pPr>
              <w:rPr>
                <w:i/>
              </w:rPr>
            </w:pPr>
          </w:p>
        </w:tc>
        <w:tc>
          <w:tcPr>
            <w:tcW w:w="7795" w:type="dxa"/>
            <w:shd w:val="clear" w:color="auto" w:fill="auto"/>
          </w:tcPr>
          <w:p w14:paraId="2A6CBA26" w14:textId="77777777" w:rsidR="00C354D4" w:rsidRDefault="00C354D4"/>
        </w:tc>
      </w:tr>
      <w:tr w:rsidR="00C354D4" w14:paraId="746DF2E6" w14:textId="77777777" w:rsidTr="00612243">
        <w:tc>
          <w:tcPr>
            <w:tcW w:w="1276" w:type="dxa"/>
            <w:shd w:val="pct12" w:color="auto" w:fill="auto"/>
            <w:hideMark/>
          </w:tcPr>
          <w:p w14:paraId="0945D65F" w14:textId="77777777" w:rsidR="00C354D4" w:rsidRDefault="00C354D4">
            <w:pPr>
              <w:rPr>
                <w:b/>
              </w:rPr>
            </w:pPr>
            <w:r>
              <w:rPr>
                <w:b/>
              </w:rPr>
              <w:t>Atribút</w:t>
            </w:r>
          </w:p>
        </w:tc>
        <w:tc>
          <w:tcPr>
            <w:tcW w:w="7795" w:type="dxa"/>
            <w:shd w:val="pct12" w:color="auto" w:fill="auto"/>
            <w:hideMark/>
          </w:tcPr>
          <w:p w14:paraId="573DAEF6" w14:textId="77777777" w:rsidR="00C354D4" w:rsidRDefault="00C354D4">
            <w:pPr>
              <w:rPr>
                <w:b/>
              </w:rPr>
            </w:pPr>
            <w:r>
              <w:rPr>
                <w:b/>
              </w:rPr>
              <w:t>Suma : Code</w:t>
            </w:r>
          </w:p>
        </w:tc>
      </w:tr>
      <w:tr w:rsidR="00C354D4" w14:paraId="7700D4C9" w14:textId="77777777" w:rsidTr="00612243">
        <w:tc>
          <w:tcPr>
            <w:tcW w:w="1276" w:type="dxa"/>
            <w:shd w:val="clear" w:color="auto" w:fill="auto"/>
            <w:hideMark/>
          </w:tcPr>
          <w:p w14:paraId="390C5219" w14:textId="77777777" w:rsidR="00C354D4" w:rsidRDefault="00C354D4">
            <w:pPr>
              <w:rPr>
                <w:i/>
              </w:rPr>
            </w:pPr>
            <w:r>
              <w:rPr>
                <w:i/>
              </w:rPr>
              <w:lastRenderedPageBreak/>
              <w:t>Popis</w:t>
            </w:r>
          </w:p>
        </w:tc>
        <w:tc>
          <w:tcPr>
            <w:tcW w:w="7795" w:type="dxa"/>
            <w:shd w:val="clear" w:color="auto" w:fill="auto"/>
            <w:hideMark/>
          </w:tcPr>
          <w:p w14:paraId="28B65C54" w14:textId="77777777" w:rsidR="00C354D4" w:rsidRDefault="00C354D4">
            <w:r>
              <w:t>Výsledná suma zložky platby.</w:t>
            </w:r>
          </w:p>
        </w:tc>
      </w:tr>
      <w:tr w:rsidR="00C354D4" w14:paraId="6B40DCD7" w14:textId="77777777" w:rsidTr="00612243">
        <w:tc>
          <w:tcPr>
            <w:tcW w:w="1276" w:type="dxa"/>
            <w:shd w:val="clear" w:color="auto" w:fill="auto"/>
          </w:tcPr>
          <w:p w14:paraId="75F00DCA" w14:textId="77777777" w:rsidR="00C354D4" w:rsidRDefault="00C354D4">
            <w:pPr>
              <w:rPr>
                <w:i/>
              </w:rPr>
            </w:pPr>
          </w:p>
        </w:tc>
        <w:tc>
          <w:tcPr>
            <w:tcW w:w="7795" w:type="dxa"/>
            <w:shd w:val="clear" w:color="auto" w:fill="auto"/>
          </w:tcPr>
          <w:p w14:paraId="154DF872" w14:textId="77777777" w:rsidR="00C354D4" w:rsidRDefault="00C354D4"/>
        </w:tc>
      </w:tr>
    </w:tbl>
    <w:p w14:paraId="3265237C" w14:textId="77777777" w:rsidR="00C354D4" w:rsidRDefault="00C354D4" w:rsidP="00C354D4">
      <w:pPr>
        <w:rPr>
          <w:lang w:eastAsia="en-US"/>
        </w:rPr>
      </w:pPr>
    </w:p>
    <w:p w14:paraId="6D0F1DCB" w14:textId="4199A90F" w:rsidR="00C354D4" w:rsidRPr="00D24746" w:rsidRDefault="00C354D4" w:rsidP="00C354D4">
      <w:pPr>
        <w:rPr>
          <w:b/>
        </w:rPr>
      </w:pPr>
      <w:r w:rsidRPr="00D24746">
        <w:rPr>
          <w:b/>
        </w:rPr>
        <w:t>SériaPodmienok</w:t>
      </w:r>
    </w:p>
    <w:p w14:paraId="3EF787A8" w14:textId="77777777" w:rsidR="00D24746" w:rsidRDefault="00D24746" w:rsidP="00C354D4"/>
    <w:tbl>
      <w:tblPr>
        <w:tblW w:w="9072" w:type="dxa"/>
        <w:shd w:val="pct12" w:color="auto" w:fill="auto"/>
        <w:tblLayout w:type="fixed"/>
        <w:tblCellMar>
          <w:left w:w="70" w:type="dxa"/>
          <w:right w:w="70" w:type="dxa"/>
        </w:tblCellMar>
        <w:tblLook w:val="04A0" w:firstRow="1" w:lastRow="0" w:firstColumn="1" w:lastColumn="0" w:noHBand="0" w:noVBand="1"/>
      </w:tblPr>
      <w:tblGrid>
        <w:gridCol w:w="1418"/>
        <w:gridCol w:w="7654"/>
      </w:tblGrid>
      <w:tr w:rsidR="00C354D4" w14:paraId="46FF3AF3" w14:textId="77777777" w:rsidTr="00E737B7">
        <w:tc>
          <w:tcPr>
            <w:tcW w:w="1418" w:type="dxa"/>
            <w:shd w:val="pct12" w:color="auto" w:fill="auto"/>
            <w:hideMark/>
          </w:tcPr>
          <w:p w14:paraId="77F6D51A" w14:textId="77777777" w:rsidR="00C354D4" w:rsidRDefault="00C354D4">
            <w:pPr>
              <w:rPr>
                <w:b/>
              </w:rPr>
            </w:pPr>
            <w:r>
              <w:rPr>
                <w:b/>
              </w:rPr>
              <w:t>Atribút</w:t>
            </w:r>
          </w:p>
        </w:tc>
        <w:tc>
          <w:tcPr>
            <w:tcW w:w="7654" w:type="dxa"/>
            <w:shd w:val="pct12" w:color="auto" w:fill="auto"/>
            <w:hideMark/>
          </w:tcPr>
          <w:p w14:paraId="535A3710" w14:textId="77777777" w:rsidR="00C354D4" w:rsidRDefault="00C354D4" w:rsidP="00E737B7">
            <w:pPr>
              <w:ind w:left="-67"/>
              <w:rPr>
                <w:b/>
              </w:rPr>
            </w:pPr>
            <w:r>
              <w:rPr>
                <w:b/>
              </w:rPr>
              <w:t>Kód : taric_MeasureConditionSeries</w:t>
            </w:r>
          </w:p>
        </w:tc>
      </w:tr>
      <w:tr w:rsidR="00C354D4" w14:paraId="57D219AC" w14:textId="77777777" w:rsidTr="00E737B7">
        <w:tc>
          <w:tcPr>
            <w:tcW w:w="1418" w:type="dxa"/>
            <w:shd w:val="clear" w:color="auto" w:fill="auto"/>
            <w:hideMark/>
          </w:tcPr>
          <w:p w14:paraId="488569D3" w14:textId="77777777" w:rsidR="00C354D4" w:rsidRDefault="00C354D4">
            <w:pPr>
              <w:rPr>
                <w:i/>
              </w:rPr>
            </w:pPr>
            <w:r>
              <w:rPr>
                <w:i/>
              </w:rPr>
              <w:t>Popis</w:t>
            </w:r>
          </w:p>
        </w:tc>
        <w:tc>
          <w:tcPr>
            <w:tcW w:w="7654" w:type="dxa"/>
            <w:shd w:val="clear" w:color="auto" w:fill="auto"/>
            <w:hideMark/>
          </w:tcPr>
          <w:p w14:paraId="41398C8F" w14:textId="77777777" w:rsidR="00C354D4" w:rsidRDefault="00C354D4" w:rsidP="00E737B7">
            <w:pPr>
              <w:ind w:left="-67"/>
            </w:pPr>
            <w:r>
              <w:t>Kód série podmienky.</w:t>
            </w:r>
          </w:p>
        </w:tc>
      </w:tr>
      <w:tr w:rsidR="00C354D4" w14:paraId="737D732B" w14:textId="77777777" w:rsidTr="00E737B7">
        <w:tc>
          <w:tcPr>
            <w:tcW w:w="1418" w:type="dxa"/>
            <w:shd w:val="clear" w:color="auto" w:fill="auto"/>
          </w:tcPr>
          <w:p w14:paraId="322FBF84" w14:textId="77777777" w:rsidR="00C354D4" w:rsidRDefault="00C354D4">
            <w:pPr>
              <w:rPr>
                <w:i/>
              </w:rPr>
            </w:pPr>
          </w:p>
        </w:tc>
        <w:tc>
          <w:tcPr>
            <w:tcW w:w="7654" w:type="dxa"/>
            <w:shd w:val="clear" w:color="auto" w:fill="auto"/>
          </w:tcPr>
          <w:p w14:paraId="6CD2F13C" w14:textId="77777777" w:rsidR="00C354D4" w:rsidRDefault="00C354D4"/>
        </w:tc>
      </w:tr>
      <w:tr w:rsidR="00C354D4" w14:paraId="12B69BE3" w14:textId="77777777" w:rsidTr="00E737B7">
        <w:tc>
          <w:tcPr>
            <w:tcW w:w="1418" w:type="dxa"/>
            <w:shd w:val="pct12" w:color="auto" w:fill="auto"/>
            <w:hideMark/>
          </w:tcPr>
          <w:p w14:paraId="2EB839E0" w14:textId="77777777" w:rsidR="00C354D4" w:rsidRDefault="00C354D4">
            <w:pPr>
              <w:rPr>
                <w:b/>
              </w:rPr>
            </w:pPr>
            <w:r>
              <w:rPr>
                <w:b/>
              </w:rPr>
              <w:t>Atribút</w:t>
            </w:r>
          </w:p>
        </w:tc>
        <w:tc>
          <w:tcPr>
            <w:tcW w:w="7654" w:type="dxa"/>
            <w:shd w:val="pct12" w:color="auto" w:fill="auto"/>
            <w:hideMark/>
          </w:tcPr>
          <w:p w14:paraId="6C910696" w14:textId="77777777" w:rsidR="00C354D4" w:rsidRDefault="00C354D4" w:rsidP="004B05A8">
            <w:pPr>
              <w:ind w:left="-67"/>
              <w:rPr>
                <w:b/>
              </w:rPr>
            </w:pPr>
            <w:r>
              <w:rPr>
                <w:b/>
              </w:rPr>
              <w:t>Popis : taric_ShortDescription</w:t>
            </w:r>
          </w:p>
        </w:tc>
      </w:tr>
      <w:tr w:rsidR="00C354D4" w14:paraId="16460469" w14:textId="77777777" w:rsidTr="00E737B7">
        <w:tc>
          <w:tcPr>
            <w:tcW w:w="1418" w:type="dxa"/>
            <w:shd w:val="clear" w:color="auto" w:fill="auto"/>
            <w:hideMark/>
          </w:tcPr>
          <w:p w14:paraId="0286FC74" w14:textId="77777777" w:rsidR="00C354D4" w:rsidRDefault="00C354D4">
            <w:pPr>
              <w:rPr>
                <w:i/>
              </w:rPr>
            </w:pPr>
            <w:r>
              <w:rPr>
                <w:i/>
              </w:rPr>
              <w:t>Popis</w:t>
            </w:r>
          </w:p>
        </w:tc>
        <w:tc>
          <w:tcPr>
            <w:tcW w:w="7654" w:type="dxa"/>
            <w:shd w:val="clear" w:color="auto" w:fill="auto"/>
            <w:hideMark/>
          </w:tcPr>
          <w:p w14:paraId="0F8FAF55" w14:textId="77777777" w:rsidR="00C354D4" w:rsidRDefault="00C354D4" w:rsidP="004B05A8">
            <w:pPr>
              <w:ind w:left="-67"/>
            </w:pPr>
            <w:r>
              <w:t>Popis podmienky.</w:t>
            </w:r>
          </w:p>
        </w:tc>
      </w:tr>
      <w:tr w:rsidR="00C354D4" w14:paraId="6CC8C3A6" w14:textId="77777777" w:rsidTr="00E737B7">
        <w:tc>
          <w:tcPr>
            <w:tcW w:w="1418" w:type="dxa"/>
            <w:shd w:val="clear" w:color="auto" w:fill="auto"/>
          </w:tcPr>
          <w:p w14:paraId="1723E0ED" w14:textId="77777777" w:rsidR="00C354D4" w:rsidRDefault="00C354D4">
            <w:pPr>
              <w:rPr>
                <w:i/>
              </w:rPr>
            </w:pPr>
          </w:p>
        </w:tc>
        <w:tc>
          <w:tcPr>
            <w:tcW w:w="7654" w:type="dxa"/>
            <w:shd w:val="clear" w:color="auto" w:fill="auto"/>
          </w:tcPr>
          <w:p w14:paraId="5678A117" w14:textId="77777777" w:rsidR="00C354D4" w:rsidRDefault="00C354D4"/>
        </w:tc>
      </w:tr>
    </w:tbl>
    <w:p w14:paraId="2F778961" w14:textId="77777777" w:rsidR="005A7D3A" w:rsidRDefault="005A7D3A" w:rsidP="00C354D4"/>
    <w:p w14:paraId="6D069E67" w14:textId="480C3AFB" w:rsidR="00C354D4" w:rsidRPr="00D24746" w:rsidRDefault="00C354D4" w:rsidP="00C354D4">
      <w:pPr>
        <w:rPr>
          <w:b/>
        </w:rPr>
      </w:pPr>
      <w:r w:rsidRPr="00D24746">
        <w:rPr>
          <w:b/>
        </w:rPr>
        <w:t>ZamietnutiePravidlom</w:t>
      </w:r>
    </w:p>
    <w:p w14:paraId="183F8833" w14:textId="77777777" w:rsidR="00D24746" w:rsidRDefault="00D24746" w:rsidP="00C354D4">
      <w:pPr>
        <w:rPr>
          <w:lang w:eastAsia="en-US"/>
        </w:rPr>
      </w:pPr>
    </w:p>
    <w:tbl>
      <w:tblPr>
        <w:tblW w:w="9072" w:type="dxa"/>
        <w:shd w:val="pct12" w:color="auto" w:fill="auto"/>
        <w:tblCellMar>
          <w:left w:w="70" w:type="dxa"/>
          <w:right w:w="70" w:type="dxa"/>
        </w:tblCellMar>
        <w:tblLook w:val="04A0" w:firstRow="1" w:lastRow="0" w:firstColumn="1" w:lastColumn="0" w:noHBand="0" w:noVBand="1"/>
      </w:tblPr>
      <w:tblGrid>
        <w:gridCol w:w="1418"/>
        <w:gridCol w:w="7654"/>
      </w:tblGrid>
      <w:tr w:rsidR="00C354D4" w14:paraId="3DF84D15" w14:textId="77777777" w:rsidTr="004B05A8">
        <w:tc>
          <w:tcPr>
            <w:tcW w:w="1418" w:type="dxa"/>
            <w:shd w:val="pct12" w:color="auto" w:fill="auto"/>
            <w:hideMark/>
          </w:tcPr>
          <w:p w14:paraId="31F7D339" w14:textId="77777777" w:rsidR="00C354D4" w:rsidRDefault="00C354D4">
            <w:pPr>
              <w:rPr>
                <w:b/>
              </w:rPr>
            </w:pPr>
            <w:r>
              <w:rPr>
                <w:b/>
              </w:rPr>
              <w:t>Atribút</w:t>
            </w:r>
          </w:p>
        </w:tc>
        <w:tc>
          <w:tcPr>
            <w:tcW w:w="7654" w:type="dxa"/>
            <w:shd w:val="pct12" w:color="auto" w:fill="auto"/>
            <w:hideMark/>
          </w:tcPr>
          <w:p w14:paraId="0B6F0AA7" w14:textId="2436E176" w:rsidR="00C354D4" w:rsidRDefault="00C354D4">
            <w:pPr>
              <w:rPr>
                <w:b/>
              </w:rPr>
            </w:pPr>
            <w:r>
              <w:rPr>
                <w:b/>
              </w:rPr>
              <w:t>ČísloPo</w:t>
            </w:r>
            <w:r w:rsidR="001D0EE0">
              <w:rPr>
                <w:b/>
              </w:rPr>
              <w:t xml:space="preserve">ložky : </w:t>
            </w:r>
            <w:r w:rsidR="00B76EFE">
              <w:rPr>
                <w:b/>
              </w:rPr>
              <w:t xml:space="preserve">unsigned </w:t>
            </w:r>
            <w:r w:rsidR="001D0EE0">
              <w:rPr>
                <w:b/>
              </w:rPr>
              <w:t>int</w:t>
            </w:r>
          </w:p>
        </w:tc>
      </w:tr>
      <w:tr w:rsidR="00C354D4" w14:paraId="2B97F791" w14:textId="77777777" w:rsidTr="004B05A8">
        <w:tc>
          <w:tcPr>
            <w:tcW w:w="1418" w:type="dxa"/>
            <w:shd w:val="clear" w:color="auto" w:fill="auto"/>
            <w:hideMark/>
          </w:tcPr>
          <w:p w14:paraId="79B2031B" w14:textId="77777777" w:rsidR="00C354D4" w:rsidRDefault="00C354D4">
            <w:pPr>
              <w:rPr>
                <w:i/>
              </w:rPr>
            </w:pPr>
            <w:r>
              <w:rPr>
                <w:i/>
              </w:rPr>
              <w:t>Popis</w:t>
            </w:r>
          </w:p>
        </w:tc>
        <w:tc>
          <w:tcPr>
            <w:tcW w:w="7654" w:type="dxa"/>
            <w:shd w:val="clear" w:color="auto" w:fill="auto"/>
            <w:hideMark/>
          </w:tcPr>
          <w:p w14:paraId="3D2E12E7" w14:textId="77777777" w:rsidR="00C354D4" w:rsidRDefault="00C354D4">
            <w:r>
              <w:t>Číslo tovarovej položky.</w:t>
            </w:r>
          </w:p>
        </w:tc>
      </w:tr>
      <w:tr w:rsidR="00C354D4" w14:paraId="3BE038D1" w14:textId="77777777" w:rsidTr="004B05A8">
        <w:tc>
          <w:tcPr>
            <w:tcW w:w="1418" w:type="dxa"/>
            <w:shd w:val="clear" w:color="auto" w:fill="auto"/>
          </w:tcPr>
          <w:p w14:paraId="000152BE" w14:textId="77777777" w:rsidR="00C354D4" w:rsidRDefault="00C354D4">
            <w:pPr>
              <w:rPr>
                <w:i/>
              </w:rPr>
            </w:pPr>
          </w:p>
        </w:tc>
        <w:tc>
          <w:tcPr>
            <w:tcW w:w="7654" w:type="dxa"/>
            <w:shd w:val="clear" w:color="auto" w:fill="auto"/>
          </w:tcPr>
          <w:p w14:paraId="4DCFE710" w14:textId="77777777" w:rsidR="00C354D4" w:rsidRDefault="00C354D4"/>
        </w:tc>
      </w:tr>
      <w:tr w:rsidR="00C354D4" w14:paraId="3EBF44F5" w14:textId="77777777" w:rsidTr="004B05A8">
        <w:tc>
          <w:tcPr>
            <w:tcW w:w="1418" w:type="dxa"/>
            <w:shd w:val="pct12" w:color="auto" w:fill="auto"/>
            <w:hideMark/>
          </w:tcPr>
          <w:p w14:paraId="23F06FC3" w14:textId="77777777" w:rsidR="00C354D4" w:rsidRDefault="00C354D4">
            <w:pPr>
              <w:rPr>
                <w:b/>
              </w:rPr>
            </w:pPr>
            <w:r>
              <w:rPr>
                <w:b/>
              </w:rPr>
              <w:t>Atribút</w:t>
            </w:r>
          </w:p>
        </w:tc>
        <w:tc>
          <w:tcPr>
            <w:tcW w:w="7654" w:type="dxa"/>
            <w:shd w:val="pct12" w:color="auto" w:fill="auto"/>
            <w:hideMark/>
          </w:tcPr>
          <w:p w14:paraId="59FC4A67" w14:textId="77777777" w:rsidR="00C354D4" w:rsidRDefault="00C354D4">
            <w:pPr>
              <w:rPr>
                <w:b/>
              </w:rPr>
            </w:pPr>
            <w:r>
              <w:rPr>
                <w:b/>
              </w:rPr>
              <w:t>KódTypuOpatrenia : taric_MeasureType</w:t>
            </w:r>
          </w:p>
        </w:tc>
      </w:tr>
      <w:tr w:rsidR="00C354D4" w14:paraId="145A1971" w14:textId="77777777" w:rsidTr="004B05A8">
        <w:tc>
          <w:tcPr>
            <w:tcW w:w="1418" w:type="dxa"/>
            <w:shd w:val="clear" w:color="auto" w:fill="auto"/>
            <w:hideMark/>
          </w:tcPr>
          <w:p w14:paraId="4AC5484A" w14:textId="77777777" w:rsidR="00C354D4" w:rsidRDefault="00C354D4">
            <w:pPr>
              <w:rPr>
                <w:i/>
              </w:rPr>
            </w:pPr>
            <w:r>
              <w:rPr>
                <w:i/>
              </w:rPr>
              <w:t>Popis</w:t>
            </w:r>
          </w:p>
        </w:tc>
        <w:tc>
          <w:tcPr>
            <w:tcW w:w="7654" w:type="dxa"/>
            <w:shd w:val="clear" w:color="auto" w:fill="auto"/>
            <w:hideMark/>
          </w:tcPr>
          <w:p w14:paraId="0D731E32" w14:textId="77777777" w:rsidR="00C354D4" w:rsidRDefault="00C354D4">
            <w:r>
              <w:t>Kód typu opatrenia.</w:t>
            </w:r>
          </w:p>
        </w:tc>
      </w:tr>
      <w:tr w:rsidR="00C354D4" w14:paraId="19BB56AC" w14:textId="77777777" w:rsidTr="004B05A8">
        <w:tc>
          <w:tcPr>
            <w:tcW w:w="1418" w:type="dxa"/>
            <w:shd w:val="clear" w:color="auto" w:fill="auto"/>
          </w:tcPr>
          <w:p w14:paraId="5F8EBD25" w14:textId="77777777" w:rsidR="00C354D4" w:rsidRDefault="00C354D4">
            <w:pPr>
              <w:rPr>
                <w:i/>
              </w:rPr>
            </w:pPr>
          </w:p>
        </w:tc>
        <w:tc>
          <w:tcPr>
            <w:tcW w:w="7654" w:type="dxa"/>
            <w:shd w:val="clear" w:color="auto" w:fill="auto"/>
          </w:tcPr>
          <w:p w14:paraId="01FB1E05" w14:textId="77777777" w:rsidR="00C354D4" w:rsidRDefault="00C354D4"/>
        </w:tc>
      </w:tr>
      <w:tr w:rsidR="00C354D4" w14:paraId="616D1343" w14:textId="77777777" w:rsidTr="004B05A8">
        <w:tc>
          <w:tcPr>
            <w:tcW w:w="1418" w:type="dxa"/>
            <w:shd w:val="pct12" w:color="auto" w:fill="auto"/>
            <w:hideMark/>
          </w:tcPr>
          <w:p w14:paraId="42F8C872" w14:textId="77777777" w:rsidR="00C354D4" w:rsidRDefault="00C354D4">
            <w:pPr>
              <w:rPr>
                <w:b/>
              </w:rPr>
            </w:pPr>
            <w:r>
              <w:rPr>
                <w:b/>
              </w:rPr>
              <w:t>Atribút</w:t>
            </w:r>
          </w:p>
        </w:tc>
        <w:tc>
          <w:tcPr>
            <w:tcW w:w="7654" w:type="dxa"/>
            <w:shd w:val="pct12" w:color="auto" w:fill="auto"/>
            <w:hideMark/>
          </w:tcPr>
          <w:p w14:paraId="5D2EA497" w14:textId="77777777" w:rsidR="00C354D4" w:rsidRDefault="00C354D4">
            <w:pPr>
              <w:rPr>
                <w:b/>
              </w:rPr>
            </w:pPr>
            <w:r>
              <w:rPr>
                <w:b/>
              </w:rPr>
              <w:t>IDOpatrenia : taric_SID</w:t>
            </w:r>
          </w:p>
        </w:tc>
      </w:tr>
      <w:tr w:rsidR="00C354D4" w14:paraId="2EAEB172" w14:textId="77777777" w:rsidTr="004B05A8">
        <w:tc>
          <w:tcPr>
            <w:tcW w:w="1418" w:type="dxa"/>
            <w:shd w:val="clear" w:color="auto" w:fill="auto"/>
            <w:hideMark/>
          </w:tcPr>
          <w:p w14:paraId="3088EC73" w14:textId="77777777" w:rsidR="00C354D4" w:rsidRDefault="00C354D4">
            <w:pPr>
              <w:rPr>
                <w:i/>
              </w:rPr>
            </w:pPr>
            <w:r>
              <w:rPr>
                <w:i/>
              </w:rPr>
              <w:t>Popis</w:t>
            </w:r>
          </w:p>
        </w:tc>
        <w:tc>
          <w:tcPr>
            <w:tcW w:w="7654" w:type="dxa"/>
            <w:shd w:val="clear" w:color="auto" w:fill="auto"/>
            <w:hideMark/>
          </w:tcPr>
          <w:p w14:paraId="0FE3BBF7" w14:textId="77777777" w:rsidR="00C354D4" w:rsidRDefault="00C354D4">
            <w:r>
              <w:t>ID opatrenia.</w:t>
            </w:r>
          </w:p>
        </w:tc>
      </w:tr>
      <w:tr w:rsidR="00C354D4" w14:paraId="19D5E121" w14:textId="77777777" w:rsidTr="004B05A8">
        <w:tc>
          <w:tcPr>
            <w:tcW w:w="1418" w:type="dxa"/>
            <w:shd w:val="clear" w:color="auto" w:fill="auto"/>
          </w:tcPr>
          <w:p w14:paraId="7EDA3D86" w14:textId="77777777" w:rsidR="00C354D4" w:rsidRDefault="00C354D4">
            <w:pPr>
              <w:rPr>
                <w:i/>
              </w:rPr>
            </w:pPr>
          </w:p>
        </w:tc>
        <w:tc>
          <w:tcPr>
            <w:tcW w:w="7654" w:type="dxa"/>
            <w:shd w:val="clear" w:color="auto" w:fill="auto"/>
          </w:tcPr>
          <w:p w14:paraId="15773917" w14:textId="77777777" w:rsidR="00C354D4" w:rsidRDefault="00C354D4"/>
        </w:tc>
      </w:tr>
      <w:tr w:rsidR="00C354D4" w14:paraId="58EA3ACB" w14:textId="77777777" w:rsidTr="004B05A8">
        <w:tc>
          <w:tcPr>
            <w:tcW w:w="1418" w:type="dxa"/>
            <w:shd w:val="pct12" w:color="auto" w:fill="auto"/>
            <w:hideMark/>
          </w:tcPr>
          <w:p w14:paraId="3D2A6430" w14:textId="77777777" w:rsidR="00C354D4" w:rsidRDefault="00C354D4">
            <w:pPr>
              <w:rPr>
                <w:b/>
              </w:rPr>
            </w:pPr>
            <w:r>
              <w:rPr>
                <w:b/>
              </w:rPr>
              <w:t>Atribút</w:t>
            </w:r>
          </w:p>
        </w:tc>
        <w:tc>
          <w:tcPr>
            <w:tcW w:w="7654" w:type="dxa"/>
            <w:shd w:val="pct12" w:color="auto" w:fill="auto"/>
            <w:hideMark/>
          </w:tcPr>
          <w:p w14:paraId="1E525DEE" w14:textId="77777777" w:rsidR="00C354D4" w:rsidRDefault="00C354D4">
            <w:pPr>
              <w:rPr>
                <w:b/>
              </w:rPr>
            </w:pPr>
            <w:r>
              <w:rPr>
                <w:b/>
              </w:rPr>
              <w:t>SériaPodmienok : KM.API.SAD.Evaluation.Response.SériaPodmienok</w:t>
            </w:r>
          </w:p>
        </w:tc>
      </w:tr>
      <w:tr w:rsidR="00C354D4" w14:paraId="42FA8405" w14:textId="77777777" w:rsidTr="004B05A8">
        <w:tc>
          <w:tcPr>
            <w:tcW w:w="1418" w:type="dxa"/>
            <w:shd w:val="clear" w:color="auto" w:fill="auto"/>
          </w:tcPr>
          <w:p w14:paraId="2CDE5497" w14:textId="77777777" w:rsidR="00C354D4" w:rsidRDefault="00C354D4">
            <w:pPr>
              <w:rPr>
                <w:i/>
              </w:rPr>
            </w:pPr>
          </w:p>
        </w:tc>
        <w:tc>
          <w:tcPr>
            <w:tcW w:w="7654" w:type="dxa"/>
            <w:shd w:val="clear" w:color="auto" w:fill="auto"/>
          </w:tcPr>
          <w:p w14:paraId="685FEC56" w14:textId="77777777" w:rsidR="00C354D4" w:rsidRDefault="00C354D4"/>
        </w:tc>
      </w:tr>
      <w:tr w:rsidR="00C354D4" w14:paraId="7D7EBE9C" w14:textId="77777777" w:rsidTr="004B05A8">
        <w:tc>
          <w:tcPr>
            <w:tcW w:w="1418" w:type="dxa"/>
            <w:shd w:val="pct12" w:color="auto" w:fill="auto"/>
            <w:hideMark/>
          </w:tcPr>
          <w:p w14:paraId="1FA7996C" w14:textId="77777777" w:rsidR="00C354D4" w:rsidRDefault="00C354D4">
            <w:pPr>
              <w:rPr>
                <w:b/>
              </w:rPr>
            </w:pPr>
            <w:r>
              <w:rPr>
                <w:b/>
              </w:rPr>
              <w:t>Atribút</w:t>
            </w:r>
          </w:p>
        </w:tc>
        <w:tc>
          <w:tcPr>
            <w:tcW w:w="7654" w:type="dxa"/>
            <w:shd w:val="pct12" w:color="auto" w:fill="auto"/>
            <w:hideMark/>
          </w:tcPr>
          <w:p w14:paraId="7BB58365" w14:textId="77777777" w:rsidR="00C354D4" w:rsidRDefault="00C354D4">
            <w:pPr>
              <w:rPr>
                <w:b/>
              </w:rPr>
            </w:pPr>
            <w:r>
              <w:rPr>
                <w:b/>
              </w:rPr>
              <w:t>PoradovéČísloPodmienky : taric_MeasureConditionIndex</w:t>
            </w:r>
          </w:p>
        </w:tc>
      </w:tr>
      <w:tr w:rsidR="00C354D4" w14:paraId="0003285B" w14:textId="77777777" w:rsidTr="004B05A8">
        <w:tc>
          <w:tcPr>
            <w:tcW w:w="1418" w:type="dxa"/>
            <w:shd w:val="clear" w:color="auto" w:fill="auto"/>
            <w:hideMark/>
          </w:tcPr>
          <w:p w14:paraId="02636FDF" w14:textId="77777777" w:rsidR="00C354D4" w:rsidRDefault="00C354D4">
            <w:pPr>
              <w:rPr>
                <w:i/>
              </w:rPr>
            </w:pPr>
            <w:r>
              <w:rPr>
                <w:i/>
              </w:rPr>
              <w:t>Popis</w:t>
            </w:r>
          </w:p>
        </w:tc>
        <w:tc>
          <w:tcPr>
            <w:tcW w:w="7654" w:type="dxa"/>
            <w:shd w:val="clear" w:color="auto" w:fill="auto"/>
          </w:tcPr>
          <w:p w14:paraId="3BC7619A" w14:textId="77777777" w:rsidR="00C354D4" w:rsidRDefault="00C354D4">
            <w:r>
              <w:t>Poradové číslo podmienky v danej sérii.</w:t>
            </w:r>
          </w:p>
          <w:p w14:paraId="6AF83580" w14:textId="77777777" w:rsidR="00C354D4" w:rsidRDefault="00C354D4"/>
          <w:p w14:paraId="4F295733" w14:textId="77777777" w:rsidR="00C354D4" w:rsidRDefault="00C354D4">
            <w:r>
              <w:t>Nevyplnené pre opatrenia bez podmienok.</w:t>
            </w:r>
          </w:p>
        </w:tc>
      </w:tr>
      <w:tr w:rsidR="00C354D4" w14:paraId="2626E0D1" w14:textId="77777777" w:rsidTr="004B05A8">
        <w:tc>
          <w:tcPr>
            <w:tcW w:w="1418" w:type="dxa"/>
            <w:shd w:val="clear" w:color="auto" w:fill="auto"/>
          </w:tcPr>
          <w:p w14:paraId="142FE2F5" w14:textId="77777777" w:rsidR="00C354D4" w:rsidRDefault="00C354D4">
            <w:pPr>
              <w:rPr>
                <w:i/>
              </w:rPr>
            </w:pPr>
          </w:p>
        </w:tc>
        <w:tc>
          <w:tcPr>
            <w:tcW w:w="7654" w:type="dxa"/>
            <w:shd w:val="clear" w:color="auto" w:fill="auto"/>
          </w:tcPr>
          <w:p w14:paraId="0C2297D1" w14:textId="77777777" w:rsidR="00C354D4" w:rsidRDefault="00C354D4"/>
        </w:tc>
      </w:tr>
      <w:tr w:rsidR="00C354D4" w14:paraId="0F48CEC5" w14:textId="77777777" w:rsidTr="004B05A8">
        <w:tc>
          <w:tcPr>
            <w:tcW w:w="1418" w:type="dxa"/>
            <w:shd w:val="pct12" w:color="auto" w:fill="auto"/>
            <w:hideMark/>
          </w:tcPr>
          <w:p w14:paraId="3C8B7061" w14:textId="77777777" w:rsidR="00C354D4" w:rsidRDefault="00C354D4">
            <w:pPr>
              <w:rPr>
                <w:b/>
              </w:rPr>
            </w:pPr>
            <w:r>
              <w:rPr>
                <w:b/>
              </w:rPr>
              <w:t>Atribút</w:t>
            </w:r>
          </w:p>
        </w:tc>
        <w:tc>
          <w:tcPr>
            <w:tcW w:w="7654" w:type="dxa"/>
            <w:shd w:val="pct12" w:color="auto" w:fill="auto"/>
            <w:hideMark/>
          </w:tcPr>
          <w:p w14:paraId="4C630F25" w14:textId="77777777" w:rsidR="00C354D4" w:rsidRDefault="00C354D4">
            <w:pPr>
              <w:rPr>
                <w:b/>
              </w:rPr>
            </w:pPr>
            <w:r>
              <w:rPr>
                <w:b/>
              </w:rPr>
              <w:t>KódKomponentu : taric_DutyComponentType</w:t>
            </w:r>
          </w:p>
        </w:tc>
      </w:tr>
      <w:tr w:rsidR="00C354D4" w14:paraId="0C0DEB69" w14:textId="77777777" w:rsidTr="004B05A8">
        <w:tc>
          <w:tcPr>
            <w:tcW w:w="1418" w:type="dxa"/>
            <w:shd w:val="clear" w:color="auto" w:fill="auto"/>
          </w:tcPr>
          <w:p w14:paraId="77310440" w14:textId="77777777" w:rsidR="00C354D4" w:rsidRDefault="00C354D4">
            <w:pPr>
              <w:rPr>
                <w:i/>
              </w:rPr>
            </w:pPr>
          </w:p>
        </w:tc>
        <w:tc>
          <w:tcPr>
            <w:tcW w:w="7654" w:type="dxa"/>
            <w:shd w:val="clear" w:color="auto" w:fill="auto"/>
            <w:hideMark/>
          </w:tcPr>
          <w:p w14:paraId="2E7CFD4B" w14:textId="77777777" w:rsidR="00C354D4" w:rsidRDefault="00C354D4">
            <w:r>
              <w:t>Kód zložky cla.</w:t>
            </w:r>
          </w:p>
        </w:tc>
      </w:tr>
      <w:tr w:rsidR="00C354D4" w14:paraId="0E5FF412" w14:textId="77777777" w:rsidTr="004B05A8">
        <w:tc>
          <w:tcPr>
            <w:tcW w:w="1418" w:type="dxa"/>
            <w:shd w:val="pct12" w:color="auto" w:fill="auto"/>
            <w:hideMark/>
          </w:tcPr>
          <w:p w14:paraId="0D0CC15D" w14:textId="77777777" w:rsidR="00C354D4" w:rsidRDefault="00C354D4">
            <w:pPr>
              <w:rPr>
                <w:b/>
              </w:rPr>
            </w:pPr>
            <w:r>
              <w:rPr>
                <w:b/>
              </w:rPr>
              <w:t>Atribút</w:t>
            </w:r>
          </w:p>
        </w:tc>
        <w:tc>
          <w:tcPr>
            <w:tcW w:w="7654" w:type="dxa"/>
            <w:shd w:val="pct12" w:color="auto" w:fill="auto"/>
            <w:hideMark/>
          </w:tcPr>
          <w:p w14:paraId="3D62B253" w14:textId="77777777" w:rsidR="00C354D4" w:rsidRDefault="00C354D4">
            <w:pPr>
              <w:rPr>
                <w:b/>
              </w:rPr>
            </w:pPr>
            <w:r>
              <w:rPr>
                <w:b/>
              </w:rPr>
              <w:t>Kontext : string</w:t>
            </w:r>
          </w:p>
        </w:tc>
      </w:tr>
      <w:tr w:rsidR="00C354D4" w14:paraId="1A51BFC4" w14:textId="77777777" w:rsidTr="004B05A8">
        <w:tc>
          <w:tcPr>
            <w:tcW w:w="1418" w:type="dxa"/>
            <w:shd w:val="clear" w:color="auto" w:fill="auto"/>
          </w:tcPr>
          <w:p w14:paraId="122308D2" w14:textId="77777777" w:rsidR="00C354D4" w:rsidRDefault="00C354D4">
            <w:pPr>
              <w:rPr>
                <w:i/>
              </w:rPr>
            </w:pPr>
          </w:p>
        </w:tc>
        <w:tc>
          <w:tcPr>
            <w:tcW w:w="7654" w:type="dxa"/>
            <w:shd w:val="clear" w:color="auto" w:fill="auto"/>
            <w:hideMark/>
          </w:tcPr>
          <w:p w14:paraId="65160F31" w14:textId="77777777" w:rsidR="00C354D4" w:rsidRDefault="00C354D4">
            <w:r>
              <w:t>Technický atribút.</w:t>
            </w:r>
          </w:p>
        </w:tc>
      </w:tr>
      <w:tr w:rsidR="00C354D4" w14:paraId="2F7AFC35" w14:textId="77777777" w:rsidTr="004B05A8">
        <w:tc>
          <w:tcPr>
            <w:tcW w:w="1418" w:type="dxa"/>
            <w:shd w:val="pct12" w:color="auto" w:fill="auto"/>
            <w:hideMark/>
          </w:tcPr>
          <w:p w14:paraId="4D368A6F" w14:textId="77777777" w:rsidR="00C354D4" w:rsidRDefault="00C354D4">
            <w:pPr>
              <w:rPr>
                <w:b/>
              </w:rPr>
            </w:pPr>
            <w:r>
              <w:rPr>
                <w:b/>
              </w:rPr>
              <w:t>Atribút</w:t>
            </w:r>
          </w:p>
        </w:tc>
        <w:tc>
          <w:tcPr>
            <w:tcW w:w="7654" w:type="dxa"/>
            <w:shd w:val="pct12" w:color="auto" w:fill="auto"/>
            <w:hideMark/>
          </w:tcPr>
          <w:p w14:paraId="4069A20F" w14:textId="77777777" w:rsidR="00C354D4" w:rsidRDefault="00C354D4">
            <w:pPr>
              <w:rPr>
                <w:b/>
              </w:rPr>
            </w:pPr>
            <w:r>
              <w:rPr>
                <w:b/>
              </w:rPr>
              <w:t>Platby : KM.API.SAD.Evaluation.Response.Platba</w:t>
            </w:r>
          </w:p>
        </w:tc>
      </w:tr>
      <w:tr w:rsidR="00C354D4" w14:paraId="581D142C" w14:textId="77777777" w:rsidTr="004B05A8">
        <w:tc>
          <w:tcPr>
            <w:tcW w:w="1418" w:type="dxa"/>
            <w:shd w:val="clear" w:color="auto" w:fill="auto"/>
          </w:tcPr>
          <w:p w14:paraId="1C2A402B" w14:textId="77777777" w:rsidR="00C354D4" w:rsidRDefault="00C354D4">
            <w:pPr>
              <w:rPr>
                <w:i/>
              </w:rPr>
            </w:pPr>
          </w:p>
        </w:tc>
        <w:tc>
          <w:tcPr>
            <w:tcW w:w="7654" w:type="dxa"/>
            <w:shd w:val="clear" w:color="auto" w:fill="auto"/>
            <w:hideMark/>
          </w:tcPr>
          <w:p w14:paraId="1BEC6CF8" w14:textId="77777777" w:rsidR="00C354D4" w:rsidRDefault="00C354D4">
            <w:r>
              <w:t>Zoznam sumárnych platieb, vyrubených daným zamietnutým pravidlom.</w:t>
            </w:r>
          </w:p>
        </w:tc>
      </w:tr>
      <w:tr w:rsidR="00C354D4" w14:paraId="48983CED" w14:textId="77777777" w:rsidTr="004B05A8">
        <w:tc>
          <w:tcPr>
            <w:tcW w:w="1418" w:type="dxa"/>
            <w:shd w:val="pct12" w:color="auto" w:fill="auto"/>
            <w:hideMark/>
          </w:tcPr>
          <w:p w14:paraId="6E9BD105" w14:textId="77777777" w:rsidR="00C354D4" w:rsidRDefault="00C354D4">
            <w:pPr>
              <w:rPr>
                <w:b/>
              </w:rPr>
            </w:pPr>
            <w:r>
              <w:rPr>
                <w:b/>
              </w:rPr>
              <w:t>Atribút</w:t>
            </w:r>
          </w:p>
        </w:tc>
        <w:tc>
          <w:tcPr>
            <w:tcW w:w="7654" w:type="dxa"/>
            <w:shd w:val="pct12" w:color="auto" w:fill="auto"/>
            <w:hideMark/>
          </w:tcPr>
          <w:p w14:paraId="6AAEA260" w14:textId="77777777" w:rsidR="00C354D4" w:rsidRDefault="00C354D4">
            <w:pPr>
              <w:rPr>
                <w:b/>
              </w:rPr>
            </w:pPr>
            <w:r>
              <w:rPr>
                <w:b/>
              </w:rPr>
              <w:t>KódPravidla : Code</w:t>
            </w:r>
          </w:p>
        </w:tc>
      </w:tr>
      <w:tr w:rsidR="00C354D4" w14:paraId="71C16C95" w14:textId="77777777" w:rsidTr="004B05A8">
        <w:tc>
          <w:tcPr>
            <w:tcW w:w="1418" w:type="dxa"/>
            <w:shd w:val="clear" w:color="auto" w:fill="auto"/>
            <w:hideMark/>
          </w:tcPr>
          <w:p w14:paraId="13663A33" w14:textId="77777777" w:rsidR="00C354D4" w:rsidRDefault="00C354D4">
            <w:pPr>
              <w:rPr>
                <w:i/>
              </w:rPr>
            </w:pPr>
            <w:r>
              <w:rPr>
                <w:i/>
              </w:rPr>
              <w:t>Popis</w:t>
            </w:r>
          </w:p>
        </w:tc>
        <w:tc>
          <w:tcPr>
            <w:tcW w:w="7654" w:type="dxa"/>
            <w:shd w:val="clear" w:color="auto" w:fill="auto"/>
            <w:hideMark/>
          </w:tcPr>
          <w:p w14:paraId="53D371CB" w14:textId="77777777" w:rsidR="00C354D4" w:rsidRDefault="00C354D4">
            <w:r>
              <w:t>Kód pravidla.</w:t>
            </w:r>
          </w:p>
        </w:tc>
      </w:tr>
      <w:tr w:rsidR="00C354D4" w14:paraId="298E9EC3" w14:textId="77777777" w:rsidTr="004B05A8">
        <w:tc>
          <w:tcPr>
            <w:tcW w:w="1418" w:type="dxa"/>
            <w:shd w:val="clear" w:color="auto" w:fill="auto"/>
          </w:tcPr>
          <w:p w14:paraId="246F894A" w14:textId="77777777" w:rsidR="00C354D4" w:rsidRDefault="00C354D4">
            <w:pPr>
              <w:rPr>
                <w:i/>
              </w:rPr>
            </w:pPr>
          </w:p>
        </w:tc>
        <w:tc>
          <w:tcPr>
            <w:tcW w:w="7654" w:type="dxa"/>
            <w:shd w:val="clear" w:color="auto" w:fill="auto"/>
          </w:tcPr>
          <w:p w14:paraId="65F2AAC8" w14:textId="77777777" w:rsidR="00C354D4" w:rsidRDefault="00C354D4"/>
        </w:tc>
      </w:tr>
      <w:tr w:rsidR="00C354D4" w14:paraId="267D45DD" w14:textId="77777777" w:rsidTr="004B05A8">
        <w:tc>
          <w:tcPr>
            <w:tcW w:w="1418" w:type="dxa"/>
            <w:shd w:val="pct12" w:color="auto" w:fill="auto"/>
            <w:hideMark/>
          </w:tcPr>
          <w:p w14:paraId="5F6D6C17" w14:textId="77777777" w:rsidR="00C354D4" w:rsidRDefault="00C354D4">
            <w:pPr>
              <w:rPr>
                <w:b/>
              </w:rPr>
            </w:pPr>
            <w:r>
              <w:rPr>
                <w:b/>
              </w:rPr>
              <w:t>Atribút</w:t>
            </w:r>
          </w:p>
        </w:tc>
        <w:tc>
          <w:tcPr>
            <w:tcW w:w="7654" w:type="dxa"/>
            <w:shd w:val="pct12" w:color="auto" w:fill="auto"/>
            <w:hideMark/>
          </w:tcPr>
          <w:p w14:paraId="03D8929D" w14:textId="77777777" w:rsidR="00C354D4" w:rsidRDefault="00C354D4">
            <w:pPr>
              <w:rPr>
                <w:b/>
              </w:rPr>
            </w:pPr>
            <w:r>
              <w:rPr>
                <w:b/>
              </w:rPr>
              <w:t>Text : string</w:t>
            </w:r>
          </w:p>
        </w:tc>
      </w:tr>
      <w:tr w:rsidR="00C354D4" w14:paraId="4B7C8DCF" w14:textId="77777777" w:rsidTr="004B05A8">
        <w:tc>
          <w:tcPr>
            <w:tcW w:w="1418" w:type="dxa"/>
            <w:shd w:val="clear" w:color="auto" w:fill="auto"/>
            <w:hideMark/>
          </w:tcPr>
          <w:p w14:paraId="2EEDE4EF" w14:textId="77777777" w:rsidR="00C354D4" w:rsidRDefault="00C354D4">
            <w:pPr>
              <w:rPr>
                <w:i/>
              </w:rPr>
            </w:pPr>
            <w:r>
              <w:rPr>
                <w:i/>
              </w:rPr>
              <w:t>Popis</w:t>
            </w:r>
          </w:p>
        </w:tc>
        <w:tc>
          <w:tcPr>
            <w:tcW w:w="7654" w:type="dxa"/>
            <w:shd w:val="clear" w:color="auto" w:fill="auto"/>
            <w:hideMark/>
          </w:tcPr>
          <w:p w14:paraId="777480C2" w14:textId="77777777" w:rsidR="00C354D4" w:rsidRDefault="00C354D4">
            <w:r>
              <w:t>Znenie zamietnutia pravidlom.</w:t>
            </w:r>
          </w:p>
        </w:tc>
      </w:tr>
      <w:tr w:rsidR="00C354D4" w14:paraId="35CA7F9A" w14:textId="77777777" w:rsidTr="004B05A8">
        <w:tc>
          <w:tcPr>
            <w:tcW w:w="1418" w:type="dxa"/>
            <w:shd w:val="clear" w:color="auto" w:fill="auto"/>
          </w:tcPr>
          <w:p w14:paraId="04591771" w14:textId="77777777" w:rsidR="00C354D4" w:rsidRDefault="00C354D4">
            <w:pPr>
              <w:rPr>
                <w:i/>
              </w:rPr>
            </w:pPr>
          </w:p>
        </w:tc>
        <w:tc>
          <w:tcPr>
            <w:tcW w:w="7654" w:type="dxa"/>
            <w:shd w:val="clear" w:color="auto" w:fill="auto"/>
          </w:tcPr>
          <w:p w14:paraId="68E50A56" w14:textId="77777777" w:rsidR="00C354D4" w:rsidRDefault="00C354D4"/>
        </w:tc>
      </w:tr>
      <w:tr w:rsidR="00C354D4" w14:paraId="24F10434" w14:textId="77777777" w:rsidTr="004B05A8">
        <w:tc>
          <w:tcPr>
            <w:tcW w:w="1418" w:type="dxa"/>
            <w:shd w:val="clear" w:color="auto" w:fill="auto"/>
          </w:tcPr>
          <w:p w14:paraId="189A7FFD" w14:textId="5D2B1632" w:rsidR="00C354D4" w:rsidRDefault="00C354D4">
            <w:pPr>
              <w:rPr>
                <w:i/>
              </w:rPr>
            </w:pPr>
          </w:p>
        </w:tc>
        <w:tc>
          <w:tcPr>
            <w:tcW w:w="7654" w:type="dxa"/>
            <w:shd w:val="clear" w:color="auto" w:fill="auto"/>
          </w:tcPr>
          <w:p w14:paraId="7A2CD4EA" w14:textId="1E91F64C" w:rsidR="00C354D4" w:rsidRDefault="00C354D4"/>
        </w:tc>
      </w:tr>
      <w:tr w:rsidR="00C354D4" w14:paraId="7E4BB7A0" w14:textId="77777777" w:rsidTr="004B05A8">
        <w:tc>
          <w:tcPr>
            <w:tcW w:w="1418" w:type="dxa"/>
            <w:shd w:val="clear" w:color="auto" w:fill="auto"/>
          </w:tcPr>
          <w:p w14:paraId="4D3B07A5" w14:textId="77777777" w:rsidR="00C354D4" w:rsidRDefault="00C354D4">
            <w:pPr>
              <w:rPr>
                <w:i/>
              </w:rPr>
            </w:pPr>
          </w:p>
        </w:tc>
        <w:tc>
          <w:tcPr>
            <w:tcW w:w="7654" w:type="dxa"/>
            <w:shd w:val="clear" w:color="auto" w:fill="auto"/>
          </w:tcPr>
          <w:p w14:paraId="6CA12D17" w14:textId="77777777" w:rsidR="00C354D4" w:rsidRDefault="00C354D4"/>
        </w:tc>
      </w:tr>
    </w:tbl>
    <w:p w14:paraId="065077CF" w14:textId="77777777" w:rsidR="005A7D3A" w:rsidRDefault="005A7D3A" w:rsidP="00C354D4"/>
    <w:p w14:paraId="39D06119" w14:textId="1473DB2A" w:rsidR="00C354D4" w:rsidRPr="00D24746" w:rsidRDefault="00C354D4" w:rsidP="00C354D4">
      <w:pPr>
        <w:rPr>
          <w:b/>
        </w:rPr>
      </w:pPr>
      <w:r w:rsidRPr="00D24746">
        <w:rPr>
          <w:b/>
        </w:rPr>
        <w:t>TovarováPoložka</w:t>
      </w:r>
    </w:p>
    <w:p w14:paraId="3BABA63C"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6AEEF962" w14:textId="77777777" w:rsidTr="00612243">
        <w:tc>
          <w:tcPr>
            <w:tcW w:w="1276" w:type="dxa"/>
            <w:hideMark/>
          </w:tcPr>
          <w:p w14:paraId="0A29CC2F" w14:textId="77777777" w:rsidR="00C354D4" w:rsidRDefault="00C354D4">
            <w:pPr>
              <w:rPr>
                <w:i/>
              </w:rPr>
            </w:pPr>
            <w:r>
              <w:rPr>
                <w:i/>
              </w:rPr>
              <w:t>Popis</w:t>
            </w:r>
          </w:p>
        </w:tc>
        <w:tc>
          <w:tcPr>
            <w:tcW w:w="7938" w:type="dxa"/>
            <w:hideMark/>
          </w:tcPr>
          <w:p w14:paraId="008AE139" w14:textId="77777777" w:rsidR="00C354D4" w:rsidRDefault="00C354D4">
            <w:r>
              <w:t>Informácie o tovarovej položke.</w:t>
            </w:r>
          </w:p>
        </w:tc>
      </w:tr>
      <w:tr w:rsidR="00C354D4" w14:paraId="0F6502D0" w14:textId="77777777" w:rsidTr="00612243">
        <w:tc>
          <w:tcPr>
            <w:tcW w:w="1276" w:type="dxa"/>
            <w:shd w:val="pct12" w:color="auto" w:fill="auto"/>
            <w:hideMark/>
          </w:tcPr>
          <w:p w14:paraId="6CE20ED9" w14:textId="77777777" w:rsidR="00C354D4" w:rsidRDefault="00C354D4">
            <w:pPr>
              <w:rPr>
                <w:b/>
              </w:rPr>
            </w:pPr>
            <w:r>
              <w:rPr>
                <w:b/>
              </w:rPr>
              <w:t>Atribút</w:t>
            </w:r>
          </w:p>
        </w:tc>
        <w:tc>
          <w:tcPr>
            <w:tcW w:w="7938" w:type="dxa"/>
            <w:shd w:val="pct12" w:color="auto" w:fill="auto"/>
            <w:hideMark/>
          </w:tcPr>
          <w:p w14:paraId="376095F1" w14:textId="4E5942A2" w:rsidR="00C354D4" w:rsidRDefault="001D0EE0">
            <w:pPr>
              <w:rPr>
                <w:b/>
              </w:rPr>
            </w:pPr>
            <w:r>
              <w:rPr>
                <w:b/>
              </w:rPr>
              <w:t>ČísloPoložky :</w:t>
            </w:r>
            <w:r w:rsidR="00B76EFE">
              <w:rPr>
                <w:b/>
              </w:rPr>
              <w:t xml:space="preserve"> unsigned</w:t>
            </w:r>
            <w:r>
              <w:rPr>
                <w:b/>
              </w:rPr>
              <w:t xml:space="preserve"> int</w:t>
            </w:r>
          </w:p>
        </w:tc>
      </w:tr>
      <w:tr w:rsidR="00C354D4" w14:paraId="32C69B28" w14:textId="77777777" w:rsidTr="00612243">
        <w:tc>
          <w:tcPr>
            <w:tcW w:w="1276" w:type="dxa"/>
            <w:hideMark/>
          </w:tcPr>
          <w:p w14:paraId="3129AB3F" w14:textId="77777777" w:rsidR="00C354D4" w:rsidRDefault="00C354D4">
            <w:pPr>
              <w:rPr>
                <w:i/>
              </w:rPr>
            </w:pPr>
            <w:r>
              <w:rPr>
                <w:i/>
              </w:rPr>
              <w:t>Popis</w:t>
            </w:r>
          </w:p>
        </w:tc>
        <w:tc>
          <w:tcPr>
            <w:tcW w:w="7938" w:type="dxa"/>
            <w:hideMark/>
          </w:tcPr>
          <w:p w14:paraId="269B66E1" w14:textId="77777777" w:rsidR="00C354D4" w:rsidRDefault="00C354D4">
            <w:r>
              <w:t>Číslo tovarovej položky.</w:t>
            </w:r>
          </w:p>
        </w:tc>
      </w:tr>
      <w:tr w:rsidR="00C354D4" w14:paraId="351F7D87" w14:textId="77777777" w:rsidTr="00612243">
        <w:tc>
          <w:tcPr>
            <w:tcW w:w="1276" w:type="dxa"/>
          </w:tcPr>
          <w:p w14:paraId="083B2A12" w14:textId="77777777" w:rsidR="00C354D4" w:rsidRDefault="00C354D4">
            <w:pPr>
              <w:rPr>
                <w:i/>
              </w:rPr>
            </w:pPr>
          </w:p>
        </w:tc>
        <w:tc>
          <w:tcPr>
            <w:tcW w:w="7938" w:type="dxa"/>
          </w:tcPr>
          <w:p w14:paraId="60C9B487" w14:textId="77777777" w:rsidR="00C354D4" w:rsidRDefault="00C354D4"/>
        </w:tc>
      </w:tr>
      <w:tr w:rsidR="00C354D4" w14:paraId="7CFC9495" w14:textId="77777777" w:rsidTr="00612243">
        <w:tc>
          <w:tcPr>
            <w:tcW w:w="1276" w:type="dxa"/>
            <w:shd w:val="pct12" w:color="auto" w:fill="auto"/>
            <w:hideMark/>
          </w:tcPr>
          <w:p w14:paraId="141F7FC2" w14:textId="77777777" w:rsidR="00C354D4" w:rsidRDefault="00C354D4">
            <w:pPr>
              <w:rPr>
                <w:b/>
              </w:rPr>
            </w:pPr>
            <w:r>
              <w:rPr>
                <w:b/>
              </w:rPr>
              <w:t>Atribút</w:t>
            </w:r>
          </w:p>
        </w:tc>
        <w:tc>
          <w:tcPr>
            <w:tcW w:w="7938" w:type="dxa"/>
            <w:shd w:val="pct12" w:color="auto" w:fill="auto"/>
            <w:hideMark/>
          </w:tcPr>
          <w:p w14:paraId="1774F58B" w14:textId="77777777" w:rsidR="00C354D4" w:rsidRDefault="00C354D4">
            <w:pPr>
              <w:rPr>
                <w:b/>
              </w:rPr>
            </w:pPr>
            <w:r>
              <w:rPr>
                <w:b/>
              </w:rPr>
              <w:t>Platby : KM.API.SAD.Evaluation.Response.SumárnaPlatba</w:t>
            </w:r>
          </w:p>
        </w:tc>
      </w:tr>
      <w:tr w:rsidR="00C354D4" w14:paraId="2290DFC4" w14:textId="77777777" w:rsidTr="00612243">
        <w:tc>
          <w:tcPr>
            <w:tcW w:w="1276" w:type="dxa"/>
            <w:hideMark/>
          </w:tcPr>
          <w:p w14:paraId="00DD1616" w14:textId="77777777" w:rsidR="00C354D4" w:rsidRDefault="00C354D4">
            <w:pPr>
              <w:rPr>
                <w:i/>
              </w:rPr>
            </w:pPr>
            <w:r>
              <w:rPr>
                <w:i/>
              </w:rPr>
              <w:t>Popis</w:t>
            </w:r>
          </w:p>
        </w:tc>
        <w:tc>
          <w:tcPr>
            <w:tcW w:w="7938" w:type="dxa"/>
            <w:hideMark/>
          </w:tcPr>
          <w:p w14:paraId="3CA50A82" w14:textId="77777777" w:rsidR="00C354D4" w:rsidRDefault="00C354D4">
            <w:r>
              <w:t>Zoznam sumárnych platieb, vyrubených pre danú tovarovú položku.</w:t>
            </w:r>
          </w:p>
        </w:tc>
      </w:tr>
      <w:tr w:rsidR="00C354D4" w14:paraId="196A3125" w14:textId="77777777" w:rsidTr="00612243">
        <w:tc>
          <w:tcPr>
            <w:tcW w:w="1276" w:type="dxa"/>
          </w:tcPr>
          <w:p w14:paraId="2AE52C89" w14:textId="77777777" w:rsidR="00C354D4" w:rsidRDefault="00C354D4">
            <w:pPr>
              <w:rPr>
                <w:i/>
              </w:rPr>
            </w:pPr>
          </w:p>
        </w:tc>
        <w:tc>
          <w:tcPr>
            <w:tcW w:w="7938" w:type="dxa"/>
          </w:tcPr>
          <w:p w14:paraId="34EA3E70" w14:textId="77777777" w:rsidR="00C354D4" w:rsidRDefault="00C354D4"/>
        </w:tc>
      </w:tr>
      <w:tr w:rsidR="00C354D4" w14:paraId="7B76858D" w14:textId="77777777" w:rsidTr="00612243">
        <w:tc>
          <w:tcPr>
            <w:tcW w:w="1276" w:type="dxa"/>
            <w:shd w:val="pct12" w:color="auto" w:fill="auto"/>
            <w:hideMark/>
          </w:tcPr>
          <w:p w14:paraId="19EC25D8" w14:textId="77777777" w:rsidR="00C354D4" w:rsidRDefault="00C354D4">
            <w:pPr>
              <w:rPr>
                <w:b/>
              </w:rPr>
            </w:pPr>
            <w:r>
              <w:rPr>
                <w:b/>
              </w:rPr>
              <w:lastRenderedPageBreak/>
              <w:t>Atribút</w:t>
            </w:r>
          </w:p>
        </w:tc>
        <w:tc>
          <w:tcPr>
            <w:tcW w:w="7938" w:type="dxa"/>
            <w:shd w:val="pct12" w:color="auto" w:fill="auto"/>
            <w:hideMark/>
          </w:tcPr>
          <w:p w14:paraId="13749B4D" w14:textId="77777777" w:rsidR="00C354D4" w:rsidRDefault="00C354D4">
            <w:pPr>
              <w:rPr>
                <w:b/>
              </w:rPr>
            </w:pPr>
            <w:r>
              <w:rPr>
                <w:b/>
              </w:rPr>
              <w:t>Opatrenia : KM.API.SAD.Evaluation.Response.Opatrenie</w:t>
            </w:r>
          </w:p>
        </w:tc>
      </w:tr>
      <w:tr w:rsidR="00C354D4" w14:paraId="5499BEEF" w14:textId="77777777" w:rsidTr="00612243">
        <w:tc>
          <w:tcPr>
            <w:tcW w:w="1276" w:type="dxa"/>
            <w:hideMark/>
          </w:tcPr>
          <w:p w14:paraId="0CEE755A" w14:textId="77777777" w:rsidR="00C354D4" w:rsidRDefault="00C354D4">
            <w:pPr>
              <w:rPr>
                <w:i/>
              </w:rPr>
            </w:pPr>
            <w:r>
              <w:rPr>
                <w:i/>
              </w:rPr>
              <w:t>Popis</w:t>
            </w:r>
          </w:p>
        </w:tc>
        <w:tc>
          <w:tcPr>
            <w:tcW w:w="7938" w:type="dxa"/>
            <w:hideMark/>
          </w:tcPr>
          <w:p w14:paraId="3318AC60" w14:textId="77777777" w:rsidR="00C354D4" w:rsidRDefault="00C354D4">
            <w:r>
              <w:t>Informácie o relevantných opatreniach.</w:t>
            </w:r>
          </w:p>
        </w:tc>
      </w:tr>
      <w:tr w:rsidR="00C354D4" w14:paraId="7A0FD000" w14:textId="77777777" w:rsidTr="00612243">
        <w:tc>
          <w:tcPr>
            <w:tcW w:w="1276" w:type="dxa"/>
          </w:tcPr>
          <w:p w14:paraId="293EAB6C" w14:textId="77777777" w:rsidR="00C354D4" w:rsidRDefault="00C354D4">
            <w:pPr>
              <w:rPr>
                <w:i/>
              </w:rPr>
            </w:pPr>
          </w:p>
        </w:tc>
        <w:tc>
          <w:tcPr>
            <w:tcW w:w="7938" w:type="dxa"/>
          </w:tcPr>
          <w:p w14:paraId="6443047B" w14:textId="77777777" w:rsidR="00C354D4" w:rsidRDefault="00C354D4"/>
        </w:tc>
      </w:tr>
      <w:tr w:rsidR="00C354D4" w14:paraId="07BDCEAF" w14:textId="77777777" w:rsidTr="00612243">
        <w:tc>
          <w:tcPr>
            <w:tcW w:w="1276" w:type="dxa"/>
            <w:shd w:val="pct12" w:color="auto" w:fill="auto"/>
            <w:hideMark/>
          </w:tcPr>
          <w:p w14:paraId="4BAB90BA" w14:textId="77777777" w:rsidR="00C354D4" w:rsidRDefault="00C354D4">
            <w:pPr>
              <w:rPr>
                <w:b/>
              </w:rPr>
            </w:pPr>
            <w:r>
              <w:rPr>
                <w:b/>
              </w:rPr>
              <w:t>Atribút</w:t>
            </w:r>
          </w:p>
        </w:tc>
        <w:tc>
          <w:tcPr>
            <w:tcW w:w="7938" w:type="dxa"/>
            <w:shd w:val="pct12" w:color="auto" w:fill="auto"/>
            <w:hideMark/>
          </w:tcPr>
          <w:p w14:paraId="0FDC0BCF" w14:textId="77777777" w:rsidR="00C354D4" w:rsidRDefault="00C354D4">
            <w:pPr>
              <w:rPr>
                <w:b/>
              </w:rPr>
            </w:pPr>
            <w:r>
              <w:rPr>
                <w:b/>
              </w:rPr>
              <w:t>ChýbajúceCertifikáty : KM.API.SAD.Evaluation.Response.ChýbajúciCertifikát</w:t>
            </w:r>
          </w:p>
        </w:tc>
      </w:tr>
      <w:tr w:rsidR="00C354D4" w14:paraId="721A4870" w14:textId="77777777" w:rsidTr="00612243">
        <w:tc>
          <w:tcPr>
            <w:tcW w:w="1276" w:type="dxa"/>
            <w:hideMark/>
          </w:tcPr>
          <w:p w14:paraId="17AEB1D2" w14:textId="77777777" w:rsidR="00C354D4" w:rsidRDefault="00C354D4">
            <w:pPr>
              <w:rPr>
                <w:i/>
              </w:rPr>
            </w:pPr>
            <w:r>
              <w:rPr>
                <w:i/>
              </w:rPr>
              <w:t>Popis</w:t>
            </w:r>
          </w:p>
        </w:tc>
        <w:tc>
          <w:tcPr>
            <w:tcW w:w="7938" w:type="dxa"/>
          </w:tcPr>
          <w:p w14:paraId="23E87924" w14:textId="77777777" w:rsidR="00C354D4" w:rsidRDefault="00C354D4">
            <w:r>
              <w:t>Zoznam certifikátov, ktoré boli súčasťou podmienok aplikovaných opatrení, ale neboli nájdené medzi deklarovanými certifikátmi.</w:t>
            </w:r>
          </w:p>
          <w:p w14:paraId="287C283B" w14:textId="77777777" w:rsidR="00C354D4" w:rsidRDefault="00C354D4"/>
          <w:p w14:paraId="3E202438" w14:textId="77777777" w:rsidR="00C354D4" w:rsidRDefault="00C354D4">
            <w:r>
              <w:t>Táto informácia je pre deklaranta zaujímavá, pretože získanie týchto certifikátov a ich následné pridanie do CV bude mať pozitívny dopad na vyhodnotenie daného CV - či už vo forme prepustenia CV, ktoré bolo dovtedy zamietané alebo vo forme  zníženia vyrubených colných platieb.</w:t>
            </w:r>
          </w:p>
        </w:tc>
      </w:tr>
      <w:tr w:rsidR="00C354D4" w14:paraId="64E1D43B" w14:textId="77777777" w:rsidTr="00612243">
        <w:tc>
          <w:tcPr>
            <w:tcW w:w="1276" w:type="dxa"/>
          </w:tcPr>
          <w:p w14:paraId="7559F78E" w14:textId="77777777" w:rsidR="00C354D4" w:rsidRDefault="00C354D4">
            <w:pPr>
              <w:rPr>
                <w:i/>
              </w:rPr>
            </w:pPr>
          </w:p>
        </w:tc>
        <w:tc>
          <w:tcPr>
            <w:tcW w:w="7938" w:type="dxa"/>
          </w:tcPr>
          <w:p w14:paraId="177B00FE" w14:textId="77777777" w:rsidR="00C354D4" w:rsidRDefault="00C354D4"/>
        </w:tc>
      </w:tr>
      <w:tr w:rsidR="00C354D4" w14:paraId="5C58FAF5" w14:textId="77777777" w:rsidTr="00612243">
        <w:tc>
          <w:tcPr>
            <w:tcW w:w="1276" w:type="dxa"/>
            <w:shd w:val="pct12" w:color="auto" w:fill="auto"/>
            <w:hideMark/>
          </w:tcPr>
          <w:p w14:paraId="4697D1F8" w14:textId="77777777" w:rsidR="00C354D4" w:rsidRDefault="00C354D4">
            <w:pPr>
              <w:rPr>
                <w:b/>
              </w:rPr>
            </w:pPr>
            <w:r>
              <w:rPr>
                <w:b/>
              </w:rPr>
              <w:t>Atribút</w:t>
            </w:r>
          </w:p>
        </w:tc>
        <w:tc>
          <w:tcPr>
            <w:tcW w:w="7938" w:type="dxa"/>
            <w:shd w:val="pct12" w:color="auto" w:fill="auto"/>
            <w:hideMark/>
          </w:tcPr>
          <w:p w14:paraId="495EFE92" w14:textId="77777777" w:rsidR="00C354D4" w:rsidRDefault="00C354D4">
            <w:pPr>
              <w:rPr>
                <w:b/>
              </w:rPr>
            </w:pPr>
            <w:r>
              <w:rPr>
                <w:b/>
              </w:rPr>
              <w:t>Pravidlá : KM.API.SAD.Evaluation.Response.Pravidlo</w:t>
            </w:r>
          </w:p>
        </w:tc>
      </w:tr>
      <w:tr w:rsidR="00C354D4" w14:paraId="6D8047F9" w14:textId="77777777" w:rsidTr="00612243">
        <w:tc>
          <w:tcPr>
            <w:tcW w:w="1276" w:type="dxa"/>
            <w:hideMark/>
          </w:tcPr>
          <w:p w14:paraId="5CA073A0" w14:textId="77777777" w:rsidR="00C354D4" w:rsidRDefault="00C354D4">
            <w:pPr>
              <w:rPr>
                <w:i/>
              </w:rPr>
            </w:pPr>
            <w:r>
              <w:rPr>
                <w:i/>
              </w:rPr>
              <w:t>Popis</w:t>
            </w:r>
          </w:p>
        </w:tc>
        <w:tc>
          <w:tcPr>
            <w:tcW w:w="7938" w:type="dxa"/>
            <w:hideMark/>
          </w:tcPr>
          <w:p w14:paraId="1280AD2D" w14:textId="77777777" w:rsidR="00C354D4" w:rsidRDefault="00C354D4">
            <w:r>
              <w:t>Zoznam pravidiel vyvolaných mimo vyhodnotenia konkrétneho opatrenia.</w:t>
            </w:r>
          </w:p>
        </w:tc>
      </w:tr>
      <w:tr w:rsidR="00C354D4" w14:paraId="46B8A217" w14:textId="77777777" w:rsidTr="00612243">
        <w:tc>
          <w:tcPr>
            <w:tcW w:w="1276" w:type="dxa"/>
          </w:tcPr>
          <w:p w14:paraId="6D56173C" w14:textId="77777777" w:rsidR="00C354D4" w:rsidRDefault="00C354D4">
            <w:pPr>
              <w:rPr>
                <w:i/>
              </w:rPr>
            </w:pPr>
          </w:p>
        </w:tc>
        <w:tc>
          <w:tcPr>
            <w:tcW w:w="7938" w:type="dxa"/>
          </w:tcPr>
          <w:p w14:paraId="1AC65BB3" w14:textId="77777777" w:rsidR="00C354D4" w:rsidRDefault="00C354D4"/>
        </w:tc>
      </w:tr>
    </w:tbl>
    <w:p w14:paraId="5468A931" w14:textId="77777777" w:rsidR="005A7D3A" w:rsidRDefault="005A7D3A" w:rsidP="00C354D4"/>
    <w:p w14:paraId="342F31CF" w14:textId="64B2CA79" w:rsidR="00C354D4" w:rsidRPr="00D24746" w:rsidRDefault="00C354D4" w:rsidP="00C354D4">
      <w:pPr>
        <w:rPr>
          <w:b/>
        </w:rPr>
      </w:pPr>
      <w:r w:rsidRPr="00D24746">
        <w:rPr>
          <w:b/>
        </w:rPr>
        <w:t>ChýbajúciCertifikát</w:t>
      </w:r>
    </w:p>
    <w:p w14:paraId="3A0E7925" w14:textId="77777777" w:rsidR="00D24746" w:rsidRDefault="00D24746" w:rsidP="00C354D4">
      <w:pPr>
        <w:rPr>
          <w:lang w:eastAsia="en-US"/>
        </w:rPr>
      </w:pPr>
    </w:p>
    <w:tbl>
      <w:tblPr>
        <w:tblW w:w="9244" w:type="dxa"/>
        <w:shd w:val="pct12" w:color="auto" w:fill="auto"/>
        <w:tblLayout w:type="fixed"/>
        <w:tblCellMar>
          <w:left w:w="70" w:type="dxa"/>
          <w:right w:w="70" w:type="dxa"/>
        </w:tblCellMar>
        <w:tblLook w:val="04A0" w:firstRow="1" w:lastRow="0" w:firstColumn="1" w:lastColumn="0" w:noHBand="0" w:noVBand="1"/>
      </w:tblPr>
      <w:tblGrid>
        <w:gridCol w:w="1276"/>
        <w:gridCol w:w="7968"/>
      </w:tblGrid>
      <w:tr w:rsidR="00C354D4" w14:paraId="035A9A02" w14:textId="77777777" w:rsidTr="00612243">
        <w:tc>
          <w:tcPr>
            <w:tcW w:w="1276" w:type="dxa"/>
            <w:shd w:val="pct12" w:color="auto" w:fill="auto"/>
            <w:hideMark/>
          </w:tcPr>
          <w:p w14:paraId="1196A9CB" w14:textId="77777777" w:rsidR="00C354D4" w:rsidRDefault="00C354D4">
            <w:pPr>
              <w:rPr>
                <w:b/>
              </w:rPr>
            </w:pPr>
            <w:r>
              <w:rPr>
                <w:b/>
              </w:rPr>
              <w:t>Atribút</w:t>
            </w:r>
          </w:p>
        </w:tc>
        <w:tc>
          <w:tcPr>
            <w:tcW w:w="7968" w:type="dxa"/>
            <w:shd w:val="pct12" w:color="auto" w:fill="auto"/>
            <w:hideMark/>
          </w:tcPr>
          <w:p w14:paraId="5BFC912F" w14:textId="77777777" w:rsidR="00C354D4" w:rsidRDefault="00C354D4">
            <w:pPr>
              <w:rPr>
                <w:b/>
              </w:rPr>
            </w:pPr>
            <w:r>
              <w:rPr>
                <w:b/>
              </w:rPr>
              <w:t>Typ : taric_CertificateTypeCode</w:t>
            </w:r>
          </w:p>
        </w:tc>
      </w:tr>
      <w:tr w:rsidR="00C354D4" w14:paraId="4900BB12" w14:textId="77777777" w:rsidTr="00612243">
        <w:tc>
          <w:tcPr>
            <w:tcW w:w="1276" w:type="dxa"/>
            <w:shd w:val="clear" w:color="auto" w:fill="auto"/>
            <w:hideMark/>
          </w:tcPr>
          <w:p w14:paraId="45D301B6" w14:textId="77777777" w:rsidR="00C354D4" w:rsidRDefault="00C354D4">
            <w:pPr>
              <w:rPr>
                <w:i/>
              </w:rPr>
            </w:pPr>
            <w:r>
              <w:rPr>
                <w:i/>
              </w:rPr>
              <w:t>Popis</w:t>
            </w:r>
          </w:p>
        </w:tc>
        <w:tc>
          <w:tcPr>
            <w:tcW w:w="7968" w:type="dxa"/>
            <w:shd w:val="clear" w:color="auto" w:fill="auto"/>
            <w:hideMark/>
          </w:tcPr>
          <w:p w14:paraId="4AF58BCB" w14:textId="77777777" w:rsidR="00C354D4" w:rsidRDefault="00C354D4">
            <w:r>
              <w:t>Kód typu certifikátu.</w:t>
            </w:r>
          </w:p>
        </w:tc>
      </w:tr>
      <w:tr w:rsidR="00C354D4" w14:paraId="498C78C7" w14:textId="77777777" w:rsidTr="00612243">
        <w:tc>
          <w:tcPr>
            <w:tcW w:w="1276" w:type="dxa"/>
            <w:shd w:val="clear" w:color="auto" w:fill="auto"/>
          </w:tcPr>
          <w:p w14:paraId="3C157097" w14:textId="77777777" w:rsidR="00C354D4" w:rsidRDefault="00C354D4">
            <w:pPr>
              <w:rPr>
                <w:i/>
              </w:rPr>
            </w:pPr>
          </w:p>
        </w:tc>
        <w:tc>
          <w:tcPr>
            <w:tcW w:w="7968" w:type="dxa"/>
            <w:shd w:val="clear" w:color="auto" w:fill="auto"/>
          </w:tcPr>
          <w:p w14:paraId="1D8D1C89" w14:textId="77777777" w:rsidR="00C354D4" w:rsidRDefault="00C354D4"/>
        </w:tc>
      </w:tr>
      <w:tr w:rsidR="00C354D4" w14:paraId="0742C748" w14:textId="77777777" w:rsidTr="00612243">
        <w:tc>
          <w:tcPr>
            <w:tcW w:w="1276" w:type="dxa"/>
            <w:shd w:val="pct12" w:color="auto" w:fill="auto"/>
            <w:hideMark/>
          </w:tcPr>
          <w:p w14:paraId="2D024F4C" w14:textId="77777777" w:rsidR="00C354D4" w:rsidRDefault="00C354D4">
            <w:pPr>
              <w:rPr>
                <w:b/>
              </w:rPr>
            </w:pPr>
            <w:r>
              <w:rPr>
                <w:b/>
              </w:rPr>
              <w:t>Atribút</w:t>
            </w:r>
          </w:p>
        </w:tc>
        <w:tc>
          <w:tcPr>
            <w:tcW w:w="7968" w:type="dxa"/>
            <w:shd w:val="pct12" w:color="auto" w:fill="auto"/>
            <w:hideMark/>
          </w:tcPr>
          <w:p w14:paraId="4CA8EAC1" w14:textId="77777777" w:rsidR="00C354D4" w:rsidRDefault="00C354D4">
            <w:pPr>
              <w:rPr>
                <w:b/>
              </w:rPr>
            </w:pPr>
            <w:r>
              <w:rPr>
                <w:b/>
              </w:rPr>
              <w:t>Kód : taric_CertificateCode</w:t>
            </w:r>
          </w:p>
        </w:tc>
      </w:tr>
      <w:tr w:rsidR="00C354D4" w14:paraId="471EF18A" w14:textId="77777777" w:rsidTr="00612243">
        <w:tc>
          <w:tcPr>
            <w:tcW w:w="1276" w:type="dxa"/>
            <w:shd w:val="clear" w:color="auto" w:fill="auto"/>
            <w:hideMark/>
          </w:tcPr>
          <w:p w14:paraId="27E3CE7A" w14:textId="77777777" w:rsidR="00C354D4" w:rsidRDefault="00C354D4">
            <w:pPr>
              <w:rPr>
                <w:i/>
              </w:rPr>
            </w:pPr>
            <w:r>
              <w:rPr>
                <w:i/>
              </w:rPr>
              <w:t>Popis</w:t>
            </w:r>
          </w:p>
        </w:tc>
        <w:tc>
          <w:tcPr>
            <w:tcW w:w="7968" w:type="dxa"/>
            <w:shd w:val="clear" w:color="auto" w:fill="auto"/>
            <w:hideMark/>
          </w:tcPr>
          <w:p w14:paraId="6974F66F" w14:textId="77777777" w:rsidR="00C354D4" w:rsidRDefault="00C354D4">
            <w:r>
              <w:t>Kód certifikátu.</w:t>
            </w:r>
          </w:p>
        </w:tc>
      </w:tr>
      <w:tr w:rsidR="00C354D4" w14:paraId="21D80DB0" w14:textId="77777777" w:rsidTr="00612243">
        <w:tc>
          <w:tcPr>
            <w:tcW w:w="1276" w:type="dxa"/>
            <w:shd w:val="clear" w:color="auto" w:fill="auto"/>
          </w:tcPr>
          <w:p w14:paraId="09252695" w14:textId="77777777" w:rsidR="00C354D4" w:rsidRDefault="00C354D4">
            <w:pPr>
              <w:rPr>
                <w:i/>
              </w:rPr>
            </w:pPr>
          </w:p>
        </w:tc>
        <w:tc>
          <w:tcPr>
            <w:tcW w:w="7968" w:type="dxa"/>
            <w:shd w:val="clear" w:color="auto" w:fill="auto"/>
          </w:tcPr>
          <w:p w14:paraId="7145E7BC" w14:textId="77777777" w:rsidR="00C354D4" w:rsidRDefault="00C354D4"/>
        </w:tc>
      </w:tr>
      <w:tr w:rsidR="00C354D4" w14:paraId="0034A6B1" w14:textId="77777777" w:rsidTr="00612243">
        <w:tc>
          <w:tcPr>
            <w:tcW w:w="1276" w:type="dxa"/>
            <w:shd w:val="pct12" w:color="auto" w:fill="auto"/>
            <w:hideMark/>
          </w:tcPr>
          <w:p w14:paraId="7891CC1C" w14:textId="77777777" w:rsidR="00C354D4" w:rsidRDefault="00C354D4">
            <w:pPr>
              <w:rPr>
                <w:b/>
              </w:rPr>
            </w:pPr>
            <w:r>
              <w:rPr>
                <w:b/>
              </w:rPr>
              <w:t>Atribút</w:t>
            </w:r>
          </w:p>
        </w:tc>
        <w:tc>
          <w:tcPr>
            <w:tcW w:w="7968" w:type="dxa"/>
            <w:shd w:val="pct12" w:color="auto" w:fill="auto"/>
            <w:hideMark/>
          </w:tcPr>
          <w:p w14:paraId="0C5050B3" w14:textId="77777777" w:rsidR="00C354D4" w:rsidRDefault="00C354D4">
            <w:pPr>
              <w:rPr>
                <w:b/>
              </w:rPr>
            </w:pPr>
            <w:r>
              <w:rPr>
                <w:b/>
              </w:rPr>
              <w:t>Popis : taric_LongDescription</w:t>
            </w:r>
          </w:p>
        </w:tc>
      </w:tr>
      <w:tr w:rsidR="00C354D4" w14:paraId="4D7FAE61" w14:textId="77777777" w:rsidTr="00612243">
        <w:tc>
          <w:tcPr>
            <w:tcW w:w="1276" w:type="dxa"/>
            <w:shd w:val="clear" w:color="auto" w:fill="auto"/>
            <w:hideMark/>
          </w:tcPr>
          <w:p w14:paraId="7EEB8899" w14:textId="77777777" w:rsidR="00C354D4" w:rsidRDefault="00C354D4">
            <w:pPr>
              <w:rPr>
                <w:i/>
              </w:rPr>
            </w:pPr>
            <w:r>
              <w:rPr>
                <w:i/>
              </w:rPr>
              <w:t>Popis</w:t>
            </w:r>
          </w:p>
        </w:tc>
        <w:tc>
          <w:tcPr>
            <w:tcW w:w="7968" w:type="dxa"/>
            <w:shd w:val="clear" w:color="auto" w:fill="auto"/>
            <w:hideMark/>
          </w:tcPr>
          <w:p w14:paraId="2CE44D8C" w14:textId="77777777" w:rsidR="00C354D4" w:rsidRDefault="00C354D4">
            <w:r>
              <w:t>Popis certifikátu.</w:t>
            </w:r>
          </w:p>
        </w:tc>
      </w:tr>
      <w:tr w:rsidR="00C354D4" w14:paraId="3E4E2357" w14:textId="77777777" w:rsidTr="00612243">
        <w:tc>
          <w:tcPr>
            <w:tcW w:w="1276" w:type="dxa"/>
            <w:shd w:val="clear" w:color="auto" w:fill="auto"/>
          </w:tcPr>
          <w:p w14:paraId="365193C2" w14:textId="77777777" w:rsidR="00C354D4" w:rsidRDefault="00C354D4">
            <w:pPr>
              <w:rPr>
                <w:i/>
              </w:rPr>
            </w:pPr>
          </w:p>
        </w:tc>
        <w:tc>
          <w:tcPr>
            <w:tcW w:w="7968" w:type="dxa"/>
            <w:shd w:val="clear" w:color="auto" w:fill="auto"/>
          </w:tcPr>
          <w:p w14:paraId="729E4F1E" w14:textId="77777777" w:rsidR="00C354D4" w:rsidRDefault="00C354D4"/>
        </w:tc>
      </w:tr>
      <w:tr w:rsidR="00C354D4" w14:paraId="7B19A1F1" w14:textId="77777777" w:rsidTr="00612243">
        <w:tc>
          <w:tcPr>
            <w:tcW w:w="1276" w:type="dxa"/>
            <w:shd w:val="pct12" w:color="auto" w:fill="auto"/>
            <w:hideMark/>
          </w:tcPr>
          <w:p w14:paraId="56AE9ABE" w14:textId="77777777" w:rsidR="00C354D4" w:rsidRDefault="00C354D4">
            <w:pPr>
              <w:rPr>
                <w:b/>
              </w:rPr>
            </w:pPr>
            <w:r>
              <w:rPr>
                <w:b/>
              </w:rPr>
              <w:t>Atribút</w:t>
            </w:r>
          </w:p>
        </w:tc>
        <w:tc>
          <w:tcPr>
            <w:tcW w:w="7968" w:type="dxa"/>
            <w:shd w:val="pct12" w:color="auto" w:fill="auto"/>
            <w:hideMark/>
          </w:tcPr>
          <w:p w14:paraId="03735893" w14:textId="77777777" w:rsidR="00C354D4" w:rsidRDefault="00C354D4">
            <w:pPr>
              <w:rPr>
                <w:b/>
              </w:rPr>
            </w:pPr>
            <w:r>
              <w:rPr>
                <w:b/>
              </w:rPr>
              <w:t>IDOpatrenia : taric_SID</w:t>
            </w:r>
          </w:p>
        </w:tc>
      </w:tr>
      <w:tr w:rsidR="00C354D4" w14:paraId="6381B42B" w14:textId="77777777" w:rsidTr="00612243">
        <w:tc>
          <w:tcPr>
            <w:tcW w:w="1276" w:type="dxa"/>
            <w:shd w:val="clear" w:color="auto" w:fill="auto"/>
          </w:tcPr>
          <w:p w14:paraId="216690A4" w14:textId="77777777" w:rsidR="00C354D4" w:rsidRDefault="00C354D4">
            <w:pPr>
              <w:rPr>
                <w:i/>
              </w:rPr>
            </w:pPr>
          </w:p>
        </w:tc>
        <w:tc>
          <w:tcPr>
            <w:tcW w:w="7968" w:type="dxa"/>
            <w:shd w:val="clear" w:color="auto" w:fill="auto"/>
            <w:hideMark/>
          </w:tcPr>
          <w:p w14:paraId="76C7A13E" w14:textId="77777777" w:rsidR="00C354D4" w:rsidRDefault="00C354D4">
            <w:r>
              <w:t>ID opatrenia.</w:t>
            </w:r>
          </w:p>
        </w:tc>
      </w:tr>
      <w:tr w:rsidR="00C354D4" w14:paraId="01CC8119" w14:textId="77777777" w:rsidTr="00612243">
        <w:tc>
          <w:tcPr>
            <w:tcW w:w="1276" w:type="dxa"/>
            <w:shd w:val="pct12" w:color="auto" w:fill="auto"/>
            <w:hideMark/>
          </w:tcPr>
          <w:p w14:paraId="01E9BE26" w14:textId="77777777" w:rsidR="00C354D4" w:rsidRDefault="00C354D4">
            <w:pPr>
              <w:rPr>
                <w:b/>
              </w:rPr>
            </w:pPr>
            <w:r>
              <w:rPr>
                <w:b/>
              </w:rPr>
              <w:t>Atribút</w:t>
            </w:r>
          </w:p>
        </w:tc>
        <w:tc>
          <w:tcPr>
            <w:tcW w:w="7968" w:type="dxa"/>
            <w:shd w:val="pct12" w:color="auto" w:fill="auto"/>
            <w:hideMark/>
          </w:tcPr>
          <w:p w14:paraId="7F307A30" w14:textId="77777777" w:rsidR="00C354D4" w:rsidRDefault="00C354D4">
            <w:pPr>
              <w:rPr>
                <w:b/>
              </w:rPr>
            </w:pPr>
            <w:r>
              <w:rPr>
                <w:b/>
              </w:rPr>
              <w:t>KódSériePodmienky : taric_MeasureConditionSeries</w:t>
            </w:r>
          </w:p>
        </w:tc>
      </w:tr>
      <w:tr w:rsidR="00C354D4" w14:paraId="247E5A59" w14:textId="77777777" w:rsidTr="00612243">
        <w:tc>
          <w:tcPr>
            <w:tcW w:w="1276" w:type="dxa"/>
            <w:shd w:val="clear" w:color="auto" w:fill="auto"/>
          </w:tcPr>
          <w:p w14:paraId="1D8157A7" w14:textId="77777777" w:rsidR="00C354D4" w:rsidRDefault="00C354D4">
            <w:pPr>
              <w:rPr>
                <w:i/>
              </w:rPr>
            </w:pPr>
          </w:p>
        </w:tc>
        <w:tc>
          <w:tcPr>
            <w:tcW w:w="7968" w:type="dxa"/>
            <w:shd w:val="clear" w:color="auto" w:fill="auto"/>
            <w:hideMark/>
          </w:tcPr>
          <w:p w14:paraId="060C64A9" w14:textId="77777777" w:rsidR="00C354D4" w:rsidRDefault="00C354D4">
            <w:r>
              <w:t>Kód série podmienky.</w:t>
            </w:r>
          </w:p>
        </w:tc>
      </w:tr>
      <w:tr w:rsidR="00C354D4" w14:paraId="065A088A" w14:textId="77777777" w:rsidTr="00612243">
        <w:tc>
          <w:tcPr>
            <w:tcW w:w="1276" w:type="dxa"/>
            <w:shd w:val="pct12" w:color="auto" w:fill="auto"/>
            <w:hideMark/>
          </w:tcPr>
          <w:p w14:paraId="1E5CCF97" w14:textId="77777777" w:rsidR="00C354D4" w:rsidRDefault="00C354D4">
            <w:pPr>
              <w:rPr>
                <w:b/>
              </w:rPr>
            </w:pPr>
            <w:r>
              <w:rPr>
                <w:b/>
              </w:rPr>
              <w:t>Atribút</w:t>
            </w:r>
          </w:p>
        </w:tc>
        <w:tc>
          <w:tcPr>
            <w:tcW w:w="7968" w:type="dxa"/>
            <w:shd w:val="pct12" w:color="auto" w:fill="auto"/>
            <w:hideMark/>
          </w:tcPr>
          <w:p w14:paraId="6994A3BA" w14:textId="77777777" w:rsidR="00C354D4" w:rsidRDefault="00C354D4">
            <w:pPr>
              <w:rPr>
                <w:b/>
              </w:rPr>
            </w:pPr>
            <w:r>
              <w:rPr>
                <w:b/>
              </w:rPr>
              <w:t>PoradovéČísloPodmienky : taric_MeasureConditionSeries</w:t>
            </w:r>
          </w:p>
        </w:tc>
      </w:tr>
      <w:tr w:rsidR="00C354D4" w14:paraId="7248D6F0" w14:textId="77777777" w:rsidTr="00612243">
        <w:tc>
          <w:tcPr>
            <w:tcW w:w="1276" w:type="dxa"/>
            <w:shd w:val="clear" w:color="auto" w:fill="auto"/>
          </w:tcPr>
          <w:p w14:paraId="4706542C" w14:textId="77777777" w:rsidR="00C354D4" w:rsidRDefault="00C354D4">
            <w:pPr>
              <w:rPr>
                <w:i/>
              </w:rPr>
            </w:pPr>
          </w:p>
        </w:tc>
        <w:tc>
          <w:tcPr>
            <w:tcW w:w="7968" w:type="dxa"/>
            <w:shd w:val="clear" w:color="auto" w:fill="auto"/>
            <w:hideMark/>
          </w:tcPr>
          <w:p w14:paraId="58D8051C" w14:textId="77777777" w:rsidR="00C354D4" w:rsidRDefault="00C354D4">
            <w:r>
              <w:t>Poradové číslo podmienky.</w:t>
            </w:r>
          </w:p>
        </w:tc>
      </w:tr>
    </w:tbl>
    <w:p w14:paraId="6F6AB83C" w14:textId="77777777" w:rsidR="00C354D4" w:rsidRDefault="00C354D4" w:rsidP="00C354D4">
      <w:pPr>
        <w:rPr>
          <w:lang w:eastAsia="en-US"/>
        </w:rPr>
      </w:pPr>
      <w:r>
        <w:t>Pravidlo</w:t>
      </w: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7E021817" w14:textId="77777777" w:rsidTr="00612243">
        <w:tc>
          <w:tcPr>
            <w:tcW w:w="1276" w:type="dxa"/>
            <w:shd w:val="pct12" w:color="auto" w:fill="auto"/>
            <w:hideMark/>
          </w:tcPr>
          <w:p w14:paraId="6C2ACA28" w14:textId="77777777" w:rsidR="00C354D4" w:rsidRDefault="00C354D4">
            <w:pPr>
              <w:rPr>
                <w:b/>
              </w:rPr>
            </w:pPr>
            <w:r>
              <w:rPr>
                <w:b/>
              </w:rPr>
              <w:t>Atribút</w:t>
            </w:r>
          </w:p>
        </w:tc>
        <w:tc>
          <w:tcPr>
            <w:tcW w:w="7938" w:type="dxa"/>
            <w:shd w:val="pct12" w:color="auto" w:fill="auto"/>
            <w:hideMark/>
          </w:tcPr>
          <w:p w14:paraId="409A642E" w14:textId="77777777" w:rsidR="00C354D4" w:rsidRDefault="00C354D4">
            <w:pPr>
              <w:rPr>
                <w:b/>
              </w:rPr>
            </w:pPr>
            <w:r>
              <w:rPr>
                <w:b/>
              </w:rPr>
              <w:t>Kód : Code</w:t>
            </w:r>
          </w:p>
        </w:tc>
      </w:tr>
      <w:tr w:rsidR="00C354D4" w14:paraId="44FBEF5C" w14:textId="77777777" w:rsidTr="00612243">
        <w:tc>
          <w:tcPr>
            <w:tcW w:w="1276" w:type="dxa"/>
            <w:shd w:val="clear" w:color="auto" w:fill="auto"/>
            <w:hideMark/>
          </w:tcPr>
          <w:p w14:paraId="31633353" w14:textId="77777777" w:rsidR="00C354D4" w:rsidRDefault="00C354D4">
            <w:pPr>
              <w:rPr>
                <w:i/>
              </w:rPr>
            </w:pPr>
            <w:r>
              <w:rPr>
                <w:i/>
              </w:rPr>
              <w:t>Popis</w:t>
            </w:r>
          </w:p>
        </w:tc>
        <w:tc>
          <w:tcPr>
            <w:tcW w:w="7938" w:type="dxa"/>
            <w:shd w:val="clear" w:color="auto" w:fill="auto"/>
            <w:hideMark/>
          </w:tcPr>
          <w:p w14:paraId="45B4D27D" w14:textId="77777777" w:rsidR="00C354D4" w:rsidRDefault="00C354D4">
            <w:r>
              <w:t>Kód aplikovaného pravidla.</w:t>
            </w:r>
          </w:p>
        </w:tc>
      </w:tr>
      <w:tr w:rsidR="00C354D4" w14:paraId="3C59F372" w14:textId="77777777" w:rsidTr="00612243">
        <w:tc>
          <w:tcPr>
            <w:tcW w:w="1276" w:type="dxa"/>
            <w:shd w:val="clear" w:color="auto" w:fill="auto"/>
          </w:tcPr>
          <w:p w14:paraId="101A701F" w14:textId="77777777" w:rsidR="00C354D4" w:rsidRDefault="00C354D4">
            <w:pPr>
              <w:rPr>
                <w:i/>
              </w:rPr>
            </w:pPr>
          </w:p>
        </w:tc>
        <w:tc>
          <w:tcPr>
            <w:tcW w:w="7938" w:type="dxa"/>
            <w:shd w:val="clear" w:color="auto" w:fill="auto"/>
          </w:tcPr>
          <w:p w14:paraId="614C049D" w14:textId="77777777" w:rsidR="00C354D4" w:rsidRDefault="00C354D4"/>
        </w:tc>
      </w:tr>
      <w:tr w:rsidR="00C354D4" w14:paraId="687D36B4" w14:textId="77777777" w:rsidTr="00612243">
        <w:tc>
          <w:tcPr>
            <w:tcW w:w="1276" w:type="dxa"/>
            <w:shd w:val="pct12" w:color="auto" w:fill="auto"/>
            <w:hideMark/>
          </w:tcPr>
          <w:p w14:paraId="61DD3248" w14:textId="77777777" w:rsidR="00C354D4" w:rsidRDefault="00C354D4">
            <w:pPr>
              <w:rPr>
                <w:b/>
              </w:rPr>
            </w:pPr>
            <w:r>
              <w:rPr>
                <w:b/>
              </w:rPr>
              <w:t>Atribút</w:t>
            </w:r>
          </w:p>
        </w:tc>
        <w:tc>
          <w:tcPr>
            <w:tcW w:w="7938" w:type="dxa"/>
            <w:shd w:val="pct12" w:color="auto" w:fill="auto"/>
            <w:hideMark/>
          </w:tcPr>
          <w:p w14:paraId="7DDED423" w14:textId="77777777" w:rsidR="00C354D4" w:rsidRDefault="00C354D4">
            <w:pPr>
              <w:rPr>
                <w:b/>
              </w:rPr>
            </w:pPr>
            <w:r>
              <w:rPr>
                <w:b/>
              </w:rPr>
              <w:t>Text : string</w:t>
            </w:r>
          </w:p>
        </w:tc>
      </w:tr>
      <w:tr w:rsidR="00C354D4" w14:paraId="4F011123" w14:textId="77777777" w:rsidTr="00612243">
        <w:tc>
          <w:tcPr>
            <w:tcW w:w="1276" w:type="dxa"/>
            <w:shd w:val="clear" w:color="auto" w:fill="auto"/>
            <w:hideMark/>
          </w:tcPr>
          <w:p w14:paraId="26A87820" w14:textId="77777777" w:rsidR="00C354D4" w:rsidRDefault="00C354D4">
            <w:pPr>
              <w:rPr>
                <w:i/>
              </w:rPr>
            </w:pPr>
            <w:r>
              <w:rPr>
                <w:i/>
              </w:rPr>
              <w:t>Popis</w:t>
            </w:r>
          </w:p>
        </w:tc>
        <w:tc>
          <w:tcPr>
            <w:tcW w:w="7938" w:type="dxa"/>
            <w:shd w:val="clear" w:color="auto" w:fill="auto"/>
            <w:hideMark/>
          </w:tcPr>
          <w:p w14:paraId="28152A36" w14:textId="77777777" w:rsidR="00C354D4" w:rsidRDefault="00C354D4">
            <w:r>
              <w:t>Znenie pravidla.</w:t>
            </w:r>
          </w:p>
        </w:tc>
      </w:tr>
      <w:tr w:rsidR="00C354D4" w14:paraId="504E2818" w14:textId="77777777" w:rsidTr="00612243">
        <w:tc>
          <w:tcPr>
            <w:tcW w:w="1276" w:type="dxa"/>
            <w:shd w:val="clear" w:color="auto" w:fill="auto"/>
          </w:tcPr>
          <w:p w14:paraId="76FB5C67" w14:textId="77777777" w:rsidR="00C354D4" w:rsidRDefault="00C354D4">
            <w:pPr>
              <w:rPr>
                <w:i/>
              </w:rPr>
            </w:pPr>
          </w:p>
        </w:tc>
        <w:tc>
          <w:tcPr>
            <w:tcW w:w="7938" w:type="dxa"/>
            <w:shd w:val="clear" w:color="auto" w:fill="auto"/>
          </w:tcPr>
          <w:p w14:paraId="2414E2D1" w14:textId="77777777" w:rsidR="00C354D4" w:rsidRDefault="00C354D4"/>
        </w:tc>
      </w:tr>
      <w:tr w:rsidR="00C354D4" w14:paraId="24B5A822" w14:textId="77777777" w:rsidTr="00612243">
        <w:tc>
          <w:tcPr>
            <w:tcW w:w="1276" w:type="dxa"/>
            <w:shd w:val="pct12" w:color="auto" w:fill="auto"/>
            <w:hideMark/>
          </w:tcPr>
          <w:p w14:paraId="6164F516" w14:textId="77777777" w:rsidR="00C354D4" w:rsidRDefault="00C354D4">
            <w:pPr>
              <w:rPr>
                <w:b/>
              </w:rPr>
            </w:pPr>
            <w:r>
              <w:rPr>
                <w:b/>
              </w:rPr>
              <w:t>Atribút</w:t>
            </w:r>
          </w:p>
        </w:tc>
        <w:tc>
          <w:tcPr>
            <w:tcW w:w="7938" w:type="dxa"/>
            <w:shd w:val="pct12" w:color="auto" w:fill="auto"/>
            <w:hideMark/>
          </w:tcPr>
          <w:p w14:paraId="791B3B0F" w14:textId="77777777" w:rsidR="00C354D4" w:rsidRDefault="00C354D4">
            <w:pPr>
              <w:rPr>
                <w:b/>
              </w:rPr>
            </w:pPr>
            <w:r>
              <w:rPr>
                <w:b/>
              </w:rPr>
              <w:t>Platby : KM.API.SAD.Evaluation.Response.Platba</w:t>
            </w:r>
          </w:p>
        </w:tc>
      </w:tr>
      <w:tr w:rsidR="00C354D4" w14:paraId="26E1DB39" w14:textId="77777777" w:rsidTr="00612243">
        <w:tc>
          <w:tcPr>
            <w:tcW w:w="1276" w:type="dxa"/>
            <w:shd w:val="clear" w:color="auto" w:fill="auto"/>
            <w:hideMark/>
          </w:tcPr>
          <w:p w14:paraId="67FFF997" w14:textId="77777777" w:rsidR="00C354D4" w:rsidRDefault="00C354D4">
            <w:pPr>
              <w:rPr>
                <w:i/>
              </w:rPr>
            </w:pPr>
            <w:r>
              <w:rPr>
                <w:i/>
              </w:rPr>
              <w:t>Popis</w:t>
            </w:r>
          </w:p>
        </w:tc>
        <w:tc>
          <w:tcPr>
            <w:tcW w:w="7938" w:type="dxa"/>
            <w:shd w:val="clear" w:color="auto" w:fill="auto"/>
            <w:hideMark/>
          </w:tcPr>
          <w:p w14:paraId="6216FC81" w14:textId="77777777" w:rsidR="00C354D4" w:rsidRDefault="00C354D4">
            <w:r>
              <w:t>Zoznam platieb vyrubených daným pravidlom.</w:t>
            </w:r>
          </w:p>
        </w:tc>
      </w:tr>
      <w:tr w:rsidR="00C354D4" w14:paraId="5C2E791D" w14:textId="77777777" w:rsidTr="00612243">
        <w:tc>
          <w:tcPr>
            <w:tcW w:w="1276" w:type="dxa"/>
            <w:shd w:val="clear" w:color="auto" w:fill="auto"/>
          </w:tcPr>
          <w:p w14:paraId="41A3E4EF" w14:textId="77777777" w:rsidR="00C354D4" w:rsidRDefault="00C354D4">
            <w:pPr>
              <w:rPr>
                <w:i/>
              </w:rPr>
            </w:pPr>
          </w:p>
        </w:tc>
        <w:tc>
          <w:tcPr>
            <w:tcW w:w="7938" w:type="dxa"/>
            <w:shd w:val="clear" w:color="auto" w:fill="auto"/>
          </w:tcPr>
          <w:p w14:paraId="47928CC0" w14:textId="77777777" w:rsidR="00C354D4" w:rsidRDefault="00C354D4"/>
        </w:tc>
      </w:tr>
    </w:tbl>
    <w:p w14:paraId="1D43180D" w14:textId="77777777" w:rsidR="005A7D3A" w:rsidRDefault="005A7D3A" w:rsidP="00C354D4"/>
    <w:p w14:paraId="7DE945CB" w14:textId="432AA555" w:rsidR="00C354D4" w:rsidRPr="00D24746" w:rsidRDefault="00C354D4" w:rsidP="00C354D4">
      <w:pPr>
        <w:rPr>
          <w:b/>
        </w:rPr>
      </w:pPr>
      <w:r w:rsidRPr="00D24746">
        <w:rPr>
          <w:b/>
        </w:rPr>
        <w:t>Opatrenie</w:t>
      </w:r>
    </w:p>
    <w:p w14:paraId="56159834"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21A532E0" w14:textId="77777777" w:rsidTr="00612243">
        <w:tc>
          <w:tcPr>
            <w:tcW w:w="1276" w:type="dxa"/>
            <w:hideMark/>
          </w:tcPr>
          <w:p w14:paraId="79276B0A" w14:textId="77777777" w:rsidR="00C354D4" w:rsidRDefault="00C354D4">
            <w:pPr>
              <w:rPr>
                <w:i/>
              </w:rPr>
            </w:pPr>
            <w:r>
              <w:rPr>
                <w:i/>
              </w:rPr>
              <w:t>Popis</w:t>
            </w:r>
          </w:p>
        </w:tc>
        <w:tc>
          <w:tcPr>
            <w:tcW w:w="7938" w:type="dxa"/>
            <w:hideMark/>
          </w:tcPr>
          <w:p w14:paraId="784246DB" w14:textId="77777777" w:rsidR="00C354D4" w:rsidRDefault="00C354D4">
            <w:r>
              <w:t>Informácie o relevantnom opatrení.</w:t>
            </w:r>
          </w:p>
        </w:tc>
      </w:tr>
      <w:tr w:rsidR="00C354D4" w14:paraId="00F1596E" w14:textId="77777777" w:rsidTr="00612243">
        <w:tc>
          <w:tcPr>
            <w:tcW w:w="1276" w:type="dxa"/>
            <w:shd w:val="pct12" w:color="auto" w:fill="auto"/>
            <w:hideMark/>
          </w:tcPr>
          <w:p w14:paraId="599D83D4" w14:textId="77777777" w:rsidR="00C354D4" w:rsidRDefault="00C354D4">
            <w:pPr>
              <w:rPr>
                <w:b/>
              </w:rPr>
            </w:pPr>
            <w:r>
              <w:rPr>
                <w:b/>
              </w:rPr>
              <w:t>Atribút</w:t>
            </w:r>
          </w:p>
        </w:tc>
        <w:tc>
          <w:tcPr>
            <w:tcW w:w="7938" w:type="dxa"/>
            <w:shd w:val="pct12" w:color="auto" w:fill="auto"/>
            <w:hideMark/>
          </w:tcPr>
          <w:p w14:paraId="0AD74EA9" w14:textId="77777777" w:rsidR="00C354D4" w:rsidRDefault="00C354D4">
            <w:pPr>
              <w:rPr>
                <w:b/>
              </w:rPr>
            </w:pPr>
            <w:r>
              <w:rPr>
                <w:b/>
              </w:rPr>
              <w:t>Séria : KM.API.SAD.Evaluation.Response.SériaTypuOpatrenia</w:t>
            </w:r>
          </w:p>
        </w:tc>
      </w:tr>
      <w:tr w:rsidR="00C354D4" w14:paraId="5388E617" w14:textId="77777777" w:rsidTr="00612243">
        <w:tc>
          <w:tcPr>
            <w:tcW w:w="1276" w:type="dxa"/>
            <w:hideMark/>
          </w:tcPr>
          <w:p w14:paraId="46006EA2" w14:textId="77777777" w:rsidR="00C354D4" w:rsidRDefault="00C354D4">
            <w:pPr>
              <w:rPr>
                <w:i/>
              </w:rPr>
            </w:pPr>
            <w:r>
              <w:rPr>
                <w:i/>
              </w:rPr>
              <w:t>Popis</w:t>
            </w:r>
          </w:p>
        </w:tc>
        <w:tc>
          <w:tcPr>
            <w:tcW w:w="7938" w:type="dxa"/>
            <w:hideMark/>
          </w:tcPr>
          <w:p w14:paraId="19A113FF" w14:textId="77777777" w:rsidR="00C354D4" w:rsidRDefault="00C354D4">
            <w:r>
              <w:t>Informácie o sérii typu opatrenia.</w:t>
            </w:r>
          </w:p>
        </w:tc>
      </w:tr>
      <w:tr w:rsidR="00C354D4" w14:paraId="2D96B1F1" w14:textId="77777777" w:rsidTr="00612243">
        <w:tc>
          <w:tcPr>
            <w:tcW w:w="1276" w:type="dxa"/>
          </w:tcPr>
          <w:p w14:paraId="45EFF2FF" w14:textId="77777777" w:rsidR="00C354D4" w:rsidRDefault="00C354D4">
            <w:pPr>
              <w:rPr>
                <w:i/>
              </w:rPr>
            </w:pPr>
          </w:p>
        </w:tc>
        <w:tc>
          <w:tcPr>
            <w:tcW w:w="7938" w:type="dxa"/>
          </w:tcPr>
          <w:p w14:paraId="2149F708" w14:textId="77777777" w:rsidR="00C354D4" w:rsidRDefault="00C354D4"/>
        </w:tc>
      </w:tr>
      <w:tr w:rsidR="00C354D4" w14:paraId="5CDA2F53" w14:textId="77777777" w:rsidTr="00612243">
        <w:tc>
          <w:tcPr>
            <w:tcW w:w="1276" w:type="dxa"/>
            <w:shd w:val="pct12" w:color="auto" w:fill="auto"/>
            <w:hideMark/>
          </w:tcPr>
          <w:p w14:paraId="093541B2" w14:textId="77777777" w:rsidR="00C354D4" w:rsidRDefault="00C354D4">
            <w:pPr>
              <w:rPr>
                <w:b/>
              </w:rPr>
            </w:pPr>
            <w:r>
              <w:rPr>
                <w:b/>
              </w:rPr>
              <w:t>Atribút</w:t>
            </w:r>
          </w:p>
        </w:tc>
        <w:tc>
          <w:tcPr>
            <w:tcW w:w="7938" w:type="dxa"/>
            <w:shd w:val="pct12" w:color="auto" w:fill="auto"/>
            <w:hideMark/>
          </w:tcPr>
          <w:p w14:paraId="5B2606A8" w14:textId="77777777" w:rsidR="00C354D4" w:rsidRDefault="00C354D4">
            <w:pPr>
              <w:rPr>
                <w:b/>
              </w:rPr>
            </w:pPr>
            <w:r>
              <w:rPr>
                <w:b/>
              </w:rPr>
              <w:t>Typ : KM.API.SAD.Evaluation.Response.TypOpatrenia</w:t>
            </w:r>
          </w:p>
        </w:tc>
      </w:tr>
      <w:tr w:rsidR="00C354D4" w14:paraId="337C4CF4" w14:textId="77777777" w:rsidTr="00612243">
        <w:tc>
          <w:tcPr>
            <w:tcW w:w="1276" w:type="dxa"/>
          </w:tcPr>
          <w:p w14:paraId="39566A41" w14:textId="77777777" w:rsidR="00C354D4" w:rsidRDefault="00C354D4">
            <w:pPr>
              <w:rPr>
                <w:i/>
              </w:rPr>
            </w:pPr>
          </w:p>
        </w:tc>
        <w:tc>
          <w:tcPr>
            <w:tcW w:w="7938" w:type="dxa"/>
          </w:tcPr>
          <w:p w14:paraId="4337170E" w14:textId="77777777" w:rsidR="00C354D4" w:rsidRDefault="00C354D4"/>
        </w:tc>
      </w:tr>
      <w:tr w:rsidR="00C354D4" w14:paraId="1FF2D698" w14:textId="77777777" w:rsidTr="00612243">
        <w:tc>
          <w:tcPr>
            <w:tcW w:w="1276" w:type="dxa"/>
            <w:shd w:val="pct12" w:color="auto" w:fill="auto"/>
            <w:hideMark/>
          </w:tcPr>
          <w:p w14:paraId="42A0F073" w14:textId="77777777" w:rsidR="00C354D4" w:rsidRDefault="00C354D4">
            <w:pPr>
              <w:rPr>
                <w:b/>
              </w:rPr>
            </w:pPr>
            <w:r>
              <w:rPr>
                <w:b/>
              </w:rPr>
              <w:t>Atribút</w:t>
            </w:r>
          </w:p>
        </w:tc>
        <w:tc>
          <w:tcPr>
            <w:tcW w:w="7938" w:type="dxa"/>
            <w:shd w:val="pct12" w:color="auto" w:fill="auto"/>
            <w:hideMark/>
          </w:tcPr>
          <w:p w14:paraId="33355461" w14:textId="77777777" w:rsidR="00C354D4" w:rsidRDefault="00C354D4">
            <w:pPr>
              <w:rPr>
                <w:b/>
              </w:rPr>
            </w:pPr>
            <w:r>
              <w:rPr>
                <w:b/>
              </w:rPr>
              <w:t>ID : taric_SID</w:t>
            </w:r>
          </w:p>
        </w:tc>
      </w:tr>
      <w:tr w:rsidR="00C354D4" w14:paraId="4A5A7262" w14:textId="77777777" w:rsidTr="00612243">
        <w:tc>
          <w:tcPr>
            <w:tcW w:w="1276" w:type="dxa"/>
            <w:hideMark/>
          </w:tcPr>
          <w:p w14:paraId="421F5864" w14:textId="77777777" w:rsidR="00C354D4" w:rsidRDefault="00C354D4">
            <w:pPr>
              <w:rPr>
                <w:i/>
              </w:rPr>
            </w:pPr>
            <w:r>
              <w:rPr>
                <w:i/>
              </w:rPr>
              <w:t>Popis</w:t>
            </w:r>
          </w:p>
        </w:tc>
        <w:tc>
          <w:tcPr>
            <w:tcW w:w="7938" w:type="dxa"/>
            <w:hideMark/>
          </w:tcPr>
          <w:p w14:paraId="478EBFA2" w14:textId="77777777" w:rsidR="00C354D4" w:rsidRDefault="00C354D4">
            <w:r>
              <w:t>ID opatrenia.</w:t>
            </w:r>
          </w:p>
        </w:tc>
      </w:tr>
      <w:tr w:rsidR="00C354D4" w14:paraId="5DDAB737" w14:textId="77777777" w:rsidTr="00612243">
        <w:tc>
          <w:tcPr>
            <w:tcW w:w="1276" w:type="dxa"/>
          </w:tcPr>
          <w:p w14:paraId="0AE2ECDA" w14:textId="77777777" w:rsidR="00C354D4" w:rsidRDefault="00C354D4">
            <w:pPr>
              <w:rPr>
                <w:i/>
              </w:rPr>
            </w:pPr>
          </w:p>
        </w:tc>
        <w:tc>
          <w:tcPr>
            <w:tcW w:w="7938" w:type="dxa"/>
          </w:tcPr>
          <w:p w14:paraId="3EA5131B" w14:textId="77777777" w:rsidR="00C354D4" w:rsidRDefault="00C354D4"/>
        </w:tc>
      </w:tr>
      <w:tr w:rsidR="00C354D4" w14:paraId="60E550D9" w14:textId="77777777" w:rsidTr="00612243">
        <w:tc>
          <w:tcPr>
            <w:tcW w:w="1276" w:type="dxa"/>
            <w:shd w:val="pct12" w:color="auto" w:fill="auto"/>
            <w:hideMark/>
          </w:tcPr>
          <w:p w14:paraId="2AB3B2F7" w14:textId="77777777" w:rsidR="00C354D4" w:rsidRDefault="00C354D4">
            <w:pPr>
              <w:rPr>
                <w:b/>
              </w:rPr>
            </w:pPr>
            <w:r>
              <w:rPr>
                <w:b/>
              </w:rPr>
              <w:t>Atribút</w:t>
            </w:r>
          </w:p>
        </w:tc>
        <w:tc>
          <w:tcPr>
            <w:tcW w:w="7938" w:type="dxa"/>
            <w:shd w:val="pct12" w:color="auto" w:fill="auto"/>
            <w:hideMark/>
          </w:tcPr>
          <w:p w14:paraId="4AE57C7B" w14:textId="77777777" w:rsidR="00C354D4" w:rsidRDefault="00C354D4">
            <w:pPr>
              <w:rPr>
                <w:b/>
              </w:rPr>
            </w:pPr>
            <w:r>
              <w:rPr>
                <w:b/>
              </w:rPr>
              <w:t>JeVynulované : boolean = false</w:t>
            </w:r>
          </w:p>
        </w:tc>
      </w:tr>
      <w:tr w:rsidR="00C354D4" w14:paraId="35873848" w14:textId="77777777" w:rsidTr="00612243">
        <w:tc>
          <w:tcPr>
            <w:tcW w:w="1276" w:type="dxa"/>
            <w:hideMark/>
          </w:tcPr>
          <w:p w14:paraId="585B90B0" w14:textId="77777777" w:rsidR="00C354D4" w:rsidRDefault="00C354D4">
            <w:pPr>
              <w:rPr>
                <w:i/>
              </w:rPr>
            </w:pPr>
            <w:r>
              <w:rPr>
                <w:i/>
              </w:rPr>
              <w:t>Popis</w:t>
            </w:r>
          </w:p>
        </w:tc>
        <w:tc>
          <w:tcPr>
            <w:tcW w:w="7938" w:type="dxa"/>
            <w:hideMark/>
          </w:tcPr>
          <w:p w14:paraId="4BCA9371" w14:textId="58FF5ACC" w:rsidR="00C354D4" w:rsidRDefault="00C354D4" w:rsidP="00FA4991">
            <w:r>
              <w:t xml:space="preserve">Určuje, či suma platieb vyrubených opatrením bola vynulovaná v dôsledku deklarovaného </w:t>
            </w:r>
            <w:r w:rsidR="007A2F45">
              <w:t>dodatočného</w:t>
            </w:r>
            <w:r>
              <w:t xml:space="preserve"> režimu.</w:t>
            </w:r>
          </w:p>
        </w:tc>
      </w:tr>
      <w:tr w:rsidR="00C354D4" w14:paraId="198A61C4" w14:textId="77777777" w:rsidTr="00612243">
        <w:tc>
          <w:tcPr>
            <w:tcW w:w="1276" w:type="dxa"/>
          </w:tcPr>
          <w:p w14:paraId="1F870105" w14:textId="77777777" w:rsidR="00C354D4" w:rsidRDefault="00C354D4">
            <w:pPr>
              <w:rPr>
                <w:i/>
              </w:rPr>
            </w:pPr>
          </w:p>
        </w:tc>
        <w:tc>
          <w:tcPr>
            <w:tcW w:w="7938" w:type="dxa"/>
          </w:tcPr>
          <w:p w14:paraId="193ECEA5" w14:textId="77777777" w:rsidR="00C354D4" w:rsidRDefault="00C354D4"/>
        </w:tc>
      </w:tr>
      <w:tr w:rsidR="00C354D4" w14:paraId="277806F6" w14:textId="77777777" w:rsidTr="00612243">
        <w:tc>
          <w:tcPr>
            <w:tcW w:w="1276" w:type="dxa"/>
            <w:shd w:val="pct12" w:color="auto" w:fill="auto"/>
            <w:hideMark/>
          </w:tcPr>
          <w:p w14:paraId="6CD55D2A" w14:textId="77777777" w:rsidR="00C354D4" w:rsidRDefault="00C354D4">
            <w:pPr>
              <w:rPr>
                <w:b/>
              </w:rPr>
            </w:pPr>
            <w:r>
              <w:rPr>
                <w:b/>
              </w:rPr>
              <w:t>Atribút</w:t>
            </w:r>
          </w:p>
        </w:tc>
        <w:tc>
          <w:tcPr>
            <w:tcW w:w="7938" w:type="dxa"/>
            <w:shd w:val="pct12" w:color="auto" w:fill="auto"/>
            <w:hideMark/>
          </w:tcPr>
          <w:p w14:paraId="5064009A" w14:textId="77777777" w:rsidR="00C354D4" w:rsidRDefault="00C354D4">
            <w:pPr>
              <w:rPr>
                <w:b/>
              </w:rPr>
            </w:pPr>
            <w:r>
              <w:rPr>
                <w:b/>
              </w:rPr>
              <w:t>UkážVGui : boolean = false</w:t>
            </w:r>
          </w:p>
        </w:tc>
      </w:tr>
      <w:tr w:rsidR="00C354D4" w14:paraId="0A1E2CA9" w14:textId="77777777" w:rsidTr="00612243">
        <w:tc>
          <w:tcPr>
            <w:tcW w:w="1276" w:type="dxa"/>
            <w:hideMark/>
          </w:tcPr>
          <w:p w14:paraId="42AFDE3D" w14:textId="77777777" w:rsidR="00C354D4" w:rsidRDefault="00C354D4">
            <w:pPr>
              <w:rPr>
                <w:i/>
              </w:rPr>
            </w:pPr>
            <w:r>
              <w:rPr>
                <w:i/>
              </w:rPr>
              <w:t>Popis</w:t>
            </w:r>
          </w:p>
        </w:tc>
        <w:tc>
          <w:tcPr>
            <w:tcW w:w="7938" w:type="dxa"/>
            <w:hideMark/>
          </w:tcPr>
          <w:p w14:paraId="6FED9FF3" w14:textId="77777777" w:rsidR="00C354D4" w:rsidRDefault="00C354D4">
            <w:r>
              <w:t>Príznak o zobrazení opatrenia na GUI.</w:t>
            </w:r>
          </w:p>
        </w:tc>
      </w:tr>
      <w:tr w:rsidR="00C354D4" w14:paraId="3865C4C6" w14:textId="77777777" w:rsidTr="00612243">
        <w:tc>
          <w:tcPr>
            <w:tcW w:w="1276" w:type="dxa"/>
          </w:tcPr>
          <w:p w14:paraId="42A3FAC7" w14:textId="77777777" w:rsidR="00C354D4" w:rsidRDefault="00C354D4">
            <w:pPr>
              <w:rPr>
                <w:i/>
              </w:rPr>
            </w:pPr>
          </w:p>
        </w:tc>
        <w:tc>
          <w:tcPr>
            <w:tcW w:w="7938" w:type="dxa"/>
          </w:tcPr>
          <w:p w14:paraId="27D884A7" w14:textId="77777777" w:rsidR="00C354D4" w:rsidRDefault="00C354D4"/>
        </w:tc>
      </w:tr>
      <w:tr w:rsidR="00C354D4" w14:paraId="08BC2790" w14:textId="77777777" w:rsidTr="00612243">
        <w:tc>
          <w:tcPr>
            <w:tcW w:w="1276" w:type="dxa"/>
            <w:shd w:val="pct12" w:color="auto" w:fill="auto"/>
            <w:hideMark/>
          </w:tcPr>
          <w:p w14:paraId="333AAC0F" w14:textId="77777777" w:rsidR="00C354D4" w:rsidRDefault="00C354D4">
            <w:pPr>
              <w:rPr>
                <w:b/>
              </w:rPr>
            </w:pPr>
            <w:r>
              <w:rPr>
                <w:b/>
              </w:rPr>
              <w:t>Atribút</w:t>
            </w:r>
          </w:p>
        </w:tc>
        <w:tc>
          <w:tcPr>
            <w:tcW w:w="7938" w:type="dxa"/>
            <w:shd w:val="pct12" w:color="auto" w:fill="auto"/>
            <w:hideMark/>
          </w:tcPr>
          <w:p w14:paraId="6CE783E7" w14:textId="77777777" w:rsidR="00C354D4" w:rsidRDefault="00C354D4">
            <w:pPr>
              <w:rPr>
                <w:b/>
              </w:rPr>
            </w:pPr>
            <w:r>
              <w:rPr>
                <w:b/>
              </w:rPr>
              <w:t>Platby : KM.API.SAD.Evaluation.Response.SumárnaPlatba</w:t>
            </w:r>
          </w:p>
        </w:tc>
      </w:tr>
      <w:tr w:rsidR="00C354D4" w14:paraId="4F7F9C49" w14:textId="77777777" w:rsidTr="00612243">
        <w:tc>
          <w:tcPr>
            <w:tcW w:w="1276" w:type="dxa"/>
            <w:hideMark/>
          </w:tcPr>
          <w:p w14:paraId="35466F7E" w14:textId="77777777" w:rsidR="00C354D4" w:rsidRDefault="00C354D4">
            <w:pPr>
              <w:rPr>
                <w:i/>
              </w:rPr>
            </w:pPr>
            <w:r>
              <w:rPr>
                <w:i/>
              </w:rPr>
              <w:t>Popis</w:t>
            </w:r>
          </w:p>
        </w:tc>
        <w:tc>
          <w:tcPr>
            <w:tcW w:w="7938" w:type="dxa"/>
            <w:hideMark/>
          </w:tcPr>
          <w:p w14:paraId="6A3006BE" w14:textId="77777777" w:rsidR="00C354D4" w:rsidRDefault="00C354D4">
            <w:r>
              <w:t>Zoznam sumárnych platieb, vyrubených daným opatrením.</w:t>
            </w:r>
          </w:p>
        </w:tc>
      </w:tr>
      <w:tr w:rsidR="00C354D4" w14:paraId="49991234" w14:textId="77777777" w:rsidTr="00612243">
        <w:tc>
          <w:tcPr>
            <w:tcW w:w="1276" w:type="dxa"/>
          </w:tcPr>
          <w:p w14:paraId="6D9B809F" w14:textId="77777777" w:rsidR="00C354D4" w:rsidRDefault="00C354D4">
            <w:pPr>
              <w:rPr>
                <w:i/>
              </w:rPr>
            </w:pPr>
          </w:p>
        </w:tc>
        <w:tc>
          <w:tcPr>
            <w:tcW w:w="7938" w:type="dxa"/>
          </w:tcPr>
          <w:p w14:paraId="01A24761" w14:textId="77777777" w:rsidR="00C354D4" w:rsidRDefault="00C354D4"/>
        </w:tc>
      </w:tr>
      <w:tr w:rsidR="00C354D4" w14:paraId="137A02C7" w14:textId="77777777" w:rsidTr="00612243">
        <w:tc>
          <w:tcPr>
            <w:tcW w:w="1276" w:type="dxa"/>
            <w:shd w:val="pct12" w:color="auto" w:fill="auto"/>
            <w:hideMark/>
          </w:tcPr>
          <w:p w14:paraId="105C370D" w14:textId="77777777" w:rsidR="00C354D4" w:rsidRDefault="00C354D4">
            <w:pPr>
              <w:rPr>
                <w:b/>
              </w:rPr>
            </w:pPr>
            <w:r>
              <w:rPr>
                <w:b/>
              </w:rPr>
              <w:t>Atribút</w:t>
            </w:r>
          </w:p>
        </w:tc>
        <w:tc>
          <w:tcPr>
            <w:tcW w:w="7938" w:type="dxa"/>
            <w:shd w:val="pct12" w:color="auto" w:fill="auto"/>
            <w:hideMark/>
          </w:tcPr>
          <w:p w14:paraId="3CB8AAB7" w14:textId="77777777" w:rsidR="00C354D4" w:rsidRDefault="00C354D4">
            <w:pPr>
              <w:rPr>
                <w:b/>
              </w:rPr>
            </w:pPr>
            <w:r>
              <w:rPr>
                <w:b/>
              </w:rPr>
              <w:t>AkcieOpatrenia : KM.API.SAD.Evaluation.Response.AkciaOpatrenia</w:t>
            </w:r>
          </w:p>
        </w:tc>
      </w:tr>
      <w:tr w:rsidR="00C354D4" w14:paraId="4D964632" w14:textId="77777777" w:rsidTr="00612243">
        <w:tc>
          <w:tcPr>
            <w:tcW w:w="1276" w:type="dxa"/>
            <w:hideMark/>
          </w:tcPr>
          <w:p w14:paraId="4AC94D08" w14:textId="77777777" w:rsidR="00C354D4" w:rsidRDefault="00C354D4">
            <w:pPr>
              <w:rPr>
                <w:i/>
              </w:rPr>
            </w:pPr>
            <w:r>
              <w:rPr>
                <w:i/>
              </w:rPr>
              <w:t>Popis</w:t>
            </w:r>
          </w:p>
        </w:tc>
        <w:tc>
          <w:tcPr>
            <w:tcW w:w="7938" w:type="dxa"/>
            <w:hideMark/>
          </w:tcPr>
          <w:p w14:paraId="279D0359" w14:textId="77777777" w:rsidR="00C354D4" w:rsidRDefault="00C354D4">
            <w:r>
              <w:t>Zoznam uplatnených akcií.</w:t>
            </w:r>
          </w:p>
        </w:tc>
      </w:tr>
      <w:tr w:rsidR="00C354D4" w14:paraId="501AECD3" w14:textId="77777777" w:rsidTr="00612243">
        <w:tc>
          <w:tcPr>
            <w:tcW w:w="1276" w:type="dxa"/>
          </w:tcPr>
          <w:p w14:paraId="190FD657" w14:textId="77777777" w:rsidR="00C354D4" w:rsidRDefault="00C354D4">
            <w:pPr>
              <w:rPr>
                <w:i/>
              </w:rPr>
            </w:pPr>
          </w:p>
        </w:tc>
        <w:tc>
          <w:tcPr>
            <w:tcW w:w="7938" w:type="dxa"/>
          </w:tcPr>
          <w:p w14:paraId="0F9E89D8" w14:textId="77777777" w:rsidR="00C354D4" w:rsidRDefault="00C354D4"/>
        </w:tc>
      </w:tr>
      <w:tr w:rsidR="00C354D4" w14:paraId="2321F989" w14:textId="77777777" w:rsidTr="00612243">
        <w:tc>
          <w:tcPr>
            <w:tcW w:w="1276" w:type="dxa"/>
            <w:shd w:val="pct12" w:color="auto" w:fill="auto"/>
            <w:hideMark/>
          </w:tcPr>
          <w:p w14:paraId="33FC2DD3" w14:textId="77777777" w:rsidR="00C354D4" w:rsidRDefault="00C354D4">
            <w:pPr>
              <w:rPr>
                <w:b/>
              </w:rPr>
            </w:pPr>
            <w:r>
              <w:rPr>
                <w:b/>
              </w:rPr>
              <w:t>Atribút</w:t>
            </w:r>
          </w:p>
        </w:tc>
        <w:tc>
          <w:tcPr>
            <w:tcW w:w="7938" w:type="dxa"/>
            <w:shd w:val="pct12" w:color="auto" w:fill="auto"/>
            <w:hideMark/>
          </w:tcPr>
          <w:p w14:paraId="6C76C2F4" w14:textId="77777777" w:rsidR="00C354D4" w:rsidRDefault="00C354D4">
            <w:pPr>
              <w:rPr>
                <w:b/>
              </w:rPr>
            </w:pPr>
            <w:r>
              <w:rPr>
                <w:b/>
              </w:rPr>
              <w:t>Pravidlá : KM.API.SAD.Evaluation.Response.Pravidlo</w:t>
            </w:r>
          </w:p>
        </w:tc>
      </w:tr>
      <w:tr w:rsidR="00C354D4" w14:paraId="347BD2FB" w14:textId="77777777" w:rsidTr="00612243">
        <w:tc>
          <w:tcPr>
            <w:tcW w:w="1276" w:type="dxa"/>
          </w:tcPr>
          <w:p w14:paraId="696ED003" w14:textId="77777777" w:rsidR="00C354D4" w:rsidRDefault="00C354D4">
            <w:pPr>
              <w:rPr>
                <w:i/>
              </w:rPr>
            </w:pPr>
          </w:p>
        </w:tc>
        <w:tc>
          <w:tcPr>
            <w:tcW w:w="7938" w:type="dxa"/>
          </w:tcPr>
          <w:p w14:paraId="5B2EFBB9" w14:textId="77777777" w:rsidR="00C354D4" w:rsidRDefault="00C354D4"/>
        </w:tc>
      </w:tr>
    </w:tbl>
    <w:p w14:paraId="6AA16FD3" w14:textId="77777777" w:rsidR="005A7D3A" w:rsidRDefault="005A7D3A" w:rsidP="00C354D4"/>
    <w:p w14:paraId="0D59BACF" w14:textId="23165B8F" w:rsidR="00C354D4" w:rsidRPr="00D24746" w:rsidRDefault="00C354D4" w:rsidP="00C354D4">
      <w:pPr>
        <w:rPr>
          <w:b/>
        </w:rPr>
      </w:pPr>
      <w:r w:rsidRPr="00D24746">
        <w:rPr>
          <w:b/>
        </w:rPr>
        <w:t>SériaTypuOpatrenia</w:t>
      </w:r>
    </w:p>
    <w:p w14:paraId="2BC34B7A"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05EEAFE4" w14:textId="77777777" w:rsidTr="00612243">
        <w:tc>
          <w:tcPr>
            <w:tcW w:w="1276" w:type="dxa"/>
            <w:shd w:val="pct12" w:color="auto" w:fill="auto"/>
            <w:hideMark/>
          </w:tcPr>
          <w:p w14:paraId="46603F96" w14:textId="77777777" w:rsidR="00C354D4" w:rsidRDefault="00C354D4">
            <w:pPr>
              <w:rPr>
                <w:b/>
              </w:rPr>
            </w:pPr>
            <w:r>
              <w:rPr>
                <w:b/>
              </w:rPr>
              <w:t>Atribút</w:t>
            </w:r>
          </w:p>
        </w:tc>
        <w:tc>
          <w:tcPr>
            <w:tcW w:w="7938" w:type="dxa"/>
            <w:shd w:val="pct12" w:color="auto" w:fill="auto"/>
            <w:hideMark/>
          </w:tcPr>
          <w:p w14:paraId="757433A8" w14:textId="77777777" w:rsidR="00C354D4" w:rsidRDefault="00C354D4">
            <w:pPr>
              <w:rPr>
                <w:b/>
              </w:rPr>
            </w:pPr>
            <w:r>
              <w:rPr>
                <w:b/>
              </w:rPr>
              <w:t>Kód : taric_MeasureTypeSeriesID</w:t>
            </w:r>
          </w:p>
        </w:tc>
      </w:tr>
      <w:tr w:rsidR="00C354D4" w14:paraId="7D15DEE6" w14:textId="77777777" w:rsidTr="00612243">
        <w:tc>
          <w:tcPr>
            <w:tcW w:w="1276" w:type="dxa"/>
            <w:shd w:val="clear" w:color="auto" w:fill="auto"/>
            <w:hideMark/>
          </w:tcPr>
          <w:p w14:paraId="30DE7B0C" w14:textId="77777777" w:rsidR="00C354D4" w:rsidRDefault="00C354D4">
            <w:pPr>
              <w:rPr>
                <w:i/>
              </w:rPr>
            </w:pPr>
            <w:r>
              <w:rPr>
                <w:i/>
              </w:rPr>
              <w:t>Popis</w:t>
            </w:r>
          </w:p>
        </w:tc>
        <w:tc>
          <w:tcPr>
            <w:tcW w:w="7938" w:type="dxa"/>
            <w:shd w:val="clear" w:color="auto" w:fill="auto"/>
            <w:hideMark/>
          </w:tcPr>
          <w:p w14:paraId="62233E32" w14:textId="77777777" w:rsidR="00C354D4" w:rsidRDefault="00C354D4">
            <w:r>
              <w:t>Kód série typu opatrenia.</w:t>
            </w:r>
          </w:p>
        </w:tc>
      </w:tr>
      <w:tr w:rsidR="00C354D4" w14:paraId="0B77DBCC" w14:textId="77777777" w:rsidTr="00612243">
        <w:tc>
          <w:tcPr>
            <w:tcW w:w="1276" w:type="dxa"/>
            <w:shd w:val="clear" w:color="auto" w:fill="auto"/>
          </w:tcPr>
          <w:p w14:paraId="4B151C7C" w14:textId="77777777" w:rsidR="00C354D4" w:rsidRDefault="00C354D4">
            <w:pPr>
              <w:rPr>
                <w:i/>
              </w:rPr>
            </w:pPr>
          </w:p>
        </w:tc>
        <w:tc>
          <w:tcPr>
            <w:tcW w:w="7938" w:type="dxa"/>
            <w:shd w:val="clear" w:color="auto" w:fill="auto"/>
          </w:tcPr>
          <w:p w14:paraId="03F28F80" w14:textId="77777777" w:rsidR="00C354D4" w:rsidRDefault="00C354D4"/>
        </w:tc>
      </w:tr>
      <w:tr w:rsidR="00C354D4" w14:paraId="1C1636F0" w14:textId="77777777" w:rsidTr="00612243">
        <w:tc>
          <w:tcPr>
            <w:tcW w:w="1276" w:type="dxa"/>
            <w:shd w:val="pct12" w:color="auto" w:fill="auto"/>
            <w:hideMark/>
          </w:tcPr>
          <w:p w14:paraId="1037E0BA" w14:textId="77777777" w:rsidR="00C354D4" w:rsidRDefault="00C354D4">
            <w:pPr>
              <w:rPr>
                <w:b/>
              </w:rPr>
            </w:pPr>
            <w:r>
              <w:rPr>
                <w:b/>
              </w:rPr>
              <w:t>Atribút</w:t>
            </w:r>
          </w:p>
        </w:tc>
        <w:tc>
          <w:tcPr>
            <w:tcW w:w="7938" w:type="dxa"/>
            <w:shd w:val="pct12" w:color="auto" w:fill="auto"/>
            <w:hideMark/>
          </w:tcPr>
          <w:p w14:paraId="4AB4FB37" w14:textId="77777777" w:rsidR="00C354D4" w:rsidRDefault="00C354D4">
            <w:pPr>
              <w:rPr>
                <w:b/>
              </w:rPr>
            </w:pPr>
            <w:r>
              <w:rPr>
                <w:b/>
              </w:rPr>
              <w:t>Popis : taric_ShortDescription</w:t>
            </w:r>
          </w:p>
        </w:tc>
      </w:tr>
      <w:tr w:rsidR="00C354D4" w14:paraId="45D442B7" w14:textId="77777777" w:rsidTr="00612243">
        <w:tc>
          <w:tcPr>
            <w:tcW w:w="1276" w:type="dxa"/>
            <w:shd w:val="clear" w:color="auto" w:fill="auto"/>
            <w:hideMark/>
          </w:tcPr>
          <w:p w14:paraId="1B465361" w14:textId="77777777" w:rsidR="00C354D4" w:rsidRDefault="00C354D4">
            <w:pPr>
              <w:rPr>
                <w:i/>
              </w:rPr>
            </w:pPr>
            <w:r>
              <w:rPr>
                <w:i/>
              </w:rPr>
              <w:t>Popis</w:t>
            </w:r>
          </w:p>
        </w:tc>
        <w:tc>
          <w:tcPr>
            <w:tcW w:w="7938" w:type="dxa"/>
            <w:shd w:val="clear" w:color="auto" w:fill="auto"/>
            <w:hideMark/>
          </w:tcPr>
          <w:p w14:paraId="73F980EF" w14:textId="77777777" w:rsidR="00C354D4" w:rsidRDefault="00C354D4">
            <w:r>
              <w:t>Popis série typu opatrenia.</w:t>
            </w:r>
          </w:p>
        </w:tc>
      </w:tr>
      <w:tr w:rsidR="00C354D4" w14:paraId="39757229" w14:textId="77777777" w:rsidTr="00612243">
        <w:tc>
          <w:tcPr>
            <w:tcW w:w="1276" w:type="dxa"/>
            <w:shd w:val="clear" w:color="auto" w:fill="auto"/>
          </w:tcPr>
          <w:p w14:paraId="7B1043EA" w14:textId="77777777" w:rsidR="00C354D4" w:rsidRDefault="00C354D4">
            <w:pPr>
              <w:rPr>
                <w:i/>
              </w:rPr>
            </w:pPr>
          </w:p>
        </w:tc>
        <w:tc>
          <w:tcPr>
            <w:tcW w:w="7938" w:type="dxa"/>
            <w:shd w:val="clear" w:color="auto" w:fill="auto"/>
          </w:tcPr>
          <w:p w14:paraId="3A0A5541" w14:textId="77777777" w:rsidR="00C354D4" w:rsidRDefault="00C354D4"/>
        </w:tc>
      </w:tr>
    </w:tbl>
    <w:p w14:paraId="7F3170C3" w14:textId="77777777" w:rsidR="005A7D3A" w:rsidRDefault="005A7D3A" w:rsidP="00C354D4"/>
    <w:p w14:paraId="69A956AC" w14:textId="7CAFD46C" w:rsidR="00C354D4" w:rsidRPr="00153363" w:rsidRDefault="00C354D4" w:rsidP="00C354D4">
      <w:pPr>
        <w:rPr>
          <w:b/>
        </w:rPr>
      </w:pPr>
      <w:r w:rsidRPr="00153363">
        <w:rPr>
          <w:b/>
        </w:rPr>
        <w:t>TypOpatrenia</w:t>
      </w:r>
    </w:p>
    <w:p w14:paraId="00751FE2" w14:textId="77777777" w:rsidR="00153363" w:rsidRDefault="00153363"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486BA668" w14:textId="77777777" w:rsidTr="00612243">
        <w:tc>
          <w:tcPr>
            <w:tcW w:w="1276" w:type="dxa"/>
            <w:shd w:val="pct12" w:color="auto" w:fill="auto"/>
            <w:hideMark/>
          </w:tcPr>
          <w:p w14:paraId="206F0523" w14:textId="77777777" w:rsidR="00C354D4" w:rsidRDefault="00C354D4">
            <w:pPr>
              <w:rPr>
                <w:b/>
              </w:rPr>
            </w:pPr>
            <w:r>
              <w:rPr>
                <w:b/>
              </w:rPr>
              <w:t>Atribút</w:t>
            </w:r>
          </w:p>
        </w:tc>
        <w:tc>
          <w:tcPr>
            <w:tcW w:w="7938" w:type="dxa"/>
            <w:shd w:val="pct12" w:color="auto" w:fill="auto"/>
            <w:hideMark/>
          </w:tcPr>
          <w:p w14:paraId="5E24E4D5" w14:textId="77777777" w:rsidR="00C354D4" w:rsidRDefault="00C354D4">
            <w:pPr>
              <w:rPr>
                <w:b/>
              </w:rPr>
            </w:pPr>
            <w:r>
              <w:rPr>
                <w:b/>
              </w:rPr>
              <w:t>Kód : taric_MeasureTypeSeriesID</w:t>
            </w:r>
          </w:p>
        </w:tc>
      </w:tr>
      <w:tr w:rsidR="00C354D4" w14:paraId="7D9A1D61" w14:textId="77777777" w:rsidTr="00612243">
        <w:tc>
          <w:tcPr>
            <w:tcW w:w="1276" w:type="dxa"/>
            <w:shd w:val="clear" w:color="auto" w:fill="auto"/>
            <w:hideMark/>
          </w:tcPr>
          <w:p w14:paraId="64DBB441" w14:textId="77777777" w:rsidR="00C354D4" w:rsidRDefault="00C354D4">
            <w:pPr>
              <w:rPr>
                <w:i/>
              </w:rPr>
            </w:pPr>
            <w:r>
              <w:rPr>
                <w:i/>
              </w:rPr>
              <w:t>Popis</w:t>
            </w:r>
          </w:p>
        </w:tc>
        <w:tc>
          <w:tcPr>
            <w:tcW w:w="7938" w:type="dxa"/>
            <w:shd w:val="clear" w:color="auto" w:fill="auto"/>
            <w:hideMark/>
          </w:tcPr>
          <w:p w14:paraId="5B9EFE99" w14:textId="77777777" w:rsidR="00C354D4" w:rsidRDefault="00C354D4">
            <w:r>
              <w:t>Typ opatrenia.</w:t>
            </w:r>
          </w:p>
        </w:tc>
      </w:tr>
      <w:tr w:rsidR="00C354D4" w14:paraId="033179C6" w14:textId="77777777" w:rsidTr="00612243">
        <w:tc>
          <w:tcPr>
            <w:tcW w:w="1276" w:type="dxa"/>
            <w:shd w:val="clear" w:color="auto" w:fill="auto"/>
          </w:tcPr>
          <w:p w14:paraId="1C65FE5D" w14:textId="77777777" w:rsidR="00C354D4" w:rsidRDefault="00C354D4">
            <w:pPr>
              <w:rPr>
                <w:i/>
              </w:rPr>
            </w:pPr>
          </w:p>
        </w:tc>
        <w:tc>
          <w:tcPr>
            <w:tcW w:w="7938" w:type="dxa"/>
            <w:shd w:val="clear" w:color="auto" w:fill="auto"/>
          </w:tcPr>
          <w:p w14:paraId="0FDBED76" w14:textId="77777777" w:rsidR="00C354D4" w:rsidRDefault="00C354D4"/>
        </w:tc>
      </w:tr>
      <w:tr w:rsidR="00C354D4" w14:paraId="12C6E711" w14:textId="77777777" w:rsidTr="00612243">
        <w:tc>
          <w:tcPr>
            <w:tcW w:w="1276" w:type="dxa"/>
            <w:shd w:val="pct12" w:color="auto" w:fill="auto"/>
            <w:hideMark/>
          </w:tcPr>
          <w:p w14:paraId="1C19535C" w14:textId="77777777" w:rsidR="00C354D4" w:rsidRDefault="00C354D4">
            <w:pPr>
              <w:rPr>
                <w:b/>
              </w:rPr>
            </w:pPr>
            <w:r>
              <w:rPr>
                <w:b/>
              </w:rPr>
              <w:t>Atribút</w:t>
            </w:r>
          </w:p>
        </w:tc>
        <w:tc>
          <w:tcPr>
            <w:tcW w:w="7938" w:type="dxa"/>
            <w:shd w:val="pct12" w:color="auto" w:fill="auto"/>
            <w:hideMark/>
          </w:tcPr>
          <w:p w14:paraId="129FAD45" w14:textId="77777777" w:rsidR="00C354D4" w:rsidRDefault="00C354D4">
            <w:pPr>
              <w:rPr>
                <w:b/>
              </w:rPr>
            </w:pPr>
            <w:r>
              <w:rPr>
                <w:b/>
              </w:rPr>
              <w:t>Popis : taric_ShortDescription</w:t>
            </w:r>
          </w:p>
        </w:tc>
      </w:tr>
      <w:tr w:rsidR="00C354D4" w14:paraId="4067FED8" w14:textId="77777777" w:rsidTr="00612243">
        <w:tc>
          <w:tcPr>
            <w:tcW w:w="1276" w:type="dxa"/>
            <w:shd w:val="clear" w:color="auto" w:fill="auto"/>
            <w:hideMark/>
          </w:tcPr>
          <w:p w14:paraId="739B3716" w14:textId="77777777" w:rsidR="00C354D4" w:rsidRDefault="00C354D4">
            <w:pPr>
              <w:rPr>
                <w:i/>
              </w:rPr>
            </w:pPr>
            <w:r>
              <w:rPr>
                <w:i/>
              </w:rPr>
              <w:t>Popis</w:t>
            </w:r>
          </w:p>
        </w:tc>
        <w:tc>
          <w:tcPr>
            <w:tcW w:w="7938" w:type="dxa"/>
            <w:shd w:val="clear" w:color="auto" w:fill="auto"/>
            <w:hideMark/>
          </w:tcPr>
          <w:p w14:paraId="249D44E0" w14:textId="77777777" w:rsidR="00C354D4" w:rsidRDefault="00C354D4">
            <w:r>
              <w:t>Popis typu opatrenia.</w:t>
            </w:r>
          </w:p>
        </w:tc>
      </w:tr>
      <w:tr w:rsidR="00C354D4" w14:paraId="2E267828" w14:textId="77777777" w:rsidTr="00612243">
        <w:tc>
          <w:tcPr>
            <w:tcW w:w="1276" w:type="dxa"/>
            <w:shd w:val="clear" w:color="auto" w:fill="auto"/>
          </w:tcPr>
          <w:p w14:paraId="70A88A85" w14:textId="77777777" w:rsidR="00C354D4" w:rsidRDefault="00C354D4">
            <w:pPr>
              <w:rPr>
                <w:i/>
              </w:rPr>
            </w:pPr>
          </w:p>
        </w:tc>
        <w:tc>
          <w:tcPr>
            <w:tcW w:w="7938" w:type="dxa"/>
            <w:shd w:val="clear" w:color="auto" w:fill="auto"/>
          </w:tcPr>
          <w:p w14:paraId="0CD6F94B" w14:textId="77777777" w:rsidR="00C354D4" w:rsidRDefault="00C354D4"/>
        </w:tc>
      </w:tr>
    </w:tbl>
    <w:p w14:paraId="3876D3A2" w14:textId="77777777" w:rsidR="005A7D3A" w:rsidRDefault="005A7D3A" w:rsidP="00C354D4"/>
    <w:p w14:paraId="14DC5C11" w14:textId="7CC96E78" w:rsidR="00C354D4" w:rsidRPr="00D24746" w:rsidRDefault="00C354D4" w:rsidP="00C354D4">
      <w:pPr>
        <w:rPr>
          <w:b/>
        </w:rPr>
      </w:pPr>
      <w:r w:rsidRPr="00D24746">
        <w:rPr>
          <w:b/>
        </w:rPr>
        <w:t>AkciaOpatrenia</w:t>
      </w:r>
    </w:p>
    <w:p w14:paraId="569FD9D2"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0AC9BE82" w14:textId="77777777" w:rsidTr="00612243">
        <w:tc>
          <w:tcPr>
            <w:tcW w:w="1276" w:type="dxa"/>
            <w:hideMark/>
          </w:tcPr>
          <w:p w14:paraId="64C4C13B" w14:textId="77777777" w:rsidR="00C354D4" w:rsidRDefault="00C354D4">
            <w:pPr>
              <w:rPr>
                <w:i/>
              </w:rPr>
            </w:pPr>
            <w:r>
              <w:rPr>
                <w:i/>
              </w:rPr>
              <w:t>Popis</w:t>
            </w:r>
          </w:p>
        </w:tc>
        <w:tc>
          <w:tcPr>
            <w:tcW w:w="7938" w:type="dxa"/>
            <w:hideMark/>
          </w:tcPr>
          <w:p w14:paraId="6B35D217" w14:textId="77777777" w:rsidR="00C354D4" w:rsidRDefault="00C354D4">
            <w:r>
              <w:t>Akcia vyvolaná splnením podmienky opatrenia.</w:t>
            </w:r>
          </w:p>
        </w:tc>
      </w:tr>
      <w:tr w:rsidR="00C354D4" w14:paraId="0951318F" w14:textId="77777777" w:rsidTr="00612243">
        <w:tc>
          <w:tcPr>
            <w:tcW w:w="1276" w:type="dxa"/>
            <w:shd w:val="pct12" w:color="auto" w:fill="auto"/>
            <w:hideMark/>
          </w:tcPr>
          <w:p w14:paraId="789E4855" w14:textId="77777777" w:rsidR="00C354D4" w:rsidRDefault="00C354D4">
            <w:pPr>
              <w:rPr>
                <w:b/>
              </w:rPr>
            </w:pPr>
            <w:r>
              <w:rPr>
                <w:b/>
              </w:rPr>
              <w:t>Atribút</w:t>
            </w:r>
          </w:p>
        </w:tc>
        <w:tc>
          <w:tcPr>
            <w:tcW w:w="7938" w:type="dxa"/>
            <w:shd w:val="pct12" w:color="auto" w:fill="auto"/>
            <w:hideMark/>
          </w:tcPr>
          <w:p w14:paraId="6B49CD2D" w14:textId="77777777" w:rsidR="00C354D4" w:rsidRDefault="00C354D4">
            <w:pPr>
              <w:rPr>
                <w:b/>
              </w:rPr>
            </w:pPr>
            <w:r>
              <w:rPr>
                <w:b/>
              </w:rPr>
              <w:t>SériaPodmienok : KM.API.SAD.Evaluation.Response.SériaPodmienokOpatrenia</w:t>
            </w:r>
          </w:p>
        </w:tc>
      </w:tr>
      <w:tr w:rsidR="00C354D4" w14:paraId="17D9DD65" w14:textId="77777777" w:rsidTr="00612243">
        <w:tc>
          <w:tcPr>
            <w:tcW w:w="1276" w:type="dxa"/>
            <w:hideMark/>
          </w:tcPr>
          <w:p w14:paraId="0AE6F852" w14:textId="77777777" w:rsidR="00C354D4" w:rsidRDefault="00C354D4">
            <w:pPr>
              <w:rPr>
                <w:i/>
              </w:rPr>
            </w:pPr>
            <w:r>
              <w:rPr>
                <w:i/>
              </w:rPr>
              <w:t>Popis</w:t>
            </w:r>
          </w:p>
        </w:tc>
        <w:tc>
          <w:tcPr>
            <w:tcW w:w="7938" w:type="dxa"/>
          </w:tcPr>
          <w:p w14:paraId="59D10C32" w14:textId="77777777" w:rsidR="00C354D4" w:rsidRDefault="00C354D4">
            <w:r>
              <w:t>Séria podmienok opatrenia.</w:t>
            </w:r>
          </w:p>
          <w:p w14:paraId="43CDD306" w14:textId="77777777" w:rsidR="00C354D4" w:rsidRDefault="00C354D4"/>
          <w:p w14:paraId="4A25667E" w14:textId="77777777" w:rsidR="00C354D4" w:rsidRDefault="00C354D4">
            <w:r>
              <w:t>Nevyplnené pre opatrenia bez podmienok.</w:t>
            </w:r>
          </w:p>
        </w:tc>
      </w:tr>
      <w:tr w:rsidR="00C354D4" w14:paraId="620A8932" w14:textId="77777777" w:rsidTr="00612243">
        <w:trPr>
          <w:trHeight w:val="80"/>
        </w:trPr>
        <w:tc>
          <w:tcPr>
            <w:tcW w:w="1276" w:type="dxa"/>
          </w:tcPr>
          <w:p w14:paraId="1C0F3B91" w14:textId="77777777" w:rsidR="00C354D4" w:rsidRDefault="00C354D4">
            <w:pPr>
              <w:rPr>
                <w:i/>
              </w:rPr>
            </w:pPr>
          </w:p>
        </w:tc>
        <w:tc>
          <w:tcPr>
            <w:tcW w:w="7938" w:type="dxa"/>
          </w:tcPr>
          <w:p w14:paraId="0F6CF548" w14:textId="77777777" w:rsidR="00C354D4" w:rsidRDefault="00C354D4"/>
        </w:tc>
      </w:tr>
      <w:tr w:rsidR="00C354D4" w14:paraId="3BDE715B" w14:textId="77777777" w:rsidTr="00612243">
        <w:tc>
          <w:tcPr>
            <w:tcW w:w="1276" w:type="dxa"/>
            <w:shd w:val="pct12" w:color="auto" w:fill="auto"/>
            <w:hideMark/>
          </w:tcPr>
          <w:p w14:paraId="493E2C4A" w14:textId="77777777" w:rsidR="00C354D4" w:rsidRDefault="00C354D4">
            <w:pPr>
              <w:rPr>
                <w:b/>
              </w:rPr>
            </w:pPr>
            <w:r>
              <w:rPr>
                <w:b/>
              </w:rPr>
              <w:t>Atribút</w:t>
            </w:r>
          </w:p>
        </w:tc>
        <w:tc>
          <w:tcPr>
            <w:tcW w:w="7938" w:type="dxa"/>
            <w:shd w:val="pct12" w:color="auto" w:fill="auto"/>
            <w:hideMark/>
          </w:tcPr>
          <w:p w14:paraId="7135E6A6" w14:textId="77777777" w:rsidR="00C354D4" w:rsidRDefault="00C354D4">
            <w:pPr>
              <w:rPr>
                <w:b/>
              </w:rPr>
            </w:pPr>
            <w:r>
              <w:rPr>
                <w:b/>
              </w:rPr>
              <w:t>PoradovéČísloPodmienky : taric_MeasureConditionIndex</w:t>
            </w:r>
          </w:p>
        </w:tc>
      </w:tr>
      <w:tr w:rsidR="00C354D4" w14:paraId="079A812C" w14:textId="77777777" w:rsidTr="00612243">
        <w:tc>
          <w:tcPr>
            <w:tcW w:w="1276" w:type="dxa"/>
            <w:hideMark/>
          </w:tcPr>
          <w:p w14:paraId="5FAF7E0F" w14:textId="77777777" w:rsidR="00C354D4" w:rsidRDefault="00C354D4">
            <w:pPr>
              <w:rPr>
                <w:i/>
              </w:rPr>
            </w:pPr>
            <w:r>
              <w:rPr>
                <w:i/>
              </w:rPr>
              <w:t>Popis</w:t>
            </w:r>
          </w:p>
        </w:tc>
        <w:tc>
          <w:tcPr>
            <w:tcW w:w="7938" w:type="dxa"/>
          </w:tcPr>
          <w:p w14:paraId="6A83E2A8" w14:textId="77777777" w:rsidR="00C354D4" w:rsidRDefault="00C354D4">
            <w:r>
              <w:t>Poradové číslo podmienky v danej sérii.</w:t>
            </w:r>
          </w:p>
          <w:p w14:paraId="609B45BC" w14:textId="77777777" w:rsidR="00C354D4" w:rsidRDefault="00C354D4"/>
          <w:p w14:paraId="3FCF1D0E" w14:textId="77777777" w:rsidR="00C354D4" w:rsidRDefault="00C354D4">
            <w:r>
              <w:t>Nevyplnené pre opatrenia bez podmienok.</w:t>
            </w:r>
          </w:p>
        </w:tc>
      </w:tr>
      <w:tr w:rsidR="00C354D4" w14:paraId="5437BD6C" w14:textId="77777777" w:rsidTr="00612243">
        <w:tc>
          <w:tcPr>
            <w:tcW w:w="1276" w:type="dxa"/>
          </w:tcPr>
          <w:p w14:paraId="4D5A3BB7" w14:textId="77777777" w:rsidR="00C354D4" w:rsidRDefault="00C354D4">
            <w:pPr>
              <w:rPr>
                <w:i/>
              </w:rPr>
            </w:pPr>
          </w:p>
        </w:tc>
        <w:tc>
          <w:tcPr>
            <w:tcW w:w="7938" w:type="dxa"/>
          </w:tcPr>
          <w:p w14:paraId="19B1C74E" w14:textId="77777777" w:rsidR="00C354D4" w:rsidRDefault="00C354D4"/>
        </w:tc>
      </w:tr>
      <w:tr w:rsidR="00C354D4" w14:paraId="54673D33" w14:textId="77777777" w:rsidTr="00612243">
        <w:tc>
          <w:tcPr>
            <w:tcW w:w="1276" w:type="dxa"/>
            <w:shd w:val="pct12" w:color="auto" w:fill="auto"/>
            <w:hideMark/>
          </w:tcPr>
          <w:p w14:paraId="796ABA03" w14:textId="77777777" w:rsidR="00C354D4" w:rsidRDefault="00C354D4">
            <w:pPr>
              <w:rPr>
                <w:b/>
              </w:rPr>
            </w:pPr>
            <w:r>
              <w:rPr>
                <w:b/>
              </w:rPr>
              <w:t>Atribút</w:t>
            </w:r>
          </w:p>
        </w:tc>
        <w:tc>
          <w:tcPr>
            <w:tcW w:w="7938" w:type="dxa"/>
            <w:shd w:val="pct12" w:color="auto" w:fill="auto"/>
            <w:hideMark/>
          </w:tcPr>
          <w:p w14:paraId="0E6F06DE" w14:textId="77777777" w:rsidR="00C354D4" w:rsidRDefault="00C354D4">
            <w:pPr>
              <w:rPr>
                <w:b/>
              </w:rPr>
            </w:pPr>
            <w:r>
              <w:rPr>
                <w:b/>
              </w:rPr>
              <w:t>HodnotaPodmienky : UniCode</w:t>
            </w:r>
          </w:p>
        </w:tc>
      </w:tr>
      <w:tr w:rsidR="00C354D4" w14:paraId="65A24B6D" w14:textId="77777777" w:rsidTr="00612243">
        <w:tc>
          <w:tcPr>
            <w:tcW w:w="1276" w:type="dxa"/>
            <w:hideMark/>
          </w:tcPr>
          <w:p w14:paraId="17A3C378" w14:textId="77777777" w:rsidR="00C354D4" w:rsidRDefault="00C354D4">
            <w:pPr>
              <w:rPr>
                <w:i/>
              </w:rPr>
            </w:pPr>
            <w:r>
              <w:rPr>
                <w:i/>
              </w:rPr>
              <w:t>Popis</w:t>
            </w:r>
          </w:p>
        </w:tc>
        <w:tc>
          <w:tcPr>
            <w:tcW w:w="7938" w:type="dxa"/>
          </w:tcPr>
          <w:p w14:paraId="008E8254" w14:textId="77777777" w:rsidR="00C354D4" w:rsidRDefault="00C354D4">
            <w:r>
              <w:t>Vzorec hodnoty podmienky.</w:t>
            </w:r>
          </w:p>
          <w:p w14:paraId="762A78AD" w14:textId="77777777" w:rsidR="00C354D4" w:rsidRDefault="00C354D4"/>
          <w:p w14:paraId="56646C79" w14:textId="77777777" w:rsidR="00C354D4" w:rsidRDefault="00C354D4">
            <w:r>
              <w:t>Vyplnené pre podmienky, ktorých správnosť sa vyhodnocuje porovnávaním deklarovaných množstiev alebo cien voči referenčnej hodnote.</w:t>
            </w:r>
          </w:p>
        </w:tc>
      </w:tr>
      <w:tr w:rsidR="00C354D4" w14:paraId="7B2DC7B5" w14:textId="77777777" w:rsidTr="00612243">
        <w:trPr>
          <w:trHeight w:val="80"/>
        </w:trPr>
        <w:tc>
          <w:tcPr>
            <w:tcW w:w="1276" w:type="dxa"/>
          </w:tcPr>
          <w:p w14:paraId="1E347CE6" w14:textId="77777777" w:rsidR="00C354D4" w:rsidRDefault="00C354D4">
            <w:pPr>
              <w:rPr>
                <w:i/>
              </w:rPr>
            </w:pPr>
          </w:p>
        </w:tc>
        <w:tc>
          <w:tcPr>
            <w:tcW w:w="7938" w:type="dxa"/>
          </w:tcPr>
          <w:p w14:paraId="5EA85766" w14:textId="77777777" w:rsidR="00C354D4" w:rsidRDefault="00C354D4"/>
        </w:tc>
      </w:tr>
      <w:tr w:rsidR="00C354D4" w14:paraId="6A3BC381" w14:textId="77777777" w:rsidTr="00612243">
        <w:tc>
          <w:tcPr>
            <w:tcW w:w="1276" w:type="dxa"/>
            <w:shd w:val="pct12" w:color="auto" w:fill="auto"/>
            <w:hideMark/>
          </w:tcPr>
          <w:p w14:paraId="26535AEC" w14:textId="77777777" w:rsidR="00C354D4" w:rsidRDefault="00C354D4">
            <w:pPr>
              <w:rPr>
                <w:b/>
              </w:rPr>
            </w:pPr>
            <w:r>
              <w:rPr>
                <w:b/>
              </w:rPr>
              <w:lastRenderedPageBreak/>
              <w:t>Atribút</w:t>
            </w:r>
          </w:p>
        </w:tc>
        <w:tc>
          <w:tcPr>
            <w:tcW w:w="7938" w:type="dxa"/>
            <w:shd w:val="pct12" w:color="auto" w:fill="auto"/>
            <w:hideMark/>
          </w:tcPr>
          <w:p w14:paraId="66D3E66D" w14:textId="77777777" w:rsidR="00C354D4" w:rsidRDefault="00C354D4">
            <w:pPr>
              <w:rPr>
                <w:b/>
              </w:rPr>
            </w:pPr>
            <w:r>
              <w:rPr>
                <w:b/>
              </w:rPr>
              <w:t>Certifikát : KM.API.SAD.Evaluation.Response.Certifikát</w:t>
            </w:r>
          </w:p>
        </w:tc>
      </w:tr>
      <w:tr w:rsidR="00C354D4" w14:paraId="03CCCF37" w14:textId="77777777" w:rsidTr="00612243">
        <w:tc>
          <w:tcPr>
            <w:tcW w:w="1276" w:type="dxa"/>
          </w:tcPr>
          <w:p w14:paraId="11C818E3" w14:textId="77777777" w:rsidR="00C354D4" w:rsidRDefault="00C354D4">
            <w:pPr>
              <w:rPr>
                <w:i/>
              </w:rPr>
            </w:pPr>
          </w:p>
        </w:tc>
        <w:tc>
          <w:tcPr>
            <w:tcW w:w="7938" w:type="dxa"/>
            <w:hideMark/>
          </w:tcPr>
          <w:p w14:paraId="446F7AF5" w14:textId="77777777" w:rsidR="00C354D4" w:rsidRDefault="00C354D4">
            <w:r>
              <w:t>Informácie o certifikáte, ktorý je podmienkou pre splnenie podmienky.</w:t>
            </w:r>
          </w:p>
        </w:tc>
      </w:tr>
      <w:tr w:rsidR="00C354D4" w14:paraId="325454B2" w14:textId="77777777" w:rsidTr="00612243">
        <w:tc>
          <w:tcPr>
            <w:tcW w:w="1276" w:type="dxa"/>
            <w:shd w:val="pct12" w:color="auto" w:fill="auto"/>
            <w:hideMark/>
          </w:tcPr>
          <w:p w14:paraId="63362C06" w14:textId="77777777" w:rsidR="00C354D4" w:rsidRDefault="00C354D4">
            <w:pPr>
              <w:rPr>
                <w:b/>
              </w:rPr>
            </w:pPr>
            <w:r>
              <w:rPr>
                <w:b/>
              </w:rPr>
              <w:t>Atribút</w:t>
            </w:r>
          </w:p>
        </w:tc>
        <w:tc>
          <w:tcPr>
            <w:tcW w:w="7938" w:type="dxa"/>
            <w:shd w:val="pct12" w:color="auto" w:fill="auto"/>
            <w:hideMark/>
          </w:tcPr>
          <w:p w14:paraId="3043C11D" w14:textId="77777777" w:rsidR="00C354D4" w:rsidRDefault="00C354D4">
            <w:pPr>
              <w:rPr>
                <w:b/>
              </w:rPr>
            </w:pPr>
            <w:r>
              <w:rPr>
                <w:b/>
              </w:rPr>
              <w:t>KódAkcie : taric_MeasureAction</w:t>
            </w:r>
          </w:p>
        </w:tc>
      </w:tr>
      <w:tr w:rsidR="00C354D4" w14:paraId="062006E0" w14:textId="77777777" w:rsidTr="00612243">
        <w:tc>
          <w:tcPr>
            <w:tcW w:w="1276" w:type="dxa"/>
            <w:hideMark/>
          </w:tcPr>
          <w:p w14:paraId="6841FE5D" w14:textId="77777777" w:rsidR="00C354D4" w:rsidRDefault="00C354D4">
            <w:pPr>
              <w:rPr>
                <w:i/>
              </w:rPr>
            </w:pPr>
            <w:r>
              <w:rPr>
                <w:i/>
              </w:rPr>
              <w:t>Popis</w:t>
            </w:r>
          </w:p>
        </w:tc>
        <w:tc>
          <w:tcPr>
            <w:tcW w:w="7938" w:type="dxa"/>
            <w:hideMark/>
          </w:tcPr>
          <w:p w14:paraId="46C81D7C" w14:textId="77777777" w:rsidR="00C354D4" w:rsidRDefault="00C354D4">
            <w:r>
              <w:t>Kód akcie opatrenia.</w:t>
            </w:r>
          </w:p>
        </w:tc>
      </w:tr>
      <w:tr w:rsidR="00C354D4" w14:paraId="762E1396" w14:textId="77777777" w:rsidTr="00612243">
        <w:tc>
          <w:tcPr>
            <w:tcW w:w="1276" w:type="dxa"/>
          </w:tcPr>
          <w:p w14:paraId="15B47746" w14:textId="77777777" w:rsidR="00C354D4" w:rsidRDefault="00C354D4">
            <w:pPr>
              <w:rPr>
                <w:i/>
              </w:rPr>
            </w:pPr>
          </w:p>
        </w:tc>
        <w:tc>
          <w:tcPr>
            <w:tcW w:w="7938" w:type="dxa"/>
          </w:tcPr>
          <w:p w14:paraId="47507F3D" w14:textId="77777777" w:rsidR="00C354D4" w:rsidRDefault="00C354D4"/>
        </w:tc>
      </w:tr>
      <w:tr w:rsidR="00C354D4" w14:paraId="1382AC2E" w14:textId="77777777" w:rsidTr="00612243">
        <w:tc>
          <w:tcPr>
            <w:tcW w:w="1276" w:type="dxa"/>
            <w:shd w:val="pct12" w:color="auto" w:fill="auto"/>
            <w:hideMark/>
          </w:tcPr>
          <w:p w14:paraId="60B245D2" w14:textId="77777777" w:rsidR="00C354D4" w:rsidRDefault="00C354D4">
            <w:pPr>
              <w:rPr>
                <w:b/>
              </w:rPr>
            </w:pPr>
            <w:r>
              <w:rPr>
                <w:b/>
              </w:rPr>
              <w:t>Atribút</w:t>
            </w:r>
          </w:p>
        </w:tc>
        <w:tc>
          <w:tcPr>
            <w:tcW w:w="7938" w:type="dxa"/>
            <w:shd w:val="pct12" w:color="auto" w:fill="auto"/>
            <w:hideMark/>
          </w:tcPr>
          <w:p w14:paraId="322D6B85" w14:textId="77777777" w:rsidR="00C354D4" w:rsidRDefault="00C354D4">
            <w:pPr>
              <w:rPr>
                <w:b/>
              </w:rPr>
            </w:pPr>
            <w:r>
              <w:rPr>
                <w:b/>
              </w:rPr>
              <w:t>TextAkcie : taric_ShortDescription</w:t>
            </w:r>
          </w:p>
        </w:tc>
      </w:tr>
      <w:tr w:rsidR="00C354D4" w14:paraId="4D42BCF7" w14:textId="77777777" w:rsidTr="00612243">
        <w:tc>
          <w:tcPr>
            <w:tcW w:w="1276" w:type="dxa"/>
            <w:hideMark/>
          </w:tcPr>
          <w:p w14:paraId="1714128B" w14:textId="77777777" w:rsidR="00C354D4" w:rsidRDefault="00C354D4">
            <w:pPr>
              <w:rPr>
                <w:i/>
              </w:rPr>
            </w:pPr>
            <w:r>
              <w:rPr>
                <w:i/>
              </w:rPr>
              <w:t>Popis</w:t>
            </w:r>
          </w:p>
        </w:tc>
        <w:tc>
          <w:tcPr>
            <w:tcW w:w="7938" w:type="dxa"/>
            <w:hideMark/>
          </w:tcPr>
          <w:p w14:paraId="781809F4" w14:textId="77777777" w:rsidR="00C354D4" w:rsidRDefault="00C354D4">
            <w:r>
              <w:t>Znenie aplikovanej akcie.</w:t>
            </w:r>
          </w:p>
        </w:tc>
      </w:tr>
      <w:tr w:rsidR="00C354D4" w14:paraId="17E28F65" w14:textId="77777777" w:rsidTr="00612243">
        <w:tc>
          <w:tcPr>
            <w:tcW w:w="1276" w:type="dxa"/>
          </w:tcPr>
          <w:p w14:paraId="14583C28" w14:textId="77777777" w:rsidR="00C354D4" w:rsidRDefault="00C354D4">
            <w:pPr>
              <w:rPr>
                <w:i/>
              </w:rPr>
            </w:pPr>
          </w:p>
        </w:tc>
        <w:tc>
          <w:tcPr>
            <w:tcW w:w="7938" w:type="dxa"/>
          </w:tcPr>
          <w:p w14:paraId="180877A4" w14:textId="77777777" w:rsidR="00C354D4" w:rsidRDefault="00C354D4"/>
        </w:tc>
      </w:tr>
      <w:tr w:rsidR="00C354D4" w14:paraId="67CE79F7" w14:textId="77777777" w:rsidTr="00612243">
        <w:tc>
          <w:tcPr>
            <w:tcW w:w="1276" w:type="dxa"/>
            <w:shd w:val="pct12" w:color="auto" w:fill="auto"/>
            <w:hideMark/>
          </w:tcPr>
          <w:p w14:paraId="69A3CDBC" w14:textId="77777777" w:rsidR="00C354D4" w:rsidRDefault="00C354D4">
            <w:pPr>
              <w:rPr>
                <w:b/>
              </w:rPr>
            </w:pPr>
            <w:r>
              <w:rPr>
                <w:b/>
              </w:rPr>
              <w:t>Atribút</w:t>
            </w:r>
          </w:p>
        </w:tc>
        <w:tc>
          <w:tcPr>
            <w:tcW w:w="7938" w:type="dxa"/>
            <w:shd w:val="pct12" w:color="auto" w:fill="auto"/>
            <w:hideMark/>
          </w:tcPr>
          <w:p w14:paraId="4C18A067" w14:textId="77777777" w:rsidR="00C354D4" w:rsidRDefault="00C354D4">
            <w:pPr>
              <w:rPr>
                <w:b/>
              </w:rPr>
            </w:pPr>
            <w:r>
              <w:rPr>
                <w:b/>
              </w:rPr>
              <w:t>Platby : KM.API.SAD.Evaluation.Response.Platba</w:t>
            </w:r>
          </w:p>
        </w:tc>
      </w:tr>
      <w:tr w:rsidR="00C354D4" w14:paraId="5850B71B" w14:textId="77777777" w:rsidTr="00612243">
        <w:tc>
          <w:tcPr>
            <w:tcW w:w="1276" w:type="dxa"/>
            <w:hideMark/>
          </w:tcPr>
          <w:p w14:paraId="7729DDCE" w14:textId="77777777" w:rsidR="00C354D4" w:rsidRDefault="00C354D4">
            <w:pPr>
              <w:rPr>
                <w:i/>
              </w:rPr>
            </w:pPr>
            <w:r>
              <w:rPr>
                <w:i/>
              </w:rPr>
              <w:t>Popis</w:t>
            </w:r>
          </w:p>
        </w:tc>
        <w:tc>
          <w:tcPr>
            <w:tcW w:w="7938" w:type="dxa"/>
            <w:hideMark/>
          </w:tcPr>
          <w:p w14:paraId="1C2F2951" w14:textId="77777777" w:rsidR="00C354D4" w:rsidRDefault="00C354D4">
            <w:r>
              <w:t>Zoznam platieb, vyrubených danou akciou.</w:t>
            </w:r>
          </w:p>
        </w:tc>
      </w:tr>
      <w:tr w:rsidR="00C354D4" w14:paraId="02DE5224" w14:textId="77777777" w:rsidTr="00612243">
        <w:tc>
          <w:tcPr>
            <w:tcW w:w="1276" w:type="dxa"/>
          </w:tcPr>
          <w:p w14:paraId="2B8D66DE" w14:textId="77777777" w:rsidR="00C354D4" w:rsidRDefault="00C354D4">
            <w:pPr>
              <w:rPr>
                <w:i/>
              </w:rPr>
            </w:pPr>
          </w:p>
        </w:tc>
        <w:tc>
          <w:tcPr>
            <w:tcW w:w="7938" w:type="dxa"/>
          </w:tcPr>
          <w:p w14:paraId="6AB0273D" w14:textId="77777777" w:rsidR="00C354D4" w:rsidRDefault="00C354D4"/>
        </w:tc>
      </w:tr>
    </w:tbl>
    <w:p w14:paraId="21B047E9" w14:textId="77777777" w:rsidR="005A7D3A" w:rsidRDefault="005A7D3A" w:rsidP="00C354D4">
      <w:bookmarkStart w:id="380" w:name="bmb505a1d5a3f84fd99a221a5a8cd99539"/>
      <w:bookmarkStart w:id="381" w:name="bmaf88ef438707459b95741d5e1ee06658"/>
      <w:bookmarkStart w:id="382" w:name="bme1801d883f5f4426a0055039390e1853"/>
      <w:bookmarkStart w:id="383" w:name="bme2d83678a8744c95b9c56c0ae7e5366c"/>
      <w:bookmarkStart w:id="384" w:name="bm1a8e7cc2a860409e95dca9ff236c04a2"/>
      <w:bookmarkStart w:id="385" w:name="bmf5ba2c130a6140b4b407fcd4f4ec6197"/>
      <w:bookmarkStart w:id="386" w:name="bm95f8a02be48c4a088d454a438550e62a"/>
      <w:bookmarkStart w:id="387" w:name="bm09338cb20c574e1ea1e6e8e3e56acc89"/>
      <w:bookmarkStart w:id="388" w:name="bmcb7c6ce4830f484f890433829413a52e"/>
      <w:bookmarkStart w:id="389" w:name="bm828156e056574f68a9da8810a135ec91"/>
      <w:bookmarkEnd w:id="380"/>
      <w:bookmarkEnd w:id="381"/>
      <w:bookmarkEnd w:id="382"/>
      <w:bookmarkEnd w:id="383"/>
      <w:bookmarkEnd w:id="384"/>
      <w:bookmarkEnd w:id="385"/>
      <w:bookmarkEnd w:id="386"/>
      <w:bookmarkEnd w:id="387"/>
      <w:bookmarkEnd w:id="388"/>
      <w:bookmarkEnd w:id="389"/>
    </w:p>
    <w:p w14:paraId="2601CFAD" w14:textId="191BD8E4" w:rsidR="00C354D4" w:rsidRPr="00D24746" w:rsidRDefault="00C354D4" w:rsidP="00C354D4">
      <w:pPr>
        <w:rPr>
          <w:b/>
        </w:rPr>
      </w:pPr>
      <w:r w:rsidRPr="00D24746">
        <w:rPr>
          <w:b/>
        </w:rPr>
        <w:t>SériaPodmienokOpatrenia</w:t>
      </w:r>
    </w:p>
    <w:p w14:paraId="5C5C6477"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34931D93" w14:textId="77777777" w:rsidTr="00612243">
        <w:tc>
          <w:tcPr>
            <w:tcW w:w="1276" w:type="dxa"/>
            <w:shd w:val="pct12" w:color="auto" w:fill="auto"/>
            <w:hideMark/>
          </w:tcPr>
          <w:p w14:paraId="2E88D3DA" w14:textId="77777777" w:rsidR="00C354D4" w:rsidRDefault="00C354D4">
            <w:pPr>
              <w:rPr>
                <w:b/>
              </w:rPr>
            </w:pPr>
            <w:r>
              <w:rPr>
                <w:b/>
              </w:rPr>
              <w:t>Atribút</w:t>
            </w:r>
          </w:p>
        </w:tc>
        <w:tc>
          <w:tcPr>
            <w:tcW w:w="7938" w:type="dxa"/>
            <w:shd w:val="pct12" w:color="auto" w:fill="auto"/>
            <w:hideMark/>
          </w:tcPr>
          <w:p w14:paraId="52341EEC" w14:textId="77777777" w:rsidR="00C354D4" w:rsidRDefault="00C354D4">
            <w:pPr>
              <w:rPr>
                <w:b/>
              </w:rPr>
            </w:pPr>
            <w:r>
              <w:rPr>
                <w:b/>
              </w:rPr>
              <w:t>Kód : taric_MeasureConditionSeries</w:t>
            </w:r>
          </w:p>
        </w:tc>
      </w:tr>
      <w:tr w:rsidR="00C354D4" w14:paraId="1050A779" w14:textId="77777777" w:rsidTr="00612243">
        <w:tc>
          <w:tcPr>
            <w:tcW w:w="1276" w:type="dxa"/>
            <w:shd w:val="clear" w:color="auto" w:fill="auto"/>
            <w:hideMark/>
          </w:tcPr>
          <w:p w14:paraId="0AE26214" w14:textId="77777777" w:rsidR="00C354D4" w:rsidRDefault="00C354D4">
            <w:pPr>
              <w:rPr>
                <w:i/>
              </w:rPr>
            </w:pPr>
            <w:r>
              <w:rPr>
                <w:i/>
              </w:rPr>
              <w:t>Popis</w:t>
            </w:r>
          </w:p>
        </w:tc>
        <w:tc>
          <w:tcPr>
            <w:tcW w:w="7938" w:type="dxa"/>
            <w:shd w:val="clear" w:color="auto" w:fill="auto"/>
            <w:hideMark/>
          </w:tcPr>
          <w:p w14:paraId="29D94C4B" w14:textId="77777777" w:rsidR="00C354D4" w:rsidRDefault="00C354D4">
            <w:r>
              <w:t>Kód série podmienok opatrenia.</w:t>
            </w:r>
          </w:p>
        </w:tc>
      </w:tr>
      <w:tr w:rsidR="00C354D4" w14:paraId="57975B9A" w14:textId="77777777" w:rsidTr="00612243">
        <w:tc>
          <w:tcPr>
            <w:tcW w:w="1276" w:type="dxa"/>
            <w:shd w:val="clear" w:color="auto" w:fill="auto"/>
          </w:tcPr>
          <w:p w14:paraId="013598B7" w14:textId="77777777" w:rsidR="00C354D4" w:rsidRDefault="00C354D4">
            <w:pPr>
              <w:rPr>
                <w:i/>
              </w:rPr>
            </w:pPr>
          </w:p>
        </w:tc>
        <w:tc>
          <w:tcPr>
            <w:tcW w:w="7938" w:type="dxa"/>
            <w:shd w:val="clear" w:color="auto" w:fill="auto"/>
          </w:tcPr>
          <w:p w14:paraId="00304A19" w14:textId="77777777" w:rsidR="00C354D4" w:rsidRDefault="00C354D4"/>
        </w:tc>
      </w:tr>
      <w:tr w:rsidR="00C354D4" w14:paraId="7E48BE64" w14:textId="77777777" w:rsidTr="00612243">
        <w:tc>
          <w:tcPr>
            <w:tcW w:w="1276" w:type="dxa"/>
            <w:shd w:val="pct12" w:color="auto" w:fill="auto"/>
            <w:hideMark/>
          </w:tcPr>
          <w:p w14:paraId="64A202F6" w14:textId="77777777" w:rsidR="00C354D4" w:rsidRDefault="00C354D4">
            <w:pPr>
              <w:rPr>
                <w:b/>
              </w:rPr>
            </w:pPr>
            <w:r>
              <w:rPr>
                <w:b/>
              </w:rPr>
              <w:t>Atribút</w:t>
            </w:r>
          </w:p>
        </w:tc>
        <w:tc>
          <w:tcPr>
            <w:tcW w:w="7938" w:type="dxa"/>
            <w:shd w:val="pct12" w:color="auto" w:fill="auto"/>
            <w:hideMark/>
          </w:tcPr>
          <w:p w14:paraId="36588DE8" w14:textId="77777777" w:rsidR="00C354D4" w:rsidRDefault="00C354D4">
            <w:pPr>
              <w:rPr>
                <w:b/>
              </w:rPr>
            </w:pPr>
            <w:r>
              <w:rPr>
                <w:b/>
              </w:rPr>
              <w:t>Popis : taric_ShortDescription</w:t>
            </w:r>
          </w:p>
        </w:tc>
      </w:tr>
      <w:tr w:rsidR="00C354D4" w14:paraId="37D7444B" w14:textId="77777777" w:rsidTr="00612243">
        <w:tc>
          <w:tcPr>
            <w:tcW w:w="1276" w:type="dxa"/>
            <w:shd w:val="clear" w:color="auto" w:fill="auto"/>
            <w:hideMark/>
          </w:tcPr>
          <w:p w14:paraId="47BCFC9C" w14:textId="77777777" w:rsidR="00C354D4" w:rsidRDefault="00C354D4">
            <w:pPr>
              <w:rPr>
                <w:i/>
              </w:rPr>
            </w:pPr>
            <w:r>
              <w:rPr>
                <w:i/>
              </w:rPr>
              <w:t>Popis</w:t>
            </w:r>
          </w:p>
        </w:tc>
        <w:tc>
          <w:tcPr>
            <w:tcW w:w="7938" w:type="dxa"/>
            <w:shd w:val="clear" w:color="auto" w:fill="auto"/>
            <w:hideMark/>
          </w:tcPr>
          <w:p w14:paraId="3833D74C" w14:textId="77777777" w:rsidR="00C354D4" w:rsidRDefault="00C354D4">
            <w:r>
              <w:t>Popis série podmienok opatrenia.</w:t>
            </w:r>
          </w:p>
        </w:tc>
      </w:tr>
      <w:tr w:rsidR="00C354D4" w14:paraId="7E14874C" w14:textId="77777777" w:rsidTr="00612243">
        <w:tc>
          <w:tcPr>
            <w:tcW w:w="1276" w:type="dxa"/>
            <w:shd w:val="clear" w:color="auto" w:fill="auto"/>
          </w:tcPr>
          <w:p w14:paraId="5863C83D" w14:textId="77777777" w:rsidR="00C354D4" w:rsidRDefault="00C354D4">
            <w:pPr>
              <w:rPr>
                <w:i/>
              </w:rPr>
            </w:pPr>
          </w:p>
        </w:tc>
        <w:tc>
          <w:tcPr>
            <w:tcW w:w="7938" w:type="dxa"/>
            <w:shd w:val="clear" w:color="auto" w:fill="auto"/>
          </w:tcPr>
          <w:p w14:paraId="0705A195" w14:textId="77777777" w:rsidR="00C354D4" w:rsidRDefault="00C354D4"/>
        </w:tc>
      </w:tr>
    </w:tbl>
    <w:p w14:paraId="01698DCE" w14:textId="46892527" w:rsidR="00B76EFE" w:rsidRDefault="00B76EFE">
      <w:pPr>
        <w:rPr>
          <w:b/>
        </w:rPr>
      </w:pPr>
      <w:bookmarkStart w:id="390" w:name="bm468c559f68114a7b8a27d54c02906856"/>
      <w:bookmarkStart w:id="391" w:name="bma60dcf3ac8e5490183057361c9250b43"/>
      <w:bookmarkStart w:id="392" w:name="bma56aba60b8ee418babfc552c965907fe"/>
      <w:bookmarkStart w:id="393" w:name="bm57908898d6e84d90807e75470708999e"/>
      <w:bookmarkStart w:id="394" w:name="bmbb87e2e7700745bcac655471a086810f"/>
      <w:bookmarkStart w:id="395" w:name="bm65340622342d446682defe6ceaf691bc"/>
      <w:bookmarkStart w:id="396" w:name="bmaddcf133809d4f5290f6c57c9c80e8a7"/>
      <w:bookmarkStart w:id="397" w:name="bmcbc6dbc20ee04f6192010bbb5d6abf99"/>
      <w:bookmarkEnd w:id="390"/>
      <w:bookmarkEnd w:id="391"/>
      <w:bookmarkEnd w:id="392"/>
      <w:bookmarkEnd w:id="393"/>
      <w:bookmarkEnd w:id="394"/>
      <w:bookmarkEnd w:id="395"/>
      <w:bookmarkEnd w:id="396"/>
      <w:bookmarkEnd w:id="397"/>
    </w:p>
    <w:p w14:paraId="6CB01B8C" w14:textId="77777777" w:rsidR="00B76EFE" w:rsidRDefault="00B76EFE">
      <w:pPr>
        <w:rPr>
          <w:b/>
        </w:rPr>
      </w:pPr>
    </w:p>
    <w:p w14:paraId="3808EE86" w14:textId="77777777" w:rsidR="00597BE7" w:rsidRDefault="00597BE7" w:rsidP="00D24084">
      <w:pPr>
        <w:rPr>
          <w:b/>
        </w:rPr>
      </w:pPr>
    </w:p>
    <w:p w14:paraId="49B34D11" w14:textId="77777777" w:rsidR="008044B9" w:rsidRDefault="00597BE7" w:rsidP="00D24084">
      <w:pPr>
        <w:rPr>
          <w:b/>
        </w:rPr>
      </w:pPr>
      <w:r>
        <w:rPr>
          <w:b/>
        </w:rPr>
        <w:br w:type="page"/>
      </w:r>
    </w:p>
    <w:p w14:paraId="7EA05C77" w14:textId="77777777" w:rsidR="008044B9" w:rsidRDefault="008044B9" w:rsidP="008044B9">
      <w:pPr>
        <w:pStyle w:val="Nadpis3"/>
      </w:pPr>
      <w:bookmarkStart w:id="398" w:name="_Toc101774454"/>
      <w:r>
        <w:lastRenderedPageBreak/>
        <w:t>Technické informácie</w:t>
      </w:r>
      <w:bookmarkEnd w:id="398"/>
    </w:p>
    <w:p w14:paraId="69083285" w14:textId="77777777" w:rsidR="00DB2742" w:rsidRDefault="008044B9" w:rsidP="00DB2742">
      <w:pPr>
        <w:pStyle w:val="Nadpis4"/>
      </w:pPr>
      <w:r>
        <w:t>Technická špecifikácia poskytovanej webovej služby</w:t>
      </w:r>
      <w:r w:rsidR="00DB2742" w:rsidRPr="00DB2742">
        <w:t xml:space="preserve"> </w:t>
      </w:r>
    </w:p>
    <w:tbl>
      <w:tblPr>
        <w:tblStyle w:val="ScrollTableNormal"/>
        <w:tblW w:w="0" w:type="auto"/>
        <w:tblLayout w:type="fixed"/>
        <w:tblLook w:val="0020" w:firstRow="1" w:lastRow="0" w:firstColumn="0" w:lastColumn="0" w:noHBand="0" w:noVBand="0"/>
      </w:tblPr>
      <w:tblGrid>
        <w:gridCol w:w="1361"/>
        <w:gridCol w:w="7710"/>
      </w:tblGrid>
      <w:tr w:rsidR="00DB2742" w14:paraId="29B38FC9"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870ABB" w14:textId="77777777" w:rsidR="00DB2742" w:rsidRDefault="00DB2742" w:rsidP="00DB2742">
            <w:r>
              <w:t>Testovacie prostredie</w:t>
            </w:r>
          </w:p>
        </w:tc>
      </w:tr>
      <w:tr w:rsidR="00DB2742" w14:paraId="678EDE2A" w14:textId="77777777" w:rsidTr="00DB2742">
        <w:tc>
          <w:tcPr>
            <w:tcW w:w="1361" w:type="dxa"/>
            <w:tcMar>
              <w:top w:w="30" w:type="dxa"/>
              <w:left w:w="30" w:type="dxa"/>
              <w:bottom w:w="20" w:type="dxa"/>
              <w:right w:w="30" w:type="dxa"/>
            </w:tcMar>
          </w:tcPr>
          <w:p w14:paraId="689FE291" w14:textId="77777777" w:rsidR="00DB2742" w:rsidRDefault="00DB2742" w:rsidP="00DB2742">
            <w:r>
              <w:t>WSDL</w:t>
            </w:r>
          </w:p>
        </w:tc>
        <w:tc>
          <w:tcPr>
            <w:tcW w:w="7710" w:type="dxa"/>
            <w:tcMar>
              <w:top w:w="30" w:type="dxa"/>
              <w:left w:w="30" w:type="dxa"/>
              <w:bottom w:w="20" w:type="dxa"/>
              <w:right w:w="30" w:type="dxa"/>
            </w:tcMar>
          </w:tcPr>
          <w:p w14:paraId="58C3B8A1" w14:textId="77777777" w:rsidR="00DB2742" w:rsidRDefault="00000814" w:rsidP="00DB2742">
            <w:hyperlink r:id="rId870" w:history="1">
              <w:r w:rsidR="00DB2742">
                <w:rPr>
                  <w:rStyle w:val="Hypertextovprepojenie"/>
                </w:rPr>
                <w:t>https://tcep.financnasprava.sk/tcep/procw/CEP.MRP.ElektronickeSluzby.Svc.Wcf/ElektronickeSluzbyService.svc?singlewsdl</w:t>
              </w:r>
            </w:hyperlink>
          </w:p>
        </w:tc>
      </w:tr>
      <w:tr w:rsidR="00DB2742" w14:paraId="449E775A" w14:textId="77777777" w:rsidTr="00DB2742">
        <w:tc>
          <w:tcPr>
            <w:tcW w:w="1361" w:type="dxa"/>
            <w:tcMar>
              <w:top w:w="30" w:type="dxa"/>
              <w:left w:w="30" w:type="dxa"/>
              <w:bottom w:w="20" w:type="dxa"/>
              <w:right w:w="30" w:type="dxa"/>
            </w:tcMar>
          </w:tcPr>
          <w:p w14:paraId="6EEDDDC0" w14:textId="77777777" w:rsidR="00DB2742" w:rsidRDefault="00DB2742" w:rsidP="00DB2742">
            <w:r>
              <w:t>URL</w:t>
            </w:r>
          </w:p>
        </w:tc>
        <w:tc>
          <w:tcPr>
            <w:tcW w:w="7710" w:type="dxa"/>
            <w:tcMar>
              <w:top w:w="30" w:type="dxa"/>
              <w:left w:w="30" w:type="dxa"/>
              <w:bottom w:w="20" w:type="dxa"/>
              <w:right w:w="30" w:type="dxa"/>
            </w:tcMar>
          </w:tcPr>
          <w:p w14:paraId="36610F8D" w14:textId="77777777" w:rsidR="00DB2742" w:rsidRDefault="00000814" w:rsidP="00DB2742">
            <w:hyperlink r:id="rId871" w:history="1">
              <w:r w:rsidR="00DB2742">
                <w:rPr>
                  <w:rStyle w:val="Hypertextovprepojenie"/>
                </w:rPr>
                <w:t>https://tcep.financnasprava.sk/tcep/procw/CEP.MRP.ElektronickeSluzby.Svc.Wcf/ElektronickeSluzbyService.svc</w:t>
              </w:r>
            </w:hyperlink>
          </w:p>
        </w:tc>
      </w:tr>
    </w:tbl>
    <w:p w14:paraId="0E559D74" w14:textId="77777777" w:rsidR="00DB2742" w:rsidRDefault="00DB2742" w:rsidP="00DB2742"/>
    <w:tbl>
      <w:tblPr>
        <w:tblStyle w:val="ScrollTableNormal"/>
        <w:tblW w:w="0" w:type="auto"/>
        <w:tblLayout w:type="fixed"/>
        <w:tblLook w:val="0020" w:firstRow="1" w:lastRow="0" w:firstColumn="0" w:lastColumn="0" w:noHBand="0" w:noVBand="0"/>
      </w:tblPr>
      <w:tblGrid>
        <w:gridCol w:w="1361"/>
        <w:gridCol w:w="7710"/>
      </w:tblGrid>
      <w:tr w:rsidR="00DB2742" w14:paraId="0368BB0F"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58611E2" w14:textId="77777777" w:rsidR="00DB2742" w:rsidRDefault="00DB2742" w:rsidP="00DB2742">
            <w:r>
              <w:t>Produkčné prostredie</w:t>
            </w:r>
          </w:p>
        </w:tc>
      </w:tr>
      <w:tr w:rsidR="00DB2742" w14:paraId="2515DAF6" w14:textId="77777777" w:rsidTr="00DB2742">
        <w:tc>
          <w:tcPr>
            <w:tcW w:w="1361" w:type="dxa"/>
            <w:tcMar>
              <w:top w:w="30" w:type="dxa"/>
              <w:left w:w="30" w:type="dxa"/>
              <w:bottom w:w="20" w:type="dxa"/>
              <w:right w:w="30" w:type="dxa"/>
            </w:tcMar>
          </w:tcPr>
          <w:p w14:paraId="63DCEB84" w14:textId="77777777" w:rsidR="00DB2742" w:rsidRDefault="00DB2742" w:rsidP="00DB2742">
            <w:r>
              <w:t>WSDL</w:t>
            </w:r>
          </w:p>
        </w:tc>
        <w:tc>
          <w:tcPr>
            <w:tcW w:w="7710" w:type="dxa"/>
            <w:tcMar>
              <w:top w:w="30" w:type="dxa"/>
              <w:left w:w="30" w:type="dxa"/>
              <w:bottom w:w="20" w:type="dxa"/>
              <w:right w:w="30" w:type="dxa"/>
            </w:tcMar>
          </w:tcPr>
          <w:p w14:paraId="2D440238" w14:textId="77777777" w:rsidR="00DB2742" w:rsidRDefault="00000814" w:rsidP="00DB2742">
            <w:hyperlink r:id="rId872" w:history="1">
              <w:r w:rsidR="00DB2742">
                <w:rPr>
                  <w:rStyle w:val="Hypertextovprepojenie"/>
                </w:rPr>
                <w:t>https://www.cep.financnasprava.sk/cep/procw/CEP.MRP.ElektronickeSluzby.Svc.Wcf/ElektronickeSluzbyService.svc?singlewsdl</w:t>
              </w:r>
            </w:hyperlink>
          </w:p>
        </w:tc>
      </w:tr>
      <w:tr w:rsidR="00DB2742" w14:paraId="75FA9D70" w14:textId="77777777" w:rsidTr="00DB2742">
        <w:tc>
          <w:tcPr>
            <w:tcW w:w="1361" w:type="dxa"/>
            <w:tcMar>
              <w:top w:w="30" w:type="dxa"/>
              <w:left w:w="30" w:type="dxa"/>
              <w:bottom w:w="20" w:type="dxa"/>
              <w:right w:w="30" w:type="dxa"/>
            </w:tcMar>
          </w:tcPr>
          <w:p w14:paraId="527DE72F" w14:textId="77777777" w:rsidR="00DB2742" w:rsidRDefault="00DB2742" w:rsidP="00DB2742">
            <w:r>
              <w:t>URL</w:t>
            </w:r>
          </w:p>
        </w:tc>
        <w:tc>
          <w:tcPr>
            <w:tcW w:w="7710" w:type="dxa"/>
            <w:tcMar>
              <w:top w:w="30" w:type="dxa"/>
              <w:left w:w="30" w:type="dxa"/>
              <w:bottom w:w="20" w:type="dxa"/>
              <w:right w:w="30" w:type="dxa"/>
            </w:tcMar>
          </w:tcPr>
          <w:p w14:paraId="431ACB6B" w14:textId="77777777" w:rsidR="00DB2742" w:rsidRDefault="00000814" w:rsidP="00DB2742">
            <w:hyperlink r:id="rId873" w:history="1">
              <w:r w:rsidR="00DB2742">
                <w:rPr>
                  <w:rStyle w:val="Hypertextovprepojenie"/>
                </w:rPr>
                <w:t>https://www.cep.financnasprava.sk/cep/procw/CEP.MRP.ElektronickeSluzby.Svc.Wcf/ElektronickeSluzbyService.svc</w:t>
              </w:r>
            </w:hyperlink>
          </w:p>
        </w:tc>
      </w:tr>
    </w:tbl>
    <w:p w14:paraId="2A76BC2A" w14:textId="77777777" w:rsidR="008044B9" w:rsidRDefault="008044B9" w:rsidP="008044B9">
      <w:pPr>
        <w:pStyle w:val="Nadpis4"/>
      </w:pPr>
      <w:r>
        <w:t>Definícia dodatočných parametrov hlavičky správ (Header)</w:t>
      </w:r>
    </w:p>
    <w:p w14:paraId="281D4F15" w14:textId="77777777" w:rsidR="008044B9" w:rsidRDefault="008044B9" w:rsidP="008044B9">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076F9879" w14:textId="77777777" w:rsidR="008044B9" w:rsidRDefault="008044B9" w:rsidP="008044B9">
      <w:pPr>
        <w:pStyle w:val="Nadpis4"/>
      </w:pPr>
      <w:r>
        <w:t>Popis spôsobu zabezpečenia a autentifikácie pri volaní operácií služby</w:t>
      </w:r>
    </w:p>
    <w:p w14:paraId="5F390424" w14:textId="77777777" w:rsidR="00C472F3" w:rsidRDefault="00C472F3" w:rsidP="00C472F3">
      <w:r>
        <w:t>Autentifikácia je zabezpečená cez posielanie TokenDescriptora v hlavičke správy.</w:t>
      </w:r>
      <w:r>
        <w:br/>
        <w:t>Pre získanie TokenDescriptora je potrebné zavolať metódu pre prihlásenie sa do SK-IAM:</w:t>
      </w:r>
    </w:p>
    <w:p w14:paraId="2960BD09" w14:textId="77777777" w:rsidR="00C472F3" w:rsidRDefault="00C472F3" w:rsidP="00C472F3">
      <w:pPr>
        <w:pStyle w:val="Odsekzoznamu"/>
        <w:numPr>
          <w:ilvl w:val="0"/>
          <w:numId w:val="47"/>
        </w:numPr>
      </w:pPr>
      <w:r>
        <w:t>PrihlasenieMenomHeslom - prihlásenie používateľa menom a heslom do SK-IAM,</w:t>
      </w:r>
    </w:p>
    <w:p w14:paraId="7F40C195" w14:textId="77777777" w:rsidR="00C472F3" w:rsidRDefault="00C472F3" w:rsidP="00C472F3">
      <w:pPr>
        <w:pStyle w:val="Odsekzoznamu"/>
        <w:numPr>
          <w:ilvl w:val="0"/>
          <w:numId w:val="47"/>
        </w:numPr>
      </w:pPr>
      <w:r>
        <w:t>PrihlasenieCertifikatom - prihlásenie používateľa certifikátom do SK-IAM.</w:t>
      </w:r>
    </w:p>
    <w:p w14:paraId="724F5D9F" w14:textId="77777777" w:rsidR="00836ADB" w:rsidRPr="00836ADB" w:rsidRDefault="00836ADB" w:rsidP="00836ADB"/>
    <w:p w14:paraId="69C79D90" w14:textId="77777777" w:rsidR="008044B9" w:rsidRDefault="008044B9" w:rsidP="008044B9">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8044B9" w14:paraId="4725E081" w14:textId="77777777" w:rsidTr="008044B9">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29F48072" w14:textId="77777777" w:rsidR="008044B9" w:rsidRDefault="008044B9" w:rsidP="008044B9">
            <w:r>
              <w:t>Krok</w:t>
            </w:r>
          </w:p>
        </w:tc>
        <w:tc>
          <w:tcPr>
            <w:tcW w:w="3378" w:type="dxa"/>
            <w:tcMar>
              <w:top w:w="30" w:type="dxa"/>
              <w:left w:w="30" w:type="dxa"/>
              <w:bottom w:w="20" w:type="dxa"/>
              <w:right w:w="30" w:type="dxa"/>
            </w:tcMar>
          </w:tcPr>
          <w:p w14:paraId="23F054CE" w14:textId="77777777" w:rsidR="008044B9" w:rsidRDefault="008044B9" w:rsidP="008044B9">
            <w:r>
              <w:t>Akcia</w:t>
            </w:r>
          </w:p>
        </w:tc>
        <w:tc>
          <w:tcPr>
            <w:tcW w:w="4989" w:type="dxa"/>
            <w:tcMar>
              <w:top w:w="30" w:type="dxa"/>
              <w:left w:w="30" w:type="dxa"/>
              <w:bottom w:w="20" w:type="dxa"/>
              <w:right w:w="30" w:type="dxa"/>
            </w:tcMar>
          </w:tcPr>
          <w:p w14:paraId="55F22FF0" w14:textId="77777777" w:rsidR="008044B9" w:rsidRDefault="008044B9" w:rsidP="008044B9">
            <w:r>
              <w:t>Očakávaný výsledok</w:t>
            </w:r>
          </w:p>
        </w:tc>
      </w:tr>
      <w:tr w:rsidR="008044B9" w14:paraId="69DABF11" w14:textId="77777777" w:rsidTr="008044B9">
        <w:tc>
          <w:tcPr>
            <w:tcW w:w="704" w:type="dxa"/>
            <w:tcMar>
              <w:top w:w="30" w:type="dxa"/>
              <w:left w:w="30" w:type="dxa"/>
              <w:bottom w:w="20" w:type="dxa"/>
              <w:right w:w="30" w:type="dxa"/>
            </w:tcMar>
          </w:tcPr>
          <w:p w14:paraId="1322984C" w14:textId="77777777" w:rsidR="008044B9" w:rsidRDefault="008044B9" w:rsidP="008044B9">
            <w:r>
              <w:t>1.</w:t>
            </w:r>
          </w:p>
        </w:tc>
        <w:tc>
          <w:tcPr>
            <w:tcW w:w="3378" w:type="dxa"/>
            <w:tcMar>
              <w:top w:w="30" w:type="dxa"/>
              <w:left w:w="30" w:type="dxa"/>
              <w:bottom w:w="20" w:type="dxa"/>
              <w:right w:w="30" w:type="dxa"/>
            </w:tcMar>
          </w:tcPr>
          <w:p w14:paraId="31395083" w14:textId="77777777" w:rsidR="008044B9" w:rsidRDefault="006D5E21" w:rsidP="008044B9">
            <w:r>
              <w:t>Používateľ zavolá službu pre výpočet colného vyhlásenia</w:t>
            </w:r>
          </w:p>
        </w:tc>
        <w:tc>
          <w:tcPr>
            <w:tcW w:w="4989" w:type="dxa"/>
            <w:tcMar>
              <w:top w:w="30" w:type="dxa"/>
              <w:left w:w="30" w:type="dxa"/>
              <w:bottom w:w="20" w:type="dxa"/>
              <w:right w:w="30" w:type="dxa"/>
            </w:tcMar>
          </w:tcPr>
          <w:p w14:paraId="7ED26E34" w14:textId="77777777" w:rsidR="008044B9" w:rsidRDefault="006D5E21" w:rsidP="008044B9">
            <w:r>
              <w:t>Systém IS CEP vráti odpoveď k vyhodnotenému colnému vyhláseniu</w:t>
            </w:r>
          </w:p>
        </w:tc>
      </w:tr>
    </w:tbl>
    <w:p w14:paraId="07E0EAE3" w14:textId="77777777" w:rsidR="008044B9" w:rsidRDefault="008044B9" w:rsidP="008044B9">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8044B9" w14:paraId="3C094B98"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9FB5AB" w14:textId="77777777" w:rsidR="008044B9" w:rsidRDefault="008044B9" w:rsidP="008044B9">
            <w:r>
              <w:t>Názov metódy</w:t>
            </w:r>
          </w:p>
        </w:tc>
      </w:tr>
      <w:tr w:rsidR="008044B9" w14:paraId="363549C0" w14:textId="77777777" w:rsidTr="008044B9">
        <w:tc>
          <w:tcPr>
            <w:tcW w:w="9071" w:type="dxa"/>
            <w:tcMar>
              <w:top w:w="30" w:type="dxa"/>
              <w:left w:w="30" w:type="dxa"/>
              <w:bottom w:w="20" w:type="dxa"/>
              <w:right w:w="30" w:type="dxa"/>
            </w:tcMar>
          </w:tcPr>
          <w:p w14:paraId="4BA5E454" w14:textId="77777777" w:rsidR="008044B9" w:rsidRDefault="00DB2742" w:rsidP="008044B9">
            <w:r w:rsidRPr="00DB2742">
              <w:t>VyhodnotitColneVyhlasenie</w:t>
            </w:r>
          </w:p>
        </w:tc>
      </w:tr>
    </w:tbl>
    <w:p w14:paraId="355B1F6C" w14:textId="77777777" w:rsidR="008044B9" w:rsidRDefault="008044B9" w:rsidP="008044B9"/>
    <w:tbl>
      <w:tblPr>
        <w:tblStyle w:val="ScrollTableNormal"/>
        <w:tblW w:w="9071" w:type="dxa"/>
        <w:tblLayout w:type="fixed"/>
        <w:tblLook w:val="0020" w:firstRow="1" w:lastRow="0" w:firstColumn="0" w:lastColumn="0" w:noHBand="0" w:noVBand="0"/>
      </w:tblPr>
      <w:tblGrid>
        <w:gridCol w:w="3114"/>
        <w:gridCol w:w="5957"/>
      </w:tblGrid>
      <w:tr w:rsidR="008044B9" w14:paraId="6E6E4C8E" w14:textId="77777777" w:rsidTr="00DB27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3D12F74" w14:textId="77777777" w:rsidR="008044B9" w:rsidRDefault="008044B9" w:rsidP="008044B9">
            <w:r>
              <w:t>Vstupný parameter</w:t>
            </w:r>
          </w:p>
        </w:tc>
        <w:tc>
          <w:tcPr>
            <w:tcW w:w="5957" w:type="dxa"/>
            <w:tcMar>
              <w:top w:w="30" w:type="dxa"/>
              <w:left w:w="30" w:type="dxa"/>
              <w:bottom w:w="20" w:type="dxa"/>
              <w:right w:w="30" w:type="dxa"/>
            </w:tcMar>
          </w:tcPr>
          <w:p w14:paraId="0B1637FB" w14:textId="77777777" w:rsidR="008044B9" w:rsidRDefault="008044B9" w:rsidP="008044B9">
            <w:r>
              <w:t>Popis</w:t>
            </w:r>
          </w:p>
        </w:tc>
      </w:tr>
      <w:tr w:rsidR="008044B9" w14:paraId="19554014" w14:textId="77777777" w:rsidTr="00DB2742">
        <w:tc>
          <w:tcPr>
            <w:tcW w:w="3114" w:type="dxa"/>
            <w:tcMar>
              <w:top w:w="30" w:type="dxa"/>
              <w:left w:w="30" w:type="dxa"/>
              <w:bottom w:w="20" w:type="dxa"/>
              <w:right w:w="30" w:type="dxa"/>
            </w:tcMar>
          </w:tcPr>
          <w:p w14:paraId="187BE284" w14:textId="77777777" w:rsidR="008044B9" w:rsidRDefault="00DB2742" w:rsidP="008044B9">
            <w:r w:rsidRPr="00DB2742">
              <w:t>VyhodnotitColneVyhlasenieVstup</w:t>
            </w:r>
          </w:p>
        </w:tc>
        <w:tc>
          <w:tcPr>
            <w:tcW w:w="5957" w:type="dxa"/>
            <w:tcMar>
              <w:top w:w="30" w:type="dxa"/>
              <w:left w:w="30" w:type="dxa"/>
              <w:bottom w:w="20" w:type="dxa"/>
              <w:right w:w="30" w:type="dxa"/>
            </w:tcMar>
          </w:tcPr>
          <w:p w14:paraId="63ADB067" w14:textId="77777777" w:rsidR="008044B9" w:rsidRDefault="00DB2742" w:rsidP="008044B9">
            <w:r>
              <w:t>Vstupná štruktúra pre vyhodnotenie CV</w:t>
            </w:r>
          </w:p>
        </w:tc>
      </w:tr>
    </w:tbl>
    <w:p w14:paraId="7687FEE0"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5F196C57"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49DFBE" w14:textId="77777777" w:rsidR="008044B9" w:rsidRPr="003D01C4" w:rsidRDefault="008044B9" w:rsidP="008044B9">
            <w:pPr>
              <w:rPr>
                <w:sz w:val="16"/>
                <w:szCs w:val="16"/>
              </w:rPr>
            </w:pPr>
            <w:r w:rsidRPr="003D01C4">
              <w:t>Request</w:t>
            </w:r>
          </w:p>
        </w:tc>
      </w:tr>
      <w:tr w:rsidR="008044B9" w:rsidRPr="003D01C4" w14:paraId="6051D352" w14:textId="77777777" w:rsidTr="008044B9">
        <w:tc>
          <w:tcPr>
            <w:tcW w:w="9071" w:type="dxa"/>
            <w:tcMar>
              <w:top w:w="30" w:type="dxa"/>
              <w:left w:w="30" w:type="dxa"/>
              <w:bottom w:w="20" w:type="dxa"/>
              <w:right w:w="30" w:type="dxa"/>
            </w:tcMar>
          </w:tcPr>
          <w:p w14:paraId="3C04D689" w14:textId="66672475" w:rsidR="00154EC2" w:rsidRDefault="00154EC2" w:rsidP="00154EC2">
            <w:r>
              <w:t>&lt;VyhodnotitColneVyhlasenie_Vstup xmlns:xsi="http://www.w3.org/2001/XMLSchema-instance" xmlns:xsd="http://www.w3.org/2001/XMLSchema"&gt;</w:t>
            </w:r>
          </w:p>
          <w:p w14:paraId="20A72874" w14:textId="77777777" w:rsidR="00154EC2" w:rsidRDefault="00154EC2" w:rsidP="00154EC2">
            <w:r>
              <w:t xml:space="preserve">  &lt;DatumDeklaracie&gt;2018-09-19T00:00:00.000+01:00&lt;/DatumDeklaracie&gt;</w:t>
            </w:r>
          </w:p>
          <w:p w14:paraId="47C7A615" w14:textId="77777777" w:rsidR="00154EC2" w:rsidRDefault="00154EC2" w:rsidP="00154EC2">
            <w:r>
              <w:t xml:space="preserve">  &lt;Jazyk&gt;SK&lt;/Jazyk&gt;</w:t>
            </w:r>
          </w:p>
          <w:p w14:paraId="513B5975" w14:textId="77777777" w:rsidR="00154EC2" w:rsidRDefault="00154EC2" w:rsidP="00154EC2">
            <w:r>
              <w:t xml:space="preserve">  &lt;JazykPreChyby&gt;SK&lt;/JazykPreChyby&gt;</w:t>
            </w:r>
          </w:p>
          <w:p w14:paraId="6CE3B192" w14:textId="77777777" w:rsidR="00154EC2" w:rsidRDefault="00154EC2" w:rsidP="00154EC2">
            <w:r>
              <w:t xml:space="preserve">  &lt;Polozky&gt;</w:t>
            </w:r>
          </w:p>
          <w:p w14:paraId="76202699" w14:textId="77777777" w:rsidR="00154EC2" w:rsidRDefault="00154EC2" w:rsidP="00154EC2">
            <w:r>
              <w:t xml:space="preserve">    &lt;TovarovaPolozka&gt;</w:t>
            </w:r>
          </w:p>
          <w:p w14:paraId="4A759F76" w14:textId="77777777" w:rsidR="00154EC2" w:rsidRDefault="00154EC2" w:rsidP="00154EC2">
            <w:r>
              <w:lastRenderedPageBreak/>
              <w:t xml:space="preserve">      &lt;CisloPolozky&gt;1&lt;/CisloPolozky&gt;</w:t>
            </w:r>
          </w:p>
          <w:p w14:paraId="1D7350A7" w14:textId="77777777" w:rsidR="00154EC2" w:rsidRDefault="00154EC2" w:rsidP="00154EC2">
            <w:r>
              <w:t xml:space="preserve">      &lt;DoplnkoveKody&gt;</w:t>
            </w:r>
          </w:p>
          <w:p w14:paraId="6BE9E7E3" w14:textId="77777777" w:rsidR="00154EC2" w:rsidRDefault="00154EC2" w:rsidP="00154EC2">
            <w:r>
              <w:t xml:space="preserve">        &lt;DoplnkovyKod&gt;</w:t>
            </w:r>
          </w:p>
          <w:p w14:paraId="0771EBC6" w14:textId="77777777" w:rsidR="00154EC2" w:rsidRDefault="00154EC2" w:rsidP="00154EC2">
            <w:r>
              <w:t xml:space="preserve">          &lt;Kod&gt;879&lt;/Kod&gt;</w:t>
            </w:r>
          </w:p>
          <w:p w14:paraId="386ECB98" w14:textId="77777777" w:rsidR="00154EC2" w:rsidRDefault="00154EC2" w:rsidP="00154EC2">
            <w:r>
              <w:t xml:space="preserve">          &lt;Typ&gt;A&lt;/Typ&gt;</w:t>
            </w:r>
          </w:p>
          <w:p w14:paraId="0D8556B2" w14:textId="77777777" w:rsidR="00154EC2" w:rsidRDefault="00154EC2" w:rsidP="00154EC2">
            <w:r>
              <w:t xml:space="preserve">        &lt;/DoplnkovyKod&gt;</w:t>
            </w:r>
          </w:p>
          <w:p w14:paraId="4F5BA149" w14:textId="77777777" w:rsidR="00154EC2" w:rsidRDefault="00154EC2" w:rsidP="00154EC2">
            <w:r>
              <w:t xml:space="preserve">      &lt;/DoplnkoveKody&gt;</w:t>
            </w:r>
          </w:p>
          <w:p w14:paraId="09475752" w14:textId="77777777" w:rsidR="00154EC2" w:rsidRDefault="00154EC2" w:rsidP="00154EC2">
            <w:r>
              <w:t xml:space="preserve">      &lt;HodnotyTovaru&gt;</w:t>
            </w:r>
          </w:p>
          <w:p w14:paraId="10EDAA8D" w14:textId="77777777" w:rsidR="00154EC2" w:rsidRDefault="00154EC2" w:rsidP="00154EC2">
            <w:r>
              <w:t xml:space="preserve">        &lt;HodnotaTovaru&gt;</w:t>
            </w:r>
          </w:p>
          <w:p w14:paraId="08B49AD3" w14:textId="77777777" w:rsidR="00154EC2" w:rsidRDefault="00154EC2" w:rsidP="00154EC2">
            <w:r>
              <w:t xml:space="preserve">          &lt;Mena&gt;EUR&lt;/Mena&gt;</w:t>
            </w:r>
          </w:p>
          <w:p w14:paraId="13A43B97" w14:textId="77777777" w:rsidR="00154EC2" w:rsidRDefault="00154EC2" w:rsidP="00154EC2">
            <w:r>
              <w:t xml:space="preserve">          &lt;Suma&gt;1000&lt;/Suma&gt;</w:t>
            </w:r>
          </w:p>
          <w:p w14:paraId="1E8EC668" w14:textId="77777777" w:rsidR="00154EC2" w:rsidRDefault="00154EC2" w:rsidP="00154EC2">
            <w:r>
              <w:t xml:space="preserve">          &lt;Typ&gt;CustomsValue&lt;/Typ&gt;</w:t>
            </w:r>
          </w:p>
          <w:p w14:paraId="665E403F" w14:textId="77777777" w:rsidR="00154EC2" w:rsidRDefault="00154EC2" w:rsidP="00154EC2">
            <w:r>
              <w:t xml:space="preserve">        &lt;/HodnotaTovaru&gt;</w:t>
            </w:r>
          </w:p>
          <w:p w14:paraId="48D3A121" w14:textId="77777777" w:rsidR="00154EC2" w:rsidRDefault="00154EC2" w:rsidP="00154EC2">
            <w:r>
              <w:t xml:space="preserve">      &lt;/HodnotyTovaru&gt;</w:t>
            </w:r>
          </w:p>
          <w:p w14:paraId="79D94C92" w14:textId="77777777" w:rsidR="00154EC2" w:rsidRDefault="00154EC2" w:rsidP="00154EC2">
            <w:r>
              <w:t xml:space="preserve">      &lt;MetodaVypoctuColnejHodnoty&gt;1&lt;/MetodaVypoctuColnejHodnoty&gt;</w:t>
            </w:r>
          </w:p>
          <w:p w14:paraId="205B7839" w14:textId="77777777" w:rsidR="00154EC2" w:rsidRDefault="00154EC2" w:rsidP="00154EC2">
            <w:r>
              <w:t xml:space="preserve">      &lt;MnozstvaTovaru&gt;</w:t>
            </w:r>
          </w:p>
          <w:p w14:paraId="701FEDDC" w14:textId="77777777" w:rsidR="00154EC2" w:rsidRDefault="00154EC2" w:rsidP="00154EC2">
            <w:r>
              <w:t xml:space="preserve">        &lt;MnozstvoTovaru&gt;</w:t>
            </w:r>
          </w:p>
          <w:p w14:paraId="13F4F1E2" w14:textId="77777777" w:rsidR="00154EC2" w:rsidRDefault="00154EC2" w:rsidP="00154EC2">
            <w:r>
              <w:t xml:space="preserve">          &lt;MernaJednotka&gt;KGM&lt;/MernaJednotka&gt;</w:t>
            </w:r>
          </w:p>
          <w:p w14:paraId="36F02060" w14:textId="77777777" w:rsidR="00154EC2" w:rsidRDefault="00154EC2" w:rsidP="00154EC2">
            <w:r>
              <w:t xml:space="preserve">          &lt;Mnozstvo&gt;100&lt;/Mnozstvo&gt;</w:t>
            </w:r>
          </w:p>
          <w:p w14:paraId="3516E256" w14:textId="77777777" w:rsidR="00154EC2" w:rsidRDefault="00154EC2" w:rsidP="00154EC2">
            <w:r>
              <w:t xml:space="preserve">        &lt;/MnozstvoTovaru&gt;</w:t>
            </w:r>
          </w:p>
          <w:p w14:paraId="49F5C074" w14:textId="77777777" w:rsidR="00154EC2" w:rsidRDefault="00154EC2" w:rsidP="00154EC2">
            <w:r>
              <w:t xml:space="preserve">      &lt;/MnozstvaTovaru&gt;</w:t>
            </w:r>
          </w:p>
          <w:p w14:paraId="73E4F95B" w14:textId="77777777" w:rsidR="00154EC2" w:rsidRDefault="00154EC2" w:rsidP="00154EC2">
            <w:r>
              <w:t xml:space="preserve">      &lt;Nomenklatura&gt;2918150013&lt;/Nomenklatura&gt;</w:t>
            </w:r>
          </w:p>
          <w:p w14:paraId="323F0262" w14:textId="77777777" w:rsidR="00154EC2" w:rsidRDefault="00154EC2" w:rsidP="00154EC2">
            <w:r>
              <w:t xml:space="preserve">      &lt;Oblast&gt;CN&lt;/Oblast&gt;</w:t>
            </w:r>
          </w:p>
          <w:p w14:paraId="364B39DA" w14:textId="77777777" w:rsidR="00154EC2" w:rsidRDefault="00154EC2" w:rsidP="00154EC2">
            <w:r>
              <w:t xml:space="preserve">      &lt;Preferencia&gt;100&lt;/Preferencia&gt;</w:t>
            </w:r>
          </w:p>
          <w:p w14:paraId="7EF72846" w14:textId="77777777" w:rsidR="00154EC2" w:rsidRDefault="00154EC2" w:rsidP="00154EC2">
            <w:r>
              <w:t xml:space="preserve">    &lt;/TovarovaPolozka&gt;</w:t>
            </w:r>
          </w:p>
          <w:p w14:paraId="6AD0FB97" w14:textId="77777777" w:rsidR="00154EC2" w:rsidRDefault="00154EC2" w:rsidP="00154EC2">
            <w:r>
              <w:t xml:space="preserve">  &lt;/Polozky&gt;</w:t>
            </w:r>
          </w:p>
          <w:p w14:paraId="6E50BAED" w14:textId="77777777" w:rsidR="00154EC2" w:rsidRDefault="00154EC2" w:rsidP="00154EC2">
            <w:r>
              <w:t xml:space="preserve">  &lt;PozadovanyRezim&gt;40&lt;/PozadovanyRezim&gt;</w:t>
            </w:r>
          </w:p>
          <w:p w14:paraId="2A2005AB" w14:textId="77777777" w:rsidR="00154EC2" w:rsidRDefault="00154EC2" w:rsidP="00154EC2">
            <w:r>
              <w:t xml:space="preserve">  &lt;PredchadzajuciRezim&gt;00&lt;/PredchadzajuciRezim&gt;</w:t>
            </w:r>
          </w:p>
          <w:p w14:paraId="2986366E" w14:textId="77777777" w:rsidR="00154EC2" w:rsidRDefault="00154EC2" w:rsidP="00154EC2">
            <w:r>
              <w:t xml:space="preserve">  &lt;SmerTovaru&gt;import&lt;/SmerTovaru&gt;</w:t>
            </w:r>
          </w:p>
          <w:p w14:paraId="535AE00A" w14:textId="49C9AFFB" w:rsidR="008044B9" w:rsidRPr="003D01C4" w:rsidRDefault="00154EC2" w:rsidP="00154EC2">
            <w:r>
              <w:t>&lt;/VyhodnotitColneVyhlasenie_Vstup&gt;</w:t>
            </w:r>
          </w:p>
        </w:tc>
      </w:tr>
    </w:tbl>
    <w:p w14:paraId="3E24DC03"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0D3F78EC"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7193629" w14:textId="77777777" w:rsidR="008044B9" w:rsidRPr="003D01C4" w:rsidRDefault="008044B9" w:rsidP="008044B9">
            <w:pPr>
              <w:rPr>
                <w:sz w:val="16"/>
                <w:szCs w:val="16"/>
              </w:rPr>
            </w:pPr>
            <w:r w:rsidRPr="003D01C4">
              <w:t>Response</w:t>
            </w:r>
          </w:p>
        </w:tc>
      </w:tr>
      <w:tr w:rsidR="008044B9" w:rsidRPr="003D01C4" w14:paraId="352CF8CC" w14:textId="77777777" w:rsidTr="008044B9">
        <w:tc>
          <w:tcPr>
            <w:tcW w:w="9071" w:type="dxa"/>
            <w:tcMar>
              <w:top w:w="30" w:type="dxa"/>
              <w:left w:w="30" w:type="dxa"/>
              <w:bottom w:w="20" w:type="dxa"/>
              <w:right w:w="30" w:type="dxa"/>
            </w:tcMar>
          </w:tcPr>
          <w:p w14:paraId="0D468A47" w14:textId="77777777" w:rsidR="004E4F08" w:rsidRDefault="004E4F08" w:rsidP="004E4F08">
            <w:r>
              <w:t>&lt;VyhodnotitColneVyhlasenie_Vystup xmlns:xsi="http://www.w3.org/2001/XMLSchema-instance" xmlns:xsd="http://www.w3.org/2001/XMLSchema"&gt;</w:t>
            </w:r>
          </w:p>
          <w:p w14:paraId="663379A4" w14:textId="77777777" w:rsidR="004E4F08" w:rsidRDefault="004E4F08" w:rsidP="004E4F08">
            <w:r>
              <w:t xml:space="preserve">  &lt;NavratovaHodnota&gt;</w:t>
            </w:r>
          </w:p>
          <w:p w14:paraId="5FCE7D17" w14:textId="77777777" w:rsidR="004E4F08" w:rsidRDefault="004E4F08" w:rsidP="004E4F08">
            <w:r>
              <w:t xml:space="preserve">    &lt;Kod&gt;0&lt;/Kod&gt;</w:t>
            </w:r>
          </w:p>
          <w:p w14:paraId="0FA1C682" w14:textId="77777777" w:rsidR="004E4F08" w:rsidRDefault="004E4F08" w:rsidP="004E4F08">
            <w:r>
              <w:t xml:space="preserve">  &lt;/NavratovaHodnota&gt;</w:t>
            </w:r>
          </w:p>
          <w:p w14:paraId="4C4912F6" w14:textId="77777777" w:rsidR="004E4F08" w:rsidRDefault="004E4F08" w:rsidP="004E4F08">
            <w:r>
              <w:t xml:space="preserve">  &lt;ColneVyhlasenie&gt;</w:t>
            </w:r>
          </w:p>
          <w:p w14:paraId="2A6947E0" w14:textId="77777777" w:rsidR="004E4F08" w:rsidRDefault="004E4F08" w:rsidP="004E4F08">
            <w:r>
              <w:t xml:space="preserve">    &lt;Mena&gt;EUR&lt;/Mena&gt;</w:t>
            </w:r>
          </w:p>
          <w:p w14:paraId="23F7346B" w14:textId="77777777" w:rsidR="004E4F08" w:rsidRDefault="004E4F08" w:rsidP="004E4F08">
            <w:r>
              <w:t xml:space="preserve">    &lt;Platby&gt;</w:t>
            </w:r>
          </w:p>
          <w:p w14:paraId="5DA2B0C1" w14:textId="77777777" w:rsidR="004E4F08" w:rsidRDefault="004E4F08" w:rsidP="004E4F08">
            <w:r>
              <w:t xml:space="preserve">      &lt;SumarnaPlatba&gt;</w:t>
            </w:r>
          </w:p>
          <w:p w14:paraId="4563CBAE" w14:textId="77777777" w:rsidR="004E4F08" w:rsidRDefault="004E4F08" w:rsidP="004E4F08">
            <w:r>
              <w:t xml:space="preserve">        &lt;TypPlatby&gt;</w:t>
            </w:r>
          </w:p>
          <w:p w14:paraId="2089BDCF" w14:textId="77777777" w:rsidR="004E4F08" w:rsidRDefault="004E4F08" w:rsidP="004E4F08">
            <w:r>
              <w:t xml:space="preserve">          &lt;Kod&gt;A00&lt;/Kod&gt;</w:t>
            </w:r>
          </w:p>
          <w:p w14:paraId="5F4381BE" w14:textId="77777777" w:rsidR="004E4F08" w:rsidRDefault="004E4F08" w:rsidP="004E4F08">
            <w:r>
              <w:t xml:space="preserve">          &lt;Popis&gt;clo&lt;/Popis&gt;</w:t>
            </w:r>
          </w:p>
          <w:p w14:paraId="3BD5442B" w14:textId="77777777" w:rsidR="004E4F08" w:rsidRDefault="004E4F08" w:rsidP="004E4F08">
            <w:r>
              <w:t xml:space="preserve">        &lt;/TypPlatby&gt;</w:t>
            </w:r>
          </w:p>
          <w:p w14:paraId="7FA4FFE8" w14:textId="77777777" w:rsidR="004E4F08" w:rsidRDefault="004E4F08" w:rsidP="004E4F08">
            <w:r>
              <w:t xml:space="preserve">        &lt;Suma&gt;65,00&lt;/Suma&gt;</w:t>
            </w:r>
          </w:p>
          <w:p w14:paraId="77FA62C3" w14:textId="77777777" w:rsidR="004E4F08" w:rsidRDefault="004E4F08" w:rsidP="004E4F08">
            <w:r>
              <w:t xml:space="preserve">      &lt;/SumarnaPlatba&gt;</w:t>
            </w:r>
          </w:p>
          <w:p w14:paraId="5BABB9DD" w14:textId="77777777" w:rsidR="004E4F08" w:rsidRDefault="004E4F08" w:rsidP="004E4F08">
            <w:r>
              <w:t xml:space="preserve">      &lt;SumarnaPlatba&gt;</w:t>
            </w:r>
          </w:p>
          <w:p w14:paraId="66064A32" w14:textId="77777777" w:rsidR="004E4F08" w:rsidRDefault="004E4F08" w:rsidP="004E4F08">
            <w:r>
              <w:t xml:space="preserve">        &lt;TypPlatby&gt;</w:t>
            </w:r>
          </w:p>
          <w:p w14:paraId="1A59441F" w14:textId="77777777" w:rsidR="004E4F08" w:rsidRDefault="004E4F08" w:rsidP="004E4F08">
            <w:r>
              <w:t xml:space="preserve">          &lt;Kod&gt;A30&lt;/Kod&gt;</w:t>
            </w:r>
          </w:p>
          <w:p w14:paraId="6D971893" w14:textId="77777777" w:rsidR="004E4F08" w:rsidRDefault="004E4F08" w:rsidP="004E4F08">
            <w:r>
              <w:t xml:space="preserve">          &lt;Popis&gt;konečné anti-dumpingové clo&lt;/Popis&gt;</w:t>
            </w:r>
          </w:p>
          <w:p w14:paraId="5896ABE6" w14:textId="77777777" w:rsidR="004E4F08" w:rsidRDefault="004E4F08" w:rsidP="004E4F08">
            <w:r>
              <w:t xml:space="preserve">        &lt;/TypPlatby&gt;</w:t>
            </w:r>
          </w:p>
          <w:p w14:paraId="274D70FF" w14:textId="77777777" w:rsidR="004E4F08" w:rsidRDefault="004E4F08" w:rsidP="004E4F08">
            <w:r>
              <w:lastRenderedPageBreak/>
              <w:t xml:space="preserve">        &lt;Suma&gt;326,00&lt;/Suma&gt;</w:t>
            </w:r>
          </w:p>
          <w:p w14:paraId="60F4A354" w14:textId="77777777" w:rsidR="004E4F08" w:rsidRDefault="004E4F08" w:rsidP="004E4F08">
            <w:r>
              <w:t xml:space="preserve">      &lt;/SumarnaPlatba&gt;</w:t>
            </w:r>
          </w:p>
          <w:p w14:paraId="242AAC4D" w14:textId="77777777" w:rsidR="004E4F08" w:rsidRDefault="004E4F08" w:rsidP="004E4F08">
            <w:r>
              <w:t xml:space="preserve">      &lt;SumarnaPlatba&gt;</w:t>
            </w:r>
          </w:p>
          <w:p w14:paraId="1420D733" w14:textId="77777777" w:rsidR="004E4F08" w:rsidRDefault="004E4F08" w:rsidP="004E4F08">
            <w:r>
              <w:t xml:space="preserve">        &lt;TypPlatby&gt;</w:t>
            </w:r>
          </w:p>
          <w:p w14:paraId="4AEC6F1B" w14:textId="77777777" w:rsidR="004E4F08" w:rsidRDefault="004E4F08" w:rsidP="004E4F08">
            <w:r>
              <w:t xml:space="preserve">          &lt;Kod&gt;B00&lt;/Kod&gt;</w:t>
            </w:r>
          </w:p>
          <w:p w14:paraId="6B6F45C2" w14:textId="77777777" w:rsidR="004E4F08" w:rsidRDefault="004E4F08" w:rsidP="004E4F08">
            <w:r>
              <w:t xml:space="preserve">          &lt;Popis&gt;DPH&lt;/Popis&gt;</w:t>
            </w:r>
          </w:p>
          <w:p w14:paraId="26D41359" w14:textId="77777777" w:rsidR="004E4F08" w:rsidRDefault="004E4F08" w:rsidP="004E4F08">
            <w:r>
              <w:t xml:space="preserve">        &lt;/TypPlatby&gt;</w:t>
            </w:r>
          </w:p>
          <w:p w14:paraId="30F6F827" w14:textId="77777777" w:rsidR="004E4F08" w:rsidRDefault="004E4F08" w:rsidP="004E4F08">
            <w:r>
              <w:t xml:space="preserve">        &lt;Suma&gt;278,20&lt;/Suma&gt;</w:t>
            </w:r>
          </w:p>
          <w:p w14:paraId="0D9ABA33" w14:textId="77777777" w:rsidR="004E4F08" w:rsidRDefault="004E4F08" w:rsidP="004E4F08">
            <w:r>
              <w:t xml:space="preserve">      &lt;/SumarnaPlatba&gt;</w:t>
            </w:r>
          </w:p>
          <w:p w14:paraId="03E5FBB1" w14:textId="77777777" w:rsidR="004E4F08" w:rsidRDefault="004E4F08" w:rsidP="004E4F08">
            <w:r>
              <w:t xml:space="preserve">    &lt;/Platby&gt;</w:t>
            </w:r>
          </w:p>
          <w:p w14:paraId="28F55B84" w14:textId="77777777" w:rsidR="004E4F08" w:rsidRDefault="004E4F08" w:rsidP="004E4F08">
            <w:r>
              <w:t xml:space="preserve">    &lt;Polozky&gt;</w:t>
            </w:r>
          </w:p>
          <w:p w14:paraId="67C4A2DA" w14:textId="77777777" w:rsidR="004E4F08" w:rsidRDefault="004E4F08" w:rsidP="004E4F08">
            <w:r>
              <w:t xml:space="preserve">      &lt;Polozka&gt;</w:t>
            </w:r>
          </w:p>
          <w:p w14:paraId="7DA88578" w14:textId="77777777" w:rsidR="004E4F08" w:rsidRDefault="004E4F08" w:rsidP="004E4F08">
            <w:r>
              <w:t xml:space="preserve">        &lt;CisloPolozky&gt;1&lt;/CisloPolozky&gt;</w:t>
            </w:r>
          </w:p>
          <w:p w14:paraId="45154B99" w14:textId="77777777" w:rsidR="004E4F08" w:rsidRDefault="004E4F08" w:rsidP="004E4F08">
            <w:r>
              <w:t xml:space="preserve">        &lt;Platby&gt;</w:t>
            </w:r>
          </w:p>
          <w:p w14:paraId="5D0201ED" w14:textId="77777777" w:rsidR="004E4F08" w:rsidRDefault="004E4F08" w:rsidP="004E4F08">
            <w:r>
              <w:t xml:space="preserve">          &lt;SumarnaPlatba&gt;</w:t>
            </w:r>
          </w:p>
          <w:p w14:paraId="3110B6AB" w14:textId="77777777" w:rsidR="004E4F08" w:rsidRDefault="004E4F08" w:rsidP="004E4F08">
            <w:r>
              <w:t xml:space="preserve">            &lt;TypPlatby&gt;</w:t>
            </w:r>
          </w:p>
          <w:p w14:paraId="693C823B" w14:textId="77777777" w:rsidR="004E4F08" w:rsidRDefault="004E4F08" w:rsidP="004E4F08">
            <w:r>
              <w:t xml:space="preserve">              &lt;Kod&gt;A00&lt;/Kod&gt;</w:t>
            </w:r>
          </w:p>
          <w:p w14:paraId="515CEF8B" w14:textId="77777777" w:rsidR="004E4F08" w:rsidRDefault="004E4F08" w:rsidP="004E4F08">
            <w:r>
              <w:t xml:space="preserve">              &lt;Popis&gt;clo&lt;/Popis&gt;</w:t>
            </w:r>
          </w:p>
          <w:p w14:paraId="755E86BA" w14:textId="77777777" w:rsidR="004E4F08" w:rsidRDefault="004E4F08" w:rsidP="004E4F08">
            <w:r>
              <w:t xml:space="preserve">            &lt;/TypPlatby&gt;</w:t>
            </w:r>
          </w:p>
          <w:p w14:paraId="4663889A" w14:textId="77777777" w:rsidR="004E4F08" w:rsidRDefault="004E4F08" w:rsidP="004E4F08">
            <w:r>
              <w:t xml:space="preserve">            &lt;Suma&gt;65,00&lt;/Suma&gt;</w:t>
            </w:r>
          </w:p>
          <w:p w14:paraId="737C5FAC" w14:textId="77777777" w:rsidR="004E4F08" w:rsidRDefault="004E4F08" w:rsidP="004E4F08">
            <w:r>
              <w:t xml:space="preserve">          &lt;/SumarnaPlatba&gt;</w:t>
            </w:r>
          </w:p>
          <w:p w14:paraId="056F40A0" w14:textId="77777777" w:rsidR="004E4F08" w:rsidRDefault="004E4F08" w:rsidP="004E4F08">
            <w:r>
              <w:t xml:space="preserve">          &lt;SumarnaPlatba&gt;</w:t>
            </w:r>
          </w:p>
          <w:p w14:paraId="180EE669" w14:textId="77777777" w:rsidR="004E4F08" w:rsidRDefault="004E4F08" w:rsidP="004E4F08">
            <w:r>
              <w:t xml:space="preserve">            &lt;TypPlatby&gt;</w:t>
            </w:r>
          </w:p>
          <w:p w14:paraId="0EAA0B09" w14:textId="77777777" w:rsidR="004E4F08" w:rsidRDefault="004E4F08" w:rsidP="004E4F08">
            <w:r>
              <w:t xml:space="preserve">              &lt;Kod&gt;A30&lt;/Kod&gt;</w:t>
            </w:r>
          </w:p>
          <w:p w14:paraId="2C761749" w14:textId="77777777" w:rsidR="004E4F08" w:rsidRDefault="004E4F08" w:rsidP="004E4F08">
            <w:r>
              <w:t xml:space="preserve">              &lt;Popis&gt;konečné anti-dumpingové clo&lt;/Popis&gt;</w:t>
            </w:r>
          </w:p>
          <w:p w14:paraId="49681C24" w14:textId="77777777" w:rsidR="004E4F08" w:rsidRDefault="004E4F08" w:rsidP="004E4F08">
            <w:r>
              <w:t xml:space="preserve">            &lt;/TypPlatby&gt;</w:t>
            </w:r>
          </w:p>
          <w:p w14:paraId="3A0C7C00" w14:textId="77777777" w:rsidR="004E4F08" w:rsidRDefault="004E4F08" w:rsidP="004E4F08">
            <w:r>
              <w:t xml:space="preserve">            &lt;Suma&gt;326,00&lt;/Suma&gt;</w:t>
            </w:r>
          </w:p>
          <w:p w14:paraId="0BFDED8F" w14:textId="77777777" w:rsidR="004E4F08" w:rsidRDefault="004E4F08" w:rsidP="004E4F08">
            <w:r>
              <w:t xml:space="preserve">          &lt;/SumarnaPlatba&gt;</w:t>
            </w:r>
          </w:p>
          <w:p w14:paraId="278F4D75" w14:textId="77777777" w:rsidR="004E4F08" w:rsidRDefault="004E4F08" w:rsidP="004E4F08">
            <w:r>
              <w:t xml:space="preserve">          &lt;SumarnaPlatba&gt;</w:t>
            </w:r>
          </w:p>
          <w:p w14:paraId="3F9B586C" w14:textId="77777777" w:rsidR="004E4F08" w:rsidRDefault="004E4F08" w:rsidP="004E4F08">
            <w:r>
              <w:t xml:space="preserve">            &lt;TypPlatby&gt;</w:t>
            </w:r>
          </w:p>
          <w:p w14:paraId="459BF5AF" w14:textId="77777777" w:rsidR="004E4F08" w:rsidRDefault="004E4F08" w:rsidP="004E4F08">
            <w:r>
              <w:t xml:space="preserve">              &lt;Kod&gt;B00&lt;/Kod&gt;</w:t>
            </w:r>
          </w:p>
          <w:p w14:paraId="0B2D1B3C" w14:textId="77777777" w:rsidR="004E4F08" w:rsidRDefault="004E4F08" w:rsidP="004E4F08">
            <w:r>
              <w:t xml:space="preserve">              &lt;Popis&gt;DPH&lt;/Popis&gt;</w:t>
            </w:r>
          </w:p>
          <w:p w14:paraId="5C7A8C69" w14:textId="77777777" w:rsidR="004E4F08" w:rsidRDefault="004E4F08" w:rsidP="004E4F08">
            <w:r>
              <w:t xml:space="preserve">            &lt;/TypPlatby&gt;</w:t>
            </w:r>
          </w:p>
          <w:p w14:paraId="64697A26" w14:textId="77777777" w:rsidR="004E4F08" w:rsidRDefault="004E4F08" w:rsidP="004E4F08">
            <w:r>
              <w:t xml:space="preserve">            &lt;Suma&gt;278,20&lt;/Suma&gt;</w:t>
            </w:r>
          </w:p>
          <w:p w14:paraId="3D7FF41F" w14:textId="77777777" w:rsidR="004E4F08" w:rsidRDefault="004E4F08" w:rsidP="004E4F08">
            <w:r>
              <w:t xml:space="preserve">          &lt;/SumarnaPlatba&gt;</w:t>
            </w:r>
          </w:p>
          <w:p w14:paraId="70C52DD0" w14:textId="77777777" w:rsidR="004E4F08" w:rsidRDefault="004E4F08" w:rsidP="004E4F08">
            <w:r>
              <w:t xml:space="preserve">        &lt;/Platby&gt;</w:t>
            </w:r>
          </w:p>
          <w:p w14:paraId="577B7B9F" w14:textId="77777777" w:rsidR="004E4F08" w:rsidRDefault="004E4F08" w:rsidP="004E4F08">
            <w:r>
              <w:t xml:space="preserve">        &lt;Opatrenia&gt;</w:t>
            </w:r>
          </w:p>
          <w:p w14:paraId="374274BA" w14:textId="77777777" w:rsidR="004E4F08" w:rsidRDefault="004E4F08" w:rsidP="004E4F08">
            <w:r>
              <w:t xml:space="preserve">          &lt;Opatrenie&gt;</w:t>
            </w:r>
          </w:p>
          <w:p w14:paraId="0B84E7FA" w14:textId="77777777" w:rsidR="004E4F08" w:rsidRDefault="004E4F08" w:rsidP="004E4F08">
            <w:r>
              <w:t xml:space="preserve">            &lt;Seria&gt;</w:t>
            </w:r>
          </w:p>
          <w:p w14:paraId="04C42496" w14:textId="77777777" w:rsidR="004E4F08" w:rsidRDefault="004E4F08" w:rsidP="004E4F08">
            <w:r>
              <w:t xml:space="preserve">              &lt;Kod&gt;C&lt;/Kod&gt;</w:t>
            </w:r>
          </w:p>
          <w:p w14:paraId="73BC3BE5" w14:textId="77777777" w:rsidR="004E4F08" w:rsidRDefault="004E4F08" w:rsidP="004E4F08">
            <w:r>
              <w:t xml:space="preserve">              &lt;Popis&gt;Uplatniteľná colná sadzba&lt;/Popis&gt;</w:t>
            </w:r>
          </w:p>
          <w:p w14:paraId="1752C33E" w14:textId="77777777" w:rsidR="004E4F08" w:rsidRDefault="004E4F08" w:rsidP="004E4F08">
            <w:r>
              <w:t xml:space="preserve">            &lt;/Seria&gt;</w:t>
            </w:r>
          </w:p>
          <w:p w14:paraId="5D18EF86" w14:textId="77777777" w:rsidR="004E4F08" w:rsidRDefault="004E4F08" w:rsidP="004E4F08">
            <w:r>
              <w:t xml:space="preserve">            &lt;Typ&gt;</w:t>
            </w:r>
          </w:p>
          <w:p w14:paraId="20A9C4E5" w14:textId="77777777" w:rsidR="004E4F08" w:rsidRDefault="004E4F08" w:rsidP="004E4F08">
            <w:r>
              <w:t xml:space="preserve">              &lt;Typ&gt;103&lt;/Typ&gt;</w:t>
            </w:r>
          </w:p>
          <w:p w14:paraId="2BF3372C" w14:textId="77777777" w:rsidR="004E4F08" w:rsidRDefault="004E4F08" w:rsidP="004E4F08">
            <w:r>
              <w:t xml:space="preserve">              &lt;Popis&gt;Colná sadzba voči tretím krajinám&lt;/Popis&gt;</w:t>
            </w:r>
          </w:p>
          <w:p w14:paraId="2C984C62" w14:textId="77777777" w:rsidR="004E4F08" w:rsidRDefault="004E4F08" w:rsidP="004E4F08">
            <w:r>
              <w:t xml:space="preserve">            &lt;/Typ&gt;</w:t>
            </w:r>
          </w:p>
          <w:p w14:paraId="69B70452" w14:textId="77777777" w:rsidR="004E4F08" w:rsidRDefault="004E4F08" w:rsidP="004E4F08">
            <w:r>
              <w:t xml:space="preserve">            &lt;Id&gt;1879874&lt;/Id&gt;</w:t>
            </w:r>
          </w:p>
          <w:p w14:paraId="2D2DAAE3" w14:textId="77777777" w:rsidR="004E4F08" w:rsidRDefault="004E4F08" w:rsidP="004E4F08">
            <w:r>
              <w:t xml:space="preserve">            &lt;Platby&gt;</w:t>
            </w:r>
          </w:p>
          <w:p w14:paraId="4C018BEC" w14:textId="77777777" w:rsidR="004E4F08" w:rsidRDefault="004E4F08" w:rsidP="004E4F08">
            <w:r>
              <w:t xml:space="preserve">              &lt;SumarnaPlatba&gt;</w:t>
            </w:r>
          </w:p>
          <w:p w14:paraId="7261C52F" w14:textId="77777777" w:rsidR="004E4F08" w:rsidRDefault="004E4F08" w:rsidP="004E4F08">
            <w:r>
              <w:t xml:space="preserve">                &lt;TypPlatby&gt;</w:t>
            </w:r>
          </w:p>
          <w:p w14:paraId="2BD67DDB" w14:textId="77777777" w:rsidR="004E4F08" w:rsidRDefault="004E4F08" w:rsidP="004E4F08">
            <w:r>
              <w:t xml:space="preserve">                  &lt;Kod&gt;A00&lt;/Kod&gt;</w:t>
            </w:r>
          </w:p>
          <w:p w14:paraId="5EA7160B" w14:textId="77777777" w:rsidR="004E4F08" w:rsidRDefault="004E4F08" w:rsidP="004E4F08">
            <w:r>
              <w:t xml:space="preserve">                  &lt;Popis&gt;clo&lt;/Popis&gt;</w:t>
            </w:r>
          </w:p>
          <w:p w14:paraId="4B059BE2" w14:textId="77777777" w:rsidR="004E4F08" w:rsidRDefault="004E4F08" w:rsidP="004E4F08">
            <w:r>
              <w:t xml:space="preserve">                &lt;/TypPlatby&gt;</w:t>
            </w:r>
          </w:p>
          <w:p w14:paraId="3139F88E" w14:textId="77777777" w:rsidR="004E4F08" w:rsidRDefault="004E4F08" w:rsidP="004E4F08">
            <w:r>
              <w:lastRenderedPageBreak/>
              <w:t xml:space="preserve">                &lt;Suma&gt;65,00&lt;/Suma&gt;</w:t>
            </w:r>
          </w:p>
          <w:p w14:paraId="1801360E" w14:textId="77777777" w:rsidR="004E4F08" w:rsidRDefault="004E4F08" w:rsidP="004E4F08">
            <w:r>
              <w:t xml:space="preserve">              &lt;/SumarnaPlatba&gt;</w:t>
            </w:r>
          </w:p>
          <w:p w14:paraId="01838218" w14:textId="77777777" w:rsidR="004E4F08" w:rsidRDefault="004E4F08" w:rsidP="004E4F08">
            <w:r>
              <w:t xml:space="preserve">            &lt;/Platby&gt;</w:t>
            </w:r>
          </w:p>
          <w:p w14:paraId="2D227F61" w14:textId="77777777" w:rsidR="004E4F08" w:rsidRDefault="004E4F08" w:rsidP="004E4F08">
            <w:r>
              <w:t xml:space="preserve">            &lt;AkcieOpatrenia&gt;</w:t>
            </w:r>
          </w:p>
          <w:p w14:paraId="1F7D699C" w14:textId="77777777" w:rsidR="004E4F08" w:rsidRDefault="004E4F08" w:rsidP="004E4F08">
            <w:r>
              <w:t xml:space="preserve">              &lt;AkciaOpatrenia&gt;</w:t>
            </w:r>
          </w:p>
          <w:p w14:paraId="29493B96" w14:textId="77777777" w:rsidR="004E4F08" w:rsidRDefault="004E4F08" w:rsidP="004E4F08">
            <w:r>
              <w:t xml:space="preserve">                &lt;KodAkcie&gt;C&lt;/KodAkcie&gt;</w:t>
            </w:r>
          </w:p>
          <w:p w14:paraId="797FA445" w14:textId="77777777" w:rsidR="004E4F08" w:rsidRDefault="004E4F08" w:rsidP="004E4F08">
            <w:r>
              <w:t xml:space="preserve">                &lt;Text&gt;Uplatni zložky opatrenia.&lt;/Text&gt;</w:t>
            </w:r>
          </w:p>
          <w:p w14:paraId="30CDEB28" w14:textId="77777777" w:rsidR="004E4F08" w:rsidRDefault="004E4F08" w:rsidP="004E4F08">
            <w:r>
              <w:t xml:space="preserve">                &lt;Platby&gt;</w:t>
            </w:r>
          </w:p>
          <w:p w14:paraId="66C337F8" w14:textId="77777777" w:rsidR="004E4F08" w:rsidRDefault="004E4F08" w:rsidP="004E4F08">
            <w:r>
              <w:t xml:space="preserve">                  &lt;Platba&gt;</w:t>
            </w:r>
          </w:p>
          <w:p w14:paraId="6A470826" w14:textId="77777777" w:rsidR="004E4F08" w:rsidRDefault="004E4F08" w:rsidP="004E4F08">
            <w:r>
              <w:t xml:space="preserve">                    &lt;TypPlatby&gt;</w:t>
            </w:r>
          </w:p>
          <w:p w14:paraId="42107897" w14:textId="77777777" w:rsidR="004E4F08" w:rsidRDefault="004E4F08" w:rsidP="004E4F08">
            <w:r>
              <w:t xml:space="preserve">                      &lt;Kod&gt;A00&lt;/Kod&gt;</w:t>
            </w:r>
          </w:p>
          <w:p w14:paraId="0CEF0A15" w14:textId="77777777" w:rsidR="004E4F08" w:rsidRDefault="004E4F08" w:rsidP="004E4F08">
            <w:r>
              <w:t xml:space="preserve">                      &lt;Popis&gt;clo&lt;/Popis&gt;</w:t>
            </w:r>
          </w:p>
          <w:p w14:paraId="49627735" w14:textId="77777777" w:rsidR="004E4F08" w:rsidRDefault="004E4F08" w:rsidP="004E4F08">
            <w:r>
              <w:t xml:space="preserve">                    &lt;/TypPlatby&gt;</w:t>
            </w:r>
          </w:p>
          <w:p w14:paraId="61841334" w14:textId="77777777" w:rsidR="004E4F08" w:rsidRDefault="004E4F08" w:rsidP="004E4F08">
            <w:r>
              <w:t xml:space="preserve">                    &lt;Suma&gt;65,00&lt;/Suma&gt;</w:t>
            </w:r>
          </w:p>
          <w:p w14:paraId="22E1A1C3" w14:textId="77777777" w:rsidR="004E4F08" w:rsidRDefault="004E4F08" w:rsidP="004E4F08">
            <w:r>
              <w:t xml:space="preserve">                    &lt;Vzorec&gt;6,5%&lt;/Vzorec&gt;</w:t>
            </w:r>
          </w:p>
          <w:p w14:paraId="45077095" w14:textId="77777777" w:rsidR="004E4F08" w:rsidRDefault="004E4F08" w:rsidP="004E4F08">
            <w:r>
              <w:t xml:space="preserve">                    &lt;ZlozkyPlatby&gt;</w:t>
            </w:r>
          </w:p>
          <w:p w14:paraId="4976ED8E" w14:textId="77777777" w:rsidR="004E4F08" w:rsidRDefault="004E4F08" w:rsidP="004E4F08">
            <w:r>
              <w:t xml:space="preserve">                      &lt;ZlozkaPlatby&gt;</w:t>
            </w:r>
          </w:p>
          <w:p w14:paraId="728429DD" w14:textId="77777777" w:rsidR="004E4F08" w:rsidRDefault="004E4F08" w:rsidP="004E4F08">
            <w:r>
              <w:t xml:space="preserve">                        &lt;Zaklad&gt;1000€&lt;/Zaklad&gt;</w:t>
            </w:r>
          </w:p>
          <w:p w14:paraId="5346F5DA" w14:textId="77777777" w:rsidR="004E4F08" w:rsidRDefault="004E4F08" w:rsidP="004E4F08">
            <w:r>
              <w:t xml:space="preserve">                        &lt;Sadzba&gt;6,5%&lt;/Sadzba&gt;</w:t>
            </w:r>
          </w:p>
          <w:p w14:paraId="64527BB1" w14:textId="77777777" w:rsidR="004E4F08" w:rsidRDefault="004E4F08" w:rsidP="004E4F08">
            <w:r>
              <w:t xml:space="preserve">                        &lt;Suma&gt;65,00€&lt;/Suma&gt;</w:t>
            </w:r>
          </w:p>
          <w:p w14:paraId="4B602ACA" w14:textId="77777777" w:rsidR="004E4F08" w:rsidRDefault="004E4F08" w:rsidP="004E4F08">
            <w:r>
              <w:t xml:space="preserve">                      &lt;/ZlozkaPlatby&gt;</w:t>
            </w:r>
          </w:p>
          <w:p w14:paraId="43565A07" w14:textId="77777777" w:rsidR="004E4F08" w:rsidRDefault="004E4F08" w:rsidP="004E4F08">
            <w:r>
              <w:t xml:space="preserve">                    &lt;/ZlozkyPlatby&gt;</w:t>
            </w:r>
          </w:p>
          <w:p w14:paraId="62C8A5CB" w14:textId="77777777" w:rsidR="004E4F08" w:rsidRDefault="004E4F08" w:rsidP="004E4F08">
            <w:r>
              <w:t xml:space="preserve">                  &lt;/Platba&gt;</w:t>
            </w:r>
          </w:p>
          <w:p w14:paraId="468D4220" w14:textId="77777777" w:rsidR="004E4F08" w:rsidRDefault="004E4F08" w:rsidP="004E4F08">
            <w:r>
              <w:t xml:space="preserve">                &lt;/Platby&gt;</w:t>
            </w:r>
          </w:p>
          <w:p w14:paraId="342E9640" w14:textId="77777777" w:rsidR="004E4F08" w:rsidRDefault="004E4F08" w:rsidP="004E4F08">
            <w:r>
              <w:t xml:space="preserve">              &lt;/AkciaOpatrenia&gt;</w:t>
            </w:r>
          </w:p>
          <w:p w14:paraId="7A46D9CE" w14:textId="77777777" w:rsidR="004E4F08" w:rsidRDefault="004E4F08" w:rsidP="004E4F08">
            <w:r>
              <w:t xml:space="preserve">            &lt;/AkcieOpatrenia&gt;</w:t>
            </w:r>
          </w:p>
          <w:p w14:paraId="0B1EBBC2" w14:textId="77777777" w:rsidR="004E4F08" w:rsidRDefault="004E4F08" w:rsidP="004E4F08">
            <w:r>
              <w:t xml:space="preserve">          &lt;/Opatrenie&gt;</w:t>
            </w:r>
          </w:p>
          <w:p w14:paraId="3515C823" w14:textId="77777777" w:rsidR="004E4F08" w:rsidRDefault="004E4F08" w:rsidP="004E4F08">
            <w:r>
              <w:t xml:space="preserve">          &lt;Opatrenie&gt;</w:t>
            </w:r>
          </w:p>
          <w:p w14:paraId="1FABA535" w14:textId="77777777" w:rsidR="004E4F08" w:rsidRDefault="004E4F08" w:rsidP="004E4F08">
            <w:r>
              <w:t xml:space="preserve">            &lt;Seria&gt;</w:t>
            </w:r>
          </w:p>
          <w:p w14:paraId="16EDA877" w14:textId="77777777" w:rsidR="004E4F08" w:rsidRDefault="004E4F08" w:rsidP="004E4F08">
            <w:r>
              <w:t xml:space="preserve">              &lt;Kod&gt;D&lt;/Kod&gt;</w:t>
            </w:r>
          </w:p>
          <w:p w14:paraId="36649846" w14:textId="77777777" w:rsidR="004E4F08" w:rsidRDefault="004E4F08" w:rsidP="004E4F08">
            <w:r>
              <w:t xml:space="preserve">              &lt;Popis&gt;Antidumpingové alebo vyrovnávacie clá&lt;/Popis&gt;</w:t>
            </w:r>
          </w:p>
          <w:p w14:paraId="4C32945D" w14:textId="77777777" w:rsidR="004E4F08" w:rsidRDefault="004E4F08" w:rsidP="004E4F08">
            <w:r>
              <w:t xml:space="preserve">            &lt;/Seria&gt;</w:t>
            </w:r>
          </w:p>
          <w:p w14:paraId="4B7292F2" w14:textId="77777777" w:rsidR="004E4F08" w:rsidRDefault="004E4F08" w:rsidP="004E4F08">
            <w:r>
              <w:t xml:space="preserve">            &lt;Typ&gt;</w:t>
            </w:r>
          </w:p>
          <w:p w14:paraId="057C1B9E" w14:textId="77777777" w:rsidR="004E4F08" w:rsidRDefault="004E4F08" w:rsidP="004E4F08">
            <w:r>
              <w:t xml:space="preserve">              &lt;Typ&gt;552&lt;/Typ&gt;</w:t>
            </w:r>
          </w:p>
          <w:p w14:paraId="053C3DBD" w14:textId="77777777" w:rsidR="004E4F08" w:rsidRDefault="004E4F08" w:rsidP="004E4F08">
            <w:r>
              <w:t xml:space="preserve">              &lt;Popis&gt;Definitívne antidumpingové clo&lt;/Popis&gt;</w:t>
            </w:r>
          </w:p>
          <w:p w14:paraId="73193E1E" w14:textId="77777777" w:rsidR="004E4F08" w:rsidRDefault="004E4F08" w:rsidP="004E4F08">
            <w:r>
              <w:t xml:space="preserve">            &lt;/Typ&gt;</w:t>
            </w:r>
          </w:p>
          <w:p w14:paraId="2A710986" w14:textId="77777777" w:rsidR="004E4F08" w:rsidRDefault="004E4F08" w:rsidP="004E4F08">
            <w:r>
              <w:t xml:space="preserve">            &lt;Id&gt;3630343&lt;/Id&gt;</w:t>
            </w:r>
          </w:p>
          <w:p w14:paraId="4D8720A3" w14:textId="77777777" w:rsidR="004E4F08" w:rsidRDefault="004E4F08" w:rsidP="004E4F08">
            <w:r>
              <w:t xml:space="preserve">            &lt;Platby&gt;</w:t>
            </w:r>
          </w:p>
          <w:p w14:paraId="53FBE794" w14:textId="77777777" w:rsidR="004E4F08" w:rsidRDefault="004E4F08" w:rsidP="004E4F08">
            <w:r>
              <w:t xml:space="preserve">              &lt;SumarnaPlatba&gt;</w:t>
            </w:r>
          </w:p>
          <w:p w14:paraId="01EFF4DB" w14:textId="77777777" w:rsidR="004E4F08" w:rsidRDefault="004E4F08" w:rsidP="004E4F08">
            <w:r>
              <w:t xml:space="preserve">                &lt;TypPlatby&gt;</w:t>
            </w:r>
          </w:p>
          <w:p w14:paraId="6D913219" w14:textId="77777777" w:rsidR="004E4F08" w:rsidRDefault="004E4F08" w:rsidP="004E4F08">
            <w:r>
              <w:t xml:space="preserve">                  &lt;Kod&gt;A30&lt;/Kod&gt;</w:t>
            </w:r>
          </w:p>
          <w:p w14:paraId="763BE04B" w14:textId="77777777" w:rsidR="004E4F08" w:rsidRDefault="004E4F08" w:rsidP="004E4F08">
            <w:r>
              <w:t xml:space="preserve">                  &lt;Popis&gt;konečné anti-dumpingové clo&lt;/Popis&gt;</w:t>
            </w:r>
          </w:p>
          <w:p w14:paraId="72188DB6" w14:textId="77777777" w:rsidR="004E4F08" w:rsidRDefault="004E4F08" w:rsidP="004E4F08">
            <w:r>
              <w:t xml:space="preserve">                &lt;/TypPlatby&gt;</w:t>
            </w:r>
          </w:p>
          <w:p w14:paraId="330171AF" w14:textId="77777777" w:rsidR="004E4F08" w:rsidRDefault="004E4F08" w:rsidP="004E4F08">
            <w:r>
              <w:t xml:space="preserve">                &lt;Suma&gt;326,00&lt;/Suma&gt;</w:t>
            </w:r>
          </w:p>
          <w:p w14:paraId="59731612" w14:textId="77777777" w:rsidR="004E4F08" w:rsidRDefault="004E4F08" w:rsidP="004E4F08">
            <w:r>
              <w:t xml:space="preserve">              &lt;/SumarnaPlatba&gt;</w:t>
            </w:r>
          </w:p>
          <w:p w14:paraId="2F22A607" w14:textId="77777777" w:rsidR="004E4F08" w:rsidRDefault="004E4F08" w:rsidP="004E4F08">
            <w:r>
              <w:t xml:space="preserve">            &lt;/Platby&gt;</w:t>
            </w:r>
          </w:p>
          <w:p w14:paraId="5F482D30" w14:textId="77777777" w:rsidR="004E4F08" w:rsidRDefault="004E4F08" w:rsidP="004E4F08">
            <w:r>
              <w:t xml:space="preserve">            &lt;AkcieOpatrenia&gt;</w:t>
            </w:r>
          </w:p>
          <w:p w14:paraId="6EFA71B0" w14:textId="77777777" w:rsidR="004E4F08" w:rsidRDefault="004E4F08" w:rsidP="004E4F08">
            <w:r>
              <w:t xml:space="preserve">              &lt;AkciaOpatrenia&gt;</w:t>
            </w:r>
          </w:p>
          <w:p w14:paraId="18E85251" w14:textId="77777777" w:rsidR="004E4F08" w:rsidRDefault="004E4F08" w:rsidP="004E4F08">
            <w:r>
              <w:t xml:space="preserve">                &lt;SeriaPodmienok&gt;</w:t>
            </w:r>
          </w:p>
          <w:p w14:paraId="23AABE20" w14:textId="77777777" w:rsidR="004E4F08" w:rsidRDefault="004E4F08" w:rsidP="004E4F08">
            <w:r>
              <w:t xml:space="preserve">                  &lt;Kod&gt;A&lt;/Kod&gt;</w:t>
            </w:r>
          </w:p>
          <w:p w14:paraId="684C9D27" w14:textId="77777777" w:rsidR="004E4F08" w:rsidRDefault="004E4F08" w:rsidP="004E4F08">
            <w:r>
              <w:t xml:space="preserve">                  &lt;Popis&gt;Predloženie antidumpingového dokumentu/dokumentu vyrovnávacieho cla&lt;/Popis&gt;</w:t>
            </w:r>
          </w:p>
          <w:p w14:paraId="5E35BE9A" w14:textId="77777777" w:rsidR="004E4F08" w:rsidRDefault="004E4F08" w:rsidP="004E4F08">
            <w:r>
              <w:t xml:space="preserve">                &lt;/SeriaPodmienok&gt;</w:t>
            </w:r>
          </w:p>
          <w:p w14:paraId="4EDE0731" w14:textId="77777777" w:rsidR="004E4F08" w:rsidRDefault="004E4F08" w:rsidP="004E4F08">
            <w:r>
              <w:lastRenderedPageBreak/>
              <w:t xml:space="preserve">                &lt;PoradoveCisloPodmienky&gt;2&lt;/PoradoveCisloPodmienky&gt;</w:t>
            </w:r>
          </w:p>
          <w:p w14:paraId="36C6B632" w14:textId="77777777" w:rsidR="004E4F08" w:rsidRDefault="004E4F08" w:rsidP="004E4F08">
            <w:r>
              <w:t xml:space="preserve">                &lt;KodAkcie&gt;01&lt;/KodAkcie&gt;</w:t>
            </w:r>
          </w:p>
          <w:p w14:paraId="00487C60" w14:textId="77777777" w:rsidR="004E4F08" w:rsidRDefault="004E4F08" w:rsidP="004E4F08">
            <w:r>
              <w:t xml:space="preserve">                &lt;Text&gt;Uplatni hodnotu akcie (pozri zložky)&lt;/Text&gt;</w:t>
            </w:r>
          </w:p>
          <w:p w14:paraId="77D82B0A" w14:textId="77777777" w:rsidR="004E4F08" w:rsidRDefault="004E4F08" w:rsidP="004E4F08">
            <w:r>
              <w:t xml:space="preserve">                &lt;Platby&gt;</w:t>
            </w:r>
          </w:p>
          <w:p w14:paraId="3AF8195E" w14:textId="77777777" w:rsidR="004E4F08" w:rsidRDefault="004E4F08" w:rsidP="004E4F08">
            <w:r>
              <w:t xml:space="preserve">                  &lt;Platba&gt;</w:t>
            </w:r>
          </w:p>
          <w:p w14:paraId="5AF2013D" w14:textId="77777777" w:rsidR="004E4F08" w:rsidRDefault="004E4F08" w:rsidP="004E4F08">
            <w:r>
              <w:t xml:space="preserve">                    &lt;TypPlatby&gt;</w:t>
            </w:r>
          </w:p>
          <w:p w14:paraId="1126760D" w14:textId="77777777" w:rsidR="004E4F08" w:rsidRDefault="004E4F08" w:rsidP="004E4F08">
            <w:r>
              <w:t xml:space="preserve">                      &lt;Kod&gt;A30&lt;/Kod&gt;</w:t>
            </w:r>
          </w:p>
          <w:p w14:paraId="0B8B91FD" w14:textId="77777777" w:rsidR="004E4F08" w:rsidRDefault="004E4F08" w:rsidP="004E4F08">
            <w:r>
              <w:t xml:space="preserve">                      &lt;Popis&gt;konečné anti-dumpingové clo&lt;/Popis&gt;</w:t>
            </w:r>
          </w:p>
          <w:p w14:paraId="046C5268" w14:textId="77777777" w:rsidR="004E4F08" w:rsidRDefault="004E4F08" w:rsidP="004E4F08">
            <w:r>
              <w:t xml:space="preserve">                    &lt;/TypPlatby&gt;</w:t>
            </w:r>
          </w:p>
          <w:p w14:paraId="4AA21BCC" w14:textId="77777777" w:rsidR="004E4F08" w:rsidRDefault="004E4F08" w:rsidP="004E4F08">
            <w:r>
              <w:t xml:space="preserve">                    &lt;Suma&gt;326,00&lt;/Suma&gt;</w:t>
            </w:r>
          </w:p>
          <w:p w14:paraId="48114DE8" w14:textId="77777777" w:rsidR="004E4F08" w:rsidRDefault="004E4F08" w:rsidP="004E4F08">
            <w:r>
              <w:t xml:space="preserve">                    &lt;Vzorec&gt;32,6%&lt;/Vzorec&gt;</w:t>
            </w:r>
          </w:p>
          <w:p w14:paraId="5AE68D3A" w14:textId="77777777" w:rsidR="004E4F08" w:rsidRDefault="004E4F08" w:rsidP="004E4F08">
            <w:r>
              <w:t xml:space="preserve">                    &lt;ZlozkyPlatby&gt;</w:t>
            </w:r>
          </w:p>
          <w:p w14:paraId="59C4E301" w14:textId="77777777" w:rsidR="004E4F08" w:rsidRDefault="004E4F08" w:rsidP="004E4F08">
            <w:r>
              <w:t xml:space="preserve">                      &lt;ZlozkaPlatby&gt;</w:t>
            </w:r>
          </w:p>
          <w:p w14:paraId="71457DA5" w14:textId="77777777" w:rsidR="004E4F08" w:rsidRDefault="004E4F08" w:rsidP="004E4F08">
            <w:r>
              <w:t xml:space="preserve">                        &lt;Zaklad&gt;1000€&lt;/Zaklad&gt;</w:t>
            </w:r>
          </w:p>
          <w:p w14:paraId="11F20C72" w14:textId="77777777" w:rsidR="004E4F08" w:rsidRDefault="004E4F08" w:rsidP="004E4F08">
            <w:r>
              <w:t xml:space="preserve">                        &lt;Sadzba&gt;32,6%&lt;/Sadzba&gt;</w:t>
            </w:r>
          </w:p>
          <w:p w14:paraId="0DD41B4D" w14:textId="77777777" w:rsidR="004E4F08" w:rsidRDefault="004E4F08" w:rsidP="004E4F08">
            <w:r>
              <w:t xml:space="preserve">                        &lt;Suma&gt;326,00€&lt;/Suma&gt;</w:t>
            </w:r>
          </w:p>
          <w:p w14:paraId="1D28210E" w14:textId="77777777" w:rsidR="004E4F08" w:rsidRDefault="004E4F08" w:rsidP="004E4F08">
            <w:r>
              <w:t xml:space="preserve">                      &lt;/ZlozkaPlatby&gt;</w:t>
            </w:r>
          </w:p>
          <w:p w14:paraId="2788E5E3" w14:textId="77777777" w:rsidR="004E4F08" w:rsidRDefault="004E4F08" w:rsidP="004E4F08">
            <w:r>
              <w:t xml:space="preserve">                    &lt;/ZlozkyPlatby&gt;</w:t>
            </w:r>
          </w:p>
          <w:p w14:paraId="49E7FA19" w14:textId="77777777" w:rsidR="004E4F08" w:rsidRDefault="004E4F08" w:rsidP="004E4F08">
            <w:r>
              <w:t xml:space="preserve">                  &lt;/Platba&gt;</w:t>
            </w:r>
          </w:p>
          <w:p w14:paraId="6372799B" w14:textId="77777777" w:rsidR="004E4F08" w:rsidRDefault="004E4F08" w:rsidP="004E4F08">
            <w:r>
              <w:t xml:space="preserve">                &lt;/Platby&gt;</w:t>
            </w:r>
          </w:p>
          <w:p w14:paraId="39B0180F" w14:textId="77777777" w:rsidR="004E4F08" w:rsidRDefault="004E4F08" w:rsidP="004E4F08">
            <w:r>
              <w:t xml:space="preserve">              &lt;/AkciaOpatrenia&gt;</w:t>
            </w:r>
          </w:p>
          <w:p w14:paraId="3397CEBE" w14:textId="77777777" w:rsidR="004E4F08" w:rsidRDefault="004E4F08" w:rsidP="004E4F08">
            <w:r>
              <w:t xml:space="preserve">            &lt;/AkcieOpatrenia&gt;</w:t>
            </w:r>
          </w:p>
          <w:p w14:paraId="61E319F3" w14:textId="77777777" w:rsidR="004E4F08" w:rsidRDefault="004E4F08" w:rsidP="004E4F08">
            <w:r>
              <w:t xml:space="preserve">          &lt;/Opatrenie&gt;</w:t>
            </w:r>
          </w:p>
          <w:p w14:paraId="606771B1" w14:textId="77777777" w:rsidR="004E4F08" w:rsidRDefault="004E4F08" w:rsidP="004E4F08">
            <w:r>
              <w:t xml:space="preserve">          &lt;Opatrenie&gt;</w:t>
            </w:r>
          </w:p>
          <w:p w14:paraId="7B817B26" w14:textId="77777777" w:rsidR="004E4F08" w:rsidRDefault="004E4F08" w:rsidP="004E4F08">
            <w:r>
              <w:t xml:space="preserve">            &lt;Seria&gt;</w:t>
            </w:r>
          </w:p>
          <w:p w14:paraId="315E5791" w14:textId="77777777" w:rsidR="004E4F08" w:rsidRDefault="004E4F08" w:rsidP="004E4F08">
            <w:r>
              <w:t xml:space="preserve">              &lt;Kod&gt;P&lt;/Kod&gt;</w:t>
            </w:r>
          </w:p>
          <w:p w14:paraId="0B522BC6" w14:textId="77777777" w:rsidR="004E4F08" w:rsidRDefault="004E4F08" w:rsidP="004E4F08">
            <w:r>
              <w:t xml:space="preserve">              &lt;Popis&gt;DPH&lt;/Popis&gt;</w:t>
            </w:r>
          </w:p>
          <w:p w14:paraId="6A65F317" w14:textId="77777777" w:rsidR="004E4F08" w:rsidRDefault="004E4F08" w:rsidP="004E4F08">
            <w:r>
              <w:t xml:space="preserve">            &lt;/Seria&gt;</w:t>
            </w:r>
          </w:p>
          <w:p w14:paraId="642BA0FB" w14:textId="77777777" w:rsidR="004E4F08" w:rsidRDefault="004E4F08" w:rsidP="004E4F08">
            <w:r>
              <w:t xml:space="preserve">            &lt;Typ&gt;</w:t>
            </w:r>
          </w:p>
          <w:p w14:paraId="78CB9F09" w14:textId="77777777" w:rsidR="004E4F08" w:rsidRDefault="004E4F08" w:rsidP="004E4F08">
            <w:r>
              <w:t xml:space="preserve">              &lt;Typ&gt;305&lt;/Typ&gt;</w:t>
            </w:r>
          </w:p>
          <w:p w14:paraId="36A12504" w14:textId="77777777" w:rsidR="004E4F08" w:rsidRDefault="004E4F08" w:rsidP="004E4F08">
            <w:r>
              <w:t xml:space="preserve">              &lt;Popis&gt;Daň z pridanej hodnoty&lt;/Popis&gt;</w:t>
            </w:r>
          </w:p>
          <w:p w14:paraId="5F15D0F6" w14:textId="77777777" w:rsidR="004E4F08" w:rsidRDefault="004E4F08" w:rsidP="004E4F08">
            <w:r>
              <w:t xml:space="preserve">            &lt;/Typ&gt;</w:t>
            </w:r>
          </w:p>
          <w:p w14:paraId="62FE4448" w14:textId="77777777" w:rsidR="004E4F08" w:rsidRDefault="004E4F08" w:rsidP="004E4F08">
            <w:r>
              <w:t xml:space="preserve">            &lt;Id&gt;-35404&lt;/Id&gt;</w:t>
            </w:r>
          </w:p>
          <w:p w14:paraId="4F8E72F8" w14:textId="77777777" w:rsidR="004E4F08" w:rsidRDefault="004E4F08" w:rsidP="004E4F08">
            <w:r>
              <w:t xml:space="preserve">            &lt;Platby&gt;</w:t>
            </w:r>
          </w:p>
          <w:p w14:paraId="26DD74C1" w14:textId="77777777" w:rsidR="004E4F08" w:rsidRDefault="004E4F08" w:rsidP="004E4F08">
            <w:r>
              <w:t xml:space="preserve">              &lt;SumarnaPlatba&gt;</w:t>
            </w:r>
          </w:p>
          <w:p w14:paraId="18D4CFBB" w14:textId="77777777" w:rsidR="004E4F08" w:rsidRDefault="004E4F08" w:rsidP="004E4F08">
            <w:r>
              <w:t xml:space="preserve">                &lt;TypPlatby&gt;</w:t>
            </w:r>
          </w:p>
          <w:p w14:paraId="3731F494" w14:textId="77777777" w:rsidR="004E4F08" w:rsidRDefault="004E4F08" w:rsidP="004E4F08">
            <w:r>
              <w:t xml:space="preserve">                  &lt;Kod&gt;B00&lt;/Kod&gt;</w:t>
            </w:r>
          </w:p>
          <w:p w14:paraId="12809BB9" w14:textId="77777777" w:rsidR="004E4F08" w:rsidRDefault="004E4F08" w:rsidP="004E4F08">
            <w:r>
              <w:t xml:space="preserve">                  &lt;Popis&gt;DPH&lt;/Popis&gt;</w:t>
            </w:r>
          </w:p>
          <w:p w14:paraId="6AE2C665" w14:textId="77777777" w:rsidR="004E4F08" w:rsidRDefault="004E4F08" w:rsidP="004E4F08">
            <w:r>
              <w:t xml:space="preserve">                &lt;/TypPlatby&gt;</w:t>
            </w:r>
          </w:p>
          <w:p w14:paraId="18E207C1" w14:textId="77777777" w:rsidR="004E4F08" w:rsidRDefault="004E4F08" w:rsidP="004E4F08">
            <w:r>
              <w:t xml:space="preserve">                &lt;Suma&gt;278,20&lt;/Suma&gt;</w:t>
            </w:r>
          </w:p>
          <w:p w14:paraId="325042B8" w14:textId="77777777" w:rsidR="004E4F08" w:rsidRDefault="004E4F08" w:rsidP="004E4F08">
            <w:r>
              <w:t xml:space="preserve">              &lt;/SumarnaPlatba&gt;</w:t>
            </w:r>
          </w:p>
          <w:p w14:paraId="4C1C4AE2" w14:textId="77777777" w:rsidR="004E4F08" w:rsidRDefault="004E4F08" w:rsidP="004E4F08">
            <w:r>
              <w:t xml:space="preserve">            &lt;/Platby&gt;</w:t>
            </w:r>
          </w:p>
          <w:p w14:paraId="7471A939" w14:textId="77777777" w:rsidR="004E4F08" w:rsidRDefault="004E4F08" w:rsidP="004E4F08">
            <w:r>
              <w:t xml:space="preserve">            &lt;AkcieOpatrenia&gt;</w:t>
            </w:r>
          </w:p>
          <w:p w14:paraId="4775E9D7" w14:textId="77777777" w:rsidR="004E4F08" w:rsidRDefault="004E4F08" w:rsidP="004E4F08">
            <w:r>
              <w:t xml:space="preserve">              &lt;AkciaOpatrenia&gt;</w:t>
            </w:r>
          </w:p>
          <w:p w14:paraId="1198B9F2" w14:textId="77777777" w:rsidR="004E4F08" w:rsidRDefault="004E4F08" w:rsidP="004E4F08">
            <w:r>
              <w:t xml:space="preserve">                &lt;KodAkcie&gt;C&lt;/KodAkcie&gt;</w:t>
            </w:r>
          </w:p>
          <w:p w14:paraId="2B222E6A" w14:textId="77777777" w:rsidR="004E4F08" w:rsidRDefault="004E4F08" w:rsidP="004E4F08">
            <w:r>
              <w:t xml:space="preserve">                &lt;Text&gt;Uplatni zložky opatrenia.&lt;/Text&gt;</w:t>
            </w:r>
          </w:p>
          <w:p w14:paraId="595B6682" w14:textId="77777777" w:rsidR="004E4F08" w:rsidRDefault="004E4F08" w:rsidP="004E4F08">
            <w:r>
              <w:t xml:space="preserve">                &lt;Platby&gt;</w:t>
            </w:r>
          </w:p>
          <w:p w14:paraId="22786671" w14:textId="77777777" w:rsidR="004E4F08" w:rsidRDefault="004E4F08" w:rsidP="004E4F08">
            <w:r>
              <w:t xml:space="preserve">                  &lt;Platba&gt;</w:t>
            </w:r>
          </w:p>
          <w:p w14:paraId="7FFEAF06" w14:textId="77777777" w:rsidR="004E4F08" w:rsidRDefault="004E4F08" w:rsidP="004E4F08">
            <w:r>
              <w:t xml:space="preserve">                    &lt;TypPlatby&gt;</w:t>
            </w:r>
          </w:p>
          <w:p w14:paraId="688D7F4D" w14:textId="77777777" w:rsidR="004E4F08" w:rsidRDefault="004E4F08" w:rsidP="004E4F08">
            <w:r>
              <w:t xml:space="preserve">                      &lt;Kod&gt;B00&lt;/Kod&gt;</w:t>
            </w:r>
          </w:p>
          <w:p w14:paraId="17598C36" w14:textId="77777777" w:rsidR="004E4F08" w:rsidRDefault="004E4F08" w:rsidP="004E4F08">
            <w:r>
              <w:t xml:space="preserve">                      &lt;Popis&gt;DPH&lt;/Popis&gt;</w:t>
            </w:r>
          </w:p>
          <w:p w14:paraId="6164A1EC" w14:textId="77777777" w:rsidR="004E4F08" w:rsidRDefault="004E4F08" w:rsidP="004E4F08">
            <w:r>
              <w:t xml:space="preserve">                    &lt;/TypPlatby&gt;</w:t>
            </w:r>
          </w:p>
          <w:p w14:paraId="6CA4BE50" w14:textId="77777777" w:rsidR="004E4F08" w:rsidRDefault="004E4F08" w:rsidP="004E4F08">
            <w:r>
              <w:t xml:space="preserve">                    &lt;Suma&gt;278,20&lt;/Suma&gt;</w:t>
            </w:r>
          </w:p>
          <w:p w14:paraId="0725EC44" w14:textId="77777777" w:rsidR="004E4F08" w:rsidRDefault="004E4F08" w:rsidP="004E4F08">
            <w:r>
              <w:lastRenderedPageBreak/>
              <w:t xml:space="preserve">                    &lt;Vzorec&gt;1391€@20%&lt;/Vzorec&gt;</w:t>
            </w:r>
          </w:p>
          <w:p w14:paraId="54E5A114" w14:textId="77777777" w:rsidR="004E4F08" w:rsidRDefault="004E4F08" w:rsidP="004E4F08">
            <w:r>
              <w:t xml:space="preserve">                    &lt;ZlozkyPlatby&gt;</w:t>
            </w:r>
          </w:p>
          <w:p w14:paraId="086154D6" w14:textId="77777777" w:rsidR="004E4F08" w:rsidRDefault="004E4F08" w:rsidP="004E4F08">
            <w:r>
              <w:t xml:space="preserve">                      &lt;ZlozkaPlatby&gt;</w:t>
            </w:r>
          </w:p>
          <w:p w14:paraId="19003DAF" w14:textId="77777777" w:rsidR="004E4F08" w:rsidRDefault="004E4F08" w:rsidP="004E4F08">
            <w:r>
              <w:t xml:space="preserve">                        &lt;Zaklad&gt;1391€&lt;/Zaklad&gt;</w:t>
            </w:r>
          </w:p>
          <w:p w14:paraId="394B0EEF" w14:textId="77777777" w:rsidR="004E4F08" w:rsidRDefault="004E4F08" w:rsidP="004E4F08">
            <w:r>
              <w:t xml:space="preserve">                        &lt;Sadzba&gt;1391€@20%&lt;/Sadzba&gt;</w:t>
            </w:r>
          </w:p>
          <w:p w14:paraId="0F88AEAF" w14:textId="77777777" w:rsidR="004E4F08" w:rsidRDefault="004E4F08" w:rsidP="004E4F08">
            <w:r>
              <w:t xml:space="preserve">                        &lt;Suma&gt;278,20€&lt;/Suma&gt;</w:t>
            </w:r>
          </w:p>
          <w:p w14:paraId="09A22A79" w14:textId="77777777" w:rsidR="004E4F08" w:rsidRDefault="004E4F08" w:rsidP="004E4F08">
            <w:r>
              <w:t xml:space="preserve">                      &lt;/ZlozkaPlatby&gt;</w:t>
            </w:r>
          </w:p>
          <w:p w14:paraId="2D440E98" w14:textId="77777777" w:rsidR="004E4F08" w:rsidRDefault="004E4F08" w:rsidP="004E4F08">
            <w:r>
              <w:t xml:space="preserve">                    &lt;/ZlozkyPlatby&gt;</w:t>
            </w:r>
          </w:p>
          <w:p w14:paraId="26F09E42" w14:textId="77777777" w:rsidR="004E4F08" w:rsidRDefault="004E4F08" w:rsidP="004E4F08">
            <w:r>
              <w:t xml:space="preserve">                  &lt;/Platba&gt;</w:t>
            </w:r>
          </w:p>
          <w:p w14:paraId="77F416ED" w14:textId="77777777" w:rsidR="004E4F08" w:rsidRDefault="004E4F08" w:rsidP="004E4F08">
            <w:r>
              <w:t xml:space="preserve">                &lt;/Platby&gt;</w:t>
            </w:r>
          </w:p>
          <w:p w14:paraId="6A2070D7" w14:textId="77777777" w:rsidR="004E4F08" w:rsidRDefault="004E4F08" w:rsidP="004E4F08">
            <w:r>
              <w:t xml:space="preserve">              &lt;/AkciaOpatrenia&gt;</w:t>
            </w:r>
          </w:p>
          <w:p w14:paraId="7995D3ED" w14:textId="77777777" w:rsidR="004E4F08" w:rsidRDefault="004E4F08" w:rsidP="004E4F08">
            <w:r>
              <w:t xml:space="preserve">            &lt;/AkcieOpatrenia&gt;</w:t>
            </w:r>
          </w:p>
          <w:p w14:paraId="03F0138D" w14:textId="77777777" w:rsidR="004E4F08" w:rsidRDefault="004E4F08" w:rsidP="004E4F08">
            <w:r>
              <w:t xml:space="preserve">          &lt;/Opatrenie&gt;</w:t>
            </w:r>
          </w:p>
          <w:p w14:paraId="2C2AC3CB" w14:textId="77777777" w:rsidR="004E4F08" w:rsidRDefault="004E4F08" w:rsidP="004E4F08">
            <w:r>
              <w:t xml:space="preserve">        &lt;/Opatrenia&gt;</w:t>
            </w:r>
          </w:p>
          <w:p w14:paraId="7FA605BA" w14:textId="77777777" w:rsidR="004E4F08" w:rsidRDefault="004E4F08" w:rsidP="004E4F08">
            <w:r>
              <w:t xml:space="preserve">        &lt;ChybajuceCertifikaty&gt;</w:t>
            </w:r>
          </w:p>
          <w:p w14:paraId="1F36BF9C" w14:textId="77777777" w:rsidR="004E4F08" w:rsidRDefault="004E4F08" w:rsidP="004E4F08">
            <w:r>
              <w:t xml:space="preserve">          &lt;ChybajuciCertifikat&gt;</w:t>
            </w:r>
          </w:p>
          <w:p w14:paraId="12619413" w14:textId="77777777" w:rsidR="004E4F08" w:rsidRDefault="004E4F08" w:rsidP="004E4F08">
            <w:r>
              <w:t xml:space="preserve">            &lt;Typ&gt;D&lt;/Typ&gt;</w:t>
            </w:r>
          </w:p>
          <w:p w14:paraId="447A4C8F" w14:textId="77777777" w:rsidR="004E4F08" w:rsidRDefault="004E4F08" w:rsidP="004E4F08">
            <w:r>
              <w:t xml:space="preserve">            &lt;Kod&gt;005&lt;/Kod&gt;</w:t>
            </w:r>
          </w:p>
          <w:p w14:paraId="22D7D182" w14:textId="77777777" w:rsidR="004E4F08" w:rsidRDefault="004E4F08" w:rsidP="004E4F08">
            <w:r>
              <w:t xml:space="preserve">            &lt;Popis&gt;Obchodná faktúra v rámci záväzkov&lt;/Popis&gt;</w:t>
            </w:r>
          </w:p>
          <w:p w14:paraId="4C8D2D9C" w14:textId="77777777" w:rsidR="004E4F08" w:rsidRDefault="004E4F08" w:rsidP="004E4F08">
            <w:r>
              <w:t xml:space="preserve">            &lt;IdOpatrenia&gt;3630343&lt;/IdOpatrenia&gt;</w:t>
            </w:r>
          </w:p>
          <w:p w14:paraId="5F1B9B27" w14:textId="77777777" w:rsidR="004E4F08" w:rsidRDefault="004E4F08" w:rsidP="004E4F08">
            <w:r>
              <w:t xml:space="preserve">            &lt;KodSeriePodmienky&gt;A&lt;/KodSeriePodmienky&gt;</w:t>
            </w:r>
          </w:p>
          <w:p w14:paraId="411C0D12" w14:textId="77777777" w:rsidR="004E4F08" w:rsidRDefault="004E4F08" w:rsidP="004E4F08">
            <w:r>
              <w:t xml:space="preserve">            &lt;PoradoveCisloPodmienky&gt;1&lt;/PoradoveCisloPodmienky&gt;</w:t>
            </w:r>
          </w:p>
          <w:p w14:paraId="6C2E4693" w14:textId="77777777" w:rsidR="004E4F08" w:rsidRDefault="004E4F08" w:rsidP="004E4F08">
            <w:r>
              <w:t xml:space="preserve">          &lt;/ChybajuciCertifikat&gt;</w:t>
            </w:r>
          </w:p>
          <w:p w14:paraId="465669D7" w14:textId="77777777" w:rsidR="004E4F08" w:rsidRDefault="004E4F08" w:rsidP="004E4F08">
            <w:r>
              <w:t xml:space="preserve">        &lt;/ChybajuceCertifikaty&gt;</w:t>
            </w:r>
          </w:p>
          <w:p w14:paraId="7C27416E" w14:textId="77777777" w:rsidR="004E4F08" w:rsidRDefault="004E4F08" w:rsidP="004E4F08">
            <w:r>
              <w:t xml:space="preserve">      &lt;/Polozka&gt;</w:t>
            </w:r>
          </w:p>
          <w:p w14:paraId="0906217C" w14:textId="77777777" w:rsidR="004E4F08" w:rsidRDefault="004E4F08" w:rsidP="004E4F08">
            <w:r>
              <w:t xml:space="preserve">    &lt;/Polozky&gt;</w:t>
            </w:r>
          </w:p>
          <w:p w14:paraId="4B3F43B9" w14:textId="77777777" w:rsidR="004E4F08" w:rsidRDefault="004E4F08" w:rsidP="004E4F08">
            <w:r>
              <w:t xml:space="preserve">  &lt;/ColneVyhlasenie&gt;</w:t>
            </w:r>
          </w:p>
          <w:p w14:paraId="530D02B0" w14:textId="23133049" w:rsidR="008044B9" w:rsidRPr="003D01C4" w:rsidRDefault="004E4F08" w:rsidP="0064178E">
            <w:r>
              <w:t>&lt;/VyhodnotitColneVyhlasenie_Vystup&gt;</w:t>
            </w:r>
          </w:p>
        </w:tc>
      </w:tr>
    </w:tbl>
    <w:p w14:paraId="1951824D" w14:textId="79AC019D" w:rsidR="008044B9" w:rsidRDefault="008044B9" w:rsidP="00D24084">
      <w:pPr>
        <w:rPr>
          <w:b/>
        </w:rPr>
      </w:pPr>
    </w:p>
    <w:p w14:paraId="56C6EF8D" w14:textId="0FF7597C" w:rsidR="00696020" w:rsidRDefault="00696020" w:rsidP="00D24084">
      <w:pPr>
        <w:rPr>
          <w:b/>
        </w:rPr>
      </w:pPr>
    </w:p>
    <w:p w14:paraId="3E3DAB32" w14:textId="77777777" w:rsidR="00696020" w:rsidRDefault="00696020" w:rsidP="00696020">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628"/>
        <w:gridCol w:w="907"/>
      </w:tblGrid>
      <w:tr w:rsidR="00696020" w14:paraId="0372848E" w14:textId="77777777" w:rsidTr="0000081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EDD780D" w14:textId="77777777" w:rsidR="00696020" w:rsidRDefault="00696020" w:rsidP="00873F63">
            <w:r>
              <w:t>Kód</w:t>
            </w:r>
          </w:p>
        </w:tc>
        <w:tc>
          <w:tcPr>
            <w:tcW w:w="3628" w:type="dxa"/>
            <w:tcMar>
              <w:top w:w="30" w:type="dxa"/>
              <w:left w:w="30" w:type="dxa"/>
              <w:bottom w:w="20" w:type="dxa"/>
              <w:right w:w="30" w:type="dxa"/>
            </w:tcMar>
          </w:tcPr>
          <w:p w14:paraId="71537139" w14:textId="77777777" w:rsidR="00696020" w:rsidRDefault="00696020" w:rsidP="00873F63">
            <w:r>
              <w:t>Popís</w:t>
            </w:r>
          </w:p>
        </w:tc>
        <w:tc>
          <w:tcPr>
            <w:tcW w:w="3628" w:type="dxa"/>
            <w:tcMar>
              <w:top w:w="30" w:type="dxa"/>
              <w:left w:w="30" w:type="dxa"/>
              <w:bottom w:w="20" w:type="dxa"/>
              <w:right w:w="30" w:type="dxa"/>
            </w:tcMar>
          </w:tcPr>
          <w:p w14:paraId="292B8421" w14:textId="77777777" w:rsidR="00696020" w:rsidRDefault="00696020" w:rsidP="00873F63">
            <w:r>
              <w:t>Špecifikácia chyby</w:t>
            </w:r>
          </w:p>
        </w:tc>
        <w:tc>
          <w:tcPr>
            <w:tcW w:w="907" w:type="dxa"/>
            <w:tcMar>
              <w:top w:w="30" w:type="dxa"/>
              <w:left w:w="30" w:type="dxa"/>
              <w:bottom w:w="20" w:type="dxa"/>
              <w:right w:w="30" w:type="dxa"/>
            </w:tcMar>
          </w:tcPr>
          <w:p w14:paraId="0578B98A" w14:textId="77777777" w:rsidR="00696020" w:rsidRDefault="00696020" w:rsidP="00873F63">
            <w:r>
              <w:t>Typ chyby</w:t>
            </w:r>
          </w:p>
        </w:tc>
      </w:tr>
      <w:tr w:rsidR="00696020" w14:paraId="06CEF6FA" w14:textId="77777777" w:rsidTr="00000814">
        <w:tc>
          <w:tcPr>
            <w:tcW w:w="907" w:type="dxa"/>
            <w:tcMar>
              <w:top w:w="30" w:type="dxa"/>
              <w:left w:w="30" w:type="dxa"/>
              <w:bottom w:w="20" w:type="dxa"/>
              <w:right w:w="30" w:type="dxa"/>
            </w:tcMar>
          </w:tcPr>
          <w:p w14:paraId="5B53EF83" w14:textId="77777777" w:rsidR="00696020" w:rsidRDefault="00696020" w:rsidP="00873F63">
            <w:r>
              <w:t>-999</w:t>
            </w:r>
          </w:p>
        </w:tc>
        <w:tc>
          <w:tcPr>
            <w:tcW w:w="3628" w:type="dxa"/>
            <w:tcMar>
              <w:top w:w="30" w:type="dxa"/>
              <w:left w:w="30" w:type="dxa"/>
              <w:bottom w:w="20" w:type="dxa"/>
              <w:right w:w="30" w:type="dxa"/>
            </w:tcMar>
          </w:tcPr>
          <w:p w14:paraId="3E1849B5" w14:textId="77777777" w:rsidR="00696020" w:rsidRDefault="00696020" w:rsidP="00873F63">
            <w:r>
              <w:t>Neexistujúce oprávnenie na službu</w:t>
            </w:r>
          </w:p>
        </w:tc>
        <w:tc>
          <w:tcPr>
            <w:tcW w:w="3628" w:type="dxa"/>
            <w:tcMar>
              <w:top w:w="30" w:type="dxa"/>
              <w:left w:w="30" w:type="dxa"/>
              <w:bottom w:w="20" w:type="dxa"/>
              <w:right w:w="30" w:type="dxa"/>
            </w:tcMar>
          </w:tcPr>
          <w:p w14:paraId="44D08BC8" w14:textId="77777777" w:rsidR="00696020" w:rsidRDefault="00696020" w:rsidP="00873F63">
            <w:r>
              <w:t>Neexistujúce oprávnenie na službu</w:t>
            </w:r>
          </w:p>
        </w:tc>
        <w:tc>
          <w:tcPr>
            <w:tcW w:w="907" w:type="dxa"/>
            <w:tcMar>
              <w:top w:w="30" w:type="dxa"/>
              <w:left w:w="30" w:type="dxa"/>
              <w:bottom w:w="20" w:type="dxa"/>
              <w:right w:w="30" w:type="dxa"/>
            </w:tcMar>
          </w:tcPr>
          <w:p w14:paraId="0F8F4822" w14:textId="77777777" w:rsidR="00696020" w:rsidRDefault="00696020" w:rsidP="00873F63">
            <w:r>
              <w:t>Biznis</w:t>
            </w:r>
          </w:p>
        </w:tc>
      </w:tr>
    </w:tbl>
    <w:p w14:paraId="1F30AE75" w14:textId="77777777" w:rsidR="00696020" w:rsidRPr="001D459D" w:rsidRDefault="00696020" w:rsidP="00D24084">
      <w:pPr>
        <w:rPr>
          <w:b/>
        </w:rPr>
      </w:pPr>
      <w:bookmarkStart w:id="399" w:name="_GoBack"/>
      <w:bookmarkEnd w:id="399"/>
    </w:p>
    <w:p w14:paraId="670095CB" w14:textId="5019F6D7" w:rsidR="00AD205C" w:rsidRDefault="002C259D" w:rsidP="00D24084">
      <w:pPr>
        <w:pStyle w:val="Nadpis1"/>
      </w:pPr>
      <w:bookmarkStart w:id="400" w:name="_Toc101774455"/>
      <w:r>
        <w:lastRenderedPageBreak/>
        <w:t>Nefunkcionálne charakteris</w:t>
      </w:r>
      <w:r w:rsidR="00910AB8">
        <w:t xml:space="preserve">tiky poskytovaných aplikačných </w:t>
      </w:r>
      <w:r>
        <w:t>služieb</w:t>
      </w:r>
      <w:bookmarkEnd w:id="351"/>
      <w:bookmarkEnd w:id="400"/>
    </w:p>
    <w:p w14:paraId="1C7F7413" w14:textId="77777777" w:rsidR="005928AC" w:rsidRDefault="005928AC" w:rsidP="00D24084"/>
    <w:p w14:paraId="6094C2E2" w14:textId="77777777" w:rsidR="005928AC" w:rsidRPr="005928AC" w:rsidRDefault="005928AC" w:rsidP="00D24084"/>
    <w:p w14:paraId="46054AF7" w14:textId="77777777" w:rsidR="00AD205C" w:rsidRDefault="00AD205C" w:rsidP="00D24084">
      <w:pPr>
        <w:pStyle w:val="Nadpis1"/>
        <w:sectPr w:rsidR="00AD205C" w:rsidSect="00F81FB4">
          <w:footerReference w:type="default" r:id="rId874"/>
          <w:pgSz w:w="11907" w:h="16839"/>
          <w:pgMar w:top="1134" w:right="1418" w:bottom="1134" w:left="1418" w:header="709" w:footer="708" w:gutter="0"/>
          <w:cols w:space="708"/>
        </w:sectPr>
      </w:pPr>
    </w:p>
    <w:tbl>
      <w:tblPr>
        <w:tblStyle w:val="ScrollTableNormal"/>
        <w:tblW w:w="14029" w:type="dxa"/>
        <w:tblLayout w:type="fixed"/>
        <w:tblLook w:val="0020" w:firstRow="1" w:lastRow="0" w:firstColumn="0" w:lastColumn="0" w:noHBand="0" w:noVBand="0"/>
      </w:tblPr>
      <w:tblGrid>
        <w:gridCol w:w="2689"/>
        <w:gridCol w:w="1984"/>
        <w:gridCol w:w="1276"/>
        <w:gridCol w:w="1276"/>
        <w:gridCol w:w="1275"/>
        <w:gridCol w:w="1418"/>
        <w:gridCol w:w="1417"/>
        <w:gridCol w:w="1560"/>
        <w:gridCol w:w="1134"/>
      </w:tblGrid>
      <w:tr w:rsidR="00A3548A" w14:paraId="0C6C2A0C" w14:textId="77777777" w:rsidTr="00A3548A">
        <w:trPr>
          <w:cnfStyle w:val="100000000000" w:firstRow="1" w:lastRow="0" w:firstColumn="0" w:lastColumn="0" w:oddVBand="0" w:evenVBand="0" w:oddHBand="0" w:evenHBand="0" w:firstRowFirstColumn="0" w:firstRowLastColumn="0" w:lastRowFirstColumn="0" w:lastRowLastColumn="0"/>
          <w:trHeight w:val="1432"/>
        </w:trPr>
        <w:tc>
          <w:tcPr>
            <w:tcW w:w="2689" w:type="dxa"/>
            <w:tcMar>
              <w:top w:w="30" w:type="dxa"/>
              <w:left w:w="30" w:type="dxa"/>
              <w:bottom w:w="20" w:type="dxa"/>
              <w:right w:w="30" w:type="dxa"/>
            </w:tcMar>
            <w:vAlign w:val="center"/>
          </w:tcPr>
          <w:p w14:paraId="5419D107" w14:textId="77777777" w:rsidR="00A3548A" w:rsidRDefault="00A3548A" w:rsidP="00D24084">
            <w:r>
              <w:lastRenderedPageBreak/>
              <w:t>Názov služby</w:t>
            </w:r>
          </w:p>
        </w:tc>
        <w:tc>
          <w:tcPr>
            <w:tcW w:w="1984" w:type="dxa"/>
            <w:tcMar>
              <w:top w:w="30" w:type="dxa"/>
              <w:left w:w="30" w:type="dxa"/>
              <w:bottom w:w="20" w:type="dxa"/>
              <w:right w:w="30" w:type="dxa"/>
            </w:tcMar>
            <w:vAlign w:val="center"/>
          </w:tcPr>
          <w:p w14:paraId="7D74D793" w14:textId="77777777" w:rsidR="00A3548A" w:rsidRDefault="00A3548A" w:rsidP="00D24084">
            <w:r>
              <w:t>Komunikačný kanál</w:t>
            </w:r>
          </w:p>
        </w:tc>
        <w:tc>
          <w:tcPr>
            <w:tcW w:w="1276" w:type="dxa"/>
            <w:tcMar>
              <w:top w:w="30" w:type="dxa"/>
              <w:left w:w="30" w:type="dxa"/>
              <w:bottom w:w="20" w:type="dxa"/>
              <w:right w:w="30" w:type="dxa"/>
            </w:tcMar>
            <w:vAlign w:val="center"/>
          </w:tcPr>
          <w:p w14:paraId="067F2109" w14:textId="77777777" w:rsidR="00A3548A" w:rsidRDefault="00A3548A" w:rsidP="00D24084">
            <w:r>
              <w:t>ISVS/Modul</w:t>
            </w:r>
          </w:p>
        </w:tc>
        <w:tc>
          <w:tcPr>
            <w:tcW w:w="1276" w:type="dxa"/>
            <w:tcMar>
              <w:top w:w="30" w:type="dxa"/>
              <w:left w:w="30" w:type="dxa"/>
              <w:bottom w:w="20" w:type="dxa"/>
              <w:right w:w="30" w:type="dxa"/>
            </w:tcMar>
            <w:vAlign w:val="center"/>
          </w:tcPr>
          <w:p w14:paraId="562308D8" w14:textId="77777777" w:rsidR="00A3548A" w:rsidRDefault="00A3548A" w:rsidP="00D24084">
            <w:r>
              <w:t>Plánovaná doba dostupnosti</w:t>
            </w:r>
          </w:p>
        </w:tc>
        <w:tc>
          <w:tcPr>
            <w:tcW w:w="1275" w:type="dxa"/>
            <w:tcMar>
              <w:top w:w="30" w:type="dxa"/>
              <w:left w:w="30" w:type="dxa"/>
              <w:bottom w:w="20" w:type="dxa"/>
              <w:right w:w="30" w:type="dxa"/>
            </w:tcMar>
            <w:vAlign w:val="center"/>
          </w:tcPr>
          <w:p w14:paraId="1917379D" w14:textId="77777777" w:rsidR="00A3548A" w:rsidRDefault="00A3548A" w:rsidP="00D24084">
            <w:r>
              <w:t>Úroveň dostupnosti</w:t>
            </w:r>
          </w:p>
        </w:tc>
        <w:tc>
          <w:tcPr>
            <w:tcW w:w="1418" w:type="dxa"/>
            <w:tcMar>
              <w:top w:w="30" w:type="dxa"/>
              <w:left w:w="30" w:type="dxa"/>
              <w:bottom w:w="20" w:type="dxa"/>
              <w:right w:w="30" w:type="dxa"/>
            </w:tcMar>
            <w:vAlign w:val="center"/>
          </w:tcPr>
          <w:p w14:paraId="2ABD4027" w14:textId="77777777" w:rsidR="00A3548A" w:rsidRDefault="00A3548A" w:rsidP="00D24084">
            <w:r>
              <w:t>Maximálna kumulatívna doba plánovaných odstávok za 1 mesiac</w:t>
            </w:r>
          </w:p>
        </w:tc>
        <w:tc>
          <w:tcPr>
            <w:tcW w:w="1417" w:type="dxa"/>
            <w:tcMar>
              <w:top w:w="30" w:type="dxa"/>
              <w:left w:w="30" w:type="dxa"/>
              <w:bottom w:w="20" w:type="dxa"/>
              <w:right w:w="30" w:type="dxa"/>
            </w:tcMar>
            <w:vAlign w:val="center"/>
          </w:tcPr>
          <w:p w14:paraId="3952E1E6" w14:textId="77777777" w:rsidR="00A3548A" w:rsidRDefault="00A3548A" w:rsidP="00D24084">
            <w:r>
              <w:t>Garantovaná doba odozvy</w:t>
            </w:r>
          </w:p>
        </w:tc>
        <w:tc>
          <w:tcPr>
            <w:tcW w:w="1560" w:type="dxa"/>
            <w:tcMar>
              <w:top w:w="30" w:type="dxa"/>
              <w:left w:w="30" w:type="dxa"/>
              <w:bottom w:w="20" w:type="dxa"/>
              <w:right w:w="30" w:type="dxa"/>
            </w:tcMar>
            <w:vAlign w:val="center"/>
          </w:tcPr>
          <w:p w14:paraId="3BB10434" w14:textId="77777777" w:rsidR="00A3548A" w:rsidRDefault="00A3548A" w:rsidP="00D24084">
            <w:r>
              <w:t>Maximálny počet simultánnych pripojení</w:t>
            </w:r>
          </w:p>
        </w:tc>
        <w:tc>
          <w:tcPr>
            <w:tcW w:w="1134" w:type="dxa"/>
            <w:tcMar>
              <w:top w:w="30" w:type="dxa"/>
              <w:left w:w="30" w:type="dxa"/>
              <w:bottom w:w="20" w:type="dxa"/>
              <w:right w:w="30" w:type="dxa"/>
            </w:tcMar>
            <w:vAlign w:val="center"/>
          </w:tcPr>
          <w:p w14:paraId="10FB1BF4" w14:textId="77777777" w:rsidR="00A3548A" w:rsidRDefault="00A3548A" w:rsidP="00D24084">
            <w:r>
              <w:t>Doba obnovenia služby (RTO)</w:t>
            </w:r>
          </w:p>
        </w:tc>
      </w:tr>
      <w:tr w:rsidR="00A3548A" w14:paraId="324D0006" w14:textId="77777777" w:rsidTr="00A3548A">
        <w:tc>
          <w:tcPr>
            <w:tcW w:w="2689" w:type="dxa"/>
            <w:tcMar>
              <w:top w:w="30" w:type="dxa"/>
              <w:left w:w="30" w:type="dxa"/>
              <w:bottom w:w="20" w:type="dxa"/>
              <w:right w:w="30" w:type="dxa"/>
            </w:tcMar>
            <w:vAlign w:val="center"/>
          </w:tcPr>
          <w:p w14:paraId="2C95D000" w14:textId="77777777" w:rsidR="00A3548A" w:rsidRDefault="00A3548A" w:rsidP="00D24084">
            <w:r>
              <w:t>Informovanie sa o podmienkach realizácie zahraničnoobchodnej transakcie</w:t>
            </w:r>
          </w:p>
        </w:tc>
        <w:tc>
          <w:tcPr>
            <w:tcW w:w="1984" w:type="dxa"/>
            <w:tcMar>
              <w:top w:w="30" w:type="dxa"/>
              <w:left w:w="30" w:type="dxa"/>
              <w:bottom w:w="20" w:type="dxa"/>
              <w:right w:w="30" w:type="dxa"/>
            </w:tcMar>
            <w:vAlign w:val="center"/>
          </w:tcPr>
          <w:p w14:paraId="0A5947FA" w14:textId="77777777" w:rsidR="00A3548A" w:rsidRDefault="00A3548A" w:rsidP="00D24084">
            <w:r>
              <w:t>webová služba</w:t>
            </w:r>
          </w:p>
        </w:tc>
        <w:tc>
          <w:tcPr>
            <w:tcW w:w="1276" w:type="dxa"/>
            <w:tcMar>
              <w:top w:w="30" w:type="dxa"/>
              <w:left w:w="30" w:type="dxa"/>
              <w:bottom w:w="20" w:type="dxa"/>
              <w:right w:w="30" w:type="dxa"/>
            </w:tcMar>
            <w:vAlign w:val="center"/>
          </w:tcPr>
          <w:p w14:paraId="1E2AE93C" w14:textId="77777777" w:rsidR="00A3548A" w:rsidRDefault="00A3548A" w:rsidP="00D24084">
            <w:r>
              <w:t>IS CEP</w:t>
            </w:r>
          </w:p>
        </w:tc>
        <w:tc>
          <w:tcPr>
            <w:tcW w:w="1276" w:type="dxa"/>
            <w:tcMar>
              <w:top w:w="30" w:type="dxa"/>
              <w:left w:w="30" w:type="dxa"/>
              <w:bottom w:w="20" w:type="dxa"/>
              <w:right w:w="30" w:type="dxa"/>
            </w:tcMar>
            <w:vAlign w:val="center"/>
          </w:tcPr>
          <w:p w14:paraId="6F426B1A" w14:textId="77777777" w:rsidR="00A3548A" w:rsidRDefault="00A3548A" w:rsidP="00D24084">
            <w:r>
              <w:t>24x7</w:t>
            </w:r>
          </w:p>
        </w:tc>
        <w:tc>
          <w:tcPr>
            <w:tcW w:w="1275" w:type="dxa"/>
            <w:tcMar>
              <w:top w:w="30" w:type="dxa"/>
              <w:left w:w="30" w:type="dxa"/>
              <w:bottom w:w="20" w:type="dxa"/>
              <w:right w:w="30" w:type="dxa"/>
            </w:tcMar>
            <w:vAlign w:val="center"/>
          </w:tcPr>
          <w:p w14:paraId="6213A926" w14:textId="77777777" w:rsidR="00A3548A" w:rsidRDefault="00A3548A" w:rsidP="00D24084">
            <w:r>
              <w:t>99,5 %</w:t>
            </w:r>
          </w:p>
        </w:tc>
        <w:tc>
          <w:tcPr>
            <w:tcW w:w="1418" w:type="dxa"/>
            <w:tcMar>
              <w:top w:w="30" w:type="dxa"/>
              <w:left w:w="30" w:type="dxa"/>
              <w:bottom w:w="20" w:type="dxa"/>
              <w:right w:w="30" w:type="dxa"/>
            </w:tcMar>
            <w:vAlign w:val="center"/>
          </w:tcPr>
          <w:p w14:paraId="274CF571" w14:textId="77777777" w:rsidR="00A3548A" w:rsidRDefault="00A3548A" w:rsidP="00D24084">
            <w:r>
              <w:t>8 hod</w:t>
            </w:r>
          </w:p>
        </w:tc>
        <w:tc>
          <w:tcPr>
            <w:tcW w:w="1417" w:type="dxa"/>
            <w:tcMar>
              <w:top w:w="30" w:type="dxa"/>
              <w:left w:w="30" w:type="dxa"/>
              <w:bottom w:w="20" w:type="dxa"/>
              <w:right w:w="30" w:type="dxa"/>
            </w:tcMar>
            <w:vAlign w:val="center"/>
          </w:tcPr>
          <w:p w14:paraId="4E70B356" w14:textId="77777777" w:rsidR="00A3548A" w:rsidRDefault="00A3548A" w:rsidP="00D24084">
            <w:r>
              <w:t>50 sek</w:t>
            </w:r>
          </w:p>
        </w:tc>
        <w:tc>
          <w:tcPr>
            <w:tcW w:w="1560" w:type="dxa"/>
            <w:tcMar>
              <w:top w:w="30" w:type="dxa"/>
              <w:left w:w="30" w:type="dxa"/>
              <w:bottom w:w="20" w:type="dxa"/>
              <w:right w:w="30" w:type="dxa"/>
            </w:tcMar>
            <w:vAlign w:val="center"/>
          </w:tcPr>
          <w:p w14:paraId="549CC86D" w14:textId="77777777" w:rsidR="00A3548A" w:rsidRDefault="00A3548A" w:rsidP="00D24084">
            <w:r>
              <w:t>100</w:t>
            </w:r>
          </w:p>
        </w:tc>
        <w:tc>
          <w:tcPr>
            <w:tcW w:w="1134" w:type="dxa"/>
            <w:tcMar>
              <w:top w:w="30" w:type="dxa"/>
              <w:left w:w="30" w:type="dxa"/>
              <w:bottom w:w="20" w:type="dxa"/>
              <w:right w:w="30" w:type="dxa"/>
            </w:tcMar>
            <w:vAlign w:val="center"/>
          </w:tcPr>
          <w:p w14:paraId="1DC1E3CD" w14:textId="77777777" w:rsidR="00A3548A" w:rsidRDefault="00A3548A" w:rsidP="00D24084">
            <w:r>
              <w:t>1 hod</w:t>
            </w:r>
          </w:p>
        </w:tc>
      </w:tr>
      <w:tr w:rsidR="00A3548A" w14:paraId="58B3EFE3" w14:textId="77777777" w:rsidTr="00A3548A">
        <w:tc>
          <w:tcPr>
            <w:tcW w:w="2689" w:type="dxa"/>
            <w:tcMar>
              <w:top w:w="30" w:type="dxa"/>
              <w:left w:w="30" w:type="dxa"/>
              <w:bottom w:w="20" w:type="dxa"/>
              <w:right w:w="30" w:type="dxa"/>
            </w:tcMar>
            <w:vAlign w:val="center"/>
          </w:tcPr>
          <w:p w14:paraId="4F06A3C5" w14:textId="77777777" w:rsidR="00A3548A" w:rsidRDefault="00A3548A" w:rsidP="00D24084">
            <w:r>
              <w:t>Podanie požiadavky na založenie prípadu zahraničnoobchodnej transakcie</w:t>
            </w:r>
          </w:p>
        </w:tc>
        <w:tc>
          <w:tcPr>
            <w:tcW w:w="1984" w:type="dxa"/>
            <w:tcMar>
              <w:top w:w="30" w:type="dxa"/>
              <w:left w:w="30" w:type="dxa"/>
              <w:bottom w:w="20" w:type="dxa"/>
              <w:right w:w="30" w:type="dxa"/>
            </w:tcMar>
            <w:vAlign w:val="center"/>
          </w:tcPr>
          <w:p w14:paraId="4CC5A23E" w14:textId="77777777" w:rsidR="00A3548A" w:rsidRDefault="00A3548A" w:rsidP="00D24084">
            <w:r>
              <w:t>webová služba</w:t>
            </w:r>
          </w:p>
        </w:tc>
        <w:tc>
          <w:tcPr>
            <w:tcW w:w="1276" w:type="dxa"/>
            <w:tcMar>
              <w:top w:w="30" w:type="dxa"/>
              <w:left w:w="30" w:type="dxa"/>
              <w:bottom w:w="20" w:type="dxa"/>
              <w:right w:w="30" w:type="dxa"/>
            </w:tcMar>
            <w:vAlign w:val="center"/>
          </w:tcPr>
          <w:p w14:paraId="54EE1105" w14:textId="77777777" w:rsidR="00A3548A" w:rsidRDefault="00A3548A" w:rsidP="00D24084">
            <w:r>
              <w:t>IS CEP</w:t>
            </w:r>
          </w:p>
        </w:tc>
        <w:tc>
          <w:tcPr>
            <w:tcW w:w="1276" w:type="dxa"/>
            <w:tcMar>
              <w:top w:w="30" w:type="dxa"/>
              <w:left w:w="30" w:type="dxa"/>
              <w:bottom w:w="20" w:type="dxa"/>
              <w:right w:w="30" w:type="dxa"/>
            </w:tcMar>
            <w:vAlign w:val="center"/>
          </w:tcPr>
          <w:p w14:paraId="4C0FC741" w14:textId="77777777" w:rsidR="00A3548A" w:rsidRDefault="00A3548A" w:rsidP="00D24084">
            <w:r>
              <w:t>24x7</w:t>
            </w:r>
          </w:p>
        </w:tc>
        <w:tc>
          <w:tcPr>
            <w:tcW w:w="1275" w:type="dxa"/>
            <w:tcMar>
              <w:top w:w="30" w:type="dxa"/>
              <w:left w:w="30" w:type="dxa"/>
              <w:bottom w:w="20" w:type="dxa"/>
              <w:right w:w="30" w:type="dxa"/>
            </w:tcMar>
            <w:vAlign w:val="center"/>
          </w:tcPr>
          <w:p w14:paraId="145BEBAC" w14:textId="77777777" w:rsidR="00A3548A" w:rsidRDefault="00A3548A" w:rsidP="00D24084">
            <w:r>
              <w:t>99,5 %</w:t>
            </w:r>
          </w:p>
        </w:tc>
        <w:tc>
          <w:tcPr>
            <w:tcW w:w="1418" w:type="dxa"/>
            <w:tcMar>
              <w:top w:w="30" w:type="dxa"/>
              <w:left w:w="30" w:type="dxa"/>
              <w:bottom w:w="20" w:type="dxa"/>
              <w:right w:w="30" w:type="dxa"/>
            </w:tcMar>
            <w:vAlign w:val="center"/>
          </w:tcPr>
          <w:p w14:paraId="256CDDE8" w14:textId="77777777" w:rsidR="00A3548A" w:rsidRDefault="00A3548A" w:rsidP="00D24084">
            <w:r>
              <w:t>8 hod</w:t>
            </w:r>
          </w:p>
        </w:tc>
        <w:tc>
          <w:tcPr>
            <w:tcW w:w="1417" w:type="dxa"/>
            <w:tcMar>
              <w:top w:w="30" w:type="dxa"/>
              <w:left w:w="30" w:type="dxa"/>
              <w:bottom w:w="20" w:type="dxa"/>
              <w:right w:w="30" w:type="dxa"/>
            </w:tcMar>
            <w:vAlign w:val="center"/>
          </w:tcPr>
          <w:p w14:paraId="5C89DE81" w14:textId="77777777" w:rsidR="00A3548A" w:rsidRDefault="00A3548A" w:rsidP="00D24084">
            <w:r>
              <w:t>50 sek</w:t>
            </w:r>
          </w:p>
        </w:tc>
        <w:tc>
          <w:tcPr>
            <w:tcW w:w="1560" w:type="dxa"/>
            <w:tcMar>
              <w:top w:w="30" w:type="dxa"/>
              <w:left w:w="30" w:type="dxa"/>
              <w:bottom w:w="20" w:type="dxa"/>
              <w:right w:w="30" w:type="dxa"/>
            </w:tcMar>
            <w:vAlign w:val="center"/>
          </w:tcPr>
          <w:p w14:paraId="3029D0CF" w14:textId="77777777" w:rsidR="00A3548A" w:rsidRDefault="00A3548A" w:rsidP="00D24084">
            <w:r>
              <w:t>100</w:t>
            </w:r>
          </w:p>
        </w:tc>
        <w:tc>
          <w:tcPr>
            <w:tcW w:w="1134" w:type="dxa"/>
            <w:tcMar>
              <w:top w:w="30" w:type="dxa"/>
              <w:left w:w="30" w:type="dxa"/>
              <w:bottom w:w="20" w:type="dxa"/>
              <w:right w:w="30" w:type="dxa"/>
            </w:tcMar>
            <w:vAlign w:val="center"/>
          </w:tcPr>
          <w:p w14:paraId="4F3C55C9" w14:textId="77777777" w:rsidR="00A3548A" w:rsidRDefault="00A3548A" w:rsidP="00D24084">
            <w:r>
              <w:t>1 hod</w:t>
            </w:r>
          </w:p>
        </w:tc>
      </w:tr>
      <w:tr w:rsidR="00A3548A" w14:paraId="19CE91C0" w14:textId="77777777" w:rsidTr="00A3548A">
        <w:tc>
          <w:tcPr>
            <w:tcW w:w="2689" w:type="dxa"/>
            <w:tcMar>
              <w:top w:w="30" w:type="dxa"/>
              <w:left w:w="30" w:type="dxa"/>
              <w:bottom w:w="20" w:type="dxa"/>
              <w:right w:w="30" w:type="dxa"/>
            </w:tcMar>
            <w:vAlign w:val="center"/>
          </w:tcPr>
          <w:p w14:paraId="0A06B893" w14:textId="77777777" w:rsidR="00A3548A" w:rsidRDefault="00A3548A" w:rsidP="00D24084">
            <w:r>
              <w:t>Informovanie sa o plnení podmienok pre realizáciu zahraničnoobchodnej transakcie</w:t>
            </w:r>
          </w:p>
        </w:tc>
        <w:tc>
          <w:tcPr>
            <w:tcW w:w="1984" w:type="dxa"/>
            <w:tcMar>
              <w:top w:w="30" w:type="dxa"/>
              <w:left w:w="30" w:type="dxa"/>
              <w:bottom w:w="20" w:type="dxa"/>
              <w:right w:w="30" w:type="dxa"/>
            </w:tcMar>
            <w:vAlign w:val="center"/>
          </w:tcPr>
          <w:p w14:paraId="3EE3A277" w14:textId="77777777" w:rsidR="00A3548A" w:rsidRDefault="00A3548A" w:rsidP="00D24084">
            <w:r>
              <w:t>webová služba</w:t>
            </w:r>
          </w:p>
        </w:tc>
        <w:tc>
          <w:tcPr>
            <w:tcW w:w="1276" w:type="dxa"/>
            <w:tcMar>
              <w:top w:w="30" w:type="dxa"/>
              <w:left w:w="30" w:type="dxa"/>
              <w:bottom w:w="20" w:type="dxa"/>
              <w:right w:w="30" w:type="dxa"/>
            </w:tcMar>
            <w:vAlign w:val="center"/>
          </w:tcPr>
          <w:p w14:paraId="3DDC7883" w14:textId="77777777" w:rsidR="00A3548A" w:rsidRDefault="00A3548A" w:rsidP="00D24084">
            <w:r>
              <w:t>IS CEP</w:t>
            </w:r>
          </w:p>
        </w:tc>
        <w:tc>
          <w:tcPr>
            <w:tcW w:w="1276" w:type="dxa"/>
            <w:tcMar>
              <w:top w:w="30" w:type="dxa"/>
              <w:left w:w="30" w:type="dxa"/>
              <w:bottom w:w="20" w:type="dxa"/>
              <w:right w:w="30" w:type="dxa"/>
            </w:tcMar>
            <w:vAlign w:val="center"/>
          </w:tcPr>
          <w:p w14:paraId="4E0805CB" w14:textId="77777777" w:rsidR="00A3548A" w:rsidRDefault="00A3548A" w:rsidP="00D24084">
            <w:r>
              <w:t>24x7</w:t>
            </w:r>
          </w:p>
        </w:tc>
        <w:tc>
          <w:tcPr>
            <w:tcW w:w="1275" w:type="dxa"/>
            <w:tcMar>
              <w:top w:w="30" w:type="dxa"/>
              <w:left w:w="30" w:type="dxa"/>
              <w:bottom w:w="20" w:type="dxa"/>
              <w:right w:w="30" w:type="dxa"/>
            </w:tcMar>
            <w:vAlign w:val="center"/>
          </w:tcPr>
          <w:p w14:paraId="24D30C2C" w14:textId="77777777" w:rsidR="00A3548A" w:rsidRDefault="00A3548A" w:rsidP="00D24084">
            <w:r>
              <w:t>99,5 %</w:t>
            </w:r>
          </w:p>
        </w:tc>
        <w:tc>
          <w:tcPr>
            <w:tcW w:w="1418" w:type="dxa"/>
            <w:tcMar>
              <w:top w:w="30" w:type="dxa"/>
              <w:left w:w="30" w:type="dxa"/>
              <w:bottom w:w="20" w:type="dxa"/>
              <w:right w:w="30" w:type="dxa"/>
            </w:tcMar>
            <w:vAlign w:val="center"/>
          </w:tcPr>
          <w:p w14:paraId="4F86BC24" w14:textId="77777777" w:rsidR="00A3548A" w:rsidRDefault="00A3548A" w:rsidP="00D24084">
            <w:r>
              <w:t>8 hod</w:t>
            </w:r>
          </w:p>
        </w:tc>
        <w:tc>
          <w:tcPr>
            <w:tcW w:w="1417" w:type="dxa"/>
            <w:tcMar>
              <w:top w:w="30" w:type="dxa"/>
              <w:left w:w="30" w:type="dxa"/>
              <w:bottom w:w="20" w:type="dxa"/>
              <w:right w:w="30" w:type="dxa"/>
            </w:tcMar>
            <w:vAlign w:val="center"/>
          </w:tcPr>
          <w:p w14:paraId="7EEC87D7" w14:textId="77777777" w:rsidR="00A3548A" w:rsidRDefault="00A3548A" w:rsidP="00D24084">
            <w:r>
              <w:t>50 sek</w:t>
            </w:r>
          </w:p>
        </w:tc>
        <w:tc>
          <w:tcPr>
            <w:tcW w:w="1560" w:type="dxa"/>
            <w:tcMar>
              <w:top w:w="30" w:type="dxa"/>
              <w:left w:w="30" w:type="dxa"/>
              <w:bottom w:w="20" w:type="dxa"/>
              <w:right w:w="30" w:type="dxa"/>
            </w:tcMar>
            <w:vAlign w:val="center"/>
          </w:tcPr>
          <w:p w14:paraId="53245058" w14:textId="77777777" w:rsidR="00A3548A" w:rsidRDefault="00A3548A" w:rsidP="00D24084">
            <w:r>
              <w:t>100</w:t>
            </w:r>
          </w:p>
        </w:tc>
        <w:tc>
          <w:tcPr>
            <w:tcW w:w="1134" w:type="dxa"/>
            <w:tcMar>
              <w:top w:w="30" w:type="dxa"/>
              <w:left w:w="30" w:type="dxa"/>
              <w:bottom w:w="20" w:type="dxa"/>
              <w:right w:w="30" w:type="dxa"/>
            </w:tcMar>
            <w:vAlign w:val="center"/>
          </w:tcPr>
          <w:p w14:paraId="332B28F2" w14:textId="77777777" w:rsidR="00A3548A" w:rsidRDefault="00A3548A" w:rsidP="00D24084">
            <w:r>
              <w:t>1 hod</w:t>
            </w:r>
          </w:p>
        </w:tc>
      </w:tr>
      <w:tr w:rsidR="00A3548A" w14:paraId="0BA7EBA4" w14:textId="77777777" w:rsidTr="00A3548A">
        <w:tc>
          <w:tcPr>
            <w:tcW w:w="2689" w:type="dxa"/>
            <w:tcMar>
              <w:top w:w="30" w:type="dxa"/>
              <w:left w:w="30" w:type="dxa"/>
              <w:bottom w:w="20" w:type="dxa"/>
              <w:right w:w="30" w:type="dxa"/>
            </w:tcMar>
            <w:vAlign w:val="center"/>
          </w:tcPr>
          <w:p w14:paraId="24BA3151" w14:textId="77777777" w:rsidR="00A3548A" w:rsidRDefault="00A3548A" w:rsidP="00D24084">
            <w:r>
              <w:t>Podanie žiadosti o vydanie licencie pre realizáciu zahraničnoobchodnej transakcie</w:t>
            </w:r>
          </w:p>
        </w:tc>
        <w:tc>
          <w:tcPr>
            <w:tcW w:w="1984" w:type="dxa"/>
            <w:tcMar>
              <w:top w:w="30" w:type="dxa"/>
              <w:left w:w="30" w:type="dxa"/>
              <w:bottom w:w="20" w:type="dxa"/>
              <w:right w:w="30" w:type="dxa"/>
            </w:tcMar>
            <w:vAlign w:val="center"/>
          </w:tcPr>
          <w:p w14:paraId="1602BD9B" w14:textId="77777777" w:rsidR="00A3548A" w:rsidRDefault="00A3548A" w:rsidP="00D24084">
            <w:r>
              <w:t>webová služba</w:t>
            </w:r>
          </w:p>
        </w:tc>
        <w:tc>
          <w:tcPr>
            <w:tcW w:w="1276" w:type="dxa"/>
            <w:tcMar>
              <w:top w:w="30" w:type="dxa"/>
              <w:left w:w="30" w:type="dxa"/>
              <w:bottom w:w="20" w:type="dxa"/>
              <w:right w:w="30" w:type="dxa"/>
            </w:tcMar>
            <w:vAlign w:val="center"/>
          </w:tcPr>
          <w:p w14:paraId="02309A3C" w14:textId="77777777" w:rsidR="00A3548A" w:rsidRDefault="00A3548A" w:rsidP="00D24084">
            <w:r>
              <w:t>IS CEP</w:t>
            </w:r>
          </w:p>
        </w:tc>
        <w:tc>
          <w:tcPr>
            <w:tcW w:w="1276" w:type="dxa"/>
            <w:tcMar>
              <w:top w:w="30" w:type="dxa"/>
              <w:left w:w="30" w:type="dxa"/>
              <w:bottom w:w="20" w:type="dxa"/>
              <w:right w:w="30" w:type="dxa"/>
            </w:tcMar>
            <w:vAlign w:val="center"/>
          </w:tcPr>
          <w:p w14:paraId="1D99A8BF" w14:textId="77777777" w:rsidR="00A3548A" w:rsidRDefault="00A3548A" w:rsidP="00D24084">
            <w:r>
              <w:t>24x7</w:t>
            </w:r>
          </w:p>
        </w:tc>
        <w:tc>
          <w:tcPr>
            <w:tcW w:w="1275" w:type="dxa"/>
            <w:tcMar>
              <w:top w:w="30" w:type="dxa"/>
              <w:left w:w="30" w:type="dxa"/>
              <w:bottom w:w="20" w:type="dxa"/>
              <w:right w:w="30" w:type="dxa"/>
            </w:tcMar>
            <w:vAlign w:val="center"/>
          </w:tcPr>
          <w:p w14:paraId="2AEB5CAA" w14:textId="77777777" w:rsidR="00A3548A" w:rsidRDefault="00A3548A" w:rsidP="00D24084">
            <w:r>
              <w:t>99,5 %</w:t>
            </w:r>
          </w:p>
        </w:tc>
        <w:tc>
          <w:tcPr>
            <w:tcW w:w="1418" w:type="dxa"/>
            <w:tcMar>
              <w:top w:w="30" w:type="dxa"/>
              <w:left w:w="30" w:type="dxa"/>
              <w:bottom w:w="20" w:type="dxa"/>
              <w:right w:w="30" w:type="dxa"/>
            </w:tcMar>
            <w:vAlign w:val="center"/>
          </w:tcPr>
          <w:p w14:paraId="224EB5DC" w14:textId="77777777" w:rsidR="00A3548A" w:rsidRDefault="00A3548A" w:rsidP="00D24084">
            <w:r>
              <w:t>8 hod</w:t>
            </w:r>
          </w:p>
        </w:tc>
        <w:tc>
          <w:tcPr>
            <w:tcW w:w="1417" w:type="dxa"/>
            <w:tcMar>
              <w:top w:w="30" w:type="dxa"/>
              <w:left w:w="30" w:type="dxa"/>
              <w:bottom w:w="20" w:type="dxa"/>
              <w:right w:w="30" w:type="dxa"/>
            </w:tcMar>
            <w:vAlign w:val="center"/>
          </w:tcPr>
          <w:p w14:paraId="40A37311" w14:textId="77777777" w:rsidR="00A3548A" w:rsidRDefault="00A3548A" w:rsidP="00D24084">
            <w:r>
              <w:t>50 sek</w:t>
            </w:r>
          </w:p>
        </w:tc>
        <w:tc>
          <w:tcPr>
            <w:tcW w:w="1560" w:type="dxa"/>
            <w:tcMar>
              <w:top w:w="30" w:type="dxa"/>
              <w:left w:w="30" w:type="dxa"/>
              <w:bottom w:w="20" w:type="dxa"/>
              <w:right w:w="30" w:type="dxa"/>
            </w:tcMar>
            <w:vAlign w:val="center"/>
          </w:tcPr>
          <w:p w14:paraId="59822B37" w14:textId="77777777" w:rsidR="00A3548A" w:rsidRDefault="00A3548A" w:rsidP="00D24084">
            <w:r>
              <w:t>100</w:t>
            </w:r>
          </w:p>
        </w:tc>
        <w:tc>
          <w:tcPr>
            <w:tcW w:w="1134" w:type="dxa"/>
            <w:tcMar>
              <w:top w:w="30" w:type="dxa"/>
              <w:left w:w="30" w:type="dxa"/>
              <w:bottom w:w="20" w:type="dxa"/>
              <w:right w:w="30" w:type="dxa"/>
            </w:tcMar>
            <w:vAlign w:val="center"/>
          </w:tcPr>
          <w:p w14:paraId="71C0C73A" w14:textId="77777777" w:rsidR="00A3548A" w:rsidRDefault="00A3548A" w:rsidP="00D24084">
            <w:r>
              <w:t>1 hod</w:t>
            </w:r>
          </w:p>
        </w:tc>
      </w:tr>
      <w:tr w:rsidR="00A3548A" w14:paraId="2C3380F8" w14:textId="77777777" w:rsidTr="00A3548A">
        <w:tc>
          <w:tcPr>
            <w:tcW w:w="2689" w:type="dxa"/>
            <w:tcMar>
              <w:top w:w="30" w:type="dxa"/>
              <w:left w:w="30" w:type="dxa"/>
              <w:bottom w:w="20" w:type="dxa"/>
              <w:right w:w="30" w:type="dxa"/>
            </w:tcMar>
            <w:vAlign w:val="center"/>
          </w:tcPr>
          <w:p w14:paraId="4407B7E3" w14:textId="77777777" w:rsidR="00A3548A" w:rsidRDefault="00A3548A" w:rsidP="00D24084">
            <w:r>
              <w:t>Zmena licencie pre zahraničnoobchodné transakcie</w:t>
            </w:r>
          </w:p>
        </w:tc>
        <w:tc>
          <w:tcPr>
            <w:tcW w:w="1984" w:type="dxa"/>
            <w:tcMar>
              <w:top w:w="30" w:type="dxa"/>
              <w:left w:w="30" w:type="dxa"/>
              <w:bottom w:w="20" w:type="dxa"/>
              <w:right w:w="30" w:type="dxa"/>
            </w:tcMar>
            <w:vAlign w:val="center"/>
          </w:tcPr>
          <w:p w14:paraId="772659FA" w14:textId="77777777" w:rsidR="00A3548A" w:rsidRDefault="00A3548A" w:rsidP="00D24084">
            <w:r>
              <w:t>webová služba</w:t>
            </w:r>
          </w:p>
        </w:tc>
        <w:tc>
          <w:tcPr>
            <w:tcW w:w="1276" w:type="dxa"/>
            <w:tcMar>
              <w:top w:w="30" w:type="dxa"/>
              <w:left w:w="30" w:type="dxa"/>
              <w:bottom w:w="20" w:type="dxa"/>
              <w:right w:w="30" w:type="dxa"/>
            </w:tcMar>
            <w:vAlign w:val="center"/>
          </w:tcPr>
          <w:p w14:paraId="1556B5D9" w14:textId="77777777" w:rsidR="00A3548A" w:rsidRDefault="00A3548A" w:rsidP="00D24084">
            <w:r>
              <w:t>IS CEP</w:t>
            </w:r>
          </w:p>
        </w:tc>
        <w:tc>
          <w:tcPr>
            <w:tcW w:w="1276" w:type="dxa"/>
            <w:tcMar>
              <w:top w:w="30" w:type="dxa"/>
              <w:left w:w="30" w:type="dxa"/>
              <w:bottom w:w="20" w:type="dxa"/>
              <w:right w:w="30" w:type="dxa"/>
            </w:tcMar>
            <w:vAlign w:val="center"/>
          </w:tcPr>
          <w:p w14:paraId="3A8AFA35" w14:textId="77777777" w:rsidR="00A3548A" w:rsidRDefault="00A3548A" w:rsidP="00D24084">
            <w:r>
              <w:t>24x7</w:t>
            </w:r>
          </w:p>
        </w:tc>
        <w:tc>
          <w:tcPr>
            <w:tcW w:w="1275" w:type="dxa"/>
            <w:tcMar>
              <w:top w:w="30" w:type="dxa"/>
              <w:left w:w="30" w:type="dxa"/>
              <w:bottom w:w="20" w:type="dxa"/>
              <w:right w:w="30" w:type="dxa"/>
            </w:tcMar>
            <w:vAlign w:val="center"/>
          </w:tcPr>
          <w:p w14:paraId="00AD9BD3" w14:textId="77777777" w:rsidR="00A3548A" w:rsidRDefault="00A3548A" w:rsidP="00D24084">
            <w:r>
              <w:t>99,5 %</w:t>
            </w:r>
          </w:p>
        </w:tc>
        <w:tc>
          <w:tcPr>
            <w:tcW w:w="1418" w:type="dxa"/>
            <w:tcMar>
              <w:top w:w="30" w:type="dxa"/>
              <w:left w:w="30" w:type="dxa"/>
              <w:bottom w:w="20" w:type="dxa"/>
              <w:right w:w="30" w:type="dxa"/>
            </w:tcMar>
            <w:vAlign w:val="center"/>
          </w:tcPr>
          <w:p w14:paraId="1F3F9597" w14:textId="77777777" w:rsidR="00A3548A" w:rsidRDefault="00A3548A" w:rsidP="00D24084">
            <w:r>
              <w:t>8 hod</w:t>
            </w:r>
          </w:p>
        </w:tc>
        <w:tc>
          <w:tcPr>
            <w:tcW w:w="1417" w:type="dxa"/>
            <w:tcMar>
              <w:top w:w="30" w:type="dxa"/>
              <w:left w:w="30" w:type="dxa"/>
              <w:bottom w:w="20" w:type="dxa"/>
              <w:right w:w="30" w:type="dxa"/>
            </w:tcMar>
            <w:vAlign w:val="center"/>
          </w:tcPr>
          <w:p w14:paraId="655A9493" w14:textId="77777777" w:rsidR="00A3548A" w:rsidRDefault="00A3548A" w:rsidP="00D24084">
            <w:r>
              <w:t>50 sek</w:t>
            </w:r>
          </w:p>
        </w:tc>
        <w:tc>
          <w:tcPr>
            <w:tcW w:w="1560" w:type="dxa"/>
            <w:tcMar>
              <w:top w:w="30" w:type="dxa"/>
              <w:left w:w="30" w:type="dxa"/>
              <w:bottom w:w="20" w:type="dxa"/>
              <w:right w:w="30" w:type="dxa"/>
            </w:tcMar>
            <w:vAlign w:val="center"/>
          </w:tcPr>
          <w:p w14:paraId="5F02C51F" w14:textId="77777777" w:rsidR="00A3548A" w:rsidRDefault="00A3548A" w:rsidP="00D24084">
            <w:r>
              <w:t>100</w:t>
            </w:r>
          </w:p>
        </w:tc>
        <w:tc>
          <w:tcPr>
            <w:tcW w:w="1134" w:type="dxa"/>
            <w:tcMar>
              <w:top w:w="30" w:type="dxa"/>
              <w:left w:w="30" w:type="dxa"/>
              <w:bottom w:w="20" w:type="dxa"/>
              <w:right w:w="30" w:type="dxa"/>
            </w:tcMar>
            <w:vAlign w:val="center"/>
          </w:tcPr>
          <w:p w14:paraId="08512635" w14:textId="77777777" w:rsidR="00A3548A" w:rsidRDefault="00A3548A" w:rsidP="00D24084">
            <w:r>
              <w:t>1 hod</w:t>
            </w:r>
          </w:p>
        </w:tc>
      </w:tr>
      <w:tr w:rsidR="00A3548A" w14:paraId="37C8E9B4" w14:textId="77777777" w:rsidTr="00A3548A">
        <w:tc>
          <w:tcPr>
            <w:tcW w:w="2689" w:type="dxa"/>
            <w:tcMar>
              <w:top w:w="30" w:type="dxa"/>
              <w:left w:w="30" w:type="dxa"/>
              <w:bottom w:w="20" w:type="dxa"/>
              <w:right w:w="30" w:type="dxa"/>
            </w:tcMar>
            <w:vAlign w:val="center"/>
          </w:tcPr>
          <w:p w14:paraId="4EE76908" w14:textId="77777777" w:rsidR="00A3548A" w:rsidRDefault="00A3548A" w:rsidP="00D24084">
            <w:r>
              <w:t>Podanie opravného prostriedku voči rozhodnutiu o vydaní licencie</w:t>
            </w:r>
          </w:p>
        </w:tc>
        <w:tc>
          <w:tcPr>
            <w:tcW w:w="1984" w:type="dxa"/>
            <w:tcMar>
              <w:top w:w="30" w:type="dxa"/>
              <w:left w:w="30" w:type="dxa"/>
              <w:bottom w:w="20" w:type="dxa"/>
              <w:right w:w="30" w:type="dxa"/>
            </w:tcMar>
            <w:vAlign w:val="center"/>
          </w:tcPr>
          <w:p w14:paraId="1EB547ED" w14:textId="77777777" w:rsidR="00A3548A" w:rsidRDefault="00A3548A" w:rsidP="00D24084">
            <w:r>
              <w:t>webová služba</w:t>
            </w:r>
          </w:p>
        </w:tc>
        <w:tc>
          <w:tcPr>
            <w:tcW w:w="1276" w:type="dxa"/>
            <w:tcMar>
              <w:top w:w="30" w:type="dxa"/>
              <w:left w:w="30" w:type="dxa"/>
              <w:bottom w:w="20" w:type="dxa"/>
              <w:right w:w="30" w:type="dxa"/>
            </w:tcMar>
            <w:vAlign w:val="center"/>
          </w:tcPr>
          <w:p w14:paraId="2B9517C8" w14:textId="77777777" w:rsidR="00A3548A" w:rsidRDefault="00A3548A" w:rsidP="00D24084">
            <w:r>
              <w:t>IS CEP</w:t>
            </w:r>
          </w:p>
        </w:tc>
        <w:tc>
          <w:tcPr>
            <w:tcW w:w="1276" w:type="dxa"/>
            <w:tcMar>
              <w:top w:w="30" w:type="dxa"/>
              <w:left w:w="30" w:type="dxa"/>
              <w:bottom w:w="20" w:type="dxa"/>
              <w:right w:w="30" w:type="dxa"/>
            </w:tcMar>
            <w:vAlign w:val="center"/>
          </w:tcPr>
          <w:p w14:paraId="11BE0E7A" w14:textId="77777777" w:rsidR="00A3548A" w:rsidRDefault="00A3548A" w:rsidP="00D24084">
            <w:r>
              <w:t>24x7</w:t>
            </w:r>
          </w:p>
        </w:tc>
        <w:tc>
          <w:tcPr>
            <w:tcW w:w="1275" w:type="dxa"/>
            <w:tcMar>
              <w:top w:w="30" w:type="dxa"/>
              <w:left w:w="30" w:type="dxa"/>
              <w:bottom w:w="20" w:type="dxa"/>
              <w:right w:w="30" w:type="dxa"/>
            </w:tcMar>
            <w:vAlign w:val="center"/>
          </w:tcPr>
          <w:p w14:paraId="433E2859" w14:textId="77777777" w:rsidR="00A3548A" w:rsidRDefault="00A3548A" w:rsidP="00D24084">
            <w:r>
              <w:t>99,5 %</w:t>
            </w:r>
          </w:p>
        </w:tc>
        <w:tc>
          <w:tcPr>
            <w:tcW w:w="1418" w:type="dxa"/>
            <w:tcMar>
              <w:top w:w="30" w:type="dxa"/>
              <w:left w:w="30" w:type="dxa"/>
              <w:bottom w:w="20" w:type="dxa"/>
              <w:right w:w="30" w:type="dxa"/>
            </w:tcMar>
            <w:vAlign w:val="center"/>
          </w:tcPr>
          <w:p w14:paraId="429EC9DB" w14:textId="77777777" w:rsidR="00A3548A" w:rsidRDefault="00A3548A" w:rsidP="00D24084">
            <w:r>
              <w:t>8 hod</w:t>
            </w:r>
          </w:p>
        </w:tc>
        <w:tc>
          <w:tcPr>
            <w:tcW w:w="1417" w:type="dxa"/>
            <w:tcMar>
              <w:top w:w="30" w:type="dxa"/>
              <w:left w:w="30" w:type="dxa"/>
              <w:bottom w:w="20" w:type="dxa"/>
              <w:right w:w="30" w:type="dxa"/>
            </w:tcMar>
            <w:vAlign w:val="center"/>
          </w:tcPr>
          <w:p w14:paraId="60B2A322" w14:textId="77777777" w:rsidR="00A3548A" w:rsidRDefault="00A3548A" w:rsidP="00D24084">
            <w:r>
              <w:t>50 sek</w:t>
            </w:r>
          </w:p>
        </w:tc>
        <w:tc>
          <w:tcPr>
            <w:tcW w:w="1560" w:type="dxa"/>
            <w:tcMar>
              <w:top w:w="30" w:type="dxa"/>
              <w:left w:w="30" w:type="dxa"/>
              <w:bottom w:w="20" w:type="dxa"/>
              <w:right w:w="30" w:type="dxa"/>
            </w:tcMar>
            <w:vAlign w:val="center"/>
          </w:tcPr>
          <w:p w14:paraId="4029419E" w14:textId="77777777" w:rsidR="00A3548A" w:rsidRDefault="00A3548A" w:rsidP="00D24084">
            <w:r>
              <w:t>100</w:t>
            </w:r>
          </w:p>
        </w:tc>
        <w:tc>
          <w:tcPr>
            <w:tcW w:w="1134" w:type="dxa"/>
            <w:tcMar>
              <w:top w:w="30" w:type="dxa"/>
              <w:left w:w="30" w:type="dxa"/>
              <w:bottom w:w="20" w:type="dxa"/>
              <w:right w:w="30" w:type="dxa"/>
            </w:tcMar>
            <w:vAlign w:val="center"/>
          </w:tcPr>
          <w:p w14:paraId="09C72451" w14:textId="77777777" w:rsidR="00A3548A" w:rsidRDefault="00A3548A" w:rsidP="00D24084">
            <w:r>
              <w:t>1 hod</w:t>
            </w:r>
          </w:p>
        </w:tc>
      </w:tr>
      <w:tr w:rsidR="00A3548A" w14:paraId="1BF7587D" w14:textId="77777777" w:rsidTr="00A3548A">
        <w:tc>
          <w:tcPr>
            <w:tcW w:w="2689" w:type="dxa"/>
            <w:tcMar>
              <w:top w:w="30" w:type="dxa"/>
              <w:left w:w="30" w:type="dxa"/>
              <w:bottom w:w="20" w:type="dxa"/>
              <w:right w:w="30" w:type="dxa"/>
            </w:tcMar>
            <w:vAlign w:val="center"/>
          </w:tcPr>
          <w:p w14:paraId="31BA73A9" w14:textId="77777777" w:rsidR="00A3548A" w:rsidRDefault="00A3548A" w:rsidP="00D24084">
            <w:r>
              <w:t xml:space="preserve">Získanie parametrov správneho poplatku pre získanie licencie pre </w:t>
            </w:r>
            <w:r>
              <w:lastRenderedPageBreak/>
              <w:t>realizáciu zahraničnoobchodnej transakcie</w:t>
            </w:r>
          </w:p>
        </w:tc>
        <w:tc>
          <w:tcPr>
            <w:tcW w:w="1984" w:type="dxa"/>
            <w:tcMar>
              <w:top w:w="30" w:type="dxa"/>
              <w:left w:w="30" w:type="dxa"/>
              <w:bottom w:w="20" w:type="dxa"/>
              <w:right w:w="30" w:type="dxa"/>
            </w:tcMar>
            <w:vAlign w:val="center"/>
          </w:tcPr>
          <w:p w14:paraId="58F3E8FE"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203E46DF" w14:textId="77777777" w:rsidR="00A3548A" w:rsidRDefault="00A3548A" w:rsidP="00D24084">
            <w:r>
              <w:t>IS CEP</w:t>
            </w:r>
          </w:p>
        </w:tc>
        <w:tc>
          <w:tcPr>
            <w:tcW w:w="1276" w:type="dxa"/>
            <w:tcMar>
              <w:top w:w="30" w:type="dxa"/>
              <w:left w:w="30" w:type="dxa"/>
              <w:bottom w:w="20" w:type="dxa"/>
              <w:right w:w="30" w:type="dxa"/>
            </w:tcMar>
            <w:vAlign w:val="center"/>
          </w:tcPr>
          <w:p w14:paraId="10319063" w14:textId="77777777" w:rsidR="00A3548A" w:rsidRDefault="00A3548A" w:rsidP="00D24084">
            <w:r>
              <w:t>24x7</w:t>
            </w:r>
          </w:p>
        </w:tc>
        <w:tc>
          <w:tcPr>
            <w:tcW w:w="1275" w:type="dxa"/>
            <w:tcMar>
              <w:top w:w="30" w:type="dxa"/>
              <w:left w:w="30" w:type="dxa"/>
              <w:bottom w:w="20" w:type="dxa"/>
              <w:right w:w="30" w:type="dxa"/>
            </w:tcMar>
            <w:vAlign w:val="center"/>
          </w:tcPr>
          <w:p w14:paraId="587CE25B" w14:textId="77777777" w:rsidR="00A3548A" w:rsidRDefault="00A3548A" w:rsidP="00D24084">
            <w:r>
              <w:t>99,5 %</w:t>
            </w:r>
          </w:p>
        </w:tc>
        <w:tc>
          <w:tcPr>
            <w:tcW w:w="1418" w:type="dxa"/>
            <w:tcMar>
              <w:top w:w="30" w:type="dxa"/>
              <w:left w:w="30" w:type="dxa"/>
              <w:bottom w:w="20" w:type="dxa"/>
              <w:right w:w="30" w:type="dxa"/>
            </w:tcMar>
            <w:vAlign w:val="center"/>
          </w:tcPr>
          <w:p w14:paraId="4A04A655" w14:textId="77777777" w:rsidR="00A3548A" w:rsidRDefault="00A3548A" w:rsidP="00D24084">
            <w:r>
              <w:t>8 hod</w:t>
            </w:r>
          </w:p>
        </w:tc>
        <w:tc>
          <w:tcPr>
            <w:tcW w:w="1417" w:type="dxa"/>
            <w:tcMar>
              <w:top w:w="30" w:type="dxa"/>
              <w:left w:w="30" w:type="dxa"/>
              <w:bottom w:w="20" w:type="dxa"/>
              <w:right w:w="30" w:type="dxa"/>
            </w:tcMar>
            <w:vAlign w:val="center"/>
          </w:tcPr>
          <w:p w14:paraId="2F6DEC96" w14:textId="77777777" w:rsidR="00A3548A" w:rsidRDefault="00A3548A" w:rsidP="00D24084">
            <w:r>
              <w:t>50 sek</w:t>
            </w:r>
          </w:p>
        </w:tc>
        <w:tc>
          <w:tcPr>
            <w:tcW w:w="1560" w:type="dxa"/>
            <w:tcMar>
              <w:top w:w="30" w:type="dxa"/>
              <w:left w:w="30" w:type="dxa"/>
              <w:bottom w:w="20" w:type="dxa"/>
              <w:right w:w="30" w:type="dxa"/>
            </w:tcMar>
            <w:vAlign w:val="center"/>
          </w:tcPr>
          <w:p w14:paraId="271A0AF0" w14:textId="77777777" w:rsidR="00A3548A" w:rsidRDefault="00A3548A" w:rsidP="00D24084">
            <w:r>
              <w:t>100</w:t>
            </w:r>
          </w:p>
        </w:tc>
        <w:tc>
          <w:tcPr>
            <w:tcW w:w="1134" w:type="dxa"/>
            <w:tcMar>
              <w:top w:w="30" w:type="dxa"/>
              <w:left w:w="30" w:type="dxa"/>
              <w:bottom w:w="20" w:type="dxa"/>
              <w:right w:w="30" w:type="dxa"/>
            </w:tcMar>
            <w:vAlign w:val="center"/>
          </w:tcPr>
          <w:p w14:paraId="2D2267DD" w14:textId="77777777" w:rsidR="00A3548A" w:rsidRDefault="00A3548A" w:rsidP="00D24084">
            <w:r>
              <w:t>1 hod</w:t>
            </w:r>
          </w:p>
        </w:tc>
      </w:tr>
      <w:tr w:rsidR="00A3548A" w14:paraId="6FC6A103" w14:textId="77777777" w:rsidTr="00A3548A">
        <w:tc>
          <w:tcPr>
            <w:tcW w:w="2689" w:type="dxa"/>
            <w:tcMar>
              <w:top w:w="30" w:type="dxa"/>
              <w:left w:w="30" w:type="dxa"/>
              <w:bottom w:w="20" w:type="dxa"/>
              <w:right w:w="30" w:type="dxa"/>
            </w:tcMar>
            <w:vAlign w:val="center"/>
          </w:tcPr>
          <w:p w14:paraId="7B0A66A8" w14:textId="77777777" w:rsidR="00A3548A" w:rsidRDefault="00A3548A" w:rsidP="00D24084">
            <w:r>
              <w:t>Informovanie sa o stave konania pre zahraničnoobchodnú transakciu</w:t>
            </w:r>
          </w:p>
        </w:tc>
        <w:tc>
          <w:tcPr>
            <w:tcW w:w="1984" w:type="dxa"/>
            <w:tcMar>
              <w:top w:w="30" w:type="dxa"/>
              <w:left w:w="30" w:type="dxa"/>
              <w:bottom w:w="20" w:type="dxa"/>
              <w:right w:w="30" w:type="dxa"/>
            </w:tcMar>
            <w:vAlign w:val="center"/>
          </w:tcPr>
          <w:p w14:paraId="59114486" w14:textId="77777777" w:rsidR="00A3548A" w:rsidRDefault="00A3548A" w:rsidP="00D24084">
            <w:r>
              <w:t>webová služba</w:t>
            </w:r>
          </w:p>
        </w:tc>
        <w:tc>
          <w:tcPr>
            <w:tcW w:w="1276" w:type="dxa"/>
            <w:tcMar>
              <w:top w:w="30" w:type="dxa"/>
              <w:left w:w="30" w:type="dxa"/>
              <w:bottom w:w="20" w:type="dxa"/>
              <w:right w:w="30" w:type="dxa"/>
            </w:tcMar>
            <w:vAlign w:val="center"/>
          </w:tcPr>
          <w:p w14:paraId="067EAE83" w14:textId="77777777" w:rsidR="00A3548A" w:rsidRDefault="00A3548A" w:rsidP="00D24084">
            <w:r>
              <w:t>IS CEP</w:t>
            </w:r>
          </w:p>
        </w:tc>
        <w:tc>
          <w:tcPr>
            <w:tcW w:w="1276" w:type="dxa"/>
            <w:tcMar>
              <w:top w:w="30" w:type="dxa"/>
              <w:left w:w="30" w:type="dxa"/>
              <w:bottom w:w="20" w:type="dxa"/>
              <w:right w:w="30" w:type="dxa"/>
            </w:tcMar>
            <w:vAlign w:val="center"/>
          </w:tcPr>
          <w:p w14:paraId="44F9854C" w14:textId="77777777" w:rsidR="00A3548A" w:rsidRDefault="00A3548A" w:rsidP="00D24084">
            <w:r>
              <w:t>24x7</w:t>
            </w:r>
          </w:p>
        </w:tc>
        <w:tc>
          <w:tcPr>
            <w:tcW w:w="1275" w:type="dxa"/>
            <w:tcMar>
              <w:top w:w="30" w:type="dxa"/>
              <w:left w:w="30" w:type="dxa"/>
              <w:bottom w:w="20" w:type="dxa"/>
              <w:right w:w="30" w:type="dxa"/>
            </w:tcMar>
            <w:vAlign w:val="center"/>
          </w:tcPr>
          <w:p w14:paraId="337B86CF" w14:textId="77777777" w:rsidR="00A3548A" w:rsidRDefault="00A3548A" w:rsidP="00D24084">
            <w:r>
              <w:t>99,5 %</w:t>
            </w:r>
          </w:p>
        </w:tc>
        <w:tc>
          <w:tcPr>
            <w:tcW w:w="1418" w:type="dxa"/>
            <w:tcMar>
              <w:top w:w="30" w:type="dxa"/>
              <w:left w:w="30" w:type="dxa"/>
              <w:bottom w:w="20" w:type="dxa"/>
              <w:right w:w="30" w:type="dxa"/>
            </w:tcMar>
            <w:vAlign w:val="center"/>
          </w:tcPr>
          <w:p w14:paraId="24EF70A4" w14:textId="77777777" w:rsidR="00A3548A" w:rsidRDefault="00A3548A" w:rsidP="00D24084">
            <w:r>
              <w:t>8 hod</w:t>
            </w:r>
          </w:p>
        </w:tc>
        <w:tc>
          <w:tcPr>
            <w:tcW w:w="1417" w:type="dxa"/>
            <w:tcMar>
              <w:top w:w="30" w:type="dxa"/>
              <w:left w:w="30" w:type="dxa"/>
              <w:bottom w:w="20" w:type="dxa"/>
              <w:right w:w="30" w:type="dxa"/>
            </w:tcMar>
            <w:vAlign w:val="center"/>
          </w:tcPr>
          <w:p w14:paraId="10C11B53" w14:textId="77777777" w:rsidR="00A3548A" w:rsidRDefault="00A3548A" w:rsidP="00D24084">
            <w:r>
              <w:t>50 sek</w:t>
            </w:r>
          </w:p>
        </w:tc>
        <w:tc>
          <w:tcPr>
            <w:tcW w:w="1560" w:type="dxa"/>
            <w:tcMar>
              <w:top w:w="30" w:type="dxa"/>
              <w:left w:w="30" w:type="dxa"/>
              <w:bottom w:w="20" w:type="dxa"/>
              <w:right w:w="30" w:type="dxa"/>
            </w:tcMar>
            <w:vAlign w:val="center"/>
          </w:tcPr>
          <w:p w14:paraId="5B41E72A" w14:textId="77777777" w:rsidR="00A3548A" w:rsidRDefault="00A3548A" w:rsidP="00D24084">
            <w:r>
              <w:t>100</w:t>
            </w:r>
          </w:p>
        </w:tc>
        <w:tc>
          <w:tcPr>
            <w:tcW w:w="1134" w:type="dxa"/>
            <w:tcMar>
              <w:top w:w="30" w:type="dxa"/>
              <w:left w:w="30" w:type="dxa"/>
              <w:bottom w:w="20" w:type="dxa"/>
              <w:right w:w="30" w:type="dxa"/>
            </w:tcMar>
            <w:vAlign w:val="center"/>
          </w:tcPr>
          <w:p w14:paraId="0A4E0FF3" w14:textId="77777777" w:rsidR="00A3548A" w:rsidRDefault="00A3548A" w:rsidP="00D24084">
            <w:r>
              <w:t>1 hod</w:t>
            </w:r>
          </w:p>
        </w:tc>
      </w:tr>
      <w:tr w:rsidR="00A3548A" w14:paraId="666D05A3" w14:textId="77777777" w:rsidTr="00A3548A">
        <w:tc>
          <w:tcPr>
            <w:tcW w:w="2689" w:type="dxa"/>
            <w:tcMar>
              <w:top w:w="30" w:type="dxa"/>
              <w:left w:w="30" w:type="dxa"/>
              <w:bottom w:w="20" w:type="dxa"/>
              <w:right w:w="30" w:type="dxa"/>
            </w:tcMar>
            <w:vAlign w:val="center"/>
          </w:tcPr>
          <w:p w14:paraId="321BD1B9" w14:textId="77777777" w:rsidR="00A3548A" w:rsidRDefault="00A3548A" w:rsidP="00D24084">
            <w:r>
              <w:t>Podanie colného vyhlásenia s prílohami</w:t>
            </w:r>
          </w:p>
        </w:tc>
        <w:tc>
          <w:tcPr>
            <w:tcW w:w="1984" w:type="dxa"/>
            <w:tcMar>
              <w:top w:w="30" w:type="dxa"/>
              <w:left w:w="30" w:type="dxa"/>
              <w:bottom w:w="20" w:type="dxa"/>
              <w:right w:w="30" w:type="dxa"/>
            </w:tcMar>
            <w:vAlign w:val="center"/>
          </w:tcPr>
          <w:p w14:paraId="704973C1" w14:textId="77777777" w:rsidR="00A3548A" w:rsidRDefault="00A3548A" w:rsidP="00D24084">
            <w:r>
              <w:t>webová služba</w:t>
            </w:r>
          </w:p>
        </w:tc>
        <w:tc>
          <w:tcPr>
            <w:tcW w:w="1276" w:type="dxa"/>
            <w:tcMar>
              <w:top w:w="30" w:type="dxa"/>
              <w:left w:w="30" w:type="dxa"/>
              <w:bottom w:w="20" w:type="dxa"/>
              <w:right w:w="30" w:type="dxa"/>
            </w:tcMar>
            <w:vAlign w:val="center"/>
          </w:tcPr>
          <w:p w14:paraId="4CEAB33D" w14:textId="77777777" w:rsidR="00A3548A" w:rsidRDefault="00A3548A" w:rsidP="00D24084">
            <w:r>
              <w:t>IS CEP</w:t>
            </w:r>
          </w:p>
        </w:tc>
        <w:tc>
          <w:tcPr>
            <w:tcW w:w="1276" w:type="dxa"/>
            <w:tcMar>
              <w:top w:w="30" w:type="dxa"/>
              <w:left w:w="30" w:type="dxa"/>
              <w:bottom w:w="20" w:type="dxa"/>
              <w:right w:w="30" w:type="dxa"/>
            </w:tcMar>
            <w:vAlign w:val="center"/>
          </w:tcPr>
          <w:p w14:paraId="62EB1C60" w14:textId="77777777" w:rsidR="00A3548A" w:rsidRDefault="00A3548A" w:rsidP="00D24084">
            <w:r>
              <w:t>24x7</w:t>
            </w:r>
          </w:p>
        </w:tc>
        <w:tc>
          <w:tcPr>
            <w:tcW w:w="1275" w:type="dxa"/>
            <w:tcMar>
              <w:top w:w="30" w:type="dxa"/>
              <w:left w:w="30" w:type="dxa"/>
              <w:bottom w:w="20" w:type="dxa"/>
              <w:right w:w="30" w:type="dxa"/>
            </w:tcMar>
            <w:vAlign w:val="center"/>
          </w:tcPr>
          <w:p w14:paraId="70AC7A52" w14:textId="77777777" w:rsidR="00A3548A" w:rsidRDefault="00A3548A" w:rsidP="00D24084">
            <w:r>
              <w:t>99,5 %</w:t>
            </w:r>
          </w:p>
        </w:tc>
        <w:tc>
          <w:tcPr>
            <w:tcW w:w="1418" w:type="dxa"/>
            <w:tcMar>
              <w:top w:w="30" w:type="dxa"/>
              <w:left w:w="30" w:type="dxa"/>
              <w:bottom w:w="20" w:type="dxa"/>
              <w:right w:w="30" w:type="dxa"/>
            </w:tcMar>
            <w:vAlign w:val="center"/>
          </w:tcPr>
          <w:p w14:paraId="23DD87C3" w14:textId="77777777" w:rsidR="00A3548A" w:rsidRDefault="00A3548A" w:rsidP="00D24084">
            <w:r>
              <w:t>8 hod</w:t>
            </w:r>
          </w:p>
        </w:tc>
        <w:tc>
          <w:tcPr>
            <w:tcW w:w="1417" w:type="dxa"/>
            <w:tcMar>
              <w:top w:w="30" w:type="dxa"/>
              <w:left w:w="30" w:type="dxa"/>
              <w:bottom w:w="20" w:type="dxa"/>
              <w:right w:w="30" w:type="dxa"/>
            </w:tcMar>
            <w:vAlign w:val="center"/>
          </w:tcPr>
          <w:p w14:paraId="04AE13F1" w14:textId="77777777" w:rsidR="00A3548A" w:rsidRDefault="00A3548A" w:rsidP="00D24084">
            <w:r>
              <w:t>50 sek</w:t>
            </w:r>
          </w:p>
        </w:tc>
        <w:tc>
          <w:tcPr>
            <w:tcW w:w="1560" w:type="dxa"/>
            <w:tcMar>
              <w:top w:w="30" w:type="dxa"/>
              <w:left w:w="30" w:type="dxa"/>
              <w:bottom w:w="20" w:type="dxa"/>
              <w:right w:w="30" w:type="dxa"/>
            </w:tcMar>
            <w:vAlign w:val="center"/>
          </w:tcPr>
          <w:p w14:paraId="253FBEB2" w14:textId="77777777" w:rsidR="00A3548A" w:rsidRDefault="00A3548A" w:rsidP="00D24084">
            <w:r>
              <w:t>100</w:t>
            </w:r>
          </w:p>
        </w:tc>
        <w:tc>
          <w:tcPr>
            <w:tcW w:w="1134" w:type="dxa"/>
            <w:tcMar>
              <w:top w:w="30" w:type="dxa"/>
              <w:left w:w="30" w:type="dxa"/>
              <w:bottom w:w="20" w:type="dxa"/>
              <w:right w:w="30" w:type="dxa"/>
            </w:tcMar>
            <w:vAlign w:val="center"/>
          </w:tcPr>
          <w:p w14:paraId="19838AB5" w14:textId="77777777" w:rsidR="00A3548A" w:rsidRDefault="00A3548A" w:rsidP="00D24084">
            <w:r>
              <w:t>1 hod</w:t>
            </w:r>
          </w:p>
        </w:tc>
      </w:tr>
      <w:tr w:rsidR="00A3548A" w14:paraId="1D100562" w14:textId="77777777" w:rsidTr="00A3548A">
        <w:tc>
          <w:tcPr>
            <w:tcW w:w="2689" w:type="dxa"/>
            <w:tcMar>
              <w:top w:w="30" w:type="dxa"/>
              <w:left w:w="30" w:type="dxa"/>
              <w:bottom w:w="20" w:type="dxa"/>
              <w:right w:w="30" w:type="dxa"/>
            </w:tcMar>
            <w:vAlign w:val="center"/>
          </w:tcPr>
          <w:p w14:paraId="7F7E2DC8" w14:textId="77777777" w:rsidR="00A3548A" w:rsidRDefault="00A3548A" w:rsidP="00D24084">
            <w:r>
              <w:t>Zmena colného vyhlásenia</w:t>
            </w:r>
          </w:p>
        </w:tc>
        <w:tc>
          <w:tcPr>
            <w:tcW w:w="1984" w:type="dxa"/>
            <w:tcMar>
              <w:top w:w="30" w:type="dxa"/>
              <w:left w:w="30" w:type="dxa"/>
              <w:bottom w:w="20" w:type="dxa"/>
              <w:right w:w="30" w:type="dxa"/>
            </w:tcMar>
            <w:vAlign w:val="center"/>
          </w:tcPr>
          <w:p w14:paraId="26AF3D41" w14:textId="77777777" w:rsidR="00A3548A" w:rsidRDefault="00A3548A" w:rsidP="00D24084">
            <w:r>
              <w:t>webová služba</w:t>
            </w:r>
          </w:p>
        </w:tc>
        <w:tc>
          <w:tcPr>
            <w:tcW w:w="1276" w:type="dxa"/>
            <w:tcMar>
              <w:top w:w="30" w:type="dxa"/>
              <w:left w:w="30" w:type="dxa"/>
              <w:bottom w:w="20" w:type="dxa"/>
              <w:right w:w="30" w:type="dxa"/>
            </w:tcMar>
            <w:vAlign w:val="center"/>
          </w:tcPr>
          <w:p w14:paraId="2BCDBA29" w14:textId="77777777" w:rsidR="00A3548A" w:rsidRDefault="00A3548A" w:rsidP="00D24084">
            <w:r>
              <w:t>IS CEP</w:t>
            </w:r>
          </w:p>
        </w:tc>
        <w:tc>
          <w:tcPr>
            <w:tcW w:w="1276" w:type="dxa"/>
            <w:tcMar>
              <w:top w:w="30" w:type="dxa"/>
              <w:left w:w="30" w:type="dxa"/>
              <w:bottom w:w="20" w:type="dxa"/>
              <w:right w:w="30" w:type="dxa"/>
            </w:tcMar>
            <w:vAlign w:val="center"/>
          </w:tcPr>
          <w:p w14:paraId="0E6B7EAE" w14:textId="77777777" w:rsidR="00A3548A" w:rsidRDefault="00A3548A" w:rsidP="00D24084">
            <w:r>
              <w:t>24x7</w:t>
            </w:r>
          </w:p>
        </w:tc>
        <w:tc>
          <w:tcPr>
            <w:tcW w:w="1275" w:type="dxa"/>
            <w:tcMar>
              <w:top w:w="30" w:type="dxa"/>
              <w:left w:w="30" w:type="dxa"/>
              <w:bottom w:w="20" w:type="dxa"/>
              <w:right w:w="30" w:type="dxa"/>
            </w:tcMar>
            <w:vAlign w:val="center"/>
          </w:tcPr>
          <w:p w14:paraId="4CE78D23" w14:textId="77777777" w:rsidR="00A3548A" w:rsidRDefault="00A3548A" w:rsidP="00D24084">
            <w:r>
              <w:t>99,5 %</w:t>
            </w:r>
          </w:p>
        </w:tc>
        <w:tc>
          <w:tcPr>
            <w:tcW w:w="1418" w:type="dxa"/>
            <w:tcMar>
              <w:top w:w="30" w:type="dxa"/>
              <w:left w:w="30" w:type="dxa"/>
              <w:bottom w:w="20" w:type="dxa"/>
              <w:right w:w="30" w:type="dxa"/>
            </w:tcMar>
            <w:vAlign w:val="center"/>
          </w:tcPr>
          <w:p w14:paraId="6A1E4CD5" w14:textId="77777777" w:rsidR="00A3548A" w:rsidRDefault="00A3548A" w:rsidP="00D24084">
            <w:r>
              <w:t>8 hod</w:t>
            </w:r>
          </w:p>
        </w:tc>
        <w:tc>
          <w:tcPr>
            <w:tcW w:w="1417" w:type="dxa"/>
            <w:tcMar>
              <w:top w:w="30" w:type="dxa"/>
              <w:left w:w="30" w:type="dxa"/>
              <w:bottom w:w="20" w:type="dxa"/>
              <w:right w:w="30" w:type="dxa"/>
            </w:tcMar>
            <w:vAlign w:val="center"/>
          </w:tcPr>
          <w:p w14:paraId="27766E68" w14:textId="77777777" w:rsidR="00A3548A" w:rsidRDefault="00A3548A" w:rsidP="00D24084">
            <w:r>
              <w:t>50 sek</w:t>
            </w:r>
          </w:p>
        </w:tc>
        <w:tc>
          <w:tcPr>
            <w:tcW w:w="1560" w:type="dxa"/>
            <w:tcMar>
              <w:top w:w="30" w:type="dxa"/>
              <w:left w:w="30" w:type="dxa"/>
              <w:bottom w:w="20" w:type="dxa"/>
              <w:right w:w="30" w:type="dxa"/>
            </w:tcMar>
            <w:vAlign w:val="center"/>
          </w:tcPr>
          <w:p w14:paraId="05765C42" w14:textId="77777777" w:rsidR="00A3548A" w:rsidRDefault="00A3548A" w:rsidP="00D24084">
            <w:r>
              <w:t>100</w:t>
            </w:r>
          </w:p>
        </w:tc>
        <w:tc>
          <w:tcPr>
            <w:tcW w:w="1134" w:type="dxa"/>
            <w:tcMar>
              <w:top w:w="30" w:type="dxa"/>
              <w:left w:w="30" w:type="dxa"/>
              <w:bottom w:w="20" w:type="dxa"/>
              <w:right w:w="30" w:type="dxa"/>
            </w:tcMar>
            <w:vAlign w:val="center"/>
          </w:tcPr>
          <w:p w14:paraId="28BE069A" w14:textId="77777777" w:rsidR="00A3548A" w:rsidRDefault="00A3548A" w:rsidP="00D24084">
            <w:r>
              <w:t>1 hod</w:t>
            </w:r>
          </w:p>
        </w:tc>
      </w:tr>
      <w:tr w:rsidR="00A3548A" w14:paraId="6CDC90BC" w14:textId="77777777" w:rsidTr="00A3548A">
        <w:tc>
          <w:tcPr>
            <w:tcW w:w="2689" w:type="dxa"/>
            <w:tcMar>
              <w:top w:w="30" w:type="dxa"/>
              <w:left w:w="30" w:type="dxa"/>
              <w:bottom w:w="20" w:type="dxa"/>
              <w:right w:w="30" w:type="dxa"/>
            </w:tcMar>
            <w:vAlign w:val="center"/>
          </w:tcPr>
          <w:p w14:paraId="0AAB465D" w14:textId="77777777" w:rsidR="00A3548A" w:rsidRDefault="00A3548A" w:rsidP="00D24084">
            <w:r>
              <w:t>Podanie opravného prostriedku voči rozhodnutiu v colnom konaní</w:t>
            </w:r>
          </w:p>
        </w:tc>
        <w:tc>
          <w:tcPr>
            <w:tcW w:w="1984" w:type="dxa"/>
            <w:tcMar>
              <w:top w:w="30" w:type="dxa"/>
              <w:left w:w="30" w:type="dxa"/>
              <w:bottom w:w="20" w:type="dxa"/>
              <w:right w:w="30" w:type="dxa"/>
            </w:tcMar>
            <w:vAlign w:val="center"/>
          </w:tcPr>
          <w:p w14:paraId="67B71561" w14:textId="77777777" w:rsidR="00A3548A" w:rsidRDefault="00A3548A" w:rsidP="00D24084">
            <w:r>
              <w:t>webová služba</w:t>
            </w:r>
          </w:p>
        </w:tc>
        <w:tc>
          <w:tcPr>
            <w:tcW w:w="1276" w:type="dxa"/>
            <w:tcMar>
              <w:top w:w="30" w:type="dxa"/>
              <w:left w:w="30" w:type="dxa"/>
              <w:bottom w:w="20" w:type="dxa"/>
              <w:right w:w="30" w:type="dxa"/>
            </w:tcMar>
            <w:vAlign w:val="center"/>
          </w:tcPr>
          <w:p w14:paraId="75BC21E5" w14:textId="77777777" w:rsidR="00A3548A" w:rsidRDefault="00A3548A" w:rsidP="00D24084">
            <w:r>
              <w:t>IS CEP</w:t>
            </w:r>
          </w:p>
        </w:tc>
        <w:tc>
          <w:tcPr>
            <w:tcW w:w="1276" w:type="dxa"/>
            <w:tcMar>
              <w:top w:w="30" w:type="dxa"/>
              <w:left w:w="30" w:type="dxa"/>
              <w:bottom w:w="20" w:type="dxa"/>
              <w:right w:w="30" w:type="dxa"/>
            </w:tcMar>
            <w:vAlign w:val="center"/>
          </w:tcPr>
          <w:p w14:paraId="4D6D5177" w14:textId="77777777" w:rsidR="00A3548A" w:rsidRDefault="00A3548A" w:rsidP="00D24084">
            <w:r>
              <w:t>24x7</w:t>
            </w:r>
          </w:p>
        </w:tc>
        <w:tc>
          <w:tcPr>
            <w:tcW w:w="1275" w:type="dxa"/>
            <w:tcMar>
              <w:top w:w="30" w:type="dxa"/>
              <w:left w:w="30" w:type="dxa"/>
              <w:bottom w:w="20" w:type="dxa"/>
              <w:right w:w="30" w:type="dxa"/>
            </w:tcMar>
            <w:vAlign w:val="center"/>
          </w:tcPr>
          <w:p w14:paraId="75DB250F" w14:textId="77777777" w:rsidR="00A3548A" w:rsidRDefault="00A3548A" w:rsidP="00D24084">
            <w:r>
              <w:t>99,5 %</w:t>
            </w:r>
          </w:p>
        </w:tc>
        <w:tc>
          <w:tcPr>
            <w:tcW w:w="1418" w:type="dxa"/>
            <w:tcMar>
              <w:top w:w="30" w:type="dxa"/>
              <w:left w:w="30" w:type="dxa"/>
              <w:bottom w:w="20" w:type="dxa"/>
              <w:right w:w="30" w:type="dxa"/>
            </w:tcMar>
            <w:vAlign w:val="center"/>
          </w:tcPr>
          <w:p w14:paraId="7329A0B0" w14:textId="77777777" w:rsidR="00A3548A" w:rsidRDefault="00A3548A" w:rsidP="00D24084">
            <w:r>
              <w:t>8 hod</w:t>
            </w:r>
          </w:p>
        </w:tc>
        <w:tc>
          <w:tcPr>
            <w:tcW w:w="1417" w:type="dxa"/>
            <w:tcMar>
              <w:top w:w="30" w:type="dxa"/>
              <w:left w:w="30" w:type="dxa"/>
              <w:bottom w:w="20" w:type="dxa"/>
              <w:right w:w="30" w:type="dxa"/>
            </w:tcMar>
            <w:vAlign w:val="center"/>
          </w:tcPr>
          <w:p w14:paraId="1F06840A" w14:textId="77777777" w:rsidR="00A3548A" w:rsidRDefault="00A3548A" w:rsidP="00D24084">
            <w:r>
              <w:t>50 sek</w:t>
            </w:r>
          </w:p>
        </w:tc>
        <w:tc>
          <w:tcPr>
            <w:tcW w:w="1560" w:type="dxa"/>
            <w:tcMar>
              <w:top w:w="30" w:type="dxa"/>
              <w:left w:w="30" w:type="dxa"/>
              <w:bottom w:w="20" w:type="dxa"/>
              <w:right w:w="30" w:type="dxa"/>
            </w:tcMar>
            <w:vAlign w:val="center"/>
          </w:tcPr>
          <w:p w14:paraId="58043019" w14:textId="77777777" w:rsidR="00A3548A" w:rsidRDefault="00A3548A" w:rsidP="00D24084">
            <w:r>
              <w:t>100</w:t>
            </w:r>
          </w:p>
        </w:tc>
        <w:tc>
          <w:tcPr>
            <w:tcW w:w="1134" w:type="dxa"/>
            <w:tcMar>
              <w:top w:w="30" w:type="dxa"/>
              <w:left w:w="30" w:type="dxa"/>
              <w:bottom w:w="20" w:type="dxa"/>
              <w:right w:w="30" w:type="dxa"/>
            </w:tcMar>
            <w:vAlign w:val="center"/>
          </w:tcPr>
          <w:p w14:paraId="33B61F53" w14:textId="77777777" w:rsidR="00A3548A" w:rsidRDefault="00A3548A" w:rsidP="00D24084">
            <w:r>
              <w:t>1 hod</w:t>
            </w:r>
          </w:p>
        </w:tc>
      </w:tr>
      <w:tr w:rsidR="00A3548A" w14:paraId="4DC59B53" w14:textId="77777777" w:rsidTr="00A3548A">
        <w:tc>
          <w:tcPr>
            <w:tcW w:w="2689" w:type="dxa"/>
            <w:tcMar>
              <w:top w:w="30" w:type="dxa"/>
              <w:left w:w="30" w:type="dxa"/>
              <w:bottom w:w="20" w:type="dxa"/>
              <w:right w:w="30" w:type="dxa"/>
            </w:tcMar>
            <w:vAlign w:val="center"/>
          </w:tcPr>
          <w:p w14:paraId="64A9777A" w14:textId="77777777" w:rsidR="00A3548A" w:rsidRDefault="00A3548A" w:rsidP="00D24084">
            <w:r>
              <w:t>Informovanie sa o vydaných licenciách pre zahraničnoobchodné transakcie</w:t>
            </w:r>
          </w:p>
        </w:tc>
        <w:tc>
          <w:tcPr>
            <w:tcW w:w="1984" w:type="dxa"/>
            <w:tcMar>
              <w:top w:w="30" w:type="dxa"/>
              <w:left w:w="30" w:type="dxa"/>
              <w:bottom w:w="20" w:type="dxa"/>
              <w:right w:w="30" w:type="dxa"/>
            </w:tcMar>
            <w:vAlign w:val="center"/>
          </w:tcPr>
          <w:p w14:paraId="545974D6" w14:textId="77777777" w:rsidR="00A3548A" w:rsidRDefault="00A3548A" w:rsidP="00D24084">
            <w:r>
              <w:t>webová služba</w:t>
            </w:r>
          </w:p>
        </w:tc>
        <w:tc>
          <w:tcPr>
            <w:tcW w:w="1276" w:type="dxa"/>
            <w:tcMar>
              <w:top w:w="30" w:type="dxa"/>
              <w:left w:w="30" w:type="dxa"/>
              <w:bottom w:w="20" w:type="dxa"/>
              <w:right w:w="30" w:type="dxa"/>
            </w:tcMar>
            <w:vAlign w:val="center"/>
          </w:tcPr>
          <w:p w14:paraId="06E416B4" w14:textId="77777777" w:rsidR="00A3548A" w:rsidRDefault="00A3548A" w:rsidP="00D24084">
            <w:r>
              <w:t>IS CEP</w:t>
            </w:r>
          </w:p>
        </w:tc>
        <w:tc>
          <w:tcPr>
            <w:tcW w:w="1276" w:type="dxa"/>
            <w:tcMar>
              <w:top w:w="30" w:type="dxa"/>
              <w:left w:w="30" w:type="dxa"/>
              <w:bottom w:w="20" w:type="dxa"/>
              <w:right w:w="30" w:type="dxa"/>
            </w:tcMar>
            <w:vAlign w:val="center"/>
          </w:tcPr>
          <w:p w14:paraId="7747AC83" w14:textId="77777777" w:rsidR="00A3548A" w:rsidRDefault="00A3548A" w:rsidP="00D24084">
            <w:r>
              <w:t>24x7</w:t>
            </w:r>
          </w:p>
        </w:tc>
        <w:tc>
          <w:tcPr>
            <w:tcW w:w="1275" w:type="dxa"/>
            <w:tcMar>
              <w:top w:w="30" w:type="dxa"/>
              <w:left w:w="30" w:type="dxa"/>
              <w:bottom w:w="20" w:type="dxa"/>
              <w:right w:w="30" w:type="dxa"/>
            </w:tcMar>
            <w:vAlign w:val="center"/>
          </w:tcPr>
          <w:p w14:paraId="13B2157A" w14:textId="77777777" w:rsidR="00A3548A" w:rsidRDefault="00A3548A" w:rsidP="00D24084">
            <w:r>
              <w:t>99,5 %</w:t>
            </w:r>
          </w:p>
        </w:tc>
        <w:tc>
          <w:tcPr>
            <w:tcW w:w="1418" w:type="dxa"/>
            <w:tcMar>
              <w:top w:w="30" w:type="dxa"/>
              <w:left w:w="30" w:type="dxa"/>
              <w:bottom w:w="20" w:type="dxa"/>
              <w:right w:w="30" w:type="dxa"/>
            </w:tcMar>
            <w:vAlign w:val="center"/>
          </w:tcPr>
          <w:p w14:paraId="31EEB4C6" w14:textId="77777777" w:rsidR="00A3548A" w:rsidRDefault="00A3548A" w:rsidP="00D24084">
            <w:r>
              <w:t>8 hod</w:t>
            </w:r>
          </w:p>
        </w:tc>
        <w:tc>
          <w:tcPr>
            <w:tcW w:w="1417" w:type="dxa"/>
            <w:tcMar>
              <w:top w:w="30" w:type="dxa"/>
              <w:left w:w="30" w:type="dxa"/>
              <w:bottom w:w="20" w:type="dxa"/>
              <w:right w:w="30" w:type="dxa"/>
            </w:tcMar>
            <w:vAlign w:val="center"/>
          </w:tcPr>
          <w:p w14:paraId="2D99E666" w14:textId="77777777" w:rsidR="00A3548A" w:rsidRDefault="00A3548A" w:rsidP="00D24084">
            <w:r>
              <w:t>50 sek</w:t>
            </w:r>
          </w:p>
        </w:tc>
        <w:tc>
          <w:tcPr>
            <w:tcW w:w="1560" w:type="dxa"/>
            <w:tcMar>
              <w:top w:w="30" w:type="dxa"/>
              <w:left w:w="30" w:type="dxa"/>
              <w:bottom w:w="20" w:type="dxa"/>
              <w:right w:w="30" w:type="dxa"/>
            </w:tcMar>
            <w:vAlign w:val="center"/>
          </w:tcPr>
          <w:p w14:paraId="0428A210" w14:textId="77777777" w:rsidR="00A3548A" w:rsidRDefault="00A3548A" w:rsidP="00D24084">
            <w:r>
              <w:t>100</w:t>
            </w:r>
          </w:p>
        </w:tc>
        <w:tc>
          <w:tcPr>
            <w:tcW w:w="1134" w:type="dxa"/>
            <w:tcMar>
              <w:top w:w="30" w:type="dxa"/>
              <w:left w:w="30" w:type="dxa"/>
              <w:bottom w:w="20" w:type="dxa"/>
              <w:right w:w="30" w:type="dxa"/>
            </w:tcMar>
            <w:vAlign w:val="center"/>
          </w:tcPr>
          <w:p w14:paraId="25DDEC79" w14:textId="77777777" w:rsidR="00A3548A" w:rsidRDefault="00A3548A" w:rsidP="00D24084">
            <w:r>
              <w:t>1 hod</w:t>
            </w:r>
          </w:p>
        </w:tc>
      </w:tr>
      <w:tr w:rsidR="00A3548A" w14:paraId="7D807614" w14:textId="77777777" w:rsidTr="00A3548A">
        <w:tc>
          <w:tcPr>
            <w:tcW w:w="2689" w:type="dxa"/>
            <w:tcMar>
              <w:top w:w="30" w:type="dxa"/>
              <w:left w:w="30" w:type="dxa"/>
              <w:bottom w:w="20" w:type="dxa"/>
              <w:right w:w="30" w:type="dxa"/>
            </w:tcMar>
            <w:vAlign w:val="center"/>
          </w:tcPr>
          <w:p w14:paraId="30E48FED" w14:textId="77777777" w:rsidR="00A3548A" w:rsidRDefault="00A3548A" w:rsidP="00D24084">
            <w:r>
              <w:t>Získanie obsahu číselníka z informačného systému Centrálny elektronický priečinok</w:t>
            </w:r>
          </w:p>
        </w:tc>
        <w:tc>
          <w:tcPr>
            <w:tcW w:w="1984" w:type="dxa"/>
            <w:tcMar>
              <w:top w:w="30" w:type="dxa"/>
              <w:left w:w="30" w:type="dxa"/>
              <w:bottom w:w="20" w:type="dxa"/>
              <w:right w:w="30" w:type="dxa"/>
            </w:tcMar>
            <w:vAlign w:val="center"/>
          </w:tcPr>
          <w:p w14:paraId="4B724998" w14:textId="77777777" w:rsidR="00A3548A" w:rsidRDefault="00A3548A" w:rsidP="00D24084">
            <w:r>
              <w:t>webová služba</w:t>
            </w:r>
          </w:p>
        </w:tc>
        <w:tc>
          <w:tcPr>
            <w:tcW w:w="1276" w:type="dxa"/>
            <w:tcMar>
              <w:top w:w="30" w:type="dxa"/>
              <w:left w:w="30" w:type="dxa"/>
              <w:bottom w:w="20" w:type="dxa"/>
              <w:right w:w="30" w:type="dxa"/>
            </w:tcMar>
            <w:vAlign w:val="center"/>
          </w:tcPr>
          <w:p w14:paraId="7A7E2588" w14:textId="77777777" w:rsidR="00A3548A" w:rsidRDefault="00A3548A" w:rsidP="00D24084">
            <w:r>
              <w:t>IS CEP</w:t>
            </w:r>
          </w:p>
        </w:tc>
        <w:tc>
          <w:tcPr>
            <w:tcW w:w="1276" w:type="dxa"/>
            <w:tcMar>
              <w:top w:w="30" w:type="dxa"/>
              <w:left w:w="30" w:type="dxa"/>
              <w:bottom w:w="20" w:type="dxa"/>
              <w:right w:w="30" w:type="dxa"/>
            </w:tcMar>
            <w:vAlign w:val="center"/>
          </w:tcPr>
          <w:p w14:paraId="5472C007" w14:textId="77777777" w:rsidR="00A3548A" w:rsidRDefault="00A3548A" w:rsidP="00D24084">
            <w:r>
              <w:t>24x7</w:t>
            </w:r>
          </w:p>
        </w:tc>
        <w:tc>
          <w:tcPr>
            <w:tcW w:w="1275" w:type="dxa"/>
            <w:tcMar>
              <w:top w:w="30" w:type="dxa"/>
              <w:left w:w="30" w:type="dxa"/>
              <w:bottom w:w="20" w:type="dxa"/>
              <w:right w:w="30" w:type="dxa"/>
            </w:tcMar>
            <w:vAlign w:val="center"/>
          </w:tcPr>
          <w:p w14:paraId="513D9C7E" w14:textId="77777777" w:rsidR="00A3548A" w:rsidRDefault="00A3548A" w:rsidP="00D24084">
            <w:r>
              <w:t>99,5 %</w:t>
            </w:r>
          </w:p>
        </w:tc>
        <w:tc>
          <w:tcPr>
            <w:tcW w:w="1418" w:type="dxa"/>
            <w:tcMar>
              <w:top w:w="30" w:type="dxa"/>
              <w:left w:w="30" w:type="dxa"/>
              <w:bottom w:w="20" w:type="dxa"/>
              <w:right w:w="30" w:type="dxa"/>
            </w:tcMar>
            <w:vAlign w:val="center"/>
          </w:tcPr>
          <w:p w14:paraId="43A96058" w14:textId="77777777" w:rsidR="00A3548A" w:rsidRDefault="00A3548A" w:rsidP="00D24084">
            <w:r>
              <w:t>8 hod</w:t>
            </w:r>
          </w:p>
        </w:tc>
        <w:tc>
          <w:tcPr>
            <w:tcW w:w="1417" w:type="dxa"/>
            <w:tcMar>
              <w:top w:w="30" w:type="dxa"/>
              <w:left w:w="30" w:type="dxa"/>
              <w:bottom w:w="20" w:type="dxa"/>
              <w:right w:w="30" w:type="dxa"/>
            </w:tcMar>
            <w:vAlign w:val="center"/>
          </w:tcPr>
          <w:p w14:paraId="53E1F040" w14:textId="77777777" w:rsidR="00A3548A" w:rsidRDefault="00A3548A" w:rsidP="00D24084">
            <w:r>
              <w:t>50 sek</w:t>
            </w:r>
          </w:p>
        </w:tc>
        <w:tc>
          <w:tcPr>
            <w:tcW w:w="1560" w:type="dxa"/>
            <w:tcMar>
              <w:top w:w="30" w:type="dxa"/>
              <w:left w:w="30" w:type="dxa"/>
              <w:bottom w:w="20" w:type="dxa"/>
              <w:right w:w="30" w:type="dxa"/>
            </w:tcMar>
            <w:vAlign w:val="center"/>
          </w:tcPr>
          <w:p w14:paraId="1DCAB0C0" w14:textId="77777777" w:rsidR="00A3548A" w:rsidRDefault="00A3548A" w:rsidP="00D24084">
            <w:r>
              <w:t>100</w:t>
            </w:r>
          </w:p>
        </w:tc>
        <w:tc>
          <w:tcPr>
            <w:tcW w:w="1134" w:type="dxa"/>
            <w:tcMar>
              <w:top w:w="30" w:type="dxa"/>
              <w:left w:w="30" w:type="dxa"/>
              <w:bottom w:w="20" w:type="dxa"/>
              <w:right w:w="30" w:type="dxa"/>
            </w:tcMar>
            <w:vAlign w:val="center"/>
          </w:tcPr>
          <w:p w14:paraId="03EB8601" w14:textId="77777777" w:rsidR="00A3548A" w:rsidRDefault="00A3548A" w:rsidP="00D24084">
            <w:r>
              <w:t>1 hod</w:t>
            </w:r>
          </w:p>
        </w:tc>
      </w:tr>
      <w:tr w:rsidR="00A3548A" w14:paraId="7DCA764E" w14:textId="77777777" w:rsidTr="00A3548A">
        <w:tc>
          <w:tcPr>
            <w:tcW w:w="2689" w:type="dxa"/>
            <w:tcMar>
              <w:top w:w="30" w:type="dxa"/>
              <w:left w:w="30" w:type="dxa"/>
              <w:bottom w:w="20" w:type="dxa"/>
              <w:right w:w="30" w:type="dxa"/>
            </w:tcMar>
            <w:vAlign w:val="center"/>
          </w:tcPr>
          <w:p w14:paraId="443ED36D" w14:textId="77777777" w:rsidR="00A3548A" w:rsidRDefault="00A3548A" w:rsidP="00D24084">
            <w:r>
              <w:t xml:space="preserve">Získanie štatistických prehľadov o </w:t>
            </w:r>
            <w:r>
              <w:lastRenderedPageBreak/>
              <w:t>zahraničnoobchodných transakciách</w:t>
            </w:r>
          </w:p>
        </w:tc>
        <w:tc>
          <w:tcPr>
            <w:tcW w:w="1984" w:type="dxa"/>
            <w:tcMar>
              <w:top w:w="30" w:type="dxa"/>
              <w:left w:w="30" w:type="dxa"/>
              <w:bottom w:w="20" w:type="dxa"/>
              <w:right w:w="30" w:type="dxa"/>
            </w:tcMar>
            <w:vAlign w:val="center"/>
          </w:tcPr>
          <w:p w14:paraId="3941E7AC"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30617A9E" w14:textId="77777777" w:rsidR="00A3548A" w:rsidRDefault="00A3548A" w:rsidP="00D24084">
            <w:r>
              <w:t>IS CEP</w:t>
            </w:r>
          </w:p>
        </w:tc>
        <w:tc>
          <w:tcPr>
            <w:tcW w:w="1276" w:type="dxa"/>
            <w:tcMar>
              <w:top w:w="30" w:type="dxa"/>
              <w:left w:w="30" w:type="dxa"/>
              <w:bottom w:w="20" w:type="dxa"/>
              <w:right w:w="30" w:type="dxa"/>
            </w:tcMar>
            <w:vAlign w:val="center"/>
          </w:tcPr>
          <w:p w14:paraId="26A9BDAA" w14:textId="77777777" w:rsidR="00A3548A" w:rsidRDefault="00A3548A" w:rsidP="00D24084">
            <w:r>
              <w:t>24x7</w:t>
            </w:r>
          </w:p>
        </w:tc>
        <w:tc>
          <w:tcPr>
            <w:tcW w:w="1275" w:type="dxa"/>
            <w:tcMar>
              <w:top w:w="30" w:type="dxa"/>
              <w:left w:w="30" w:type="dxa"/>
              <w:bottom w:w="20" w:type="dxa"/>
              <w:right w:w="30" w:type="dxa"/>
            </w:tcMar>
            <w:vAlign w:val="center"/>
          </w:tcPr>
          <w:p w14:paraId="58DDFA6C" w14:textId="77777777" w:rsidR="00A3548A" w:rsidRDefault="00A3548A" w:rsidP="00D24084">
            <w:r>
              <w:t>99,5 %</w:t>
            </w:r>
          </w:p>
        </w:tc>
        <w:tc>
          <w:tcPr>
            <w:tcW w:w="1418" w:type="dxa"/>
            <w:tcMar>
              <w:top w:w="30" w:type="dxa"/>
              <w:left w:w="30" w:type="dxa"/>
              <w:bottom w:w="20" w:type="dxa"/>
              <w:right w:w="30" w:type="dxa"/>
            </w:tcMar>
            <w:vAlign w:val="center"/>
          </w:tcPr>
          <w:p w14:paraId="56DCEF01" w14:textId="77777777" w:rsidR="00A3548A" w:rsidRDefault="00A3548A" w:rsidP="00D24084">
            <w:r>
              <w:t>8 hod</w:t>
            </w:r>
          </w:p>
        </w:tc>
        <w:tc>
          <w:tcPr>
            <w:tcW w:w="1417" w:type="dxa"/>
            <w:tcMar>
              <w:top w:w="30" w:type="dxa"/>
              <w:left w:w="30" w:type="dxa"/>
              <w:bottom w:w="20" w:type="dxa"/>
              <w:right w:w="30" w:type="dxa"/>
            </w:tcMar>
            <w:vAlign w:val="center"/>
          </w:tcPr>
          <w:p w14:paraId="74C9D72C" w14:textId="77777777" w:rsidR="00A3548A" w:rsidRDefault="00A3548A" w:rsidP="00D24084">
            <w:r>
              <w:t>50 sek</w:t>
            </w:r>
          </w:p>
        </w:tc>
        <w:tc>
          <w:tcPr>
            <w:tcW w:w="1560" w:type="dxa"/>
            <w:tcMar>
              <w:top w:w="30" w:type="dxa"/>
              <w:left w:w="30" w:type="dxa"/>
              <w:bottom w:w="20" w:type="dxa"/>
              <w:right w:w="30" w:type="dxa"/>
            </w:tcMar>
            <w:vAlign w:val="center"/>
          </w:tcPr>
          <w:p w14:paraId="7E509CB4" w14:textId="77777777" w:rsidR="00A3548A" w:rsidRDefault="00A3548A" w:rsidP="00D24084">
            <w:r>
              <w:t>100</w:t>
            </w:r>
          </w:p>
        </w:tc>
        <w:tc>
          <w:tcPr>
            <w:tcW w:w="1134" w:type="dxa"/>
            <w:tcMar>
              <w:top w:w="30" w:type="dxa"/>
              <w:left w:w="30" w:type="dxa"/>
              <w:bottom w:w="20" w:type="dxa"/>
              <w:right w:w="30" w:type="dxa"/>
            </w:tcMar>
            <w:vAlign w:val="center"/>
          </w:tcPr>
          <w:p w14:paraId="7598B0FB" w14:textId="77777777" w:rsidR="00A3548A" w:rsidRDefault="00A3548A" w:rsidP="00D24084">
            <w:r>
              <w:t>1 hod</w:t>
            </w:r>
          </w:p>
        </w:tc>
      </w:tr>
      <w:tr w:rsidR="00A3548A" w14:paraId="0325DDD4" w14:textId="77777777" w:rsidTr="00A3548A">
        <w:tc>
          <w:tcPr>
            <w:tcW w:w="2689" w:type="dxa"/>
            <w:tcMar>
              <w:top w:w="30" w:type="dxa"/>
              <w:left w:w="30" w:type="dxa"/>
              <w:bottom w:w="20" w:type="dxa"/>
              <w:right w:w="30" w:type="dxa"/>
            </w:tcMar>
            <w:vAlign w:val="center"/>
          </w:tcPr>
          <w:p w14:paraId="5B29888B" w14:textId="77777777" w:rsidR="00A3548A" w:rsidRDefault="00A3548A" w:rsidP="00D24084">
            <w:r>
              <w:t>Podanie dokumentov do informačného systému Centrálny elektronický priečinok cez elektronickú podateľňu</w:t>
            </w:r>
          </w:p>
        </w:tc>
        <w:tc>
          <w:tcPr>
            <w:tcW w:w="1984" w:type="dxa"/>
            <w:tcMar>
              <w:top w:w="30" w:type="dxa"/>
              <w:left w:w="30" w:type="dxa"/>
              <w:bottom w:w="20" w:type="dxa"/>
              <w:right w:w="30" w:type="dxa"/>
            </w:tcMar>
            <w:vAlign w:val="center"/>
          </w:tcPr>
          <w:p w14:paraId="63682039" w14:textId="77777777" w:rsidR="00A3548A" w:rsidRDefault="00A3548A" w:rsidP="00D24084">
            <w:r>
              <w:t>webová služba</w:t>
            </w:r>
          </w:p>
        </w:tc>
        <w:tc>
          <w:tcPr>
            <w:tcW w:w="1276" w:type="dxa"/>
            <w:tcMar>
              <w:top w:w="30" w:type="dxa"/>
              <w:left w:w="30" w:type="dxa"/>
              <w:bottom w:w="20" w:type="dxa"/>
              <w:right w:w="30" w:type="dxa"/>
            </w:tcMar>
            <w:vAlign w:val="center"/>
          </w:tcPr>
          <w:p w14:paraId="2CA921D8" w14:textId="77777777" w:rsidR="00A3548A" w:rsidRDefault="00A3548A" w:rsidP="00D24084">
            <w:r>
              <w:t>IS CEP</w:t>
            </w:r>
          </w:p>
        </w:tc>
        <w:tc>
          <w:tcPr>
            <w:tcW w:w="1276" w:type="dxa"/>
            <w:tcMar>
              <w:top w:w="30" w:type="dxa"/>
              <w:left w:w="30" w:type="dxa"/>
              <w:bottom w:w="20" w:type="dxa"/>
              <w:right w:w="30" w:type="dxa"/>
            </w:tcMar>
            <w:vAlign w:val="center"/>
          </w:tcPr>
          <w:p w14:paraId="6F842DF6" w14:textId="77777777" w:rsidR="00A3548A" w:rsidRDefault="00A3548A" w:rsidP="00D24084">
            <w:r>
              <w:t>24x7</w:t>
            </w:r>
          </w:p>
        </w:tc>
        <w:tc>
          <w:tcPr>
            <w:tcW w:w="1275" w:type="dxa"/>
            <w:tcMar>
              <w:top w:w="30" w:type="dxa"/>
              <w:left w:w="30" w:type="dxa"/>
              <w:bottom w:w="20" w:type="dxa"/>
              <w:right w:w="30" w:type="dxa"/>
            </w:tcMar>
            <w:vAlign w:val="center"/>
          </w:tcPr>
          <w:p w14:paraId="3CE4360C" w14:textId="77777777" w:rsidR="00A3548A" w:rsidRDefault="00A3548A" w:rsidP="00D24084">
            <w:r>
              <w:t>99,5 %</w:t>
            </w:r>
          </w:p>
        </w:tc>
        <w:tc>
          <w:tcPr>
            <w:tcW w:w="1418" w:type="dxa"/>
            <w:tcMar>
              <w:top w:w="30" w:type="dxa"/>
              <w:left w:w="30" w:type="dxa"/>
              <w:bottom w:w="20" w:type="dxa"/>
              <w:right w:w="30" w:type="dxa"/>
            </w:tcMar>
            <w:vAlign w:val="center"/>
          </w:tcPr>
          <w:p w14:paraId="19FA319E" w14:textId="77777777" w:rsidR="00A3548A" w:rsidRDefault="00A3548A" w:rsidP="00D24084">
            <w:r>
              <w:t>8 hod</w:t>
            </w:r>
          </w:p>
        </w:tc>
        <w:tc>
          <w:tcPr>
            <w:tcW w:w="1417" w:type="dxa"/>
            <w:tcMar>
              <w:top w:w="30" w:type="dxa"/>
              <w:left w:w="30" w:type="dxa"/>
              <w:bottom w:w="20" w:type="dxa"/>
              <w:right w:w="30" w:type="dxa"/>
            </w:tcMar>
            <w:vAlign w:val="center"/>
          </w:tcPr>
          <w:p w14:paraId="2E4E4A46" w14:textId="77777777" w:rsidR="00A3548A" w:rsidRDefault="00A3548A" w:rsidP="00D24084">
            <w:r>
              <w:t>50 sek</w:t>
            </w:r>
          </w:p>
        </w:tc>
        <w:tc>
          <w:tcPr>
            <w:tcW w:w="1560" w:type="dxa"/>
            <w:tcMar>
              <w:top w:w="30" w:type="dxa"/>
              <w:left w:w="30" w:type="dxa"/>
              <w:bottom w:w="20" w:type="dxa"/>
              <w:right w:w="30" w:type="dxa"/>
            </w:tcMar>
            <w:vAlign w:val="center"/>
          </w:tcPr>
          <w:p w14:paraId="0C842B09" w14:textId="77777777" w:rsidR="00A3548A" w:rsidRDefault="00A3548A" w:rsidP="00D24084">
            <w:r>
              <w:t>100</w:t>
            </w:r>
          </w:p>
        </w:tc>
        <w:tc>
          <w:tcPr>
            <w:tcW w:w="1134" w:type="dxa"/>
            <w:tcMar>
              <w:top w:w="30" w:type="dxa"/>
              <w:left w:w="30" w:type="dxa"/>
              <w:bottom w:w="20" w:type="dxa"/>
              <w:right w:w="30" w:type="dxa"/>
            </w:tcMar>
            <w:vAlign w:val="center"/>
          </w:tcPr>
          <w:p w14:paraId="4573B64F" w14:textId="77777777" w:rsidR="00A3548A" w:rsidRDefault="00A3548A" w:rsidP="00D24084">
            <w:r>
              <w:t>1 hod</w:t>
            </w:r>
          </w:p>
        </w:tc>
      </w:tr>
      <w:tr w:rsidR="00A3548A" w14:paraId="1491184D" w14:textId="77777777" w:rsidTr="00A3548A">
        <w:tc>
          <w:tcPr>
            <w:tcW w:w="2689" w:type="dxa"/>
            <w:tcMar>
              <w:top w:w="30" w:type="dxa"/>
              <w:left w:w="30" w:type="dxa"/>
              <w:bottom w:w="20" w:type="dxa"/>
              <w:right w:w="30" w:type="dxa"/>
            </w:tcMar>
            <w:vAlign w:val="center"/>
          </w:tcPr>
          <w:p w14:paraId="5EBBBB6C" w14:textId="77777777" w:rsidR="00A3548A" w:rsidRDefault="00A3548A" w:rsidP="00D24084">
            <w:r>
              <w:t>Poskytnutie kontextu typu podania/rozhodnutia pre vytvorenie elektronického dokumentu zasielaného do informačného systému Centrálny elektronický priečinok</w:t>
            </w:r>
          </w:p>
        </w:tc>
        <w:tc>
          <w:tcPr>
            <w:tcW w:w="1984" w:type="dxa"/>
            <w:tcMar>
              <w:top w:w="30" w:type="dxa"/>
              <w:left w:w="30" w:type="dxa"/>
              <w:bottom w:w="20" w:type="dxa"/>
              <w:right w:w="30" w:type="dxa"/>
            </w:tcMar>
            <w:vAlign w:val="center"/>
          </w:tcPr>
          <w:p w14:paraId="6311FAEC" w14:textId="77777777" w:rsidR="00A3548A" w:rsidRDefault="00A3548A" w:rsidP="00D24084">
            <w:r>
              <w:t>webová služba</w:t>
            </w:r>
          </w:p>
        </w:tc>
        <w:tc>
          <w:tcPr>
            <w:tcW w:w="1276" w:type="dxa"/>
            <w:tcMar>
              <w:top w:w="30" w:type="dxa"/>
              <w:left w:w="30" w:type="dxa"/>
              <w:bottom w:w="20" w:type="dxa"/>
              <w:right w:w="30" w:type="dxa"/>
            </w:tcMar>
            <w:vAlign w:val="center"/>
          </w:tcPr>
          <w:p w14:paraId="43D414AA" w14:textId="77777777" w:rsidR="00A3548A" w:rsidRDefault="00A3548A" w:rsidP="00D24084">
            <w:r>
              <w:t>IS CEP</w:t>
            </w:r>
          </w:p>
        </w:tc>
        <w:tc>
          <w:tcPr>
            <w:tcW w:w="1276" w:type="dxa"/>
            <w:tcMar>
              <w:top w:w="30" w:type="dxa"/>
              <w:left w:w="30" w:type="dxa"/>
              <w:bottom w:w="20" w:type="dxa"/>
              <w:right w:w="30" w:type="dxa"/>
            </w:tcMar>
            <w:vAlign w:val="center"/>
          </w:tcPr>
          <w:p w14:paraId="3A298AEF" w14:textId="77777777" w:rsidR="00A3548A" w:rsidRDefault="00A3548A" w:rsidP="00D24084">
            <w:r>
              <w:t>24x7</w:t>
            </w:r>
          </w:p>
        </w:tc>
        <w:tc>
          <w:tcPr>
            <w:tcW w:w="1275" w:type="dxa"/>
            <w:tcMar>
              <w:top w:w="30" w:type="dxa"/>
              <w:left w:w="30" w:type="dxa"/>
              <w:bottom w:w="20" w:type="dxa"/>
              <w:right w:w="30" w:type="dxa"/>
            </w:tcMar>
            <w:vAlign w:val="center"/>
          </w:tcPr>
          <w:p w14:paraId="66C3D01C" w14:textId="77777777" w:rsidR="00A3548A" w:rsidRDefault="00A3548A" w:rsidP="00D24084">
            <w:r>
              <w:t>99,5 %</w:t>
            </w:r>
          </w:p>
        </w:tc>
        <w:tc>
          <w:tcPr>
            <w:tcW w:w="1418" w:type="dxa"/>
            <w:tcMar>
              <w:top w:w="30" w:type="dxa"/>
              <w:left w:w="30" w:type="dxa"/>
              <w:bottom w:w="20" w:type="dxa"/>
              <w:right w:w="30" w:type="dxa"/>
            </w:tcMar>
            <w:vAlign w:val="center"/>
          </w:tcPr>
          <w:p w14:paraId="0113A17C" w14:textId="77777777" w:rsidR="00A3548A" w:rsidRDefault="00A3548A" w:rsidP="00D24084">
            <w:r>
              <w:t>8 hod</w:t>
            </w:r>
          </w:p>
        </w:tc>
        <w:tc>
          <w:tcPr>
            <w:tcW w:w="1417" w:type="dxa"/>
            <w:tcMar>
              <w:top w:w="30" w:type="dxa"/>
              <w:left w:w="30" w:type="dxa"/>
              <w:bottom w:w="20" w:type="dxa"/>
              <w:right w:w="30" w:type="dxa"/>
            </w:tcMar>
            <w:vAlign w:val="center"/>
          </w:tcPr>
          <w:p w14:paraId="6926C752" w14:textId="77777777" w:rsidR="00A3548A" w:rsidRDefault="00A3548A" w:rsidP="00D24084">
            <w:r>
              <w:t>50 sek</w:t>
            </w:r>
          </w:p>
        </w:tc>
        <w:tc>
          <w:tcPr>
            <w:tcW w:w="1560" w:type="dxa"/>
            <w:tcMar>
              <w:top w:w="30" w:type="dxa"/>
              <w:left w:w="30" w:type="dxa"/>
              <w:bottom w:w="20" w:type="dxa"/>
              <w:right w:w="30" w:type="dxa"/>
            </w:tcMar>
            <w:vAlign w:val="center"/>
          </w:tcPr>
          <w:p w14:paraId="0FB97441" w14:textId="77777777" w:rsidR="00A3548A" w:rsidRDefault="00A3548A" w:rsidP="00D24084">
            <w:r>
              <w:t>100</w:t>
            </w:r>
          </w:p>
        </w:tc>
        <w:tc>
          <w:tcPr>
            <w:tcW w:w="1134" w:type="dxa"/>
            <w:tcMar>
              <w:top w:w="30" w:type="dxa"/>
              <w:left w:w="30" w:type="dxa"/>
              <w:bottom w:w="20" w:type="dxa"/>
              <w:right w:w="30" w:type="dxa"/>
            </w:tcMar>
            <w:vAlign w:val="center"/>
          </w:tcPr>
          <w:p w14:paraId="58AD89EC" w14:textId="77777777" w:rsidR="00A3548A" w:rsidRDefault="00A3548A" w:rsidP="00D24084">
            <w:r>
              <w:t>1 hod</w:t>
            </w:r>
          </w:p>
        </w:tc>
      </w:tr>
      <w:tr w:rsidR="00A3548A" w14:paraId="20591067" w14:textId="77777777" w:rsidTr="00A3548A">
        <w:tc>
          <w:tcPr>
            <w:tcW w:w="2689" w:type="dxa"/>
            <w:tcMar>
              <w:top w:w="30" w:type="dxa"/>
              <w:left w:w="30" w:type="dxa"/>
              <w:bottom w:w="20" w:type="dxa"/>
              <w:right w:w="30" w:type="dxa"/>
            </w:tcMar>
            <w:vAlign w:val="center"/>
          </w:tcPr>
          <w:p w14:paraId="1D5DF53A" w14:textId="77777777" w:rsidR="00A3548A" w:rsidRDefault="00A3548A" w:rsidP="00D24084">
            <w:r>
              <w:t>Poskytnutie kontextu reakcie na elektronický dokument prijatý z informačného systému Centrálny elektronický priečinok priečinok</w:t>
            </w:r>
          </w:p>
        </w:tc>
        <w:tc>
          <w:tcPr>
            <w:tcW w:w="1984" w:type="dxa"/>
            <w:tcMar>
              <w:top w:w="30" w:type="dxa"/>
              <w:left w:w="30" w:type="dxa"/>
              <w:bottom w:w="20" w:type="dxa"/>
              <w:right w:w="30" w:type="dxa"/>
            </w:tcMar>
            <w:vAlign w:val="center"/>
          </w:tcPr>
          <w:p w14:paraId="38956ED7" w14:textId="77777777" w:rsidR="00A3548A" w:rsidRDefault="00A3548A" w:rsidP="00D24084">
            <w:r>
              <w:t>webová služba</w:t>
            </w:r>
          </w:p>
        </w:tc>
        <w:tc>
          <w:tcPr>
            <w:tcW w:w="1276" w:type="dxa"/>
            <w:tcMar>
              <w:top w:w="30" w:type="dxa"/>
              <w:left w:w="30" w:type="dxa"/>
              <w:bottom w:w="20" w:type="dxa"/>
              <w:right w:w="30" w:type="dxa"/>
            </w:tcMar>
            <w:vAlign w:val="center"/>
          </w:tcPr>
          <w:p w14:paraId="57C9ED7E" w14:textId="77777777" w:rsidR="00A3548A" w:rsidRDefault="00A3548A" w:rsidP="00D24084">
            <w:r>
              <w:t>IS CEP</w:t>
            </w:r>
          </w:p>
        </w:tc>
        <w:tc>
          <w:tcPr>
            <w:tcW w:w="1276" w:type="dxa"/>
            <w:tcMar>
              <w:top w:w="30" w:type="dxa"/>
              <w:left w:w="30" w:type="dxa"/>
              <w:bottom w:w="20" w:type="dxa"/>
              <w:right w:w="30" w:type="dxa"/>
            </w:tcMar>
            <w:vAlign w:val="center"/>
          </w:tcPr>
          <w:p w14:paraId="78A8EE3C" w14:textId="77777777" w:rsidR="00A3548A" w:rsidRDefault="00A3548A" w:rsidP="00D24084">
            <w:r>
              <w:t>24x7</w:t>
            </w:r>
          </w:p>
        </w:tc>
        <w:tc>
          <w:tcPr>
            <w:tcW w:w="1275" w:type="dxa"/>
            <w:tcMar>
              <w:top w:w="30" w:type="dxa"/>
              <w:left w:w="30" w:type="dxa"/>
              <w:bottom w:w="20" w:type="dxa"/>
              <w:right w:w="30" w:type="dxa"/>
            </w:tcMar>
            <w:vAlign w:val="center"/>
          </w:tcPr>
          <w:p w14:paraId="03C8707B" w14:textId="77777777" w:rsidR="00A3548A" w:rsidRDefault="00A3548A" w:rsidP="00D24084">
            <w:r>
              <w:t>99,5 %</w:t>
            </w:r>
          </w:p>
        </w:tc>
        <w:tc>
          <w:tcPr>
            <w:tcW w:w="1418" w:type="dxa"/>
            <w:tcMar>
              <w:top w:w="30" w:type="dxa"/>
              <w:left w:w="30" w:type="dxa"/>
              <w:bottom w:w="20" w:type="dxa"/>
              <w:right w:w="30" w:type="dxa"/>
            </w:tcMar>
            <w:vAlign w:val="center"/>
          </w:tcPr>
          <w:p w14:paraId="3B8FDBC0" w14:textId="77777777" w:rsidR="00A3548A" w:rsidRDefault="00A3548A" w:rsidP="00D24084">
            <w:r>
              <w:t>8 hod</w:t>
            </w:r>
          </w:p>
        </w:tc>
        <w:tc>
          <w:tcPr>
            <w:tcW w:w="1417" w:type="dxa"/>
            <w:tcMar>
              <w:top w:w="30" w:type="dxa"/>
              <w:left w:w="30" w:type="dxa"/>
              <w:bottom w:w="20" w:type="dxa"/>
              <w:right w:w="30" w:type="dxa"/>
            </w:tcMar>
            <w:vAlign w:val="center"/>
          </w:tcPr>
          <w:p w14:paraId="18EE3004" w14:textId="77777777" w:rsidR="00A3548A" w:rsidRDefault="00A3548A" w:rsidP="00D24084">
            <w:r>
              <w:t>50 sek</w:t>
            </w:r>
          </w:p>
        </w:tc>
        <w:tc>
          <w:tcPr>
            <w:tcW w:w="1560" w:type="dxa"/>
            <w:tcMar>
              <w:top w:w="30" w:type="dxa"/>
              <w:left w:w="30" w:type="dxa"/>
              <w:bottom w:w="20" w:type="dxa"/>
              <w:right w:w="30" w:type="dxa"/>
            </w:tcMar>
            <w:vAlign w:val="center"/>
          </w:tcPr>
          <w:p w14:paraId="04B4C613" w14:textId="77777777" w:rsidR="00A3548A" w:rsidRDefault="00A3548A" w:rsidP="00D24084">
            <w:r>
              <w:t>100</w:t>
            </w:r>
          </w:p>
        </w:tc>
        <w:tc>
          <w:tcPr>
            <w:tcW w:w="1134" w:type="dxa"/>
            <w:tcMar>
              <w:top w:w="30" w:type="dxa"/>
              <w:left w:w="30" w:type="dxa"/>
              <w:bottom w:w="20" w:type="dxa"/>
              <w:right w:w="30" w:type="dxa"/>
            </w:tcMar>
            <w:vAlign w:val="center"/>
          </w:tcPr>
          <w:p w14:paraId="261F785B" w14:textId="77777777" w:rsidR="00A3548A" w:rsidRDefault="00A3548A" w:rsidP="00D24084">
            <w:r>
              <w:t>1 hod</w:t>
            </w:r>
          </w:p>
        </w:tc>
      </w:tr>
      <w:tr w:rsidR="00A3548A" w14:paraId="61F3E8B6" w14:textId="77777777" w:rsidTr="00A3548A">
        <w:tc>
          <w:tcPr>
            <w:tcW w:w="2689" w:type="dxa"/>
            <w:tcMar>
              <w:top w:w="30" w:type="dxa"/>
              <w:left w:w="30" w:type="dxa"/>
              <w:bottom w:w="20" w:type="dxa"/>
              <w:right w:w="30" w:type="dxa"/>
            </w:tcMar>
            <w:vAlign w:val="center"/>
          </w:tcPr>
          <w:p w14:paraId="13D714FD" w14:textId="77777777" w:rsidR="00A3548A" w:rsidRDefault="00A3548A" w:rsidP="00D24084">
            <w:r>
              <w:t>Poskytnutie histórie komunikácie</w:t>
            </w:r>
          </w:p>
        </w:tc>
        <w:tc>
          <w:tcPr>
            <w:tcW w:w="1984" w:type="dxa"/>
            <w:tcMar>
              <w:top w:w="30" w:type="dxa"/>
              <w:left w:w="30" w:type="dxa"/>
              <w:bottom w:w="20" w:type="dxa"/>
              <w:right w:w="30" w:type="dxa"/>
            </w:tcMar>
            <w:vAlign w:val="center"/>
          </w:tcPr>
          <w:p w14:paraId="3D4CF205" w14:textId="77777777" w:rsidR="00A3548A" w:rsidRDefault="00A3548A" w:rsidP="00D24084">
            <w:r>
              <w:t>webová služba</w:t>
            </w:r>
          </w:p>
        </w:tc>
        <w:tc>
          <w:tcPr>
            <w:tcW w:w="1276" w:type="dxa"/>
            <w:tcMar>
              <w:top w:w="30" w:type="dxa"/>
              <w:left w:w="30" w:type="dxa"/>
              <w:bottom w:w="20" w:type="dxa"/>
              <w:right w:w="30" w:type="dxa"/>
            </w:tcMar>
            <w:vAlign w:val="center"/>
          </w:tcPr>
          <w:p w14:paraId="4BED87ED" w14:textId="77777777" w:rsidR="00A3548A" w:rsidRDefault="00A3548A" w:rsidP="00D24084">
            <w:r>
              <w:t>IS CEP</w:t>
            </w:r>
          </w:p>
        </w:tc>
        <w:tc>
          <w:tcPr>
            <w:tcW w:w="1276" w:type="dxa"/>
            <w:tcMar>
              <w:top w:w="30" w:type="dxa"/>
              <w:left w:w="30" w:type="dxa"/>
              <w:bottom w:w="20" w:type="dxa"/>
              <w:right w:w="30" w:type="dxa"/>
            </w:tcMar>
            <w:vAlign w:val="center"/>
          </w:tcPr>
          <w:p w14:paraId="72846E54" w14:textId="77777777" w:rsidR="00A3548A" w:rsidRDefault="00A3548A" w:rsidP="00D24084">
            <w:r>
              <w:t>24x7</w:t>
            </w:r>
          </w:p>
        </w:tc>
        <w:tc>
          <w:tcPr>
            <w:tcW w:w="1275" w:type="dxa"/>
            <w:tcMar>
              <w:top w:w="30" w:type="dxa"/>
              <w:left w:w="30" w:type="dxa"/>
              <w:bottom w:w="20" w:type="dxa"/>
              <w:right w:w="30" w:type="dxa"/>
            </w:tcMar>
            <w:vAlign w:val="center"/>
          </w:tcPr>
          <w:p w14:paraId="5D89878C" w14:textId="77777777" w:rsidR="00A3548A" w:rsidRDefault="00A3548A" w:rsidP="00D24084">
            <w:r>
              <w:t>99,5 %</w:t>
            </w:r>
          </w:p>
        </w:tc>
        <w:tc>
          <w:tcPr>
            <w:tcW w:w="1418" w:type="dxa"/>
            <w:tcMar>
              <w:top w:w="30" w:type="dxa"/>
              <w:left w:w="30" w:type="dxa"/>
              <w:bottom w:w="20" w:type="dxa"/>
              <w:right w:w="30" w:type="dxa"/>
            </w:tcMar>
            <w:vAlign w:val="center"/>
          </w:tcPr>
          <w:p w14:paraId="0021E998" w14:textId="77777777" w:rsidR="00A3548A" w:rsidRDefault="00A3548A" w:rsidP="00D24084">
            <w:r>
              <w:t>8 hod</w:t>
            </w:r>
          </w:p>
        </w:tc>
        <w:tc>
          <w:tcPr>
            <w:tcW w:w="1417" w:type="dxa"/>
            <w:tcMar>
              <w:top w:w="30" w:type="dxa"/>
              <w:left w:w="30" w:type="dxa"/>
              <w:bottom w:w="20" w:type="dxa"/>
              <w:right w:w="30" w:type="dxa"/>
            </w:tcMar>
            <w:vAlign w:val="center"/>
          </w:tcPr>
          <w:p w14:paraId="300B16A1" w14:textId="77777777" w:rsidR="00A3548A" w:rsidRDefault="00A3548A" w:rsidP="00D24084">
            <w:r>
              <w:t>50 sek</w:t>
            </w:r>
          </w:p>
        </w:tc>
        <w:tc>
          <w:tcPr>
            <w:tcW w:w="1560" w:type="dxa"/>
            <w:tcMar>
              <w:top w:w="30" w:type="dxa"/>
              <w:left w:w="30" w:type="dxa"/>
              <w:bottom w:w="20" w:type="dxa"/>
              <w:right w:w="30" w:type="dxa"/>
            </w:tcMar>
            <w:vAlign w:val="center"/>
          </w:tcPr>
          <w:p w14:paraId="346FF0FD" w14:textId="77777777" w:rsidR="00A3548A" w:rsidRDefault="00A3548A" w:rsidP="00D24084">
            <w:r>
              <w:t>100</w:t>
            </w:r>
          </w:p>
        </w:tc>
        <w:tc>
          <w:tcPr>
            <w:tcW w:w="1134" w:type="dxa"/>
            <w:tcMar>
              <w:top w:w="30" w:type="dxa"/>
              <w:left w:w="30" w:type="dxa"/>
              <w:bottom w:w="20" w:type="dxa"/>
              <w:right w:w="30" w:type="dxa"/>
            </w:tcMar>
            <w:vAlign w:val="center"/>
          </w:tcPr>
          <w:p w14:paraId="457CDB3F" w14:textId="77777777" w:rsidR="00A3548A" w:rsidRDefault="00A3548A" w:rsidP="00D24084">
            <w:r>
              <w:t>1 hod</w:t>
            </w:r>
          </w:p>
        </w:tc>
      </w:tr>
      <w:tr w:rsidR="00A3548A" w14:paraId="579FF2E5" w14:textId="77777777" w:rsidTr="00A3548A">
        <w:tc>
          <w:tcPr>
            <w:tcW w:w="2689" w:type="dxa"/>
            <w:tcMar>
              <w:top w:w="30" w:type="dxa"/>
              <w:left w:w="30" w:type="dxa"/>
              <w:bottom w:w="20" w:type="dxa"/>
              <w:right w:w="30" w:type="dxa"/>
            </w:tcMar>
            <w:vAlign w:val="center"/>
          </w:tcPr>
          <w:p w14:paraId="65336C60" w14:textId="77777777" w:rsidR="00A3548A" w:rsidRDefault="00A3548A" w:rsidP="00D24084">
            <w:r w:rsidRPr="00A3548A">
              <w:t>Podanie príloh k dovoznému colnému vyhláseniu</w:t>
            </w:r>
          </w:p>
        </w:tc>
        <w:tc>
          <w:tcPr>
            <w:tcW w:w="1984" w:type="dxa"/>
            <w:tcMar>
              <w:top w:w="30" w:type="dxa"/>
              <w:left w:w="30" w:type="dxa"/>
              <w:bottom w:w="20" w:type="dxa"/>
              <w:right w:w="30" w:type="dxa"/>
            </w:tcMar>
            <w:vAlign w:val="center"/>
          </w:tcPr>
          <w:p w14:paraId="00D18C0D" w14:textId="77777777" w:rsidR="00A3548A" w:rsidRDefault="00A3548A" w:rsidP="00D24084">
            <w:r>
              <w:t>webová služba</w:t>
            </w:r>
          </w:p>
        </w:tc>
        <w:tc>
          <w:tcPr>
            <w:tcW w:w="1276" w:type="dxa"/>
            <w:tcMar>
              <w:top w:w="30" w:type="dxa"/>
              <w:left w:w="30" w:type="dxa"/>
              <w:bottom w:w="20" w:type="dxa"/>
              <w:right w:w="30" w:type="dxa"/>
            </w:tcMar>
            <w:vAlign w:val="center"/>
          </w:tcPr>
          <w:p w14:paraId="01F674CA" w14:textId="77777777" w:rsidR="00A3548A" w:rsidRDefault="00A3548A" w:rsidP="00D24084">
            <w:r>
              <w:t>IS CEP</w:t>
            </w:r>
          </w:p>
        </w:tc>
        <w:tc>
          <w:tcPr>
            <w:tcW w:w="1276" w:type="dxa"/>
            <w:tcMar>
              <w:top w:w="30" w:type="dxa"/>
              <w:left w:w="30" w:type="dxa"/>
              <w:bottom w:w="20" w:type="dxa"/>
              <w:right w:w="30" w:type="dxa"/>
            </w:tcMar>
            <w:vAlign w:val="center"/>
          </w:tcPr>
          <w:p w14:paraId="66EB2759" w14:textId="77777777" w:rsidR="00A3548A" w:rsidRDefault="00A3548A" w:rsidP="00D24084">
            <w:r>
              <w:t>24x7</w:t>
            </w:r>
          </w:p>
        </w:tc>
        <w:tc>
          <w:tcPr>
            <w:tcW w:w="1275" w:type="dxa"/>
            <w:tcMar>
              <w:top w:w="30" w:type="dxa"/>
              <w:left w:w="30" w:type="dxa"/>
              <w:bottom w:w="20" w:type="dxa"/>
              <w:right w:w="30" w:type="dxa"/>
            </w:tcMar>
            <w:vAlign w:val="center"/>
          </w:tcPr>
          <w:p w14:paraId="66516EFC" w14:textId="77777777" w:rsidR="00A3548A" w:rsidRDefault="00A3548A" w:rsidP="00D24084">
            <w:r>
              <w:t>99,5 %</w:t>
            </w:r>
          </w:p>
        </w:tc>
        <w:tc>
          <w:tcPr>
            <w:tcW w:w="1418" w:type="dxa"/>
            <w:tcMar>
              <w:top w:w="30" w:type="dxa"/>
              <w:left w:w="30" w:type="dxa"/>
              <w:bottom w:w="20" w:type="dxa"/>
              <w:right w:w="30" w:type="dxa"/>
            </w:tcMar>
            <w:vAlign w:val="center"/>
          </w:tcPr>
          <w:p w14:paraId="5D1BAF7C" w14:textId="77777777" w:rsidR="00A3548A" w:rsidRDefault="00A3548A" w:rsidP="00D24084">
            <w:r>
              <w:t>8 hod</w:t>
            </w:r>
          </w:p>
        </w:tc>
        <w:tc>
          <w:tcPr>
            <w:tcW w:w="1417" w:type="dxa"/>
            <w:tcMar>
              <w:top w:w="30" w:type="dxa"/>
              <w:left w:w="30" w:type="dxa"/>
              <w:bottom w:w="20" w:type="dxa"/>
              <w:right w:w="30" w:type="dxa"/>
            </w:tcMar>
            <w:vAlign w:val="center"/>
          </w:tcPr>
          <w:p w14:paraId="0A27FE25" w14:textId="77777777" w:rsidR="00A3548A" w:rsidRDefault="00A3548A" w:rsidP="00D24084">
            <w:r>
              <w:t>50 sek</w:t>
            </w:r>
          </w:p>
        </w:tc>
        <w:tc>
          <w:tcPr>
            <w:tcW w:w="1560" w:type="dxa"/>
            <w:tcMar>
              <w:top w:w="30" w:type="dxa"/>
              <w:left w:w="30" w:type="dxa"/>
              <w:bottom w:w="20" w:type="dxa"/>
              <w:right w:w="30" w:type="dxa"/>
            </w:tcMar>
            <w:vAlign w:val="center"/>
          </w:tcPr>
          <w:p w14:paraId="3B4D799B" w14:textId="77777777" w:rsidR="00A3548A" w:rsidRDefault="00A3548A" w:rsidP="00D24084">
            <w:r>
              <w:t>100</w:t>
            </w:r>
          </w:p>
        </w:tc>
        <w:tc>
          <w:tcPr>
            <w:tcW w:w="1134" w:type="dxa"/>
            <w:tcMar>
              <w:top w:w="30" w:type="dxa"/>
              <w:left w:w="30" w:type="dxa"/>
              <w:bottom w:w="20" w:type="dxa"/>
              <w:right w:w="30" w:type="dxa"/>
            </w:tcMar>
            <w:vAlign w:val="center"/>
          </w:tcPr>
          <w:p w14:paraId="263EF093" w14:textId="77777777" w:rsidR="00A3548A" w:rsidRDefault="00A3548A" w:rsidP="00D24084">
            <w:r>
              <w:t>1 hod</w:t>
            </w:r>
          </w:p>
        </w:tc>
      </w:tr>
      <w:tr w:rsidR="00A3548A" w14:paraId="3F3EFEFC" w14:textId="77777777" w:rsidTr="00A3548A">
        <w:tc>
          <w:tcPr>
            <w:tcW w:w="2689" w:type="dxa"/>
            <w:tcMar>
              <w:top w:w="30" w:type="dxa"/>
              <w:left w:w="30" w:type="dxa"/>
              <w:bottom w:w="20" w:type="dxa"/>
              <w:right w:w="30" w:type="dxa"/>
            </w:tcMar>
            <w:vAlign w:val="center"/>
          </w:tcPr>
          <w:p w14:paraId="2E361D93" w14:textId="77777777" w:rsidR="00A3548A" w:rsidRDefault="00A3548A" w:rsidP="00D24084">
            <w:r w:rsidRPr="00A3548A">
              <w:lastRenderedPageBreak/>
              <w:t>Poskytnutie histórie komunikácie príloh k dovoznému colnému vyhláseniu</w:t>
            </w:r>
          </w:p>
        </w:tc>
        <w:tc>
          <w:tcPr>
            <w:tcW w:w="1984" w:type="dxa"/>
            <w:tcMar>
              <w:top w:w="30" w:type="dxa"/>
              <w:left w:w="30" w:type="dxa"/>
              <w:bottom w:w="20" w:type="dxa"/>
              <w:right w:w="30" w:type="dxa"/>
            </w:tcMar>
            <w:vAlign w:val="center"/>
          </w:tcPr>
          <w:p w14:paraId="6D1956D5" w14:textId="77777777" w:rsidR="00A3548A" w:rsidRDefault="00A3548A" w:rsidP="00D24084">
            <w:r>
              <w:t>webová služba</w:t>
            </w:r>
          </w:p>
        </w:tc>
        <w:tc>
          <w:tcPr>
            <w:tcW w:w="1276" w:type="dxa"/>
            <w:tcMar>
              <w:top w:w="30" w:type="dxa"/>
              <w:left w:w="30" w:type="dxa"/>
              <w:bottom w:w="20" w:type="dxa"/>
              <w:right w:w="30" w:type="dxa"/>
            </w:tcMar>
            <w:vAlign w:val="center"/>
          </w:tcPr>
          <w:p w14:paraId="00251FB2" w14:textId="77777777" w:rsidR="00A3548A" w:rsidRDefault="00A3548A" w:rsidP="00D24084">
            <w:r>
              <w:t>IS CEP</w:t>
            </w:r>
          </w:p>
        </w:tc>
        <w:tc>
          <w:tcPr>
            <w:tcW w:w="1276" w:type="dxa"/>
            <w:tcMar>
              <w:top w:w="30" w:type="dxa"/>
              <w:left w:w="30" w:type="dxa"/>
              <w:bottom w:w="20" w:type="dxa"/>
              <w:right w:w="30" w:type="dxa"/>
            </w:tcMar>
            <w:vAlign w:val="center"/>
          </w:tcPr>
          <w:p w14:paraId="2B3D9BF3" w14:textId="77777777" w:rsidR="00A3548A" w:rsidRDefault="00A3548A" w:rsidP="00D24084">
            <w:r>
              <w:t>24x7</w:t>
            </w:r>
          </w:p>
        </w:tc>
        <w:tc>
          <w:tcPr>
            <w:tcW w:w="1275" w:type="dxa"/>
            <w:tcMar>
              <w:top w:w="30" w:type="dxa"/>
              <w:left w:w="30" w:type="dxa"/>
              <w:bottom w:w="20" w:type="dxa"/>
              <w:right w:w="30" w:type="dxa"/>
            </w:tcMar>
            <w:vAlign w:val="center"/>
          </w:tcPr>
          <w:p w14:paraId="75947A2A" w14:textId="77777777" w:rsidR="00A3548A" w:rsidRDefault="00A3548A" w:rsidP="00D24084">
            <w:r>
              <w:t>99,5 %</w:t>
            </w:r>
          </w:p>
        </w:tc>
        <w:tc>
          <w:tcPr>
            <w:tcW w:w="1418" w:type="dxa"/>
            <w:tcMar>
              <w:top w:w="30" w:type="dxa"/>
              <w:left w:w="30" w:type="dxa"/>
              <w:bottom w:w="20" w:type="dxa"/>
              <w:right w:w="30" w:type="dxa"/>
            </w:tcMar>
            <w:vAlign w:val="center"/>
          </w:tcPr>
          <w:p w14:paraId="5C1F9105" w14:textId="77777777" w:rsidR="00A3548A" w:rsidRDefault="00A3548A" w:rsidP="00D24084">
            <w:r>
              <w:t>8 hod</w:t>
            </w:r>
          </w:p>
        </w:tc>
        <w:tc>
          <w:tcPr>
            <w:tcW w:w="1417" w:type="dxa"/>
            <w:tcMar>
              <w:top w:w="30" w:type="dxa"/>
              <w:left w:w="30" w:type="dxa"/>
              <w:bottom w:w="20" w:type="dxa"/>
              <w:right w:w="30" w:type="dxa"/>
            </w:tcMar>
            <w:vAlign w:val="center"/>
          </w:tcPr>
          <w:p w14:paraId="420B5F15" w14:textId="77777777" w:rsidR="00A3548A" w:rsidRDefault="00A3548A" w:rsidP="00D24084">
            <w:r>
              <w:t>50 sek</w:t>
            </w:r>
          </w:p>
        </w:tc>
        <w:tc>
          <w:tcPr>
            <w:tcW w:w="1560" w:type="dxa"/>
            <w:tcMar>
              <w:top w:w="30" w:type="dxa"/>
              <w:left w:w="30" w:type="dxa"/>
              <w:bottom w:w="20" w:type="dxa"/>
              <w:right w:w="30" w:type="dxa"/>
            </w:tcMar>
            <w:vAlign w:val="center"/>
          </w:tcPr>
          <w:p w14:paraId="494B828B" w14:textId="77777777" w:rsidR="00A3548A" w:rsidRDefault="00A3548A" w:rsidP="00D24084">
            <w:r>
              <w:t>100</w:t>
            </w:r>
          </w:p>
        </w:tc>
        <w:tc>
          <w:tcPr>
            <w:tcW w:w="1134" w:type="dxa"/>
            <w:tcMar>
              <w:top w:w="30" w:type="dxa"/>
              <w:left w:w="30" w:type="dxa"/>
              <w:bottom w:w="20" w:type="dxa"/>
              <w:right w:w="30" w:type="dxa"/>
            </w:tcMar>
            <w:vAlign w:val="center"/>
          </w:tcPr>
          <w:p w14:paraId="70DBE722" w14:textId="77777777" w:rsidR="00A3548A" w:rsidRDefault="00A3548A" w:rsidP="00D24084">
            <w:r>
              <w:t>1 hod</w:t>
            </w:r>
          </w:p>
        </w:tc>
      </w:tr>
      <w:tr w:rsidR="00A3548A" w14:paraId="5392CD50" w14:textId="77777777" w:rsidTr="00A3548A">
        <w:tc>
          <w:tcPr>
            <w:tcW w:w="2689" w:type="dxa"/>
            <w:tcMar>
              <w:top w:w="30" w:type="dxa"/>
              <w:left w:w="30" w:type="dxa"/>
              <w:bottom w:w="20" w:type="dxa"/>
              <w:right w:w="30" w:type="dxa"/>
            </w:tcMar>
            <w:vAlign w:val="center"/>
          </w:tcPr>
          <w:p w14:paraId="6EC8D84B" w14:textId="77777777" w:rsidR="00A3548A" w:rsidRDefault="00A3548A" w:rsidP="00D24084">
            <w:r w:rsidRPr="00A3548A">
              <w:t>Podanie dokumentov do IS CEP v režime eIDAS</w:t>
            </w:r>
          </w:p>
        </w:tc>
        <w:tc>
          <w:tcPr>
            <w:tcW w:w="1984" w:type="dxa"/>
            <w:tcMar>
              <w:top w:w="30" w:type="dxa"/>
              <w:left w:w="30" w:type="dxa"/>
              <w:bottom w:w="20" w:type="dxa"/>
              <w:right w:w="30" w:type="dxa"/>
            </w:tcMar>
            <w:vAlign w:val="center"/>
          </w:tcPr>
          <w:p w14:paraId="2A1EB1C7" w14:textId="77777777" w:rsidR="00A3548A" w:rsidRDefault="00A3548A" w:rsidP="00D24084">
            <w:r>
              <w:t>webová služba</w:t>
            </w:r>
          </w:p>
        </w:tc>
        <w:tc>
          <w:tcPr>
            <w:tcW w:w="1276" w:type="dxa"/>
            <w:tcMar>
              <w:top w:w="30" w:type="dxa"/>
              <w:left w:w="30" w:type="dxa"/>
              <w:bottom w:w="20" w:type="dxa"/>
              <w:right w:w="30" w:type="dxa"/>
            </w:tcMar>
            <w:vAlign w:val="center"/>
          </w:tcPr>
          <w:p w14:paraId="7696F4EF" w14:textId="77777777" w:rsidR="00A3548A" w:rsidRDefault="00A3548A" w:rsidP="00D24084">
            <w:r>
              <w:t>IS CEP</w:t>
            </w:r>
          </w:p>
        </w:tc>
        <w:tc>
          <w:tcPr>
            <w:tcW w:w="1276" w:type="dxa"/>
            <w:tcMar>
              <w:top w:w="30" w:type="dxa"/>
              <w:left w:w="30" w:type="dxa"/>
              <w:bottom w:w="20" w:type="dxa"/>
              <w:right w:w="30" w:type="dxa"/>
            </w:tcMar>
            <w:vAlign w:val="center"/>
          </w:tcPr>
          <w:p w14:paraId="183F6645" w14:textId="77777777" w:rsidR="00A3548A" w:rsidRDefault="00A3548A" w:rsidP="00D24084">
            <w:r>
              <w:t>24x7</w:t>
            </w:r>
          </w:p>
        </w:tc>
        <w:tc>
          <w:tcPr>
            <w:tcW w:w="1275" w:type="dxa"/>
            <w:tcMar>
              <w:top w:w="30" w:type="dxa"/>
              <w:left w:w="30" w:type="dxa"/>
              <w:bottom w:w="20" w:type="dxa"/>
              <w:right w:w="30" w:type="dxa"/>
            </w:tcMar>
            <w:vAlign w:val="center"/>
          </w:tcPr>
          <w:p w14:paraId="534318D7" w14:textId="77777777" w:rsidR="00A3548A" w:rsidRDefault="00A3548A" w:rsidP="00D24084">
            <w:r>
              <w:t>99,5 %</w:t>
            </w:r>
          </w:p>
        </w:tc>
        <w:tc>
          <w:tcPr>
            <w:tcW w:w="1418" w:type="dxa"/>
            <w:tcMar>
              <w:top w:w="30" w:type="dxa"/>
              <w:left w:w="30" w:type="dxa"/>
              <w:bottom w:w="20" w:type="dxa"/>
              <w:right w:w="30" w:type="dxa"/>
            </w:tcMar>
            <w:vAlign w:val="center"/>
          </w:tcPr>
          <w:p w14:paraId="501CDDA6" w14:textId="77777777" w:rsidR="00A3548A" w:rsidRDefault="00A3548A" w:rsidP="00D24084">
            <w:r>
              <w:t>8 hod</w:t>
            </w:r>
          </w:p>
        </w:tc>
        <w:tc>
          <w:tcPr>
            <w:tcW w:w="1417" w:type="dxa"/>
            <w:tcMar>
              <w:top w:w="30" w:type="dxa"/>
              <w:left w:w="30" w:type="dxa"/>
              <w:bottom w:w="20" w:type="dxa"/>
              <w:right w:w="30" w:type="dxa"/>
            </w:tcMar>
            <w:vAlign w:val="center"/>
          </w:tcPr>
          <w:p w14:paraId="7E701892" w14:textId="77777777" w:rsidR="00A3548A" w:rsidRDefault="00A3548A" w:rsidP="00D24084">
            <w:r>
              <w:t>50 sek</w:t>
            </w:r>
          </w:p>
        </w:tc>
        <w:tc>
          <w:tcPr>
            <w:tcW w:w="1560" w:type="dxa"/>
            <w:tcMar>
              <w:top w:w="30" w:type="dxa"/>
              <w:left w:w="30" w:type="dxa"/>
              <w:bottom w:w="20" w:type="dxa"/>
              <w:right w:w="30" w:type="dxa"/>
            </w:tcMar>
            <w:vAlign w:val="center"/>
          </w:tcPr>
          <w:p w14:paraId="2D6B8F21" w14:textId="77777777" w:rsidR="00A3548A" w:rsidRDefault="00A3548A" w:rsidP="00D24084">
            <w:r>
              <w:t>100</w:t>
            </w:r>
          </w:p>
        </w:tc>
        <w:tc>
          <w:tcPr>
            <w:tcW w:w="1134" w:type="dxa"/>
            <w:tcMar>
              <w:top w:w="30" w:type="dxa"/>
              <w:left w:w="30" w:type="dxa"/>
              <w:bottom w:w="20" w:type="dxa"/>
              <w:right w:w="30" w:type="dxa"/>
            </w:tcMar>
            <w:vAlign w:val="center"/>
          </w:tcPr>
          <w:p w14:paraId="125EA2A8" w14:textId="77777777" w:rsidR="00A3548A" w:rsidRDefault="00A3548A" w:rsidP="00D24084">
            <w:r>
              <w:t>1 hod</w:t>
            </w:r>
          </w:p>
        </w:tc>
      </w:tr>
      <w:tr w:rsidR="00A3548A" w14:paraId="056374B4" w14:textId="77777777" w:rsidTr="00A3548A">
        <w:tc>
          <w:tcPr>
            <w:tcW w:w="2689" w:type="dxa"/>
            <w:tcMar>
              <w:top w:w="30" w:type="dxa"/>
              <w:left w:w="30" w:type="dxa"/>
              <w:bottom w:w="20" w:type="dxa"/>
              <w:right w:w="30" w:type="dxa"/>
            </w:tcMar>
            <w:vAlign w:val="center"/>
          </w:tcPr>
          <w:p w14:paraId="41DB5E70" w14:textId="77777777" w:rsidR="00A3548A" w:rsidRDefault="00A3548A" w:rsidP="00D24084">
            <w:r w:rsidRPr="00A3548A">
              <w:t>Poskytnutie číselníkov pre integráciu deklarantov v režime eIDAS</w:t>
            </w:r>
          </w:p>
        </w:tc>
        <w:tc>
          <w:tcPr>
            <w:tcW w:w="1984" w:type="dxa"/>
            <w:tcMar>
              <w:top w:w="30" w:type="dxa"/>
              <w:left w:w="30" w:type="dxa"/>
              <w:bottom w:w="20" w:type="dxa"/>
              <w:right w:w="30" w:type="dxa"/>
            </w:tcMar>
            <w:vAlign w:val="center"/>
          </w:tcPr>
          <w:p w14:paraId="17C2C981" w14:textId="77777777" w:rsidR="00A3548A" w:rsidRDefault="00A3548A" w:rsidP="00D24084">
            <w:r>
              <w:t>webová služba</w:t>
            </w:r>
          </w:p>
        </w:tc>
        <w:tc>
          <w:tcPr>
            <w:tcW w:w="1276" w:type="dxa"/>
            <w:tcMar>
              <w:top w:w="30" w:type="dxa"/>
              <w:left w:w="30" w:type="dxa"/>
              <w:bottom w:w="20" w:type="dxa"/>
              <w:right w:w="30" w:type="dxa"/>
            </w:tcMar>
            <w:vAlign w:val="center"/>
          </w:tcPr>
          <w:p w14:paraId="26B91309" w14:textId="77777777" w:rsidR="00A3548A" w:rsidRDefault="00A3548A" w:rsidP="00D24084">
            <w:r>
              <w:t>IS CEP</w:t>
            </w:r>
          </w:p>
        </w:tc>
        <w:tc>
          <w:tcPr>
            <w:tcW w:w="1276" w:type="dxa"/>
            <w:tcMar>
              <w:top w:w="30" w:type="dxa"/>
              <w:left w:w="30" w:type="dxa"/>
              <w:bottom w:w="20" w:type="dxa"/>
              <w:right w:w="30" w:type="dxa"/>
            </w:tcMar>
            <w:vAlign w:val="center"/>
          </w:tcPr>
          <w:p w14:paraId="251C0A73" w14:textId="77777777" w:rsidR="00A3548A" w:rsidRDefault="00A3548A" w:rsidP="00D24084">
            <w:r>
              <w:t>24x7</w:t>
            </w:r>
          </w:p>
        </w:tc>
        <w:tc>
          <w:tcPr>
            <w:tcW w:w="1275" w:type="dxa"/>
            <w:tcMar>
              <w:top w:w="30" w:type="dxa"/>
              <w:left w:w="30" w:type="dxa"/>
              <w:bottom w:w="20" w:type="dxa"/>
              <w:right w:w="30" w:type="dxa"/>
            </w:tcMar>
            <w:vAlign w:val="center"/>
          </w:tcPr>
          <w:p w14:paraId="3FC9B0E0" w14:textId="77777777" w:rsidR="00A3548A" w:rsidRDefault="00A3548A" w:rsidP="00D24084">
            <w:r>
              <w:t>99,5 %</w:t>
            </w:r>
          </w:p>
        </w:tc>
        <w:tc>
          <w:tcPr>
            <w:tcW w:w="1418" w:type="dxa"/>
            <w:tcMar>
              <w:top w:w="30" w:type="dxa"/>
              <w:left w:w="30" w:type="dxa"/>
              <w:bottom w:w="20" w:type="dxa"/>
              <w:right w:w="30" w:type="dxa"/>
            </w:tcMar>
            <w:vAlign w:val="center"/>
          </w:tcPr>
          <w:p w14:paraId="379345B6" w14:textId="77777777" w:rsidR="00A3548A" w:rsidRDefault="00A3548A" w:rsidP="00D24084">
            <w:r>
              <w:t>8 hod</w:t>
            </w:r>
          </w:p>
        </w:tc>
        <w:tc>
          <w:tcPr>
            <w:tcW w:w="1417" w:type="dxa"/>
            <w:tcMar>
              <w:top w:w="30" w:type="dxa"/>
              <w:left w:w="30" w:type="dxa"/>
              <w:bottom w:w="20" w:type="dxa"/>
              <w:right w:w="30" w:type="dxa"/>
            </w:tcMar>
            <w:vAlign w:val="center"/>
          </w:tcPr>
          <w:p w14:paraId="27E623C5" w14:textId="77777777" w:rsidR="00A3548A" w:rsidRDefault="00A3548A" w:rsidP="00D24084">
            <w:r>
              <w:t>50 sek</w:t>
            </w:r>
          </w:p>
        </w:tc>
        <w:tc>
          <w:tcPr>
            <w:tcW w:w="1560" w:type="dxa"/>
            <w:tcMar>
              <w:top w:w="30" w:type="dxa"/>
              <w:left w:w="30" w:type="dxa"/>
              <w:bottom w:w="20" w:type="dxa"/>
              <w:right w:w="30" w:type="dxa"/>
            </w:tcMar>
            <w:vAlign w:val="center"/>
          </w:tcPr>
          <w:p w14:paraId="42F70F70" w14:textId="77777777" w:rsidR="00A3548A" w:rsidRDefault="00A3548A" w:rsidP="00D24084">
            <w:r>
              <w:t>100</w:t>
            </w:r>
          </w:p>
        </w:tc>
        <w:tc>
          <w:tcPr>
            <w:tcW w:w="1134" w:type="dxa"/>
            <w:tcMar>
              <w:top w:w="30" w:type="dxa"/>
              <w:left w:w="30" w:type="dxa"/>
              <w:bottom w:w="20" w:type="dxa"/>
              <w:right w:w="30" w:type="dxa"/>
            </w:tcMar>
            <w:vAlign w:val="center"/>
          </w:tcPr>
          <w:p w14:paraId="1B18117C" w14:textId="77777777" w:rsidR="00A3548A" w:rsidRDefault="00A3548A" w:rsidP="00D24084">
            <w:r>
              <w:t>1 hod</w:t>
            </w:r>
          </w:p>
        </w:tc>
      </w:tr>
      <w:tr w:rsidR="00A3548A" w14:paraId="5D57DDBA" w14:textId="77777777" w:rsidTr="00A3548A">
        <w:tc>
          <w:tcPr>
            <w:tcW w:w="2689" w:type="dxa"/>
            <w:tcMar>
              <w:top w:w="30" w:type="dxa"/>
              <w:left w:w="30" w:type="dxa"/>
              <w:bottom w:w="20" w:type="dxa"/>
              <w:right w:w="30" w:type="dxa"/>
            </w:tcMar>
            <w:vAlign w:val="center"/>
          </w:tcPr>
          <w:p w14:paraId="5380C8C6" w14:textId="77777777" w:rsidR="00A3548A" w:rsidRPr="00A3548A" w:rsidRDefault="00A3548A" w:rsidP="00D24084">
            <w:r w:rsidRPr="00A3548A">
              <w:t>Poskytnutie histórie komunikácie v režime eIDAS</w:t>
            </w:r>
          </w:p>
        </w:tc>
        <w:tc>
          <w:tcPr>
            <w:tcW w:w="1984" w:type="dxa"/>
            <w:tcMar>
              <w:top w:w="30" w:type="dxa"/>
              <w:left w:w="30" w:type="dxa"/>
              <w:bottom w:w="20" w:type="dxa"/>
              <w:right w:w="30" w:type="dxa"/>
            </w:tcMar>
            <w:vAlign w:val="center"/>
          </w:tcPr>
          <w:p w14:paraId="0EA3344A" w14:textId="77777777" w:rsidR="00A3548A" w:rsidRDefault="00A3548A" w:rsidP="00D24084">
            <w:r>
              <w:t>webová služba</w:t>
            </w:r>
          </w:p>
        </w:tc>
        <w:tc>
          <w:tcPr>
            <w:tcW w:w="1276" w:type="dxa"/>
            <w:tcMar>
              <w:top w:w="30" w:type="dxa"/>
              <w:left w:w="30" w:type="dxa"/>
              <w:bottom w:w="20" w:type="dxa"/>
              <w:right w:w="30" w:type="dxa"/>
            </w:tcMar>
            <w:vAlign w:val="center"/>
          </w:tcPr>
          <w:p w14:paraId="2619C4FD" w14:textId="77777777" w:rsidR="00A3548A" w:rsidRDefault="00A3548A" w:rsidP="00D24084">
            <w:r>
              <w:t>IS CEP</w:t>
            </w:r>
          </w:p>
        </w:tc>
        <w:tc>
          <w:tcPr>
            <w:tcW w:w="1276" w:type="dxa"/>
            <w:tcMar>
              <w:top w:w="30" w:type="dxa"/>
              <w:left w:w="30" w:type="dxa"/>
              <w:bottom w:w="20" w:type="dxa"/>
              <w:right w:w="30" w:type="dxa"/>
            </w:tcMar>
            <w:vAlign w:val="center"/>
          </w:tcPr>
          <w:p w14:paraId="45A6EA0A" w14:textId="77777777" w:rsidR="00A3548A" w:rsidRDefault="00A3548A" w:rsidP="00D24084">
            <w:r>
              <w:t>24x7</w:t>
            </w:r>
          </w:p>
        </w:tc>
        <w:tc>
          <w:tcPr>
            <w:tcW w:w="1275" w:type="dxa"/>
            <w:tcMar>
              <w:top w:w="30" w:type="dxa"/>
              <w:left w:w="30" w:type="dxa"/>
              <w:bottom w:w="20" w:type="dxa"/>
              <w:right w:w="30" w:type="dxa"/>
            </w:tcMar>
            <w:vAlign w:val="center"/>
          </w:tcPr>
          <w:p w14:paraId="2F6D4A17" w14:textId="77777777" w:rsidR="00A3548A" w:rsidRDefault="00A3548A" w:rsidP="00D24084">
            <w:r>
              <w:t>99,5 %</w:t>
            </w:r>
          </w:p>
        </w:tc>
        <w:tc>
          <w:tcPr>
            <w:tcW w:w="1418" w:type="dxa"/>
            <w:tcMar>
              <w:top w:w="30" w:type="dxa"/>
              <w:left w:w="30" w:type="dxa"/>
              <w:bottom w:w="20" w:type="dxa"/>
              <w:right w:w="30" w:type="dxa"/>
            </w:tcMar>
            <w:vAlign w:val="center"/>
          </w:tcPr>
          <w:p w14:paraId="0EC020A3" w14:textId="77777777" w:rsidR="00A3548A" w:rsidRDefault="00A3548A" w:rsidP="00D24084">
            <w:r>
              <w:t>8 hod</w:t>
            </w:r>
          </w:p>
        </w:tc>
        <w:tc>
          <w:tcPr>
            <w:tcW w:w="1417" w:type="dxa"/>
            <w:tcMar>
              <w:top w:w="30" w:type="dxa"/>
              <w:left w:w="30" w:type="dxa"/>
              <w:bottom w:w="20" w:type="dxa"/>
              <w:right w:w="30" w:type="dxa"/>
            </w:tcMar>
            <w:vAlign w:val="center"/>
          </w:tcPr>
          <w:p w14:paraId="7BB0BD3E" w14:textId="77777777" w:rsidR="00A3548A" w:rsidRDefault="00A3548A" w:rsidP="00D24084">
            <w:r>
              <w:t>50 sek</w:t>
            </w:r>
          </w:p>
        </w:tc>
        <w:tc>
          <w:tcPr>
            <w:tcW w:w="1560" w:type="dxa"/>
            <w:tcMar>
              <w:top w:w="30" w:type="dxa"/>
              <w:left w:w="30" w:type="dxa"/>
              <w:bottom w:w="20" w:type="dxa"/>
              <w:right w:w="30" w:type="dxa"/>
            </w:tcMar>
            <w:vAlign w:val="center"/>
          </w:tcPr>
          <w:p w14:paraId="4658DDEC" w14:textId="77777777" w:rsidR="00A3548A" w:rsidRDefault="00A3548A" w:rsidP="00D24084">
            <w:r>
              <w:t>100</w:t>
            </w:r>
          </w:p>
        </w:tc>
        <w:tc>
          <w:tcPr>
            <w:tcW w:w="1134" w:type="dxa"/>
            <w:tcMar>
              <w:top w:w="30" w:type="dxa"/>
              <w:left w:w="30" w:type="dxa"/>
              <w:bottom w:w="20" w:type="dxa"/>
              <w:right w:w="30" w:type="dxa"/>
            </w:tcMar>
            <w:vAlign w:val="center"/>
          </w:tcPr>
          <w:p w14:paraId="5A467DE0" w14:textId="77777777" w:rsidR="00A3548A" w:rsidRDefault="00A3548A" w:rsidP="00D24084">
            <w:r>
              <w:t>1 hod</w:t>
            </w:r>
          </w:p>
        </w:tc>
      </w:tr>
      <w:tr w:rsidR="00184D73" w14:paraId="483AB22D" w14:textId="77777777" w:rsidTr="00184D73">
        <w:tc>
          <w:tcPr>
            <w:tcW w:w="2689" w:type="dxa"/>
            <w:tcMar>
              <w:top w:w="30" w:type="dxa"/>
              <w:left w:w="30" w:type="dxa"/>
              <w:bottom w:w="20" w:type="dxa"/>
              <w:right w:w="30" w:type="dxa"/>
            </w:tcMar>
          </w:tcPr>
          <w:p w14:paraId="0EE2233B" w14:textId="77777777" w:rsidR="00184D73" w:rsidRPr="00EC09F2" w:rsidRDefault="00184D73" w:rsidP="00D24084">
            <w:r w:rsidRPr="00EC09F2">
              <w:t xml:space="preserve">Podanie dokumentov do </w:t>
            </w:r>
            <w:r>
              <w:t>eCommerce/ICS2 Portál</w:t>
            </w:r>
          </w:p>
        </w:tc>
        <w:tc>
          <w:tcPr>
            <w:tcW w:w="1984" w:type="dxa"/>
            <w:tcMar>
              <w:top w:w="30" w:type="dxa"/>
              <w:left w:w="30" w:type="dxa"/>
              <w:bottom w:w="20" w:type="dxa"/>
              <w:right w:w="30" w:type="dxa"/>
            </w:tcMar>
          </w:tcPr>
          <w:p w14:paraId="146E4F2D" w14:textId="77777777" w:rsidR="00184D73" w:rsidRPr="00EC09F2" w:rsidRDefault="00184D73" w:rsidP="00D24084">
            <w:r w:rsidRPr="00EC09F2">
              <w:t>webová služba</w:t>
            </w:r>
          </w:p>
        </w:tc>
        <w:tc>
          <w:tcPr>
            <w:tcW w:w="1276" w:type="dxa"/>
            <w:tcMar>
              <w:top w:w="30" w:type="dxa"/>
              <w:left w:w="30" w:type="dxa"/>
              <w:bottom w:w="20" w:type="dxa"/>
              <w:right w:w="30" w:type="dxa"/>
            </w:tcMar>
          </w:tcPr>
          <w:p w14:paraId="66E0226C" w14:textId="77777777" w:rsidR="00184D73" w:rsidRPr="00EC09F2" w:rsidRDefault="00184D73" w:rsidP="00D24084">
            <w:r w:rsidRPr="00EC09F2">
              <w:t>IS CEP</w:t>
            </w:r>
          </w:p>
        </w:tc>
        <w:tc>
          <w:tcPr>
            <w:tcW w:w="1276" w:type="dxa"/>
            <w:tcMar>
              <w:top w:w="30" w:type="dxa"/>
              <w:left w:w="30" w:type="dxa"/>
              <w:bottom w:w="20" w:type="dxa"/>
              <w:right w:w="30" w:type="dxa"/>
            </w:tcMar>
          </w:tcPr>
          <w:p w14:paraId="3F958877" w14:textId="77777777" w:rsidR="00184D73" w:rsidRPr="00EC09F2" w:rsidRDefault="00184D73" w:rsidP="00D24084">
            <w:r w:rsidRPr="00EC09F2">
              <w:t>24x7</w:t>
            </w:r>
          </w:p>
        </w:tc>
        <w:tc>
          <w:tcPr>
            <w:tcW w:w="1275" w:type="dxa"/>
            <w:tcMar>
              <w:top w:w="30" w:type="dxa"/>
              <w:left w:w="30" w:type="dxa"/>
              <w:bottom w:w="20" w:type="dxa"/>
              <w:right w:w="30" w:type="dxa"/>
            </w:tcMar>
          </w:tcPr>
          <w:p w14:paraId="66A1010A" w14:textId="77777777" w:rsidR="00184D73" w:rsidRPr="00EC09F2" w:rsidRDefault="00184D73" w:rsidP="00D24084">
            <w:r w:rsidRPr="00EC09F2">
              <w:t>99,5 %</w:t>
            </w:r>
          </w:p>
        </w:tc>
        <w:tc>
          <w:tcPr>
            <w:tcW w:w="1418" w:type="dxa"/>
            <w:tcMar>
              <w:top w:w="30" w:type="dxa"/>
              <w:left w:w="30" w:type="dxa"/>
              <w:bottom w:w="20" w:type="dxa"/>
              <w:right w:w="30" w:type="dxa"/>
            </w:tcMar>
          </w:tcPr>
          <w:p w14:paraId="49B1C53C" w14:textId="77777777" w:rsidR="00184D73" w:rsidRPr="00EC09F2" w:rsidRDefault="00184D73" w:rsidP="00D24084">
            <w:r w:rsidRPr="00EC09F2">
              <w:t>8 hod</w:t>
            </w:r>
          </w:p>
        </w:tc>
        <w:tc>
          <w:tcPr>
            <w:tcW w:w="1417" w:type="dxa"/>
            <w:tcMar>
              <w:top w:w="30" w:type="dxa"/>
              <w:left w:w="30" w:type="dxa"/>
              <w:bottom w:w="20" w:type="dxa"/>
              <w:right w:w="30" w:type="dxa"/>
            </w:tcMar>
          </w:tcPr>
          <w:p w14:paraId="43E85827" w14:textId="77777777" w:rsidR="00184D73" w:rsidRPr="00EC09F2" w:rsidRDefault="00184D73" w:rsidP="00D24084">
            <w:r w:rsidRPr="00EC09F2">
              <w:t>50 sek</w:t>
            </w:r>
          </w:p>
        </w:tc>
        <w:tc>
          <w:tcPr>
            <w:tcW w:w="1560" w:type="dxa"/>
            <w:tcMar>
              <w:top w:w="30" w:type="dxa"/>
              <w:left w:w="30" w:type="dxa"/>
              <w:bottom w:w="20" w:type="dxa"/>
              <w:right w:w="30" w:type="dxa"/>
            </w:tcMar>
          </w:tcPr>
          <w:p w14:paraId="438AA357" w14:textId="77777777" w:rsidR="00184D73" w:rsidRPr="00EC09F2" w:rsidRDefault="00184D73" w:rsidP="00D24084">
            <w:r w:rsidRPr="00EC09F2">
              <w:t>100</w:t>
            </w:r>
          </w:p>
        </w:tc>
        <w:tc>
          <w:tcPr>
            <w:tcW w:w="1134" w:type="dxa"/>
            <w:tcMar>
              <w:top w:w="30" w:type="dxa"/>
              <w:left w:w="30" w:type="dxa"/>
              <w:bottom w:w="20" w:type="dxa"/>
              <w:right w:w="30" w:type="dxa"/>
            </w:tcMar>
          </w:tcPr>
          <w:p w14:paraId="38A90BE9" w14:textId="77777777" w:rsidR="00184D73" w:rsidRDefault="00184D73" w:rsidP="00D24084">
            <w:r w:rsidRPr="00EC09F2">
              <w:t>1 hod</w:t>
            </w:r>
          </w:p>
        </w:tc>
      </w:tr>
      <w:tr w:rsidR="00184D73" w14:paraId="1A96DC5B" w14:textId="77777777" w:rsidTr="00184D73">
        <w:tc>
          <w:tcPr>
            <w:tcW w:w="2689" w:type="dxa"/>
            <w:tcMar>
              <w:top w:w="30" w:type="dxa"/>
              <w:left w:w="30" w:type="dxa"/>
              <w:bottom w:w="20" w:type="dxa"/>
              <w:right w:w="30" w:type="dxa"/>
            </w:tcMar>
          </w:tcPr>
          <w:p w14:paraId="0ED23B99" w14:textId="77777777" w:rsidR="00184D73" w:rsidRPr="004D288A" w:rsidRDefault="00184D73" w:rsidP="00D24084">
            <w:r w:rsidRPr="004D288A">
              <w:t xml:space="preserve">Poskytnutie číselníkov </w:t>
            </w:r>
            <w:r>
              <w:t>eCommerce/ICS2 Portál</w:t>
            </w:r>
          </w:p>
        </w:tc>
        <w:tc>
          <w:tcPr>
            <w:tcW w:w="1984" w:type="dxa"/>
            <w:tcMar>
              <w:top w:w="30" w:type="dxa"/>
              <w:left w:w="30" w:type="dxa"/>
              <w:bottom w:w="20" w:type="dxa"/>
              <w:right w:w="30" w:type="dxa"/>
            </w:tcMar>
          </w:tcPr>
          <w:p w14:paraId="3245087E"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D638E2F" w14:textId="77777777" w:rsidR="00184D73" w:rsidRPr="004D288A" w:rsidRDefault="00184D73" w:rsidP="00D24084">
            <w:r w:rsidRPr="004D288A">
              <w:t>IS CEP</w:t>
            </w:r>
          </w:p>
        </w:tc>
        <w:tc>
          <w:tcPr>
            <w:tcW w:w="1276" w:type="dxa"/>
            <w:tcMar>
              <w:top w:w="30" w:type="dxa"/>
              <w:left w:w="30" w:type="dxa"/>
              <w:bottom w:w="20" w:type="dxa"/>
              <w:right w:w="30" w:type="dxa"/>
            </w:tcMar>
          </w:tcPr>
          <w:p w14:paraId="0F5274B3" w14:textId="77777777" w:rsidR="00184D73" w:rsidRPr="004D288A" w:rsidRDefault="00184D73" w:rsidP="00D24084">
            <w:r w:rsidRPr="004D288A">
              <w:t>24x7</w:t>
            </w:r>
          </w:p>
        </w:tc>
        <w:tc>
          <w:tcPr>
            <w:tcW w:w="1275" w:type="dxa"/>
            <w:tcMar>
              <w:top w:w="30" w:type="dxa"/>
              <w:left w:w="30" w:type="dxa"/>
              <w:bottom w:w="20" w:type="dxa"/>
              <w:right w:w="30" w:type="dxa"/>
            </w:tcMar>
          </w:tcPr>
          <w:p w14:paraId="69539F69" w14:textId="77777777" w:rsidR="00184D73" w:rsidRPr="004D288A" w:rsidRDefault="00184D73" w:rsidP="00D24084">
            <w:r w:rsidRPr="004D288A">
              <w:t>99,5 %</w:t>
            </w:r>
          </w:p>
        </w:tc>
        <w:tc>
          <w:tcPr>
            <w:tcW w:w="1418" w:type="dxa"/>
            <w:tcMar>
              <w:top w:w="30" w:type="dxa"/>
              <w:left w:w="30" w:type="dxa"/>
              <w:bottom w:w="20" w:type="dxa"/>
              <w:right w:w="30" w:type="dxa"/>
            </w:tcMar>
          </w:tcPr>
          <w:p w14:paraId="48177BAD" w14:textId="77777777" w:rsidR="00184D73" w:rsidRPr="004D288A" w:rsidRDefault="00184D73" w:rsidP="00D24084">
            <w:r w:rsidRPr="004D288A">
              <w:t>8 hod</w:t>
            </w:r>
          </w:p>
        </w:tc>
        <w:tc>
          <w:tcPr>
            <w:tcW w:w="1417" w:type="dxa"/>
            <w:tcMar>
              <w:top w:w="30" w:type="dxa"/>
              <w:left w:w="30" w:type="dxa"/>
              <w:bottom w:w="20" w:type="dxa"/>
              <w:right w:w="30" w:type="dxa"/>
            </w:tcMar>
          </w:tcPr>
          <w:p w14:paraId="47F07157" w14:textId="77777777" w:rsidR="00184D73" w:rsidRPr="004D288A" w:rsidRDefault="00184D73" w:rsidP="00D24084">
            <w:r w:rsidRPr="004D288A">
              <w:t>50 sek</w:t>
            </w:r>
          </w:p>
        </w:tc>
        <w:tc>
          <w:tcPr>
            <w:tcW w:w="1560" w:type="dxa"/>
            <w:tcMar>
              <w:top w:w="30" w:type="dxa"/>
              <w:left w:w="30" w:type="dxa"/>
              <w:bottom w:w="20" w:type="dxa"/>
              <w:right w:w="30" w:type="dxa"/>
            </w:tcMar>
          </w:tcPr>
          <w:p w14:paraId="6E38FA1C" w14:textId="77777777" w:rsidR="00184D73" w:rsidRPr="004D288A" w:rsidRDefault="00184D73" w:rsidP="00D24084">
            <w:r w:rsidRPr="004D288A">
              <w:t>100</w:t>
            </w:r>
          </w:p>
        </w:tc>
        <w:tc>
          <w:tcPr>
            <w:tcW w:w="1134" w:type="dxa"/>
            <w:tcMar>
              <w:top w:w="30" w:type="dxa"/>
              <w:left w:w="30" w:type="dxa"/>
              <w:bottom w:w="20" w:type="dxa"/>
              <w:right w:w="30" w:type="dxa"/>
            </w:tcMar>
          </w:tcPr>
          <w:p w14:paraId="1ADFE668" w14:textId="77777777" w:rsidR="00184D73" w:rsidRPr="004D288A" w:rsidRDefault="00184D73" w:rsidP="00D24084">
            <w:r w:rsidRPr="004D288A">
              <w:t>1 hod</w:t>
            </w:r>
          </w:p>
        </w:tc>
      </w:tr>
      <w:tr w:rsidR="00184D73" w14:paraId="42AF85BB" w14:textId="77777777" w:rsidTr="00184D73">
        <w:tc>
          <w:tcPr>
            <w:tcW w:w="2689" w:type="dxa"/>
            <w:tcMar>
              <w:top w:w="30" w:type="dxa"/>
              <w:left w:w="30" w:type="dxa"/>
              <w:bottom w:w="20" w:type="dxa"/>
              <w:right w:w="30" w:type="dxa"/>
            </w:tcMar>
          </w:tcPr>
          <w:p w14:paraId="289047DB" w14:textId="77777777" w:rsidR="00184D73" w:rsidRPr="004D288A" w:rsidRDefault="00184D73" w:rsidP="00D24084">
            <w:r w:rsidRPr="004D288A">
              <w:t xml:space="preserve">Poskytnutie histórie komunikácie </w:t>
            </w:r>
            <w:r>
              <w:t>eCommerce/ICS2 Portál</w:t>
            </w:r>
          </w:p>
        </w:tc>
        <w:tc>
          <w:tcPr>
            <w:tcW w:w="1984" w:type="dxa"/>
            <w:tcMar>
              <w:top w:w="30" w:type="dxa"/>
              <w:left w:w="30" w:type="dxa"/>
              <w:bottom w:w="20" w:type="dxa"/>
              <w:right w:w="30" w:type="dxa"/>
            </w:tcMar>
          </w:tcPr>
          <w:p w14:paraId="42216A42"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6F64DAE" w14:textId="77777777" w:rsidR="00184D73" w:rsidRPr="004D288A" w:rsidRDefault="00184D73" w:rsidP="00D24084">
            <w:r w:rsidRPr="004D288A">
              <w:t>IS CEP</w:t>
            </w:r>
          </w:p>
        </w:tc>
        <w:tc>
          <w:tcPr>
            <w:tcW w:w="1276" w:type="dxa"/>
            <w:tcMar>
              <w:top w:w="30" w:type="dxa"/>
              <w:left w:w="30" w:type="dxa"/>
              <w:bottom w:w="20" w:type="dxa"/>
              <w:right w:w="30" w:type="dxa"/>
            </w:tcMar>
          </w:tcPr>
          <w:p w14:paraId="020ECEAD" w14:textId="77777777" w:rsidR="00184D73" w:rsidRPr="004D288A" w:rsidRDefault="00184D73" w:rsidP="00D24084">
            <w:r w:rsidRPr="004D288A">
              <w:t>24x7</w:t>
            </w:r>
          </w:p>
        </w:tc>
        <w:tc>
          <w:tcPr>
            <w:tcW w:w="1275" w:type="dxa"/>
            <w:tcMar>
              <w:top w:w="30" w:type="dxa"/>
              <w:left w:w="30" w:type="dxa"/>
              <w:bottom w:w="20" w:type="dxa"/>
              <w:right w:w="30" w:type="dxa"/>
            </w:tcMar>
          </w:tcPr>
          <w:p w14:paraId="0D1B7ABF" w14:textId="77777777" w:rsidR="00184D73" w:rsidRPr="004D288A" w:rsidRDefault="00184D73" w:rsidP="00D24084">
            <w:r w:rsidRPr="004D288A">
              <w:t>99,5 %</w:t>
            </w:r>
          </w:p>
        </w:tc>
        <w:tc>
          <w:tcPr>
            <w:tcW w:w="1418" w:type="dxa"/>
            <w:tcMar>
              <w:top w:w="30" w:type="dxa"/>
              <w:left w:w="30" w:type="dxa"/>
              <w:bottom w:w="20" w:type="dxa"/>
              <w:right w:w="30" w:type="dxa"/>
            </w:tcMar>
          </w:tcPr>
          <w:p w14:paraId="7240B832" w14:textId="77777777" w:rsidR="00184D73" w:rsidRPr="004D288A" w:rsidRDefault="00184D73" w:rsidP="00D24084">
            <w:r w:rsidRPr="004D288A">
              <w:t>8 hod</w:t>
            </w:r>
          </w:p>
        </w:tc>
        <w:tc>
          <w:tcPr>
            <w:tcW w:w="1417" w:type="dxa"/>
            <w:tcMar>
              <w:top w:w="30" w:type="dxa"/>
              <w:left w:w="30" w:type="dxa"/>
              <w:bottom w:w="20" w:type="dxa"/>
              <w:right w:w="30" w:type="dxa"/>
            </w:tcMar>
          </w:tcPr>
          <w:p w14:paraId="37E73996" w14:textId="77777777" w:rsidR="00184D73" w:rsidRPr="004D288A" w:rsidRDefault="00184D73" w:rsidP="00D24084">
            <w:r w:rsidRPr="004D288A">
              <w:t>50 sek</w:t>
            </w:r>
          </w:p>
        </w:tc>
        <w:tc>
          <w:tcPr>
            <w:tcW w:w="1560" w:type="dxa"/>
            <w:tcMar>
              <w:top w:w="30" w:type="dxa"/>
              <w:left w:w="30" w:type="dxa"/>
              <w:bottom w:w="20" w:type="dxa"/>
              <w:right w:w="30" w:type="dxa"/>
            </w:tcMar>
          </w:tcPr>
          <w:p w14:paraId="3C98FB8C" w14:textId="77777777" w:rsidR="00184D73" w:rsidRPr="004D288A" w:rsidRDefault="00184D73" w:rsidP="00D24084">
            <w:r w:rsidRPr="004D288A">
              <w:t>100</w:t>
            </w:r>
          </w:p>
        </w:tc>
        <w:tc>
          <w:tcPr>
            <w:tcW w:w="1134" w:type="dxa"/>
            <w:tcMar>
              <w:top w:w="30" w:type="dxa"/>
              <w:left w:w="30" w:type="dxa"/>
              <w:bottom w:w="20" w:type="dxa"/>
              <w:right w:w="30" w:type="dxa"/>
            </w:tcMar>
          </w:tcPr>
          <w:p w14:paraId="53F6EB59" w14:textId="77777777" w:rsidR="00184D73" w:rsidRDefault="00184D73" w:rsidP="00D24084">
            <w:r w:rsidRPr="004D288A">
              <w:t>1 hod</w:t>
            </w:r>
          </w:p>
        </w:tc>
      </w:tr>
    </w:tbl>
    <w:p w14:paraId="62AA2CF3" w14:textId="77777777" w:rsidR="00AD205C" w:rsidRDefault="00AD205C" w:rsidP="00D24084">
      <w:pPr>
        <w:pStyle w:val="Nadpis1"/>
        <w:sectPr w:rsidR="00AD205C" w:rsidSect="00F81FB4">
          <w:pgSz w:w="16839" w:h="11907" w:orient="landscape"/>
          <w:pgMar w:top="1134" w:right="1418" w:bottom="1134" w:left="1418" w:header="709" w:footer="708" w:gutter="0"/>
          <w:cols w:space="708"/>
        </w:sectPr>
      </w:pPr>
    </w:p>
    <w:p w14:paraId="358B5433" w14:textId="5B840931" w:rsidR="00AD205C" w:rsidRDefault="002C259D" w:rsidP="00D24084">
      <w:pPr>
        <w:pStyle w:val="Nadpis1"/>
      </w:pPr>
      <w:bookmarkStart w:id="401" w:name="scroll-bookmark-271"/>
      <w:bookmarkStart w:id="402" w:name="_Toc101774456"/>
      <w:r>
        <w:lastRenderedPageBreak/>
        <w:t>Autentifikácia a autorizácia pre prístup k dátam prostredníctvom elektronických  služieb</w:t>
      </w:r>
      <w:bookmarkEnd w:id="401"/>
      <w:bookmarkEnd w:id="402"/>
    </w:p>
    <w:p w14:paraId="3D29EDE9" w14:textId="77777777" w:rsidR="00AD205C" w:rsidRDefault="002C259D" w:rsidP="00D24084">
      <w:r>
        <w:t xml:space="preserve">Každý integrujúci sa IS VS bude mať zriadený systémový účet s typom autentifikácie meno heslo, prípadne certifikát. Pre získanie </w:t>
      </w:r>
      <w:r w:rsidR="00EB6766">
        <w:t xml:space="preserve">autentifikačného </w:t>
      </w:r>
      <w:r>
        <w:t>tokenu</w:t>
      </w:r>
      <w:r w:rsidR="00EB6766">
        <w:t xml:space="preserve"> (ďalej len token)</w:t>
      </w:r>
      <w:r>
        <w:t xml:space="preserve"> je treba zavolať služby IAM CEP pre prihlásenie (opísané nižšie v podkapitolách). Po prihlásení v IS CEP sa vygeneruje token, ktorý daný IS VS poskytne na vstupe pri volaní elektronickej služby.</w:t>
      </w:r>
      <w:r>
        <w:br/>
      </w:r>
      <w:r>
        <w:br/>
        <w:t>Po prihlásení je potrebné pridať do každého ďalšieho volania wcf metód cookie s identifikátorom tokenu prihláseného používateľa.</w:t>
      </w:r>
      <w:r>
        <w:br/>
        <w:t>Cookie s identifikátorom tokenu ma nasledovný formát:</w:t>
      </w:r>
      <w:r>
        <w:rPr>
          <w:b/>
        </w:rPr>
        <w:t xml:space="preserve"> IamTokenDescriptor=</w:t>
      </w:r>
      <w:r>
        <w:t>[</w:t>
      </w:r>
      <w:r>
        <w:rPr>
          <w:i/>
        </w:rPr>
        <w:t>TOKEN_DESCRIPTOR</w:t>
      </w:r>
      <w:r>
        <w:t>.</w:t>
      </w:r>
      <w:r>
        <w:rPr>
          <w:b/>
        </w:rPr>
        <w:t>TokenId</w:t>
      </w:r>
      <w:r>
        <w:t>]:[</w:t>
      </w:r>
      <w:r>
        <w:rPr>
          <w:i/>
        </w:rPr>
        <w:t>TOKEN_DESCRIPTOR</w:t>
      </w:r>
      <w:r>
        <w:t>.</w:t>
      </w:r>
      <w:r>
        <w:rPr>
          <w:b/>
        </w:rPr>
        <w:t>TokenCheck</w:t>
      </w:r>
      <w:r>
        <w:t>];</w:t>
      </w:r>
      <w:r>
        <w:br/>
        <w:t xml:space="preserve">pričom </w:t>
      </w:r>
      <w:r>
        <w:rPr>
          <w:i/>
        </w:rPr>
        <w:t>TOKEN_DESCRIPTOR</w:t>
      </w:r>
      <w:r>
        <w:t xml:space="preserve"> predstavuje objekt identifikátora tokenu, ktorý je výsledkom prihlásenia.</w:t>
      </w:r>
      <w:r>
        <w:br/>
      </w:r>
      <w:r>
        <w:br/>
        <w:t xml:space="preserve">Konkrétny príklad pre </w:t>
      </w:r>
      <w:r>
        <w:rPr>
          <w:b/>
        </w:rPr>
        <w:t>IamTokenDescriptor=3deded28-4b54-9347-a24e-7e6a727c7fb9:4WblSMIa/eh6xwrQtUb432Vzk18=</w:t>
      </w:r>
      <w:r>
        <w:br/>
      </w:r>
      <w:r>
        <w:br/>
        <w:t>Samotný prístup na dáta je riešený na základe oprávnení tak, aby údaje licencií boli poskytované iba vydavateľom týchto licencií a MF SR v zmysle použitia licencie pri colnom konaní.</w:t>
      </w:r>
      <w:r>
        <w:br/>
      </w:r>
      <w:r>
        <w:br/>
        <w:t>Odkazy na relevatnú dokumentáciu:</w:t>
      </w:r>
    </w:p>
    <w:p w14:paraId="0C98E521" w14:textId="77777777" w:rsidR="00AD205C" w:rsidRDefault="002C259D" w:rsidP="00D24084">
      <w:pPr>
        <w:pStyle w:val="Odsekzoznamu"/>
        <w:numPr>
          <w:ilvl w:val="0"/>
          <w:numId w:val="51"/>
        </w:numPr>
      </w:pPr>
      <w:r>
        <w:t>WCF všeobecne:</w:t>
      </w:r>
      <w:hyperlink r:id="rId875" w:history="1">
        <w:r>
          <w:rPr>
            <w:rStyle w:val="Hypertextovprepojenie"/>
          </w:rPr>
          <w:t>http://msdn.microsoft.com/en-us/library/vstudio/ms735119(v=vs.90).aspx</w:t>
        </w:r>
      </w:hyperlink>
    </w:p>
    <w:p w14:paraId="609AE287" w14:textId="77777777" w:rsidR="00AD205C" w:rsidRDefault="002C259D" w:rsidP="00D24084">
      <w:pPr>
        <w:pStyle w:val="Odsekzoznamu"/>
        <w:numPr>
          <w:ilvl w:val="0"/>
          <w:numId w:val="51"/>
        </w:numPr>
      </w:pPr>
      <w:r>
        <w:t>Message header (cookie):</w:t>
      </w:r>
      <w:hyperlink r:id="rId876" w:history="1">
        <w:r>
          <w:rPr>
            <w:rStyle w:val="Hypertextovprepojenie"/>
          </w:rPr>
          <w:t>http://msdn.microsoft.com/en-us/library/system.servicemodel.messageheaderattribute(v=vs.100).aspx</w:t>
        </w:r>
      </w:hyperlink>
    </w:p>
    <w:p w14:paraId="30F13015" w14:textId="77777777" w:rsidR="00AD205C" w:rsidRDefault="002C259D" w:rsidP="00D24084">
      <w:pPr>
        <w:pStyle w:val="Odsekzoznamu"/>
        <w:numPr>
          <w:ilvl w:val="0"/>
          <w:numId w:val="51"/>
        </w:numPr>
      </w:pPr>
      <w:r>
        <w:t>Úprava Message header (cookie):</w:t>
      </w:r>
      <w:hyperlink r:id="rId877" w:history="1">
        <w:r>
          <w:rPr>
            <w:rStyle w:val="Hypertextovprepojenie"/>
          </w:rPr>
          <w:t>http://msdn.microsoft.com/en-us/library/gg258441(v=vs.100).aspx</w:t>
        </w:r>
      </w:hyperlink>
    </w:p>
    <w:p w14:paraId="2FCE63B5" w14:textId="77777777" w:rsidR="00AD205C" w:rsidRDefault="00AD205C" w:rsidP="00D24084"/>
    <w:p w14:paraId="1BD3D493" w14:textId="77777777" w:rsidR="003C1732" w:rsidRDefault="003C1732" w:rsidP="00D24084">
      <w:r>
        <w:br w:type="page"/>
      </w:r>
    </w:p>
    <w:p w14:paraId="288EB943" w14:textId="05CABCD5" w:rsidR="00AD205C" w:rsidRDefault="003C1732" w:rsidP="00D24084">
      <w:pPr>
        <w:pStyle w:val="Nadpis2"/>
      </w:pPr>
      <w:bookmarkStart w:id="403" w:name="scroll-bookmark-272"/>
      <w:bookmarkStart w:id="404" w:name="_Toc101774457"/>
      <w:r>
        <w:lastRenderedPageBreak/>
        <w:t xml:space="preserve">Prihlásenie </w:t>
      </w:r>
      <w:r w:rsidR="002C259D">
        <w:t>menom a heslom</w:t>
      </w:r>
      <w:bookmarkEnd w:id="403"/>
      <w:bookmarkEnd w:id="404"/>
    </w:p>
    <w:p w14:paraId="0665F91D" w14:textId="25DD6E73" w:rsidR="00AD205C" w:rsidRDefault="002C259D" w:rsidP="00D24084">
      <w:pPr>
        <w:pStyle w:val="Nadpis3"/>
      </w:pPr>
      <w:bookmarkStart w:id="405" w:name="scroll-bookmark-273"/>
      <w:bookmarkStart w:id="406" w:name="_Toc101774458"/>
      <w:r>
        <w:t>Procesné/logické údaje</w:t>
      </w:r>
      <w:bookmarkEnd w:id="405"/>
      <w:bookmarkEnd w:id="406"/>
    </w:p>
    <w:p w14:paraId="111282BD" w14:textId="16CB2EE8" w:rsidR="00AD205C" w:rsidRDefault="002C259D" w:rsidP="00D24084">
      <w:pPr>
        <w:pStyle w:val="Nadpis4"/>
      </w:pPr>
      <w:bookmarkStart w:id="407" w:name="scroll-bookmark-274"/>
      <w:r>
        <w:t>Procesný tok / biznis logika služby</w:t>
      </w:r>
      <w:bookmarkEnd w:id="407"/>
    </w:p>
    <w:p w14:paraId="0E2E3ECA" w14:textId="77777777" w:rsidR="00AD205C" w:rsidRDefault="002C259D" w:rsidP="00D24084">
      <w:r>
        <w:t>Služba na základe poskytnutých vstupných údajov autentifikuje volajúcu stranu a v prípade úspešného prihlásenia vytvorí token a tento poskytne volajúcej strane.</w:t>
      </w:r>
    </w:p>
    <w:p w14:paraId="1F2B92B8" w14:textId="572BED72" w:rsidR="00AD205C" w:rsidRDefault="002C259D" w:rsidP="00D24084">
      <w:pPr>
        <w:pStyle w:val="Nadpis4"/>
      </w:pPr>
      <w:bookmarkStart w:id="408" w:name="scroll-bookmark-275"/>
      <w:r>
        <w:t>Operácie poskytovanej služby</w:t>
      </w:r>
      <w:bookmarkEnd w:id="408"/>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EEC14AA"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A84D52" w14:textId="77777777" w:rsidR="00AD205C" w:rsidRDefault="002C259D" w:rsidP="00D24084">
            <w:r>
              <w:t>Názov operácie</w:t>
            </w:r>
          </w:p>
        </w:tc>
        <w:tc>
          <w:tcPr>
            <w:tcW w:w="3628" w:type="dxa"/>
            <w:tcMar>
              <w:top w:w="30" w:type="dxa"/>
              <w:left w:w="30" w:type="dxa"/>
              <w:bottom w:w="20" w:type="dxa"/>
              <w:right w:w="30" w:type="dxa"/>
            </w:tcMar>
          </w:tcPr>
          <w:p w14:paraId="04AB30A3" w14:textId="77777777" w:rsidR="00AD205C" w:rsidRDefault="002C259D" w:rsidP="00D24084">
            <w:r>
              <w:t>Popis operácie</w:t>
            </w:r>
          </w:p>
        </w:tc>
        <w:tc>
          <w:tcPr>
            <w:tcW w:w="907" w:type="dxa"/>
            <w:tcMar>
              <w:top w:w="30" w:type="dxa"/>
              <w:left w:w="30" w:type="dxa"/>
              <w:bottom w:w="20" w:type="dxa"/>
              <w:right w:w="30" w:type="dxa"/>
            </w:tcMar>
          </w:tcPr>
          <w:p w14:paraId="36759BA2" w14:textId="77777777" w:rsidR="00AD205C" w:rsidRDefault="002C259D" w:rsidP="00D24084">
            <w:r>
              <w:t>Poradie</w:t>
            </w:r>
          </w:p>
        </w:tc>
        <w:tc>
          <w:tcPr>
            <w:tcW w:w="1361" w:type="dxa"/>
            <w:tcMar>
              <w:top w:w="30" w:type="dxa"/>
              <w:left w:w="30" w:type="dxa"/>
              <w:bottom w:w="20" w:type="dxa"/>
              <w:right w:w="30" w:type="dxa"/>
            </w:tcMar>
          </w:tcPr>
          <w:p w14:paraId="58E05517" w14:textId="77777777" w:rsidR="00AD205C" w:rsidRDefault="002C259D" w:rsidP="00D24084">
            <w:r>
              <w:t>Vstupné parametre</w:t>
            </w:r>
          </w:p>
        </w:tc>
        <w:tc>
          <w:tcPr>
            <w:tcW w:w="1361" w:type="dxa"/>
            <w:tcMar>
              <w:top w:w="30" w:type="dxa"/>
              <w:left w:w="30" w:type="dxa"/>
              <w:bottom w:w="20" w:type="dxa"/>
              <w:right w:w="30" w:type="dxa"/>
            </w:tcMar>
          </w:tcPr>
          <w:p w14:paraId="312D38E2" w14:textId="77777777" w:rsidR="00AD205C" w:rsidRDefault="002C259D" w:rsidP="00D24084">
            <w:r>
              <w:t>Vystupné parametre</w:t>
            </w:r>
          </w:p>
        </w:tc>
      </w:tr>
      <w:tr w:rsidR="00AD205C" w14:paraId="2C2A7041" w14:textId="77777777" w:rsidTr="00AD205C">
        <w:tc>
          <w:tcPr>
            <w:tcW w:w="1814" w:type="dxa"/>
            <w:tcMar>
              <w:top w:w="30" w:type="dxa"/>
              <w:left w:w="30" w:type="dxa"/>
              <w:bottom w:w="20" w:type="dxa"/>
              <w:right w:w="30" w:type="dxa"/>
            </w:tcMar>
          </w:tcPr>
          <w:p w14:paraId="31E17A14" w14:textId="77777777" w:rsidR="00AD205C" w:rsidRDefault="002C259D" w:rsidP="00D24084">
            <w:r>
              <w:t>PrihlasenieMenomHeslom</w:t>
            </w:r>
          </w:p>
        </w:tc>
        <w:tc>
          <w:tcPr>
            <w:tcW w:w="3628" w:type="dxa"/>
            <w:tcMar>
              <w:top w:w="30" w:type="dxa"/>
              <w:left w:w="30" w:type="dxa"/>
              <w:bottom w:w="20" w:type="dxa"/>
              <w:right w:w="30" w:type="dxa"/>
            </w:tcMar>
          </w:tcPr>
          <w:p w14:paraId="32150D36" w14:textId="77777777" w:rsidR="00AD205C" w:rsidRDefault="002C259D"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6CA89014" w14:textId="77777777" w:rsidR="00AD205C" w:rsidRDefault="002C259D" w:rsidP="00D24084">
            <w:r>
              <w:t>1</w:t>
            </w:r>
          </w:p>
        </w:tc>
        <w:tc>
          <w:tcPr>
            <w:tcW w:w="1361" w:type="dxa"/>
            <w:tcMar>
              <w:top w:w="30" w:type="dxa"/>
              <w:left w:w="30" w:type="dxa"/>
              <w:bottom w:w="20" w:type="dxa"/>
              <w:right w:w="30" w:type="dxa"/>
            </w:tcMar>
          </w:tcPr>
          <w:p w14:paraId="19AC49B3" w14:textId="77777777" w:rsidR="00AD205C" w:rsidRDefault="002C259D" w:rsidP="00D24084">
            <w:r>
              <w:t>RPPrihlasenieMenomAHeslomZiadost</w:t>
            </w:r>
          </w:p>
        </w:tc>
        <w:tc>
          <w:tcPr>
            <w:tcW w:w="1361" w:type="dxa"/>
            <w:tcMar>
              <w:top w:w="30" w:type="dxa"/>
              <w:left w:w="30" w:type="dxa"/>
              <w:bottom w:w="20" w:type="dxa"/>
              <w:right w:w="30" w:type="dxa"/>
            </w:tcMar>
          </w:tcPr>
          <w:p w14:paraId="01942A61" w14:textId="77777777" w:rsidR="00AD205C" w:rsidRDefault="002C259D" w:rsidP="00D24084">
            <w:r>
              <w:t>PrihlasenieMenomAHeslom</w:t>
            </w:r>
          </w:p>
        </w:tc>
      </w:tr>
    </w:tbl>
    <w:p w14:paraId="73213D1C" w14:textId="77777777" w:rsidR="00AD205C" w:rsidRDefault="00AD205C" w:rsidP="00D24084"/>
    <w:p w14:paraId="5D325C29" w14:textId="77777777" w:rsidR="00AD205C" w:rsidRDefault="002C259D" w:rsidP="00D24084">
      <w:r>
        <w:t>RPPrihlasenieMenomAHeslomZiadost</w:t>
      </w:r>
      <w:r>
        <w:br/>
      </w:r>
    </w:p>
    <w:p w14:paraId="70067239" w14:textId="77777777" w:rsidR="00AD205C" w:rsidRDefault="002C259D" w:rsidP="00D24084">
      <w:r>
        <w:rPr>
          <w:noProof/>
        </w:rPr>
        <w:drawing>
          <wp:inline distT="0" distB="0" distL="0" distR="0" wp14:anchorId="7CF3BEF3" wp14:editId="2DF179EC">
            <wp:extent cx="3790950" cy="2486025"/>
            <wp:effectExtent l="0" t="0" r="0" b="0"/>
            <wp:docPr id="100083" name="Picture 10008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78"/>
                    <a:stretch>
                      <a:fillRect/>
                    </a:stretch>
                  </pic:blipFill>
                  <pic:spPr>
                    <a:xfrm>
                      <a:off x="0" y="0"/>
                      <a:ext cx="3790950" cy="2486025"/>
                    </a:xfrm>
                    <a:prstGeom prst="rect">
                      <a:avLst/>
                    </a:prstGeom>
                  </pic:spPr>
                </pic:pic>
              </a:graphicData>
            </a:graphic>
          </wp:inline>
        </w:drawing>
      </w:r>
    </w:p>
    <w:p w14:paraId="4258F309" w14:textId="77777777" w:rsidR="004A0BEE" w:rsidRDefault="004A0BEE" w:rsidP="00D24084"/>
    <w:p w14:paraId="697083B2" w14:textId="77777777" w:rsidR="00AD205C" w:rsidRDefault="002C259D" w:rsidP="00D24084">
      <w:r>
        <w:t>Volanie</w:t>
      </w:r>
    </w:p>
    <w:tbl>
      <w:tblPr>
        <w:tblStyle w:val="ScrollTableNormal"/>
        <w:tblW w:w="9071" w:type="dxa"/>
        <w:tblLayout w:type="fixed"/>
        <w:tblLook w:val="0000" w:firstRow="0" w:lastRow="0" w:firstColumn="0" w:lastColumn="0" w:noHBand="0" w:noVBand="0"/>
      </w:tblPr>
      <w:tblGrid>
        <w:gridCol w:w="988"/>
        <w:gridCol w:w="8083"/>
      </w:tblGrid>
      <w:tr w:rsidR="00AD205C" w14:paraId="60019819" w14:textId="77777777" w:rsidTr="004A0BEE">
        <w:tc>
          <w:tcPr>
            <w:tcW w:w="988" w:type="dxa"/>
            <w:tcMar>
              <w:top w:w="30" w:type="dxa"/>
              <w:left w:w="30" w:type="dxa"/>
              <w:bottom w:w="20" w:type="dxa"/>
              <w:right w:w="30" w:type="dxa"/>
            </w:tcMar>
          </w:tcPr>
          <w:p w14:paraId="1C79454B" w14:textId="77777777" w:rsidR="00AD205C" w:rsidRDefault="002C259D" w:rsidP="00D24084">
            <w:r>
              <w:t>Atribút</w:t>
            </w:r>
          </w:p>
        </w:tc>
        <w:tc>
          <w:tcPr>
            <w:tcW w:w="8083" w:type="dxa"/>
            <w:tcMar>
              <w:top w:w="30" w:type="dxa"/>
              <w:left w:w="30" w:type="dxa"/>
              <w:bottom w:w="20" w:type="dxa"/>
              <w:right w:w="30" w:type="dxa"/>
            </w:tcMar>
          </w:tcPr>
          <w:p w14:paraId="73640ADC" w14:textId="77777777" w:rsidR="00AD205C" w:rsidRDefault="002C259D" w:rsidP="00D24084">
            <w:r>
              <w:t>Názov účtu : Reťazec</w:t>
            </w:r>
          </w:p>
        </w:tc>
      </w:tr>
      <w:tr w:rsidR="00AD205C" w14:paraId="25F1C8C1" w14:textId="77777777" w:rsidTr="004A0BEE">
        <w:tc>
          <w:tcPr>
            <w:tcW w:w="988" w:type="dxa"/>
            <w:tcMar>
              <w:top w:w="30" w:type="dxa"/>
              <w:left w:w="30" w:type="dxa"/>
              <w:bottom w:w="20" w:type="dxa"/>
              <w:right w:w="30" w:type="dxa"/>
            </w:tcMar>
          </w:tcPr>
          <w:p w14:paraId="3834F2CA" w14:textId="77777777" w:rsidR="00AD205C" w:rsidRDefault="002C259D" w:rsidP="00D24084">
            <w:r>
              <w:t>Opis</w:t>
            </w:r>
          </w:p>
        </w:tc>
        <w:tc>
          <w:tcPr>
            <w:tcW w:w="8083" w:type="dxa"/>
            <w:tcMar>
              <w:top w:w="30" w:type="dxa"/>
              <w:left w:w="30" w:type="dxa"/>
              <w:bottom w:w="20" w:type="dxa"/>
              <w:right w:w="30" w:type="dxa"/>
            </w:tcMar>
          </w:tcPr>
          <w:p w14:paraId="625304F3" w14:textId="77777777" w:rsidR="00AD205C" w:rsidRDefault="002C259D" w:rsidP="00D24084">
            <w:r>
              <w:t>názov účtu pre ktorý sa požaduje prihlásenie</w:t>
            </w:r>
          </w:p>
        </w:tc>
      </w:tr>
      <w:tr w:rsidR="00AD205C" w14:paraId="70A4D133" w14:textId="77777777" w:rsidTr="004A0BEE">
        <w:tc>
          <w:tcPr>
            <w:tcW w:w="988" w:type="dxa"/>
            <w:tcMar>
              <w:top w:w="30" w:type="dxa"/>
              <w:left w:w="30" w:type="dxa"/>
              <w:bottom w:w="20" w:type="dxa"/>
              <w:right w:w="30" w:type="dxa"/>
            </w:tcMar>
          </w:tcPr>
          <w:p w14:paraId="47AF4BDC" w14:textId="77777777" w:rsidR="00AD205C" w:rsidRDefault="002C259D" w:rsidP="00D24084">
            <w:r>
              <w:t>Atribút</w:t>
            </w:r>
          </w:p>
        </w:tc>
        <w:tc>
          <w:tcPr>
            <w:tcW w:w="8083" w:type="dxa"/>
            <w:tcMar>
              <w:top w:w="30" w:type="dxa"/>
              <w:left w:w="30" w:type="dxa"/>
              <w:bottom w:w="20" w:type="dxa"/>
              <w:right w:w="30" w:type="dxa"/>
            </w:tcMar>
          </w:tcPr>
          <w:p w14:paraId="2AFE1628" w14:textId="77777777" w:rsidR="00AD205C" w:rsidRDefault="002C259D" w:rsidP="00D24084">
            <w:r>
              <w:t>Heslo : Reťazec</w:t>
            </w:r>
          </w:p>
        </w:tc>
      </w:tr>
      <w:tr w:rsidR="00AD205C" w14:paraId="119DE56A" w14:textId="77777777" w:rsidTr="004A0BEE">
        <w:tc>
          <w:tcPr>
            <w:tcW w:w="988" w:type="dxa"/>
            <w:tcMar>
              <w:top w:w="30" w:type="dxa"/>
              <w:left w:w="30" w:type="dxa"/>
              <w:bottom w:w="20" w:type="dxa"/>
              <w:right w:w="30" w:type="dxa"/>
            </w:tcMar>
          </w:tcPr>
          <w:p w14:paraId="7DFA751B" w14:textId="77777777" w:rsidR="00AD205C" w:rsidRDefault="002C259D" w:rsidP="00D24084">
            <w:r>
              <w:t>Opis</w:t>
            </w:r>
          </w:p>
        </w:tc>
        <w:tc>
          <w:tcPr>
            <w:tcW w:w="8083" w:type="dxa"/>
            <w:tcMar>
              <w:top w:w="30" w:type="dxa"/>
              <w:left w:w="30" w:type="dxa"/>
              <w:bottom w:w="20" w:type="dxa"/>
              <w:right w:w="30" w:type="dxa"/>
            </w:tcMar>
          </w:tcPr>
          <w:p w14:paraId="0C6B7616" w14:textId="77777777" w:rsidR="00AD205C" w:rsidRDefault="002C259D" w:rsidP="00D24084">
            <w:r>
              <w:t>heslo pre daný účet</w:t>
            </w:r>
          </w:p>
        </w:tc>
      </w:tr>
    </w:tbl>
    <w:p w14:paraId="7176C88E" w14:textId="77777777" w:rsidR="004A0BEE" w:rsidRDefault="004A0BEE" w:rsidP="00D24084"/>
    <w:p w14:paraId="74F8E080" w14:textId="77777777" w:rsidR="004A0BEE" w:rsidRDefault="004A0BEE" w:rsidP="00D24084"/>
    <w:p w14:paraId="0AC98484" w14:textId="77777777" w:rsidR="004A0BEE" w:rsidRDefault="004A0BEE" w:rsidP="00D24084"/>
    <w:p w14:paraId="6FED72B9" w14:textId="77777777" w:rsidR="004A0BEE" w:rsidRDefault="004A0BEE" w:rsidP="00D24084"/>
    <w:p w14:paraId="03571AF2" w14:textId="77777777" w:rsidR="004A0BEE" w:rsidRDefault="004A0BEE" w:rsidP="00D24084"/>
    <w:p w14:paraId="3FB17395" w14:textId="77777777" w:rsidR="004A0BEE" w:rsidRDefault="004A0BEE" w:rsidP="00D24084"/>
    <w:p w14:paraId="15ABE16A" w14:textId="77777777" w:rsidR="004A0BEE" w:rsidRDefault="004A0BEE" w:rsidP="00D24084"/>
    <w:p w14:paraId="7DF36184" w14:textId="77777777" w:rsidR="004A0BEE" w:rsidRDefault="004A0BEE" w:rsidP="00D24084"/>
    <w:p w14:paraId="7CF10620" w14:textId="77777777" w:rsidR="00AD205C" w:rsidRDefault="002C259D" w:rsidP="00D24084">
      <w:r>
        <w:lastRenderedPageBreak/>
        <w:t>PrihlasenieMenomAHeslom</w:t>
      </w:r>
      <w:r>
        <w:br/>
      </w:r>
    </w:p>
    <w:p w14:paraId="4584FF86" w14:textId="77777777" w:rsidR="00AD205C" w:rsidRDefault="002C259D" w:rsidP="00D24084">
      <w:r>
        <w:rPr>
          <w:noProof/>
        </w:rPr>
        <w:drawing>
          <wp:inline distT="0" distB="0" distL="0" distR="0" wp14:anchorId="23DF2023" wp14:editId="41E0AA8B">
            <wp:extent cx="3752850" cy="3200400"/>
            <wp:effectExtent l="0" t="0" r="0" b="0"/>
            <wp:docPr id="100084" name="Picture 10008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79"/>
                    <a:stretch>
                      <a:fillRect/>
                    </a:stretch>
                  </pic:blipFill>
                  <pic:spPr>
                    <a:xfrm>
                      <a:off x="0" y="0"/>
                      <a:ext cx="3752850" cy="3200400"/>
                    </a:xfrm>
                    <a:prstGeom prst="rect">
                      <a:avLst/>
                    </a:prstGeom>
                  </pic:spPr>
                </pic:pic>
              </a:graphicData>
            </a:graphic>
          </wp:inline>
        </w:drawing>
      </w:r>
    </w:p>
    <w:p w14:paraId="1A4B81F0" w14:textId="77777777" w:rsidR="00AD205C" w:rsidRDefault="002C259D"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AD205C" w14:paraId="61F4D105"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DC487E3" w14:textId="77777777" w:rsidR="00AD205C" w:rsidRDefault="002C259D" w:rsidP="00D24084">
            <w:r>
              <w:t>Atribút</w:t>
            </w:r>
          </w:p>
        </w:tc>
        <w:tc>
          <w:tcPr>
            <w:tcW w:w="7978" w:type="dxa"/>
            <w:tcMar>
              <w:top w:w="30" w:type="dxa"/>
              <w:left w:w="30" w:type="dxa"/>
              <w:bottom w:w="20" w:type="dxa"/>
              <w:right w:w="30" w:type="dxa"/>
            </w:tcMar>
          </w:tcPr>
          <w:p w14:paraId="579DF60A" w14:textId="77777777" w:rsidR="00AD205C" w:rsidRDefault="002C259D" w:rsidP="00D24084">
            <w:r>
              <w:t>tokenDescriptor</w:t>
            </w:r>
          </w:p>
        </w:tc>
      </w:tr>
      <w:tr w:rsidR="00AD205C" w14:paraId="38AD2E1C" w14:textId="77777777" w:rsidTr="007C42C2">
        <w:tc>
          <w:tcPr>
            <w:tcW w:w="1089" w:type="dxa"/>
            <w:tcMar>
              <w:top w:w="30" w:type="dxa"/>
              <w:left w:w="30" w:type="dxa"/>
              <w:bottom w:w="20" w:type="dxa"/>
              <w:right w:w="30" w:type="dxa"/>
            </w:tcMar>
          </w:tcPr>
          <w:p w14:paraId="0803A288" w14:textId="77777777" w:rsidR="00AD205C" w:rsidRDefault="002C259D" w:rsidP="00D24084">
            <w:r>
              <w:t>Opis</w:t>
            </w:r>
          </w:p>
        </w:tc>
        <w:tc>
          <w:tcPr>
            <w:tcW w:w="7978" w:type="dxa"/>
            <w:tcMar>
              <w:top w:w="30" w:type="dxa"/>
              <w:left w:w="30" w:type="dxa"/>
              <w:bottom w:w="20" w:type="dxa"/>
              <w:right w:w="30" w:type="dxa"/>
            </w:tcMar>
          </w:tcPr>
          <w:p w14:paraId="0E7EFC99" w14:textId="77777777" w:rsidR="00AD205C" w:rsidRDefault="002C259D" w:rsidP="00D24084">
            <w:r>
              <w:t>Identifikácia používateľa</w:t>
            </w:r>
          </w:p>
        </w:tc>
      </w:tr>
    </w:tbl>
    <w:p w14:paraId="66CEA84F" w14:textId="77777777" w:rsidR="00AD205C" w:rsidRDefault="002C259D" w:rsidP="00D24084">
      <w:r>
        <w:br/>
      </w:r>
    </w:p>
    <w:p w14:paraId="211BCB1F" w14:textId="77777777" w:rsidR="00AD205C" w:rsidRDefault="002C259D"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AD205C" w14:paraId="678F5894"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24C37BB" w14:textId="77777777" w:rsidR="00AD205C" w:rsidRDefault="002C259D" w:rsidP="00D24084">
            <w:r>
              <w:t>Atribút</w:t>
            </w:r>
          </w:p>
        </w:tc>
        <w:tc>
          <w:tcPr>
            <w:tcW w:w="7978" w:type="dxa"/>
            <w:tcMar>
              <w:top w:w="30" w:type="dxa"/>
              <w:left w:w="30" w:type="dxa"/>
              <w:bottom w:w="20" w:type="dxa"/>
              <w:right w:w="30" w:type="dxa"/>
            </w:tcMar>
          </w:tcPr>
          <w:p w14:paraId="0102E81D" w14:textId="77777777" w:rsidR="00AD205C" w:rsidRDefault="002C259D" w:rsidP="00D24084">
            <w:r>
              <w:t>Kód : an1_10</w:t>
            </w:r>
          </w:p>
        </w:tc>
      </w:tr>
      <w:tr w:rsidR="00AD205C" w14:paraId="02FC203F" w14:textId="77777777" w:rsidTr="007C42C2">
        <w:tc>
          <w:tcPr>
            <w:tcW w:w="1089" w:type="dxa"/>
            <w:tcMar>
              <w:top w:w="30" w:type="dxa"/>
              <w:left w:w="30" w:type="dxa"/>
              <w:bottom w:w="20" w:type="dxa"/>
              <w:right w:w="30" w:type="dxa"/>
            </w:tcMar>
          </w:tcPr>
          <w:p w14:paraId="014620E1" w14:textId="77777777" w:rsidR="00AD205C" w:rsidRDefault="002C259D" w:rsidP="00D24084">
            <w:r>
              <w:t>Opis</w:t>
            </w:r>
          </w:p>
        </w:tc>
        <w:tc>
          <w:tcPr>
            <w:tcW w:w="7978" w:type="dxa"/>
            <w:tcMar>
              <w:top w:w="30" w:type="dxa"/>
              <w:left w:w="30" w:type="dxa"/>
              <w:bottom w:w="20" w:type="dxa"/>
              <w:right w:w="30" w:type="dxa"/>
            </w:tcMar>
          </w:tcPr>
          <w:p w14:paraId="7A680105" w14:textId="77777777" w:rsidR="00AD205C" w:rsidRDefault="002C259D" w:rsidP="00D24084">
            <w:r>
              <w:t>kód výsledku vykonania služby, pri úspešnom výsledku</w:t>
            </w:r>
            <w:r>
              <w:br/>
              <w:t>kód = 0</w:t>
            </w:r>
          </w:p>
        </w:tc>
      </w:tr>
      <w:tr w:rsidR="00AD205C" w14:paraId="6711F794" w14:textId="77777777" w:rsidTr="007C42C2">
        <w:tc>
          <w:tcPr>
            <w:tcW w:w="1089" w:type="dxa"/>
            <w:tcMar>
              <w:top w:w="30" w:type="dxa"/>
              <w:left w:w="30" w:type="dxa"/>
              <w:bottom w:w="20" w:type="dxa"/>
              <w:right w:w="30" w:type="dxa"/>
            </w:tcMar>
          </w:tcPr>
          <w:p w14:paraId="1D6DC078" w14:textId="77777777" w:rsidR="00AD205C" w:rsidRDefault="002C259D" w:rsidP="00D24084">
            <w:r>
              <w:t>Atribút</w:t>
            </w:r>
          </w:p>
        </w:tc>
        <w:tc>
          <w:tcPr>
            <w:tcW w:w="7978" w:type="dxa"/>
            <w:tcMar>
              <w:top w:w="30" w:type="dxa"/>
              <w:left w:w="30" w:type="dxa"/>
              <w:bottom w:w="20" w:type="dxa"/>
              <w:right w:w="30" w:type="dxa"/>
            </w:tcMar>
          </w:tcPr>
          <w:p w14:paraId="167D7C30" w14:textId="77777777" w:rsidR="00AD205C" w:rsidRDefault="002C259D" w:rsidP="00D24084">
            <w:r>
              <w:t>Popis : an1_255</w:t>
            </w:r>
          </w:p>
        </w:tc>
      </w:tr>
      <w:tr w:rsidR="00AD205C" w14:paraId="0C23A238" w14:textId="77777777" w:rsidTr="007C42C2">
        <w:tc>
          <w:tcPr>
            <w:tcW w:w="1089" w:type="dxa"/>
            <w:tcMar>
              <w:top w:w="30" w:type="dxa"/>
              <w:left w:w="30" w:type="dxa"/>
              <w:bottom w:w="20" w:type="dxa"/>
              <w:right w:w="30" w:type="dxa"/>
            </w:tcMar>
          </w:tcPr>
          <w:p w14:paraId="3753E72C" w14:textId="77777777" w:rsidR="00AD205C" w:rsidRDefault="002C259D" w:rsidP="00D24084">
            <w:r>
              <w:t>Opis</w:t>
            </w:r>
          </w:p>
        </w:tc>
        <w:tc>
          <w:tcPr>
            <w:tcW w:w="7978" w:type="dxa"/>
            <w:tcMar>
              <w:top w:w="30" w:type="dxa"/>
              <w:left w:w="30" w:type="dxa"/>
              <w:bottom w:w="20" w:type="dxa"/>
              <w:right w:w="30" w:type="dxa"/>
            </w:tcMar>
          </w:tcPr>
          <w:p w14:paraId="28D846DF" w14:textId="77777777" w:rsidR="00AD205C" w:rsidRDefault="002C259D" w:rsidP="00D24084">
            <w:r>
              <w:t>popis výsledku vykonania služby, bude vyplnený iba pri výnimke v spracovaní služby</w:t>
            </w:r>
          </w:p>
        </w:tc>
      </w:tr>
    </w:tbl>
    <w:p w14:paraId="4E130394" w14:textId="1A27A54D" w:rsidR="00AD205C" w:rsidRDefault="002C259D" w:rsidP="00D24084">
      <w:pPr>
        <w:pStyle w:val="Nadpis3"/>
      </w:pPr>
      <w:bookmarkStart w:id="409" w:name="scroll-bookmark-276"/>
      <w:bookmarkStart w:id="410" w:name="_Toc101774459"/>
      <w:r>
        <w:t>Technické informácie</w:t>
      </w:r>
      <w:bookmarkEnd w:id="409"/>
      <w:bookmarkEnd w:id="410"/>
    </w:p>
    <w:p w14:paraId="4A7D184F" w14:textId="6323E348" w:rsidR="00AD205C" w:rsidRDefault="002C259D" w:rsidP="00D24084">
      <w:pPr>
        <w:pStyle w:val="Nadpis4"/>
      </w:pPr>
      <w:bookmarkStart w:id="411" w:name="scroll-bookmark-277"/>
      <w:r>
        <w:t>Technická špecifikácia poskytovanej webovej služby</w:t>
      </w:r>
      <w:bookmarkEnd w:id="411"/>
    </w:p>
    <w:tbl>
      <w:tblPr>
        <w:tblStyle w:val="ScrollTableNormal"/>
        <w:tblW w:w="9071" w:type="dxa"/>
        <w:tblLayout w:type="fixed"/>
        <w:tblLook w:val="0020" w:firstRow="1" w:lastRow="0" w:firstColumn="0" w:lastColumn="0" w:noHBand="0" w:noVBand="0"/>
      </w:tblPr>
      <w:tblGrid>
        <w:gridCol w:w="1129"/>
        <w:gridCol w:w="7942"/>
      </w:tblGrid>
      <w:tr w:rsidR="00AD205C" w14:paraId="5F3444C1"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1A7CD8" w14:textId="77777777" w:rsidR="00AD205C" w:rsidRDefault="002C259D" w:rsidP="00D24084">
            <w:r>
              <w:t>Testovacie prostredie</w:t>
            </w:r>
          </w:p>
        </w:tc>
      </w:tr>
      <w:tr w:rsidR="00AD205C" w14:paraId="1C772A70" w14:textId="77777777" w:rsidTr="004A0BEE">
        <w:tc>
          <w:tcPr>
            <w:tcW w:w="1129" w:type="dxa"/>
            <w:tcMar>
              <w:top w:w="30" w:type="dxa"/>
              <w:left w:w="30" w:type="dxa"/>
              <w:bottom w:w="20" w:type="dxa"/>
              <w:right w:w="30" w:type="dxa"/>
            </w:tcMar>
          </w:tcPr>
          <w:p w14:paraId="733E9B98" w14:textId="77777777" w:rsidR="00AD205C" w:rsidRDefault="002C259D" w:rsidP="00D24084">
            <w:r>
              <w:t>WSDL</w:t>
            </w:r>
          </w:p>
        </w:tc>
        <w:tc>
          <w:tcPr>
            <w:tcW w:w="7942" w:type="dxa"/>
            <w:tcMar>
              <w:top w:w="30" w:type="dxa"/>
              <w:left w:w="30" w:type="dxa"/>
              <w:bottom w:w="20" w:type="dxa"/>
              <w:right w:w="30" w:type="dxa"/>
            </w:tcMar>
          </w:tcPr>
          <w:p w14:paraId="43E3FD3F" w14:textId="77777777" w:rsidR="00AD205C" w:rsidRDefault="00000814" w:rsidP="00D24084">
            <w:hyperlink r:id="rId880" w:history="1">
              <w:r w:rsidR="002C259D">
                <w:rPr>
                  <w:rStyle w:val="Hypertextovprepojenie"/>
                </w:rPr>
                <w:t>https://tcep.financnasprava.sk/tcep/procw/CEP.MRP.ElektronickeSluzby.Svc.Wcf/ElektronickeSluzbyService.svc?singlewsdl</w:t>
              </w:r>
            </w:hyperlink>
          </w:p>
        </w:tc>
      </w:tr>
      <w:tr w:rsidR="00AD205C" w14:paraId="4641B517" w14:textId="77777777" w:rsidTr="004A0BEE">
        <w:tc>
          <w:tcPr>
            <w:tcW w:w="1129" w:type="dxa"/>
            <w:tcMar>
              <w:top w:w="30" w:type="dxa"/>
              <w:left w:w="30" w:type="dxa"/>
              <w:bottom w:w="20" w:type="dxa"/>
              <w:right w:w="30" w:type="dxa"/>
            </w:tcMar>
          </w:tcPr>
          <w:p w14:paraId="22A3C848" w14:textId="77777777" w:rsidR="00AD205C" w:rsidRDefault="002C259D" w:rsidP="00D24084">
            <w:r>
              <w:t>URL</w:t>
            </w:r>
          </w:p>
        </w:tc>
        <w:tc>
          <w:tcPr>
            <w:tcW w:w="7942" w:type="dxa"/>
            <w:tcMar>
              <w:top w:w="30" w:type="dxa"/>
              <w:left w:w="30" w:type="dxa"/>
              <w:bottom w:w="20" w:type="dxa"/>
              <w:right w:w="30" w:type="dxa"/>
            </w:tcMar>
          </w:tcPr>
          <w:p w14:paraId="0047317A" w14:textId="77777777" w:rsidR="00AD205C" w:rsidRDefault="00000814" w:rsidP="00D24084">
            <w:hyperlink r:id="rId881" w:history="1">
              <w:r w:rsidR="002C259D">
                <w:rPr>
                  <w:rStyle w:val="Hypertextovprepojenie"/>
                </w:rPr>
                <w:t>https://tcep.financnasprava.sk/tcep/procw/CEP.MRP.ElektronickeSluzby.Svc.Wcf/ElektronickeSluzbyService.svc</w:t>
              </w:r>
            </w:hyperlink>
          </w:p>
        </w:tc>
      </w:tr>
    </w:tbl>
    <w:p w14:paraId="61CD0DCB" w14:textId="77777777" w:rsidR="00AD205C" w:rsidRDefault="00AD205C" w:rsidP="00D24084"/>
    <w:tbl>
      <w:tblPr>
        <w:tblStyle w:val="ScrollTableNormal"/>
        <w:tblW w:w="9071" w:type="dxa"/>
        <w:tblLayout w:type="fixed"/>
        <w:tblLook w:val="0020" w:firstRow="1" w:lastRow="0" w:firstColumn="0" w:lastColumn="0" w:noHBand="0" w:noVBand="0"/>
      </w:tblPr>
      <w:tblGrid>
        <w:gridCol w:w="1129"/>
        <w:gridCol w:w="7942"/>
      </w:tblGrid>
      <w:tr w:rsidR="00AD205C" w14:paraId="493B096D"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971631" w14:textId="77777777" w:rsidR="00AD205C" w:rsidRDefault="002C259D" w:rsidP="00D24084">
            <w:r>
              <w:t>Produkčné prostredie</w:t>
            </w:r>
          </w:p>
        </w:tc>
      </w:tr>
      <w:tr w:rsidR="00AD205C" w14:paraId="63B18277" w14:textId="77777777" w:rsidTr="004A0BEE">
        <w:tc>
          <w:tcPr>
            <w:tcW w:w="1129" w:type="dxa"/>
            <w:tcMar>
              <w:top w:w="30" w:type="dxa"/>
              <w:left w:w="30" w:type="dxa"/>
              <w:bottom w:w="20" w:type="dxa"/>
              <w:right w:w="30" w:type="dxa"/>
            </w:tcMar>
          </w:tcPr>
          <w:p w14:paraId="78E57A34" w14:textId="77777777" w:rsidR="00AD205C" w:rsidRDefault="002C259D" w:rsidP="00D24084">
            <w:r>
              <w:t>WSDL</w:t>
            </w:r>
          </w:p>
        </w:tc>
        <w:tc>
          <w:tcPr>
            <w:tcW w:w="7942" w:type="dxa"/>
            <w:tcMar>
              <w:top w:w="30" w:type="dxa"/>
              <w:left w:w="30" w:type="dxa"/>
              <w:bottom w:w="20" w:type="dxa"/>
              <w:right w:w="30" w:type="dxa"/>
            </w:tcMar>
          </w:tcPr>
          <w:p w14:paraId="168E1467" w14:textId="77777777" w:rsidR="00AD205C" w:rsidRDefault="00000814" w:rsidP="00D24084">
            <w:hyperlink r:id="rId882" w:history="1">
              <w:r w:rsidR="002C259D">
                <w:rPr>
                  <w:rStyle w:val="Hypertextovprepojenie"/>
                </w:rPr>
                <w:t>https://www.cep.financnasprava.sk/cep/procw/CEP.MRP.ElektronickeSluzby.Svc.Wcf/ElektronickeSluzbyService.svc?singlewsdl</w:t>
              </w:r>
            </w:hyperlink>
          </w:p>
        </w:tc>
      </w:tr>
      <w:tr w:rsidR="00AD205C" w14:paraId="297970B1" w14:textId="77777777" w:rsidTr="004A0BEE">
        <w:tc>
          <w:tcPr>
            <w:tcW w:w="1129" w:type="dxa"/>
            <w:tcMar>
              <w:top w:w="30" w:type="dxa"/>
              <w:left w:w="30" w:type="dxa"/>
              <w:bottom w:w="20" w:type="dxa"/>
              <w:right w:w="30" w:type="dxa"/>
            </w:tcMar>
          </w:tcPr>
          <w:p w14:paraId="2BE70146" w14:textId="77777777" w:rsidR="00AD205C" w:rsidRDefault="002C259D" w:rsidP="00D24084">
            <w:r>
              <w:t>URL</w:t>
            </w:r>
          </w:p>
        </w:tc>
        <w:tc>
          <w:tcPr>
            <w:tcW w:w="7942" w:type="dxa"/>
            <w:tcMar>
              <w:top w:w="30" w:type="dxa"/>
              <w:left w:w="30" w:type="dxa"/>
              <w:bottom w:w="20" w:type="dxa"/>
              <w:right w:w="30" w:type="dxa"/>
            </w:tcMar>
          </w:tcPr>
          <w:p w14:paraId="58289F70" w14:textId="77777777" w:rsidR="00AD205C" w:rsidRDefault="00000814" w:rsidP="00D24084">
            <w:hyperlink r:id="rId883" w:history="1">
              <w:r w:rsidR="002C259D">
                <w:rPr>
                  <w:rStyle w:val="Hypertextovprepojenie"/>
                </w:rPr>
                <w:t>https://www.cep.financnasprava.sk/cep/procw/CEP.MRP.ElektronickeSluzby.Svc.Wcf/ElektronickeSluzbyService.svc</w:t>
              </w:r>
            </w:hyperlink>
          </w:p>
        </w:tc>
      </w:tr>
    </w:tbl>
    <w:p w14:paraId="32E50A72" w14:textId="29A2F1C5" w:rsidR="00AD205C" w:rsidRDefault="002C259D" w:rsidP="00D24084">
      <w:pPr>
        <w:pStyle w:val="Nadpis4"/>
      </w:pPr>
      <w:bookmarkStart w:id="412" w:name="scroll-bookmark-278"/>
      <w:r>
        <w:lastRenderedPageBreak/>
        <w:t>Definícia dodatočných parametrov hlavičky správ (Header)</w:t>
      </w:r>
      <w:bookmarkEnd w:id="412"/>
    </w:p>
    <w:p w14:paraId="17CE9095" w14:textId="77777777" w:rsidR="00AD205C" w:rsidRDefault="002C259D" w:rsidP="00D24084">
      <w:r>
        <w:t>Pre dané rozhranie nie sú definované dodatočné parametre hlavičky správ.</w:t>
      </w:r>
    </w:p>
    <w:p w14:paraId="6A8D5D72" w14:textId="47D04E2A" w:rsidR="00AD205C" w:rsidRDefault="002C259D" w:rsidP="00D24084">
      <w:pPr>
        <w:pStyle w:val="Nadpis4"/>
      </w:pPr>
      <w:bookmarkStart w:id="413" w:name="scroll-bookmark-279"/>
      <w:r>
        <w:t>Popis spôsobu zabezpečenia a autentifikácie pri volaní operácií služby</w:t>
      </w:r>
      <w:bookmarkEnd w:id="413"/>
    </w:p>
    <w:p w14:paraId="4C46DCE5" w14:textId="77777777" w:rsidR="00AD205C" w:rsidRDefault="002C259D" w:rsidP="00D24084">
      <w:r>
        <w:t>Služba je voľne dostupná pre potreby prihlasovania.</w:t>
      </w:r>
    </w:p>
    <w:p w14:paraId="5595080B" w14:textId="2A4C8BE6" w:rsidR="00AD205C" w:rsidRDefault="002C259D" w:rsidP="00D24084">
      <w:pPr>
        <w:pStyle w:val="Nadpis4"/>
      </w:pPr>
      <w:bookmarkStart w:id="414" w:name="scroll-bookmark-280"/>
      <w:r>
        <w:t>Testovacie scenáre a prípady</w:t>
      </w:r>
      <w:bookmarkEnd w:id="414"/>
    </w:p>
    <w:tbl>
      <w:tblPr>
        <w:tblStyle w:val="ScrollTableNormal"/>
        <w:tblW w:w="0" w:type="auto"/>
        <w:tblLayout w:type="fixed"/>
        <w:tblLook w:val="0020" w:firstRow="1" w:lastRow="0" w:firstColumn="0" w:lastColumn="0" w:noHBand="0" w:noVBand="0"/>
      </w:tblPr>
      <w:tblGrid>
        <w:gridCol w:w="907"/>
        <w:gridCol w:w="3628"/>
        <w:gridCol w:w="4536"/>
      </w:tblGrid>
      <w:tr w:rsidR="00AD205C" w14:paraId="72A8126D"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1627971" w14:textId="77777777" w:rsidR="00AD205C" w:rsidRDefault="002C259D" w:rsidP="00D24084">
            <w:r>
              <w:t>Krok</w:t>
            </w:r>
          </w:p>
        </w:tc>
        <w:tc>
          <w:tcPr>
            <w:tcW w:w="3628" w:type="dxa"/>
            <w:tcMar>
              <w:top w:w="30" w:type="dxa"/>
              <w:left w:w="30" w:type="dxa"/>
              <w:bottom w:w="20" w:type="dxa"/>
              <w:right w:w="30" w:type="dxa"/>
            </w:tcMar>
          </w:tcPr>
          <w:p w14:paraId="49D9D006" w14:textId="77777777" w:rsidR="00AD205C" w:rsidRDefault="002C259D" w:rsidP="00D24084">
            <w:r>
              <w:t>Akcia</w:t>
            </w:r>
          </w:p>
        </w:tc>
        <w:tc>
          <w:tcPr>
            <w:tcW w:w="4536" w:type="dxa"/>
            <w:tcMar>
              <w:top w:w="30" w:type="dxa"/>
              <w:left w:w="30" w:type="dxa"/>
              <w:bottom w:w="20" w:type="dxa"/>
              <w:right w:w="30" w:type="dxa"/>
            </w:tcMar>
          </w:tcPr>
          <w:p w14:paraId="440E4634" w14:textId="77777777" w:rsidR="00AD205C" w:rsidRDefault="002C259D" w:rsidP="00D24084">
            <w:r>
              <w:t>Očakávaný výsledok</w:t>
            </w:r>
          </w:p>
        </w:tc>
      </w:tr>
      <w:tr w:rsidR="00AD205C" w14:paraId="59FE4CAB" w14:textId="77777777" w:rsidTr="00AD205C">
        <w:tc>
          <w:tcPr>
            <w:tcW w:w="907" w:type="dxa"/>
            <w:tcMar>
              <w:top w:w="30" w:type="dxa"/>
              <w:left w:w="30" w:type="dxa"/>
              <w:bottom w:w="20" w:type="dxa"/>
              <w:right w:w="30" w:type="dxa"/>
            </w:tcMar>
          </w:tcPr>
          <w:p w14:paraId="34D7E220" w14:textId="77777777" w:rsidR="00AD205C" w:rsidRDefault="002C259D" w:rsidP="00D24084">
            <w:r>
              <w:t>1.</w:t>
            </w:r>
          </w:p>
        </w:tc>
        <w:tc>
          <w:tcPr>
            <w:tcW w:w="3628" w:type="dxa"/>
            <w:tcMar>
              <w:top w:w="30" w:type="dxa"/>
              <w:left w:w="30" w:type="dxa"/>
              <w:bottom w:w="20" w:type="dxa"/>
              <w:right w:w="30" w:type="dxa"/>
            </w:tcMar>
          </w:tcPr>
          <w:p w14:paraId="590AA949" w14:textId="77777777" w:rsidR="00AD205C" w:rsidRDefault="002C259D" w:rsidP="00D24084">
            <w:r>
              <w:t>Používateľ zadá vstupné parametre Názov účtu/heslo</w:t>
            </w:r>
          </w:p>
        </w:tc>
        <w:tc>
          <w:tcPr>
            <w:tcW w:w="4536" w:type="dxa"/>
            <w:tcMar>
              <w:top w:w="30" w:type="dxa"/>
              <w:left w:w="30" w:type="dxa"/>
              <w:bottom w:w="20" w:type="dxa"/>
              <w:right w:w="30" w:type="dxa"/>
            </w:tcMar>
          </w:tcPr>
          <w:p w14:paraId="090D3030"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0BD034E9" w14:textId="6087215B" w:rsidR="00AD205C" w:rsidRDefault="002C259D" w:rsidP="00D24084">
      <w:pPr>
        <w:pStyle w:val="Nadpis4"/>
      </w:pPr>
      <w:bookmarkStart w:id="415" w:name="scroll-bookmark-281"/>
      <w:r>
        <w:t>Technické operácie služby</w:t>
      </w:r>
      <w:bookmarkEnd w:id="415"/>
    </w:p>
    <w:tbl>
      <w:tblPr>
        <w:tblStyle w:val="ScrollTableNormal"/>
        <w:tblW w:w="0" w:type="auto"/>
        <w:tblLayout w:type="fixed"/>
        <w:tblLook w:val="0020" w:firstRow="1" w:lastRow="0" w:firstColumn="0" w:lastColumn="0" w:noHBand="0" w:noVBand="0"/>
      </w:tblPr>
      <w:tblGrid>
        <w:gridCol w:w="9071"/>
      </w:tblGrid>
      <w:tr w:rsidR="00AD205C" w14:paraId="548F3D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8A7AA0" w14:textId="77777777" w:rsidR="00AD205C" w:rsidRDefault="002C259D" w:rsidP="00D24084">
            <w:r>
              <w:t>Názov metódy</w:t>
            </w:r>
          </w:p>
        </w:tc>
      </w:tr>
      <w:tr w:rsidR="00AD205C" w14:paraId="7947A9ED" w14:textId="77777777" w:rsidTr="00AD205C">
        <w:tc>
          <w:tcPr>
            <w:tcW w:w="9071" w:type="dxa"/>
            <w:tcMar>
              <w:top w:w="30" w:type="dxa"/>
              <w:left w:w="30" w:type="dxa"/>
              <w:bottom w:w="20" w:type="dxa"/>
              <w:right w:w="30" w:type="dxa"/>
            </w:tcMar>
          </w:tcPr>
          <w:p w14:paraId="16453D26" w14:textId="77777777" w:rsidR="00AD205C" w:rsidRDefault="002C259D" w:rsidP="00D24084">
            <w:r>
              <w:t>PrihlasenieMenomHeslom</w:t>
            </w:r>
          </w:p>
        </w:tc>
      </w:tr>
    </w:tbl>
    <w:p w14:paraId="4D4EE21B" w14:textId="77777777" w:rsidR="00AD205C" w:rsidRDefault="00AD205C" w:rsidP="00D24084"/>
    <w:tbl>
      <w:tblPr>
        <w:tblStyle w:val="ScrollTableNormal"/>
        <w:tblW w:w="0" w:type="auto"/>
        <w:tblLayout w:type="fixed"/>
        <w:tblLook w:val="0020" w:firstRow="1" w:lastRow="0" w:firstColumn="0" w:lastColumn="0" w:noHBand="0" w:noVBand="0"/>
      </w:tblPr>
      <w:tblGrid>
        <w:gridCol w:w="2721"/>
        <w:gridCol w:w="6350"/>
      </w:tblGrid>
      <w:tr w:rsidR="00AD205C" w14:paraId="171B4888" w14:textId="77777777" w:rsidTr="00AD205C">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66450D22" w14:textId="77777777" w:rsidR="00AD205C" w:rsidRDefault="002C259D" w:rsidP="00D24084">
            <w:r>
              <w:t>Vstupný parameter</w:t>
            </w:r>
          </w:p>
        </w:tc>
        <w:tc>
          <w:tcPr>
            <w:tcW w:w="6350" w:type="dxa"/>
            <w:tcMar>
              <w:top w:w="30" w:type="dxa"/>
              <w:left w:w="30" w:type="dxa"/>
              <w:bottom w:w="20" w:type="dxa"/>
              <w:right w:w="30" w:type="dxa"/>
            </w:tcMar>
          </w:tcPr>
          <w:p w14:paraId="0215BDB4" w14:textId="77777777" w:rsidR="00AD205C" w:rsidRDefault="002C259D" w:rsidP="00D24084">
            <w:r>
              <w:t>Popis</w:t>
            </w:r>
          </w:p>
        </w:tc>
      </w:tr>
      <w:tr w:rsidR="00AD205C" w14:paraId="0B280D25" w14:textId="77777777" w:rsidTr="00AD205C">
        <w:tc>
          <w:tcPr>
            <w:tcW w:w="2721" w:type="dxa"/>
            <w:tcMar>
              <w:top w:w="30" w:type="dxa"/>
              <w:left w:w="30" w:type="dxa"/>
              <w:bottom w:w="20" w:type="dxa"/>
              <w:right w:w="30" w:type="dxa"/>
            </w:tcMar>
          </w:tcPr>
          <w:p w14:paraId="0CBA4E59" w14:textId="77777777" w:rsidR="00AD205C" w:rsidRDefault="002C259D" w:rsidP="00D24084">
            <w:r>
              <w:t>NazovUctu</w:t>
            </w:r>
          </w:p>
        </w:tc>
        <w:tc>
          <w:tcPr>
            <w:tcW w:w="6350" w:type="dxa"/>
            <w:tcMar>
              <w:top w:w="30" w:type="dxa"/>
              <w:left w:w="30" w:type="dxa"/>
              <w:bottom w:w="20" w:type="dxa"/>
              <w:right w:w="30" w:type="dxa"/>
            </w:tcMar>
          </w:tcPr>
          <w:p w14:paraId="625C54A4" w14:textId="77777777" w:rsidR="00AD205C" w:rsidRDefault="002C259D" w:rsidP="00D24084">
            <w:r>
              <w:t>názov účtu pre ktorý sa požaduje prihlásenie</w:t>
            </w:r>
          </w:p>
        </w:tc>
      </w:tr>
      <w:tr w:rsidR="00AD205C" w14:paraId="060D75B8" w14:textId="77777777" w:rsidTr="00AD205C">
        <w:tc>
          <w:tcPr>
            <w:tcW w:w="2721" w:type="dxa"/>
            <w:tcMar>
              <w:top w:w="30" w:type="dxa"/>
              <w:left w:w="30" w:type="dxa"/>
              <w:bottom w:w="20" w:type="dxa"/>
              <w:right w:w="30" w:type="dxa"/>
            </w:tcMar>
          </w:tcPr>
          <w:p w14:paraId="1A8CF7B2" w14:textId="77777777" w:rsidR="00AD205C" w:rsidRDefault="002C259D" w:rsidP="00D24084">
            <w:r>
              <w:t>Heslo</w:t>
            </w:r>
          </w:p>
        </w:tc>
        <w:tc>
          <w:tcPr>
            <w:tcW w:w="6350" w:type="dxa"/>
            <w:tcMar>
              <w:top w:w="30" w:type="dxa"/>
              <w:left w:w="30" w:type="dxa"/>
              <w:bottom w:w="20" w:type="dxa"/>
              <w:right w:w="30" w:type="dxa"/>
            </w:tcMar>
          </w:tcPr>
          <w:p w14:paraId="2D07246F" w14:textId="77777777" w:rsidR="00AD205C" w:rsidRDefault="002C259D" w:rsidP="00D24084">
            <w:r>
              <w:t>heslo pre daný účet</w:t>
            </w:r>
          </w:p>
        </w:tc>
      </w:tr>
    </w:tbl>
    <w:p w14:paraId="4D69BA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4B7544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27BC72" w14:textId="77777777" w:rsidR="00AD205C" w:rsidRPr="004A0BEE" w:rsidRDefault="002C259D" w:rsidP="00D24084">
            <w:pPr>
              <w:rPr>
                <w:sz w:val="16"/>
                <w:szCs w:val="16"/>
              </w:rPr>
            </w:pPr>
            <w:r w:rsidRPr="004A0BEE">
              <w:t>Request</w:t>
            </w:r>
          </w:p>
        </w:tc>
      </w:tr>
      <w:tr w:rsidR="00AD205C" w:rsidRPr="004A0BEE" w14:paraId="3F55E1C9" w14:textId="77777777" w:rsidTr="00AD205C">
        <w:tc>
          <w:tcPr>
            <w:tcW w:w="9071" w:type="dxa"/>
            <w:tcMar>
              <w:top w:w="30" w:type="dxa"/>
              <w:left w:w="30" w:type="dxa"/>
              <w:bottom w:w="20" w:type="dxa"/>
              <w:right w:w="30" w:type="dxa"/>
            </w:tcMar>
          </w:tcPr>
          <w:p w14:paraId="6CDEEDCE" w14:textId="77777777" w:rsidR="00AD205C" w:rsidRPr="004A0BEE" w:rsidRDefault="002C259D" w:rsidP="00D24084">
            <w:r w:rsidRPr="004A0BEE">
              <w:t>&lt;soap:Envelope xmlns:soap="</w:t>
            </w:r>
            <w:hyperlink r:id="rId884" w:history="1">
              <w:r w:rsidRPr="004A0BEE">
                <w:rPr>
                  <w:rStyle w:val="Hypertextovprepojenie"/>
                  <w:sz w:val="16"/>
                  <w:szCs w:val="16"/>
                </w:rPr>
                <w:t>http://www.w3.org/2003/05/soap-envelope</w:t>
              </w:r>
            </w:hyperlink>
            <w:r w:rsidRPr="004A0BEE">
              <w:t>" xmlns:elek="</w:t>
            </w:r>
            <w:hyperlink r:id="rId885" w:history="1">
              <w:r w:rsidRPr="004A0BEE">
                <w:rPr>
                  <w:rStyle w:val="Hypertextovprepojenie"/>
                  <w:sz w:val="16"/>
                  <w:szCs w:val="16"/>
                </w:rPr>
                <w:t>http://www.cep.financnasprava.sk/ElektronickeSluzby</w:t>
              </w:r>
            </w:hyperlink>
            <w:r w:rsidRPr="004A0BEE">
              <w:t>" xmlns:prih="</w:t>
            </w:r>
            <w:hyperlink r:id="rId886"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5CC3AFD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2DE4AB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3E94F0" w14:textId="77777777" w:rsidR="00AD205C" w:rsidRPr="004A0BEE" w:rsidRDefault="002C259D" w:rsidP="00D24084">
            <w:pPr>
              <w:rPr>
                <w:sz w:val="16"/>
                <w:szCs w:val="16"/>
              </w:rPr>
            </w:pPr>
            <w:r w:rsidRPr="004A0BEE">
              <w:t>Response</w:t>
            </w:r>
          </w:p>
        </w:tc>
      </w:tr>
      <w:tr w:rsidR="00AD205C" w:rsidRPr="004A0BEE" w14:paraId="5183FDC9" w14:textId="77777777" w:rsidTr="00AD205C">
        <w:tc>
          <w:tcPr>
            <w:tcW w:w="9071" w:type="dxa"/>
            <w:tcMar>
              <w:top w:w="30" w:type="dxa"/>
              <w:left w:w="30" w:type="dxa"/>
              <w:bottom w:w="20" w:type="dxa"/>
              <w:right w:w="30" w:type="dxa"/>
            </w:tcMar>
          </w:tcPr>
          <w:p w14:paraId="388E98AD" w14:textId="77777777" w:rsidR="00AD205C" w:rsidRPr="004A0BEE" w:rsidRDefault="002C259D" w:rsidP="00D24084">
            <w:r w:rsidRPr="004A0BEE">
              <w:t>&lt;s:Envelope xmlns:s="</w:t>
            </w:r>
            <w:hyperlink r:id="rId887" w:history="1">
              <w:r w:rsidRPr="004A0BEE">
                <w:rPr>
                  <w:rStyle w:val="Hypertextovprepojenie"/>
                  <w:sz w:val="16"/>
                  <w:szCs w:val="16"/>
                </w:rPr>
                <w:t>http://www.w3.org/2003/05/soap-envelope</w:t>
              </w:r>
            </w:hyperlink>
            <w:r w:rsidRPr="004A0BEE">
              <w:t>" xmlns:a="</w:t>
            </w:r>
            <w:hyperlink r:id="rId888"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889" w:history="1">
              <w:r w:rsidRPr="004A0BEE">
                <w:rPr>
                  <w:rStyle w:val="Hypertextovprepojenie"/>
                  <w:sz w:val="16"/>
                  <w:szCs w:val="16"/>
                </w:rPr>
                <w:t>http://www.cep.financnasprava.sk/ElektronickeSluzby</w:t>
              </w:r>
            </w:hyperlink>
            <w:r w:rsidRPr="004A0BEE">
              <w:t>"&gt;</w:t>
            </w:r>
            <w:r w:rsidRPr="004A0BEE">
              <w:br/>
              <w:t>            &lt;PrihlasenieMenomHeslomResult xmlns:b="</w:t>
            </w:r>
            <w:hyperlink r:id="rId890"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891" w:history="1">
              <w:r w:rsidRPr="004A0BEE">
                <w:rPr>
                  <w:rStyle w:val="Hypertextovprepojenie"/>
                  <w:sz w:val="16"/>
                  <w:szCs w:val="16"/>
                </w:rPr>
                <w:t>http://www.w3.org/2001/XMLSchema-instance</w:t>
              </w:r>
            </w:hyperlink>
            <w:r w:rsidRPr="004A0BEE">
              <w:t>"&gt;</w:t>
            </w:r>
            <w:r w:rsidRPr="004A0BEE">
              <w:br/>
              <w:t>                &lt;NavratovaHodnota xmlns="</w:t>
            </w:r>
            <w:hyperlink r:id="rId892" w:history="1">
              <w:r w:rsidRPr="004A0BEE">
                <w:rPr>
                  <w:rStyle w:val="Hypertextovprepojenie"/>
                  <w:sz w:val="16"/>
                  <w:szCs w:val="16"/>
                </w:rPr>
                <w:t>http://www.cep.financnasprava.sk/ElektronickeSluzby/OutputBase</w:t>
              </w:r>
            </w:hyperlink>
            <w:r w:rsidRPr="004A0BEE">
              <w:t>" xmlns:c="</w:t>
            </w:r>
            <w:hyperlink r:id="rId893"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894"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4FABF929" w14:textId="41E1FD1E" w:rsidR="00AD205C" w:rsidRDefault="002C259D" w:rsidP="00D24084">
      <w:pPr>
        <w:pStyle w:val="Nadpis4"/>
      </w:pPr>
      <w:bookmarkStart w:id="416" w:name="scroll-bookmark-282"/>
      <w:r>
        <w:lastRenderedPageBreak/>
        <w:t>Popis výnimiek</w:t>
      </w:r>
      <w:bookmarkEnd w:id="416"/>
    </w:p>
    <w:tbl>
      <w:tblPr>
        <w:tblStyle w:val="ScrollTableNormal"/>
        <w:tblW w:w="0" w:type="auto"/>
        <w:tblLayout w:type="fixed"/>
        <w:tblLook w:val="0020" w:firstRow="1" w:lastRow="0" w:firstColumn="0" w:lastColumn="0" w:noHBand="0" w:noVBand="0"/>
      </w:tblPr>
      <w:tblGrid>
        <w:gridCol w:w="907"/>
        <w:gridCol w:w="3175"/>
        <w:gridCol w:w="3175"/>
        <w:gridCol w:w="1814"/>
      </w:tblGrid>
      <w:tr w:rsidR="00AD205C" w14:paraId="2D1CE59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3827E60" w14:textId="77777777" w:rsidR="00AD205C" w:rsidRDefault="002C259D" w:rsidP="00D24084">
            <w:r>
              <w:t>Kód</w:t>
            </w:r>
          </w:p>
        </w:tc>
        <w:tc>
          <w:tcPr>
            <w:tcW w:w="3175" w:type="dxa"/>
            <w:tcMar>
              <w:top w:w="30" w:type="dxa"/>
              <w:left w:w="30" w:type="dxa"/>
              <w:bottom w:w="20" w:type="dxa"/>
              <w:right w:w="30" w:type="dxa"/>
            </w:tcMar>
          </w:tcPr>
          <w:p w14:paraId="1036F29C" w14:textId="77777777" w:rsidR="00AD205C" w:rsidRDefault="002C259D" w:rsidP="00D24084">
            <w:r>
              <w:t>Popís</w:t>
            </w:r>
          </w:p>
        </w:tc>
        <w:tc>
          <w:tcPr>
            <w:tcW w:w="3175" w:type="dxa"/>
            <w:tcMar>
              <w:top w:w="30" w:type="dxa"/>
              <w:left w:w="30" w:type="dxa"/>
              <w:bottom w:w="20" w:type="dxa"/>
              <w:right w:w="30" w:type="dxa"/>
            </w:tcMar>
          </w:tcPr>
          <w:p w14:paraId="2705F3F6" w14:textId="77777777" w:rsidR="00AD205C" w:rsidRDefault="002C259D" w:rsidP="00D24084">
            <w:r>
              <w:t>Špecifikácia chyby</w:t>
            </w:r>
          </w:p>
        </w:tc>
        <w:tc>
          <w:tcPr>
            <w:tcW w:w="1814" w:type="dxa"/>
            <w:tcMar>
              <w:top w:w="30" w:type="dxa"/>
              <w:left w:w="30" w:type="dxa"/>
              <w:bottom w:w="20" w:type="dxa"/>
              <w:right w:w="30" w:type="dxa"/>
            </w:tcMar>
          </w:tcPr>
          <w:p w14:paraId="2A6CDB11" w14:textId="77777777" w:rsidR="00AD205C" w:rsidRDefault="002C259D" w:rsidP="00D24084">
            <w:r>
              <w:t>Typ chyby</w:t>
            </w:r>
          </w:p>
        </w:tc>
      </w:tr>
      <w:tr w:rsidR="00AD205C" w14:paraId="2F87E2FB" w14:textId="77777777" w:rsidTr="00AD205C">
        <w:tc>
          <w:tcPr>
            <w:tcW w:w="907" w:type="dxa"/>
            <w:tcMar>
              <w:top w:w="30" w:type="dxa"/>
              <w:left w:w="30" w:type="dxa"/>
              <w:bottom w:w="20" w:type="dxa"/>
              <w:right w:w="30" w:type="dxa"/>
            </w:tcMar>
          </w:tcPr>
          <w:p w14:paraId="48A046C4" w14:textId="77777777" w:rsidR="00AD205C" w:rsidRDefault="002C259D" w:rsidP="00D24084">
            <w:r>
              <w:t>15</w:t>
            </w:r>
          </w:p>
        </w:tc>
        <w:tc>
          <w:tcPr>
            <w:tcW w:w="3175" w:type="dxa"/>
            <w:tcMar>
              <w:top w:w="30" w:type="dxa"/>
              <w:left w:w="30" w:type="dxa"/>
              <w:bottom w:w="20" w:type="dxa"/>
              <w:right w:w="30" w:type="dxa"/>
            </w:tcMar>
          </w:tcPr>
          <w:p w14:paraId="47C7AB8A" w14:textId="77777777" w:rsidR="00AD205C" w:rsidRDefault="002C259D" w:rsidP="00D24084">
            <w:r>
              <w:t>Zadané prihlasovacie údaje nie sú správne</w:t>
            </w:r>
          </w:p>
        </w:tc>
        <w:tc>
          <w:tcPr>
            <w:tcW w:w="3175" w:type="dxa"/>
            <w:tcMar>
              <w:top w:w="30" w:type="dxa"/>
              <w:left w:w="30" w:type="dxa"/>
              <w:bottom w:w="20" w:type="dxa"/>
              <w:right w:w="30" w:type="dxa"/>
            </w:tcMar>
          </w:tcPr>
          <w:p w14:paraId="520C9AE8" w14:textId="77777777" w:rsidR="00AD205C" w:rsidRDefault="002C259D" w:rsidP="00D24084">
            <w:r>
              <w:t>Zadané prihlasovacie údaje nie sú správne</w:t>
            </w:r>
          </w:p>
        </w:tc>
        <w:tc>
          <w:tcPr>
            <w:tcW w:w="1814" w:type="dxa"/>
            <w:tcMar>
              <w:top w:w="30" w:type="dxa"/>
              <w:left w:w="30" w:type="dxa"/>
              <w:bottom w:w="20" w:type="dxa"/>
              <w:right w:w="30" w:type="dxa"/>
            </w:tcMar>
          </w:tcPr>
          <w:p w14:paraId="489FA4F3" w14:textId="77777777" w:rsidR="00AD205C" w:rsidRDefault="002C259D" w:rsidP="00D24084">
            <w:r>
              <w:t>Biznis</w:t>
            </w:r>
          </w:p>
        </w:tc>
      </w:tr>
    </w:tbl>
    <w:p w14:paraId="0B1B95D2" w14:textId="77777777" w:rsidR="00AD205C" w:rsidRDefault="00AD205C" w:rsidP="00D24084"/>
    <w:p w14:paraId="3C4F5C93" w14:textId="77777777" w:rsidR="003C1732" w:rsidRDefault="003C1732" w:rsidP="00D24084">
      <w:r>
        <w:br w:type="page"/>
      </w:r>
    </w:p>
    <w:p w14:paraId="4B9F5196" w14:textId="398BEFDF" w:rsidR="00AD205C" w:rsidRDefault="002C259D" w:rsidP="00D24084">
      <w:pPr>
        <w:pStyle w:val="Nadpis2"/>
      </w:pPr>
      <w:bookmarkStart w:id="417" w:name="scroll-bookmark-283"/>
      <w:bookmarkStart w:id="418" w:name="_Toc101774460"/>
      <w:r>
        <w:lastRenderedPageBreak/>
        <w:t>Prihlásenie certifikátom</w:t>
      </w:r>
      <w:bookmarkEnd w:id="417"/>
      <w:bookmarkEnd w:id="418"/>
    </w:p>
    <w:p w14:paraId="3A09CDB2" w14:textId="142FC6FA" w:rsidR="00AD205C" w:rsidRDefault="002C259D" w:rsidP="00D24084">
      <w:pPr>
        <w:pStyle w:val="Nadpis3"/>
      </w:pPr>
      <w:bookmarkStart w:id="419" w:name="scroll-bookmark-284"/>
      <w:bookmarkStart w:id="420" w:name="_Toc101774461"/>
      <w:r>
        <w:t>Procesné/logické údaje</w:t>
      </w:r>
      <w:bookmarkEnd w:id="419"/>
      <w:bookmarkEnd w:id="420"/>
    </w:p>
    <w:p w14:paraId="2524F637" w14:textId="4EEE340C" w:rsidR="00AD205C" w:rsidRDefault="002C259D" w:rsidP="00D24084">
      <w:pPr>
        <w:pStyle w:val="Nadpis4"/>
      </w:pPr>
      <w:bookmarkStart w:id="421" w:name="scroll-bookmark-285"/>
      <w:r>
        <w:t>Procesný tok / biznis logika služby</w:t>
      </w:r>
      <w:bookmarkEnd w:id="421"/>
    </w:p>
    <w:p w14:paraId="16065993" w14:textId="77777777" w:rsidR="00AD205C" w:rsidRDefault="002C259D" w:rsidP="00D24084">
      <w:r>
        <w:t>Služba na základe poskytnutých vstupných údajov autentifikuje volajúcu stranu a v prípade úspešného prihlásenia vytvorí token a tento poskytne volajúcej strane. Služba je podmienená volaním dvoch operácií::</w:t>
      </w:r>
    </w:p>
    <w:p w14:paraId="0CA71BB8" w14:textId="77777777" w:rsidR="00AD205C" w:rsidRDefault="002C259D" w:rsidP="00D24084">
      <w:pPr>
        <w:pStyle w:val="Odsekzoznamu"/>
        <w:numPr>
          <w:ilvl w:val="0"/>
          <w:numId w:val="52"/>
        </w:numPr>
      </w:pPr>
      <w:r>
        <w:t>Výzva (IS CEP vráti obsah dokumentu)</w:t>
      </w:r>
    </w:p>
    <w:p w14:paraId="01DF27FB" w14:textId="77777777" w:rsidR="00AD205C" w:rsidRDefault="002C259D" w:rsidP="00D24084">
      <w:pPr>
        <w:pStyle w:val="Odsekzoznamu"/>
        <w:numPr>
          <w:ilvl w:val="0"/>
          <w:numId w:val="52"/>
        </w:numPr>
      </w:pPr>
      <w:r>
        <w:t>Prihlásenie (IS CEP očakáva podpísaný dokument)</w:t>
      </w:r>
    </w:p>
    <w:p w14:paraId="690D7C42" w14:textId="5DB075F7" w:rsidR="00AD205C" w:rsidRDefault="002C259D" w:rsidP="00D24084">
      <w:pPr>
        <w:pStyle w:val="Nadpis4"/>
      </w:pPr>
      <w:bookmarkStart w:id="422" w:name="scroll-bookmark-286"/>
      <w:r>
        <w:t>Operácie poskytovanej služby</w:t>
      </w:r>
      <w:bookmarkEnd w:id="42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8F2B34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64D309" w14:textId="77777777" w:rsidR="00AD205C" w:rsidRDefault="002C259D" w:rsidP="00D24084">
            <w:r>
              <w:t>Názov operácie</w:t>
            </w:r>
          </w:p>
        </w:tc>
        <w:tc>
          <w:tcPr>
            <w:tcW w:w="3628" w:type="dxa"/>
            <w:tcMar>
              <w:top w:w="30" w:type="dxa"/>
              <w:left w:w="30" w:type="dxa"/>
              <w:bottom w:w="20" w:type="dxa"/>
              <w:right w:w="30" w:type="dxa"/>
            </w:tcMar>
          </w:tcPr>
          <w:p w14:paraId="4800CFB1" w14:textId="77777777" w:rsidR="00AD205C" w:rsidRDefault="002C259D" w:rsidP="00D24084">
            <w:r>
              <w:t>Popis operácie</w:t>
            </w:r>
          </w:p>
        </w:tc>
        <w:tc>
          <w:tcPr>
            <w:tcW w:w="907" w:type="dxa"/>
            <w:tcMar>
              <w:top w:w="30" w:type="dxa"/>
              <w:left w:w="30" w:type="dxa"/>
              <w:bottom w:w="20" w:type="dxa"/>
              <w:right w:w="30" w:type="dxa"/>
            </w:tcMar>
          </w:tcPr>
          <w:p w14:paraId="622CA7D1" w14:textId="77777777" w:rsidR="00AD205C" w:rsidRDefault="002C259D" w:rsidP="00D24084">
            <w:r>
              <w:t>Poradie operácie</w:t>
            </w:r>
          </w:p>
        </w:tc>
        <w:tc>
          <w:tcPr>
            <w:tcW w:w="1361" w:type="dxa"/>
            <w:tcMar>
              <w:top w:w="30" w:type="dxa"/>
              <w:left w:w="30" w:type="dxa"/>
              <w:bottom w:w="20" w:type="dxa"/>
              <w:right w:w="30" w:type="dxa"/>
            </w:tcMar>
          </w:tcPr>
          <w:p w14:paraId="662EFA0E" w14:textId="77777777" w:rsidR="00AD205C" w:rsidRDefault="002C259D" w:rsidP="00D24084">
            <w:r>
              <w:t>Vstupné parametre</w:t>
            </w:r>
          </w:p>
        </w:tc>
        <w:tc>
          <w:tcPr>
            <w:tcW w:w="1361" w:type="dxa"/>
            <w:tcMar>
              <w:top w:w="30" w:type="dxa"/>
              <w:left w:w="30" w:type="dxa"/>
              <w:bottom w:w="20" w:type="dxa"/>
              <w:right w:w="30" w:type="dxa"/>
            </w:tcMar>
          </w:tcPr>
          <w:p w14:paraId="333BD1F7" w14:textId="77777777" w:rsidR="00AD205C" w:rsidRDefault="002C259D" w:rsidP="00D24084">
            <w:r>
              <w:t>Vystupné parametre</w:t>
            </w:r>
          </w:p>
        </w:tc>
      </w:tr>
      <w:tr w:rsidR="00AD205C" w14:paraId="6FC4008A" w14:textId="77777777" w:rsidTr="00AD205C">
        <w:tc>
          <w:tcPr>
            <w:tcW w:w="1814" w:type="dxa"/>
            <w:tcMar>
              <w:top w:w="30" w:type="dxa"/>
              <w:left w:w="30" w:type="dxa"/>
              <w:bottom w:w="20" w:type="dxa"/>
              <w:right w:w="30" w:type="dxa"/>
            </w:tcMar>
          </w:tcPr>
          <w:p w14:paraId="31D41CEF" w14:textId="77777777" w:rsidR="00AD205C" w:rsidRDefault="002C259D" w:rsidP="00D24084">
            <w:r>
              <w:t>PrihlasenieCertifikatomVyzva</w:t>
            </w:r>
          </w:p>
        </w:tc>
        <w:tc>
          <w:tcPr>
            <w:tcW w:w="3628" w:type="dxa"/>
            <w:tcMar>
              <w:top w:w="30" w:type="dxa"/>
              <w:left w:w="30" w:type="dxa"/>
              <w:bottom w:w="20" w:type="dxa"/>
              <w:right w:w="30" w:type="dxa"/>
            </w:tcMar>
          </w:tcPr>
          <w:p w14:paraId="3166BF83" w14:textId="77777777" w:rsidR="00AD205C" w:rsidRDefault="002C259D" w:rsidP="00D24084">
            <w:r>
              <w:t>IS CEP vráti obsah dokumentu</w:t>
            </w:r>
          </w:p>
        </w:tc>
        <w:tc>
          <w:tcPr>
            <w:tcW w:w="907" w:type="dxa"/>
            <w:tcMar>
              <w:top w:w="30" w:type="dxa"/>
              <w:left w:w="30" w:type="dxa"/>
              <w:bottom w:w="20" w:type="dxa"/>
              <w:right w:w="30" w:type="dxa"/>
            </w:tcMar>
          </w:tcPr>
          <w:p w14:paraId="4DCDD164" w14:textId="77777777" w:rsidR="00AD205C" w:rsidRDefault="002C259D" w:rsidP="00D24084">
            <w:r>
              <w:t>1</w:t>
            </w:r>
          </w:p>
        </w:tc>
        <w:tc>
          <w:tcPr>
            <w:tcW w:w="1361" w:type="dxa"/>
            <w:tcMar>
              <w:top w:w="30" w:type="dxa"/>
              <w:left w:w="30" w:type="dxa"/>
              <w:bottom w:w="20" w:type="dxa"/>
              <w:right w:w="30" w:type="dxa"/>
            </w:tcMar>
          </w:tcPr>
          <w:p w14:paraId="6BE6CA22" w14:textId="77777777" w:rsidR="00AD205C" w:rsidRDefault="002C259D" w:rsidP="00D24084">
            <w:r>
              <w:t>bez parametrov</w:t>
            </w:r>
          </w:p>
        </w:tc>
        <w:tc>
          <w:tcPr>
            <w:tcW w:w="1361" w:type="dxa"/>
            <w:tcMar>
              <w:top w:w="30" w:type="dxa"/>
              <w:left w:w="30" w:type="dxa"/>
              <w:bottom w:w="20" w:type="dxa"/>
              <w:right w:w="30" w:type="dxa"/>
            </w:tcMar>
          </w:tcPr>
          <w:p w14:paraId="0FE56E45" w14:textId="77777777" w:rsidR="00AD205C" w:rsidRDefault="002C259D" w:rsidP="00D24084">
            <w:r>
              <w:t>PrihlasenieCertifikatomVyzva</w:t>
            </w:r>
          </w:p>
        </w:tc>
      </w:tr>
      <w:tr w:rsidR="00AD205C" w14:paraId="6FE0B48E" w14:textId="77777777" w:rsidTr="00AD205C">
        <w:tc>
          <w:tcPr>
            <w:tcW w:w="1814" w:type="dxa"/>
            <w:tcMar>
              <w:top w:w="30" w:type="dxa"/>
              <w:left w:w="30" w:type="dxa"/>
              <w:bottom w:w="20" w:type="dxa"/>
              <w:right w:w="30" w:type="dxa"/>
            </w:tcMar>
          </w:tcPr>
          <w:p w14:paraId="4D55A62B" w14:textId="77777777" w:rsidR="00AD205C" w:rsidRDefault="002C259D" w:rsidP="00D24084">
            <w:r>
              <w:t>PrihlasenieCertifikatom</w:t>
            </w:r>
          </w:p>
        </w:tc>
        <w:tc>
          <w:tcPr>
            <w:tcW w:w="3628" w:type="dxa"/>
            <w:tcMar>
              <w:top w:w="30" w:type="dxa"/>
              <w:left w:w="30" w:type="dxa"/>
              <w:bottom w:w="20" w:type="dxa"/>
              <w:right w:w="30" w:type="dxa"/>
            </w:tcMar>
          </w:tcPr>
          <w:p w14:paraId="69D49928" w14:textId="77777777" w:rsidR="00AD205C" w:rsidRDefault="002C259D" w:rsidP="00D24084">
            <w:r>
              <w:t>IS CEP očakáva podpísaný dokument</w:t>
            </w:r>
          </w:p>
        </w:tc>
        <w:tc>
          <w:tcPr>
            <w:tcW w:w="907" w:type="dxa"/>
            <w:tcMar>
              <w:top w:w="30" w:type="dxa"/>
              <w:left w:w="30" w:type="dxa"/>
              <w:bottom w:w="20" w:type="dxa"/>
              <w:right w:w="30" w:type="dxa"/>
            </w:tcMar>
          </w:tcPr>
          <w:p w14:paraId="1C04960F" w14:textId="77777777" w:rsidR="00AD205C" w:rsidRDefault="002C259D" w:rsidP="00D24084">
            <w:r>
              <w:t>2</w:t>
            </w:r>
          </w:p>
        </w:tc>
        <w:tc>
          <w:tcPr>
            <w:tcW w:w="1361" w:type="dxa"/>
            <w:tcMar>
              <w:top w:w="30" w:type="dxa"/>
              <w:left w:w="30" w:type="dxa"/>
              <w:bottom w:w="20" w:type="dxa"/>
              <w:right w:w="30" w:type="dxa"/>
            </w:tcMar>
          </w:tcPr>
          <w:p w14:paraId="76FD80F5" w14:textId="77777777" w:rsidR="00AD205C" w:rsidRDefault="002C259D" w:rsidP="00D24084">
            <w:r>
              <w:t>RPPrihlasenieCertifikatomPodpisanyDokument</w:t>
            </w:r>
          </w:p>
        </w:tc>
        <w:tc>
          <w:tcPr>
            <w:tcW w:w="1361" w:type="dxa"/>
            <w:tcMar>
              <w:top w:w="30" w:type="dxa"/>
              <w:left w:w="30" w:type="dxa"/>
              <w:bottom w:w="20" w:type="dxa"/>
              <w:right w:w="30" w:type="dxa"/>
            </w:tcMar>
          </w:tcPr>
          <w:p w14:paraId="76492A17" w14:textId="77777777" w:rsidR="00AD205C" w:rsidRDefault="002C259D" w:rsidP="00D24084">
            <w:r>
              <w:t>PrihlasenieCertifikatom</w:t>
            </w:r>
          </w:p>
        </w:tc>
      </w:tr>
    </w:tbl>
    <w:p w14:paraId="1A7BA3B3" w14:textId="77777777" w:rsidR="00AD205C" w:rsidRDefault="00AD205C" w:rsidP="00D24084"/>
    <w:p w14:paraId="1443C41A" w14:textId="77777777" w:rsidR="00AD205C" w:rsidRDefault="002C259D" w:rsidP="00D24084">
      <w:r>
        <w:t>PrihlasenieCertifikatomVyzva</w:t>
      </w:r>
      <w:r>
        <w:br/>
      </w:r>
    </w:p>
    <w:p w14:paraId="06C6C429" w14:textId="77777777" w:rsidR="00AD205C" w:rsidRDefault="002C259D" w:rsidP="00D24084">
      <w:r>
        <w:rPr>
          <w:noProof/>
        </w:rPr>
        <w:drawing>
          <wp:inline distT="0" distB="0" distL="0" distR="0" wp14:anchorId="62FB6971" wp14:editId="6208F0CF">
            <wp:extent cx="4343400" cy="2609850"/>
            <wp:effectExtent l="0" t="0" r="0" b="0"/>
            <wp:docPr id="100085" name="Picture 10008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895"/>
                    <a:stretch>
                      <a:fillRect/>
                    </a:stretch>
                  </pic:blipFill>
                  <pic:spPr>
                    <a:xfrm>
                      <a:off x="0" y="0"/>
                      <a:ext cx="4343400" cy="2609850"/>
                    </a:xfrm>
                    <a:prstGeom prst="rect">
                      <a:avLst/>
                    </a:prstGeom>
                  </pic:spPr>
                </pic:pic>
              </a:graphicData>
            </a:graphic>
          </wp:inline>
        </w:drawing>
      </w:r>
    </w:p>
    <w:p w14:paraId="125FFA8A" w14:textId="77777777" w:rsidR="00AD205C" w:rsidRDefault="002C259D"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AD205C" w14:paraId="51122132" w14:textId="77777777" w:rsidTr="00AD205C">
        <w:tc>
          <w:tcPr>
            <w:tcW w:w="1814" w:type="dxa"/>
            <w:tcMar>
              <w:top w:w="30" w:type="dxa"/>
              <w:left w:w="30" w:type="dxa"/>
              <w:bottom w:w="20" w:type="dxa"/>
              <w:right w:w="30" w:type="dxa"/>
            </w:tcMar>
          </w:tcPr>
          <w:p w14:paraId="071B48F8" w14:textId="77777777" w:rsidR="00AD205C" w:rsidRDefault="002C259D" w:rsidP="00D24084">
            <w:r>
              <w:t>Atribút</w:t>
            </w:r>
          </w:p>
        </w:tc>
        <w:tc>
          <w:tcPr>
            <w:tcW w:w="7257" w:type="dxa"/>
            <w:tcMar>
              <w:top w:w="30" w:type="dxa"/>
              <w:left w:w="30" w:type="dxa"/>
              <w:bottom w:w="20" w:type="dxa"/>
              <w:right w:w="30" w:type="dxa"/>
            </w:tcMar>
          </w:tcPr>
          <w:p w14:paraId="3CCAF47D" w14:textId="77777777" w:rsidR="00AD205C" w:rsidRDefault="002C259D" w:rsidP="00D24084">
            <w:r>
              <w:t>Obsah dokumentu : Reťazec</w:t>
            </w:r>
          </w:p>
        </w:tc>
      </w:tr>
      <w:tr w:rsidR="00AD205C" w14:paraId="3551C8C3" w14:textId="77777777" w:rsidTr="00AD205C">
        <w:tc>
          <w:tcPr>
            <w:tcW w:w="1814" w:type="dxa"/>
            <w:tcMar>
              <w:top w:w="30" w:type="dxa"/>
              <w:left w:w="30" w:type="dxa"/>
              <w:bottom w:w="20" w:type="dxa"/>
              <w:right w:w="30" w:type="dxa"/>
            </w:tcMar>
          </w:tcPr>
          <w:p w14:paraId="3F906770" w14:textId="77777777" w:rsidR="00AD205C" w:rsidRDefault="002C259D" w:rsidP="00D24084">
            <w:r>
              <w:t>Opis</w:t>
            </w:r>
          </w:p>
        </w:tc>
        <w:tc>
          <w:tcPr>
            <w:tcW w:w="7257" w:type="dxa"/>
            <w:tcMar>
              <w:top w:w="30" w:type="dxa"/>
              <w:left w:w="30" w:type="dxa"/>
              <w:bottom w:w="20" w:type="dxa"/>
              <w:right w:w="30" w:type="dxa"/>
            </w:tcMar>
          </w:tcPr>
          <w:p w14:paraId="21DCF939" w14:textId="77777777" w:rsidR="00AD205C" w:rsidRDefault="002C259D" w:rsidP="00D24084">
            <w:r>
              <w:t>obsah dokumentu ktorý sa požaduje podpísať</w:t>
            </w:r>
          </w:p>
        </w:tc>
      </w:tr>
    </w:tbl>
    <w:p w14:paraId="1D8FBE81" w14:textId="77777777" w:rsidR="00AD205C" w:rsidRDefault="00AD205C" w:rsidP="00D24084"/>
    <w:p w14:paraId="2E8C104A" w14:textId="77777777" w:rsidR="001A266C" w:rsidRDefault="001A266C" w:rsidP="00D24084"/>
    <w:p w14:paraId="4E59ADEA" w14:textId="77777777" w:rsidR="001A266C" w:rsidRDefault="001A266C" w:rsidP="00D24084"/>
    <w:p w14:paraId="6171CB57" w14:textId="77777777" w:rsidR="00AD205C" w:rsidRDefault="002C259D" w:rsidP="00D24084">
      <w:r>
        <w:lastRenderedPageBreak/>
        <w:t>RPPrihlasenieCertifikatomPodpisanyDokument</w:t>
      </w:r>
      <w:r>
        <w:br/>
      </w:r>
    </w:p>
    <w:p w14:paraId="6592A092" w14:textId="77777777" w:rsidR="00AD205C" w:rsidRDefault="002C259D" w:rsidP="00D24084">
      <w:r>
        <w:rPr>
          <w:noProof/>
        </w:rPr>
        <w:drawing>
          <wp:inline distT="0" distB="0" distL="0" distR="0" wp14:anchorId="0C0B3076" wp14:editId="244ECAA1">
            <wp:extent cx="4248150" cy="3200400"/>
            <wp:effectExtent l="0" t="0" r="0" b="0"/>
            <wp:docPr id="100086" name="Picture 10008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896"/>
                    <a:stretch>
                      <a:fillRect/>
                    </a:stretch>
                  </pic:blipFill>
                  <pic:spPr>
                    <a:xfrm>
                      <a:off x="0" y="0"/>
                      <a:ext cx="4248150" cy="3200400"/>
                    </a:xfrm>
                    <a:prstGeom prst="rect">
                      <a:avLst/>
                    </a:prstGeom>
                  </pic:spPr>
                </pic:pic>
              </a:graphicData>
            </a:graphic>
          </wp:inline>
        </w:drawing>
      </w:r>
    </w:p>
    <w:p w14:paraId="4526E452" w14:textId="77777777" w:rsidR="00AD205C" w:rsidRDefault="002C259D"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AD205C" w14:paraId="1DF1C38C" w14:textId="77777777" w:rsidTr="001A266C">
        <w:tc>
          <w:tcPr>
            <w:tcW w:w="846" w:type="dxa"/>
            <w:tcMar>
              <w:top w:w="30" w:type="dxa"/>
              <w:left w:w="30" w:type="dxa"/>
              <w:bottom w:w="20" w:type="dxa"/>
              <w:right w:w="30" w:type="dxa"/>
            </w:tcMar>
          </w:tcPr>
          <w:p w14:paraId="0011EB1F" w14:textId="77777777" w:rsidR="00AD205C" w:rsidRDefault="002C259D" w:rsidP="00D24084">
            <w:r>
              <w:t>Atribút</w:t>
            </w:r>
          </w:p>
        </w:tc>
        <w:tc>
          <w:tcPr>
            <w:tcW w:w="8225" w:type="dxa"/>
            <w:tcMar>
              <w:top w:w="30" w:type="dxa"/>
              <w:left w:w="30" w:type="dxa"/>
              <w:bottom w:w="20" w:type="dxa"/>
              <w:right w:w="30" w:type="dxa"/>
            </w:tcMar>
          </w:tcPr>
          <w:p w14:paraId="4A75A2C2" w14:textId="77777777" w:rsidR="00AD205C" w:rsidRDefault="002C259D" w:rsidP="00D24084">
            <w:r>
              <w:t>Obsah podpísaného dokumentu : Reťazec</w:t>
            </w:r>
          </w:p>
        </w:tc>
      </w:tr>
      <w:tr w:rsidR="00AD205C" w14:paraId="7BA013C7" w14:textId="77777777" w:rsidTr="001A266C">
        <w:tc>
          <w:tcPr>
            <w:tcW w:w="846" w:type="dxa"/>
            <w:tcMar>
              <w:top w:w="30" w:type="dxa"/>
              <w:left w:w="30" w:type="dxa"/>
              <w:bottom w:w="20" w:type="dxa"/>
              <w:right w:w="30" w:type="dxa"/>
            </w:tcMar>
          </w:tcPr>
          <w:p w14:paraId="5EE79585" w14:textId="77777777" w:rsidR="00AD205C" w:rsidRDefault="002C259D" w:rsidP="00D24084">
            <w:r>
              <w:t>Opis</w:t>
            </w:r>
          </w:p>
        </w:tc>
        <w:tc>
          <w:tcPr>
            <w:tcW w:w="8225" w:type="dxa"/>
            <w:tcMar>
              <w:top w:w="30" w:type="dxa"/>
              <w:left w:w="30" w:type="dxa"/>
              <w:bottom w:w="20" w:type="dxa"/>
              <w:right w:w="30" w:type="dxa"/>
            </w:tcMar>
          </w:tcPr>
          <w:p w14:paraId="755FE9FA" w14:textId="77777777" w:rsidR="00AD205C" w:rsidRDefault="002C259D" w:rsidP="00D24084">
            <w:r>
              <w:t>obsah podpísaného dokumentu</w:t>
            </w:r>
          </w:p>
        </w:tc>
      </w:tr>
    </w:tbl>
    <w:p w14:paraId="4723B227" w14:textId="77777777" w:rsidR="001A266C" w:rsidRDefault="001A266C" w:rsidP="00D24084"/>
    <w:p w14:paraId="3F765B8F" w14:textId="77777777" w:rsidR="00AD205C" w:rsidRDefault="002C259D" w:rsidP="00D24084">
      <w:r>
        <w:t>Účet</w:t>
      </w:r>
    </w:p>
    <w:tbl>
      <w:tblPr>
        <w:tblStyle w:val="ScrollTableNormal"/>
        <w:tblW w:w="9071" w:type="dxa"/>
        <w:tblLayout w:type="fixed"/>
        <w:tblLook w:val="0000" w:firstRow="0" w:lastRow="0" w:firstColumn="0" w:lastColumn="0" w:noHBand="0" w:noVBand="0"/>
      </w:tblPr>
      <w:tblGrid>
        <w:gridCol w:w="846"/>
        <w:gridCol w:w="8225"/>
      </w:tblGrid>
      <w:tr w:rsidR="00AD205C" w14:paraId="653AB66C" w14:textId="77777777" w:rsidTr="001A266C">
        <w:tc>
          <w:tcPr>
            <w:tcW w:w="846" w:type="dxa"/>
            <w:tcMar>
              <w:top w:w="30" w:type="dxa"/>
              <w:left w:w="30" w:type="dxa"/>
              <w:bottom w:w="20" w:type="dxa"/>
              <w:right w:w="30" w:type="dxa"/>
            </w:tcMar>
          </w:tcPr>
          <w:p w14:paraId="3AA34B2D" w14:textId="77777777" w:rsidR="00AD205C" w:rsidRDefault="002C259D" w:rsidP="00D24084">
            <w:r>
              <w:t>Atribút</w:t>
            </w:r>
          </w:p>
        </w:tc>
        <w:tc>
          <w:tcPr>
            <w:tcW w:w="8225" w:type="dxa"/>
            <w:tcMar>
              <w:top w:w="30" w:type="dxa"/>
              <w:left w:w="30" w:type="dxa"/>
              <w:bottom w:w="20" w:type="dxa"/>
              <w:right w:w="30" w:type="dxa"/>
            </w:tcMar>
          </w:tcPr>
          <w:p w14:paraId="2587C91A" w14:textId="77777777" w:rsidR="00AD205C" w:rsidRDefault="002C259D" w:rsidP="00D24084">
            <w:r>
              <w:t>Názov účtu : Reťazec</w:t>
            </w:r>
          </w:p>
        </w:tc>
      </w:tr>
      <w:tr w:rsidR="00AD205C" w14:paraId="0BB12385" w14:textId="77777777" w:rsidTr="001A266C">
        <w:tc>
          <w:tcPr>
            <w:tcW w:w="846" w:type="dxa"/>
            <w:tcMar>
              <w:top w:w="30" w:type="dxa"/>
              <w:left w:w="30" w:type="dxa"/>
              <w:bottom w:w="20" w:type="dxa"/>
              <w:right w:w="30" w:type="dxa"/>
            </w:tcMar>
          </w:tcPr>
          <w:p w14:paraId="18752E1F" w14:textId="77777777" w:rsidR="00AD205C" w:rsidRDefault="002C259D" w:rsidP="00D24084">
            <w:r>
              <w:t>Opis</w:t>
            </w:r>
          </w:p>
        </w:tc>
        <w:tc>
          <w:tcPr>
            <w:tcW w:w="8225" w:type="dxa"/>
            <w:tcMar>
              <w:top w:w="30" w:type="dxa"/>
              <w:left w:w="30" w:type="dxa"/>
              <w:bottom w:w="20" w:type="dxa"/>
              <w:right w:w="30" w:type="dxa"/>
            </w:tcMar>
          </w:tcPr>
          <w:p w14:paraId="6277096A" w14:textId="77777777" w:rsidR="00AD205C" w:rsidRDefault="002C259D" w:rsidP="00D24084">
            <w:r>
              <w:t>názov účtu pre ktorý sa vyžaduje prihlásenie</w:t>
            </w:r>
          </w:p>
        </w:tc>
      </w:tr>
    </w:tbl>
    <w:p w14:paraId="25AC4A09" w14:textId="77777777" w:rsidR="00AD205C" w:rsidRDefault="00AD205C" w:rsidP="00D24084"/>
    <w:p w14:paraId="5DA0EEE5" w14:textId="77777777" w:rsidR="001A266C" w:rsidRDefault="001A266C" w:rsidP="00D24084"/>
    <w:p w14:paraId="01F9A6CE" w14:textId="77777777" w:rsidR="001A266C" w:rsidRDefault="001A266C" w:rsidP="00D24084"/>
    <w:p w14:paraId="6180D79E" w14:textId="77777777" w:rsidR="001A266C" w:rsidRDefault="001A266C" w:rsidP="00D24084"/>
    <w:p w14:paraId="26DCBDBE" w14:textId="77777777" w:rsidR="001A266C" w:rsidRDefault="001A266C" w:rsidP="00D24084"/>
    <w:p w14:paraId="7D67D75E" w14:textId="77777777" w:rsidR="001A266C" w:rsidRDefault="001A266C" w:rsidP="00D24084"/>
    <w:p w14:paraId="13BE3DF1" w14:textId="77777777" w:rsidR="001A266C" w:rsidRDefault="001A266C" w:rsidP="00D24084"/>
    <w:p w14:paraId="045B05B8" w14:textId="77777777" w:rsidR="001A266C" w:rsidRDefault="001A266C" w:rsidP="00D24084"/>
    <w:p w14:paraId="32F71C0B" w14:textId="77777777" w:rsidR="001A266C" w:rsidRDefault="001A266C" w:rsidP="00D24084"/>
    <w:p w14:paraId="4CFB8E50" w14:textId="77777777" w:rsidR="001A266C" w:rsidRDefault="001A266C" w:rsidP="00D24084"/>
    <w:p w14:paraId="698F755E" w14:textId="77777777" w:rsidR="001A266C" w:rsidRDefault="001A266C" w:rsidP="00D24084"/>
    <w:p w14:paraId="3F967CFA" w14:textId="77777777" w:rsidR="001A266C" w:rsidRDefault="001A266C" w:rsidP="00D24084"/>
    <w:p w14:paraId="0B4556E5" w14:textId="77777777" w:rsidR="001A266C" w:rsidRDefault="001A266C" w:rsidP="00D24084"/>
    <w:p w14:paraId="7E233B05" w14:textId="77777777" w:rsidR="001A266C" w:rsidRDefault="001A266C" w:rsidP="00D24084"/>
    <w:p w14:paraId="289C38FC" w14:textId="77777777" w:rsidR="001A266C" w:rsidRDefault="001A266C" w:rsidP="00D24084"/>
    <w:p w14:paraId="0C42F34B" w14:textId="77777777" w:rsidR="001A266C" w:rsidRDefault="001A266C" w:rsidP="00D24084"/>
    <w:p w14:paraId="7F7C2C41" w14:textId="77777777" w:rsidR="001A266C" w:rsidRDefault="001A266C" w:rsidP="00D24084"/>
    <w:p w14:paraId="59BAB9AA" w14:textId="77777777" w:rsidR="001A266C" w:rsidRDefault="001A266C" w:rsidP="00D24084"/>
    <w:p w14:paraId="6B7198EE" w14:textId="77777777" w:rsidR="001A266C" w:rsidRDefault="001A266C" w:rsidP="00D24084"/>
    <w:p w14:paraId="0004CB11" w14:textId="77777777" w:rsidR="00AD205C" w:rsidRDefault="002C259D" w:rsidP="00D24084">
      <w:r>
        <w:lastRenderedPageBreak/>
        <w:t>PrihlasenieCertifikatom</w:t>
      </w:r>
      <w:r>
        <w:br/>
      </w:r>
    </w:p>
    <w:p w14:paraId="52EEEE2B" w14:textId="77777777" w:rsidR="00AD205C" w:rsidRDefault="002C259D" w:rsidP="00D24084">
      <w:r>
        <w:rPr>
          <w:noProof/>
        </w:rPr>
        <w:drawing>
          <wp:inline distT="0" distB="0" distL="0" distR="0" wp14:anchorId="7DC038F5" wp14:editId="5256113A">
            <wp:extent cx="3467100" cy="3181350"/>
            <wp:effectExtent l="0" t="0" r="0" b="0"/>
            <wp:docPr id="100087" name="Picture 10008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897"/>
                    <a:stretch>
                      <a:fillRect/>
                    </a:stretch>
                  </pic:blipFill>
                  <pic:spPr>
                    <a:xfrm>
                      <a:off x="0" y="0"/>
                      <a:ext cx="3467100" cy="3181350"/>
                    </a:xfrm>
                    <a:prstGeom prst="rect">
                      <a:avLst/>
                    </a:prstGeom>
                  </pic:spPr>
                </pic:pic>
              </a:graphicData>
            </a:graphic>
          </wp:inline>
        </w:drawing>
      </w:r>
    </w:p>
    <w:p w14:paraId="3333BAC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4CF0D6A1" w14:textId="77777777" w:rsidTr="001A266C">
        <w:tc>
          <w:tcPr>
            <w:tcW w:w="988" w:type="dxa"/>
            <w:tcMar>
              <w:top w:w="30" w:type="dxa"/>
              <w:left w:w="30" w:type="dxa"/>
              <w:bottom w:w="20" w:type="dxa"/>
              <w:right w:w="30" w:type="dxa"/>
            </w:tcMar>
          </w:tcPr>
          <w:p w14:paraId="6291D6E9" w14:textId="77777777" w:rsidR="00AD205C" w:rsidRDefault="002C259D" w:rsidP="00D24084">
            <w:r>
              <w:t>Atribút</w:t>
            </w:r>
          </w:p>
        </w:tc>
        <w:tc>
          <w:tcPr>
            <w:tcW w:w="8083" w:type="dxa"/>
            <w:tcMar>
              <w:top w:w="30" w:type="dxa"/>
              <w:left w:w="30" w:type="dxa"/>
              <w:bottom w:w="20" w:type="dxa"/>
              <w:right w:w="30" w:type="dxa"/>
            </w:tcMar>
          </w:tcPr>
          <w:p w14:paraId="0FEE8855" w14:textId="77777777" w:rsidR="00AD205C" w:rsidRDefault="002C259D" w:rsidP="00D24084">
            <w:r>
              <w:t>tokenDescriptor</w:t>
            </w:r>
          </w:p>
        </w:tc>
      </w:tr>
      <w:tr w:rsidR="00AD205C" w14:paraId="4B0E58B7" w14:textId="77777777" w:rsidTr="001A266C">
        <w:tc>
          <w:tcPr>
            <w:tcW w:w="988" w:type="dxa"/>
            <w:tcMar>
              <w:top w:w="30" w:type="dxa"/>
              <w:left w:w="30" w:type="dxa"/>
              <w:bottom w:w="20" w:type="dxa"/>
              <w:right w:w="30" w:type="dxa"/>
            </w:tcMar>
          </w:tcPr>
          <w:p w14:paraId="4E66CFB4" w14:textId="77777777" w:rsidR="00AD205C" w:rsidRDefault="002C259D" w:rsidP="00D24084">
            <w:r>
              <w:t>Opis</w:t>
            </w:r>
          </w:p>
        </w:tc>
        <w:tc>
          <w:tcPr>
            <w:tcW w:w="8083" w:type="dxa"/>
            <w:tcMar>
              <w:top w:w="30" w:type="dxa"/>
              <w:left w:w="30" w:type="dxa"/>
              <w:bottom w:w="20" w:type="dxa"/>
              <w:right w:w="30" w:type="dxa"/>
            </w:tcMar>
          </w:tcPr>
          <w:p w14:paraId="593B17D6" w14:textId="77777777" w:rsidR="00AD205C" w:rsidRDefault="002C259D" w:rsidP="00D24084">
            <w:r>
              <w:t>Identifikácia používateľa</w:t>
            </w:r>
          </w:p>
        </w:tc>
      </w:tr>
    </w:tbl>
    <w:p w14:paraId="006E3482" w14:textId="77777777" w:rsidR="001A266C" w:rsidRDefault="001A266C" w:rsidP="00D24084"/>
    <w:p w14:paraId="1EE1126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1613347E" w14:textId="77777777" w:rsidTr="001A266C">
        <w:tc>
          <w:tcPr>
            <w:tcW w:w="988" w:type="dxa"/>
            <w:tcMar>
              <w:top w:w="30" w:type="dxa"/>
              <w:left w:w="30" w:type="dxa"/>
              <w:bottom w:w="20" w:type="dxa"/>
              <w:right w:w="30" w:type="dxa"/>
            </w:tcMar>
          </w:tcPr>
          <w:p w14:paraId="3B8BD595" w14:textId="77777777" w:rsidR="00AD205C" w:rsidRDefault="002C259D" w:rsidP="00D24084">
            <w:r>
              <w:t>Atribút</w:t>
            </w:r>
          </w:p>
        </w:tc>
        <w:tc>
          <w:tcPr>
            <w:tcW w:w="8083" w:type="dxa"/>
            <w:tcMar>
              <w:top w:w="30" w:type="dxa"/>
              <w:left w:w="30" w:type="dxa"/>
              <w:bottom w:w="20" w:type="dxa"/>
              <w:right w:w="30" w:type="dxa"/>
            </w:tcMar>
          </w:tcPr>
          <w:p w14:paraId="7E8D8423" w14:textId="77777777" w:rsidR="00AD205C" w:rsidRDefault="002C259D" w:rsidP="00D24084">
            <w:r>
              <w:t>Kód : an1_10</w:t>
            </w:r>
          </w:p>
        </w:tc>
      </w:tr>
      <w:tr w:rsidR="00AD205C" w14:paraId="0548669A" w14:textId="77777777" w:rsidTr="001A266C">
        <w:tc>
          <w:tcPr>
            <w:tcW w:w="988" w:type="dxa"/>
            <w:tcMar>
              <w:top w:w="30" w:type="dxa"/>
              <w:left w:w="30" w:type="dxa"/>
              <w:bottom w:w="20" w:type="dxa"/>
              <w:right w:w="30" w:type="dxa"/>
            </w:tcMar>
          </w:tcPr>
          <w:p w14:paraId="79D19053" w14:textId="77777777" w:rsidR="00AD205C" w:rsidRDefault="002C259D" w:rsidP="00D24084">
            <w:r>
              <w:t>Opis</w:t>
            </w:r>
          </w:p>
        </w:tc>
        <w:tc>
          <w:tcPr>
            <w:tcW w:w="8083" w:type="dxa"/>
            <w:tcMar>
              <w:top w:w="30" w:type="dxa"/>
              <w:left w:w="30" w:type="dxa"/>
              <w:bottom w:w="20" w:type="dxa"/>
              <w:right w:w="30" w:type="dxa"/>
            </w:tcMar>
          </w:tcPr>
          <w:p w14:paraId="779AB616" w14:textId="77777777" w:rsidR="00AD205C" w:rsidRDefault="002C259D" w:rsidP="00D24084">
            <w:r>
              <w:t>kód výsledku vykonania služby, pri úspešnom výsledku</w:t>
            </w:r>
            <w:r>
              <w:br/>
              <w:t>kód = 0</w:t>
            </w:r>
          </w:p>
        </w:tc>
      </w:tr>
      <w:tr w:rsidR="00AD205C" w14:paraId="32BBBEBC" w14:textId="77777777" w:rsidTr="001A266C">
        <w:tc>
          <w:tcPr>
            <w:tcW w:w="988" w:type="dxa"/>
            <w:tcMar>
              <w:top w:w="30" w:type="dxa"/>
              <w:left w:w="30" w:type="dxa"/>
              <w:bottom w:w="20" w:type="dxa"/>
              <w:right w:w="30" w:type="dxa"/>
            </w:tcMar>
          </w:tcPr>
          <w:p w14:paraId="4594D81E" w14:textId="77777777" w:rsidR="00AD205C" w:rsidRDefault="002C259D" w:rsidP="00D24084">
            <w:r>
              <w:t>Atribút</w:t>
            </w:r>
          </w:p>
        </w:tc>
        <w:tc>
          <w:tcPr>
            <w:tcW w:w="8083" w:type="dxa"/>
            <w:tcMar>
              <w:top w:w="30" w:type="dxa"/>
              <w:left w:w="30" w:type="dxa"/>
              <w:bottom w:w="20" w:type="dxa"/>
              <w:right w:w="30" w:type="dxa"/>
            </w:tcMar>
          </w:tcPr>
          <w:p w14:paraId="7A33DD3F" w14:textId="77777777" w:rsidR="00AD205C" w:rsidRDefault="002C259D" w:rsidP="00D24084">
            <w:r>
              <w:t>Popis : an1_255</w:t>
            </w:r>
          </w:p>
        </w:tc>
      </w:tr>
      <w:tr w:rsidR="00AD205C" w14:paraId="2CF0AC83" w14:textId="77777777" w:rsidTr="001A266C">
        <w:tc>
          <w:tcPr>
            <w:tcW w:w="988" w:type="dxa"/>
            <w:tcMar>
              <w:top w:w="30" w:type="dxa"/>
              <w:left w:w="30" w:type="dxa"/>
              <w:bottom w:w="20" w:type="dxa"/>
              <w:right w:w="30" w:type="dxa"/>
            </w:tcMar>
          </w:tcPr>
          <w:p w14:paraId="67910E15" w14:textId="77777777" w:rsidR="00AD205C" w:rsidRDefault="002C259D" w:rsidP="00D24084">
            <w:r>
              <w:t>Opis</w:t>
            </w:r>
          </w:p>
        </w:tc>
        <w:tc>
          <w:tcPr>
            <w:tcW w:w="8083" w:type="dxa"/>
            <w:tcMar>
              <w:top w:w="30" w:type="dxa"/>
              <w:left w:w="30" w:type="dxa"/>
              <w:bottom w:w="20" w:type="dxa"/>
              <w:right w:w="30" w:type="dxa"/>
            </w:tcMar>
          </w:tcPr>
          <w:p w14:paraId="42D62906" w14:textId="77777777" w:rsidR="00AD205C" w:rsidRDefault="002C259D" w:rsidP="00D24084">
            <w:r>
              <w:t>popis výsledku vykonania služby, bude vyplnený iba pri výnimke v spracovaní služby</w:t>
            </w:r>
          </w:p>
        </w:tc>
      </w:tr>
    </w:tbl>
    <w:p w14:paraId="2816F58F" w14:textId="77777777" w:rsidR="00AD205C" w:rsidRDefault="00AD205C" w:rsidP="00D24084"/>
    <w:p w14:paraId="13D72BDE" w14:textId="2D264C1B" w:rsidR="00AD205C" w:rsidRDefault="002C259D" w:rsidP="00D24084">
      <w:pPr>
        <w:pStyle w:val="Nadpis3"/>
      </w:pPr>
      <w:bookmarkStart w:id="423" w:name="scroll-bookmark-287"/>
      <w:bookmarkStart w:id="424" w:name="_Toc101774462"/>
      <w:r>
        <w:t>Technické informácie</w:t>
      </w:r>
      <w:bookmarkEnd w:id="423"/>
      <w:bookmarkEnd w:id="424"/>
    </w:p>
    <w:p w14:paraId="40BAB0FA" w14:textId="77777777" w:rsidR="00AD205C" w:rsidRDefault="00AD205C" w:rsidP="00D24084"/>
    <w:p w14:paraId="55242BAE" w14:textId="6E93B288" w:rsidR="00AD205C" w:rsidRDefault="002C259D" w:rsidP="00D24084">
      <w:pPr>
        <w:pStyle w:val="Nadpis4"/>
      </w:pPr>
      <w:bookmarkStart w:id="425" w:name="scroll-bookmark-288"/>
      <w:r>
        <w:t>Technická špecifikácia poskytovanej webovej služby</w:t>
      </w:r>
      <w:bookmarkEnd w:id="425"/>
    </w:p>
    <w:tbl>
      <w:tblPr>
        <w:tblStyle w:val="ScrollTableNormal"/>
        <w:tblW w:w="9071" w:type="dxa"/>
        <w:tblLayout w:type="fixed"/>
        <w:tblLook w:val="0020" w:firstRow="1" w:lastRow="0" w:firstColumn="0" w:lastColumn="0" w:noHBand="0" w:noVBand="0"/>
      </w:tblPr>
      <w:tblGrid>
        <w:gridCol w:w="988"/>
        <w:gridCol w:w="8083"/>
      </w:tblGrid>
      <w:tr w:rsidR="00AD205C" w14:paraId="611B452E"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7AC8947" w14:textId="77777777" w:rsidR="00AD205C" w:rsidRDefault="002C259D" w:rsidP="00D24084">
            <w:r>
              <w:t>Testovacie prostredie</w:t>
            </w:r>
          </w:p>
        </w:tc>
      </w:tr>
      <w:tr w:rsidR="00AD205C" w14:paraId="7B6CBFBB" w14:textId="77777777" w:rsidTr="001A266C">
        <w:tc>
          <w:tcPr>
            <w:tcW w:w="988" w:type="dxa"/>
            <w:tcMar>
              <w:top w:w="30" w:type="dxa"/>
              <w:left w:w="30" w:type="dxa"/>
              <w:bottom w:w="20" w:type="dxa"/>
              <w:right w:w="30" w:type="dxa"/>
            </w:tcMar>
          </w:tcPr>
          <w:p w14:paraId="6E39CE20" w14:textId="77777777" w:rsidR="00AD205C" w:rsidRDefault="002C259D" w:rsidP="00D24084">
            <w:r>
              <w:t>WSDL</w:t>
            </w:r>
          </w:p>
        </w:tc>
        <w:tc>
          <w:tcPr>
            <w:tcW w:w="8083" w:type="dxa"/>
            <w:tcMar>
              <w:top w:w="30" w:type="dxa"/>
              <w:left w:w="30" w:type="dxa"/>
              <w:bottom w:w="20" w:type="dxa"/>
              <w:right w:w="30" w:type="dxa"/>
            </w:tcMar>
          </w:tcPr>
          <w:p w14:paraId="3AA5885A" w14:textId="77777777" w:rsidR="00AD205C" w:rsidRDefault="00000814" w:rsidP="00D24084">
            <w:hyperlink r:id="rId898" w:history="1">
              <w:r w:rsidR="002C259D">
                <w:rPr>
                  <w:rStyle w:val="Hypertextovprepojenie"/>
                </w:rPr>
                <w:t>https://tcep.financnasprava.sk/tcep/procw/CEP.MRP.ElektronickeSluzby.Svc.Wcf/ElektronickeSluzbyService.svc?singlewsdl</w:t>
              </w:r>
            </w:hyperlink>
          </w:p>
        </w:tc>
      </w:tr>
      <w:tr w:rsidR="00AD205C" w14:paraId="5FDDBF43" w14:textId="77777777" w:rsidTr="001A266C">
        <w:tc>
          <w:tcPr>
            <w:tcW w:w="988" w:type="dxa"/>
            <w:tcMar>
              <w:top w:w="30" w:type="dxa"/>
              <w:left w:w="30" w:type="dxa"/>
              <w:bottom w:w="20" w:type="dxa"/>
              <w:right w:w="30" w:type="dxa"/>
            </w:tcMar>
          </w:tcPr>
          <w:p w14:paraId="16045D60" w14:textId="77777777" w:rsidR="00AD205C" w:rsidRDefault="002C259D" w:rsidP="00D24084">
            <w:r>
              <w:t>URL</w:t>
            </w:r>
          </w:p>
        </w:tc>
        <w:tc>
          <w:tcPr>
            <w:tcW w:w="8083" w:type="dxa"/>
            <w:tcMar>
              <w:top w:w="30" w:type="dxa"/>
              <w:left w:w="30" w:type="dxa"/>
              <w:bottom w:w="20" w:type="dxa"/>
              <w:right w:w="30" w:type="dxa"/>
            </w:tcMar>
          </w:tcPr>
          <w:p w14:paraId="407EE9D7" w14:textId="77777777" w:rsidR="00AD205C" w:rsidRDefault="00000814" w:rsidP="00D24084">
            <w:hyperlink r:id="rId899" w:history="1">
              <w:r w:rsidR="002C259D">
                <w:rPr>
                  <w:rStyle w:val="Hypertextovprepojenie"/>
                </w:rPr>
                <w:t>https://tcep.financnasprava.sk/tcep/procw/CEP.MRP.ElektronickeSluzby.Svc.Wcf/ElektronickeSluzbyService.svc</w:t>
              </w:r>
            </w:hyperlink>
          </w:p>
        </w:tc>
      </w:tr>
    </w:tbl>
    <w:p w14:paraId="58FF453B"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7BFBA4D5"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0FC4BF" w14:textId="77777777" w:rsidR="00AD205C" w:rsidRDefault="002C259D" w:rsidP="00D24084">
            <w:r>
              <w:t>Produkčné prostredie</w:t>
            </w:r>
          </w:p>
        </w:tc>
      </w:tr>
      <w:tr w:rsidR="00AD205C" w14:paraId="6EDD96D6" w14:textId="77777777" w:rsidTr="001A266C">
        <w:tc>
          <w:tcPr>
            <w:tcW w:w="988" w:type="dxa"/>
            <w:tcMar>
              <w:top w:w="30" w:type="dxa"/>
              <w:left w:w="30" w:type="dxa"/>
              <w:bottom w:w="20" w:type="dxa"/>
              <w:right w:w="30" w:type="dxa"/>
            </w:tcMar>
          </w:tcPr>
          <w:p w14:paraId="7FEF6A39" w14:textId="77777777" w:rsidR="00AD205C" w:rsidRDefault="002C259D" w:rsidP="00D24084">
            <w:r>
              <w:t>WSDL</w:t>
            </w:r>
          </w:p>
        </w:tc>
        <w:tc>
          <w:tcPr>
            <w:tcW w:w="8083" w:type="dxa"/>
            <w:tcMar>
              <w:top w:w="30" w:type="dxa"/>
              <w:left w:w="30" w:type="dxa"/>
              <w:bottom w:w="20" w:type="dxa"/>
              <w:right w:w="30" w:type="dxa"/>
            </w:tcMar>
          </w:tcPr>
          <w:p w14:paraId="1ECB0DD0" w14:textId="77777777" w:rsidR="00AD205C" w:rsidRDefault="00000814" w:rsidP="00D24084">
            <w:hyperlink r:id="rId900" w:history="1">
              <w:r w:rsidR="002C259D">
                <w:rPr>
                  <w:rStyle w:val="Hypertextovprepojenie"/>
                </w:rPr>
                <w:t>https://www.cep.financnasprava.sk/cep/procw/CEP.MRP.ElektronickeSluzby.Svc.Wcf/ElektronickeSluzbyService.svc?singlewsdl</w:t>
              </w:r>
            </w:hyperlink>
          </w:p>
        </w:tc>
      </w:tr>
      <w:tr w:rsidR="00AD205C" w14:paraId="32C7C04B" w14:textId="77777777" w:rsidTr="001A266C">
        <w:tc>
          <w:tcPr>
            <w:tcW w:w="988" w:type="dxa"/>
            <w:tcMar>
              <w:top w:w="30" w:type="dxa"/>
              <w:left w:w="30" w:type="dxa"/>
              <w:bottom w:w="20" w:type="dxa"/>
              <w:right w:w="30" w:type="dxa"/>
            </w:tcMar>
          </w:tcPr>
          <w:p w14:paraId="45F08B60" w14:textId="77777777" w:rsidR="00AD205C" w:rsidRDefault="002C259D" w:rsidP="00D24084">
            <w:r>
              <w:lastRenderedPageBreak/>
              <w:t>URL</w:t>
            </w:r>
          </w:p>
        </w:tc>
        <w:tc>
          <w:tcPr>
            <w:tcW w:w="8083" w:type="dxa"/>
            <w:tcMar>
              <w:top w:w="30" w:type="dxa"/>
              <w:left w:w="30" w:type="dxa"/>
              <w:bottom w:w="20" w:type="dxa"/>
              <w:right w:w="30" w:type="dxa"/>
            </w:tcMar>
          </w:tcPr>
          <w:p w14:paraId="381FB0A0" w14:textId="77777777" w:rsidR="00AD205C" w:rsidRDefault="00000814" w:rsidP="00D24084">
            <w:hyperlink r:id="rId901" w:history="1">
              <w:r w:rsidR="002C259D">
                <w:rPr>
                  <w:rStyle w:val="Hypertextovprepojenie"/>
                </w:rPr>
                <w:t>https://www.cep.financnasprava.sk/cep/procw/CEP.MRP.ElektronickeSluzby.Svc.Wcf/ElektronickeSluzbyService.svc</w:t>
              </w:r>
            </w:hyperlink>
          </w:p>
        </w:tc>
      </w:tr>
    </w:tbl>
    <w:p w14:paraId="3428D2BE" w14:textId="7C192C8D" w:rsidR="00AD205C" w:rsidRDefault="002C259D" w:rsidP="00D24084">
      <w:pPr>
        <w:pStyle w:val="Nadpis4"/>
      </w:pPr>
      <w:bookmarkStart w:id="426" w:name="scroll-bookmark-289"/>
      <w:r>
        <w:t>Definícia dodatočných parametrov hlavičky správ (Header)</w:t>
      </w:r>
      <w:bookmarkEnd w:id="426"/>
    </w:p>
    <w:p w14:paraId="1D29802B" w14:textId="77777777" w:rsidR="00AD205C" w:rsidRDefault="002C259D" w:rsidP="00D24084">
      <w:r>
        <w:t>Pre dané rozhranie nie sú definované dodatočné parametre hlavičky správ.</w:t>
      </w:r>
    </w:p>
    <w:p w14:paraId="5C26AD7D" w14:textId="77777777" w:rsidR="00AD205C" w:rsidRDefault="00AD205C" w:rsidP="00D24084"/>
    <w:p w14:paraId="52DA7345" w14:textId="3043EFC3" w:rsidR="00AD205C" w:rsidRDefault="002C259D" w:rsidP="00D24084">
      <w:pPr>
        <w:pStyle w:val="Nadpis4"/>
      </w:pPr>
      <w:bookmarkStart w:id="427" w:name="scroll-bookmark-290"/>
      <w:r>
        <w:t>Popis spôsobu zabezpečenia a autentifikácie pri volaní operácií služby</w:t>
      </w:r>
      <w:bookmarkEnd w:id="427"/>
    </w:p>
    <w:p w14:paraId="2184F642" w14:textId="77777777" w:rsidR="00AD205C" w:rsidRDefault="002C259D" w:rsidP="00D24084">
      <w:r>
        <w:t>Služba je voľne dostupná pre potreby prihlasovania.</w:t>
      </w:r>
    </w:p>
    <w:p w14:paraId="04E813CD" w14:textId="77777777" w:rsidR="00AD205C" w:rsidRDefault="00AD205C" w:rsidP="00D24084"/>
    <w:p w14:paraId="564C606F" w14:textId="29445F22" w:rsidR="00AD205C" w:rsidRDefault="002C259D" w:rsidP="00D24084">
      <w:pPr>
        <w:pStyle w:val="Nadpis4"/>
      </w:pPr>
      <w:bookmarkStart w:id="428" w:name="scroll-bookmark-291"/>
      <w:r>
        <w:t>Testovacie scenáre a prípady</w:t>
      </w:r>
      <w:bookmarkEnd w:id="428"/>
    </w:p>
    <w:tbl>
      <w:tblPr>
        <w:tblStyle w:val="ScrollTableNormal"/>
        <w:tblW w:w="0" w:type="auto"/>
        <w:tblLayout w:type="fixed"/>
        <w:tblLook w:val="0020" w:firstRow="1" w:lastRow="0" w:firstColumn="0" w:lastColumn="0" w:noHBand="0" w:noVBand="0"/>
      </w:tblPr>
      <w:tblGrid>
        <w:gridCol w:w="454"/>
        <w:gridCol w:w="3628"/>
        <w:gridCol w:w="4989"/>
      </w:tblGrid>
      <w:tr w:rsidR="00AD205C" w14:paraId="12FB3A82"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4B1C6EAC" w14:textId="77777777" w:rsidR="00AD205C" w:rsidRDefault="002C259D" w:rsidP="00D24084">
            <w:r>
              <w:t>Krok</w:t>
            </w:r>
          </w:p>
        </w:tc>
        <w:tc>
          <w:tcPr>
            <w:tcW w:w="3628" w:type="dxa"/>
            <w:tcMar>
              <w:top w:w="30" w:type="dxa"/>
              <w:left w:w="30" w:type="dxa"/>
              <w:bottom w:w="20" w:type="dxa"/>
              <w:right w:w="30" w:type="dxa"/>
            </w:tcMar>
          </w:tcPr>
          <w:p w14:paraId="1CCE88FD" w14:textId="77777777" w:rsidR="00AD205C" w:rsidRDefault="002C259D" w:rsidP="00D24084">
            <w:r>
              <w:t>Akcia</w:t>
            </w:r>
          </w:p>
        </w:tc>
        <w:tc>
          <w:tcPr>
            <w:tcW w:w="4989" w:type="dxa"/>
            <w:tcMar>
              <w:top w:w="30" w:type="dxa"/>
              <w:left w:w="30" w:type="dxa"/>
              <w:bottom w:w="20" w:type="dxa"/>
              <w:right w:w="30" w:type="dxa"/>
            </w:tcMar>
          </w:tcPr>
          <w:p w14:paraId="3A6A16D8" w14:textId="77777777" w:rsidR="00AD205C" w:rsidRDefault="002C259D" w:rsidP="00D24084">
            <w:r>
              <w:t>Očakávaný výsledok</w:t>
            </w:r>
          </w:p>
        </w:tc>
      </w:tr>
      <w:tr w:rsidR="00AD205C" w14:paraId="7ED48ADB" w14:textId="77777777" w:rsidTr="00AD205C">
        <w:tc>
          <w:tcPr>
            <w:tcW w:w="454" w:type="dxa"/>
            <w:tcMar>
              <w:top w:w="30" w:type="dxa"/>
              <w:left w:w="30" w:type="dxa"/>
              <w:bottom w:w="20" w:type="dxa"/>
              <w:right w:w="30" w:type="dxa"/>
            </w:tcMar>
          </w:tcPr>
          <w:p w14:paraId="4B003F21" w14:textId="77777777" w:rsidR="00AD205C" w:rsidRDefault="002C259D" w:rsidP="00D24084">
            <w:r>
              <w:t>1.</w:t>
            </w:r>
          </w:p>
        </w:tc>
        <w:tc>
          <w:tcPr>
            <w:tcW w:w="3628" w:type="dxa"/>
            <w:tcMar>
              <w:top w:w="30" w:type="dxa"/>
              <w:left w:w="30" w:type="dxa"/>
              <w:bottom w:w="20" w:type="dxa"/>
              <w:right w:w="30" w:type="dxa"/>
            </w:tcMar>
          </w:tcPr>
          <w:p w14:paraId="6382ADC7" w14:textId="77777777" w:rsidR="00AD205C" w:rsidRDefault="002C259D" w:rsidP="00D24084">
            <w:r>
              <w:t>Používateľ si vyžiada dokument na podpísanie</w:t>
            </w:r>
          </w:p>
        </w:tc>
        <w:tc>
          <w:tcPr>
            <w:tcW w:w="4989" w:type="dxa"/>
            <w:tcMar>
              <w:top w:w="30" w:type="dxa"/>
              <w:left w:w="30" w:type="dxa"/>
              <w:bottom w:w="20" w:type="dxa"/>
              <w:right w:w="30" w:type="dxa"/>
            </w:tcMar>
          </w:tcPr>
          <w:p w14:paraId="27518E80" w14:textId="77777777" w:rsidR="00AD205C" w:rsidRDefault="002C259D" w:rsidP="00D24084">
            <w:r>
              <w:t>Služba poskytne obsah dokumentu na podpísanie</w:t>
            </w:r>
          </w:p>
        </w:tc>
      </w:tr>
      <w:tr w:rsidR="00AD205C" w14:paraId="7730AC91" w14:textId="77777777" w:rsidTr="00AD205C">
        <w:tc>
          <w:tcPr>
            <w:tcW w:w="454" w:type="dxa"/>
            <w:tcMar>
              <w:top w:w="30" w:type="dxa"/>
              <w:left w:w="30" w:type="dxa"/>
              <w:bottom w:w="20" w:type="dxa"/>
              <w:right w:w="30" w:type="dxa"/>
            </w:tcMar>
          </w:tcPr>
          <w:p w14:paraId="3ADFE2E7" w14:textId="77777777" w:rsidR="00AD205C" w:rsidRDefault="002C259D" w:rsidP="00D24084">
            <w:r>
              <w:t>2.</w:t>
            </w:r>
          </w:p>
        </w:tc>
        <w:tc>
          <w:tcPr>
            <w:tcW w:w="3628" w:type="dxa"/>
            <w:tcMar>
              <w:top w:w="30" w:type="dxa"/>
              <w:left w:w="30" w:type="dxa"/>
              <w:bottom w:w="20" w:type="dxa"/>
              <w:right w:w="30" w:type="dxa"/>
            </w:tcMar>
          </w:tcPr>
          <w:p w14:paraId="3A108EC3" w14:textId="77777777" w:rsidR="00AD205C" w:rsidRDefault="002C259D" w:rsidP="00D24084">
            <w:r>
              <w:t>Používateľ poskytne vstupné parametre Obsah podpísaného dokumentu, prípadne Názov účtu</w:t>
            </w:r>
          </w:p>
        </w:tc>
        <w:tc>
          <w:tcPr>
            <w:tcW w:w="4989" w:type="dxa"/>
            <w:tcMar>
              <w:top w:w="30" w:type="dxa"/>
              <w:left w:w="30" w:type="dxa"/>
              <w:bottom w:w="20" w:type="dxa"/>
              <w:right w:w="30" w:type="dxa"/>
            </w:tcMar>
          </w:tcPr>
          <w:p w14:paraId="28419653"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21591C48" w14:textId="2947DD31" w:rsidR="00AD205C" w:rsidRDefault="002C259D" w:rsidP="00D24084">
      <w:pPr>
        <w:pStyle w:val="Nadpis4"/>
      </w:pPr>
      <w:bookmarkStart w:id="429" w:name="scroll-bookmark-292"/>
      <w:r>
        <w:t>Technické operácie služby</w:t>
      </w:r>
      <w:bookmarkEnd w:id="429"/>
    </w:p>
    <w:p w14:paraId="729EB551"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646ADE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9EE959" w14:textId="77777777" w:rsidR="00AD205C" w:rsidRDefault="002C259D" w:rsidP="00D24084">
            <w:r>
              <w:t>Názov metódy</w:t>
            </w:r>
          </w:p>
        </w:tc>
      </w:tr>
      <w:tr w:rsidR="00AD205C" w14:paraId="25ED0B4D" w14:textId="77777777" w:rsidTr="00AD205C">
        <w:tc>
          <w:tcPr>
            <w:tcW w:w="9071" w:type="dxa"/>
            <w:tcMar>
              <w:top w:w="30" w:type="dxa"/>
              <w:left w:w="30" w:type="dxa"/>
              <w:bottom w:w="20" w:type="dxa"/>
              <w:right w:w="30" w:type="dxa"/>
            </w:tcMar>
          </w:tcPr>
          <w:p w14:paraId="72D9BB22" w14:textId="77777777" w:rsidR="00AD205C" w:rsidRDefault="002C259D" w:rsidP="00D24084">
            <w:r>
              <w:t>PrihlasenieCertifikatomVyzva</w:t>
            </w:r>
          </w:p>
        </w:tc>
      </w:tr>
    </w:tbl>
    <w:p w14:paraId="11D75DDF"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4C57FC48"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E38DFC6" w14:textId="77777777" w:rsidR="00AD205C" w:rsidRDefault="002C259D" w:rsidP="00D24084">
            <w:r>
              <w:t>Vstupný parameter</w:t>
            </w:r>
          </w:p>
        </w:tc>
        <w:tc>
          <w:tcPr>
            <w:tcW w:w="7091" w:type="dxa"/>
            <w:tcMar>
              <w:top w:w="30" w:type="dxa"/>
              <w:left w:w="30" w:type="dxa"/>
              <w:bottom w:w="20" w:type="dxa"/>
              <w:right w:w="30" w:type="dxa"/>
            </w:tcMar>
          </w:tcPr>
          <w:p w14:paraId="36ED6567" w14:textId="77777777" w:rsidR="00AD205C" w:rsidRDefault="002C259D" w:rsidP="00D24084">
            <w:r>
              <w:t>Popis</w:t>
            </w:r>
          </w:p>
        </w:tc>
      </w:tr>
      <w:tr w:rsidR="00AD205C" w14:paraId="44DB245D" w14:textId="77777777" w:rsidTr="001A266C">
        <w:tc>
          <w:tcPr>
            <w:tcW w:w="1980" w:type="dxa"/>
            <w:tcMar>
              <w:top w:w="30" w:type="dxa"/>
              <w:left w:w="30" w:type="dxa"/>
              <w:bottom w:w="20" w:type="dxa"/>
              <w:right w:w="30" w:type="dxa"/>
            </w:tcMar>
          </w:tcPr>
          <w:p w14:paraId="66762428" w14:textId="77777777" w:rsidR="00AD205C" w:rsidRDefault="002C259D" w:rsidP="00D24084">
            <w:r>
              <w:t>NazovUctu</w:t>
            </w:r>
          </w:p>
        </w:tc>
        <w:tc>
          <w:tcPr>
            <w:tcW w:w="7091" w:type="dxa"/>
            <w:tcMar>
              <w:top w:w="30" w:type="dxa"/>
              <w:left w:w="30" w:type="dxa"/>
              <w:bottom w:w="20" w:type="dxa"/>
              <w:right w:w="30" w:type="dxa"/>
            </w:tcMar>
          </w:tcPr>
          <w:p w14:paraId="5D55EFBE" w14:textId="77777777" w:rsidR="00AD205C" w:rsidRDefault="002C259D" w:rsidP="00D24084">
            <w:r>
              <w:t>Parameter pre autentifikáciu používateľa. Vytvorenie a poskytnutie údaju nie je súčasťou el. služieb a zodpovedá konfigurácii V IAM CEP pre daný ISVS, ktorý zabezpečí prevádzka systému.</w:t>
            </w:r>
          </w:p>
        </w:tc>
      </w:tr>
    </w:tbl>
    <w:p w14:paraId="260EE3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333A5C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43C2A95" w14:textId="77777777" w:rsidR="00AD205C" w:rsidRPr="001A266C" w:rsidRDefault="002C259D" w:rsidP="00D24084">
            <w:pPr>
              <w:rPr>
                <w:sz w:val="16"/>
                <w:szCs w:val="16"/>
              </w:rPr>
            </w:pPr>
            <w:r w:rsidRPr="001A266C">
              <w:t>Request</w:t>
            </w:r>
          </w:p>
        </w:tc>
      </w:tr>
      <w:tr w:rsidR="00AD205C" w:rsidRPr="001A266C" w14:paraId="3D451479" w14:textId="77777777" w:rsidTr="00AD205C">
        <w:tc>
          <w:tcPr>
            <w:tcW w:w="9071" w:type="dxa"/>
            <w:tcMar>
              <w:top w:w="30" w:type="dxa"/>
              <w:left w:w="30" w:type="dxa"/>
              <w:bottom w:w="20" w:type="dxa"/>
              <w:right w:w="30" w:type="dxa"/>
            </w:tcMar>
          </w:tcPr>
          <w:p w14:paraId="61094FBE" w14:textId="77777777" w:rsidR="00AD205C" w:rsidRPr="001A266C" w:rsidRDefault="002C259D" w:rsidP="00D24084">
            <w:r w:rsidRPr="001A266C">
              <w:t>&lt;soap:Envelope xmlns:soap="</w:t>
            </w:r>
            <w:hyperlink r:id="rId902" w:history="1">
              <w:r w:rsidRPr="001A266C">
                <w:rPr>
                  <w:rStyle w:val="Hypertextovprepojenie"/>
                  <w:sz w:val="16"/>
                  <w:szCs w:val="16"/>
                </w:rPr>
                <w:t>http://www.w3.org/2003/05/soap-envelope</w:t>
              </w:r>
            </w:hyperlink>
            <w:r w:rsidRPr="001A266C">
              <w:t>" xmlns:elek="</w:t>
            </w:r>
            <w:hyperlink r:id="rId903" w:history="1">
              <w:r w:rsidRPr="001A266C">
                <w:rPr>
                  <w:rStyle w:val="Hypertextovprepojenie"/>
                  <w:sz w:val="16"/>
                  <w:szCs w:val="16"/>
                </w:rPr>
                <w:t>http://www.cep.financnasprava.sk/ElektronickeSluzby</w:t>
              </w:r>
            </w:hyperlink>
            <w:r w:rsidRPr="001A266C">
              <w:t>" xmlns:prih="</w:t>
            </w:r>
            <w:hyperlink r:id="rId904"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1E2F47B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2963187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6DFF913" w14:textId="77777777" w:rsidR="00AD205C" w:rsidRPr="001A266C" w:rsidRDefault="002C259D" w:rsidP="00D24084">
            <w:pPr>
              <w:rPr>
                <w:sz w:val="16"/>
                <w:szCs w:val="16"/>
              </w:rPr>
            </w:pPr>
            <w:r w:rsidRPr="001A266C">
              <w:lastRenderedPageBreak/>
              <w:t>Response</w:t>
            </w:r>
          </w:p>
        </w:tc>
      </w:tr>
      <w:tr w:rsidR="00AD205C" w:rsidRPr="001A266C" w14:paraId="05ABA55D" w14:textId="77777777" w:rsidTr="00AD205C">
        <w:tc>
          <w:tcPr>
            <w:tcW w:w="9071" w:type="dxa"/>
            <w:tcMar>
              <w:top w:w="30" w:type="dxa"/>
              <w:left w:w="30" w:type="dxa"/>
              <w:bottom w:w="20" w:type="dxa"/>
              <w:right w:w="30" w:type="dxa"/>
            </w:tcMar>
          </w:tcPr>
          <w:p w14:paraId="59AE1014" w14:textId="77777777" w:rsidR="00AD205C" w:rsidRPr="001A266C" w:rsidRDefault="002C259D" w:rsidP="00D24084">
            <w:r w:rsidRPr="001A266C">
              <w:t>&lt;s:Envelope xmlns:s="</w:t>
            </w:r>
            <w:hyperlink r:id="rId905" w:history="1">
              <w:r w:rsidRPr="001A266C">
                <w:rPr>
                  <w:rStyle w:val="Hypertextovprepojenie"/>
                  <w:sz w:val="16"/>
                  <w:szCs w:val="16"/>
                </w:rPr>
                <w:t>http://www.w3.org/2003/05/soap-envelope</w:t>
              </w:r>
            </w:hyperlink>
            <w:r w:rsidRPr="001A266C">
              <w:t>" xmlns:a="</w:t>
            </w:r>
            <w:hyperlink r:id="rId906"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07"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08" w:history="1">
              <w:r w:rsidRPr="001A266C">
                <w:rPr>
                  <w:rStyle w:val="Hypertextovprepojenie"/>
                  <w:sz w:val="16"/>
                  <w:szCs w:val="16"/>
                </w:rPr>
                <w:t>http://www.cep.financnasprava.sk/ElektronickeSluzby/PrihlasenieCertifikatomVyzva</w:t>
              </w:r>
            </w:hyperlink>
            <w:r w:rsidRPr="001A266C">
              <w:t>" xmlns:i="</w:t>
            </w:r>
            <w:hyperlink r:id="rId909" w:history="1">
              <w:r w:rsidRPr="001A266C">
                <w:rPr>
                  <w:rStyle w:val="Hypertextovprepojenie"/>
                  <w:sz w:val="16"/>
                  <w:szCs w:val="16"/>
                </w:rPr>
                <w:t>http://www.w3.org/2001/XMLSchema-instance</w:t>
              </w:r>
            </w:hyperlink>
            <w:r w:rsidRPr="001A266C">
              <w:t>"&gt;</w:t>
            </w:r>
            <w:r w:rsidRPr="001A266C">
              <w:br/>
              <w:t>                &lt;b:PrihlasenieServerObalka xmlns:c="</w:t>
            </w:r>
            <w:hyperlink r:id="rId910"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11" w:history="1">
              <w:r w:rsidRPr="001A266C">
                <w:rPr>
                  <w:rStyle w:val="Hypertextovprepojenie"/>
                  <w:sz w:val="16"/>
                  <w:szCs w:val="16"/>
                </w:rPr>
                <w:t>http://www.mfsr.sk/Formulare/Sprievodka_v02</w:t>
              </w:r>
            </w:hyperlink>
            <w:r w:rsidRPr="001A266C">
              <w:t>" xmlns:xsi="</w:t>
            </w:r>
            <w:hyperlink r:id="rId912" w:history="1">
              <w:r w:rsidRPr="001A266C">
                <w:rPr>
                  <w:rStyle w:val="Hypertextovprepojenie"/>
                  <w:sz w:val="16"/>
                  <w:szCs w:val="16"/>
                </w:rPr>
                <w:t>http://www.w3.org/2001/XMLSchema-instance</w:t>
              </w:r>
            </w:hyperlink>
            <w:r w:rsidRPr="001A266C">
              <w:t>" xsi:schemaLocation="</w:t>
            </w:r>
            <w:hyperlink r:id="rId913"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14"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24F388F3" w14:textId="77777777" w:rsidR="00AD205C" w:rsidRDefault="00AD205C" w:rsidP="00D24084"/>
    <w:p w14:paraId="2DD9938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FF92A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EFDF6FE" w14:textId="77777777" w:rsidR="00AD205C" w:rsidRDefault="002C259D" w:rsidP="00D24084">
            <w:r>
              <w:t>Názov metódy</w:t>
            </w:r>
          </w:p>
        </w:tc>
      </w:tr>
      <w:tr w:rsidR="00AD205C" w14:paraId="07F5F42A" w14:textId="77777777" w:rsidTr="00AD205C">
        <w:tc>
          <w:tcPr>
            <w:tcW w:w="9071" w:type="dxa"/>
            <w:tcMar>
              <w:top w:w="30" w:type="dxa"/>
              <w:left w:w="30" w:type="dxa"/>
              <w:bottom w:w="20" w:type="dxa"/>
              <w:right w:w="30" w:type="dxa"/>
            </w:tcMar>
          </w:tcPr>
          <w:p w14:paraId="54D845AE" w14:textId="77777777" w:rsidR="00AD205C" w:rsidRDefault="002C259D" w:rsidP="00D24084">
            <w:r>
              <w:t>PrihlasenieCertifikatom</w:t>
            </w:r>
          </w:p>
        </w:tc>
      </w:tr>
    </w:tbl>
    <w:p w14:paraId="01A49B78" w14:textId="77777777" w:rsidR="00AD205C" w:rsidRDefault="00AD205C" w:rsidP="00D24084"/>
    <w:tbl>
      <w:tblPr>
        <w:tblStyle w:val="ScrollTableNormal"/>
        <w:tblW w:w="9071" w:type="dxa"/>
        <w:tblLayout w:type="fixed"/>
        <w:tblLook w:val="0020" w:firstRow="1" w:lastRow="0" w:firstColumn="0" w:lastColumn="0" w:noHBand="0" w:noVBand="0"/>
      </w:tblPr>
      <w:tblGrid>
        <w:gridCol w:w="3681"/>
        <w:gridCol w:w="5390"/>
      </w:tblGrid>
      <w:tr w:rsidR="00AD205C" w14:paraId="2E90F11B" w14:textId="77777777" w:rsidTr="001A266C">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22ED0484" w14:textId="77777777" w:rsidR="00AD205C" w:rsidRDefault="002C259D" w:rsidP="00D24084">
            <w:r>
              <w:t>Vstupný parameter</w:t>
            </w:r>
          </w:p>
        </w:tc>
        <w:tc>
          <w:tcPr>
            <w:tcW w:w="5390" w:type="dxa"/>
            <w:tcMar>
              <w:top w:w="30" w:type="dxa"/>
              <w:left w:w="30" w:type="dxa"/>
              <w:bottom w:w="20" w:type="dxa"/>
              <w:right w:w="30" w:type="dxa"/>
            </w:tcMar>
          </w:tcPr>
          <w:p w14:paraId="79D2FF16" w14:textId="77777777" w:rsidR="00AD205C" w:rsidRDefault="002C259D" w:rsidP="00D24084">
            <w:r>
              <w:t>Popis</w:t>
            </w:r>
          </w:p>
        </w:tc>
      </w:tr>
      <w:tr w:rsidR="00AD205C" w14:paraId="319A9396" w14:textId="77777777" w:rsidTr="001A266C">
        <w:tc>
          <w:tcPr>
            <w:tcW w:w="3681" w:type="dxa"/>
            <w:tcMar>
              <w:top w:w="30" w:type="dxa"/>
              <w:left w:w="30" w:type="dxa"/>
              <w:bottom w:w="20" w:type="dxa"/>
              <w:right w:w="30" w:type="dxa"/>
            </w:tcMar>
          </w:tcPr>
          <w:p w14:paraId="097E6FA7" w14:textId="77777777" w:rsidR="00AD205C" w:rsidRDefault="002C259D" w:rsidP="00D24084">
            <w:r>
              <w:t>PodpisanyDokument</w:t>
            </w:r>
          </w:p>
        </w:tc>
        <w:tc>
          <w:tcPr>
            <w:tcW w:w="5390" w:type="dxa"/>
            <w:tcMar>
              <w:top w:w="30" w:type="dxa"/>
              <w:left w:w="30" w:type="dxa"/>
              <w:bottom w:w="20" w:type="dxa"/>
              <w:right w:w="30" w:type="dxa"/>
            </w:tcMar>
          </w:tcPr>
          <w:p w14:paraId="528E2126" w14:textId="77777777" w:rsidR="00AD205C" w:rsidRDefault="002C259D" w:rsidP="00D24084">
            <w:r>
              <w:t>Obsah podpísaného dokumentu v BASE64 (UTF-8)</w:t>
            </w:r>
          </w:p>
        </w:tc>
      </w:tr>
      <w:tr w:rsidR="00AD205C" w14:paraId="46778C6D" w14:textId="77777777" w:rsidTr="001A266C">
        <w:tc>
          <w:tcPr>
            <w:tcW w:w="3681" w:type="dxa"/>
            <w:tcMar>
              <w:top w:w="30" w:type="dxa"/>
              <w:left w:w="30" w:type="dxa"/>
              <w:bottom w:w="20" w:type="dxa"/>
              <w:right w:w="30" w:type="dxa"/>
            </w:tcMar>
          </w:tcPr>
          <w:p w14:paraId="121CA0BC" w14:textId="77777777" w:rsidR="00AD205C" w:rsidRDefault="002C259D" w:rsidP="00D24084">
            <w:r>
              <w:t>PrihlasenieCertifikatom_ServerObalka</w:t>
            </w:r>
          </w:p>
        </w:tc>
        <w:tc>
          <w:tcPr>
            <w:tcW w:w="5390" w:type="dxa"/>
            <w:tcMar>
              <w:top w:w="30" w:type="dxa"/>
              <w:left w:w="30" w:type="dxa"/>
              <w:bottom w:w="20" w:type="dxa"/>
              <w:right w:w="30" w:type="dxa"/>
            </w:tcMar>
          </w:tcPr>
          <w:p w14:paraId="6F4F0B75" w14:textId="77777777" w:rsidR="00AD205C" w:rsidRDefault="002C259D" w:rsidP="00D24084">
            <w:r>
              <w:t>Výstup z prvého kroku (PrihlasenieCertifikatomVyzva)</w:t>
            </w:r>
          </w:p>
        </w:tc>
      </w:tr>
    </w:tbl>
    <w:p w14:paraId="7353146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1B0BDA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4389D7" w14:textId="77777777" w:rsidR="00AD205C" w:rsidRPr="001A266C" w:rsidRDefault="002C259D" w:rsidP="00D24084">
            <w:pPr>
              <w:rPr>
                <w:sz w:val="16"/>
                <w:szCs w:val="16"/>
              </w:rPr>
            </w:pPr>
            <w:r w:rsidRPr="001A266C">
              <w:t>Request</w:t>
            </w:r>
          </w:p>
        </w:tc>
      </w:tr>
      <w:tr w:rsidR="00AD205C" w:rsidRPr="001A266C" w14:paraId="4EAC7D32" w14:textId="77777777" w:rsidTr="00AD205C">
        <w:tc>
          <w:tcPr>
            <w:tcW w:w="9071" w:type="dxa"/>
            <w:tcMar>
              <w:top w:w="30" w:type="dxa"/>
              <w:left w:w="30" w:type="dxa"/>
              <w:bottom w:w="20" w:type="dxa"/>
              <w:right w:w="30" w:type="dxa"/>
            </w:tcMar>
          </w:tcPr>
          <w:p w14:paraId="30D74CDD" w14:textId="77777777" w:rsidR="00AD205C" w:rsidRPr="001A266C" w:rsidRDefault="002C259D" w:rsidP="00D24084">
            <w:r w:rsidRPr="001A266C">
              <w:t>&lt;soap:Envelope xmlns:soap="</w:t>
            </w:r>
            <w:hyperlink r:id="rId915" w:history="1">
              <w:r w:rsidRPr="001A266C">
                <w:rPr>
                  <w:rStyle w:val="Hypertextovprepojenie"/>
                  <w:sz w:val="16"/>
                  <w:szCs w:val="16"/>
                </w:rPr>
                <w:t>http://www.w3.org/2003/05/soap-envelope</w:t>
              </w:r>
            </w:hyperlink>
            <w:r w:rsidRPr="001A266C">
              <w:t>" xmlns:elek="</w:t>
            </w:r>
            <w:hyperlink r:id="rId916"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17" w:history="1">
              <w:r w:rsidRPr="001A266C">
                <w:rPr>
                  <w:rStyle w:val="Hypertextovprepojenie"/>
                  <w:sz w:val="16"/>
                  <w:szCs w:val="16"/>
                </w:rPr>
                <w:t>http://www.cep.financnasprava.sk/ElektronickeSluzby/PrihlasenieCertifikatom</w:t>
              </w:r>
            </w:hyperlink>
            <w:r w:rsidRPr="001A266C">
              <w:t>" xmlns:prih1="</w:t>
            </w:r>
            <w:hyperlink r:id="rId918" w:history="1">
              <w:r w:rsidRPr="001A266C">
                <w:rPr>
                  <w:rStyle w:val="Hypertextovprepojenie"/>
                  <w:sz w:val="16"/>
                  <w:szCs w:val="16"/>
                </w:rPr>
                <w:t>http://www.cep.financnasprava.sk/ElektronickeSluzby/PrihlasenieCertifikatomServerObalka</w:t>
              </w:r>
            </w:hyperlink>
            <w:r w:rsidRPr="001A266C">
              <w:t>" xmlns:prih2="</w:t>
            </w:r>
            <w:hyperlink r:id="rId919"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20" w:history="1">
              <w:r w:rsidRPr="001A266C">
                <w:rPr>
                  <w:rStyle w:val="Hypertextovprepojenie"/>
                  <w:sz w:val="16"/>
                  <w:szCs w:val="16"/>
                </w:rPr>
                <w:t>http://www.mfsr.sk/Formulare/Sprievodka_v02</w:t>
              </w:r>
            </w:hyperlink>
            <w:r w:rsidRPr="001A266C">
              <w:t>" xmlns:xsi="</w:t>
            </w:r>
            <w:hyperlink r:id="rId921" w:history="1">
              <w:r w:rsidRPr="001A266C">
                <w:rPr>
                  <w:rStyle w:val="Hypertextovprepojenie"/>
                  <w:sz w:val="16"/>
                  <w:szCs w:val="16"/>
                </w:rPr>
                <w:t>http://www.w3.org/2001/XMLSchema-instance</w:t>
              </w:r>
            </w:hyperlink>
            <w:r w:rsidRPr="001A266C">
              <w:t>" xsi:schemaLocation="</w:t>
            </w:r>
            <w:hyperlink r:id="rId922"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4A4BC8D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86D422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65E774" w14:textId="77777777" w:rsidR="00AD205C" w:rsidRPr="001A266C" w:rsidRDefault="002C259D" w:rsidP="00D24084">
            <w:pPr>
              <w:rPr>
                <w:sz w:val="16"/>
                <w:szCs w:val="16"/>
              </w:rPr>
            </w:pPr>
            <w:r w:rsidRPr="001A266C">
              <w:t>Response</w:t>
            </w:r>
          </w:p>
        </w:tc>
      </w:tr>
      <w:tr w:rsidR="00AD205C" w:rsidRPr="001A266C" w14:paraId="336C9D43" w14:textId="77777777" w:rsidTr="00AD205C">
        <w:tc>
          <w:tcPr>
            <w:tcW w:w="9071" w:type="dxa"/>
            <w:tcMar>
              <w:top w:w="30" w:type="dxa"/>
              <w:left w:w="30" w:type="dxa"/>
              <w:bottom w:w="20" w:type="dxa"/>
              <w:right w:w="30" w:type="dxa"/>
            </w:tcMar>
          </w:tcPr>
          <w:p w14:paraId="7290ADE8" w14:textId="77777777" w:rsidR="00AD205C" w:rsidRPr="001A266C" w:rsidRDefault="002C259D" w:rsidP="00D24084">
            <w:r w:rsidRPr="001A266C">
              <w:t>&lt;s:Envelope xmlns:s="</w:t>
            </w:r>
            <w:hyperlink r:id="rId923" w:history="1">
              <w:r w:rsidRPr="001A266C">
                <w:rPr>
                  <w:rStyle w:val="Hypertextovprepojenie"/>
                  <w:sz w:val="16"/>
                  <w:szCs w:val="16"/>
                </w:rPr>
                <w:t>http://www.w3.org/2003/05/soap-envelope</w:t>
              </w:r>
            </w:hyperlink>
            <w:r w:rsidRPr="001A266C">
              <w:t>" xmlns:a="</w:t>
            </w:r>
            <w:hyperlink r:id="rId924"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925"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926" w:history="1">
              <w:r w:rsidRPr="001A266C">
                <w:rPr>
                  <w:rStyle w:val="Hypertextovprepojenie"/>
                  <w:sz w:val="16"/>
                  <w:szCs w:val="16"/>
                </w:rPr>
                <w:t>http://www.cep.financnasprava.sk/ElektronickeSluzby/PrihlasenieCertifikatom</w:t>
              </w:r>
            </w:hyperlink>
            <w:r w:rsidRPr="001A266C">
              <w:t>" xmlns:i="</w:t>
            </w:r>
            <w:hyperlink r:id="rId927" w:history="1">
              <w:r w:rsidRPr="001A266C">
                <w:rPr>
                  <w:rStyle w:val="Hypertextovprepojenie"/>
                  <w:sz w:val="16"/>
                  <w:szCs w:val="16"/>
                </w:rPr>
                <w:t>http://www.w3.org/2001/XMLSchema-instance</w:t>
              </w:r>
            </w:hyperlink>
            <w:r w:rsidRPr="001A266C">
              <w:t>"&gt;</w:t>
            </w:r>
            <w:r w:rsidRPr="001A266C">
              <w:br/>
              <w:t>                &lt;NavratovaHodnota xmlns="</w:t>
            </w:r>
            <w:hyperlink r:id="rId928" w:history="1">
              <w:r w:rsidRPr="001A266C">
                <w:rPr>
                  <w:rStyle w:val="Hypertextovprepojenie"/>
                  <w:sz w:val="16"/>
                  <w:szCs w:val="16"/>
                </w:rPr>
                <w:t>http://www.cep.financnasprava.sk/ElektronickeSluzby/OutputBase</w:t>
              </w:r>
            </w:hyperlink>
            <w:r w:rsidRPr="001A266C">
              <w:t>" xmlns:c="</w:t>
            </w:r>
            <w:hyperlink r:id="rId929"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930"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68D9D01B" w14:textId="167E4113" w:rsidR="00AD205C" w:rsidRDefault="002C259D" w:rsidP="00D24084">
      <w:pPr>
        <w:pStyle w:val="Nadpis4"/>
      </w:pPr>
      <w:bookmarkStart w:id="430" w:name="scroll-bookmark-293"/>
      <w:r>
        <w:lastRenderedPageBreak/>
        <w:t>Popis výnimiek</w:t>
      </w:r>
      <w:bookmarkEnd w:id="43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190E8E5" w14:textId="77777777" w:rsidTr="001A266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7118191" w14:textId="77777777" w:rsidR="00AD205C" w:rsidRDefault="002C259D" w:rsidP="00D24084">
            <w:r>
              <w:t>Kód</w:t>
            </w:r>
          </w:p>
        </w:tc>
        <w:tc>
          <w:tcPr>
            <w:tcW w:w="3628" w:type="dxa"/>
            <w:tcMar>
              <w:top w:w="30" w:type="dxa"/>
              <w:left w:w="30" w:type="dxa"/>
              <w:bottom w:w="20" w:type="dxa"/>
              <w:right w:w="30" w:type="dxa"/>
            </w:tcMar>
          </w:tcPr>
          <w:p w14:paraId="45A43E6A" w14:textId="77777777" w:rsidR="00AD205C" w:rsidRDefault="002C259D" w:rsidP="00D24084">
            <w:r>
              <w:t>Popís</w:t>
            </w:r>
          </w:p>
        </w:tc>
        <w:tc>
          <w:tcPr>
            <w:tcW w:w="3398" w:type="dxa"/>
            <w:tcMar>
              <w:top w:w="30" w:type="dxa"/>
              <w:left w:w="30" w:type="dxa"/>
              <w:bottom w:w="20" w:type="dxa"/>
              <w:right w:w="30" w:type="dxa"/>
            </w:tcMar>
          </w:tcPr>
          <w:p w14:paraId="48FB3ED3" w14:textId="77777777" w:rsidR="00AD205C" w:rsidRDefault="002C259D" w:rsidP="00D24084">
            <w:r>
              <w:t>Špecifikácia chyby</w:t>
            </w:r>
          </w:p>
        </w:tc>
        <w:tc>
          <w:tcPr>
            <w:tcW w:w="1137" w:type="dxa"/>
            <w:tcMar>
              <w:top w:w="30" w:type="dxa"/>
              <w:left w:w="30" w:type="dxa"/>
              <w:bottom w:w="20" w:type="dxa"/>
              <w:right w:w="30" w:type="dxa"/>
            </w:tcMar>
          </w:tcPr>
          <w:p w14:paraId="69A60814" w14:textId="77777777" w:rsidR="00AD205C" w:rsidRDefault="002C259D" w:rsidP="00D24084">
            <w:r>
              <w:t>Typ chyby</w:t>
            </w:r>
          </w:p>
        </w:tc>
      </w:tr>
      <w:tr w:rsidR="00AD205C" w14:paraId="05A55653" w14:textId="77777777" w:rsidTr="001A266C">
        <w:tc>
          <w:tcPr>
            <w:tcW w:w="907" w:type="dxa"/>
            <w:tcMar>
              <w:top w:w="30" w:type="dxa"/>
              <w:left w:w="30" w:type="dxa"/>
              <w:bottom w:w="20" w:type="dxa"/>
              <w:right w:w="30" w:type="dxa"/>
            </w:tcMar>
          </w:tcPr>
          <w:p w14:paraId="4F4355CF" w14:textId="77777777" w:rsidR="00AD205C" w:rsidRDefault="002C259D" w:rsidP="00D24084">
            <w:r>
              <w:t>16</w:t>
            </w:r>
          </w:p>
        </w:tc>
        <w:tc>
          <w:tcPr>
            <w:tcW w:w="3628" w:type="dxa"/>
            <w:tcMar>
              <w:top w:w="30" w:type="dxa"/>
              <w:left w:w="30" w:type="dxa"/>
              <w:bottom w:w="20" w:type="dxa"/>
              <w:right w:w="30" w:type="dxa"/>
            </w:tcMar>
          </w:tcPr>
          <w:p w14:paraId="653FBE03" w14:textId="77777777" w:rsidR="00AD205C" w:rsidRDefault="002C259D" w:rsidP="00D24084">
            <w:r>
              <w:t>Zadané prihlasovacie údaje nie sú správne, alebo je účet neplatný</w:t>
            </w:r>
          </w:p>
        </w:tc>
        <w:tc>
          <w:tcPr>
            <w:tcW w:w="3398" w:type="dxa"/>
            <w:tcMar>
              <w:top w:w="30" w:type="dxa"/>
              <w:left w:w="30" w:type="dxa"/>
              <w:bottom w:w="20" w:type="dxa"/>
              <w:right w:w="30" w:type="dxa"/>
            </w:tcMar>
          </w:tcPr>
          <w:p w14:paraId="596974CC" w14:textId="77777777" w:rsidR="00AD205C" w:rsidRDefault="002C259D" w:rsidP="00D24084">
            <w:r>
              <w:t>Zadané prihlasovacie údaje nie sú správne, alebo je účet neplatný</w:t>
            </w:r>
          </w:p>
        </w:tc>
        <w:tc>
          <w:tcPr>
            <w:tcW w:w="1137" w:type="dxa"/>
            <w:tcMar>
              <w:top w:w="30" w:type="dxa"/>
              <w:left w:w="30" w:type="dxa"/>
              <w:bottom w:w="20" w:type="dxa"/>
              <w:right w:w="30" w:type="dxa"/>
            </w:tcMar>
          </w:tcPr>
          <w:p w14:paraId="3DB28BAE" w14:textId="77777777" w:rsidR="00AD205C" w:rsidRDefault="002C259D" w:rsidP="00D24084">
            <w:r>
              <w:t>Biznis</w:t>
            </w:r>
          </w:p>
        </w:tc>
      </w:tr>
      <w:tr w:rsidR="00AD205C" w14:paraId="4CD8BE2C" w14:textId="77777777" w:rsidTr="001A266C">
        <w:tc>
          <w:tcPr>
            <w:tcW w:w="907" w:type="dxa"/>
            <w:tcMar>
              <w:top w:w="30" w:type="dxa"/>
              <w:left w:w="30" w:type="dxa"/>
              <w:bottom w:w="20" w:type="dxa"/>
              <w:right w:w="30" w:type="dxa"/>
            </w:tcMar>
          </w:tcPr>
          <w:p w14:paraId="32ED65E6" w14:textId="77777777" w:rsidR="00AD205C" w:rsidRDefault="002C259D" w:rsidP="00D24084">
            <w:r>
              <w:t>17</w:t>
            </w:r>
          </w:p>
        </w:tc>
        <w:tc>
          <w:tcPr>
            <w:tcW w:w="3628" w:type="dxa"/>
            <w:tcMar>
              <w:top w:w="30" w:type="dxa"/>
              <w:left w:w="30" w:type="dxa"/>
              <w:bottom w:w="20" w:type="dxa"/>
              <w:right w:w="30" w:type="dxa"/>
            </w:tcMar>
          </w:tcPr>
          <w:p w14:paraId="586B07CA" w14:textId="77777777" w:rsidR="00AD205C" w:rsidRDefault="002C259D"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1D16A50E" w14:textId="77777777" w:rsidR="00AD205C" w:rsidRDefault="002C259D"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08C6C74E" w14:textId="77777777" w:rsidR="00AD205C" w:rsidRDefault="002C259D" w:rsidP="00D24084">
            <w:r>
              <w:t>Biznis</w:t>
            </w:r>
          </w:p>
        </w:tc>
      </w:tr>
      <w:tr w:rsidR="00AD205C" w14:paraId="3D9CFF42" w14:textId="77777777" w:rsidTr="001A266C">
        <w:tc>
          <w:tcPr>
            <w:tcW w:w="907" w:type="dxa"/>
            <w:tcMar>
              <w:top w:w="30" w:type="dxa"/>
              <w:left w:w="30" w:type="dxa"/>
              <w:bottom w:w="20" w:type="dxa"/>
              <w:right w:w="30" w:type="dxa"/>
            </w:tcMar>
          </w:tcPr>
          <w:p w14:paraId="320478B9" w14:textId="77777777" w:rsidR="00AD205C" w:rsidRDefault="002C259D" w:rsidP="00D24084">
            <w:r>
              <w:t>18</w:t>
            </w:r>
          </w:p>
        </w:tc>
        <w:tc>
          <w:tcPr>
            <w:tcW w:w="3628" w:type="dxa"/>
            <w:tcMar>
              <w:top w:w="30" w:type="dxa"/>
              <w:left w:w="30" w:type="dxa"/>
              <w:bottom w:w="20" w:type="dxa"/>
              <w:right w:w="30" w:type="dxa"/>
            </w:tcMar>
          </w:tcPr>
          <w:p w14:paraId="709829C5" w14:textId="77777777" w:rsidR="00AD205C" w:rsidRDefault="002C259D" w:rsidP="00D24084">
            <w:r>
              <w:t>Neplatný certifikát</w:t>
            </w:r>
          </w:p>
        </w:tc>
        <w:tc>
          <w:tcPr>
            <w:tcW w:w="3398" w:type="dxa"/>
            <w:tcMar>
              <w:top w:w="30" w:type="dxa"/>
              <w:left w:w="30" w:type="dxa"/>
              <w:bottom w:w="20" w:type="dxa"/>
              <w:right w:w="30" w:type="dxa"/>
            </w:tcMar>
          </w:tcPr>
          <w:p w14:paraId="18875F3C" w14:textId="77777777" w:rsidR="00AD205C" w:rsidRDefault="002C259D" w:rsidP="00D24084">
            <w:r>
              <w:t>Neplatný certifikát</w:t>
            </w:r>
          </w:p>
        </w:tc>
        <w:tc>
          <w:tcPr>
            <w:tcW w:w="1137" w:type="dxa"/>
            <w:tcMar>
              <w:top w:w="30" w:type="dxa"/>
              <w:left w:w="30" w:type="dxa"/>
              <w:bottom w:w="20" w:type="dxa"/>
              <w:right w:w="30" w:type="dxa"/>
            </w:tcMar>
          </w:tcPr>
          <w:p w14:paraId="1C5D2D3B" w14:textId="77777777" w:rsidR="00AD205C" w:rsidRDefault="002C259D" w:rsidP="00D24084">
            <w:r>
              <w:t>Biznis</w:t>
            </w:r>
          </w:p>
        </w:tc>
      </w:tr>
      <w:tr w:rsidR="00AD205C" w14:paraId="6A25748F" w14:textId="77777777" w:rsidTr="001A266C">
        <w:tc>
          <w:tcPr>
            <w:tcW w:w="907" w:type="dxa"/>
            <w:tcMar>
              <w:top w:w="30" w:type="dxa"/>
              <w:left w:w="30" w:type="dxa"/>
              <w:bottom w:w="20" w:type="dxa"/>
              <w:right w:w="30" w:type="dxa"/>
            </w:tcMar>
          </w:tcPr>
          <w:p w14:paraId="4AF9641D" w14:textId="77777777" w:rsidR="00AD205C" w:rsidRDefault="002C259D" w:rsidP="00D24084">
            <w:r>
              <w:t>19</w:t>
            </w:r>
          </w:p>
        </w:tc>
        <w:tc>
          <w:tcPr>
            <w:tcW w:w="3628" w:type="dxa"/>
            <w:tcMar>
              <w:top w:w="30" w:type="dxa"/>
              <w:left w:w="30" w:type="dxa"/>
              <w:bottom w:w="20" w:type="dxa"/>
              <w:right w:w="30" w:type="dxa"/>
            </w:tcMar>
          </w:tcPr>
          <w:p w14:paraId="5C827DE8" w14:textId="77777777" w:rsidR="00AD205C" w:rsidRDefault="002C259D" w:rsidP="00D24084">
            <w:r>
              <w:t>Veľká časová odozva</w:t>
            </w:r>
          </w:p>
        </w:tc>
        <w:tc>
          <w:tcPr>
            <w:tcW w:w="3398" w:type="dxa"/>
            <w:tcMar>
              <w:top w:w="30" w:type="dxa"/>
              <w:left w:w="30" w:type="dxa"/>
              <w:bottom w:w="20" w:type="dxa"/>
              <w:right w:w="30" w:type="dxa"/>
            </w:tcMar>
          </w:tcPr>
          <w:p w14:paraId="1525112A" w14:textId="77777777" w:rsidR="00AD205C" w:rsidRDefault="002C259D" w:rsidP="00D24084">
            <w:r>
              <w:t>Veľká časová odozva</w:t>
            </w:r>
          </w:p>
        </w:tc>
        <w:tc>
          <w:tcPr>
            <w:tcW w:w="1137" w:type="dxa"/>
            <w:tcMar>
              <w:top w:w="30" w:type="dxa"/>
              <w:left w:w="30" w:type="dxa"/>
              <w:bottom w:w="20" w:type="dxa"/>
              <w:right w:w="30" w:type="dxa"/>
            </w:tcMar>
          </w:tcPr>
          <w:p w14:paraId="4A10309B" w14:textId="77777777" w:rsidR="00AD205C" w:rsidRDefault="002C259D" w:rsidP="00D24084">
            <w:r>
              <w:t>Biznis</w:t>
            </w:r>
          </w:p>
        </w:tc>
      </w:tr>
    </w:tbl>
    <w:p w14:paraId="39F59261" w14:textId="77777777" w:rsidR="00AD205C" w:rsidRDefault="00AD205C" w:rsidP="00D24084"/>
    <w:p w14:paraId="1CFD5374" w14:textId="77777777" w:rsidR="00AD205C" w:rsidRDefault="00AD205C" w:rsidP="00D24084"/>
    <w:p w14:paraId="3D77562B" w14:textId="77777777" w:rsidR="003C1732" w:rsidRDefault="003C1732" w:rsidP="00D24084">
      <w:r>
        <w:br w:type="page"/>
      </w:r>
    </w:p>
    <w:p w14:paraId="26317EF9" w14:textId="08641BFB" w:rsidR="00AD205C" w:rsidRDefault="002C259D" w:rsidP="00D24084">
      <w:pPr>
        <w:pStyle w:val="Nadpis2"/>
      </w:pPr>
      <w:bookmarkStart w:id="431" w:name="scroll-bookmark-294"/>
      <w:bookmarkStart w:id="432" w:name="_Toc101774463"/>
      <w:r>
        <w:lastRenderedPageBreak/>
        <w:t>Odhlásenie  používateľa</w:t>
      </w:r>
      <w:bookmarkEnd w:id="431"/>
      <w:bookmarkEnd w:id="432"/>
    </w:p>
    <w:p w14:paraId="53E0D7A5" w14:textId="470B68DB" w:rsidR="00AD205C" w:rsidRDefault="002C259D" w:rsidP="00D24084">
      <w:pPr>
        <w:pStyle w:val="Nadpis3"/>
      </w:pPr>
      <w:bookmarkStart w:id="433" w:name="scroll-bookmark-295"/>
      <w:bookmarkStart w:id="434" w:name="_Toc101774464"/>
      <w:r>
        <w:t>Procesné/logické údaje</w:t>
      </w:r>
      <w:bookmarkEnd w:id="433"/>
      <w:bookmarkEnd w:id="434"/>
    </w:p>
    <w:p w14:paraId="73BDAFD4" w14:textId="284195BB" w:rsidR="00AD205C" w:rsidRDefault="002C259D" w:rsidP="00D24084">
      <w:pPr>
        <w:pStyle w:val="Nadpis4"/>
      </w:pPr>
      <w:bookmarkStart w:id="435" w:name="scroll-bookmark-296"/>
      <w:r>
        <w:t>Procesný tok / biznis logika služby</w:t>
      </w:r>
      <w:bookmarkEnd w:id="435"/>
    </w:p>
    <w:p w14:paraId="4F0F3E84" w14:textId="77777777" w:rsidR="00AD205C" w:rsidRDefault="002C259D" w:rsidP="00D24084">
      <w:r>
        <w:t>Pre korektné ukončenie volania danej elektronickej služby je potrebné odhlásenie.</w:t>
      </w:r>
    </w:p>
    <w:p w14:paraId="16DE3A61" w14:textId="4ADB7196" w:rsidR="00AD205C" w:rsidRDefault="002C259D" w:rsidP="00D24084">
      <w:pPr>
        <w:pStyle w:val="Nadpis4"/>
      </w:pPr>
      <w:bookmarkStart w:id="436" w:name="scroll-bookmark-297"/>
      <w:r>
        <w:t>Operácie poskytovanej služby</w:t>
      </w:r>
      <w:bookmarkEnd w:id="43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46B0161"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6724858" w14:textId="77777777" w:rsidR="00AD205C" w:rsidRDefault="002C259D" w:rsidP="00D24084">
            <w:r>
              <w:t>Názov operácie</w:t>
            </w:r>
          </w:p>
        </w:tc>
        <w:tc>
          <w:tcPr>
            <w:tcW w:w="3628" w:type="dxa"/>
            <w:tcMar>
              <w:top w:w="30" w:type="dxa"/>
              <w:left w:w="30" w:type="dxa"/>
              <w:bottom w:w="20" w:type="dxa"/>
              <w:right w:w="30" w:type="dxa"/>
            </w:tcMar>
          </w:tcPr>
          <w:p w14:paraId="494E3F25" w14:textId="77777777" w:rsidR="00AD205C" w:rsidRDefault="002C259D" w:rsidP="00D24084">
            <w:r>
              <w:t>Popis operácie</w:t>
            </w:r>
          </w:p>
        </w:tc>
        <w:tc>
          <w:tcPr>
            <w:tcW w:w="907" w:type="dxa"/>
            <w:tcMar>
              <w:top w:w="30" w:type="dxa"/>
              <w:left w:w="30" w:type="dxa"/>
              <w:bottom w:w="20" w:type="dxa"/>
              <w:right w:w="30" w:type="dxa"/>
            </w:tcMar>
          </w:tcPr>
          <w:p w14:paraId="59D94CDA" w14:textId="77777777" w:rsidR="00AD205C" w:rsidRDefault="002C259D" w:rsidP="00D24084">
            <w:r>
              <w:t>Poradie</w:t>
            </w:r>
          </w:p>
        </w:tc>
        <w:tc>
          <w:tcPr>
            <w:tcW w:w="1361" w:type="dxa"/>
            <w:tcMar>
              <w:top w:w="30" w:type="dxa"/>
              <w:left w:w="30" w:type="dxa"/>
              <w:bottom w:w="20" w:type="dxa"/>
              <w:right w:w="30" w:type="dxa"/>
            </w:tcMar>
          </w:tcPr>
          <w:p w14:paraId="00661BF2" w14:textId="77777777" w:rsidR="00AD205C" w:rsidRDefault="002C259D" w:rsidP="00D24084">
            <w:r>
              <w:t>Vstupné parametre</w:t>
            </w:r>
          </w:p>
        </w:tc>
        <w:tc>
          <w:tcPr>
            <w:tcW w:w="1361" w:type="dxa"/>
            <w:tcMar>
              <w:top w:w="30" w:type="dxa"/>
              <w:left w:w="30" w:type="dxa"/>
              <w:bottom w:w="20" w:type="dxa"/>
              <w:right w:w="30" w:type="dxa"/>
            </w:tcMar>
          </w:tcPr>
          <w:p w14:paraId="684AB0BC" w14:textId="77777777" w:rsidR="00AD205C" w:rsidRDefault="002C259D" w:rsidP="00D24084">
            <w:r>
              <w:t>Vystupné parametre</w:t>
            </w:r>
          </w:p>
        </w:tc>
      </w:tr>
      <w:tr w:rsidR="00AD205C" w14:paraId="414E26BD" w14:textId="77777777" w:rsidTr="00AD205C">
        <w:tc>
          <w:tcPr>
            <w:tcW w:w="1814" w:type="dxa"/>
            <w:tcMar>
              <w:top w:w="30" w:type="dxa"/>
              <w:left w:w="30" w:type="dxa"/>
              <w:bottom w:w="20" w:type="dxa"/>
              <w:right w:w="30" w:type="dxa"/>
            </w:tcMar>
          </w:tcPr>
          <w:p w14:paraId="6820A95F" w14:textId="77777777" w:rsidR="00AD205C" w:rsidRDefault="002C259D" w:rsidP="00D24084">
            <w:r>
              <w:t>Odhlasenie</w:t>
            </w:r>
          </w:p>
        </w:tc>
        <w:tc>
          <w:tcPr>
            <w:tcW w:w="3628" w:type="dxa"/>
            <w:tcMar>
              <w:top w:w="30" w:type="dxa"/>
              <w:left w:w="30" w:type="dxa"/>
              <w:bottom w:w="20" w:type="dxa"/>
              <w:right w:w="30" w:type="dxa"/>
            </w:tcMar>
          </w:tcPr>
          <w:p w14:paraId="480E981F" w14:textId="77777777" w:rsidR="00AD205C" w:rsidRDefault="002C259D" w:rsidP="00D24084">
            <w:r>
              <w:t>Pre korektné ukončenie volania danej elektronickej služby je potrebné odhlásenie.</w:t>
            </w:r>
          </w:p>
        </w:tc>
        <w:tc>
          <w:tcPr>
            <w:tcW w:w="907" w:type="dxa"/>
            <w:tcMar>
              <w:top w:w="30" w:type="dxa"/>
              <w:left w:w="30" w:type="dxa"/>
              <w:bottom w:w="20" w:type="dxa"/>
              <w:right w:w="30" w:type="dxa"/>
            </w:tcMar>
          </w:tcPr>
          <w:p w14:paraId="72EECBB4" w14:textId="77777777" w:rsidR="00AD205C" w:rsidRDefault="002C259D" w:rsidP="00D24084">
            <w:r>
              <w:t>1</w:t>
            </w:r>
          </w:p>
        </w:tc>
        <w:tc>
          <w:tcPr>
            <w:tcW w:w="1361" w:type="dxa"/>
            <w:tcMar>
              <w:top w:w="30" w:type="dxa"/>
              <w:left w:w="30" w:type="dxa"/>
              <w:bottom w:w="20" w:type="dxa"/>
              <w:right w:w="30" w:type="dxa"/>
            </w:tcMar>
          </w:tcPr>
          <w:p w14:paraId="4E09AE8D" w14:textId="77777777" w:rsidR="00AD205C" w:rsidRDefault="002C259D" w:rsidP="00D24084">
            <w:r>
              <w:t>RPOdhlasenieZiadost</w:t>
            </w:r>
          </w:p>
        </w:tc>
        <w:tc>
          <w:tcPr>
            <w:tcW w:w="1361" w:type="dxa"/>
            <w:tcMar>
              <w:top w:w="30" w:type="dxa"/>
              <w:left w:w="30" w:type="dxa"/>
              <w:bottom w:w="20" w:type="dxa"/>
              <w:right w:w="30" w:type="dxa"/>
            </w:tcMar>
          </w:tcPr>
          <w:p w14:paraId="647A424B" w14:textId="77777777" w:rsidR="00AD205C" w:rsidRDefault="002C259D" w:rsidP="00D24084">
            <w:r>
              <w:t>Odhlasenie</w:t>
            </w:r>
          </w:p>
        </w:tc>
      </w:tr>
    </w:tbl>
    <w:p w14:paraId="6E310549" w14:textId="77777777" w:rsidR="00AD205C" w:rsidRDefault="00AD205C" w:rsidP="00D24084"/>
    <w:p w14:paraId="69A4BF8C" w14:textId="77777777" w:rsidR="00AD205C" w:rsidRDefault="002C259D" w:rsidP="00D24084">
      <w:r>
        <w:t>RPOdhlasenieZiadost</w:t>
      </w:r>
      <w:r>
        <w:br/>
      </w:r>
    </w:p>
    <w:p w14:paraId="70554BC7" w14:textId="77777777" w:rsidR="00AD205C" w:rsidRDefault="002C259D" w:rsidP="00D24084">
      <w:r>
        <w:rPr>
          <w:noProof/>
        </w:rPr>
        <w:drawing>
          <wp:inline distT="0" distB="0" distL="0" distR="0" wp14:anchorId="4ADFD295" wp14:editId="079E8948">
            <wp:extent cx="3705225" cy="2466975"/>
            <wp:effectExtent l="0" t="0" r="0" b="0"/>
            <wp:docPr id="100088" name="Picture 10008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31"/>
                    <a:stretch>
                      <a:fillRect/>
                    </a:stretch>
                  </pic:blipFill>
                  <pic:spPr>
                    <a:xfrm>
                      <a:off x="0" y="0"/>
                      <a:ext cx="3705225" cy="2466975"/>
                    </a:xfrm>
                    <a:prstGeom prst="rect">
                      <a:avLst/>
                    </a:prstGeom>
                  </pic:spPr>
                </pic:pic>
              </a:graphicData>
            </a:graphic>
          </wp:inline>
        </w:drawing>
      </w:r>
    </w:p>
    <w:p w14:paraId="1348FD0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041E17A9" w14:textId="77777777" w:rsidTr="001A266C">
        <w:tc>
          <w:tcPr>
            <w:tcW w:w="988" w:type="dxa"/>
            <w:tcMar>
              <w:top w:w="30" w:type="dxa"/>
              <w:left w:w="30" w:type="dxa"/>
              <w:bottom w:w="20" w:type="dxa"/>
              <w:right w:w="30" w:type="dxa"/>
            </w:tcMar>
          </w:tcPr>
          <w:p w14:paraId="72204A43" w14:textId="77777777" w:rsidR="00AD205C" w:rsidRDefault="002C259D" w:rsidP="00D24084">
            <w:r>
              <w:t>Atribút</w:t>
            </w:r>
          </w:p>
        </w:tc>
        <w:tc>
          <w:tcPr>
            <w:tcW w:w="8083" w:type="dxa"/>
            <w:tcMar>
              <w:top w:w="30" w:type="dxa"/>
              <w:left w:w="30" w:type="dxa"/>
              <w:bottom w:w="20" w:type="dxa"/>
              <w:right w:w="30" w:type="dxa"/>
            </w:tcMar>
          </w:tcPr>
          <w:p w14:paraId="5BCDE02D" w14:textId="77777777" w:rsidR="00AD205C" w:rsidRDefault="002C259D" w:rsidP="00D24084">
            <w:r>
              <w:t>tokenDescriptor</w:t>
            </w:r>
          </w:p>
        </w:tc>
      </w:tr>
      <w:tr w:rsidR="00AD205C" w14:paraId="0D6C29B4" w14:textId="77777777" w:rsidTr="001A266C">
        <w:tc>
          <w:tcPr>
            <w:tcW w:w="988" w:type="dxa"/>
            <w:tcMar>
              <w:top w:w="30" w:type="dxa"/>
              <w:left w:w="30" w:type="dxa"/>
              <w:bottom w:w="20" w:type="dxa"/>
              <w:right w:w="30" w:type="dxa"/>
            </w:tcMar>
          </w:tcPr>
          <w:p w14:paraId="117E64CC" w14:textId="77777777" w:rsidR="00AD205C" w:rsidRDefault="002C259D" w:rsidP="00D24084">
            <w:r>
              <w:t>Opis</w:t>
            </w:r>
          </w:p>
        </w:tc>
        <w:tc>
          <w:tcPr>
            <w:tcW w:w="8083" w:type="dxa"/>
            <w:tcMar>
              <w:top w:w="30" w:type="dxa"/>
              <w:left w:w="30" w:type="dxa"/>
              <w:bottom w:w="20" w:type="dxa"/>
              <w:right w:w="30" w:type="dxa"/>
            </w:tcMar>
          </w:tcPr>
          <w:p w14:paraId="38ED94A4" w14:textId="77777777" w:rsidR="00AD205C" w:rsidRDefault="002C259D" w:rsidP="00D24084">
            <w:r>
              <w:t>Identifikácia používateľa</w:t>
            </w:r>
          </w:p>
        </w:tc>
      </w:tr>
    </w:tbl>
    <w:p w14:paraId="098894DE" w14:textId="77777777" w:rsidR="001A266C" w:rsidRDefault="001A266C" w:rsidP="00D24084"/>
    <w:p w14:paraId="57C3BE25" w14:textId="77777777" w:rsidR="001A266C" w:rsidRDefault="001A266C" w:rsidP="00D24084"/>
    <w:p w14:paraId="0B6285CF" w14:textId="77777777" w:rsidR="001A266C" w:rsidRDefault="001A266C" w:rsidP="00D24084"/>
    <w:p w14:paraId="5DB40D0C" w14:textId="77777777" w:rsidR="001A266C" w:rsidRDefault="001A266C" w:rsidP="00D24084"/>
    <w:p w14:paraId="5F655DB3" w14:textId="77777777" w:rsidR="001A266C" w:rsidRDefault="001A266C" w:rsidP="00D24084"/>
    <w:p w14:paraId="4EC87BC9" w14:textId="77777777" w:rsidR="001A266C" w:rsidRDefault="001A266C" w:rsidP="00D24084"/>
    <w:p w14:paraId="7C41AD1A" w14:textId="77777777" w:rsidR="001A266C" w:rsidRDefault="001A266C" w:rsidP="00D24084"/>
    <w:p w14:paraId="7E9AAB8A" w14:textId="77777777" w:rsidR="001A266C" w:rsidRDefault="001A266C" w:rsidP="00D24084"/>
    <w:p w14:paraId="0EB3B8F5" w14:textId="77777777" w:rsidR="001A266C" w:rsidRDefault="001A266C" w:rsidP="00D24084"/>
    <w:p w14:paraId="1FCB512B" w14:textId="77777777" w:rsidR="001A266C" w:rsidRDefault="001A266C" w:rsidP="00D24084"/>
    <w:p w14:paraId="55F5A102" w14:textId="77777777" w:rsidR="001A266C" w:rsidRDefault="001A266C" w:rsidP="00D24084"/>
    <w:p w14:paraId="4B2EA105" w14:textId="77777777" w:rsidR="001A266C" w:rsidRDefault="001A266C" w:rsidP="00D24084"/>
    <w:p w14:paraId="56E407BE" w14:textId="77777777" w:rsidR="001A266C" w:rsidRDefault="001A266C" w:rsidP="00D24084"/>
    <w:p w14:paraId="0509F671" w14:textId="77777777" w:rsidR="001A266C" w:rsidRDefault="001A266C" w:rsidP="00D24084"/>
    <w:p w14:paraId="6A400E89" w14:textId="77777777" w:rsidR="00AD205C" w:rsidRDefault="002C259D" w:rsidP="00D24084">
      <w:r>
        <w:lastRenderedPageBreak/>
        <w:t>Odhlasenie</w:t>
      </w:r>
      <w:r>
        <w:br/>
      </w:r>
    </w:p>
    <w:p w14:paraId="367A9488" w14:textId="77777777" w:rsidR="00AD205C" w:rsidRDefault="002C259D" w:rsidP="00D24084">
      <w:r>
        <w:rPr>
          <w:noProof/>
        </w:rPr>
        <w:drawing>
          <wp:inline distT="0" distB="0" distL="0" distR="0" wp14:anchorId="680538E4" wp14:editId="2B646356">
            <wp:extent cx="3390900" cy="2667000"/>
            <wp:effectExtent l="0" t="0" r="0" b="0"/>
            <wp:docPr id="100089" name="Picture 10008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32"/>
                    <a:stretch>
                      <a:fillRect/>
                    </a:stretch>
                  </pic:blipFill>
                  <pic:spPr>
                    <a:xfrm>
                      <a:off x="0" y="0"/>
                      <a:ext cx="3390900" cy="2667000"/>
                    </a:xfrm>
                    <a:prstGeom prst="rect">
                      <a:avLst/>
                    </a:prstGeom>
                  </pic:spPr>
                </pic:pic>
              </a:graphicData>
            </a:graphic>
          </wp:inline>
        </w:drawing>
      </w:r>
    </w:p>
    <w:p w14:paraId="17A0FB6D"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074757D" w14:textId="77777777" w:rsidTr="001A266C">
        <w:tc>
          <w:tcPr>
            <w:tcW w:w="988" w:type="dxa"/>
            <w:tcMar>
              <w:top w:w="30" w:type="dxa"/>
              <w:left w:w="30" w:type="dxa"/>
              <w:bottom w:w="20" w:type="dxa"/>
              <w:right w:w="30" w:type="dxa"/>
            </w:tcMar>
          </w:tcPr>
          <w:p w14:paraId="15DA4C28" w14:textId="77777777" w:rsidR="00AD205C" w:rsidRDefault="002C259D" w:rsidP="00D24084">
            <w:r>
              <w:t>Atribút</w:t>
            </w:r>
          </w:p>
        </w:tc>
        <w:tc>
          <w:tcPr>
            <w:tcW w:w="8083" w:type="dxa"/>
            <w:tcMar>
              <w:top w:w="30" w:type="dxa"/>
              <w:left w:w="30" w:type="dxa"/>
              <w:bottom w:w="20" w:type="dxa"/>
              <w:right w:w="30" w:type="dxa"/>
            </w:tcMar>
          </w:tcPr>
          <w:p w14:paraId="72A85FE9" w14:textId="77777777" w:rsidR="00AD205C" w:rsidRDefault="002C259D" w:rsidP="00D24084">
            <w:r>
              <w:t>Kód : an1_10</w:t>
            </w:r>
          </w:p>
        </w:tc>
      </w:tr>
      <w:tr w:rsidR="00AD205C" w14:paraId="02CE476A" w14:textId="77777777" w:rsidTr="001A266C">
        <w:tc>
          <w:tcPr>
            <w:tcW w:w="988" w:type="dxa"/>
            <w:tcMar>
              <w:top w:w="30" w:type="dxa"/>
              <w:left w:w="30" w:type="dxa"/>
              <w:bottom w:w="20" w:type="dxa"/>
              <w:right w:w="30" w:type="dxa"/>
            </w:tcMar>
          </w:tcPr>
          <w:p w14:paraId="4ECC2263" w14:textId="77777777" w:rsidR="00AD205C" w:rsidRDefault="002C259D" w:rsidP="00D24084">
            <w:r>
              <w:t>Opis</w:t>
            </w:r>
          </w:p>
        </w:tc>
        <w:tc>
          <w:tcPr>
            <w:tcW w:w="8083" w:type="dxa"/>
            <w:tcMar>
              <w:top w:w="30" w:type="dxa"/>
              <w:left w:w="30" w:type="dxa"/>
              <w:bottom w:w="20" w:type="dxa"/>
              <w:right w:w="30" w:type="dxa"/>
            </w:tcMar>
          </w:tcPr>
          <w:p w14:paraId="085011FA" w14:textId="77777777" w:rsidR="00AD205C" w:rsidRDefault="002C259D" w:rsidP="00D24084">
            <w:r>
              <w:t>kód výsledku vykonania služby, pri úspešnom výsledku</w:t>
            </w:r>
            <w:r>
              <w:br/>
              <w:t>kód = 0</w:t>
            </w:r>
          </w:p>
        </w:tc>
      </w:tr>
      <w:tr w:rsidR="00AD205C" w14:paraId="60D9FC19" w14:textId="77777777" w:rsidTr="001A266C">
        <w:tc>
          <w:tcPr>
            <w:tcW w:w="988" w:type="dxa"/>
            <w:tcMar>
              <w:top w:w="30" w:type="dxa"/>
              <w:left w:w="30" w:type="dxa"/>
              <w:bottom w:w="20" w:type="dxa"/>
              <w:right w:w="30" w:type="dxa"/>
            </w:tcMar>
          </w:tcPr>
          <w:p w14:paraId="3E966BB3" w14:textId="77777777" w:rsidR="00AD205C" w:rsidRDefault="002C259D" w:rsidP="00D24084">
            <w:r>
              <w:t>Atribút</w:t>
            </w:r>
          </w:p>
        </w:tc>
        <w:tc>
          <w:tcPr>
            <w:tcW w:w="8083" w:type="dxa"/>
            <w:tcMar>
              <w:top w:w="30" w:type="dxa"/>
              <w:left w:w="30" w:type="dxa"/>
              <w:bottom w:w="20" w:type="dxa"/>
              <w:right w:w="30" w:type="dxa"/>
            </w:tcMar>
          </w:tcPr>
          <w:p w14:paraId="2BAE82BB" w14:textId="77777777" w:rsidR="00AD205C" w:rsidRDefault="002C259D" w:rsidP="00D24084">
            <w:r>
              <w:t>Popis : an1_255</w:t>
            </w:r>
          </w:p>
        </w:tc>
      </w:tr>
      <w:tr w:rsidR="00AD205C" w14:paraId="0AB85C2D" w14:textId="77777777" w:rsidTr="001A266C">
        <w:tc>
          <w:tcPr>
            <w:tcW w:w="988" w:type="dxa"/>
            <w:tcMar>
              <w:top w:w="30" w:type="dxa"/>
              <w:left w:w="30" w:type="dxa"/>
              <w:bottom w:w="20" w:type="dxa"/>
              <w:right w:w="30" w:type="dxa"/>
            </w:tcMar>
          </w:tcPr>
          <w:p w14:paraId="25A945D1" w14:textId="77777777" w:rsidR="00AD205C" w:rsidRDefault="002C259D" w:rsidP="00D24084">
            <w:r>
              <w:t>Opis</w:t>
            </w:r>
          </w:p>
        </w:tc>
        <w:tc>
          <w:tcPr>
            <w:tcW w:w="8083" w:type="dxa"/>
            <w:tcMar>
              <w:top w:w="30" w:type="dxa"/>
              <w:left w:w="30" w:type="dxa"/>
              <w:bottom w:w="20" w:type="dxa"/>
              <w:right w:w="30" w:type="dxa"/>
            </w:tcMar>
          </w:tcPr>
          <w:p w14:paraId="69E82AA1" w14:textId="77777777" w:rsidR="00AD205C" w:rsidRDefault="002C259D" w:rsidP="00D24084">
            <w:r>
              <w:t>popis výsledku vykonania služby, bude vyplnený iba pri výnimke v spracovaní služby</w:t>
            </w:r>
          </w:p>
        </w:tc>
      </w:tr>
    </w:tbl>
    <w:p w14:paraId="5DB4DD39" w14:textId="120A1CD2" w:rsidR="00AD205C" w:rsidRDefault="002C259D" w:rsidP="00D24084">
      <w:pPr>
        <w:pStyle w:val="Nadpis3"/>
      </w:pPr>
      <w:bookmarkStart w:id="437" w:name="scroll-bookmark-298"/>
      <w:bookmarkStart w:id="438" w:name="_Toc101774465"/>
      <w:r>
        <w:t>Technické informácie</w:t>
      </w:r>
      <w:bookmarkEnd w:id="437"/>
      <w:bookmarkEnd w:id="438"/>
    </w:p>
    <w:p w14:paraId="7E97BA5B" w14:textId="6BA945DE" w:rsidR="00AD205C" w:rsidRDefault="002C259D" w:rsidP="00D24084">
      <w:pPr>
        <w:pStyle w:val="Nadpis4"/>
      </w:pPr>
      <w:bookmarkStart w:id="439" w:name="scroll-bookmark-299"/>
      <w:r>
        <w:t>Technická špecifikácia poskytovanej webovej služby</w:t>
      </w:r>
      <w:bookmarkEnd w:id="439"/>
    </w:p>
    <w:tbl>
      <w:tblPr>
        <w:tblStyle w:val="ScrollTableNormal"/>
        <w:tblW w:w="9071" w:type="dxa"/>
        <w:tblLayout w:type="fixed"/>
        <w:tblLook w:val="0020" w:firstRow="1" w:lastRow="0" w:firstColumn="0" w:lastColumn="0" w:noHBand="0" w:noVBand="0"/>
      </w:tblPr>
      <w:tblGrid>
        <w:gridCol w:w="988"/>
        <w:gridCol w:w="8083"/>
      </w:tblGrid>
      <w:tr w:rsidR="00AD205C" w14:paraId="1688E72D"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DD52F6B" w14:textId="77777777" w:rsidR="00AD205C" w:rsidRDefault="002C259D" w:rsidP="00D24084">
            <w:r>
              <w:t>Testovacie prostredie</w:t>
            </w:r>
          </w:p>
        </w:tc>
      </w:tr>
      <w:tr w:rsidR="00AD205C" w14:paraId="53FD70D1" w14:textId="77777777" w:rsidTr="001A266C">
        <w:tc>
          <w:tcPr>
            <w:tcW w:w="988" w:type="dxa"/>
            <w:tcMar>
              <w:top w:w="30" w:type="dxa"/>
              <w:left w:w="30" w:type="dxa"/>
              <w:bottom w:w="20" w:type="dxa"/>
              <w:right w:w="30" w:type="dxa"/>
            </w:tcMar>
          </w:tcPr>
          <w:p w14:paraId="1D1971E1" w14:textId="77777777" w:rsidR="00AD205C" w:rsidRDefault="002C259D" w:rsidP="00D24084">
            <w:r>
              <w:t>WSDL</w:t>
            </w:r>
          </w:p>
        </w:tc>
        <w:tc>
          <w:tcPr>
            <w:tcW w:w="8083" w:type="dxa"/>
            <w:tcMar>
              <w:top w:w="30" w:type="dxa"/>
              <w:left w:w="30" w:type="dxa"/>
              <w:bottom w:w="20" w:type="dxa"/>
              <w:right w:w="30" w:type="dxa"/>
            </w:tcMar>
          </w:tcPr>
          <w:p w14:paraId="743297FB" w14:textId="77777777" w:rsidR="00AD205C" w:rsidRDefault="00000814" w:rsidP="00D24084">
            <w:hyperlink r:id="rId933" w:history="1">
              <w:r w:rsidR="002C259D">
                <w:rPr>
                  <w:rStyle w:val="Hypertextovprepojenie"/>
                </w:rPr>
                <w:t>https://tcep.financnasprava.sk/tcep/procw/CEP.MRP.ElektronickeSluzby.Svc.Wcf/ElektronickeSluzbyService.svc?singlewsdl</w:t>
              </w:r>
            </w:hyperlink>
          </w:p>
        </w:tc>
      </w:tr>
      <w:tr w:rsidR="00AD205C" w14:paraId="6D381CD5" w14:textId="77777777" w:rsidTr="001A266C">
        <w:tc>
          <w:tcPr>
            <w:tcW w:w="988" w:type="dxa"/>
            <w:tcMar>
              <w:top w:w="30" w:type="dxa"/>
              <w:left w:w="30" w:type="dxa"/>
              <w:bottom w:w="20" w:type="dxa"/>
              <w:right w:w="30" w:type="dxa"/>
            </w:tcMar>
          </w:tcPr>
          <w:p w14:paraId="3CDDECD9" w14:textId="77777777" w:rsidR="00AD205C" w:rsidRDefault="002C259D" w:rsidP="00D24084">
            <w:r>
              <w:t>URL</w:t>
            </w:r>
          </w:p>
        </w:tc>
        <w:tc>
          <w:tcPr>
            <w:tcW w:w="8083" w:type="dxa"/>
            <w:tcMar>
              <w:top w:w="30" w:type="dxa"/>
              <w:left w:w="30" w:type="dxa"/>
              <w:bottom w:w="20" w:type="dxa"/>
              <w:right w:w="30" w:type="dxa"/>
            </w:tcMar>
          </w:tcPr>
          <w:p w14:paraId="28D42264" w14:textId="77777777" w:rsidR="00AD205C" w:rsidRDefault="00000814" w:rsidP="00D24084">
            <w:hyperlink r:id="rId934" w:history="1">
              <w:r w:rsidR="002C259D">
                <w:rPr>
                  <w:rStyle w:val="Hypertextovprepojenie"/>
                </w:rPr>
                <w:t>https://tcep.financnasprava.sk/tcep/procw/CEP.MRP.ElektronickeSluzby.Svc.Wcf/ElektronickeSluzbyService.svc</w:t>
              </w:r>
            </w:hyperlink>
          </w:p>
        </w:tc>
      </w:tr>
    </w:tbl>
    <w:p w14:paraId="1CB714A9"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426FF020"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A065D8" w14:textId="77777777" w:rsidR="00AD205C" w:rsidRDefault="002C259D" w:rsidP="00D24084">
            <w:r>
              <w:t>Produkčné prostredie</w:t>
            </w:r>
          </w:p>
        </w:tc>
      </w:tr>
      <w:tr w:rsidR="00AD205C" w14:paraId="3CE00498" w14:textId="77777777" w:rsidTr="001A266C">
        <w:tc>
          <w:tcPr>
            <w:tcW w:w="988" w:type="dxa"/>
            <w:tcMar>
              <w:top w:w="30" w:type="dxa"/>
              <w:left w:w="30" w:type="dxa"/>
              <w:bottom w:w="20" w:type="dxa"/>
              <w:right w:w="30" w:type="dxa"/>
            </w:tcMar>
          </w:tcPr>
          <w:p w14:paraId="5B5BE19A" w14:textId="77777777" w:rsidR="00AD205C" w:rsidRDefault="002C259D" w:rsidP="00D24084">
            <w:r>
              <w:t>WSDL</w:t>
            </w:r>
          </w:p>
        </w:tc>
        <w:tc>
          <w:tcPr>
            <w:tcW w:w="8083" w:type="dxa"/>
            <w:tcMar>
              <w:top w:w="30" w:type="dxa"/>
              <w:left w:w="30" w:type="dxa"/>
              <w:bottom w:w="20" w:type="dxa"/>
              <w:right w:w="30" w:type="dxa"/>
            </w:tcMar>
          </w:tcPr>
          <w:p w14:paraId="6EEAB2F3" w14:textId="77777777" w:rsidR="00AD205C" w:rsidRDefault="00000814" w:rsidP="00D24084">
            <w:hyperlink r:id="rId935" w:history="1">
              <w:r w:rsidR="002C259D">
                <w:rPr>
                  <w:rStyle w:val="Hypertextovprepojenie"/>
                </w:rPr>
                <w:t>https://www.cep.financnasprava.sk/cep/procw/CEP.MRP.ElektronickeSluzby.Svc.Wcf/ElektronickeSluzbyService.svc?singlewsdl</w:t>
              </w:r>
            </w:hyperlink>
          </w:p>
        </w:tc>
      </w:tr>
      <w:tr w:rsidR="00AD205C" w14:paraId="6F02B90E" w14:textId="77777777" w:rsidTr="001A266C">
        <w:tc>
          <w:tcPr>
            <w:tcW w:w="988" w:type="dxa"/>
            <w:tcMar>
              <w:top w:w="30" w:type="dxa"/>
              <w:left w:w="30" w:type="dxa"/>
              <w:bottom w:w="20" w:type="dxa"/>
              <w:right w:w="30" w:type="dxa"/>
            </w:tcMar>
          </w:tcPr>
          <w:p w14:paraId="791D1FD8" w14:textId="77777777" w:rsidR="00AD205C" w:rsidRDefault="002C259D" w:rsidP="00D24084">
            <w:r>
              <w:t>URL</w:t>
            </w:r>
          </w:p>
        </w:tc>
        <w:tc>
          <w:tcPr>
            <w:tcW w:w="8083" w:type="dxa"/>
            <w:tcMar>
              <w:top w:w="30" w:type="dxa"/>
              <w:left w:w="30" w:type="dxa"/>
              <w:bottom w:w="20" w:type="dxa"/>
              <w:right w:w="30" w:type="dxa"/>
            </w:tcMar>
          </w:tcPr>
          <w:p w14:paraId="6D5B9F7F" w14:textId="77777777" w:rsidR="00AD205C" w:rsidRDefault="00000814" w:rsidP="00D24084">
            <w:hyperlink r:id="rId936" w:history="1">
              <w:r w:rsidR="002C259D">
                <w:rPr>
                  <w:rStyle w:val="Hypertextovprepojenie"/>
                </w:rPr>
                <w:t>https://www.cep.financnasprava.sk/cep/procw/CEP.MRP.ElektronickeSluzby.Svc.Wcf/ElektronickeSluzbyService.svc</w:t>
              </w:r>
            </w:hyperlink>
          </w:p>
        </w:tc>
      </w:tr>
    </w:tbl>
    <w:p w14:paraId="568239E8" w14:textId="6587F028" w:rsidR="00AD205C" w:rsidRDefault="002C259D" w:rsidP="00D24084">
      <w:pPr>
        <w:pStyle w:val="Nadpis4"/>
      </w:pPr>
      <w:bookmarkStart w:id="440" w:name="scroll-bookmark-300"/>
      <w:r>
        <w:t>Definícia dodatočných parametrov hlavičky správ (Header)</w:t>
      </w:r>
      <w:bookmarkEnd w:id="440"/>
    </w:p>
    <w:p w14:paraId="5CF461CE" w14:textId="77777777" w:rsidR="00AD205C" w:rsidRDefault="002C259D" w:rsidP="00D24084">
      <w:r>
        <w:t>Pre dané rozhranie nie sú definované dodatočné parametre hlavičky správ.</w:t>
      </w:r>
    </w:p>
    <w:p w14:paraId="26590496" w14:textId="1B3B95C2" w:rsidR="00AD205C" w:rsidRDefault="002C259D" w:rsidP="00D24084">
      <w:pPr>
        <w:pStyle w:val="Nadpis4"/>
      </w:pPr>
      <w:bookmarkStart w:id="441" w:name="scroll-bookmark-301"/>
      <w:r>
        <w:t>Popis spôsobu zabezpečenia a autentifikácie pri volaní operácií služby</w:t>
      </w:r>
      <w:bookmarkEnd w:id="441"/>
    </w:p>
    <w:p w14:paraId="4011C5C9" w14:textId="77777777" w:rsidR="00AD205C" w:rsidRDefault="002C259D" w:rsidP="00D24084">
      <w:r>
        <w:t>Služba je voľne dostupná pre potreby prihlasovania.</w:t>
      </w:r>
    </w:p>
    <w:p w14:paraId="04DD7AF4" w14:textId="4CF669C9" w:rsidR="00AD205C" w:rsidRDefault="002C259D" w:rsidP="00D24084">
      <w:pPr>
        <w:pStyle w:val="Nadpis4"/>
      </w:pPr>
      <w:bookmarkStart w:id="442" w:name="scroll-bookmark-302"/>
      <w:r>
        <w:lastRenderedPageBreak/>
        <w:t>Testovacie scenáre a prípady</w:t>
      </w:r>
      <w:bookmarkEnd w:id="442"/>
    </w:p>
    <w:tbl>
      <w:tblPr>
        <w:tblStyle w:val="ScrollTableNormal"/>
        <w:tblW w:w="0" w:type="auto"/>
        <w:tblLayout w:type="fixed"/>
        <w:tblLook w:val="0020" w:firstRow="1" w:lastRow="0" w:firstColumn="0" w:lastColumn="0" w:noHBand="0" w:noVBand="0"/>
      </w:tblPr>
      <w:tblGrid>
        <w:gridCol w:w="454"/>
        <w:gridCol w:w="3628"/>
        <w:gridCol w:w="4989"/>
      </w:tblGrid>
      <w:tr w:rsidR="00AD205C" w14:paraId="5E21F4E0"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3FC28854" w14:textId="77777777" w:rsidR="00AD205C" w:rsidRDefault="002C259D" w:rsidP="00D24084">
            <w:r>
              <w:t>Krok</w:t>
            </w:r>
          </w:p>
        </w:tc>
        <w:tc>
          <w:tcPr>
            <w:tcW w:w="3628" w:type="dxa"/>
            <w:tcMar>
              <w:top w:w="30" w:type="dxa"/>
              <w:left w:w="30" w:type="dxa"/>
              <w:bottom w:w="20" w:type="dxa"/>
              <w:right w:w="30" w:type="dxa"/>
            </w:tcMar>
          </w:tcPr>
          <w:p w14:paraId="24F4E65E" w14:textId="77777777" w:rsidR="00AD205C" w:rsidRDefault="002C259D" w:rsidP="00D24084">
            <w:r>
              <w:t>Akcia</w:t>
            </w:r>
          </w:p>
        </w:tc>
        <w:tc>
          <w:tcPr>
            <w:tcW w:w="4989" w:type="dxa"/>
            <w:tcMar>
              <w:top w:w="30" w:type="dxa"/>
              <w:left w:w="30" w:type="dxa"/>
              <w:bottom w:w="20" w:type="dxa"/>
              <w:right w:w="30" w:type="dxa"/>
            </w:tcMar>
          </w:tcPr>
          <w:p w14:paraId="6236748B" w14:textId="77777777" w:rsidR="00AD205C" w:rsidRDefault="002C259D" w:rsidP="00D24084">
            <w:r>
              <w:t>Očakávaný výsledok</w:t>
            </w:r>
          </w:p>
        </w:tc>
      </w:tr>
      <w:tr w:rsidR="00AD205C" w14:paraId="0AF57605" w14:textId="77777777" w:rsidTr="00AD205C">
        <w:tc>
          <w:tcPr>
            <w:tcW w:w="454" w:type="dxa"/>
            <w:tcMar>
              <w:top w:w="30" w:type="dxa"/>
              <w:left w:w="30" w:type="dxa"/>
              <w:bottom w:w="20" w:type="dxa"/>
              <w:right w:w="30" w:type="dxa"/>
            </w:tcMar>
          </w:tcPr>
          <w:p w14:paraId="57BC234B" w14:textId="77777777" w:rsidR="00AD205C" w:rsidRDefault="002C259D" w:rsidP="00D24084">
            <w:r>
              <w:t>1.</w:t>
            </w:r>
          </w:p>
        </w:tc>
        <w:tc>
          <w:tcPr>
            <w:tcW w:w="3628" w:type="dxa"/>
            <w:tcMar>
              <w:top w:w="30" w:type="dxa"/>
              <w:left w:w="30" w:type="dxa"/>
              <w:bottom w:w="20" w:type="dxa"/>
              <w:right w:w="30" w:type="dxa"/>
            </w:tcMar>
          </w:tcPr>
          <w:p w14:paraId="67A2DFFE" w14:textId="77777777" w:rsidR="00AD205C" w:rsidRDefault="002C259D" w:rsidP="00D24084">
            <w:r>
              <w:t>Používateľ poskytne vstupný parameter tokenDescriptor</w:t>
            </w:r>
          </w:p>
        </w:tc>
        <w:tc>
          <w:tcPr>
            <w:tcW w:w="4989" w:type="dxa"/>
            <w:tcMar>
              <w:top w:w="30" w:type="dxa"/>
              <w:left w:w="30" w:type="dxa"/>
              <w:bottom w:w="20" w:type="dxa"/>
              <w:right w:w="30" w:type="dxa"/>
            </w:tcMar>
          </w:tcPr>
          <w:p w14:paraId="6E77F4C1" w14:textId="77777777" w:rsidR="00AD205C" w:rsidRDefault="002C259D" w:rsidP="00D24084">
            <w:r>
              <w:t>Služba na základe poskytnutých vstupných údajov odhlási používateľa z IS CEP</w:t>
            </w:r>
          </w:p>
        </w:tc>
      </w:tr>
    </w:tbl>
    <w:p w14:paraId="05BD527F" w14:textId="6FEFF56C" w:rsidR="00AD205C" w:rsidRDefault="002C259D" w:rsidP="00D24084">
      <w:pPr>
        <w:pStyle w:val="Nadpis4"/>
      </w:pPr>
      <w:bookmarkStart w:id="443" w:name="scroll-bookmark-303"/>
      <w:r>
        <w:t>Technické operácie služby</w:t>
      </w:r>
      <w:bookmarkEnd w:id="443"/>
    </w:p>
    <w:tbl>
      <w:tblPr>
        <w:tblStyle w:val="ScrollTableNormal"/>
        <w:tblW w:w="0" w:type="auto"/>
        <w:tblLayout w:type="fixed"/>
        <w:tblLook w:val="0020" w:firstRow="1" w:lastRow="0" w:firstColumn="0" w:lastColumn="0" w:noHBand="0" w:noVBand="0"/>
      </w:tblPr>
      <w:tblGrid>
        <w:gridCol w:w="9071"/>
      </w:tblGrid>
      <w:tr w:rsidR="00AD205C" w14:paraId="1ED95E0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B1279D9" w14:textId="77777777" w:rsidR="00AD205C" w:rsidRDefault="002C259D" w:rsidP="00D24084">
            <w:r>
              <w:t>Názov metódy</w:t>
            </w:r>
          </w:p>
        </w:tc>
      </w:tr>
      <w:tr w:rsidR="00AD205C" w14:paraId="3C864FD5" w14:textId="77777777" w:rsidTr="00AD205C">
        <w:tc>
          <w:tcPr>
            <w:tcW w:w="9071" w:type="dxa"/>
            <w:tcMar>
              <w:top w:w="30" w:type="dxa"/>
              <w:left w:w="30" w:type="dxa"/>
              <w:bottom w:w="20" w:type="dxa"/>
              <w:right w:w="30" w:type="dxa"/>
            </w:tcMar>
          </w:tcPr>
          <w:p w14:paraId="13F86D50" w14:textId="77777777" w:rsidR="00AD205C" w:rsidRDefault="002C259D" w:rsidP="00D24084">
            <w:r>
              <w:t>Odhlasenie</w:t>
            </w:r>
          </w:p>
        </w:tc>
      </w:tr>
    </w:tbl>
    <w:p w14:paraId="07B179F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2493895C"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E9FEB0B" w14:textId="77777777" w:rsidR="00AD205C" w:rsidRDefault="002C259D" w:rsidP="00D24084">
            <w:r>
              <w:t>Vstupný parameter</w:t>
            </w:r>
          </w:p>
        </w:tc>
        <w:tc>
          <w:tcPr>
            <w:tcW w:w="7091" w:type="dxa"/>
            <w:tcMar>
              <w:top w:w="30" w:type="dxa"/>
              <w:left w:w="30" w:type="dxa"/>
              <w:bottom w:w="20" w:type="dxa"/>
              <w:right w:w="30" w:type="dxa"/>
            </w:tcMar>
          </w:tcPr>
          <w:p w14:paraId="1808CC55" w14:textId="77777777" w:rsidR="00AD205C" w:rsidRDefault="002C259D" w:rsidP="00D24084">
            <w:r>
              <w:t>Popis</w:t>
            </w:r>
          </w:p>
        </w:tc>
      </w:tr>
      <w:tr w:rsidR="00AD205C" w14:paraId="41CA8944" w14:textId="77777777" w:rsidTr="001A266C">
        <w:tc>
          <w:tcPr>
            <w:tcW w:w="1980" w:type="dxa"/>
            <w:tcMar>
              <w:top w:w="30" w:type="dxa"/>
              <w:left w:w="30" w:type="dxa"/>
              <w:bottom w:w="20" w:type="dxa"/>
              <w:right w:w="30" w:type="dxa"/>
            </w:tcMar>
          </w:tcPr>
          <w:p w14:paraId="4B0955E7" w14:textId="77777777" w:rsidR="00AD205C" w:rsidRDefault="002C259D" w:rsidP="00D24084">
            <w:r>
              <w:t>tokenDescriptor</w:t>
            </w:r>
          </w:p>
        </w:tc>
        <w:tc>
          <w:tcPr>
            <w:tcW w:w="7091" w:type="dxa"/>
            <w:tcMar>
              <w:top w:w="30" w:type="dxa"/>
              <w:left w:w="30" w:type="dxa"/>
              <w:bottom w:w="20" w:type="dxa"/>
              <w:right w:w="30" w:type="dxa"/>
            </w:tcMar>
          </w:tcPr>
          <w:p w14:paraId="403163B2" w14:textId="77777777" w:rsidR="00AD205C" w:rsidRDefault="002C259D" w:rsidP="00D24084">
            <w:r>
              <w:t>Získa sa úspešnou autentifikáciou pri volaní elektronickej služby Prihlásenie certifikátom alebo Prihlásenie menom a heslom</w:t>
            </w:r>
          </w:p>
        </w:tc>
      </w:tr>
    </w:tbl>
    <w:p w14:paraId="1200DB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44EA6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5E744FE" w14:textId="77777777" w:rsidR="00AD205C" w:rsidRPr="001A266C" w:rsidRDefault="002C259D" w:rsidP="00D24084">
            <w:pPr>
              <w:rPr>
                <w:sz w:val="16"/>
                <w:szCs w:val="16"/>
              </w:rPr>
            </w:pPr>
            <w:r w:rsidRPr="001A266C">
              <w:t>Request</w:t>
            </w:r>
          </w:p>
        </w:tc>
      </w:tr>
      <w:tr w:rsidR="00AD205C" w:rsidRPr="001A266C" w14:paraId="6F61E9BD" w14:textId="77777777" w:rsidTr="00AD205C">
        <w:tc>
          <w:tcPr>
            <w:tcW w:w="9071" w:type="dxa"/>
            <w:tcMar>
              <w:top w:w="30" w:type="dxa"/>
              <w:left w:w="30" w:type="dxa"/>
              <w:bottom w:w="20" w:type="dxa"/>
              <w:right w:w="30" w:type="dxa"/>
            </w:tcMar>
          </w:tcPr>
          <w:p w14:paraId="6867C0F2" w14:textId="77777777" w:rsidR="00AD205C" w:rsidRPr="001A266C" w:rsidRDefault="002C259D" w:rsidP="00D24084">
            <w:r w:rsidRPr="001A266C">
              <w:t>&lt;soap:Envelope xmlns:soap="</w:t>
            </w:r>
            <w:hyperlink r:id="rId937" w:history="1">
              <w:r w:rsidRPr="001A266C">
                <w:rPr>
                  <w:rStyle w:val="Hypertextovprepojenie"/>
                  <w:sz w:val="16"/>
                  <w:szCs w:val="16"/>
                </w:rPr>
                <w:t>http://www.w3.org/2003/05/soap-envelope</w:t>
              </w:r>
            </w:hyperlink>
            <w:r w:rsidRPr="001A266C">
              <w:t>" xmlns:elek="</w:t>
            </w:r>
            <w:hyperlink r:id="rId938" w:history="1">
              <w:r w:rsidRPr="001A266C">
                <w:rPr>
                  <w:rStyle w:val="Hypertextovprepojenie"/>
                  <w:sz w:val="16"/>
                  <w:szCs w:val="16"/>
                </w:rPr>
                <w:t>http://www.cep.financnasprava.sk/ElektronickeSluzby</w:t>
              </w:r>
            </w:hyperlink>
            <w:r w:rsidRPr="001A266C">
              <w:t>" xmlns:odh="</w:t>
            </w:r>
            <w:hyperlink r:id="rId939" w:history="1">
              <w:r w:rsidRPr="001A266C">
                <w:rPr>
                  <w:rStyle w:val="Hypertextovprepojenie"/>
                  <w:sz w:val="16"/>
                  <w:szCs w:val="16"/>
                </w:rPr>
                <w:t>http://www.cep.financnasprava.sk/ElektronickeSluzby/Odhlasenie</w:t>
              </w:r>
            </w:hyperlink>
            <w:r w:rsidRPr="001A266C">
              <w:t>" xmlns:aut="</w:t>
            </w:r>
            <w:hyperlink r:id="rId940"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1A50F21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A20388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E645511" w14:textId="77777777" w:rsidR="00AD205C" w:rsidRPr="001A266C" w:rsidRDefault="002C259D" w:rsidP="00D24084">
            <w:pPr>
              <w:rPr>
                <w:sz w:val="16"/>
                <w:szCs w:val="16"/>
              </w:rPr>
            </w:pPr>
            <w:r w:rsidRPr="001A266C">
              <w:t>Response</w:t>
            </w:r>
          </w:p>
        </w:tc>
      </w:tr>
      <w:tr w:rsidR="00AD205C" w:rsidRPr="001A266C" w14:paraId="5A806E1D" w14:textId="77777777" w:rsidTr="00AD205C">
        <w:tc>
          <w:tcPr>
            <w:tcW w:w="9071" w:type="dxa"/>
            <w:tcMar>
              <w:top w:w="30" w:type="dxa"/>
              <w:left w:w="30" w:type="dxa"/>
              <w:bottom w:w="20" w:type="dxa"/>
              <w:right w:w="30" w:type="dxa"/>
            </w:tcMar>
          </w:tcPr>
          <w:p w14:paraId="21266F16" w14:textId="77777777" w:rsidR="00AD205C" w:rsidRPr="001A266C" w:rsidRDefault="002C259D" w:rsidP="00D24084">
            <w:r w:rsidRPr="001A266C">
              <w:t>&lt;s:Envelope xmlns:s="</w:t>
            </w:r>
            <w:hyperlink r:id="rId941" w:history="1">
              <w:r w:rsidRPr="001A266C">
                <w:rPr>
                  <w:rStyle w:val="Hypertextovprepojenie"/>
                  <w:sz w:val="16"/>
                  <w:szCs w:val="16"/>
                </w:rPr>
                <w:t>http://www.w3.org/2003/05/soap-envelope</w:t>
              </w:r>
            </w:hyperlink>
            <w:r w:rsidRPr="001A266C">
              <w:t>" xmlns:a="</w:t>
            </w:r>
            <w:hyperlink r:id="rId942"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943" w:history="1">
              <w:r w:rsidRPr="001A266C">
                <w:rPr>
                  <w:rStyle w:val="Hypertextovprepojenie"/>
                  <w:sz w:val="16"/>
                  <w:szCs w:val="16"/>
                </w:rPr>
                <w:t>http://www.cep.financnasprava.sk/ElektronickeSluzby</w:t>
              </w:r>
            </w:hyperlink>
            <w:r w:rsidRPr="001A266C">
              <w:t>"&gt;</w:t>
            </w:r>
            <w:r w:rsidRPr="001A266C">
              <w:br/>
              <w:t>            &lt;OdhlasenieResult xmlns:b="</w:t>
            </w:r>
            <w:hyperlink r:id="rId944" w:history="1">
              <w:r w:rsidRPr="001A266C">
                <w:rPr>
                  <w:rStyle w:val="Hypertextovprepojenie"/>
                  <w:sz w:val="16"/>
                  <w:szCs w:val="16"/>
                </w:rPr>
                <w:t>http://www.cep.financnasprava.sk/ElektronickeSluzby/Odhlasenie</w:t>
              </w:r>
            </w:hyperlink>
            <w:r w:rsidRPr="001A266C">
              <w:t>" xmlns:i="</w:t>
            </w:r>
            <w:hyperlink r:id="rId945" w:history="1">
              <w:r w:rsidRPr="001A266C">
                <w:rPr>
                  <w:rStyle w:val="Hypertextovprepojenie"/>
                  <w:sz w:val="16"/>
                  <w:szCs w:val="16"/>
                </w:rPr>
                <w:t>http://www.w3.org/2001/XMLSchema-instance</w:t>
              </w:r>
            </w:hyperlink>
            <w:r w:rsidRPr="001A266C">
              <w:t>"&gt;</w:t>
            </w:r>
            <w:r w:rsidRPr="001A266C">
              <w:br/>
              <w:t>                &lt;NavratovaHodnota xmlns="</w:t>
            </w:r>
            <w:hyperlink r:id="rId946" w:history="1">
              <w:r w:rsidRPr="001A266C">
                <w:rPr>
                  <w:rStyle w:val="Hypertextovprepojenie"/>
                  <w:sz w:val="16"/>
                  <w:szCs w:val="16"/>
                </w:rPr>
                <w:t>http://www.cep.financnasprava.sk/ElektronickeSluzby/OutputBase</w:t>
              </w:r>
            </w:hyperlink>
            <w:r w:rsidRPr="001A266C">
              <w:t>" xmlns:c="</w:t>
            </w:r>
            <w:hyperlink r:id="rId947"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0C0D478C" w14:textId="1B31A34B" w:rsidR="00AD205C" w:rsidRDefault="002C259D" w:rsidP="00D24084">
      <w:pPr>
        <w:pStyle w:val="Nadpis4"/>
      </w:pPr>
      <w:bookmarkStart w:id="444" w:name="scroll-bookmark-304"/>
      <w:r>
        <w:lastRenderedPageBreak/>
        <w:t>Popis výnimiek</w:t>
      </w:r>
      <w:bookmarkEnd w:id="44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14E3F8DA"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47E86BF" w14:textId="77777777" w:rsidR="00AD205C" w:rsidRDefault="002C259D" w:rsidP="00D24084">
            <w:r>
              <w:t>Kód</w:t>
            </w:r>
          </w:p>
        </w:tc>
        <w:tc>
          <w:tcPr>
            <w:tcW w:w="3628" w:type="dxa"/>
            <w:tcMar>
              <w:top w:w="30" w:type="dxa"/>
              <w:left w:w="30" w:type="dxa"/>
              <w:bottom w:w="20" w:type="dxa"/>
              <w:right w:w="30" w:type="dxa"/>
            </w:tcMar>
          </w:tcPr>
          <w:p w14:paraId="350432C4" w14:textId="77777777" w:rsidR="00AD205C" w:rsidRDefault="002C259D" w:rsidP="00D24084">
            <w:r>
              <w:t>Popís</w:t>
            </w:r>
          </w:p>
        </w:tc>
        <w:tc>
          <w:tcPr>
            <w:tcW w:w="3628" w:type="dxa"/>
            <w:tcMar>
              <w:top w:w="30" w:type="dxa"/>
              <w:left w:w="30" w:type="dxa"/>
              <w:bottom w:w="20" w:type="dxa"/>
              <w:right w:w="30" w:type="dxa"/>
            </w:tcMar>
          </w:tcPr>
          <w:p w14:paraId="7D1C59E6" w14:textId="77777777" w:rsidR="00AD205C" w:rsidRDefault="002C259D" w:rsidP="00D24084">
            <w:r>
              <w:t>Špecifikácia chyby</w:t>
            </w:r>
          </w:p>
        </w:tc>
        <w:tc>
          <w:tcPr>
            <w:tcW w:w="907" w:type="dxa"/>
            <w:tcMar>
              <w:top w:w="30" w:type="dxa"/>
              <w:left w:w="30" w:type="dxa"/>
              <w:bottom w:w="20" w:type="dxa"/>
              <w:right w:w="30" w:type="dxa"/>
            </w:tcMar>
          </w:tcPr>
          <w:p w14:paraId="43B1BE72" w14:textId="77777777" w:rsidR="00AD205C" w:rsidRDefault="002C259D" w:rsidP="00D24084">
            <w:r>
              <w:t>Typ chyby</w:t>
            </w:r>
          </w:p>
        </w:tc>
      </w:tr>
      <w:tr w:rsidR="00AD205C" w14:paraId="62DC49B0" w14:textId="77777777" w:rsidTr="00AD205C">
        <w:tc>
          <w:tcPr>
            <w:tcW w:w="907" w:type="dxa"/>
            <w:tcMar>
              <w:top w:w="30" w:type="dxa"/>
              <w:left w:w="30" w:type="dxa"/>
              <w:bottom w:w="20" w:type="dxa"/>
              <w:right w:w="30" w:type="dxa"/>
            </w:tcMar>
          </w:tcPr>
          <w:p w14:paraId="08CE8A15" w14:textId="77777777" w:rsidR="00AD205C" w:rsidRDefault="002C259D" w:rsidP="00D24084">
            <w:r>
              <w:t>20</w:t>
            </w:r>
          </w:p>
        </w:tc>
        <w:tc>
          <w:tcPr>
            <w:tcW w:w="3628" w:type="dxa"/>
            <w:tcMar>
              <w:top w:w="30" w:type="dxa"/>
              <w:left w:w="30" w:type="dxa"/>
              <w:bottom w:w="20" w:type="dxa"/>
              <w:right w:w="30" w:type="dxa"/>
            </w:tcMar>
          </w:tcPr>
          <w:p w14:paraId="7693F4A8" w14:textId="77777777" w:rsidR="00AD205C" w:rsidRDefault="002C259D" w:rsidP="00D24084">
            <w:r>
              <w:t>Neúspešný pokus o odhlásenie zo systému</w:t>
            </w:r>
          </w:p>
        </w:tc>
        <w:tc>
          <w:tcPr>
            <w:tcW w:w="3628" w:type="dxa"/>
            <w:tcMar>
              <w:top w:w="30" w:type="dxa"/>
              <w:left w:w="30" w:type="dxa"/>
              <w:bottom w:w="20" w:type="dxa"/>
              <w:right w:w="30" w:type="dxa"/>
            </w:tcMar>
          </w:tcPr>
          <w:p w14:paraId="251DD79B" w14:textId="77777777" w:rsidR="00AD205C" w:rsidRDefault="002C259D" w:rsidP="00D24084">
            <w:r>
              <w:t>Neúspešný pokus o odhlásenie zo systému</w:t>
            </w:r>
          </w:p>
        </w:tc>
        <w:tc>
          <w:tcPr>
            <w:tcW w:w="907" w:type="dxa"/>
            <w:tcMar>
              <w:top w:w="30" w:type="dxa"/>
              <w:left w:w="30" w:type="dxa"/>
              <w:bottom w:w="20" w:type="dxa"/>
              <w:right w:w="30" w:type="dxa"/>
            </w:tcMar>
          </w:tcPr>
          <w:p w14:paraId="04E5117B" w14:textId="77777777" w:rsidR="00AD205C" w:rsidRDefault="002C259D" w:rsidP="00D24084">
            <w:r>
              <w:t>Bizniss</w:t>
            </w:r>
          </w:p>
        </w:tc>
      </w:tr>
    </w:tbl>
    <w:p w14:paraId="3803D302" w14:textId="77777777" w:rsidR="00AD205C" w:rsidRDefault="00AD205C" w:rsidP="00D24084"/>
    <w:p w14:paraId="05C2C70D" w14:textId="77777777" w:rsidR="00AD205C" w:rsidRDefault="00AD205C" w:rsidP="00D24084"/>
    <w:p w14:paraId="1C5AF09A" w14:textId="77777777" w:rsidR="00D71E44" w:rsidRDefault="00D71E44" w:rsidP="00D24084">
      <w:r>
        <w:br w:type="page"/>
      </w:r>
    </w:p>
    <w:p w14:paraId="67CD043B" w14:textId="4F9057E6" w:rsidR="00D71E44" w:rsidRDefault="00D71E44" w:rsidP="00D24084">
      <w:pPr>
        <w:pStyle w:val="Nadpis2"/>
      </w:pPr>
      <w:bookmarkStart w:id="445" w:name="_Ref71189382"/>
      <w:bookmarkStart w:id="446" w:name="_Ref71189439"/>
      <w:bookmarkStart w:id="447" w:name="_Ref71189748"/>
      <w:bookmarkStart w:id="448" w:name="_Toc101774466"/>
      <w:r>
        <w:lastRenderedPageBreak/>
        <w:t>Prihlásenie do SK-IAM menom a</w:t>
      </w:r>
      <w:r w:rsidR="00A60D71">
        <w:t> </w:t>
      </w:r>
      <w:r>
        <w:t>heslom</w:t>
      </w:r>
      <w:bookmarkEnd w:id="445"/>
      <w:bookmarkEnd w:id="446"/>
      <w:bookmarkEnd w:id="447"/>
      <w:bookmarkEnd w:id="448"/>
    </w:p>
    <w:p w14:paraId="3F2845CB" w14:textId="77777777" w:rsidR="00A60D71" w:rsidRPr="00A60D71" w:rsidRDefault="00A60D71" w:rsidP="00D24084">
      <w:r>
        <w:t>Pre realizáciu agend eCommerce/ICS2 je potrebné sa prihlásiť voči SK-IAM.</w:t>
      </w:r>
    </w:p>
    <w:p w14:paraId="070A47FA" w14:textId="3B465CDD" w:rsidR="00D71E44" w:rsidRDefault="00D71E44" w:rsidP="00D24084">
      <w:pPr>
        <w:pStyle w:val="Nadpis3"/>
      </w:pPr>
      <w:bookmarkStart w:id="449" w:name="_Toc101774467"/>
      <w:r>
        <w:t>Procesné/logické údaje</w:t>
      </w:r>
      <w:bookmarkEnd w:id="449"/>
    </w:p>
    <w:p w14:paraId="30780362" w14:textId="77777777" w:rsidR="00D71E44" w:rsidRDefault="00D71E44" w:rsidP="00D24084">
      <w:pPr>
        <w:pStyle w:val="Nadpis4"/>
      </w:pPr>
      <w:r>
        <w:t>Procesný tok / biznis logika služby</w:t>
      </w:r>
    </w:p>
    <w:p w14:paraId="07269DF9" w14:textId="77777777" w:rsidR="00D71E44" w:rsidRDefault="00D71E44" w:rsidP="00D24084">
      <w:r>
        <w:t>Služba na základe poskytnutých vstupných údajov autentifikuje volajúcu stranu a v prípade úspešného prihlásenia vytvorí token a tento poskytne volajúcej strane.</w:t>
      </w:r>
    </w:p>
    <w:p w14:paraId="6F8704F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0018EB3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9D74C35" w14:textId="77777777" w:rsidR="00D71E44" w:rsidRDefault="00D71E44" w:rsidP="00D24084">
            <w:r>
              <w:t>Názov operácie</w:t>
            </w:r>
          </w:p>
        </w:tc>
        <w:tc>
          <w:tcPr>
            <w:tcW w:w="3628" w:type="dxa"/>
            <w:tcMar>
              <w:top w:w="30" w:type="dxa"/>
              <w:left w:w="30" w:type="dxa"/>
              <w:bottom w:w="20" w:type="dxa"/>
              <w:right w:w="30" w:type="dxa"/>
            </w:tcMar>
          </w:tcPr>
          <w:p w14:paraId="43934F1E" w14:textId="77777777" w:rsidR="00D71E44" w:rsidRDefault="00D71E44" w:rsidP="00D24084">
            <w:r>
              <w:t>Popis operácie</w:t>
            </w:r>
          </w:p>
        </w:tc>
        <w:tc>
          <w:tcPr>
            <w:tcW w:w="907" w:type="dxa"/>
            <w:tcMar>
              <w:top w:w="30" w:type="dxa"/>
              <w:left w:w="30" w:type="dxa"/>
              <w:bottom w:w="20" w:type="dxa"/>
              <w:right w:w="30" w:type="dxa"/>
            </w:tcMar>
          </w:tcPr>
          <w:p w14:paraId="054EFEC7" w14:textId="77777777" w:rsidR="00D71E44" w:rsidRDefault="00D71E44" w:rsidP="00D24084">
            <w:r>
              <w:t>Poradie</w:t>
            </w:r>
          </w:p>
        </w:tc>
        <w:tc>
          <w:tcPr>
            <w:tcW w:w="1361" w:type="dxa"/>
            <w:tcMar>
              <w:top w:w="30" w:type="dxa"/>
              <w:left w:w="30" w:type="dxa"/>
              <w:bottom w:w="20" w:type="dxa"/>
              <w:right w:w="30" w:type="dxa"/>
            </w:tcMar>
          </w:tcPr>
          <w:p w14:paraId="4290D9B5" w14:textId="77777777" w:rsidR="00D71E44" w:rsidRDefault="00D71E44" w:rsidP="00D24084">
            <w:r>
              <w:t>Vstupné parametre</w:t>
            </w:r>
          </w:p>
        </w:tc>
        <w:tc>
          <w:tcPr>
            <w:tcW w:w="1361" w:type="dxa"/>
            <w:tcMar>
              <w:top w:w="30" w:type="dxa"/>
              <w:left w:w="30" w:type="dxa"/>
              <w:bottom w:w="20" w:type="dxa"/>
              <w:right w:w="30" w:type="dxa"/>
            </w:tcMar>
          </w:tcPr>
          <w:p w14:paraId="49FCBE2F" w14:textId="77777777" w:rsidR="00D71E44" w:rsidRDefault="00D71E44" w:rsidP="00D24084">
            <w:r>
              <w:t>Vystupné parametre</w:t>
            </w:r>
          </w:p>
        </w:tc>
      </w:tr>
      <w:tr w:rsidR="00D71E44" w14:paraId="3548FE7D" w14:textId="77777777" w:rsidTr="00690D96">
        <w:tc>
          <w:tcPr>
            <w:tcW w:w="1814" w:type="dxa"/>
            <w:tcMar>
              <w:top w:w="30" w:type="dxa"/>
              <w:left w:w="30" w:type="dxa"/>
              <w:bottom w:w="20" w:type="dxa"/>
              <w:right w:w="30" w:type="dxa"/>
            </w:tcMar>
          </w:tcPr>
          <w:p w14:paraId="57046429" w14:textId="77777777" w:rsidR="00D71E44" w:rsidRDefault="00D71E44" w:rsidP="00D24084">
            <w:r>
              <w:t>PrihlasenieMenomHeslom</w:t>
            </w:r>
          </w:p>
        </w:tc>
        <w:tc>
          <w:tcPr>
            <w:tcW w:w="3628" w:type="dxa"/>
            <w:tcMar>
              <w:top w:w="30" w:type="dxa"/>
              <w:left w:w="30" w:type="dxa"/>
              <w:bottom w:w="20" w:type="dxa"/>
              <w:right w:w="30" w:type="dxa"/>
            </w:tcMar>
          </w:tcPr>
          <w:p w14:paraId="5E83682A" w14:textId="77777777" w:rsidR="00D71E44" w:rsidRDefault="00D71E44"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723FF09E" w14:textId="77777777" w:rsidR="00D71E44" w:rsidRDefault="00D71E44" w:rsidP="00D24084">
            <w:r>
              <w:t>1</w:t>
            </w:r>
          </w:p>
        </w:tc>
        <w:tc>
          <w:tcPr>
            <w:tcW w:w="1361" w:type="dxa"/>
            <w:tcMar>
              <w:top w:w="30" w:type="dxa"/>
              <w:left w:w="30" w:type="dxa"/>
              <w:bottom w:w="20" w:type="dxa"/>
              <w:right w:w="30" w:type="dxa"/>
            </w:tcMar>
          </w:tcPr>
          <w:p w14:paraId="19FEC3AE" w14:textId="77777777" w:rsidR="00D71E44" w:rsidRDefault="00D71E44" w:rsidP="00D24084">
            <w:r>
              <w:t>RPPrihlasenieMenomAHeslomZiadost</w:t>
            </w:r>
          </w:p>
        </w:tc>
        <w:tc>
          <w:tcPr>
            <w:tcW w:w="1361" w:type="dxa"/>
            <w:tcMar>
              <w:top w:w="30" w:type="dxa"/>
              <w:left w:w="30" w:type="dxa"/>
              <w:bottom w:w="20" w:type="dxa"/>
              <w:right w:w="30" w:type="dxa"/>
            </w:tcMar>
          </w:tcPr>
          <w:p w14:paraId="5DA59B70" w14:textId="77777777" w:rsidR="00D71E44" w:rsidRDefault="00D71E44" w:rsidP="00D24084">
            <w:r>
              <w:t>PrihlasenieMenomAHeslom</w:t>
            </w:r>
          </w:p>
        </w:tc>
      </w:tr>
    </w:tbl>
    <w:p w14:paraId="4C57E357" w14:textId="77777777" w:rsidR="00D71E44" w:rsidRDefault="00D71E44" w:rsidP="00D24084"/>
    <w:p w14:paraId="62B969F4" w14:textId="77777777" w:rsidR="00D71E44" w:rsidRDefault="00D71E44" w:rsidP="00D24084">
      <w:r>
        <w:t>RPPrihlasenieMenomAHeslomZiadost</w:t>
      </w:r>
      <w:r>
        <w:br/>
      </w:r>
    </w:p>
    <w:p w14:paraId="7E229E50" w14:textId="77777777" w:rsidR="00D71E44" w:rsidRDefault="00D71E44" w:rsidP="00D24084">
      <w:r>
        <w:rPr>
          <w:noProof/>
        </w:rPr>
        <w:drawing>
          <wp:inline distT="0" distB="0" distL="0" distR="0" wp14:anchorId="4543B248" wp14:editId="511B5E67">
            <wp:extent cx="3790950" cy="2486025"/>
            <wp:effectExtent l="0" t="0" r="0" b="0"/>
            <wp:docPr id="13" name="Picture 1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78"/>
                    <a:stretch>
                      <a:fillRect/>
                    </a:stretch>
                  </pic:blipFill>
                  <pic:spPr>
                    <a:xfrm>
                      <a:off x="0" y="0"/>
                      <a:ext cx="3790950" cy="2486025"/>
                    </a:xfrm>
                    <a:prstGeom prst="rect">
                      <a:avLst/>
                    </a:prstGeom>
                  </pic:spPr>
                </pic:pic>
              </a:graphicData>
            </a:graphic>
          </wp:inline>
        </w:drawing>
      </w:r>
    </w:p>
    <w:p w14:paraId="112059C1" w14:textId="77777777" w:rsidR="00D71E44" w:rsidRDefault="00D71E44" w:rsidP="00D24084"/>
    <w:p w14:paraId="211FE9CD" w14:textId="77777777" w:rsidR="00D71E44" w:rsidRDefault="00D71E44" w:rsidP="00D24084">
      <w:r>
        <w:t>Volanie</w:t>
      </w:r>
    </w:p>
    <w:tbl>
      <w:tblPr>
        <w:tblStyle w:val="ScrollTableNormal"/>
        <w:tblW w:w="9071" w:type="dxa"/>
        <w:tblLayout w:type="fixed"/>
        <w:tblLook w:val="0000" w:firstRow="0" w:lastRow="0" w:firstColumn="0" w:lastColumn="0" w:noHBand="0" w:noVBand="0"/>
      </w:tblPr>
      <w:tblGrid>
        <w:gridCol w:w="988"/>
        <w:gridCol w:w="8083"/>
      </w:tblGrid>
      <w:tr w:rsidR="00D71E44" w14:paraId="446ADD5A" w14:textId="77777777" w:rsidTr="00690D96">
        <w:tc>
          <w:tcPr>
            <w:tcW w:w="988" w:type="dxa"/>
            <w:tcMar>
              <w:top w:w="30" w:type="dxa"/>
              <w:left w:w="30" w:type="dxa"/>
              <w:bottom w:w="20" w:type="dxa"/>
              <w:right w:w="30" w:type="dxa"/>
            </w:tcMar>
          </w:tcPr>
          <w:p w14:paraId="60592926" w14:textId="77777777" w:rsidR="00D71E44" w:rsidRDefault="00D71E44" w:rsidP="00D24084">
            <w:r>
              <w:t>Atribút</w:t>
            </w:r>
          </w:p>
        </w:tc>
        <w:tc>
          <w:tcPr>
            <w:tcW w:w="8083" w:type="dxa"/>
            <w:tcMar>
              <w:top w:w="30" w:type="dxa"/>
              <w:left w:w="30" w:type="dxa"/>
              <w:bottom w:w="20" w:type="dxa"/>
              <w:right w:w="30" w:type="dxa"/>
            </w:tcMar>
          </w:tcPr>
          <w:p w14:paraId="578C822D" w14:textId="77777777" w:rsidR="00D71E44" w:rsidRDefault="00D71E44" w:rsidP="00D24084">
            <w:r>
              <w:t>Názov účtu : Reťazec</w:t>
            </w:r>
          </w:p>
        </w:tc>
      </w:tr>
      <w:tr w:rsidR="00D71E44" w14:paraId="097384C1" w14:textId="77777777" w:rsidTr="00690D96">
        <w:tc>
          <w:tcPr>
            <w:tcW w:w="988" w:type="dxa"/>
            <w:tcMar>
              <w:top w:w="30" w:type="dxa"/>
              <w:left w:w="30" w:type="dxa"/>
              <w:bottom w:w="20" w:type="dxa"/>
              <w:right w:w="30" w:type="dxa"/>
            </w:tcMar>
          </w:tcPr>
          <w:p w14:paraId="52BA99D7" w14:textId="77777777" w:rsidR="00D71E44" w:rsidRDefault="00D71E44" w:rsidP="00D24084">
            <w:r>
              <w:t>Opis</w:t>
            </w:r>
          </w:p>
        </w:tc>
        <w:tc>
          <w:tcPr>
            <w:tcW w:w="8083" w:type="dxa"/>
            <w:tcMar>
              <w:top w:w="30" w:type="dxa"/>
              <w:left w:w="30" w:type="dxa"/>
              <w:bottom w:w="20" w:type="dxa"/>
              <w:right w:w="30" w:type="dxa"/>
            </w:tcMar>
          </w:tcPr>
          <w:p w14:paraId="5BACA645" w14:textId="77777777" w:rsidR="00D71E44" w:rsidRDefault="00D71E44" w:rsidP="00D24084">
            <w:r>
              <w:t>názov účtu pre ktorý sa požaduje prihlásenie</w:t>
            </w:r>
          </w:p>
        </w:tc>
      </w:tr>
      <w:tr w:rsidR="00D71E44" w14:paraId="3B0C65F3" w14:textId="77777777" w:rsidTr="00690D96">
        <w:tc>
          <w:tcPr>
            <w:tcW w:w="988" w:type="dxa"/>
            <w:tcMar>
              <w:top w:w="30" w:type="dxa"/>
              <w:left w:w="30" w:type="dxa"/>
              <w:bottom w:w="20" w:type="dxa"/>
              <w:right w:w="30" w:type="dxa"/>
            </w:tcMar>
          </w:tcPr>
          <w:p w14:paraId="2FB891DE" w14:textId="77777777" w:rsidR="00D71E44" w:rsidRDefault="00D71E44" w:rsidP="00D24084">
            <w:r>
              <w:t>Atribút</w:t>
            </w:r>
          </w:p>
        </w:tc>
        <w:tc>
          <w:tcPr>
            <w:tcW w:w="8083" w:type="dxa"/>
            <w:tcMar>
              <w:top w:w="30" w:type="dxa"/>
              <w:left w:w="30" w:type="dxa"/>
              <w:bottom w:w="20" w:type="dxa"/>
              <w:right w:w="30" w:type="dxa"/>
            </w:tcMar>
          </w:tcPr>
          <w:p w14:paraId="56C0BC80" w14:textId="77777777" w:rsidR="00D71E44" w:rsidRDefault="00D71E44" w:rsidP="00D24084">
            <w:r>
              <w:t>Heslo : Reťazec</w:t>
            </w:r>
          </w:p>
        </w:tc>
      </w:tr>
      <w:tr w:rsidR="00D71E44" w14:paraId="3E1178F3" w14:textId="77777777" w:rsidTr="00690D96">
        <w:tc>
          <w:tcPr>
            <w:tcW w:w="988" w:type="dxa"/>
            <w:tcMar>
              <w:top w:w="30" w:type="dxa"/>
              <w:left w:w="30" w:type="dxa"/>
              <w:bottom w:w="20" w:type="dxa"/>
              <w:right w:w="30" w:type="dxa"/>
            </w:tcMar>
          </w:tcPr>
          <w:p w14:paraId="65AFE0E2" w14:textId="77777777" w:rsidR="00D71E44" w:rsidRDefault="00D71E44" w:rsidP="00D24084">
            <w:r>
              <w:t>Opis</w:t>
            </w:r>
          </w:p>
        </w:tc>
        <w:tc>
          <w:tcPr>
            <w:tcW w:w="8083" w:type="dxa"/>
            <w:tcMar>
              <w:top w:w="30" w:type="dxa"/>
              <w:left w:w="30" w:type="dxa"/>
              <w:bottom w:w="20" w:type="dxa"/>
              <w:right w:w="30" w:type="dxa"/>
            </w:tcMar>
          </w:tcPr>
          <w:p w14:paraId="2753347D" w14:textId="77777777" w:rsidR="00D71E44" w:rsidRDefault="00D71E44" w:rsidP="00D24084">
            <w:r>
              <w:t>heslo pre daný účet</w:t>
            </w:r>
          </w:p>
        </w:tc>
      </w:tr>
    </w:tbl>
    <w:p w14:paraId="3F59DE71" w14:textId="77777777" w:rsidR="00D71E44" w:rsidRDefault="00D71E44" w:rsidP="00D24084"/>
    <w:p w14:paraId="75B7588F" w14:textId="77777777" w:rsidR="00D71E44" w:rsidRDefault="00D71E44" w:rsidP="00D24084"/>
    <w:p w14:paraId="15CD590B" w14:textId="77777777" w:rsidR="00D71E44" w:rsidRDefault="00D71E44" w:rsidP="00D24084"/>
    <w:p w14:paraId="01DDAE7A" w14:textId="77777777" w:rsidR="00D71E44" w:rsidRDefault="00D71E44" w:rsidP="00D24084"/>
    <w:p w14:paraId="307B29A1" w14:textId="77777777" w:rsidR="00D71E44" w:rsidRDefault="00D71E44" w:rsidP="00D24084"/>
    <w:p w14:paraId="7FF8DEE0" w14:textId="77777777" w:rsidR="00D71E44" w:rsidRDefault="00D71E44" w:rsidP="00D24084"/>
    <w:p w14:paraId="098B42F8" w14:textId="77777777" w:rsidR="00D71E44" w:rsidRDefault="00D71E44" w:rsidP="00D24084"/>
    <w:p w14:paraId="3E94E6DB" w14:textId="77777777" w:rsidR="00D71E44" w:rsidRDefault="00D71E44" w:rsidP="00D24084"/>
    <w:p w14:paraId="71693353" w14:textId="77777777" w:rsidR="00D71E44" w:rsidRDefault="00D71E44" w:rsidP="00D24084">
      <w:r>
        <w:lastRenderedPageBreak/>
        <w:t>PrihlasenieMenomAHeslom</w:t>
      </w:r>
      <w:r>
        <w:br/>
      </w:r>
    </w:p>
    <w:p w14:paraId="6BE2FA33" w14:textId="77777777" w:rsidR="00D71E44" w:rsidRDefault="00D71E44" w:rsidP="00D24084">
      <w:r>
        <w:rPr>
          <w:noProof/>
        </w:rPr>
        <w:drawing>
          <wp:inline distT="0" distB="0" distL="0" distR="0" wp14:anchorId="220184FD" wp14:editId="2F57A325">
            <wp:extent cx="3752850" cy="3200400"/>
            <wp:effectExtent l="0" t="0" r="0" b="0"/>
            <wp:docPr id="14" name="Picture 1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79"/>
                    <a:stretch>
                      <a:fillRect/>
                    </a:stretch>
                  </pic:blipFill>
                  <pic:spPr>
                    <a:xfrm>
                      <a:off x="0" y="0"/>
                      <a:ext cx="3752850" cy="3200400"/>
                    </a:xfrm>
                    <a:prstGeom prst="rect">
                      <a:avLst/>
                    </a:prstGeom>
                  </pic:spPr>
                </pic:pic>
              </a:graphicData>
            </a:graphic>
          </wp:inline>
        </w:drawing>
      </w:r>
    </w:p>
    <w:p w14:paraId="7DA56AE3" w14:textId="77777777" w:rsidR="00D71E44" w:rsidRDefault="00D71E44"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D71E44" w14:paraId="147B6EFB"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E028A1D" w14:textId="77777777" w:rsidR="00D71E44" w:rsidRDefault="00D71E44" w:rsidP="00D24084">
            <w:r>
              <w:t>Atribút</w:t>
            </w:r>
          </w:p>
        </w:tc>
        <w:tc>
          <w:tcPr>
            <w:tcW w:w="7978" w:type="dxa"/>
            <w:tcMar>
              <w:top w:w="30" w:type="dxa"/>
              <w:left w:w="30" w:type="dxa"/>
              <w:bottom w:w="20" w:type="dxa"/>
              <w:right w:w="30" w:type="dxa"/>
            </w:tcMar>
          </w:tcPr>
          <w:p w14:paraId="527959EB" w14:textId="77777777" w:rsidR="00D71E44" w:rsidRDefault="00D71E44" w:rsidP="00D24084">
            <w:r>
              <w:t>tokenDescriptor</w:t>
            </w:r>
          </w:p>
        </w:tc>
      </w:tr>
      <w:tr w:rsidR="00D71E44" w14:paraId="6CD31260" w14:textId="77777777" w:rsidTr="00690D96">
        <w:tc>
          <w:tcPr>
            <w:tcW w:w="1089" w:type="dxa"/>
            <w:tcMar>
              <w:top w:w="30" w:type="dxa"/>
              <w:left w:w="30" w:type="dxa"/>
              <w:bottom w:w="20" w:type="dxa"/>
              <w:right w:w="30" w:type="dxa"/>
            </w:tcMar>
          </w:tcPr>
          <w:p w14:paraId="5E5D4828" w14:textId="77777777" w:rsidR="00D71E44" w:rsidRDefault="00D71E44" w:rsidP="00D24084">
            <w:r>
              <w:t>Opis</w:t>
            </w:r>
          </w:p>
        </w:tc>
        <w:tc>
          <w:tcPr>
            <w:tcW w:w="7978" w:type="dxa"/>
            <w:tcMar>
              <w:top w:w="30" w:type="dxa"/>
              <w:left w:w="30" w:type="dxa"/>
              <w:bottom w:w="20" w:type="dxa"/>
              <w:right w:w="30" w:type="dxa"/>
            </w:tcMar>
          </w:tcPr>
          <w:p w14:paraId="3BA6107B" w14:textId="77777777" w:rsidR="00D71E44" w:rsidRDefault="00D71E44" w:rsidP="00D24084">
            <w:r>
              <w:t>Identifikácia používateľa</w:t>
            </w:r>
          </w:p>
        </w:tc>
      </w:tr>
    </w:tbl>
    <w:p w14:paraId="7874E8F4" w14:textId="77777777" w:rsidR="00D71E44" w:rsidRDefault="00D71E44" w:rsidP="00D24084">
      <w:r>
        <w:br/>
      </w:r>
    </w:p>
    <w:p w14:paraId="3819D10D" w14:textId="77777777" w:rsidR="00D71E44" w:rsidRDefault="00D71E44"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D71E44" w14:paraId="11650CA0"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175B5AA" w14:textId="77777777" w:rsidR="00D71E44" w:rsidRDefault="00D71E44" w:rsidP="00D24084">
            <w:r>
              <w:t>Atribút</w:t>
            </w:r>
          </w:p>
        </w:tc>
        <w:tc>
          <w:tcPr>
            <w:tcW w:w="7978" w:type="dxa"/>
            <w:tcMar>
              <w:top w:w="30" w:type="dxa"/>
              <w:left w:w="30" w:type="dxa"/>
              <w:bottom w:w="20" w:type="dxa"/>
              <w:right w:w="30" w:type="dxa"/>
            </w:tcMar>
          </w:tcPr>
          <w:p w14:paraId="2BC721B6" w14:textId="77777777" w:rsidR="00D71E44" w:rsidRDefault="00D71E44" w:rsidP="00D24084">
            <w:r>
              <w:t>Kód : an1_10</w:t>
            </w:r>
          </w:p>
        </w:tc>
      </w:tr>
      <w:tr w:rsidR="00D71E44" w14:paraId="36B8E842" w14:textId="77777777" w:rsidTr="00690D96">
        <w:tc>
          <w:tcPr>
            <w:tcW w:w="1089" w:type="dxa"/>
            <w:tcMar>
              <w:top w:w="30" w:type="dxa"/>
              <w:left w:w="30" w:type="dxa"/>
              <w:bottom w:w="20" w:type="dxa"/>
              <w:right w:w="30" w:type="dxa"/>
            </w:tcMar>
          </w:tcPr>
          <w:p w14:paraId="6CA210DE" w14:textId="77777777" w:rsidR="00D71E44" w:rsidRDefault="00D71E44" w:rsidP="00D24084">
            <w:r>
              <w:t>Opis</w:t>
            </w:r>
          </w:p>
        </w:tc>
        <w:tc>
          <w:tcPr>
            <w:tcW w:w="7978" w:type="dxa"/>
            <w:tcMar>
              <w:top w:w="30" w:type="dxa"/>
              <w:left w:w="30" w:type="dxa"/>
              <w:bottom w:w="20" w:type="dxa"/>
              <w:right w:w="30" w:type="dxa"/>
            </w:tcMar>
          </w:tcPr>
          <w:p w14:paraId="206DFE13" w14:textId="77777777" w:rsidR="00D71E44" w:rsidRDefault="00D71E44" w:rsidP="00D24084">
            <w:r>
              <w:t>kód výsledku vykonania služby, pri úspešnom výsledku</w:t>
            </w:r>
            <w:r>
              <w:br/>
              <w:t>kód = 0</w:t>
            </w:r>
          </w:p>
        </w:tc>
      </w:tr>
      <w:tr w:rsidR="00D71E44" w14:paraId="01239AC8" w14:textId="77777777" w:rsidTr="00690D96">
        <w:tc>
          <w:tcPr>
            <w:tcW w:w="1089" w:type="dxa"/>
            <w:tcMar>
              <w:top w:w="30" w:type="dxa"/>
              <w:left w:w="30" w:type="dxa"/>
              <w:bottom w:w="20" w:type="dxa"/>
              <w:right w:w="30" w:type="dxa"/>
            </w:tcMar>
          </w:tcPr>
          <w:p w14:paraId="6EB2FF25" w14:textId="77777777" w:rsidR="00D71E44" w:rsidRDefault="00D71E44" w:rsidP="00D24084">
            <w:r>
              <w:t>Atribút</w:t>
            </w:r>
          </w:p>
        </w:tc>
        <w:tc>
          <w:tcPr>
            <w:tcW w:w="7978" w:type="dxa"/>
            <w:tcMar>
              <w:top w:w="30" w:type="dxa"/>
              <w:left w:w="30" w:type="dxa"/>
              <w:bottom w:w="20" w:type="dxa"/>
              <w:right w:w="30" w:type="dxa"/>
            </w:tcMar>
          </w:tcPr>
          <w:p w14:paraId="63F3201B" w14:textId="77777777" w:rsidR="00D71E44" w:rsidRDefault="00D71E44" w:rsidP="00D24084">
            <w:r>
              <w:t>Popis : an1_255</w:t>
            </w:r>
          </w:p>
        </w:tc>
      </w:tr>
      <w:tr w:rsidR="00D71E44" w14:paraId="2E2AEC7D" w14:textId="77777777" w:rsidTr="00690D96">
        <w:tc>
          <w:tcPr>
            <w:tcW w:w="1089" w:type="dxa"/>
            <w:tcMar>
              <w:top w:w="30" w:type="dxa"/>
              <w:left w:w="30" w:type="dxa"/>
              <w:bottom w:w="20" w:type="dxa"/>
              <w:right w:w="30" w:type="dxa"/>
            </w:tcMar>
          </w:tcPr>
          <w:p w14:paraId="4DF59E82" w14:textId="77777777" w:rsidR="00D71E44" w:rsidRDefault="00D71E44" w:rsidP="00D24084">
            <w:r>
              <w:t>Opis</w:t>
            </w:r>
          </w:p>
        </w:tc>
        <w:tc>
          <w:tcPr>
            <w:tcW w:w="7978" w:type="dxa"/>
            <w:tcMar>
              <w:top w:w="30" w:type="dxa"/>
              <w:left w:w="30" w:type="dxa"/>
              <w:bottom w:w="20" w:type="dxa"/>
              <w:right w:w="30" w:type="dxa"/>
            </w:tcMar>
          </w:tcPr>
          <w:p w14:paraId="62CEAF60" w14:textId="77777777" w:rsidR="00D71E44" w:rsidRDefault="00D71E44" w:rsidP="00D24084">
            <w:r>
              <w:t>popis výsledku vykonania služby, bude vyplnený iba pri výnimke v spracovaní služby</w:t>
            </w:r>
          </w:p>
        </w:tc>
      </w:tr>
    </w:tbl>
    <w:p w14:paraId="3FBF3F7E" w14:textId="1A7FB4E9" w:rsidR="00D71E44" w:rsidRDefault="00D71E44" w:rsidP="00D24084">
      <w:pPr>
        <w:pStyle w:val="Nadpis3"/>
      </w:pPr>
      <w:bookmarkStart w:id="450" w:name="_Toc101774468"/>
      <w:r>
        <w:t>Technické informácie</w:t>
      </w:r>
      <w:bookmarkEnd w:id="450"/>
    </w:p>
    <w:p w14:paraId="26F39493"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71E44" w14:paraId="767D91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9979009" w14:textId="77777777" w:rsidR="00D71E44" w:rsidRDefault="00D71E44" w:rsidP="00D24084">
            <w:r>
              <w:t>Testovacie prostredie</w:t>
            </w:r>
          </w:p>
        </w:tc>
      </w:tr>
      <w:tr w:rsidR="00D71E44" w14:paraId="1B95D2A2" w14:textId="77777777" w:rsidTr="00690D96">
        <w:tc>
          <w:tcPr>
            <w:tcW w:w="1129" w:type="dxa"/>
            <w:tcMar>
              <w:top w:w="30" w:type="dxa"/>
              <w:left w:w="30" w:type="dxa"/>
              <w:bottom w:w="20" w:type="dxa"/>
              <w:right w:w="30" w:type="dxa"/>
            </w:tcMar>
          </w:tcPr>
          <w:p w14:paraId="4A4F017F" w14:textId="77777777" w:rsidR="00D71E44" w:rsidRDefault="00D71E44" w:rsidP="00D24084">
            <w:r>
              <w:t>WSDL</w:t>
            </w:r>
          </w:p>
        </w:tc>
        <w:tc>
          <w:tcPr>
            <w:tcW w:w="7942" w:type="dxa"/>
            <w:tcMar>
              <w:top w:w="30" w:type="dxa"/>
              <w:left w:w="30" w:type="dxa"/>
              <w:bottom w:w="20" w:type="dxa"/>
              <w:right w:w="30" w:type="dxa"/>
            </w:tcMar>
          </w:tcPr>
          <w:p w14:paraId="53F93C94" w14:textId="77777777" w:rsidR="00D71E44" w:rsidRDefault="00000814" w:rsidP="00D24084">
            <w:hyperlink r:id="rId948" w:history="1">
              <w:r w:rsidR="00B57014" w:rsidRPr="007C11AD">
                <w:rPr>
                  <w:rStyle w:val="Hypertextovprepojenie"/>
                </w:rPr>
                <w:t>https://tecm.financnasprava.sk/KS/eCM.MRP.ElektronickeSluzby.Svc.Wcf/ElektronickeSluzbyService.svc?wsdl</w:t>
              </w:r>
            </w:hyperlink>
            <w:r w:rsidR="00B57014">
              <w:t xml:space="preserve"> </w:t>
            </w:r>
          </w:p>
        </w:tc>
      </w:tr>
      <w:tr w:rsidR="00D71E44" w14:paraId="6F4C62FD" w14:textId="77777777" w:rsidTr="00690D96">
        <w:tc>
          <w:tcPr>
            <w:tcW w:w="1129" w:type="dxa"/>
            <w:tcMar>
              <w:top w:w="30" w:type="dxa"/>
              <w:left w:w="30" w:type="dxa"/>
              <w:bottom w:w="20" w:type="dxa"/>
              <w:right w:w="30" w:type="dxa"/>
            </w:tcMar>
          </w:tcPr>
          <w:p w14:paraId="5DBE54A9" w14:textId="77777777" w:rsidR="00D71E44" w:rsidRDefault="00D71E44" w:rsidP="00D24084">
            <w:r>
              <w:t>URL</w:t>
            </w:r>
          </w:p>
        </w:tc>
        <w:tc>
          <w:tcPr>
            <w:tcW w:w="7942" w:type="dxa"/>
            <w:tcMar>
              <w:top w:w="30" w:type="dxa"/>
              <w:left w:w="30" w:type="dxa"/>
              <w:bottom w:w="20" w:type="dxa"/>
              <w:right w:w="30" w:type="dxa"/>
            </w:tcMar>
          </w:tcPr>
          <w:p w14:paraId="69C2BFFE" w14:textId="77777777" w:rsidR="00D71E44" w:rsidRDefault="00000814" w:rsidP="00D24084">
            <w:hyperlink r:id="rId949" w:history="1">
              <w:r w:rsidR="00B57014" w:rsidRPr="007C11AD">
                <w:rPr>
                  <w:rStyle w:val="Hypertextovprepojenie"/>
                </w:rPr>
                <w:t>https://tecm.financnasprava.sk/KS/eCM.MRP.ElektronickeSluzby.Svc.Wcf/ElektronickeSluzbyService.svc</w:t>
              </w:r>
            </w:hyperlink>
            <w:r w:rsidR="00B57014">
              <w:t xml:space="preserve"> </w:t>
            </w:r>
          </w:p>
        </w:tc>
      </w:tr>
    </w:tbl>
    <w:p w14:paraId="607E7D71" w14:textId="77777777" w:rsidR="00D71E44" w:rsidRDefault="00D71E44" w:rsidP="00D24084"/>
    <w:tbl>
      <w:tblPr>
        <w:tblStyle w:val="ScrollTableNormal"/>
        <w:tblW w:w="9071" w:type="dxa"/>
        <w:tblLayout w:type="fixed"/>
        <w:tblLook w:val="0020" w:firstRow="1" w:lastRow="0" w:firstColumn="0" w:lastColumn="0" w:noHBand="0" w:noVBand="0"/>
      </w:tblPr>
      <w:tblGrid>
        <w:gridCol w:w="1129"/>
        <w:gridCol w:w="7942"/>
      </w:tblGrid>
      <w:tr w:rsidR="00D71E44" w14:paraId="4CE1A01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F9F49DD" w14:textId="77777777" w:rsidR="00D71E44" w:rsidRDefault="00D71E44" w:rsidP="00D24084">
            <w:r>
              <w:t>Produkčné prostredie</w:t>
            </w:r>
          </w:p>
        </w:tc>
      </w:tr>
      <w:tr w:rsidR="00D71E44" w14:paraId="0278CFB4" w14:textId="77777777" w:rsidTr="00690D96">
        <w:tc>
          <w:tcPr>
            <w:tcW w:w="1129" w:type="dxa"/>
            <w:tcMar>
              <w:top w:w="30" w:type="dxa"/>
              <w:left w:w="30" w:type="dxa"/>
              <w:bottom w:w="20" w:type="dxa"/>
              <w:right w:w="30" w:type="dxa"/>
            </w:tcMar>
          </w:tcPr>
          <w:p w14:paraId="06C86A0E" w14:textId="77777777" w:rsidR="00D71E44" w:rsidRDefault="00D71E44" w:rsidP="00D24084">
            <w:r>
              <w:t>WSDL</w:t>
            </w:r>
          </w:p>
        </w:tc>
        <w:tc>
          <w:tcPr>
            <w:tcW w:w="7942" w:type="dxa"/>
            <w:tcMar>
              <w:top w:w="30" w:type="dxa"/>
              <w:left w:w="30" w:type="dxa"/>
              <w:bottom w:w="20" w:type="dxa"/>
              <w:right w:w="30" w:type="dxa"/>
            </w:tcMar>
          </w:tcPr>
          <w:p w14:paraId="519955AE" w14:textId="77777777" w:rsidR="00D71E44" w:rsidRDefault="00000814" w:rsidP="00D24084">
            <w:hyperlink r:id="rId950" w:history="1">
              <w:r w:rsidR="00A13D9F" w:rsidRPr="00493CD8">
                <w:rPr>
                  <w:rStyle w:val="Hypertextovprepojenie"/>
                </w:rPr>
                <w:t>https://ecm.financnasprava.sk/KS/eCM.MRP.ElektronickeSluzby.Svc.Wcf/ElektronickeSluzbyService.svc?wsdl</w:t>
              </w:r>
            </w:hyperlink>
            <w:r w:rsidR="00A13D9F">
              <w:t xml:space="preserve"> </w:t>
            </w:r>
          </w:p>
        </w:tc>
      </w:tr>
      <w:tr w:rsidR="00D71E44" w14:paraId="7CC96551" w14:textId="77777777" w:rsidTr="00690D96">
        <w:tc>
          <w:tcPr>
            <w:tcW w:w="1129" w:type="dxa"/>
            <w:tcMar>
              <w:top w:w="30" w:type="dxa"/>
              <w:left w:w="30" w:type="dxa"/>
              <w:bottom w:w="20" w:type="dxa"/>
              <w:right w:w="30" w:type="dxa"/>
            </w:tcMar>
          </w:tcPr>
          <w:p w14:paraId="6FC4D78C" w14:textId="77777777" w:rsidR="00D71E44" w:rsidRDefault="00D71E44" w:rsidP="00D24084">
            <w:r>
              <w:t>URL</w:t>
            </w:r>
          </w:p>
        </w:tc>
        <w:tc>
          <w:tcPr>
            <w:tcW w:w="7942" w:type="dxa"/>
            <w:tcMar>
              <w:top w:w="30" w:type="dxa"/>
              <w:left w:w="30" w:type="dxa"/>
              <w:bottom w:w="20" w:type="dxa"/>
              <w:right w:w="30" w:type="dxa"/>
            </w:tcMar>
          </w:tcPr>
          <w:p w14:paraId="6D8E07AD" w14:textId="77777777" w:rsidR="00D71E44" w:rsidRDefault="00000814" w:rsidP="00D24084">
            <w:hyperlink r:id="rId951" w:history="1">
              <w:r w:rsidR="00A13D9F" w:rsidRPr="00493CD8">
                <w:rPr>
                  <w:rStyle w:val="Hypertextovprepojenie"/>
                </w:rPr>
                <w:t>https://ecm.financnasprava.sk/KS/eCM.MRP.ElektronickeSluzby.Svc.Wcf/ElektronickeSluzbyService.svc</w:t>
              </w:r>
            </w:hyperlink>
            <w:r w:rsidR="00A13D9F">
              <w:t xml:space="preserve"> </w:t>
            </w:r>
          </w:p>
        </w:tc>
      </w:tr>
    </w:tbl>
    <w:p w14:paraId="5540BCCD" w14:textId="77777777" w:rsidR="00D71E44" w:rsidRDefault="00D71E44" w:rsidP="00D24084">
      <w:pPr>
        <w:pStyle w:val="Nadpis4"/>
      </w:pPr>
      <w:r>
        <w:lastRenderedPageBreak/>
        <w:t>Definícia dodatočných parametrov hlavičky správ (Header)</w:t>
      </w:r>
    </w:p>
    <w:p w14:paraId="2F97DF5D" w14:textId="77777777" w:rsidR="00D71E44" w:rsidRDefault="00D71E44" w:rsidP="00D24084">
      <w:r>
        <w:t>Pre dané rozhranie nie sú definované dodatočné parametre hlavičky správ.</w:t>
      </w:r>
    </w:p>
    <w:p w14:paraId="7060B2EC" w14:textId="77777777" w:rsidR="00D71E44" w:rsidRDefault="00D71E44" w:rsidP="00D24084">
      <w:pPr>
        <w:pStyle w:val="Nadpis4"/>
      </w:pPr>
      <w:r>
        <w:t>Popis spôsobu zabezpečenia a autentifikácie pri volaní operácií služby</w:t>
      </w:r>
    </w:p>
    <w:p w14:paraId="48BCF428" w14:textId="77777777" w:rsidR="00D71E44" w:rsidRDefault="00D71E44" w:rsidP="00D24084">
      <w:r>
        <w:t>Služba je voľne dostupná pre potreby prihlasovania.</w:t>
      </w:r>
    </w:p>
    <w:p w14:paraId="13EF7614"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907"/>
        <w:gridCol w:w="3628"/>
        <w:gridCol w:w="4536"/>
      </w:tblGrid>
      <w:tr w:rsidR="00D71E44" w14:paraId="387C6643"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491A50C" w14:textId="77777777" w:rsidR="00D71E44" w:rsidRDefault="00D71E44" w:rsidP="00D24084">
            <w:r>
              <w:t>Krok</w:t>
            </w:r>
          </w:p>
        </w:tc>
        <w:tc>
          <w:tcPr>
            <w:tcW w:w="3628" w:type="dxa"/>
            <w:tcMar>
              <w:top w:w="30" w:type="dxa"/>
              <w:left w:w="30" w:type="dxa"/>
              <w:bottom w:w="20" w:type="dxa"/>
              <w:right w:w="30" w:type="dxa"/>
            </w:tcMar>
          </w:tcPr>
          <w:p w14:paraId="427597A6" w14:textId="77777777" w:rsidR="00D71E44" w:rsidRDefault="00D71E44" w:rsidP="00D24084">
            <w:r>
              <w:t>Akcia</w:t>
            </w:r>
          </w:p>
        </w:tc>
        <w:tc>
          <w:tcPr>
            <w:tcW w:w="4536" w:type="dxa"/>
            <w:tcMar>
              <w:top w:w="30" w:type="dxa"/>
              <w:left w:w="30" w:type="dxa"/>
              <w:bottom w:w="20" w:type="dxa"/>
              <w:right w:w="30" w:type="dxa"/>
            </w:tcMar>
          </w:tcPr>
          <w:p w14:paraId="3447906D" w14:textId="77777777" w:rsidR="00D71E44" w:rsidRDefault="00D71E44" w:rsidP="00D24084">
            <w:r>
              <w:t>Očakávaný výsledok</w:t>
            </w:r>
          </w:p>
        </w:tc>
      </w:tr>
      <w:tr w:rsidR="00D71E44" w14:paraId="4823BD27" w14:textId="77777777" w:rsidTr="00690D96">
        <w:tc>
          <w:tcPr>
            <w:tcW w:w="907" w:type="dxa"/>
            <w:tcMar>
              <w:top w:w="30" w:type="dxa"/>
              <w:left w:w="30" w:type="dxa"/>
              <w:bottom w:w="20" w:type="dxa"/>
              <w:right w:w="30" w:type="dxa"/>
            </w:tcMar>
          </w:tcPr>
          <w:p w14:paraId="176BE8D1" w14:textId="77777777" w:rsidR="00D71E44" w:rsidRDefault="00D71E44" w:rsidP="00D24084">
            <w:r>
              <w:t>1.</w:t>
            </w:r>
          </w:p>
        </w:tc>
        <w:tc>
          <w:tcPr>
            <w:tcW w:w="3628" w:type="dxa"/>
            <w:tcMar>
              <w:top w:w="30" w:type="dxa"/>
              <w:left w:w="30" w:type="dxa"/>
              <w:bottom w:w="20" w:type="dxa"/>
              <w:right w:w="30" w:type="dxa"/>
            </w:tcMar>
          </w:tcPr>
          <w:p w14:paraId="21CF508D" w14:textId="77777777" w:rsidR="00D71E44" w:rsidRDefault="00D71E44" w:rsidP="00D24084">
            <w:r>
              <w:t>Používateľ zadá vstupné parametre Názov účtu/heslo</w:t>
            </w:r>
          </w:p>
        </w:tc>
        <w:tc>
          <w:tcPr>
            <w:tcW w:w="4536" w:type="dxa"/>
            <w:tcMar>
              <w:top w:w="30" w:type="dxa"/>
              <w:left w:w="30" w:type="dxa"/>
              <w:bottom w:w="20" w:type="dxa"/>
              <w:right w:w="30" w:type="dxa"/>
            </w:tcMar>
          </w:tcPr>
          <w:p w14:paraId="2951F4A9"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1E1C5F21"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0AE73B6F"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17A4649" w14:textId="77777777" w:rsidR="00D71E44" w:rsidRDefault="00D71E44" w:rsidP="00D24084">
            <w:r>
              <w:t>Názov metódy</w:t>
            </w:r>
          </w:p>
        </w:tc>
      </w:tr>
      <w:tr w:rsidR="00D71E44" w14:paraId="1BE6AEA1" w14:textId="77777777" w:rsidTr="00690D96">
        <w:tc>
          <w:tcPr>
            <w:tcW w:w="9071" w:type="dxa"/>
            <w:tcMar>
              <w:top w:w="30" w:type="dxa"/>
              <w:left w:w="30" w:type="dxa"/>
              <w:bottom w:w="20" w:type="dxa"/>
              <w:right w:w="30" w:type="dxa"/>
            </w:tcMar>
          </w:tcPr>
          <w:p w14:paraId="63DFCDCA" w14:textId="77777777" w:rsidR="00D71E44" w:rsidRDefault="00D71E44" w:rsidP="00D24084">
            <w:r>
              <w:t>PrihlasenieMenomHeslom</w:t>
            </w:r>
          </w:p>
        </w:tc>
      </w:tr>
    </w:tbl>
    <w:p w14:paraId="7BC60DB5" w14:textId="77777777" w:rsidR="00D71E44" w:rsidRDefault="00D71E44" w:rsidP="00D24084"/>
    <w:tbl>
      <w:tblPr>
        <w:tblStyle w:val="ScrollTableNormal"/>
        <w:tblW w:w="0" w:type="auto"/>
        <w:tblLayout w:type="fixed"/>
        <w:tblLook w:val="0020" w:firstRow="1" w:lastRow="0" w:firstColumn="0" w:lastColumn="0" w:noHBand="0" w:noVBand="0"/>
      </w:tblPr>
      <w:tblGrid>
        <w:gridCol w:w="2721"/>
        <w:gridCol w:w="6350"/>
      </w:tblGrid>
      <w:tr w:rsidR="00D71E44" w14:paraId="68510FA3" w14:textId="77777777" w:rsidTr="00690D96">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7808D3EF" w14:textId="77777777" w:rsidR="00D71E44" w:rsidRDefault="00D71E44" w:rsidP="00D24084">
            <w:r>
              <w:t>Vstupný parameter</w:t>
            </w:r>
          </w:p>
        </w:tc>
        <w:tc>
          <w:tcPr>
            <w:tcW w:w="6350" w:type="dxa"/>
            <w:tcMar>
              <w:top w:w="30" w:type="dxa"/>
              <w:left w:w="30" w:type="dxa"/>
              <w:bottom w:w="20" w:type="dxa"/>
              <w:right w:w="30" w:type="dxa"/>
            </w:tcMar>
          </w:tcPr>
          <w:p w14:paraId="05B76958" w14:textId="77777777" w:rsidR="00D71E44" w:rsidRDefault="00D71E44" w:rsidP="00D24084">
            <w:r>
              <w:t>Popis</w:t>
            </w:r>
          </w:p>
        </w:tc>
      </w:tr>
      <w:tr w:rsidR="00D71E44" w14:paraId="38EF894B" w14:textId="77777777" w:rsidTr="00690D96">
        <w:tc>
          <w:tcPr>
            <w:tcW w:w="2721" w:type="dxa"/>
            <w:tcMar>
              <w:top w:w="30" w:type="dxa"/>
              <w:left w:w="30" w:type="dxa"/>
              <w:bottom w:w="20" w:type="dxa"/>
              <w:right w:w="30" w:type="dxa"/>
            </w:tcMar>
          </w:tcPr>
          <w:p w14:paraId="08D1C2AD" w14:textId="77777777" w:rsidR="00D71E44" w:rsidRDefault="00D71E44" w:rsidP="00D24084">
            <w:r>
              <w:t>NazovUctu</w:t>
            </w:r>
          </w:p>
        </w:tc>
        <w:tc>
          <w:tcPr>
            <w:tcW w:w="6350" w:type="dxa"/>
            <w:tcMar>
              <w:top w:w="30" w:type="dxa"/>
              <w:left w:w="30" w:type="dxa"/>
              <w:bottom w:w="20" w:type="dxa"/>
              <w:right w:w="30" w:type="dxa"/>
            </w:tcMar>
          </w:tcPr>
          <w:p w14:paraId="72260DE2" w14:textId="77777777" w:rsidR="00D71E44" w:rsidRDefault="00D71E44" w:rsidP="00D24084">
            <w:r>
              <w:t>názov účtu pre ktorý sa požaduje prihlásenie</w:t>
            </w:r>
          </w:p>
        </w:tc>
      </w:tr>
      <w:tr w:rsidR="00D71E44" w14:paraId="159B8A36" w14:textId="77777777" w:rsidTr="00690D96">
        <w:tc>
          <w:tcPr>
            <w:tcW w:w="2721" w:type="dxa"/>
            <w:tcMar>
              <w:top w:w="30" w:type="dxa"/>
              <w:left w:w="30" w:type="dxa"/>
              <w:bottom w:w="20" w:type="dxa"/>
              <w:right w:w="30" w:type="dxa"/>
            </w:tcMar>
          </w:tcPr>
          <w:p w14:paraId="5872D531" w14:textId="77777777" w:rsidR="00D71E44" w:rsidRDefault="00D71E44" w:rsidP="00D24084">
            <w:r>
              <w:t>Heslo</w:t>
            </w:r>
          </w:p>
        </w:tc>
        <w:tc>
          <w:tcPr>
            <w:tcW w:w="6350" w:type="dxa"/>
            <w:tcMar>
              <w:top w:w="30" w:type="dxa"/>
              <w:left w:w="30" w:type="dxa"/>
              <w:bottom w:w="20" w:type="dxa"/>
              <w:right w:w="30" w:type="dxa"/>
            </w:tcMar>
          </w:tcPr>
          <w:p w14:paraId="48699590" w14:textId="77777777" w:rsidR="00D71E44" w:rsidRDefault="00D71E44" w:rsidP="00D24084">
            <w:r>
              <w:t>heslo pre daný účet</w:t>
            </w:r>
          </w:p>
        </w:tc>
      </w:tr>
    </w:tbl>
    <w:p w14:paraId="0B11E56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4185D1F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9970B6" w14:textId="77777777" w:rsidR="00474641" w:rsidRPr="004A0BEE" w:rsidRDefault="00474641" w:rsidP="00D24084">
            <w:pPr>
              <w:rPr>
                <w:sz w:val="16"/>
                <w:szCs w:val="16"/>
              </w:rPr>
            </w:pPr>
            <w:r w:rsidRPr="004A0BEE">
              <w:t>Request</w:t>
            </w:r>
          </w:p>
        </w:tc>
      </w:tr>
      <w:tr w:rsidR="00474641" w:rsidRPr="004A0BEE" w14:paraId="24A4E049" w14:textId="77777777" w:rsidTr="002C2BAC">
        <w:tc>
          <w:tcPr>
            <w:tcW w:w="9071" w:type="dxa"/>
            <w:tcMar>
              <w:top w:w="30" w:type="dxa"/>
              <w:left w:w="30" w:type="dxa"/>
              <w:bottom w:w="20" w:type="dxa"/>
              <w:right w:w="30" w:type="dxa"/>
            </w:tcMar>
          </w:tcPr>
          <w:p w14:paraId="45D5582F" w14:textId="77777777" w:rsidR="00474641" w:rsidRPr="004A0BEE" w:rsidRDefault="00474641" w:rsidP="00D24084">
            <w:r w:rsidRPr="004A0BEE">
              <w:t>&lt;soap:Envelope xmlns:soap="</w:t>
            </w:r>
            <w:hyperlink r:id="rId952" w:history="1">
              <w:r w:rsidRPr="004A0BEE">
                <w:rPr>
                  <w:rStyle w:val="Hypertextovprepojenie"/>
                  <w:sz w:val="16"/>
                  <w:szCs w:val="16"/>
                </w:rPr>
                <w:t>http://www.w3.org/2003/05/soap-envelope</w:t>
              </w:r>
            </w:hyperlink>
            <w:r w:rsidRPr="004A0BEE">
              <w:t>" xmlns:elek="</w:t>
            </w:r>
            <w:hyperlink r:id="rId953" w:history="1">
              <w:r w:rsidRPr="004A0BEE">
                <w:rPr>
                  <w:rStyle w:val="Hypertextovprepojenie"/>
                  <w:sz w:val="16"/>
                  <w:szCs w:val="16"/>
                </w:rPr>
                <w:t>http://www.cep.financnasprava.sk/ElektronickeSluzby</w:t>
              </w:r>
            </w:hyperlink>
            <w:r w:rsidRPr="004A0BEE">
              <w:t>" xmlns:prih="</w:t>
            </w:r>
            <w:hyperlink r:id="rId954"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643D28DC"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7B44754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555FAF" w14:textId="77777777" w:rsidR="00474641" w:rsidRPr="004A0BEE" w:rsidRDefault="00474641" w:rsidP="00D24084">
            <w:pPr>
              <w:rPr>
                <w:sz w:val="16"/>
                <w:szCs w:val="16"/>
              </w:rPr>
            </w:pPr>
            <w:r w:rsidRPr="004A0BEE">
              <w:t>Response</w:t>
            </w:r>
          </w:p>
        </w:tc>
      </w:tr>
      <w:tr w:rsidR="00474641" w:rsidRPr="004A0BEE" w14:paraId="273E146E" w14:textId="77777777" w:rsidTr="002C2BAC">
        <w:tc>
          <w:tcPr>
            <w:tcW w:w="9071" w:type="dxa"/>
            <w:tcMar>
              <w:top w:w="30" w:type="dxa"/>
              <w:left w:w="30" w:type="dxa"/>
              <w:bottom w:w="20" w:type="dxa"/>
              <w:right w:w="30" w:type="dxa"/>
            </w:tcMar>
          </w:tcPr>
          <w:p w14:paraId="0C54AB58" w14:textId="77777777" w:rsidR="00474641" w:rsidRPr="004A0BEE" w:rsidRDefault="00474641" w:rsidP="00D24084">
            <w:r w:rsidRPr="004A0BEE">
              <w:t>&lt;s:Envelope xmlns:s="</w:t>
            </w:r>
            <w:hyperlink r:id="rId955" w:history="1">
              <w:r w:rsidRPr="004A0BEE">
                <w:rPr>
                  <w:rStyle w:val="Hypertextovprepojenie"/>
                  <w:sz w:val="16"/>
                  <w:szCs w:val="16"/>
                </w:rPr>
                <w:t>http://www.w3.org/2003/05/soap-envelope</w:t>
              </w:r>
            </w:hyperlink>
            <w:r w:rsidRPr="004A0BEE">
              <w:t>" xmlns:a="</w:t>
            </w:r>
            <w:hyperlink r:id="rId956"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957" w:history="1">
              <w:r w:rsidRPr="004A0BEE">
                <w:rPr>
                  <w:rStyle w:val="Hypertextovprepojenie"/>
                  <w:sz w:val="16"/>
                  <w:szCs w:val="16"/>
                </w:rPr>
                <w:t>http://www.cep.financnasprava.sk/ElektronickeSluzby</w:t>
              </w:r>
            </w:hyperlink>
            <w:r w:rsidRPr="004A0BEE">
              <w:t>"&gt;</w:t>
            </w:r>
            <w:r w:rsidRPr="004A0BEE">
              <w:br/>
              <w:t>            &lt;PrihlasenieMenomHeslomResult xmlns:b="</w:t>
            </w:r>
            <w:hyperlink r:id="rId958"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959" w:history="1">
              <w:r w:rsidRPr="004A0BEE">
                <w:rPr>
                  <w:rStyle w:val="Hypertextovprepojenie"/>
                  <w:sz w:val="16"/>
                  <w:szCs w:val="16"/>
                </w:rPr>
                <w:t>http://www.w3.org/2001/XMLSchema-instance</w:t>
              </w:r>
            </w:hyperlink>
            <w:r w:rsidRPr="004A0BEE">
              <w:t>"&gt;</w:t>
            </w:r>
            <w:r w:rsidRPr="004A0BEE">
              <w:br/>
              <w:t>                &lt;NavratovaHodnota xmlns="</w:t>
            </w:r>
            <w:hyperlink r:id="rId960" w:history="1">
              <w:r w:rsidRPr="004A0BEE">
                <w:rPr>
                  <w:rStyle w:val="Hypertextovprepojenie"/>
                  <w:sz w:val="16"/>
                  <w:szCs w:val="16"/>
                </w:rPr>
                <w:t>http://www.cep.financnasprava.sk/ElektronickeSluzby/OutputBase</w:t>
              </w:r>
            </w:hyperlink>
            <w:r w:rsidRPr="004A0BEE">
              <w:t>" xmlns:c="</w:t>
            </w:r>
            <w:hyperlink r:id="rId961"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962"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13A2820D" w14:textId="77777777" w:rsidR="00D71E44" w:rsidRDefault="00D71E44" w:rsidP="00D24084"/>
    <w:p w14:paraId="5C63E824" w14:textId="77777777" w:rsidR="00D71E44" w:rsidRDefault="00D71E44"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175"/>
        <w:gridCol w:w="3175"/>
        <w:gridCol w:w="1814"/>
      </w:tblGrid>
      <w:tr w:rsidR="00D71E44" w14:paraId="7CC01631"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FCD887D" w14:textId="77777777" w:rsidR="00D71E44" w:rsidRDefault="00D71E44" w:rsidP="00D24084">
            <w:r>
              <w:t>Kód</w:t>
            </w:r>
          </w:p>
        </w:tc>
        <w:tc>
          <w:tcPr>
            <w:tcW w:w="3175" w:type="dxa"/>
            <w:tcMar>
              <w:top w:w="30" w:type="dxa"/>
              <w:left w:w="30" w:type="dxa"/>
              <w:bottom w:w="20" w:type="dxa"/>
              <w:right w:w="30" w:type="dxa"/>
            </w:tcMar>
          </w:tcPr>
          <w:p w14:paraId="0AFA1455" w14:textId="77777777" w:rsidR="00D71E44" w:rsidRDefault="00D71E44" w:rsidP="00D24084">
            <w:r>
              <w:t>Popís</w:t>
            </w:r>
          </w:p>
        </w:tc>
        <w:tc>
          <w:tcPr>
            <w:tcW w:w="3175" w:type="dxa"/>
            <w:tcMar>
              <w:top w:w="30" w:type="dxa"/>
              <w:left w:w="30" w:type="dxa"/>
              <w:bottom w:w="20" w:type="dxa"/>
              <w:right w:w="30" w:type="dxa"/>
            </w:tcMar>
          </w:tcPr>
          <w:p w14:paraId="36EAAA2A" w14:textId="77777777" w:rsidR="00D71E44" w:rsidRDefault="00D71E44" w:rsidP="00D24084">
            <w:r>
              <w:t>Špecifikácia chyby</w:t>
            </w:r>
          </w:p>
        </w:tc>
        <w:tc>
          <w:tcPr>
            <w:tcW w:w="1814" w:type="dxa"/>
            <w:tcMar>
              <w:top w:w="30" w:type="dxa"/>
              <w:left w:w="30" w:type="dxa"/>
              <w:bottom w:w="20" w:type="dxa"/>
              <w:right w:w="30" w:type="dxa"/>
            </w:tcMar>
          </w:tcPr>
          <w:p w14:paraId="638EEA51" w14:textId="77777777" w:rsidR="00D71E44" w:rsidRDefault="00D71E44" w:rsidP="00D24084">
            <w:r>
              <w:t>Typ chyby</w:t>
            </w:r>
          </w:p>
        </w:tc>
      </w:tr>
      <w:tr w:rsidR="00D71E44" w14:paraId="174B9A39" w14:textId="77777777" w:rsidTr="00690D96">
        <w:tc>
          <w:tcPr>
            <w:tcW w:w="907" w:type="dxa"/>
            <w:tcMar>
              <w:top w:w="30" w:type="dxa"/>
              <w:left w:w="30" w:type="dxa"/>
              <w:bottom w:w="20" w:type="dxa"/>
              <w:right w:w="30" w:type="dxa"/>
            </w:tcMar>
          </w:tcPr>
          <w:p w14:paraId="70203DCC" w14:textId="77777777" w:rsidR="00D71E44" w:rsidRDefault="00D71E44" w:rsidP="00D24084">
            <w:r>
              <w:t>15</w:t>
            </w:r>
          </w:p>
        </w:tc>
        <w:tc>
          <w:tcPr>
            <w:tcW w:w="3175" w:type="dxa"/>
            <w:tcMar>
              <w:top w:w="30" w:type="dxa"/>
              <w:left w:w="30" w:type="dxa"/>
              <w:bottom w:w="20" w:type="dxa"/>
              <w:right w:w="30" w:type="dxa"/>
            </w:tcMar>
          </w:tcPr>
          <w:p w14:paraId="1FEFBFCF" w14:textId="77777777" w:rsidR="00D71E44" w:rsidRDefault="00D71E44" w:rsidP="00D24084">
            <w:r>
              <w:t>Zadané prihlasovacie údaje nie sú správne</w:t>
            </w:r>
          </w:p>
        </w:tc>
        <w:tc>
          <w:tcPr>
            <w:tcW w:w="3175" w:type="dxa"/>
            <w:tcMar>
              <w:top w:w="30" w:type="dxa"/>
              <w:left w:w="30" w:type="dxa"/>
              <w:bottom w:w="20" w:type="dxa"/>
              <w:right w:w="30" w:type="dxa"/>
            </w:tcMar>
          </w:tcPr>
          <w:p w14:paraId="4B9E360D" w14:textId="77777777" w:rsidR="00D71E44" w:rsidRDefault="00D71E44" w:rsidP="00D24084">
            <w:r>
              <w:t>Zadané prihlasovacie údaje nie sú správne</w:t>
            </w:r>
          </w:p>
        </w:tc>
        <w:tc>
          <w:tcPr>
            <w:tcW w:w="1814" w:type="dxa"/>
            <w:tcMar>
              <w:top w:w="30" w:type="dxa"/>
              <w:left w:w="30" w:type="dxa"/>
              <w:bottom w:w="20" w:type="dxa"/>
              <w:right w:w="30" w:type="dxa"/>
            </w:tcMar>
          </w:tcPr>
          <w:p w14:paraId="0F8C6000" w14:textId="77777777" w:rsidR="00D71E44" w:rsidRDefault="00D71E44" w:rsidP="00D24084">
            <w:r>
              <w:t>Biznis</w:t>
            </w:r>
          </w:p>
        </w:tc>
      </w:tr>
    </w:tbl>
    <w:p w14:paraId="4A68355A" w14:textId="77777777" w:rsidR="00D71E44" w:rsidRDefault="00D71E44" w:rsidP="00D24084"/>
    <w:p w14:paraId="1AD3A3D3" w14:textId="77777777" w:rsidR="00D71E44" w:rsidRDefault="00D71E44" w:rsidP="00D24084">
      <w:r>
        <w:br w:type="page"/>
      </w:r>
    </w:p>
    <w:p w14:paraId="44409F3B" w14:textId="4ED0BF72" w:rsidR="00D71E44" w:rsidRDefault="00D71E44" w:rsidP="00D24084">
      <w:pPr>
        <w:pStyle w:val="Nadpis2"/>
      </w:pPr>
      <w:bookmarkStart w:id="451" w:name="_Ref71189461"/>
      <w:bookmarkStart w:id="452" w:name="_Ref71189763"/>
      <w:bookmarkStart w:id="453" w:name="_Toc101774469"/>
      <w:r>
        <w:lastRenderedPageBreak/>
        <w:t>Prihlásenie do SK-IAM certifikátom</w:t>
      </w:r>
      <w:bookmarkEnd w:id="451"/>
      <w:bookmarkEnd w:id="452"/>
      <w:bookmarkEnd w:id="453"/>
    </w:p>
    <w:p w14:paraId="7E298281" w14:textId="77777777" w:rsidR="00A60D71" w:rsidRPr="00A60D71" w:rsidRDefault="00A60D71" w:rsidP="00D24084">
      <w:r>
        <w:t>Pre realizáciu agend eCommerce/ICS2 je potrebné sa prihlásiť voči SK-IAM.</w:t>
      </w:r>
    </w:p>
    <w:p w14:paraId="19809A88" w14:textId="335EA53B" w:rsidR="00D71E44" w:rsidRDefault="00D71E44" w:rsidP="00D24084">
      <w:pPr>
        <w:pStyle w:val="Nadpis3"/>
      </w:pPr>
      <w:bookmarkStart w:id="454" w:name="_Toc101774470"/>
      <w:r>
        <w:t>Procesné/logické údaje</w:t>
      </w:r>
      <w:bookmarkEnd w:id="454"/>
    </w:p>
    <w:p w14:paraId="75B51D0F" w14:textId="77777777" w:rsidR="00D71E44" w:rsidRDefault="00D71E44" w:rsidP="00D24084">
      <w:pPr>
        <w:pStyle w:val="Nadpis4"/>
      </w:pPr>
      <w:r>
        <w:t>Procesný tok / biznis logika služby</w:t>
      </w:r>
    </w:p>
    <w:p w14:paraId="4028B77E" w14:textId="77777777" w:rsidR="00D71E44" w:rsidRDefault="00D71E44" w:rsidP="00D24084">
      <w:r>
        <w:t>Služba na základe poskytnutých vstupných údajov autentifikuje volajúcu stranu a v prípade úspešného prihlásenia vytvorí token a tento poskytne volajúcej strane. Služba je podmienená volaním dvoch operácií::</w:t>
      </w:r>
    </w:p>
    <w:p w14:paraId="75143E1A" w14:textId="77777777" w:rsidR="00D71E44" w:rsidRDefault="00D71E44" w:rsidP="00D24084">
      <w:pPr>
        <w:pStyle w:val="Odsekzoznamu"/>
        <w:numPr>
          <w:ilvl w:val="0"/>
          <w:numId w:val="52"/>
        </w:numPr>
      </w:pPr>
      <w:r>
        <w:t>Výzva (IS CEP vráti obsah dokumentu)</w:t>
      </w:r>
    </w:p>
    <w:p w14:paraId="249F69C7" w14:textId="77777777" w:rsidR="00D71E44" w:rsidRDefault="00D71E44" w:rsidP="00D24084">
      <w:pPr>
        <w:pStyle w:val="Odsekzoznamu"/>
        <w:numPr>
          <w:ilvl w:val="0"/>
          <w:numId w:val="52"/>
        </w:numPr>
      </w:pPr>
      <w:r>
        <w:t>Prihlásenie (IS CEP očakáva podpísaný dokument)</w:t>
      </w:r>
    </w:p>
    <w:p w14:paraId="12A9B45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17DDD942"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37908B0" w14:textId="77777777" w:rsidR="00D71E44" w:rsidRDefault="00D71E44" w:rsidP="00D24084">
            <w:r>
              <w:t>Názov operácie</w:t>
            </w:r>
          </w:p>
        </w:tc>
        <w:tc>
          <w:tcPr>
            <w:tcW w:w="3628" w:type="dxa"/>
            <w:tcMar>
              <w:top w:w="30" w:type="dxa"/>
              <w:left w:w="30" w:type="dxa"/>
              <w:bottom w:w="20" w:type="dxa"/>
              <w:right w:w="30" w:type="dxa"/>
            </w:tcMar>
          </w:tcPr>
          <w:p w14:paraId="254F048E" w14:textId="77777777" w:rsidR="00D71E44" w:rsidRDefault="00D71E44" w:rsidP="00D24084">
            <w:r>
              <w:t>Popis operácie</w:t>
            </w:r>
          </w:p>
        </w:tc>
        <w:tc>
          <w:tcPr>
            <w:tcW w:w="907" w:type="dxa"/>
            <w:tcMar>
              <w:top w:w="30" w:type="dxa"/>
              <w:left w:w="30" w:type="dxa"/>
              <w:bottom w:w="20" w:type="dxa"/>
              <w:right w:w="30" w:type="dxa"/>
            </w:tcMar>
          </w:tcPr>
          <w:p w14:paraId="636E9366" w14:textId="77777777" w:rsidR="00D71E44" w:rsidRDefault="00D71E44" w:rsidP="00D24084">
            <w:r>
              <w:t>Poradie operácie</w:t>
            </w:r>
          </w:p>
        </w:tc>
        <w:tc>
          <w:tcPr>
            <w:tcW w:w="1361" w:type="dxa"/>
            <w:tcMar>
              <w:top w:w="30" w:type="dxa"/>
              <w:left w:w="30" w:type="dxa"/>
              <w:bottom w:w="20" w:type="dxa"/>
              <w:right w:w="30" w:type="dxa"/>
            </w:tcMar>
          </w:tcPr>
          <w:p w14:paraId="2419ABC3" w14:textId="77777777" w:rsidR="00D71E44" w:rsidRDefault="00D71E44" w:rsidP="00D24084">
            <w:r>
              <w:t>Vstupné parametre</w:t>
            </w:r>
          </w:p>
        </w:tc>
        <w:tc>
          <w:tcPr>
            <w:tcW w:w="1361" w:type="dxa"/>
            <w:tcMar>
              <w:top w:w="30" w:type="dxa"/>
              <w:left w:w="30" w:type="dxa"/>
              <w:bottom w:w="20" w:type="dxa"/>
              <w:right w:w="30" w:type="dxa"/>
            </w:tcMar>
          </w:tcPr>
          <w:p w14:paraId="07DF2D69" w14:textId="77777777" w:rsidR="00D71E44" w:rsidRDefault="00D71E44" w:rsidP="00D24084">
            <w:r>
              <w:t>Vystupné parametre</w:t>
            </w:r>
          </w:p>
        </w:tc>
      </w:tr>
      <w:tr w:rsidR="00D71E44" w14:paraId="5E167210" w14:textId="77777777" w:rsidTr="00690D96">
        <w:tc>
          <w:tcPr>
            <w:tcW w:w="1814" w:type="dxa"/>
            <w:tcMar>
              <w:top w:w="30" w:type="dxa"/>
              <w:left w:w="30" w:type="dxa"/>
              <w:bottom w:w="20" w:type="dxa"/>
              <w:right w:w="30" w:type="dxa"/>
            </w:tcMar>
          </w:tcPr>
          <w:p w14:paraId="34E470B9" w14:textId="77777777" w:rsidR="00D71E44" w:rsidRDefault="00D71E44" w:rsidP="00D24084">
            <w:r>
              <w:t>PrihlasenieCertifikatomVyzva</w:t>
            </w:r>
          </w:p>
        </w:tc>
        <w:tc>
          <w:tcPr>
            <w:tcW w:w="3628" w:type="dxa"/>
            <w:tcMar>
              <w:top w:w="30" w:type="dxa"/>
              <w:left w:w="30" w:type="dxa"/>
              <w:bottom w:w="20" w:type="dxa"/>
              <w:right w:w="30" w:type="dxa"/>
            </w:tcMar>
          </w:tcPr>
          <w:p w14:paraId="3AC54871" w14:textId="77777777" w:rsidR="00D71E44" w:rsidRDefault="00D71E44" w:rsidP="00D24084">
            <w:r>
              <w:t>IS CEP vráti obsah dokumentu</w:t>
            </w:r>
          </w:p>
        </w:tc>
        <w:tc>
          <w:tcPr>
            <w:tcW w:w="907" w:type="dxa"/>
            <w:tcMar>
              <w:top w:w="30" w:type="dxa"/>
              <w:left w:w="30" w:type="dxa"/>
              <w:bottom w:w="20" w:type="dxa"/>
              <w:right w:w="30" w:type="dxa"/>
            </w:tcMar>
          </w:tcPr>
          <w:p w14:paraId="3D78EBB8" w14:textId="77777777" w:rsidR="00D71E44" w:rsidRDefault="00D71E44" w:rsidP="00D24084">
            <w:r>
              <w:t>1</w:t>
            </w:r>
          </w:p>
        </w:tc>
        <w:tc>
          <w:tcPr>
            <w:tcW w:w="1361" w:type="dxa"/>
            <w:tcMar>
              <w:top w:w="30" w:type="dxa"/>
              <w:left w:w="30" w:type="dxa"/>
              <w:bottom w:w="20" w:type="dxa"/>
              <w:right w:w="30" w:type="dxa"/>
            </w:tcMar>
          </w:tcPr>
          <w:p w14:paraId="62F7D56C" w14:textId="77777777" w:rsidR="00D71E44" w:rsidRDefault="00D71E44" w:rsidP="00D24084">
            <w:r>
              <w:t>bez parametrov</w:t>
            </w:r>
          </w:p>
        </w:tc>
        <w:tc>
          <w:tcPr>
            <w:tcW w:w="1361" w:type="dxa"/>
            <w:tcMar>
              <w:top w:w="30" w:type="dxa"/>
              <w:left w:w="30" w:type="dxa"/>
              <w:bottom w:w="20" w:type="dxa"/>
              <w:right w:w="30" w:type="dxa"/>
            </w:tcMar>
          </w:tcPr>
          <w:p w14:paraId="58C3796F" w14:textId="77777777" w:rsidR="00D71E44" w:rsidRDefault="00D71E44" w:rsidP="00D24084">
            <w:r>
              <w:t>PrihlasenieCertifikatomVyzva</w:t>
            </w:r>
          </w:p>
        </w:tc>
      </w:tr>
      <w:tr w:rsidR="00D71E44" w14:paraId="1FC1375A" w14:textId="77777777" w:rsidTr="00690D96">
        <w:tc>
          <w:tcPr>
            <w:tcW w:w="1814" w:type="dxa"/>
            <w:tcMar>
              <w:top w:w="30" w:type="dxa"/>
              <w:left w:w="30" w:type="dxa"/>
              <w:bottom w:w="20" w:type="dxa"/>
              <w:right w:w="30" w:type="dxa"/>
            </w:tcMar>
          </w:tcPr>
          <w:p w14:paraId="1E22A861" w14:textId="77777777" w:rsidR="00D71E44" w:rsidRDefault="00D71E44" w:rsidP="00D24084">
            <w:r>
              <w:t>PrihlasenieCertifikatom</w:t>
            </w:r>
          </w:p>
        </w:tc>
        <w:tc>
          <w:tcPr>
            <w:tcW w:w="3628" w:type="dxa"/>
            <w:tcMar>
              <w:top w:w="30" w:type="dxa"/>
              <w:left w:w="30" w:type="dxa"/>
              <w:bottom w:w="20" w:type="dxa"/>
              <w:right w:w="30" w:type="dxa"/>
            </w:tcMar>
          </w:tcPr>
          <w:p w14:paraId="32A25F8A" w14:textId="77777777" w:rsidR="00D71E44" w:rsidRDefault="00D71E44" w:rsidP="00D24084">
            <w:r>
              <w:t>IS CEP očakáva podpísaný dokument</w:t>
            </w:r>
          </w:p>
        </w:tc>
        <w:tc>
          <w:tcPr>
            <w:tcW w:w="907" w:type="dxa"/>
            <w:tcMar>
              <w:top w:w="30" w:type="dxa"/>
              <w:left w:w="30" w:type="dxa"/>
              <w:bottom w:w="20" w:type="dxa"/>
              <w:right w:w="30" w:type="dxa"/>
            </w:tcMar>
          </w:tcPr>
          <w:p w14:paraId="1A3803DB" w14:textId="77777777" w:rsidR="00D71E44" w:rsidRDefault="00D71E44" w:rsidP="00D24084">
            <w:r>
              <w:t>2</w:t>
            </w:r>
          </w:p>
        </w:tc>
        <w:tc>
          <w:tcPr>
            <w:tcW w:w="1361" w:type="dxa"/>
            <w:tcMar>
              <w:top w:w="30" w:type="dxa"/>
              <w:left w:w="30" w:type="dxa"/>
              <w:bottom w:w="20" w:type="dxa"/>
              <w:right w:w="30" w:type="dxa"/>
            </w:tcMar>
          </w:tcPr>
          <w:p w14:paraId="71F8B069" w14:textId="77777777" w:rsidR="00D71E44" w:rsidRDefault="00D71E44" w:rsidP="00D24084">
            <w:r>
              <w:t>RPPrihlasenieCertifikatomPodpisanyDokument</w:t>
            </w:r>
          </w:p>
        </w:tc>
        <w:tc>
          <w:tcPr>
            <w:tcW w:w="1361" w:type="dxa"/>
            <w:tcMar>
              <w:top w:w="30" w:type="dxa"/>
              <w:left w:w="30" w:type="dxa"/>
              <w:bottom w:w="20" w:type="dxa"/>
              <w:right w:w="30" w:type="dxa"/>
            </w:tcMar>
          </w:tcPr>
          <w:p w14:paraId="6C94B3C3" w14:textId="77777777" w:rsidR="00D71E44" w:rsidRDefault="00D71E44" w:rsidP="00D24084">
            <w:r>
              <w:t>PrihlasenieCertifikatom</w:t>
            </w:r>
          </w:p>
        </w:tc>
      </w:tr>
    </w:tbl>
    <w:p w14:paraId="527546BE" w14:textId="77777777" w:rsidR="00D71E44" w:rsidRDefault="00D71E44" w:rsidP="00D24084"/>
    <w:p w14:paraId="7827D910" w14:textId="77777777" w:rsidR="00D71E44" w:rsidRDefault="00D71E44" w:rsidP="00D24084">
      <w:r>
        <w:t>PrihlasenieCertifikatomVyzva</w:t>
      </w:r>
      <w:r>
        <w:br/>
      </w:r>
    </w:p>
    <w:p w14:paraId="2BBF2630" w14:textId="77777777" w:rsidR="00D71E44" w:rsidRDefault="00D71E44" w:rsidP="00D24084">
      <w:r>
        <w:rPr>
          <w:noProof/>
        </w:rPr>
        <w:drawing>
          <wp:inline distT="0" distB="0" distL="0" distR="0" wp14:anchorId="501A95FC" wp14:editId="26F8D2B1">
            <wp:extent cx="4343400" cy="2609850"/>
            <wp:effectExtent l="0" t="0" r="0" b="0"/>
            <wp:docPr id="15" name="Picture 1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895"/>
                    <a:stretch>
                      <a:fillRect/>
                    </a:stretch>
                  </pic:blipFill>
                  <pic:spPr>
                    <a:xfrm>
                      <a:off x="0" y="0"/>
                      <a:ext cx="4343400" cy="2609850"/>
                    </a:xfrm>
                    <a:prstGeom prst="rect">
                      <a:avLst/>
                    </a:prstGeom>
                  </pic:spPr>
                </pic:pic>
              </a:graphicData>
            </a:graphic>
          </wp:inline>
        </w:drawing>
      </w:r>
    </w:p>
    <w:p w14:paraId="5F28BE27" w14:textId="77777777" w:rsidR="00D71E44" w:rsidRDefault="00D71E44"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D71E44" w14:paraId="5B548896" w14:textId="77777777" w:rsidTr="00690D96">
        <w:tc>
          <w:tcPr>
            <w:tcW w:w="1814" w:type="dxa"/>
            <w:tcMar>
              <w:top w:w="30" w:type="dxa"/>
              <w:left w:w="30" w:type="dxa"/>
              <w:bottom w:w="20" w:type="dxa"/>
              <w:right w:w="30" w:type="dxa"/>
            </w:tcMar>
          </w:tcPr>
          <w:p w14:paraId="3913B948" w14:textId="77777777" w:rsidR="00D71E44" w:rsidRDefault="00D71E44" w:rsidP="00D24084">
            <w:r>
              <w:t>Atribút</w:t>
            </w:r>
          </w:p>
        </w:tc>
        <w:tc>
          <w:tcPr>
            <w:tcW w:w="7257" w:type="dxa"/>
            <w:tcMar>
              <w:top w:w="30" w:type="dxa"/>
              <w:left w:w="30" w:type="dxa"/>
              <w:bottom w:w="20" w:type="dxa"/>
              <w:right w:w="30" w:type="dxa"/>
            </w:tcMar>
          </w:tcPr>
          <w:p w14:paraId="44B7D433" w14:textId="77777777" w:rsidR="00D71E44" w:rsidRDefault="00D71E44" w:rsidP="00D24084">
            <w:r>
              <w:t>Obsah dokumentu : Reťazec</w:t>
            </w:r>
          </w:p>
        </w:tc>
      </w:tr>
      <w:tr w:rsidR="00D71E44" w14:paraId="11E53845" w14:textId="77777777" w:rsidTr="00690D96">
        <w:tc>
          <w:tcPr>
            <w:tcW w:w="1814" w:type="dxa"/>
            <w:tcMar>
              <w:top w:w="30" w:type="dxa"/>
              <w:left w:w="30" w:type="dxa"/>
              <w:bottom w:w="20" w:type="dxa"/>
              <w:right w:w="30" w:type="dxa"/>
            </w:tcMar>
          </w:tcPr>
          <w:p w14:paraId="5508B716" w14:textId="77777777" w:rsidR="00D71E44" w:rsidRDefault="00D71E44" w:rsidP="00D24084">
            <w:r>
              <w:t>Opis</w:t>
            </w:r>
          </w:p>
        </w:tc>
        <w:tc>
          <w:tcPr>
            <w:tcW w:w="7257" w:type="dxa"/>
            <w:tcMar>
              <w:top w:w="30" w:type="dxa"/>
              <w:left w:w="30" w:type="dxa"/>
              <w:bottom w:w="20" w:type="dxa"/>
              <w:right w:w="30" w:type="dxa"/>
            </w:tcMar>
          </w:tcPr>
          <w:p w14:paraId="4A64A39A" w14:textId="77777777" w:rsidR="00D71E44" w:rsidRDefault="00D71E44" w:rsidP="00D24084">
            <w:r>
              <w:t>obsah dokumentu ktorý sa požaduje podpísať</w:t>
            </w:r>
          </w:p>
        </w:tc>
      </w:tr>
    </w:tbl>
    <w:p w14:paraId="21AC6312" w14:textId="77777777" w:rsidR="00D71E44" w:rsidRDefault="00D71E44" w:rsidP="00D24084"/>
    <w:p w14:paraId="6D615F43" w14:textId="77777777" w:rsidR="00D71E44" w:rsidRDefault="00D71E44" w:rsidP="00D24084"/>
    <w:p w14:paraId="4B90703F" w14:textId="77777777" w:rsidR="00D71E44" w:rsidRDefault="00D71E44" w:rsidP="00D24084"/>
    <w:p w14:paraId="7F2EF1BB" w14:textId="77777777" w:rsidR="00D71E44" w:rsidRDefault="00D71E44" w:rsidP="00D24084">
      <w:r>
        <w:lastRenderedPageBreak/>
        <w:t>RPPrihlasenieCertifikatomPodpisanyDokument</w:t>
      </w:r>
      <w:r>
        <w:br/>
      </w:r>
    </w:p>
    <w:p w14:paraId="46FC92C3" w14:textId="77777777" w:rsidR="00D71E44" w:rsidRDefault="00D71E44" w:rsidP="00D24084">
      <w:r>
        <w:rPr>
          <w:noProof/>
        </w:rPr>
        <w:drawing>
          <wp:inline distT="0" distB="0" distL="0" distR="0" wp14:anchorId="32B7AA97" wp14:editId="4B1837F9">
            <wp:extent cx="4248150" cy="3200400"/>
            <wp:effectExtent l="0" t="0" r="0" b="0"/>
            <wp:docPr id="16" name="Picture 1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896"/>
                    <a:stretch>
                      <a:fillRect/>
                    </a:stretch>
                  </pic:blipFill>
                  <pic:spPr>
                    <a:xfrm>
                      <a:off x="0" y="0"/>
                      <a:ext cx="4248150" cy="3200400"/>
                    </a:xfrm>
                    <a:prstGeom prst="rect">
                      <a:avLst/>
                    </a:prstGeom>
                  </pic:spPr>
                </pic:pic>
              </a:graphicData>
            </a:graphic>
          </wp:inline>
        </w:drawing>
      </w:r>
    </w:p>
    <w:p w14:paraId="6297182E" w14:textId="77777777" w:rsidR="00D71E44" w:rsidRDefault="00D71E44"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D71E44" w14:paraId="570FEED5" w14:textId="77777777" w:rsidTr="00690D96">
        <w:tc>
          <w:tcPr>
            <w:tcW w:w="846" w:type="dxa"/>
            <w:tcMar>
              <w:top w:w="30" w:type="dxa"/>
              <w:left w:w="30" w:type="dxa"/>
              <w:bottom w:w="20" w:type="dxa"/>
              <w:right w:w="30" w:type="dxa"/>
            </w:tcMar>
          </w:tcPr>
          <w:p w14:paraId="598798A4" w14:textId="77777777" w:rsidR="00D71E44" w:rsidRDefault="00D71E44" w:rsidP="00D24084">
            <w:r>
              <w:t>Atribút</w:t>
            </w:r>
          </w:p>
        </w:tc>
        <w:tc>
          <w:tcPr>
            <w:tcW w:w="8225" w:type="dxa"/>
            <w:tcMar>
              <w:top w:w="30" w:type="dxa"/>
              <w:left w:w="30" w:type="dxa"/>
              <w:bottom w:w="20" w:type="dxa"/>
              <w:right w:w="30" w:type="dxa"/>
            </w:tcMar>
          </w:tcPr>
          <w:p w14:paraId="41F7B60D" w14:textId="77777777" w:rsidR="00D71E44" w:rsidRDefault="00D71E44" w:rsidP="00D24084">
            <w:r>
              <w:t>Obsah podpísaného dokumentu : Reťazec</w:t>
            </w:r>
          </w:p>
        </w:tc>
      </w:tr>
      <w:tr w:rsidR="00D71E44" w14:paraId="496B2BF8" w14:textId="77777777" w:rsidTr="00690D96">
        <w:tc>
          <w:tcPr>
            <w:tcW w:w="846" w:type="dxa"/>
            <w:tcMar>
              <w:top w:w="30" w:type="dxa"/>
              <w:left w:w="30" w:type="dxa"/>
              <w:bottom w:w="20" w:type="dxa"/>
              <w:right w:w="30" w:type="dxa"/>
            </w:tcMar>
          </w:tcPr>
          <w:p w14:paraId="194A409E" w14:textId="77777777" w:rsidR="00D71E44" w:rsidRDefault="00D71E44" w:rsidP="00D24084">
            <w:r>
              <w:t>Opis</w:t>
            </w:r>
          </w:p>
        </w:tc>
        <w:tc>
          <w:tcPr>
            <w:tcW w:w="8225" w:type="dxa"/>
            <w:tcMar>
              <w:top w:w="30" w:type="dxa"/>
              <w:left w:w="30" w:type="dxa"/>
              <w:bottom w:w="20" w:type="dxa"/>
              <w:right w:w="30" w:type="dxa"/>
            </w:tcMar>
          </w:tcPr>
          <w:p w14:paraId="509D9BB4" w14:textId="77777777" w:rsidR="00D71E44" w:rsidRDefault="00D71E44" w:rsidP="00D24084">
            <w:r>
              <w:t>obsah podpísaného dokumentu</w:t>
            </w:r>
          </w:p>
        </w:tc>
      </w:tr>
    </w:tbl>
    <w:p w14:paraId="2F82B24B" w14:textId="77777777" w:rsidR="00D71E44" w:rsidRDefault="00D71E44" w:rsidP="00D24084"/>
    <w:p w14:paraId="43FEC1FC" w14:textId="77777777" w:rsidR="00D71E44" w:rsidRDefault="00D71E44" w:rsidP="00D24084">
      <w:r>
        <w:t>Účet</w:t>
      </w:r>
    </w:p>
    <w:tbl>
      <w:tblPr>
        <w:tblStyle w:val="ScrollTableNormal"/>
        <w:tblW w:w="9071" w:type="dxa"/>
        <w:tblLayout w:type="fixed"/>
        <w:tblLook w:val="0000" w:firstRow="0" w:lastRow="0" w:firstColumn="0" w:lastColumn="0" w:noHBand="0" w:noVBand="0"/>
      </w:tblPr>
      <w:tblGrid>
        <w:gridCol w:w="846"/>
        <w:gridCol w:w="8225"/>
      </w:tblGrid>
      <w:tr w:rsidR="00D71E44" w14:paraId="05B5F378" w14:textId="77777777" w:rsidTr="00690D96">
        <w:tc>
          <w:tcPr>
            <w:tcW w:w="846" w:type="dxa"/>
            <w:tcMar>
              <w:top w:w="30" w:type="dxa"/>
              <w:left w:w="30" w:type="dxa"/>
              <w:bottom w:w="20" w:type="dxa"/>
              <w:right w:w="30" w:type="dxa"/>
            </w:tcMar>
          </w:tcPr>
          <w:p w14:paraId="1F64B91D" w14:textId="77777777" w:rsidR="00D71E44" w:rsidRDefault="00D71E44" w:rsidP="00D24084">
            <w:r>
              <w:t>Atribút</w:t>
            </w:r>
          </w:p>
        </w:tc>
        <w:tc>
          <w:tcPr>
            <w:tcW w:w="8225" w:type="dxa"/>
            <w:tcMar>
              <w:top w:w="30" w:type="dxa"/>
              <w:left w:w="30" w:type="dxa"/>
              <w:bottom w:w="20" w:type="dxa"/>
              <w:right w:w="30" w:type="dxa"/>
            </w:tcMar>
          </w:tcPr>
          <w:p w14:paraId="761E5BD5" w14:textId="77777777" w:rsidR="00D71E44" w:rsidRDefault="00D71E44" w:rsidP="00D24084">
            <w:r>
              <w:t>Názov účtu : Reťazec</w:t>
            </w:r>
          </w:p>
        </w:tc>
      </w:tr>
      <w:tr w:rsidR="00D71E44" w14:paraId="69FCC53F" w14:textId="77777777" w:rsidTr="00690D96">
        <w:tc>
          <w:tcPr>
            <w:tcW w:w="846" w:type="dxa"/>
            <w:tcMar>
              <w:top w:w="30" w:type="dxa"/>
              <w:left w:w="30" w:type="dxa"/>
              <w:bottom w:w="20" w:type="dxa"/>
              <w:right w:w="30" w:type="dxa"/>
            </w:tcMar>
          </w:tcPr>
          <w:p w14:paraId="3049E417" w14:textId="77777777" w:rsidR="00D71E44" w:rsidRDefault="00D71E44" w:rsidP="00D24084">
            <w:r>
              <w:t>Opis</w:t>
            </w:r>
          </w:p>
        </w:tc>
        <w:tc>
          <w:tcPr>
            <w:tcW w:w="8225" w:type="dxa"/>
            <w:tcMar>
              <w:top w:w="30" w:type="dxa"/>
              <w:left w:w="30" w:type="dxa"/>
              <w:bottom w:w="20" w:type="dxa"/>
              <w:right w:w="30" w:type="dxa"/>
            </w:tcMar>
          </w:tcPr>
          <w:p w14:paraId="1DC00140" w14:textId="77777777" w:rsidR="00D71E44" w:rsidRDefault="00D71E44" w:rsidP="00D24084">
            <w:r>
              <w:t>názov účtu pre ktorý sa vyžaduje prihlásenie</w:t>
            </w:r>
          </w:p>
        </w:tc>
      </w:tr>
    </w:tbl>
    <w:p w14:paraId="2127E94A" w14:textId="77777777" w:rsidR="00D71E44" w:rsidRDefault="00D71E44" w:rsidP="00D24084"/>
    <w:p w14:paraId="132D88D6" w14:textId="77777777" w:rsidR="00D71E44" w:rsidRDefault="00D71E44" w:rsidP="00D24084"/>
    <w:p w14:paraId="54E7421F" w14:textId="77777777" w:rsidR="00D71E44" w:rsidRDefault="00D71E44" w:rsidP="00D24084"/>
    <w:p w14:paraId="46E08AEF" w14:textId="77777777" w:rsidR="00D71E44" w:rsidRDefault="00D71E44" w:rsidP="00D24084"/>
    <w:p w14:paraId="2F3ECD57" w14:textId="77777777" w:rsidR="00D71E44" w:rsidRDefault="00D71E44" w:rsidP="00D24084"/>
    <w:p w14:paraId="17584645" w14:textId="77777777" w:rsidR="00D71E44" w:rsidRDefault="00D71E44" w:rsidP="00D24084"/>
    <w:p w14:paraId="308C795E" w14:textId="77777777" w:rsidR="00D71E44" w:rsidRDefault="00D71E44" w:rsidP="00D24084"/>
    <w:p w14:paraId="1818DCC0" w14:textId="77777777" w:rsidR="00D71E44" w:rsidRDefault="00D71E44" w:rsidP="00D24084"/>
    <w:p w14:paraId="0CD95DD0" w14:textId="77777777" w:rsidR="00D71E44" w:rsidRDefault="00D71E44" w:rsidP="00D24084"/>
    <w:p w14:paraId="09F0A08D" w14:textId="77777777" w:rsidR="00D71E44" w:rsidRDefault="00D71E44" w:rsidP="00D24084"/>
    <w:p w14:paraId="6F4BE63C" w14:textId="77777777" w:rsidR="00D71E44" w:rsidRDefault="00D71E44" w:rsidP="00D24084"/>
    <w:p w14:paraId="4DCC81A9" w14:textId="77777777" w:rsidR="00D71E44" w:rsidRDefault="00D71E44" w:rsidP="00D24084"/>
    <w:p w14:paraId="3996FF98" w14:textId="77777777" w:rsidR="00D71E44" w:rsidRDefault="00D71E44" w:rsidP="00D24084"/>
    <w:p w14:paraId="70D843D5" w14:textId="77777777" w:rsidR="00D71E44" w:rsidRDefault="00D71E44" w:rsidP="00D24084"/>
    <w:p w14:paraId="33AF2583" w14:textId="77777777" w:rsidR="00D71E44" w:rsidRDefault="00D71E44" w:rsidP="00D24084"/>
    <w:p w14:paraId="613ED20D" w14:textId="77777777" w:rsidR="00D71E44" w:rsidRDefault="00D71E44" w:rsidP="00D24084"/>
    <w:p w14:paraId="420D3728" w14:textId="77777777" w:rsidR="00D71E44" w:rsidRDefault="00D71E44" w:rsidP="00D24084"/>
    <w:p w14:paraId="1009CBBB" w14:textId="77777777" w:rsidR="00D71E44" w:rsidRDefault="00D71E44" w:rsidP="00D24084"/>
    <w:p w14:paraId="62D9825F" w14:textId="77777777" w:rsidR="00D71E44" w:rsidRDefault="00D71E44" w:rsidP="00D24084"/>
    <w:p w14:paraId="4D6B749E" w14:textId="77777777" w:rsidR="00D71E44" w:rsidRDefault="00D71E44" w:rsidP="00D24084">
      <w:r>
        <w:lastRenderedPageBreak/>
        <w:t>PrihlasenieCertifikatom</w:t>
      </w:r>
      <w:r>
        <w:br/>
      </w:r>
    </w:p>
    <w:p w14:paraId="2E659FC6" w14:textId="77777777" w:rsidR="00D71E44" w:rsidRDefault="00D71E44" w:rsidP="00D24084">
      <w:r>
        <w:rPr>
          <w:noProof/>
        </w:rPr>
        <w:drawing>
          <wp:inline distT="0" distB="0" distL="0" distR="0" wp14:anchorId="7B28327B" wp14:editId="50258F85">
            <wp:extent cx="3467100" cy="3181350"/>
            <wp:effectExtent l="0" t="0" r="0" b="0"/>
            <wp:docPr id="17" name="Picture 1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897"/>
                    <a:stretch>
                      <a:fillRect/>
                    </a:stretch>
                  </pic:blipFill>
                  <pic:spPr>
                    <a:xfrm>
                      <a:off x="0" y="0"/>
                      <a:ext cx="3467100" cy="3181350"/>
                    </a:xfrm>
                    <a:prstGeom prst="rect">
                      <a:avLst/>
                    </a:prstGeom>
                  </pic:spPr>
                </pic:pic>
              </a:graphicData>
            </a:graphic>
          </wp:inline>
        </w:drawing>
      </w:r>
    </w:p>
    <w:p w14:paraId="0BAF489F" w14:textId="77777777" w:rsidR="00D71E44" w:rsidRDefault="00D71E44"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D71E44" w14:paraId="3139EF0B" w14:textId="77777777" w:rsidTr="00690D96">
        <w:tc>
          <w:tcPr>
            <w:tcW w:w="988" w:type="dxa"/>
            <w:tcMar>
              <w:top w:w="30" w:type="dxa"/>
              <w:left w:w="30" w:type="dxa"/>
              <w:bottom w:w="20" w:type="dxa"/>
              <w:right w:w="30" w:type="dxa"/>
            </w:tcMar>
          </w:tcPr>
          <w:p w14:paraId="5E81BF7F" w14:textId="77777777" w:rsidR="00D71E44" w:rsidRDefault="00D71E44" w:rsidP="00D24084">
            <w:r>
              <w:t>Atribút</w:t>
            </w:r>
          </w:p>
        </w:tc>
        <w:tc>
          <w:tcPr>
            <w:tcW w:w="8083" w:type="dxa"/>
            <w:tcMar>
              <w:top w:w="30" w:type="dxa"/>
              <w:left w:w="30" w:type="dxa"/>
              <w:bottom w:w="20" w:type="dxa"/>
              <w:right w:w="30" w:type="dxa"/>
            </w:tcMar>
          </w:tcPr>
          <w:p w14:paraId="329C4CC5" w14:textId="77777777" w:rsidR="00D71E44" w:rsidRDefault="00D71E44" w:rsidP="00D24084">
            <w:r>
              <w:t>tokenDescriptor</w:t>
            </w:r>
          </w:p>
        </w:tc>
      </w:tr>
      <w:tr w:rsidR="00D71E44" w14:paraId="0F40B32E" w14:textId="77777777" w:rsidTr="00690D96">
        <w:tc>
          <w:tcPr>
            <w:tcW w:w="988" w:type="dxa"/>
            <w:tcMar>
              <w:top w:w="30" w:type="dxa"/>
              <w:left w:w="30" w:type="dxa"/>
              <w:bottom w:w="20" w:type="dxa"/>
              <w:right w:w="30" w:type="dxa"/>
            </w:tcMar>
          </w:tcPr>
          <w:p w14:paraId="16944BCB" w14:textId="77777777" w:rsidR="00D71E44" w:rsidRDefault="00D71E44" w:rsidP="00D24084">
            <w:r>
              <w:t>Opis</w:t>
            </w:r>
          </w:p>
        </w:tc>
        <w:tc>
          <w:tcPr>
            <w:tcW w:w="8083" w:type="dxa"/>
            <w:tcMar>
              <w:top w:w="30" w:type="dxa"/>
              <w:left w:w="30" w:type="dxa"/>
              <w:bottom w:w="20" w:type="dxa"/>
              <w:right w:w="30" w:type="dxa"/>
            </w:tcMar>
          </w:tcPr>
          <w:p w14:paraId="522C7992" w14:textId="77777777" w:rsidR="00D71E44" w:rsidRDefault="00D71E44" w:rsidP="00D24084">
            <w:r>
              <w:t>Identifikácia používateľa</w:t>
            </w:r>
          </w:p>
        </w:tc>
      </w:tr>
    </w:tbl>
    <w:p w14:paraId="402696B8" w14:textId="77777777" w:rsidR="00D71E44" w:rsidRDefault="00D71E44" w:rsidP="00D24084"/>
    <w:p w14:paraId="2370F4BA" w14:textId="77777777" w:rsidR="00D71E44" w:rsidRDefault="00D71E44"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D71E44" w14:paraId="1AE98431" w14:textId="77777777" w:rsidTr="00690D96">
        <w:tc>
          <w:tcPr>
            <w:tcW w:w="988" w:type="dxa"/>
            <w:tcMar>
              <w:top w:w="30" w:type="dxa"/>
              <w:left w:w="30" w:type="dxa"/>
              <w:bottom w:w="20" w:type="dxa"/>
              <w:right w:w="30" w:type="dxa"/>
            </w:tcMar>
          </w:tcPr>
          <w:p w14:paraId="3F693BEB" w14:textId="77777777" w:rsidR="00D71E44" w:rsidRDefault="00D71E44" w:rsidP="00D24084">
            <w:r>
              <w:t>Atribút</w:t>
            </w:r>
          </w:p>
        </w:tc>
        <w:tc>
          <w:tcPr>
            <w:tcW w:w="8083" w:type="dxa"/>
            <w:tcMar>
              <w:top w:w="30" w:type="dxa"/>
              <w:left w:w="30" w:type="dxa"/>
              <w:bottom w:w="20" w:type="dxa"/>
              <w:right w:w="30" w:type="dxa"/>
            </w:tcMar>
          </w:tcPr>
          <w:p w14:paraId="432C70A0" w14:textId="77777777" w:rsidR="00D71E44" w:rsidRDefault="00D71E44" w:rsidP="00D24084">
            <w:r>
              <w:t>Kód : an1_10</w:t>
            </w:r>
          </w:p>
        </w:tc>
      </w:tr>
      <w:tr w:rsidR="00D71E44" w14:paraId="2E4FB809" w14:textId="77777777" w:rsidTr="00690D96">
        <w:tc>
          <w:tcPr>
            <w:tcW w:w="988" w:type="dxa"/>
            <w:tcMar>
              <w:top w:w="30" w:type="dxa"/>
              <w:left w:w="30" w:type="dxa"/>
              <w:bottom w:w="20" w:type="dxa"/>
              <w:right w:w="30" w:type="dxa"/>
            </w:tcMar>
          </w:tcPr>
          <w:p w14:paraId="0B810C05" w14:textId="77777777" w:rsidR="00D71E44" w:rsidRDefault="00D71E44" w:rsidP="00D24084">
            <w:r>
              <w:t>Opis</w:t>
            </w:r>
          </w:p>
        </w:tc>
        <w:tc>
          <w:tcPr>
            <w:tcW w:w="8083" w:type="dxa"/>
            <w:tcMar>
              <w:top w:w="30" w:type="dxa"/>
              <w:left w:w="30" w:type="dxa"/>
              <w:bottom w:w="20" w:type="dxa"/>
              <w:right w:w="30" w:type="dxa"/>
            </w:tcMar>
          </w:tcPr>
          <w:p w14:paraId="70B6C27A" w14:textId="77777777" w:rsidR="00D71E44" w:rsidRDefault="00D71E44" w:rsidP="00D24084">
            <w:r>
              <w:t>kód výsledku vykonania služby, pri úspešnom výsledku</w:t>
            </w:r>
            <w:r>
              <w:br/>
              <w:t>kód = 0</w:t>
            </w:r>
          </w:p>
        </w:tc>
      </w:tr>
      <w:tr w:rsidR="00D71E44" w14:paraId="4AB145B8" w14:textId="77777777" w:rsidTr="00690D96">
        <w:tc>
          <w:tcPr>
            <w:tcW w:w="988" w:type="dxa"/>
            <w:tcMar>
              <w:top w:w="30" w:type="dxa"/>
              <w:left w:w="30" w:type="dxa"/>
              <w:bottom w:w="20" w:type="dxa"/>
              <w:right w:w="30" w:type="dxa"/>
            </w:tcMar>
          </w:tcPr>
          <w:p w14:paraId="4353F288" w14:textId="77777777" w:rsidR="00D71E44" w:rsidRDefault="00D71E44" w:rsidP="00D24084">
            <w:r>
              <w:t>Atribút</w:t>
            </w:r>
          </w:p>
        </w:tc>
        <w:tc>
          <w:tcPr>
            <w:tcW w:w="8083" w:type="dxa"/>
            <w:tcMar>
              <w:top w:w="30" w:type="dxa"/>
              <w:left w:w="30" w:type="dxa"/>
              <w:bottom w:w="20" w:type="dxa"/>
              <w:right w:w="30" w:type="dxa"/>
            </w:tcMar>
          </w:tcPr>
          <w:p w14:paraId="068C2D44" w14:textId="77777777" w:rsidR="00D71E44" w:rsidRDefault="00D71E44" w:rsidP="00D24084">
            <w:r>
              <w:t>Popis : an1_255</w:t>
            </w:r>
          </w:p>
        </w:tc>
      </w:tr>
      <w:tr w:rsidR="00D71E44" w14:paraId="5055149D" w14:textId="77777777" w:rsidTr="00690D96">
        <w:tc>
          <w:tcPr>
            <w:tcW w:w="988" w:type="dxa"/>
            <w:tcMar>
              <w:top w:w="30" w:type="dxa"/>
              <w:left w:w="30" w:type="dxa"/>
              <w:bottom w:w="20" w:type="dxa"/>
              <w:right w:w="30" w:type="dxa"/>
            </w:tcMar>
          </w:tcPr>
          <w:p w14:paraId="0DCC90A5" w14:textId="77777777" w:rsidR="00D71E44" w:rsidRDefault="00D71E44" w:rsidP="00D24084">
            <w:r>
              <w:t>Opis</w:t>
            </w:r>
          </w:p>
        </w:tc>
        <w:tc>
          <w:tcPr>
            <w:tcW w:w="8083" w:type="dxa"/>
            <w:tcMar>
              <w:top w:w="30" w:type="dxa"/>
              <w:left w:w="30" w:type="dxa"/>
              <w:bottom w:w="20" w:type="dxa"/>
              <w:right w:w="30" w:type="dxa"/>
            </w:tcMar>
          </w:tcPr>
          <w:p w14:paraId="7BD5B386" w14:textId="77777777" w:rsidR="00D71E44" w:rsidRDefault="00D71E44" w:rsidP="00D24084">
            <w:r>
              <w:t>popis výsledku vykonania služby, bude vyplnený iba pri výnimke v spracovaní služby</w:t>
            </w:r>
          </w:p>
        </w:tc>
      </w:tr>
    </w:tbl>
    <w:p w14:paraId="6B04AB77" w14:textId="77777777" w:rsidR="00D71E44" w:rsidRDefault="00D71E44" w:rsidP="00D24084"/>
    <w:p w14:paraId="2D32EBAB" w14:textId="1F912145" w:rsidR="00D71E44" w:rsidRDefault="00D71E44" w:rsidP="00D24084">
      <w:pPr>
        <w:pStyle w:val="Nadpis3"/>
      </w:pPr>
      <w:bookmarkStart w:id="455" w:name="_Toc101774471"/>
      <w:r>
        <w:t>Technické informácie</w:t>
      </w:r>
      <w:bookmarkEnd w:id="455"/>
    </w:p>
    <w:p w14:paraId="1587C748" w14:textId="77777777" w:rsidR="00D71E44" w:rsidRDefault="00D71E44" w:rsidP="00D24084"/>
    <w:p w14:paraId="14F4C590"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A5C9C" w14:paraId="33BCB88E"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D4BE5D4" w14:textId="77777777" w:rsidR="00DA5C9C" w:rsidRDefault="00DA5C9C" w:rsidP="00D24084">
            <w:r>
              <w:t>Testovacie prostredie</w:t>
            </w:r>
          </w:p>
        </w:tc>
      </w:tr>
      <w:tr w:rsidR="00DA5C9C" w14:paraId="6F0BF3D1" w14:textId="77777777" w:rsidTr="002C2BAC">
        <w:tc>
          <w:tcPr>
            <w:tcW w:w="1129" w:type="dxa"/>
            <w:tcMar>
              <w:top w:w="30" w:type="dxa"/>
              <w:left w:w="30" w:type="dxa"/>
              <w:bottom w:w="20" w:type="dxa"/>
              <w:right w:w="30" w:type="dxa"/>
            </w:tcMar>
          </w:tcPr>
          <w:p w14:paraId="6A00DE73" w14:textId="77777777" w:rsidR="00DA5C9C" w:rsidRDefault="00DA5C9C" w:rsidP="00D24084">
            <w:r>
              <w:t>WSDL</w:t>
            </w:r>
          </w:p>
        </w:tc>
        <w:tc>
          <w:tcPr>
            <w:tcW w:w="7942" w:type="dxa"/>
            <w:tcMar>
              <w:top w:w="30" w:type="dxa"/>
              <w:left w:w="30" w:type="dxa"/>
              <w:bottom w:w="20" w:type="dxa"/>
              <w:right w:w="30" w:type="dxa"/>
            </w:tcMar>
          </w:tcPr>
          <w:p w14:paraId="3E62CAD4" w14:textId="77777777" w:rsidR="00DA5C9C" w:rsidRDefault="00000814" w:rsidP="00D24084">
            <w:hyperlink r:id="rId963" w:history="1">
              <w:r w:rsidR="00DA5C9C" w:rsidRPr="007C11AD">
                <w:rPr>
                  <w:rStyle w:val="Hypertextovprepojenie"/>
                </w:rPr>
                <w:t>https://tecm.financnasprava.sk/KS/eCM.MRP.ElektronickeSluzby.Svc.Wcf/ElektronickeSluzbyService.svc?wsdl</w:t>
              </w:r>
            </w:hyperlink>
            <w:r w:rsidR="00DA5C9C">
              <w:t xml:space="preserve"> </w:t>
            </w:r>
          </w:p>
        </w:tc>
      </w:tr>
      <w:tr w:rsidR="00DA5C9C" w14:paraId="1CB6D499" w14:textId="77777777" w:rsidTr="002C2BAC">
        <w:tc>
          <w:tcPr>
            <w:tcW w:w="1129" w:type="dxa"/>
            <w:tcMar>
              <w:top w:w="30" w:type="dxa"/>
              <w:left w:w="30" w:type="dxa"/>
              <w:bottom w:w="20" w:type="dxa"/>
              <w:right w:w="30" w:type="dxa"/>
            </w:tcMar>
          </w:tcPr>
          <w:p w14:paraId="389579BC" w14:textId="77777777" w:rsidR="00DA5C9C" w:rsidRDefault="00DA5C9C" w:rsidP="00D24084">
            <w:r>
              <w:t>URL</w:t>
            </w:r>
          </w:p>
        </w:tc>
        <w:tc>
          <w:tcPr>
            <w:tcW w:w="7942" w:type="dxa"/>
            <w:tcMar>
              <w:top w:w="30" w:type="dxa"/>
              <w:left w:w="30" w:type="dxa"/>
              <w:bottom w:w="20" w:type="dxa"/>
              <w:right w:w="30" w:type="dxa"/>
            </w:tcMar>
          </w:tcPr>
          <w:p w14:paraId="596BEED9" w14:textId="77777777" w:rsidR="00DA5C9C" w:rsidRDefault="00000814" w:rsidP="00D24084">
            <w:hyperlink r:id="rId964" w:history="1">
              <w:r w:rsidR="00DA5C9C" w:rsidRPr="007C11AD">
                <w:rPr>
                  <w:rStyle w:val="Hypertextovprepojenie"/>
                </w:rPr>
                <w:t>https://tecm.financnasprava.sk/KS/eCM.MRP.ElektronickeSluzby.Svc.Wcf/ElektronickeSluzbyService.svc</w:t>
              </w:r>
            </w:hyperlink>
            <w:r w:rsidR="00DA5C9C">
              <w:t xml:space="preserve"> </w:t>
            </w:r>
          </w:p>
        </w:tc>
      </w:tr>
    </w:tbl>
    <w:p w14:paraId="2D06BC49" w14:textId="77777777" w:rsidR="00DA5C9C" w:rsidRDefault="00DA5C9C" w:rsidP="00D24084"/>
    <w:tbl>
      <w:tblPr>
        <w:tblStyle w:val="ScrollTableNormal"/>
        <w:tblW w:w="9071" w:type="dxa"/>
        <w:tblLayout w:type="fixed"/>
        <w:tblLook w:val="0020" w:firstRow="1" w:lastRow="0" w:firstColumn="0" w:lastColumn="0" w:noHBand="0" w:noVBand="0"/>
      </w:tblPr>
      <w:tblGrid>
        <w:gridCol w:w="1129"/>
        <w:gridCol w:w="7942"/>
      </w:tblGrid>
      <w:tr w:rsidR="00DA5C9C" w14:paraId="125D72C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6721A07" w14:textId="77777777" w:rsidR="00DA5C9C" w:rsidRDefault="00DA5C9C" w:rsidP="00D24084">
            <w:r>
              <w:t>Produkčné prostredie</w:t>
            </w:r>
          </w:p>
        </w:tc>
      </w:tr>
      <w:tr w:rsidR="00DA5C9C" w14:paraId="070736C8" w14:textId="77777777" w:rsidTr="002C2BAC">
        <w:tc>
          <w:tcPr>
            <w:tcW w:w="1129" w:type="dxa"/>
            <w:tcMar>
              <w:top w:w="30" w:type="dxa"/>
              <w:left w:w="30" w:type="dxa"/>
              <w:bottom w:w="20" w:type="dxa"/>
              <w:right w:w="30" w:type="dxa"/>
            </w:tcMar>
          </w:tcPr>
          <w:p w14:paraId="26084BD4" w14:textId="77777777" w:rsidR="00DA5C9C" w:rsidRDefault="00DA5C9C" w:rsidP="00D24084">
            <w:r>
              <w:t>WSDL</w:t>
            </w:r>
          </w:p>
        </w:tc>
        <w:tc>
          <w:tcPr>
            <w:tcW w:w="7942" w:type="dxa"/>
            <w:tcMar>
              <w:top w:w="30" w:type="dxa"/>
              <w:left w:w="30" w:type="dxa"/>
              <w:bottom w:w="20" w:type="dxa"/>
              <w:right w:w="30" w:type="dxa"/>
            </w:tcMar>
          </w:tcPr>
          <w:p w14:paraId="2751C534" w14:textId="77777777" w:rsidR="00DA5C9C" w:rsidRDefault="00000814" w:rsidP="00D24084">
            <w:hyperlink r:id="rId965" w:history="1">
              <w:r w:rsidR="00A13D9F" w:rsidRPr="00493CD8">
                <w:rPr>
                  <w:rStyle w:val="Hypertextovprepojenie"/>
                </w:rPr>
                <w:t>https://ecm.financnasprava.sk/KS/eCM.MRP.ElektronickeSluzby.Svc.Wcf/ElektronickeSluzbyService.svc?wsdl</w:t>
              </w:r>
            </w:hyperlink>
            <w:r w:rsidR="00A13D9F">
              <w:t xml:space="preserve"> </w:t>
            </w:r>
          </w:p>
        </w:tc>
      </w:tr>
      <w:tr w:rsidR="00DA5C9C" w14:paraId="5698C317" w14:textId="77777777" w:rsidTr="002C2BAC">
        <w:tc>
          <w:tcPr>
            <w:tcW w:w="1129" w:type="dxa"/>
            <w:tcMar>
              <w:top w:w="30" w:type="dxa"/>
              <w:left w:w="30" w:type="dxa"/>
              <w:bottom w:w="20" w:type="dxa"/>
              <w:right w:w="30" w:type="dxa"/>
            </w:tcMar>
          </w:tcPr>
          <w:p w14:paraId="3ACD56CC" w14:textId="77777777" w:rsidR="00DA5C9C" w:rsidRDefault="00DA5C9C" w:rsidP="00D24084">
            <w:r>
              <w:lastRenderedPageBreak/>
              <w:t>URL</w:t>
            </w:r>
          </w:p>
        </w:tc>
        <w:tc>
          <w:tcPr>
            <w:tcW w:w="7942" w:type="dxa"/>
            <w:tcMar>
              <w:top w:w="30" w:type="dxa"/>
              <w:left w:w="30" w:type="dxa"/>
              <w:bottom w:w="20" w:type="dxa"/>
              <w:right w:w="30" w:type="dxa"/>
            </w:tcMar>
          </w:tcPr>
          <w:p w14:paraId="7287962A" w14:textId="77777777" w:rsidR="00DA5C9C" w:rsidRDefault="00000814" w:rsidP="00D24084">
            <w:hyperlink r:id="rId966" w:history="1">
              <w:r w:rsidR="00A13D9F" w:rsidRPr="00493CD8">
                <w:rPr>
                  <w:rStyle w:val="Hypertextovprepojenie"/>
                </w:rPr>
                <w:t>https://ecm.financnasprava.sk/KS/eCM.MRP.ElektronickeSluzby.Svc.Wcf/ElektronickeSluzbyService.svc</w:t>
              </w:r>
            </w:hyperlink>
            <w:r w:rsidR="00A13D9F">
              <w:t xml:space="preserve"> </w:t>
            </w:r>
          </w:p>
        </w:tc>
      </w:tr>
    </w:tbl>
    <w:p w14:paraId="3D8130AF" w14:textId="77777777" w:rsidR="00D71E44" w:rsidRDefault="00D71E44" w:rsidP="00D24084"/>
    <w:p w14:paraId="20356F8F" w14:textId="77777777" w:rsidR="00D71E44" w:rsidRDefault="00D71E44" w:rsidP="00D24084">
      <w:pPr>
        <w:pStyle w:val="Nadpis4"/>
      </w:pPr>
      <w:r>
        <w:t>Definícia dodatočných parametrov hlavičky správ (Header)</w:t>
      </w:r>
    </w:p>
    <w:p w14:paraId="3D058D74" w14:textId="77777777" w:rsidR="00D71E44" w:rsidRDefault="00D71E44" w:rsidP="00D24084">
      <w:r>
        <w:t>Pre dané rozhranie nie sú definované dodatočné parametre hlavičky správ.</w:t>
      </w:r>
    </w:p>
    <w:p w14:paraId="19106014" w14:textId="77777777" w:rsidR="00D71E44" w:rsidRDefault="00D71E44" w:rsidP="00D24084"/>
    <w:p w14:paraId="244296F0" w14:textId="77777777" w:rsidR="00D71E44" w:rsidRDefault="00D71E44" w:rsidP="00D24084">
      <w:pPr>
        <w:pStyle w:val="Nadpis4"/>
      </w:pPr>
      <w:r>
        <w:t>Popis spôsobu zabezpečenia a autentifikácie pri volaní operácií služby</w:t>
      </w:r>
    </w:p>
    <w:p w14:paraId="29A54D74" w14:textId="77777777" w:rsidR="00D71E44" w:rsidRDefault="00D71E44" w:rsidP="00D24084">
      <w:r>
        <w:t>Služba je voľne dostupná pre potreby prihlasovania.</w:t>
      </w:r>
    </w:p>
    <w:p w14:paraId="459933EE" w14:textId="77777777" w:rsidR="00D71E44" w:rsidRDefault="00D71E44" w:rsidP="00D24084"/>
    <w:p w14:paraId="216A14AB"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D71E44" w14:paraId="17226C6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7DA7AA7A" w14:textId="77777777" w:rsidR="00D71E44" w:rsidRDefault="00D71E44" w:rsidP="00D24084">
            <w:r>
              <w:t>Krok</w:t>
            </w:r>
          </w:p>
        </w:tc>
        <w:tc>
          <w:tcPr>
            <w:tcW w:w="3628" w:type="dxa"/>
            <w:tcMar>
              <w:top w:w="30" w:type="dxa"/>
              <w:left w:w="30" w:type="dxa"/>
              <w:bottom w:w="20" w:type="dxa"/>
              <w:right w:w="30" w:type="dxa"/>
            </w:tcMar>
          </w:tcPr>
          <w:p w14:paraId="2443F9AA" w14:textId="77777777" w:rsidR="00D71E44" w:rsidRDefault="00D71E44" w:rsidP="00D24084">
            <w:r>
              <w:t>Akcia</w:t>
            </w:r>
          </w:p>
        </w:tc>
        <w:tc>
          <w:tcPr>
            <w:tcW w:w="4989" w:type="dxa"/>
            <w:tcMar>
              <w:top w:w="30" w:type="dxa"/>
              <w:left w:w="30" w:type="dxa"/>
              <w:bottom w:w="20" w:type="dxa"/>
              <w:right w:w="30" w:type="dxa"/>
            </w:tcMar>
          </w:tcPr>
          <w:p w14:paraId="5ECDC599" w14:textId="77777777" w:rsidR="00D71E44" w:rsidRDefault="00D71E44" w:rsidP="00D24084">
            <w:r>
              <w:t>Očakávaný výsledok</w:t>
            </w:r>
          </w:p>
        </w:tc>
      </w:tr>
      <w:tr w:rsidR="00D71E44" w14:paraId="22329278" w14:textId="77777777" w:rsidTr="00690D96">
        <w:tc>
          <w:tcPr>
            <w:tcW w:w="454" w:type="dxa"/>
            <w:tcMar>
              <w:top w:w="30" w:type="dxa"/>
              <w:left w:w="30" w:type="dxa"/>
              <w:bottom w:w="20" w:type="dxa"/>
              <w:right w:w="30" w:type="dxa"/>
            </w:tcMar>
          </w:tcPr>
          <w:p w14:paraId="1EA67661" w14:textId="77777777" w:rsidR="00D71E44" w:rsidRDefault="00D71E44" w:rsidP="00D24084">
            <w:r>
              <w:t>1.</w:t>
            </w:r>
          </w:p>
        </w:tc>
        <w:tc>
          <w:tcPr>
            <w:tcW w:w="3628" w:type="dxa"/>
            <w:tcMar>
              <w:top w:w="30" w:type="dxa"/>
              <w:left w:w="30" w:type="dxa"/>
              <w:bottom w:w="20" w:type="dxa"/>
              <w:right w:w="30" w:type="dxa"/>
            </w:tcMar>
          </w:tcPr>
          <w:p w14:paraId="7318267A" w14:textId="77777777" w:rsidR="00D71E44" w:rsidRDefault="00D71E44" w:rsidP="00D24084">
            <w:r>
              <w:t>Používateľ si vyžiada dokument na podpísanie</w:t>
            </w:r>
          </w:p>
        </w:tc>
        <w:tc>
          <w:tcPr>
            <w:tcW w:w="4989" w:type="dxa"/>
            <w:tcMar>
              <w:top w:w="30" w:type="dxa"/>
              <w:left w:w="30" w:type="dxa"/>
              <w:bottom w:w="20" w:type="dxa"/>
              <w:right w:w="30" w:type="dxa"/>
            </w:tcMar>
          </w:tcPr>
          <w:p w14:paraId="0088FBDA" w14:textId="77777777" w:rsidR="00D71E44" w:rsidRDefault="00D71E44" w:rsidP="00D24084">
            <w:r>
              <w:t>Služba poskytne obsah dokumentu na podpísanie</w:t>
            </w:r>
          </w:p>
        </w:tc>
      </w:tr>
      <w:tr w:rsidR="00D71E44" w14:paraId="558881F4" w14:textId="77777777" w:rsidTr="00690D96">
        <w:tc>
          <w:tcPr>
            <w:tcW w:w="454" w:type="dxa"/>
            <w:tcMar>
              <w:top w:w="30" w:type="dxa"/>
              <w:left w:w="30" w:type="dxa"/>
              <w:bottom w:w="20" w:type="dxa"/>
              <w:right w:w="30" w:type="dxa"/>
            </w:tcMar>
          </w:tcPr>
          <w:p w14:paraId="0929C8E2" w14:textId="77777777" w:rsidR="00D71E44" w:rsidRDefault="00D71E44" w:rsidP="00D24084">
            <w:r>
              <w:t>2.</w:t>
            </w:r>
          </w:p>
        </w:tc>
        <w:tc>
          <w:tcPr>
            <w:tcW w:w="3628" w:type="dxa"/>
            <w:tcMar>
              <w:top w:w="30" w:type="dxa"/>
              <w:left w:w="30" w:type="dxa"/>
              <w:bottom w:w="20" w:type="dxa"/>
              <w:right w:w="30" w:type="dxa"/>
            </w:tcMar>
          </w:tcPr>
          <w:p w14:paraId="230C496D" w14:textId="77777777" w:rsidR="00D71E44" w:rsidRDefault="00D71E44" w:rsidP="00D24084">
            <w:r>
              <w:t>Používateľ poskytne vstupné parametre Obsah podpísaného dokumentu, prípadne Názov účtu</w:t>
            </w:r>
          </w:p>
        </w:tc>
        <w:tc>
          <w:tcPr>
            <w:tcW w:w="4989" w:type="dxa"/>
            <w:tcMar>
              <w:top w:w="30" w:type="dxa"/>
              <w:left w:w="30" w:type="dxa"/>
              <w:bottom w:w="20" w:type="dxa"/>
              <w:right w:w="30" w:type="dxa"/>
            </w:tcMar>
          </w:tcPr>
          <w:p w14:paraId="2969A916"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70EE3E60" w14:textId="77777777" w:rsidR="00D71E44" w:rsidRDefault="00D71E44" w:rsidP="00D24084">
      <w:pPr>
        <w:pStyle w:val="Nadpis4"/>
      </w:pPr>
      <w:r>
        <w:t>Technické operácie služby</w:t>
      </w:r>
    </w:p>
    <w:p w14:paraId="7EDBCB07" w14:textId="77777777" w:rsidR="00D71E44" w:rsidRDefault="00D71E44" w:rsidP="00D24084">
      <w:r>
        <w:t>Krok 1</w:t>
      </w:r>
    </w:p>
    <w:tbl>
      <w:tblPr>
        <w:tblStyle w:val="ScrollTableNormal"/>
        <w:tblW w:w="0" w:type="auto"/>
        <w:tblLayout w:type="fixed"/>
        <w:tblLook w:val="0020" w:firstRow="1" w:lastRow="0" w:firstColumn="0" w:lastColumn="0" w:noHBand="0" w:noVBand="0"/>
      </w:tblPr>
      <w:tblGrid>
        <w:gridCol w:w="9071"/>
      </w:tblGrid>
      <w:tr w:rsidR="00D71E44" w14:paraId="5938333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08C9F2" w14:textId="77777777" w:rsidR="00D71E44" w:rsidRDefault="00D71E44" w:rsidP="00D24084">
            <w:r>
              <w:t>Názov metódy</w:t>
            </w:r>
          </w:p>
        </w:tc>
      </w:tr>
      <w:tr w:rsidR="00D71E44" w14:paraId="4C12535B" w14:textId="77777777" w:rsidTr="00690D96">
        <w:tc>
          <w:tcPr>
            <w:tcW w:w="9071" w:type="dxa"/>
            <w:tcMar>
              <w:top w:w="30" w:type="dxa"/>
              <w:left w:w="30" w:type="dxa"/>
              <w:bottom w:w="20" w:type="dxa"/>
              <w:right w:w="30" w:type="dxa"/>
            </w:tcMar>
          </w:tcPr>
          <w:p w14:paraId="5C127B55" w14:textId="77777777" w:rsidR="00D71E44" w:rsidRDefault="00D71E44" w:rsidP="00D24084">
            <w:r>
              <w:t>PrihlasenieCertifikatomVyzva</w:t>
            </w:r>
          </w:p>
        </w:tc>
      </w:tr>
    </w:tbl>
    <w:p w14:paraId="76149DFA"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1EA83EF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FFD6A72" w14:textId="77777777" w:rsidR="00D71E44" w:rsidRDefault="00D71E44" w:rsidP="00D24084">
            <w:r>
              <w:t>Vstupný parameter</w:t>
            </w:r>
          </w:p>
        </w:tc>
        <w:tc>
          <w:tcPr>
            <w:tcW w:w="7091" w:type="dxa"/>
            <w:tcMar>
              <w:top w:w="30" w:type="dxa"/>
              <w:left w:w="30" w:type="dxa"/>
              <w:bottom w:w="20" w:type="dxa"/>
              <w:right w:w="30" w:type="dxa"/>
            </w:tcMar>
          </w:tcPr>
          <w:p w14:paraId="07E95D2D" w14:textId="77777777" w:rsidR="00D71E44" w:rsidRDefault="00D71E44" w:rsidP="00D24084">
            <w:r>
              <w:t>Popis</w:t>
            </w:r>
          </w:p>
        </w:tc>
      </w:tr>
      <w:tr w:rsidR="00D71E44" w14:paraId="72B974DF" w14:textId="77777777" w:rsidTr="00690D96">
        <w:tc>
          <w:tcPr>
            <w:tcW w:w="1980" w:type="dxa"/>
            <w:tcMar>
              <w:top w:w="30" w:type="dxa"/>
              <w:left w:w="30" w:type="dxa"/>
              <w:bottom w:w="20" w:type="dxa"/>
              <w:right w:w="30" w:type="dxa"/>
            </w:tcMar>
          </w:tcPr>
          <w:p w14:paraId="37839B36" w14:textId="77777777" w:rsidR="00D71E44" w:rsidRDefault="00D71E44" w:rsidP="00D24084">
            <w:r>
              <w:t>NazovUctu</w:t>
            </w:r>
          </w:p>
        </w:tc>
        <w:tc>
          <w:tcPr>
            <w:tcW w:w="7091" w:type="dxa"/>
            <w:tcMar>
              <w:top w:w="30" w:type="dxa"/>
              <w:left w:w="30" w:type="dxa"/>
              <w:bottom w:w="20" w:type="dxa"/>
              <w:right w:w="30" w:type="dxa"/>
            </w:tcMar>
          </w:tcPr>
          <w:p w14:paraId="4EE64387" w14:textId="77777777" w:rsidR="00D71E44" w:rsidRDefault="00D71E44" w:rsidP="00D24084">
            <w:r>
              <w:t>Parameter pre autentifikáciu používateľa. Vytvorenie a poskytnutie údaju nie je súčasťou el. služieb a zodpovedá konfigurácii V IAM CEP pre daný ISVS, ktorý zabezpečí prevádzka systému.</w:t>
            </w:r>
          </w:p>
        </w:tc>
      </w:tr>
    </w:tbl>
    <w:p w14:paraId="4FC57F4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7F263F16"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AFBE59" w14:textId="77777777" w:rsidR="00474641" w:rsidRPr="001A266C" w:rsidRDefault="00474641" w:rsidP="00D24084">
            <w:pPr>
              <w:rPr>
                <w:sz w:val="16"/>
                <w:szCs w:val="16"/>
              </w:rPr>
            </w:pPr>
            <w:r w:rsidRPr="001A266C">
              <w:t>Request</w:t>
            </w:r>
          </w:p>
        </w:tc>
      </w:tr>
      <w:tr w:rsidR="00474641" w:rsidRPr="001A266C" w14:paraId="6A62CA7B" w14:textId="77777777" w:rsidTr="002C2BAC">
        <w:tc>
          <w:tcPr>
            <w:tcW w:w="9071" w:type="dxa"/>
            <w:tcMar>
              <w:top w:w="30" w:type="dxa"/>
              <w:left w:w="30" w:type="dxa"/>
              <w:bottom w:w="20" w:type="dxa"/>
              <w:right w:w="30" w:type="dxa"/>
            </w:tcMar>
          </w:tcPr>
          <w:p w14:paraId="794F1843" w14:textId="77777777" w:rsidR="00474641" w:rsidRPr="001A266C" w:rsidRDefault="00474641" w:rsidP="00D24084">
            <w:r w:rsidRPr="001A266C">
              <w:t>&lt;soap:Envelope xmlns:soap="</w:t>
            </w:r>
            <w:hyperlink r:id="rId967" w:history="1">
              <w:r w:rsidRPr="001A266C">
                <w:rPr>
                  <w:rStyle w:val="Hypertextovprepojenie"/>
                  <w:sz w:val="16"/>
                  <w:szCs w:val="16"/>
                </w:rPr>
                <w:t>http://www.w3.org/2003/05/soap-envelope</w:t>
              </w:r>
            </w:hyperlink>
            <w:r w:rsidRPr="001A266C">
              <w:t>" xmlns:elek="</w:t>
            </w:r>
            <w:hyperlink r:id="rId968" w:history="1">
              <w:r w:rsidRPr="001A266C">
                <w:rPr>
                  <w:rStyle w:val="Hypertextovprepojenie"/>
                  <w:sz w:val="16"/>
                  <w:szCs w:val="16"/>
                </w:rPr>
                <w:t>http://www.cep.financnasprava.sk/ElektronickeSluzby</w:t>
              </w:r>
            </w:hyperlink>
            <w:r w:rsidRPr="001A266C">
              <w:t>" xmlns:prih="</w:t>
            </w:r>
            <w:hyperlink r:id="rId969"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6AFED288"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3A883FB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DFA34B" w14:textId="77777777" w:rsidR="00474641" w:rsidRPr="001A266C" w:rsidRDefault="00474641" w:rsidP="00D24084">
            <w:pPr>
              <w:rPr>
                <w:sz w:val="16"/>
                <w:szCs w:val="16"/>
              </w:rPr>
            </w:pPr>
            <w:r w:rsidRPr="001A266C">
              <w:lastRenderedPageBreak/>
              <w:t>Response</w:t>
            </w:r>
          </w:p>
        </w:tc>
      </w:tr>
      <w:tr w:rsidR="00474641" w:rsidRPr="001A266C" w14:paraId="681AAF23" w14:textId="77777777" w:rsidTr="002C2BAC">
        <w:tc>
          <w:tcPr>
            <w:tcW w:w="9071" w:type="dxa"/>
            <w:tcMar>
              <w:top w:w="30" w:type="dxa"/>
              <w:left w:w="30" w:type="dxa"/>
              <w:bottom w:w="20" w:type="dxa"/>
              <w:right w:w="30" w:type="dxa"/>
            </w:tcMar>
          </w:tcPr>
          <w:p w14:paraId="18008C7F" w14:textId="77777777" w:rsidR="00474641" w:rsidRPr="001A266C" w:rsidRDefault="00474641" w:rsidP="00D24084">
            <w:r w:rsidRPr="001A266C">
              <w:t>&lt;s:Envelope xmlns:s="</w:t>
            </w:r>
            <w:hyperlink r:id="rId970" w:history="1">
              <w:r w:rsidRPr="001A266C">
                <w:rPr>
                  <w:rStyle w:val="Hypertextovprepojenie"/>
                  <w:sz w:val="16"/>
                  <w:szCs w:val="16"/>
                </w:rPr>
                <w:t>http://www.w3.org/2003/05/soap-envelope</w:t>
              </w:r>
            </w:hyperlink>
            <w:r w:rsidRPr="001A266C">
              <w:t>" xmlns:a="</w:t>
            </w:r>
            <w:hyperlink r:id="rId971"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72"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73" w:history="1">
              <w:r w:rsidRPr="001A266C">
                <w:rPr>
                  <w:rStyle w:val="Hypertextovprepojenie"/>
                  <w:sz w:val="16"/>
                  <w:szCs w:val="16"/>
                </w:rPr>
                <w:t>http://www.cep.financnasprava.sk/ElektronickeSluzby/PrihlasenieCertifikatomVyzva</w:t>
              </w:r>
            </w:hyperlink>
            <w:r w:rsidRPr="001A266C">
              <w:t>" xmlns:i="</w:t>
            </w:r>
            <w:hyperlink r:id="rId974" w:history="1">
              <w:r w:rsidRPr="001A266C">
                <w:rPr>
                  <w:rStyle w:val="Hypertextovprepojenie"/>
                  <w:sz w:val="16"/>
                  <w:szCs w:val="16"/>
                </w:rPr>
                <w:t>http://www.w3.org/2001/XMLSchema-instance</w:t>
              </w:r>
            </w:hyperlink>
            <w:r w:rsidRPr="001A266C">
              <w:t>"&gt;</w:t>
            </w:r>
            <w:r w:rsidRPr="001A266C">
              <w:br/>
              <w:t>                &lt;b:PrihlasenieServerObalka xmlns:c="</w:t>
            </w:r>
            <w:hyperlink r:id="rId975"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76" w:history="1">
              <w:r w:rsidRPr="001A266C">
                <w:rPr>
                  <w:rStyle w:val="Hypertextovprepojenie"/>
                  <w:sz w:val="16"/>
                  <w:szCs w:val="16"/>
                </w:rPr>
                <w:t>http://www.mfsr.sk/Formulare/Sprievodka_v02</w:t>
              </w:r>
            </w:hyperlink>
            <w:r w:rsidRPr="001A266C">
              <w:t>" xmlns:xsi="</w:t>
            </w:r>
            <w:hyperlink r:id="rId977" w:history="1">
              <w:r w:rsidRPr="001A266C">
                <w:rPr>
                  <w:rStyle w:val="Hypertextovprepojenie"/>
                  <w:sz w:val="16"/>
                  <w:szCs w:val="16"/>
                </w:rPr>
                <w:t>http://www.w3.org/2001/XMLSchema-instance</w:t>
              </w:r>
            </w:hyperlink>
            <w:r w:rsidRPr="001A266C">
              <w:t>" xsi:schemaLocation="</w:t>
            </w:r>
            <w:hyperlink r:id="rId978"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79"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62BDCB19" w14:textId="77777777" w:rsidR="00D71E44" w:rsidRDefault="00D71E44" w:rsidP="00D24084"/>
    <w:p w14:paraId="262561D0" w14:textId="77777777" w:rsidR="00D71E44" w:rsidRDefault="00D71E44" w:rsidP="00D24084">
      <w:r>
        <w:t>Krok 2</w:t>
      </w:r>
    </w:p>
    <w:tbl>
      <w:tblPr>
        <w:tblStyle w:val="ScrollTableNormal"/>
        <w:tblW w:w="0" w:type="auto"/>
        <w:tblLayout w:type="fixed"/>
        <w:tblLook w:val="0020" w:firstRow="1" w:lastRow="0" w:firstColumn="0" w:lastColumn="0" w:noHBand="0" w:noVBand="0"/>
      </w:tblPr>
      <w:tblGrid>
        <w:gridCol w:w="9071"/>
      </w:tblGrid>
      <w:tr w:rsidR="00D71E44" w14:paraId="6C726AB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263957" w14:textId="77777777" w:rsidR="00D71E44" w:rsidRDefault="00D71E44" w:rsidP="00D24084">
            <w:r>
              <w:t>Názov metódy</w:t>
            </w:r>
          </w:p>
        </w:tc>
      </w:tr>
      <w:tr w:rsidR="00D71E44" w14:paraId="49A02E28" w14:textId="77777777" w:rsidTr="00690D96">
        <w:tc>
          <w:tcPr>
            <w:tcW w:w="9071" w:type="dxa"/>
            <w:tcMar>
              <w:top w:w="30" w:type="dxa"/>
              <w:left w:w="30" w:type="dxa"/>
              <w:bottom w:w="20" w:type="dxa"/>
              <w:right w:w="30" w:type="dxa"/>
            </w:tcMar>
          </w:tcPr>
          <w:p w14:paraId="7C75ADF9" w14:textId="77777777" w:rsidR="00D71E44" w:rsidRDefault="00D71E44" w:rsidP="00D24084">
            <w:r>
              <w:t>PrihlasenieCertifikatom</w:t>
            </w:r>
          </w:p>
        </w:tc>
      </w:tr>
    </w:tbl>
    <w:p w14:paraId="21178262" w14:textId="77777777" w:rsidR="00D71E44" w:rsidRDefault="00D71E44" w:rsidP="00D24084"/>
    <w:tbl>
      <w:tblPr>
        <w:tblStyle w:val="ScrollTableNormal"/>
        <w:tblW w:w="9071" w:type="dxa"/>
        <w:tblLayout w:type="fixed"/>
        <w:tblLook w:val="0020" w:firstRow="1" w:lastRow="0" w:firstColumn="0" w:lastColumn="0" w:noHBand="0" w:noVBand="0"/>
      </w:tblPr>
      <w:tblGrid>
        <w:gridCol w:w="3681"/>
        <w:gridCol w:w="5390"/>
      </w:tblGrid>
      <w:tr w:rsidR="00D71E44" w14:paraId="1F781B04" w14:textId="77777777" w:rsidTr="00690D96">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1DF1B8E1" w14:textId="77777777" w:rsidR="00D71E44" w:rsidRDefault="00D71E44" w:rsidP="00D24084">
            <w:r>
              <w:t>Vstupný parameter</w:t>
            </w:r>
          </w:p>
        </w:tc>
        <w:tc>
          <w:tcPr>
            <w:tcW w:w="5390" w:type="dxa"/>
            <w:tcMar>
              <w:top w:w="30" w:type="dxa"/>
              <w:left w:w="30" w:type="dxa"/>
              <w:bottom w:w="20" w:type="dxa"/>
              <w:right w:w="30" w:type="dxa"/>
            </w:tcMar>
          </w:tcPr>
          <w:p w14:paraId="5D4E49F5" w14:textId="77777777" w:rsidR="00D71E44" w:rsidRDefault="00D71E44" w:rsidP="00D24084">
            <w:r>
              <w:t>Popis</w:t>
            </w:r>
          </w:p>
        </w:tc>
      </w:tr>
      <w:tr w:rsidR="00D71E44" w14:paraId="493006CF" w14:textId="77777777" w:rsidTr="00690D96">
        <w:tc>
          <w:tcPr>
            <w:tcW w:w="3681" w:type="dxa"/>
            <w:tcMar>
              <w:top w:w="30" w:type="dxa"/>
              <w:left w:w="30" w:type="dxa"/>
              <w:bottom w:w="20" w:type="dxa"/>
              <w:right w:w="30" w:type="dxa"/>
            </w:tcMar>
          </w:tcPr>
          <w:p w14:paraId="5DB12837" w14:textId="77777777" w:rsidR="00D71E44" w:rsidRDefault="00D71E44" w:rsidP="00D24084">
            <w:r>
              <w:t>PodpisanyDokument</w:t>
            </w:r>
          </w:p>
        </w:tc>
        <w:tc>
          <w:tcPr>
            <w:tcW w:w="5390" w:type="dxa"/>
            <w:tcMar>
              <w:top w:w="30" w:type="dxa"/>
              <w:left w:w="30" w:type="dxa"/>
              <w:bottom w:w="20" w:type="dxa"/>
              <w:right w:w="30" w:type="dxa"/>
            </w:tcMar>
          </w:tcPr>
          <w:p w14:paraId="7060B5EC" w14:textId="77777777" w:rsidR="00D71E44" w:rsidRDefault="00D71E44" w:rsidP="00D24084">
            <w:r>
              <w:t>Obsah podpísaného dokumentu v BASE64 (UTF-8)</w:t>
            </w:r>
          </w:p>
        </w:tc>
      </w:tr>
      <w:tr w:rsidR="00D71E44" w14:paraId="6462DEE3" w14:textId="77777777" w:rsidTr="00690D96">
        <w:tc>
          <w:tcPr>
            <w:tcW w:w="3681" w:type="dxa"/>
            <w:tcMar>
              <w:top w:w="30" w:type="dxa"/>
              <w:left w:w="30" w:type="dxa"/>
              <w:bottom w:w="20" w:type="dxa"/>
              <w:right w:w="30" w:type="dxa"/>
            </w:tcMar>
          </w:tcPr>
          <w:p w14:paraId="52821894" w14:textId="77777777" w:rsidR="00D71E44" w:rsidRDefault="00D71E44" w:rsidP="00D24084">
            <w:r>
              <w:t>PrihlasenieCertifikatom_ServerObalka</w:t>
            </w:r>
          </w:p>
        </w:tc>
        <w:tc>
          <w:tcPr>
            <w:tcW w:w="5390" w:type="dxa"/>
            <w:tcMar>
              <w:top w:w="30" w:type="dxa"/>
              <w:left w:w="30" w:type="dxa"/>
              <w:bottom w:w="20" w:type="dxa"/>
              <w:right w:w="30" w:type="dxa"/>
            </w:tcMar>
          </w:tcPr>
          <w:p w14:paraId="63F5B663" w14:textId="77777777" w:rsidR="00D71E44" w:rsidRDefault="00D71E44" w:rsidP="00D24084">
            <w:r>
              <w:t>Výstup z prvého kroku (PrihlasenieCertifikatomVyzva)</w:t>
            </w:r>
          </w:p>
        </w:tc>
      </w:tr>
    </w:tbl>
    <w:p w14:paraId="400D8C06"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35A59ED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C188AF" w14:textId="77777777" w:rsidR="00E728BE" w:rsidRPr="001A266C" w:rsidRDefault="00E728BE" w:rsidP="00D24084">
            <w:pPr>
              <w:rPr>
                <w:sz w:val="16"/>
                <w:szCs w:val="16"/>
              </w:rPr>
            </w:pPr>
            <w:r w:rsidRPr="001A266C">
              <w:t>Request</w:t>
            </w:r>
          </w:p>
        </w:tc>
      </w:tr>
      <w:tr w:rsidR="00E728BE" w:rsidRPr="001A266C" w14:paraId="070F5B63" w14:textId="77777777" w:rsidTr="002C2BAC">
        <w:tc>
          <w:tcPr>
            <w:tcW w:w="9071" w:type="dxa"/>
            <w:tcMar>
              <w:top w:w="30" w:type="dxa"/>
              <w:left w:w="30" w:type="dxa"/>
              <w:bottom w:w="20" w:type="dxa"/>
              <w:right w:w="30" w:type="dxa"/>
            </w:tcMar>
          </w:tcPr>
          <w:p w14:paraId="2DCC0603" w14:textId="77777777" w:rsidR="00E728BE" w:rsidRPr="001A266C" w:rsidRDefault="00E728BE" w:rsidP="00D24084">
            <w:r w:rsidRPr="001A266C">
              <w:t>&lt;soap:Envelope xmlns:soap="</w:t>
            </w:r>
            <w:hyperlink r:id="rId980" w:history="1">
              <w:r w:rsidRPr="001A266C">
                <w:rPr>
                  <w:rStyle w:val="Hypertextovprepojenie"/>
                  <w:sz w:val="16"/>
                  <w:szCs w:val="16"/>
                </w:rPr>
                <w:t>http://www.w3.org/2003/05/soap-envelope</w:t>
              </w:r>
            </w:hyperlink>
            <w:r w:rsidRPr="001A266C">
              <w:t>" xmlns:elek="</w:t>
            </w:r>
            <w:hyperlink r:id="rId981"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82" w:history="1">
              <w:r w:rsidRPr="001A266C">
                <w:rPr>
                  <w:rStyle w:val="Hypertextovprepojenie"/>
                  <w:sz w:val="16"/>
                  <w:szCs w:val="16"/>
                </w:rPr>
                <w:t>http://www.cep.financnasprava.sk/ElektronickeSluzby/PrihlasenieCertifikatom</w:t>
              </w:r>
            </w:hyperlink>
            <w:r w:rsidRPr="001A266C">
              <w:t>" xmlns:prih1="</w:t>
            </w:r>
            <w:hyperlink r:id="rId983" w:history="1">
              <w:r w:rsidRPr="001A266C">
                <w:rPr>
                  <w:rStyle w:val="Hypertextovprepojenie"/>
                  <w:sz w:val="16"/>
                  <w:szCs w:val="16"/>
                </w:rPr>
                <w:t>http://www.cep.financnasprava.sk/ElektronickeSluzby/PrihlasenieCertifikatomServerObalka</w:t>
              </w:r>
            </w:hyperlink>
            <w:r w:rsidRPr="001A266C">
              <w:t>" xmlns:prih2="</w:t>
            </w:r>
            <w:hyperlink r:id="rId984"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85" w:history="1">
              <w:r w:rsidRPr="001A266C">
                <w:rPr>
                  <w:rStyle w:val="Hypertextovprepojenie"/>
                  <w:sz w:val="16"/>
                  <w:szCs w:val="16"/>
                </w:rPr>
                <w:t>http://www.mfsr.sk/Formulare/Sprievodka_v02</w:t>
              </w:r>
            </w:hyperlink>
            <w:r w:rsidRPr="001A266C">
              <w:t>" xmlns:xsi="</w:t>
            </w:r>
            <w:hyperlink r:id="rId986" w:history="1">
              <w:r w:rsidRPr="001A266C">
                <w:rPr>
                  <w:rStyle w:val="Hypertextovprepojenie"/>
                  <w:sz w:val="16"/>
                  <w:szCs w:val="16"/>
                </w:rPr>
                <w:t>http://www.w3.org/2001/XMLSchema-instance</w:t>
              </w:r>
            </w:hyperlink>
            <w:r w:rsidRPr="001A266C">
              <w:t>" xsi:schemaLocation="</w:t>
            </w:r>
            <w:hyperlink r:id="rId987"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7331A493"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1F2EACE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3A3C5" w14:textId="77777777" w:rsidR="00E728BE" w:rsidRPr="001A266C" w:rsidRDefault="00E728BE" w:rsidP="00D24084">
            <w:pPr>
              <w:rPr>
                <w:sz w:val="16"/>
                <w:szCs w:val="16"/>
              </w:rPr>
            </w:pPr>
            <w:r w:rsidRPr="001A266C">
              <w:t>Response</w:t>
            </w:r>
          </w:p>
        </w:tc>
      </w:tr>
      <w:tr w:rsidR="00E728BE" w:rsidRPr="001A266C" w14:paraId="308F83BB" w14:textId="77777777" w:rsidTr="002C2BAC">
        <w:tc>
          <w:tcPr>
            <w:tcW w:w="9071" w:type="dxa"/>
            <w:tcMar>
              <w:top w:w="30" w:type="dxa"/>
              <w:left w:w="30" w:type="dxa"/>
              <w:bottom w:w="20" w:type="dxa"/>
              <w:right w:w="30" w:type="dxa"/>
            </w:tcMar>
          </w:tcPr>
          <w:p w14:paraId="5CAB3EA7" w14:textId="77777777" w:rsidR="00E728BE" w:rsidRPr="001A266C" w:rsidRDefault="00E728BE" w:rsidP="00D24084">
            <w:r w:rsidRPr="001A266C">
              <w:t>&lt;s:Envelope xmlns:s="</w:t>
            </w:r>
            <w:hyperlink r:id="rId988" w:history="1">
              <w:r w:rsidRPr="001A266C">
                <w:rPr>
                  <w:rStyle w:val="Hypertextovprepojenie"/>
                  <w:sz w:val="16"/>
                  <w:szCs w:val="16"/>
                </w:rPr>
                <w:t>http://www.w3.org/2003/05/soap-envelope</w:t>
              </w:r>
            </w:hyperlink>
            <w:r w:rsidRPr="001A266C">
              <w:t>" xmlns:a="</w:t>
            </w:r>
            <w:hyperlink r:id="rId989"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990"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991" w:history="1">
              <w:r w:rsidRPr="001A266C">
                <w:rPr>
                  <w:rStyle w:val="Hypertextovprepojenie"/>
                  <w:sz w:val="16"/>
                  <w:szCs w:val="16"/>
                </w:rPr>
                <w:t>http://www.cep.financnasprava.sk/ElektronickeSluzby/PrihlasenieCertifikatom</w:t>
              </w:r>
            </w:hyperlink>
            <w:r w:rsidRPr="001A266C">
              <w:t>" xmlns:i="</w:t>
            </w:r>
            <w:hyperlink r:id="rId992" w:history="1">
              <w:r w:rsidRPr="001A266C">
                <w:rPr>
                  <w:rStyle w:val="Hypertextovprepojenie"/>
                  <w:sz w:val="16"/>
                  <w:szCs w:val="16"/>
                </w:rPr>
                <w:t>http://www.w3.org/2001/XMLSchema-instance</w:t>
              </w:r>
            </w:hyperlink>
            <w:r w:rsidRPr="001A266C">
              <w:t>"&gt;</w:t>
            </w:r>
            <w:r w:rsidRPr="001A266C">
              <w:br/>
              <w:t>                &lt;NavratovaHodnota xmlns="</w:t>
            </w:r>
            <w:hyperlink r:id="rId993" w:history="1">
              <w:r w:rsidRPr="001A266C">
                <w:rPr>
                  <w:rStyle w:val="Hypertextovprepojenie"/>
                  <w:sz w:val="16"/>
                  <w:szCs w:val="16"/>
                </w:rPr>
                <w:t>http://www.cep.financnasprava.sk/ElektronickeSluzby/OutputBase</w:t>
              </w:r>
            </w:hyperlink>
            <w:r w:rsidRPr="001A266C">
              <w:t>" xmlns:c="</w:t>
            </w:r>
            <w:hyperlink r:id="rId994"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995"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0CBD6877" w14:textId="77777777" w:rsidR="00D71E44" w:rsidRDefault="00D71E44" w:rsidP="00D24084"/>
    <w:p w14:paraId="595D544D"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717D8DF8"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C77FB37" w14:textId="77777777" w:rsidR="00D71E44" w:rsidRDefault="00D71E44" w:rsidP="00D24084">
            <w:r>
              <w:t>Kód</w:t>
            </w:r>
          </w:p>
        </w:tc>
        <w:tc>
          <w:tcPr>
            <w:tcW w:w="3628" w:type="dxa"/>
            <w:tcMar>
              <w:top w:w="30" w:type="dxa"/>
              <w:left w:w="30" w:type="dxa"/>
              <w:bottom w:w="20" w:type="dxa"/>
              <w:right w:w="30" w:type="dxa"/>
            </w:tcMar>
          </w:tcPr>
          <w:p w14:paraId="51ED66BD" w14:textId="77777777" w:rsidR="00D71E44" w:rsidRDefault="00D71E44" w:rsidP="00D24084">
            <w:r>
              <w:t>Popís</w:t>
            </w:r>
          </w:p>
        </w:tc>
        <w:tc>
          <w:tcPr>
            <w:tcW w:w="3398" w:type="dxa"/>
            <w:tcMar>
              <w:top w:w="30" w:type="dxa"/>
              <w:left w:w="30" w:type="dxa"/>
              <w:bottom w:w="20" w:type="dxa"/>
              <w:right w:w="30" w:type="dxa"/>
            </w:tcMar>
          </w:tcPr>
          <w:p w14:paraId="1B8B40F2" w14:textId="77777777" w:rsidR="00D71E44" w:rsidRDefault="00D71E44" w:rsidP="00D24084">
            <w:r>
              <w:t>Špecifikácia chyby</w:t>
            </w:r>
          </w:p>
        </w:tc>
        <w:tc>
          <w:tcPr>
            <w:tcW w:w="1137" w:type="dxa"/>
            <w:tcMar>
              <w:top w:w="30" w:type="dxa"/>
              <w:left w:w="30" w:type="dxa"/>
              <w:bottom w:w="20" w:type="dxa"/>
              <w:right w:w="30" w:type="dxa"/>
            </w:tcMar>
          </w:tcPr>
          <w:p w14:paraId="4847470D" w14:textId="77777777" w:rsidR="00D71E44" w:rsidRDefault="00D71E44" w:rsidP="00D24084">
            <w:r>
              <w:t>Typ chyby</w:t>
            </w:r>
          </w:p>
        </w:tc>
      </w:tr>
      <w:tr w:rsidR="00D71E44" w14:paraId="7F8F7B75" w14:textId="77777777" w:rsidTr="00690D96">
        <w:tc>
          <w:tcPr>
            <w:tcW w:w="907" w:type="dxa"/>
            <w:tcMar>
              <w:top w:w="30" w:type="dxa"/>
              <w:left w:w="30" w:type="dxa"/>
              <w:bottom w:w="20" w:type="dxa"/>
              <w:right w:w="30" w:type="dxa"/>
            </w:tcMar>
          </w:tcPr>
          <w:p w14:paraId="78BC5189" w14:textId="77777777" w:rsidR="00D71E44" w:rsidRDefault="00D71E44" w:rsidP="00D24084">
            <w:r>
              <w:t>16</w:t>
            </w:r>
          </w:p>
        </w:tc>
        <w:tc>
          <w:tcPr>
            <w:tcW w:w="3628" w:type="dxa"/>
            <w:tcMar>
              <w:top w:w="30" w:type="dxa"/>
              <w:left w:w="30" w:type="dxa"/>
              <w:bottom w:w="20" w:type="dxa"/>
              <w:right w:w="30" w:type="dxa"/>
            </w:tcMar>
          </w:tcPr>
          <w:p w14:paraId="6B90EB14" w14:textId="77777777" w:rsidR="00D71E44" w:rsidRDefault="00D71E44" w:rsidP="00D24084">
            <w:r>
              <w:t>Zadané prihlasovacie údaje nie sú správne, alebo je účet neplatný</w:t>
            </w:r>
          </w:p>
        </w:tc>
        <w:tc>
          <w:tcPr>
            <w:tcW w:w="3398" w:type="dxa"/>
            <w:tcMar>
              <w:top w:w="30" w:type="dxa"/>
              <w:left w:w="30" w:type="dxa"/>
              <w:bottom w:w="20" w:type="dxa"/>
              <w:right w:w="30" w:type="dxa"/>
            </w:tcMar>
          </w:tcPr>
          <w:p w14:paraId="31975747" w14:textId="77777777" w:rsidR="00D71E44" w:rsidRDefault="00D71E44" w:rsidP="00D24084">
            <w:r>
              <w:t>Zadané prihlasovacie údaje nie sú správne, alebo je účet neplatný</w:t>
            </w:r>
          </w:p>
        </w:tc>
        <w:tc>
          <w:tcPr>
            <w:tcW w:w="1137" w:type="dxa"/>
            <w:tcMar>
              <w:top w:w="30" w:type="dxa"/>
              <w:left w:w="30" w:type="dxa"/>
              <w:bottom w:w="20" w:type="dxa"/>
              <w:right w:w="30" w:type="dxa"/>
            </w:tcMar>
          </w:tcPr>
          <w:p w14:paraId="15FBFFC2" w14:textId="77777777" w:rsidR="00D71E44" w:rsidRDefault="00D71E44" w:rsidP="00D24084">
            <w:r>
              <w:t>Biznis</w:t>
            </w:r>
          </w:p>
        </w:tc>
      </w:tr>
      <w:tr w:rsidR="00D71E44" w14:paraId="6E022D10" w14:textId="77777777" w:rsidTr="00690D96">
        <w:tc>
          <w:tcPr>
            <w:tcW w:w="907" w:type="dxa"/>
            <w:tcMar>
              <w:top w:w="30" w:type="dxa"/>
              <w:left w:w="30" w:type="dxa"/>
              <w:bottom w:w="20" w:type="dxa"/>
              <w:right w:w="30" w:type="dxa"/>
            </w:tcMar>
          </w:tcPr>
          <w:p w14:paraId="3E802A5F" w14:textId="77777777" w:rsidR="00D71E44" w:rsidRDefault="00D71E44" w:rsidP="00D24084">
            <w:r>
              <w:t>17</w:t>
            </w:r>
          </w:p>
        </w:tc>
        <w:tc>
          <w:tcPr>
            <w:tcW w:w="3628" w:type="dxa"/>
            <w:tcMar>
              <w:top w:w="30" w:type="dxa"/>
              <w:left w:w="30" w:type="dxa"/>
              <w:bottom w:w="20" w:type="dxa"/>
              <w:right w:w="30" w:type="dxa"/>
            </w:tcMar>
          </w:tcPr>
          <w:p w14:paraId="55E64385" w14:textId="77777777" w:rsidR="00D71E44" w:rsidRDefault="00D71E44"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7DB92A51" w14:textId="77777777" w:rsidR="00D71E44" w:rsidRDefault="00D71E44"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43995FEF" w14:textId="77777777" w:rsidR="00D71E44" w:rsidRDefault="00D71E44" w:rsidP="00D24084">
            <w:r>
              <w:t>Biznis</w:t>
            </w:r>
          </w:p>
        </w:tc>
      </w:tr>
      <w:tr w:rsidR="00D71E44" w14:paraId="45DB9C8B" w14:textId="77777777" w:rsidTr="00690D96">
        <w:tc>
          <w:tcPr>
            <w:tcW w:w="907" w:type="dxa"/>
            <w:tcMar>
              <w:top w:w="30" w:type="dxa"/>
              <w:left w:w="30" w:type="dxa"/>
              <w:bottom w:w="20" w:type="dxa"/>
              <w:right w:w="30" w:type="dxa"/>
            </w:tcMar>
          </w:tcPr>
          <w:p w14:paraId="6487A576" w14:textId="77777777" w:rsidR="00D71E44" w:rsidRDefault="00D71E44" w:rsidP="00D24084">
            <w:r>
              <w:t>18</w:t>
            </w:r>
          </w:p>
        </w:tc>
        <w:tc>
          <w:tcPr>
            <w:tcW w:w="3628" w:type="dxa"/>
            <w:tcMar>
              <w:top w:w="30" w:type="dxa"/>
              <w:left w:w="30" w:type="dxa"/>
              <w:bottom w:w="20" w:type="dxa"/>
              <w:right w:w="30" w:type="dxa"/>
            </w:tcMar>
          </w:tcPr>
          <w:p w14:paraId="42E39A60" w14:textId="77777777" w:rsidR="00D71E44" w:rsidRDefault="00D71E44" w:rsidP="00D24084">
            <w:r>
              <w:t>Neplatný certifikát</w:t>
            </w:r>
          </w:p>
        </w:tc>
        <w:tc>
          <w:tcPr>
            <w:tcW w:w="3398" w:type="dxa"/>
            <w:tcMar>
              <w:top w:w="30" w:type="dxa"/>
              <w:left w:w="30" w:type="dxa"/>
              <w:bottom w:w="20" w:type="dxa"/>
              <w:right w:w="30" w:type="dxa"/>
            </w:tcMar>
          </w:tcPr>
          <w:p w14:paraId="30A62E0A" w14:textId="77777777" w:rsidR="00D71E44" w:rsidRDefault="00D71E44" w:rsidP="00D24084">
            <w:r>
              <w:t>Neplatný certifikát</w:t>
            </w:r>
          </w:p>
        </w:tc>
        <w:tc>
          <w:tcPr>
            <w:tcW w:w="1137" w:type="dxa"/>
            <w:tcMar>
              <w:top w:w="30" w:type="dxa"/>
              <w:left w:w="30" w:type="dxa"/>
              <w:bottom w:w="20" w:type="dxa"/>
              <w:right w:w="30" w:type="dxa"/>
            </w:tcMar>
          </w:tcPr>
          <w:p w14:paraId="72411550" w14:textId="77777777" w:rsidR="00D71E44" w:rsidRDefault="00D71E44" w:rsidP="00D24084">
            <w:r>
              <w:t>Biznis</w:t>
            </w:r>
          </w:p>
        </w:tc>
      </w:tr>
      <w:tr w:rsidR="00D71E44" w14:paraId="26EF671D" w14:textId="77777777" w:rsidTr="00690D96">
        <w:tc>
          <w:tcPr>
            <w:tcW w:w="907" w:type="dxa"/>
            <w:tcMar>
              <w:top w:w="30" w:type="dxa"/>
              <w:left w:w="30" w:type="dxa"/>
              <w:bottom w:w="20" w:type="dxa"/>
              <w:right w:w="30" w:type="dxa"/>
            </w:tcMar>
          </w:tcPr>
          <w:p w14:paraId="15114B5A" w14:textId="77777777" w:rsidR="00D71E44" w:rsidRDefault="00D71E44" w:rsidP="00D24084">
            <w:r>
              <w:t>19</w:t>
            </w:r>
          </w:p>
        </w:tc>
        <w:tc>
          <w:tcPr>
            <w:tcW w:w="3628" w:type="dxa"/>
            <w:tcMar>
              <w:top w:w="30" w:type="dxa"/>
              <w:left w:w="30" w:type="dxa"/>
              <w:bottom w:w="20" w:type="dxa"/>
              <w:right w:w="30" w:type="dxa"/>
            </w:tcMar>
          </w:tcPr>
          <w:p w14:paraId="538480C7" w14:textId="77777777" w:rsidR="00D71E44" w:rsidRDefault="00D71E44" w:rsidP="00D24084">
            <w:r>
              <w:t>Veľká časová odozva</w:t>
            </w:r>
          </w:p>
        </w:tc>
        <w:tc>
          <w:tcPr>
            <w:tcW w:w="3398" w:type="dxa"/>
            <w:tcMar>
              <w:top w:w="30" w:type="dxa"/>
              <w:left w:w="30" w:type="dxa"/>
              <w:bottom w:w="20" w:type="dxa"/>
              <w:right w:w="30" w:type="dxa"/>
            </w:tcMar>
          </w:tcPr>
          <w:p w14:paraId="1D4D3E44" w14:textId="77777777" w:rsidR="00D71E44" w:rsidRDefault="00D71E44" w:rsidP="00D24084">
            <w:r>
              <w:t>Veľká časová odozva</w:t>
            </w:r>
          </w:p>
        </w:tc>
        <w:tc>
          <w:tcPr>
            <w:tcW w:w="1137" w:type="dxa"/>
            <w:tcMar>
              <w:top w:w="30" w:type="dxa"/>
              <w:left w:w="30" w:type="dxa"/>
              <w:bottom w:w="20" w:type="dxa"/>
              <w:right w:w="30" w:type="dxa"/>
            </w:tcMar>
          </w:tcPr>
          <w:p w14:paraId="375A86BA" w14:textId="77777777" w:rsidR="00D71E44" w:rsidRDefault="00D71E44" w:rsidP="00D24084">
            <w:r>
              <w:t>Biznis</w:t>
            </w:r>
          </w:p>
        </w:tc>
      </w:tr>
    </w:tbl>
    <w:p w14:paraId="49537955" w14:textId="77777777" w:rsidR="00D71E44" w:rsidRPr="00D71E44" w:rsidRDefault="00D71E44" w:rsidP="00D24084"/>
    <w:p w14:paraId="22629BC1" w14:textId="7AA117FD" w:rsidR="00D71E44" w:rsidRDefault="00D71E44" w:rsidP="00D24084">
      <w:pPr>
        <w:pStyle w:val="Nadpis2"/>
      </w:pPr>
      <w:bookmarkStart w:id="456" w:name="_Ref71189473"/>
      <w:bookmarkStart w:id="457" w:name="_Toc101774472"/>
      <w:r>
        <w:t>Odhlásenie používateľa z SK-IAM</w:t>
      </w:r>
      <w:bookmarkEnd w:id="456"/>
      <w:bookmarkEnd w:id="457"/>
    </w:p>
    <w:p w14:paraId="3BFE07D7" w14:textId="08F8B695" w:rsidR="00690D96" w:rsidRDefault="00690D96" w:rsidP="00D24084">
      <w:pPr>
        <w:pStyle w:val="Nadpis3"/>
      </w:pPr>
      <w:bookmarkStart w:id="458" w:name="_Toc101774473"/>
      <w:r>
        <w:t>Procesné/logické údaje</w:t>
      </w:r>
      <w:bookmarkEnd w:id="458"/>
    </w:p>
    <w:p w14:paraId="1B7F9CF2" w14:textId="77777777" w:rsidR="00690D96" w:rsidRDefault="00690D96" w:rsidP="00D24084">
      <w:pPr>
        <w:pStyle w:val="Nadpis4"/>
      </w:pPr>
      <w:r>
        <w:t>Procesný tok / biznis logika služby</w:t>
      </w:r>
    </w:p>
    <w:p w14:paraId="09B4C197" w14:textId="77777777" w:rsidR="00690D96" w:rsidRDefault="00690D96" w:rsidP="00D24084">
      <w:r>
        <w:t>Pre korektné ukončenie volania danej elektronickej služby je potrebné odhlásenie.</w:t>
      </w:r>
    </w:p>
    <w:p w14:paraId="767370E1" w14:textId="77777777" w:rsidR="00690D96" w:rsidRDefault="00690D96"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690D96" w14:paraId="43DAA89F"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BE5C54" w14:textId="77777777" w:rsidR="00690D96" w:rsidRDefault="00690D96" w:rsidP="00D24084">
            <w:r>
              <w:t>Názov operácie</w:t>
            </w:r>
          </w:p>
        </w:tc>
        <w:tc>
          <w:tcPr>
            <w:tcW w:w="3628" w:type="dxa"/>
            <w:tcMar>
              <w:top w:w="30" w:type="dxa"/>
              <w:left w:w="30" w:type="dxa"/>
              <w:bottom w:w="20" w:type="dxa"/>
              <w:right w:w="30" w:type="dxa"/>
            </w:tcMar>
          </w:tcPr>
          <w:p w14:paraId="32E8CE45" w14:textId="77777777" w:rsidR="00690D96" w:rsidRDefault="00690D96" w:rsidP="00D24084">
            <w:r>
              <w:t>Popis operácie</w:t>
            </w:r>
          </w:p>
        </w:tc>
        <w:tc>
          <w:tcPr>
            <w:tcW w:w="907" w:type="dxa"/>
            <w:tcMar>
              <w:top w:w="30" w:type="dxa"/>
              <w:left w:w="30" w:type="dxa"/>
              <w:bottom w:w="20" w:type="dxa"/>
              <w:right w:w="30" w:type="dxa"/>
            </w:tcMar>
          </w:tcPr>
          <w:p w14:paraId="283DF90C" w14:textId="77777777" w:rsidR="00690D96" w:rsidRDefault="00690D96" w:rsidP="00D24084">
            <w:r>
              <w:t>Poradie</w:t>
            </w:r>
          </w:p>
        </w:tc>
        <w:tc>
          <w:tcPr>
            <w:tcW w:w="1361" w:type="dxa"/>
            <w:tcMar>
              <w:top w:w="30" w:type="dxa"/>
              <w:left w:w="30" w:type="dxa"/>
              <w:bottom w:w="20" w:type="dxa"/>
              <w:right w:w="30" w:type="dxa"/>
            </w:tcMar>
          </w:tcPr>
          <w:p w14:paraId="6C87FBE0" w14:textId="77777777" w:rsidR="00690D96" w:rsidRDefault="00690D96" w:rsidP="00D24084">
            <w:r>
              <w:t>Vstupné parametre</w:t>
            </w:r>
          </w:p>
        </w:tc>
        <w:tc>
          <w:tcPr>
            <w:tcW w:w="1361" w:type="dxa"/>
            <w:tcMar>
              <w:top w:w="30" w:type="dxa"/>
              <w:left w:w="30" w:type="dxa"/>
              <w:bottom w:w="20" w:type="dxa"/>
              <w:right w:w="30" w:type="dxa"/>
            </w:tcMar>
          </w:tcPr>
          <w:p w14:paraId="37D6BB42" w14:textId="77777777" w:rsidR="00690D96" w:rsidRDefault="00690D96" w:rsidP="00D24084">
            <w:r>
              <w:t>Vystupné parametre</w:t>
            </w:r>
          </w:p>
        </w:tc>
      </w:tr>
      <w:tr w:rsidR="00690D96" w14:paraId="60A2B001" w14:textId="77777777" w:rsidTr="00690D96">
        <w:tc>
          <w:tcPr>
            <w:tcW w:w="1814" w:type="dxa"/>
            <w:tcMar>
              <w:top w:w="30" w:type="dxa"/>
              <w:left w:w="30" w:type="dxa"/>
              <w:bottom w:w="20" w:type="dxa"/>
              <w:right w:w="30" w:type="dxa"/>
            </w:tcMar>
          </w:tcPr>
          <w:p w14:paraId="3683A6D7" w14:textId="77777777" w:rsidR="00690D96" w:rsidRDefault="00690D96" w:rsidP="00D24084">
            <w:r>
              <w:t>Odhlasenie</w:t>
            </w:r>
          </w:p>
        </w:tc>
        <w:tc>
          <w:tcPr>
            <w:tcW w:w="3628" w:type="dxa"/>
            <w:tcMar>
              <w:top w:w="30" w:type="dxa"/>
              <w:left w:w="30" w:type="dxa"/>
              <w:bottom w:w="20" w:type="dxa"/>
              <w:right w:w="30" w:type="dxa"/>
            </w:tcMar>
          </w:tcPr>
          <w:p w14:paraId="73A46017" w14:textId="77777777" w:rsidR="00690D96" w:rsidRDefault="00690D96" w:rsidP="00D24084">
            <w:r>
              <w:t>Pre korektné ukončenie volania danej elektronickej služby je potrebné odhlásenie.</w:t>
            </w:r>
          </w:p>
        </w:tc>
        <w:tc>
          <w:tcPr>
            <w:tcW w:w="907" w:type="dxa"/>
            <w:tcMar>
              <w:top w:w="30" w:type="dxa"/>
              <w:left w:w="30" w:type="dxa"/>
              <w:bottom w:w="20" w:type="dxa"/>
              <w:right w:w="30" w:type="dxa"/>
            </w:tcMar>
          </w:tcPr>
          <w:p w14:paraId="04075855" w14:textId="77777777" w:rsidR="00690D96" w:rsidRDefault="00690D96" w:rsidP="00D24084">
            <w:r>
              <w:t>1</w:t>
            </w:r>
          </w:p>
        </w:tc>
        <w:tc>
          <w:tcPr>
            <w:tcW w:w="1361" w:type="dxa"/>
            <w:tcMar>
              <w:top w:w="30" w:type="dxa"/>
              <w:left w:w="30" w:type="dxa"/>
              <w:bottom w:w="20" w:type="dxa"/>
              <w:right w:w="30" w:type="dxa"/>
            </w:tcMar>
          </w:tcPr>
          <w:p w14:paraId="28D45FAA" w14:textId="77777777" w:rsidR="00690D96" w:rsidRDefault="00690D96" w:rsidP="00D24084">
            <w:r>
              <w:t>RPOdhlasenieZiadost</w:t>
            </w:r>
          </w:p>
        </w:tc>
        <w:tc>
          <w:tcPr>
            <w:tcW w:w="1361" w:type="dxa"/>
            <w:tcMar>
              <w:top w:w="30" w:type="dxa"/>
              <w:left w:w="30" w:type="dxa"/>
              <w:bottom w:w="20" w:type="dxa"/>
              <w:right w:w="30" w:type="dxa"/>
            </w:tcMar>
          </w:tcPr>
          <w:p w14:paraId="7666CBBB" w14:textId="77777777" w:rsidR="00690D96" w:rsidRDefault="00690D96" w:rsidP="00D24084">
            <w:r>
              <w:t>Odhlasenie</w:t>
            </w:r>
          </w:p>
        </w:tc>
      </w:tr>
    </w:tbl>
    <w:p w14:paraId="5C4705EE" w14:textId="77777777" w:rsidR="00690D96" w:rsidRDefault="00690D96" w:rsidP="00D24084"/>
    <w:p w14:paraId="2BBB670F" w14:textId="77777777" w:rsidR="00690D96" w:rsidRDefault="00690D96" w:rsidP="00D24084">
      <w:r>
        <w:t>RPOdhlasenieZiadost</w:t>
      </w:r>
      <w:r>
        <w:br/>
      </w:r>
    </w:p>
    <w:p w14:paraId="4F6D7DFE" w14:textId="77777777" w:rsidR="00690D96" w:rsidRDefault="00690D96" w:rsidP="00D24084">
      <w:r>
        <w:rPr>
          <w:noProof/>
        </w:rPr>
        <w:lastRenderedPageBreak/>
        <w:drawing>
          <wp:inline distT="0" distB="0" distL="0" distR="0" wp14:anchorId="4BFFBE74" wp14:editId="2D3A3984">
            <wp:extent cx="3705225" cy="2466975"/>
            <wp:effectExtent l="0" t="0" r="0" b="0"/>
            <wp:docPr id="18" name="Picture 1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31"/>
                    <a:stretch>
                      <a:fillRect/>
                    </a:stretch>
                  </pic:blipFill>
                  <pic:spPr>
                    <a:xfrm>
                      <a:off x="0" y="0"/>
                      <a:ext cx="3705225" cy="2466975"/>
                    </a:xfrm>
                    <a:prstGeom prst="rect">
                      <a:avLst/>
                    </a:prstGeom>
                  </pic:spPr>
                </pic:pic>
              </a:graphicData>
            </a:graphic>
          </wp:inline>
        </w:drawing>
      </w:r>
    </w:p>
    <w:p w14:paraId="3687676B" w14:textId="77777777" w:rsidR="00690D96" w:rsidRDefault="00690D96"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690D96" w14:paraId="7A706A1D" w14:textId="77777777" w:rsidTr="00690D96">
        <w:tc>
          <w:tcPr>
            <w:tcW w:w="988" w:type="dxa"/>
            <w:tcMar>
              <w:top w:w="30" w:type="dxa"/>
              <w:left w:w="30" w:type="dxa"/>
              <w:bottom w:w="20" w:type="dxa"/>
              <w:right w:w="30" w:type="dxa"/>
            </w:tcMar>
          </w:tcPr>
          <w:p w14:paraId="03974E2A" w14:textId="77777777" w:rsidR="00690D96" w:rsidRDefault="00690D96" w:rsidP="00D24084">
            <w:r>
              <w:t>Atribút</w:t>
            </w:r>
          </w:p>
        </w:tc>
        <w:tc>
          <w:tcPr>
            <w:tcW w:w="8083" w:type="dxa"/>
            <w:tcMar>
              <w:top w:w="30" w:type="dxa"/>
              <w:left w:w="30" w:type="dxa"/>
              <w:bottom w:w="20" w:type="dxa"/>
              <w:right w:w="30" w:type="dxa"/>
            </w:tcMar>
          </w:tcPr>
          <w:p w14:paraId="5E9E5003" w14:textId="77777777" w:rsidR="00690D96" w:rsidRDefault="00690D96" w:rsidP="00D24084">
            <w:r>
              <w:t>tokenDescriptor</w:t>
            </w:r>
          </w:p>
        </w:tc>
      </w:tr>
      <w:tr w:rsidR="00690D96" w14:paraId="079FDFAE" w14:textId="77777777" w:rsidTr="00690D96">
        <w:tc>
          <w:tcPr>
            <w:tcW w:w="988" w:type="dxa"/>
            <w:tcMar>
              <w:top w:w="30" w:type="dxa"/>
              <w:left w:w="30" w:type="dxa"/>
              <w:bottom w:w="20" w:type="dxa"/>
              <w:right w:w="30" w:type="dxa"/>
            </w:tcMar>
          </w:tcPr>
          <w:p w14:paraId="45A3D15F" w14:textId="77777777" w:rsidR="00690D96" w:rsidRDefault="00690D96" w:rsidP="00D24084">
            <w:r>
              <w:t>Opis</w:t>
            </w:r>
          </w:p>
        </w:tc>
        <w:tc>
          <w:tcPr>
            <w:tcW w:w="8083" w:type="dxa"/>
            <w:tcMar>
              <w:top w:w="30" w:type="dxa"/>
              <w:left w:w="30" w:type="dxa"/>
              <w:bottom w:w="20" w:type="dxa"/>
              <w:right w:w="30" w:type="dxa"/>
            </w:tcMar>
          </w:tcPr>
          <w:p w14:paraId="38A406A6" w14:textId="77777777" w:rsidR="00690D96" w:rsidRDefault="00690D96" w:rsidP="00D24084">
            <w:r>
              <w:t>Identifikácia používateľa</w:t>
            </w:r>
          </w:p>
        </w:tc>
      </w:tr>
    </w:tbl>
    <w:p w14:paraId="1B54D3BB" w14:textId="77777777" w:rsidR="00690D96" w:rsidRDefault="00690D96" w:rsidP="00D24084"/>
    <w:p w14:paraId="204B6548" w14:textId="77777777" w:rsidR="00690D96" w:rsidRDefault="00690D96" w:rsidP="00D24084"/>
    <w:p w14:paraId="0779456A" w14:textId="77777777" w:rsidR="00690D96" w:rsidRDefault="00690D96" w:rsidP="00D24084"/>
    <w:p w14:paraId="5268A735" w14:textId="77777777" w:rsidR="00690D96" w:rsidRDefault="00690D96" w:rsidP="00D24084"/>
    <w:p w14:paraId="13E382D5" w14:textId="77777777" w:rsidR="00690D96" w:rsidRDefault="00690D96" w:rsidP="00D24084"/>
    <w:p w14:paraId="1A1EF268" w14:textId="77777777" w:rsidR="00690D96" w:rsidRDefault="00690D96" w:rsidP="00D24084"/>
    <w:p w14:paraId="30464F22" w14:textId="77777777" w:rsidR="00690D96" w:rsidRDefault="00690D96" w:rsidP="00D24084"/>
    <w:p w14:paraId="14568C8B" w14:textId="77777777" w:rsidR="00690D96" w:rsidRDefault="00690D96" w:rsidP="00D24084"/>
    <w:p w14:paraId="575A6505" w14:textId="77777777" w:rsidR="00690D96" w:rsidRDefault="00690D96" w:rsidP="00D24084"/>
    <w:p w14:paraId="41E25752" w14:textId="77777777" w:rsidR="00690D96" w:rsidRDefault="00690D96" w:rsidP="00D24084"/>
    <w:p w14:paraId="233CAAD9" w14:textId="77777777" w:rsidR="00690D96" w:rsidRDefault="00690D96" w:rsidP="00D24084"/>
    <w:p w14:paraId="69731A4D" w14:textId="77777777" w:rsidR="00690D96" w:rsidRDefault="00690D96" w:rsidP="00D24084"/>
    <w:p w14:paraId="7FC4E325" w14:textId="77777777" w:rsidR="00690D96" w:rsidRDefault="00690D96" w:rsidP="00D24084"/>
    <w:p w14:paraId="3F4B0737" w14:textId="77777777" w:rsidR="00690D96" w:rsidRDefault="00690D96" w:rsidP="00D24084"/>
    <w:p w14:paraId="3C609DBA" w14:textId="77777777" w:rsidR="00690D96" w:rsidRDefault="00690D96" w:rsidP="00D24084">
      <w:r>
        <w:t>Odhlasenie</w:t>
      </w:r>
      <w:r>
        <w:br/>
      </w:r>
    </w:p>
    <w:p w14:paraId="618FACC1" w14:textId="77777777" w:rsidR="00690D96" w:rsidRDefault="00690D96" w:rsidP="00D24084">
      <w:r>
        <w:rPr>
          <w:noProof/>
        </w:rPr>
        <w:lastRenderedPageBreak/>
        <w:drawing>
          <wp:inline distT="0" distB="0" distL="0" distR="0" wp14:anchorId="2DBD3A78" wp14:editId="4F78EC4D">
            <wp:extent cx="3390900" cy="2667000"/>
            <wp:effectExtent l="0" t="0" r="0" b="0"/>
            <wp:docPr id="19" name="Picture 1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32"/>
                    <a:stretch>
                      <a:fillRect/>
                    </a:stretch>
                  </pic:blipFill>
                  <pic:spPr>
                    <a:xfrm>
                      <a:off x="0" y="0"/>
                      <a:ext cx="3390900" cy="2667000"/>
                    </a:xfrm>
                    <a:prstGeom prst="rect">
                      <a:avLst/>
                    </a:prstGeom>
                  </pic:spPr>
                </pic:pic>
              </a:graphicData>
            </a:graphic>
          </wp:inline>
        </w:drawing>
      </w:r>
    </w:p>
    <w:p w14:paraId="5FE34D31" w14:textId="77777777" w:rsidR="00690D96" w:rsidRDefault="00690D96"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690D96" w14:paraId="7BF723C7" w14:textId="77777777" w:rsidTr="00690D96">
        <w:tc>
          <w:tcPr>
            <w:tcW w:w="988" w:type="dxa"/>
            <w:tcMar>
              <w:top w:w="30" w:type="dxa"/>
              <w:left w:w="30" w:type="dxa"/>
              <w:bottom w:w="20" w:type="dxa"/>
              <w:right w:w="30" w:type="dxa"/>
            </w:tcMar>
          </w:tcPr>
          <w:p w14:paraId="2E152BEA" w14:textId="77777777" w:rsidR="00690D96" w:rsidRDefault="00690D96" w:rsidP="00D24084">
            <w:r>
              <w:t>Atribút</w:t>
            </w:r>
          </w:p>
        </w:tc>
        <w:tc>
          <w:tcPr>
            <w:tcW w:w="8083" w:type="dxa"/>
            <w:tcMar>
              <w:top w:w="30" w:type="dxa"/>
              <w:left w:w="30" w:type="dxa"/>
              <w:bottom w:w="20" w:type="dxa"/>
              <w:right w:w="30" w:type="dxa"/>
            </w:tcMar>
          </w:tcPr>
          <w:p w14:paraId="7D42850C" w14:textId="77777777" w:rsidR="00690D96" w:rsidRDefault="00690D96" w:rsidP="00D24084">
            <w:r>
              <w:t>Kód : an1_10</w:t>
            </w:r>
          </w:p>
        </w:tc>
      </w:tr>
      <w:tr w:rsidR="00690D96" w14:paraId="5D1703E5" w14:textId="77777777" w:rsidTr="00690D96">
        <w:tc>
          <w:tcPr>
            <w:tcW w:w="988" w:type="dxa"/>
            <w:tcMar>
              <w:top w:w="30" w:type="dxa"/>
              <w:left w:w="30" w:type="dxa"/>
              <w:bottom w:w="20" w:type="dxa"/>
              <w:right w:w="30" w:type="dxa"/>
            </w:tcMar>
          </w:tcPr>
          <w:p w14:paraId="53248466" w14:textId="77777777" w:rsidR="00690D96" w:rsidRDefault="00690D96" w:rsidP="00D24084">
            <w:r>
              <w:t>Opis</w:t>
            </w:r>
          </w:p>
        </w:tc>
        <w:tc>
          <w:tcPr>
            <w:tcW w:w="8083" w:type="dxa"/>
            <w:tcMar>
              <w:top w:w="30" w:type="dxa"/>
              <w:left w:w="30" w:type="dxa"/>
              <w:bottom w:w="20" w:type="dxa"/>
              <w:right w:w="30" w:type="dxa"/>
            </w:tcMar>
          </w:tcPr>
          <w:p w14:paraId="3AF827AE" w14:textId="77777777" w:rsidR="00690D96" w:rsidRDefault="00690D96" w:rsidP="00D24084">
            <w:r>
              <w:t>kód výsledku vykonania služby, pri úspešnom výsledku</w:t>
            </w:r>
            <w:r>
              <w:br/>
              <w:t>kód = 0</w:t>
            </w:r>
          </w:p>
        </w:tc>
      </w:tr>
      <w:tr w:rsidR="00690D96" w14:paraId="29F19550" w14:textId="77777777" w:rsidTr="00690D96">
        <w:tc>
          <w:tcPr>
            <w:tcW w:w="988" w:type="dxa"/>
            <w:tcMar>
              <w:top w:w="30" w:type="dxa"/>
              <w:left w:w="30" w:type="dxa"/>
              <w:bottom w:w="20" w:type="dxa"/>
              <w:right w:w="30" w:type="dxa"/>
            </w:tcMar>
          </w:tcPr>
          <w:p w14:paraId="56FD3F2F" w14:textId="77777777" w:rsidR="00690D96" w:rsidRDefault="00690D96" w:rsidP="00D24084">
            <w:r>
              <w:t>Atribút</w:t>
            </w:r>
          </w:p>
        </w:tc>
        <w:tc>
          <w:tcPr>
            <w:tcW w:w="8083" w:type="dxa"/>
            <w:tcMar>
              <w:top w:w="30" w:type="dxa"/>
              <w:left w:w="30" w:type="dxa"/>
              <w:bottom w:w="20" w:type="dxa"/>
              <w:right w:w="30" w:type="dxa"/>
            </w:tcMar>
          </w:tcPr>
          <w:p w14:paraId="4C6DC37E" w14:textId="77777777" w:rsidR="00690D96" w:rsidRDefault="00690D96" w:rsidP="00D24084">
            <w:r>
              <w:t>Popis : an1_255</w:t>
            </w:r>
          </w:p>
        </w:tc>
      </w:tr>
      <w:tr w:rsidR="00690D96" w14:paraId="0C9207F8" w14:textId="77777777" w:rsidTr="00690D96">
        <w:tc>
          <w:tcPr>
            <w:tcW w:w="988" w:type="dxa"/>
            <w:tcMar>
              <w:top w:w="30" w:type="dxa"/>
              <w:left w:w="30" w:type="dxa"/>
              <w:bottom w:w="20" w:type="dxa"/>
              <w:right w:w="30" w:type="dxa"/>
            </w:tcMar>
          </w:tcPr>
          <w:p w14:paraId="33F9DE0D" w14:textId="77777777" w:rsidR="00690D96" w:rsidRDefault="00690D96" w:rsidP="00D24084">
            <w:r>
              <w:t>Opis</w:t>
            </w:r>
          </w:p>
        </w:tc>
        <w:tc>
          <w:tcPr>
            <w:tcW w:w="8083" w:type="dxa"/>
            <w:tcMar>
              <w:top w:w="30" w:type="dxa"/>
              <w:left w:w="30" w:type="dxa"/>
              <w:bottom w:w="20" w:type="dxa"/>
              <w:right w:w="30" w:type="dxa"/>
            </w:tcMar>
          </w:tcPr>
          <w:p w14:paraId="13C87736" w14:textId="77777777" w:rsidR="00690D96" w:rsidRDefault="00690D96" w:rsidP="00D24084">
            <w:r>
              <w:t>popis výsledku vykonania služby, bude vyplnený iba pri výnimke v spracovaní služby</w:t>
            </w:r>
          </w:p>
        </w:tc>
      </w:tr>
    </w:tbl>
    <w:p w14:paraId="59487528" w14:textId="3CF85D91" w:rsidR="00690D96" w:rsidRDefault="00690D96" w:rsidP="00D24084">
      <w:pPr>
        <w:pStyle w:val="Nadpis3"/>
      </w:pPr>
      <w:bookmarkStart w:id="459" w:name="_Toc101774474"/>
      <w:r>
        <w:t>Technické informácie</w:t>
      </w:r>
      <w:bookmarkEnd w:id="459"/>
    </w:p>
    <w:p w14:paraId="4BC364FC" w14:textId="77777777" w:rsidR="00690D96" w:rsidRDefault="00690D96"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4803FA" w14:paraId="58B3F884"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205EF24" w14:textId="77777777" w:rsidR="004803FA" w:rsidRDefault="004803FA" w:rsidP="00D24084">
            <w:r>
              <w:t>Testovacie prostredie</w:t>
            </w:r>
          </w:p>
        </w:tc>
      </w:tr>
      <w:tr w:rsidR="004803FA" w14:paraId="2A53F874" w14:textId="77777777" w:rsidTr="002C2BAC">
        <w:tc>
          <w:tcPr>
            <w:tcW w:w="1129" w:type="dxa"/>
            <w:tcMar>
              <w:top w:w="30" w:type="dxa"/>
              <w:left w:w="30" w:type="dxa"/>
              <w:bottom w:w="20" w:type="dxa"/>
              <w:right w:w="30" w:type="dxa"/>
            </w:tcMar>
          </w:tcPr>
          <w:p w14:paraId="0B51C1E3" w14:textId="77777777" w:rsidR="004803FA" w:rsidRDefault="004803FA" w:rsidP="00D24084">
            <w:r>
              <w:t>WSDL</w:t>
            </w:r>
          </w:p>
        </w:tc>
        <w:tc>
          <w:tcPr>
            <w:tcW w:w="7942" w:type="dxa"/>
            <w:tcMar>
              <w:top w:w="30" w:type="dxa"/>
              <w:left w:w="30" w:type="dxa"/>
              <w:bottom w:w="20" w:type="dxa"/>
              <w:right w:w="30" w:type="dxa"/>
            </w:tcMar>
          </w:tcPr>
          <w:p w14:paraId="5A87E473" w14:textId="77777777" w:rsidR="004803FA" w:rsidRDefault="00000814" w:rsidP="00D24084">
            <w:hyperlink r:id="rId996" w:history="1">
              <w:r w:rsidR="004803FA" w:rsidRPr="007C11AD">
                <w:rPr>
                  <w:rStyle w:val="Hypertextovprepojenie"/>
                </w:rPr>
                <w:t>https://tecm.financnasprava.sk/KS/eCM.MRP.ElektronickeSluzby.Svc.Wcf/ElektronickeSluzbyService.svc?wsdl</w:t>
              </w:r>
            </w:hyperlink>
            <w:r w:rsidR="004803FA">
              <w:t xml:space="preserve"> </w:t>
            </w:r>
          </w:p>
        </w:tc>
      </w:tr>
      <w:tr w:rsidR="004803FA" w14:paraId="3A9443E9" w14:textId="77777777" w:rsidTr="002C2BAC">
        <w:tc>
          <w:tcPr>
            <w:tcW w:w="1129" w:type="dxa"/>
            <w:tcMar>
              <w:top w:w="30" w:type="dxa"/>
              <w:left w:w="30" w:type="dxa"/>
              <w:bottom w:w="20" w:type="dxa"/>
              <w:right w:w="30" w:type="dxa"/>
            </w:tcMar>
          </w:tcPr>
          <w:p w14:paraId="726F4A76" w14:textId="77777777" w:rsidR="004803FA" w:rsidRDefault="004803FA" w:rsidP="00D24084">
            <w:r>
              <w:t>URL</w:t>
            </w:r>
          </w:p>
        </w:tc>
        <w:tc>
          <w:tcPr>
            <w:tcW w:w="7942" w:type="dxa"/>
            <w:tcMar>
              <w:top w:w="30" w:type="dxa"/>
              <w:left w:w="30" w:type="dxa"/>
              <w:bottom w:w="20" w:type="dxa"/>
              <w:right w:w="30" w:type="dxa"/>
            </w:tcMar>
          </w:tcPr>
          <w:p w14:paraId="32888648" w14:textId="77777777" w:rsidR="004803FA" w:rsidRDefault="00000814" w:rsidP="00D24084">
            <w:hyperlink r:id="rId997" w:history="1">
              <w:r w:rsidR="004803FA" w:rsidRPr="007C11AD">
                <w:rPr>
                  <w:rStyle w:val="Hypertextovprepojenie"/>
                </w:rPr>
                <w:t>https://tecm.financnasprava.sk/KS/eCM.MRP.ElektronickeSluzby.Svc.Wcf/ElektronickeSluzbyService.svc</w:t>
              </w:r>
            </w:hyperlink>
            <w:r w:rsidR="004803FA">
              <w:t xml:space="preserve"> </w:t>
            </w:r>
          </w:p>
        </w:tc>
      </w:tr>
    </w:tbl>
    <w:p w14:paraId="64FE0D9F" w14:textId="77777777" w:rsidR="004803FA" w:rsidRDefault="004803FA" w:rsidP="00D24084"/>
    <w:tbl>
      <w:tblPr>
        <w:tblStyle w:val="ScrollTableNormal"/>
        <w:tblW w:w="9071" w:type="dxa"/>
        <w:tblLayout w:type="fixed"/>
        <w:tblLook w:val="0020" w:firstRow="1" w:lastRow="0" w:firstColumn="0" w:lastColumn="0" w:noHBand="0" w:noVBand="0"/>
      </w:tblPr>
      <w:tblGrid>
        <w:gridCol w:w="1129"/>
        <w:gridCol w:w="7942"/>
      </w:tblGrid>
      <w:tr w:rsidR="004803FA" w14:paraId="78442775"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15D6DA6" w14:textId="77777777" w:rsidR="004803FA" w:rsidRDefault="004803FA" w:rsidP="00D24084">
            <w:r>
              <w:t>Produkčné prostredie</w:t>
            </w:r>
          </w:p>
        </w:tc>
      </w:tr>
      <w:tr w:rsidR="004803FA" w14:paraId="52E9A910" w14:textId="77777777" w:rsidTr="002C2BAC">
        <w:tc>
          <w:tcPr>
            <w:tcW w:w="1129" w:type="dxa"/>
            <w:tcMar>
              <w:top w:w="30" w:type="dxa"/>
              <w:left w:w="30" w:type="dxa"/>
              <w:bottom w:w="20" w:type="dxa"/>
              <w:right w:w="30" w:type="dxa"/>
            </w:tcMar>
          </w:tcPr>
          <w:p w14:paraId="69AAAF82" w14:textId="77777777" w:rsidR="004803FA" w:rsidRDefault="004803FA" w:rsidP="00D24084">
            <w:r>
              <w:t>WSDL</w:t>
            </w:r>
          </w:p>
        </w:tc>
        <w:tc>
          <w:tcPr>
            <w:tcW w:w="7942" w:type="dxa"/>
            <w:tcMar>
              <w:top w:w="30" w:type="dxa"/>
              <w:left w:w="30" w:type="dxa"/>
              <w:bottom w:w="20" w:type="dxa"/>
              <w:right w:w="30" w:type="dxa"/>
            </w:tcMar>
          </w:tcPr>
          <w:p w14:paraId="541C0B48" w14:textId="77777777" w:rsidR="004803FA" w:rsidRDefault="00000814" w:rsidP="00D24084">
            <w:hyperlink r:id="rId998" w:history="1">
              <w:r w:rsidR="00E947D8" w:rsidRPr="00493CD8">
                <w:rPr>
                  <w:rStyle w:val="Hypertextovprepojenie"/>
                </w:rPr>
                <w:t>https://ecm.financnasprava.sk/KS/eCM.MRP.ElektronickeSluzby.Svc.Wcf/ElektronickeSluzbyService.svc?wsdl</w:t>
              </w:r>
            </w:hyperlink>
            <w:r w:rsidR="00E947D8">
              <w:t xml:space="preserve"> </w:t>
            </w:r>
          </w:p>
        </w:tc>
      </w:tr>
      <w:tr w:rsidR="004803FA" w14:paraId="53670301" w14:textId="77777777" w:rsidTr="002C2BAC">
        <w:tc>
          <w:tcPr>
            <w:tcW w:w="1129" w:type="dxa"/>
            <w:tcMar>
              <w:top w:w="30" w:type="dxa"/>
              <w:left w:w="30" w:type="dxa"/>
              <w:bottom w:w="20" w:type="dxa"/>
              <w:right w:w="30" w:type="dxa"/>
            </w:tcMar>
          </w:tcPr>
          <w:p w14:paraId="6907B7D5" w14:textId="77777777" w:rsidR="004803FA" w:rsidRDefault="004803FA" w:rsidP="00D24084">
            <w:r>
              <w:t>URL</w:t>
            </w:r>
          </w:p>
        </w:tc>
        <w:tc>
          <w:tcPr>
            <w:tcW w:w="7942" w:type="dxa"/>
            <w:tcMar>
              <w:top w:w="30" w:type="dxa"/>
              <w:left w:w="30" w:type="dxa"/>
              <w:bottom w:w="20" w:type="dxa"/>
              <w:right w:w="30" w:type="dxa"/>
            </w:tcMar>
          </w:tcPr>
          <w:p w14:paraId="68244B3B" w14:textId="77777777" w:rsidR="004803FA" w:rsidRDefault="00000814" w:rsidP="00D24084">
            <w:hyperlink r:id="rId999" w:history="1">
              <w:r w:rsidR="00E947D8" w:rsidRPr="00493CD8">
                <w:rPr>
                  <w:rStyle w:val="Hypertextovprepojenie"/>
                </w:rPr>
                <w:t>https://ecm.financnasprava.sk/KS/eCM.MRP.ElektronickeSluzby.Svc.Wcf/ElektronickeSluzbyService.svc</w:t>
              </w:r>
            </w:hyperlink>
            <w:r w:rsidR="00E947D8">
              <w:t xml:space="preserve"> </w:t>
            </w:r>
          </w:p>
        </w:tc>
      </w:tr>
    </w:tbl>
    <w:p w14:paraId="31EB1EC5" w14:textId="77777777" w:rsidR="00690D96" w:rsidRDefault="00690D96" w:rsidP="00D24084"/>
    <w:p w14:paraId="24084A81" w14:textId="77777777" w:rsidR="00690D96" w:rsidRDefault="00690D96" w:rsidP="00D24084">
      <w:pPr>
        <w:pStyle w:val="Nadpis4"/>
      </w:pPr>
      <w:r>
        <w:t>Definícia dodatočných parametrov hlavičky správ (Header)</w:t>
      </w:r>
    </w:p>
    <w:p w14:paraId="6D1EEFA8" w14:textId="77777777" w:rsidR="00690D96" w:rsidRDefault="00690D96" w:rsidP="00D24084">
      <w:r>
        <w:t>Pre dané rozhranie nie sú definované dodatočné parametre hlavičky správ.</w:t>
      </w:r>
    </w:p>
    <w:p w14:paraId="56DCF418" w14:textId="77777777" w:rsidR="00690D96" w:rsidRDefault="00690D96" w:rsidP="00D24084">
      <w:pPr>
        <w:pStyle w:val="Nadpis4"/>
      </w:pPr>
      <w:r>
        <w:t>Popis spôsobu zabezpečenia a autentifikácie pri volaní operácií služby</w:t>
      </w:r>
    </w:p>
    <w:p w14:paraId="758D247E" w14:textId="77777777" w:rsidR="00690D96" w:rsidRDefault="00690D96" w:rsidP="00D24084">
      <w:r>
        <w:t>Služba je voľne dostupná pre potreby prihlasovania.</w:t>
      </w:r>
    </w:p>
    <w:p w14:paraId="42BDE591" w14:textId="77777777" w:rsidR="00690D96" w:rsidRDefault="00690D96" w:rsidP="00D24084">
      <w:pPr>
        <w:pStyle w:val="Nadpis4"/>
      </w:pPr>
      <w:r>
        <w:lastRenderedPageBreak/>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690D96" w14:paraId="0C0977F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0A1CC5D1" w14:textId="77777777" w:rsidR="00690D96" w:rsidRDefault="00690D96" w:rsidP="00D24084">
            <w:r>
              <w:t>Krok</w:t>
            </w:r>
          </w:p>
        </w:tc>
        <w:tc>
          <w:tcPr>
            <w:tcW w:w="3628" w:type="dxa"/>
            <w:tcMar>
              <w:top w:w="30" w:type="dxa"/>
              <w:left w:w="30" w:type="dxa"/>
              <w:bottom w:w="20" w:type="dxa"/>
              <w:right w:w="30" w:type="dxa"/>
            </w:tcMar>
          </w:tcPr>
          <w:p w14:paraId="0CDDAA1C" w14:textId="77777777" w:rsidR="00690D96" w:rsidRDefault="00690D96" w:rsidP="00D24084">
            <w:r>
              <w:t>Akcia</w:t>
            </w:r>
          </w:p>
        </w:tc>
        <w:tc>
          <w:tcPr>
            <w:tcW w:w="4989" w:type="dxa"/>
            <w:tcMar>
              <w:top w:w="30" w:type="dxa"/>
              <w:left w:w="30" w:type="dxa"/>
              <w:bottom w:w="20" w:type="dxa"/>
              <w:right w:w="30" w:type="dxa"/>
            </w:tcMar>
          </w:tcPr>
          <w:p w14:paraId="2ED3BD14" w14:textId="77777777" w:rsidR="00690D96" w:rsidRDefault="00690D96" w:rsidP="00D24084">
            <w:r>
              <w:t>Očakávaný výsledok</w:t>
            </w:r>
          </w:p>
        </w:tc>
      </w:tr>
      <w:tr w:rsidR="00690D96" w14:paraId="217ED0EE" w14:textId="77777777" w:rsidTr="00690D96">
        <w:tc>
          <w:tcPr>
            <w:tcW w:w="454" w:type="dxa"/>
            <w:tcMar>
              <w:top w:w="30" w:type="dxa"/>
              <w:left w:w="30" w:type="dxa"/>
              <w:bottom w:w="20" w:type="dxa"/>
              <w:right w:w="30" w:type="dxa"/>
            </w:tcMar>
          </w:tcPr>
          <w:p w14:paraId="624D08F0" w14:textId="77777777" w:rsidR="00690D96" w:rsidRDefault="00690D96" w:rsidP="00D24084">
            <w:r>
              <w:t>1.</w:t>
            </w:r>
          </w:p>
        </w:tc>
        <w:tc>
          <w:tcPr>
            <w:tcW w:w="3628" w:type="dxa"/>
            <w:tcMar>
              <w:top w:w="30" w:type="dxa"/>
              <w:left w:w="30" w:type="dxa"/>
              <w:bottom w:w="20" w:type="dxa"/>
              <w:right w:w="30" w:type="dxa"/>
            </w:tcMar>
          </w:tcPr>
          <w:p w14:paraId="405CCBD5" w14:textId="77777777" w:rsidR="00690D96" w:rsidRDefault="00690D96" w:rsidP="00D24084">
            <w:r>
              <w:t>Používateľ poskytne vstupný parameter tokenDescriptor</w:t>
            </w:r>
          </w:p>
        </w:tc>
        <w:tc>
          <w:tcPr>
            <w:tcW w:w="4989" w:type="dxa"/>
            <w:tcMar>
              <w:top w:w="30" w:type="dxa"/>
              <w:left w:w="30" w:type="dxa"/>
              <w:bottom w:w="20" w:type="dxa"/>
              <w:right w:w="30" w:type="dxa"/>
            </w:tcMar>
          </w:tcPr>
          <w:p w14:paraId="430492C1" w14:textId="77777777" w:rsidR="00690D96" w:rsidRDefault="00690D96" w:rsidP="00D24084">
            <w:r>
              <w:t>Služba na základe poskytnutých vstupných údajov odhlási používateľa z IS CEP</w:t>
            </w:r>
          </w:p>
        </w:tc>
      </w:tr>
    </w:tbl>
    <w:p w14:paraId="1921F3A2" w14:textId="77777777" w:rsidR="00690D96" w:rsidRDefault="00690D96"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690D96" w14:paraId="1119FE0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C5808" w14:textId="77777777" w:rsidR="00690D96" w:rsidRDefault="00690D96" w:rsidP="00D24084">
            <w:r>
              <w:t>Názov metódy</w:t>
            </w:r>
          </w:p>
        </w:tc>
      </w:tr>
      <w:tr w:rsidR="00690D96" w14:paraId="79830FAD" w14:textId="77777777" w:rsidTr="00690D96">
        <w:tc>
          <w:tcPr>
            <w:tcW w:w="9071" w:type="dxa"/>
            <w:tcMar>
              <w:top w:w="30" w:type="dxa"/>
              <w:left w:w="30" w:type="dxa"/>
              <w:bottom w:w="20" w:type="dxa"/>
              <w:right w:w="30" w:type="dxa"/>
            </w:tcMar>
          </w:tcPr>
          <w:p w14:paraId="2D3230B3" w14:textId="77777777" w:rsidR="00690D96" w:rsidRDefault="00690D96" w:rsidP="00D24084">
            <w:r>
              <w:t>Odhlasenie</w:t>
            </w:r>
          </w:p>
        </w:tc>
      </w:tr>
    </w:tbl>
    <w:p w14:paraId="33FD5915" w14:textId="77777777" w:rsidR="00690D96" w:rsidRDefault="00690D96" w:rsidP="00D24084"/>
    <w:tbl>
      <w:tblPr>
        <w:tblStyle w:val="ScrollTableNormal"/>
        <w:tblW w:w="9071" w:type="dxa"/>
        <w:tblLayout w:type="fixed"/>
        <w:tblLook w:val="0020" w:firstRow="1" w:lastRow="0" w:firstColumn="0" w:lastColumn="0" w:noHBand="0" w:noVBand="0"/>
      </w:tblPr>
      <w:tblGrid>
        <w:gridCol w:w="1980"/>
        <w:gridCol w:w="7091"/>
      </w:tblGrid>
      <w:tr w:rsidR="00690D96" w14:paraId="3DB4F4C7"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94F5093" w14:textId="77777777" w:rsidR="00690D96" w:rsidRDefault="00690D96" w:rsidP="00D24084">
            <w:r>
              <w:t>Vstupný parameter</w:t>
            </w:r>
          </w:p>
        </w:tc>
        <w:tc>
          <w:tcPr>
            <w:tcW w:w="7091" w:type="dxa"/>
            <w:tcMar>
              <w:top w:w="30" w:type="dxa"/>
              <w:left w:w="30" w:type="dxa"/>
              <w:bottom w:w="20" w:type="dxa"/>
              <w:right w:w="30" w:type="dxa"/>
            </w:tcMar>
          </w:tcPr>
          <w:p w14:paraId="12D2D7FE" w14:textId="77777777" w:rsidR="00690D96" w:rsidRDefault="00690D96" w:rsidP="00D24084">
            <w:r>
              <w:t>Popis</w:t>
            </w:r>
          </w:p>
        </w:tc>
      </w:tr>
      <w:tr w:rsidR="00690D96" w14:paraId="3A9FB0F7" w14:textId="77777777" w:rsidTr="00690D96">
        <w:tc>
          <w:tcPr>
            <w:tcW w:w="1980" w:type="dxa"/>
            <w:tcMar>
              <w:top w:w="30" w:type="dxa"/>
              <w:left w:w="30" w:type="dxa"/>
              <w:bottom w:w="20" w:type="dxa"/>
              <w:right w:w="30" w:type="dxa"/>
            </w:tcMar>
          </w:tcPr>
          <w:p w14:paraId="621F5766" w14:textId="77777777" w:rsidR="00690D96" w:rsidRDefault="00690D96" w:rsidP="00D24084">
            <w:r>
              <w:t>tokenDescriptor</w:t>
            </w:r>
          </w:p>
        </w:tc>
        <w:tc>
          <w:tcPr>
            <w:tcW w:w="7091" w:type="dxa"/>
            <w:tcMar>
              <w:top w:w="30" w:type="dxa"/>
              <w:left w:w="30" w:type="dxa"/>
              <w:bottom w:w="20" w:type="dxa"/>
              <w:right w:w="30" w:type="dxa"/>
            </w:tcMar>
          </w:tcPr>
          <w:p w14:paraId="6768CD7A" w14:textId="77777777" w:rsidR="00690D96" w:rsidRDefault="00690D96" w:rsidP="00D24084">
            <w:r>
              <w:t>Získa sa úspešnou autentifikáciou pri volaní elektronickej služby Prihlásenie certifikátom alebo Prihlásenie menom a heslom</w:t>
            </w:r>
          </w:p>
        </w:tc>
      </w:tr>
    </w:tbl>
    <w:p w14:paraId="1B54BFEF" w14:textId="77777777" w:rsidR="00690D96" w:rsidRDefault="00690D96" w:rsidP="00D24084"/>
    <w:tbl>
      <w:tblPr>
        <w:tblStyle w:val="ScrollTableNormal"/>
        <w:tblW w:w="0" w:type="auto"/>
        <w:tblLayout w:type="fixed"/>
        <w:tblLook w:val="0020" w:firstRow="1" w:lastRow="0" w:firstColumn="0" w:lastColumn="0" w:noHBand="0" w:noVBand="0"/>
      </w:tblPr>
      <w:tblGrid>
        <w:gridCol w:w="9071"/>
      </w:tblGrid>
      <w:tr w:rsidR="00C65BD1" w:rsidRPr="001A266C" w14:paraId="3B0D7668"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540340" w14:textId="77777777" w:rsidR="00C65BD1" w:rsidRPr="001A266C" w:rsidRDefault="00C65BD1" w:rsidP="00D24084">
            <w:pPr>
              <w:rPr>
                <w:sz w:val="16"/>
                <w:szCs w:val="16"/>
              </w:rPr>
            </w:pPr>
            <w:r w:rsidRPr="001A266C">
              <w:t>Request</w:t>
            </w:r>
          </w:p>
        </w:tc>
      </w:tr>
      <w:tr w:rsidR="00C65BD1" w:rsidRPr="001A266C" w14:paraId="042CC3BD" w14:textId="77777777" w:rsidTr="002C2BAC">
        <w:tc>
          <w:tcPr>
            <w:tcW w:w="9071" w:type="dxa"/>
            <w:tcMar>
              <w:top w:w="30" w:type="dxa"/>
              <w:left w:w="30" w:type="dxa"/>
              <w:bottom w:w="20" w:type="dxa"/>
              <w:right w:w="30" w:type="dxa"/>
            </w:tcMar>
          </w:tcPr>
          <w:p w14:paraId="0E844A8D" w14:textId="77777777" w:rsidR="00C65BD1" w:rsidRPr="001A266C" w:rsidRDefault="00C65BD1" w:rsidP="00D24084">
            <w:r w:rsidRPr="001A266C">
              <w:t>&lt;soap:Envelope xmlns:soap="</w:t>
            </w:r>
            <w:hyperlink r:id="rId1000" w:history="1">
              <w:r w:rsidRPr="001A266C">
                <w:rPr>
                  <w:rStyle w:val="Hypertextovprepojenie"/>
                  <w:sz w:val="16"/>
                  <w:szCs w:val="16"/>
                </w:rPr>
                <w:t>http://www.w3.org/2003/05/soap-envelope</w:t>
              </w:r>
            </w:hyperlink>
            <w:r w:rsidRPr="001A266C">
              <w:t>" xmlns:elek="</w:t>
            </w:r>
            <w:hyperlink r:id="rId1001" w:history="1">
              <w:r w:rsidRPr="001A266C">
                <w:rPr>
                  <w:rStyle w:val="Hypertextovprepojenie"/>
                  <w:sz w:val="16"/>
                  <w:szCs w:val="16"/>
                </w:rPr>
                <w:t>http://www.cep.financnasprava.sk/ElektronickeSluzby</w:t>
              </w:r>
            </w:hyperlink>
            <w:r w:rsidRPr="001A266C">
              <w:t>" xmlns:odh="</w:t>
            </w:r>
            <w:hyperlink r:id="rId1002" w:history="1">
              <w:r w:rsidRPr="001A266C">
                <w:rPr>
                  <w:rStyle w:val="Hypertextovprepojenie"/>
                  <w:sz w:val="16"/>
                  <w:szCs w:val="16"/>
                </w:rPr>
                <w:t>http://www.cep.financnasprava.sk/ElektronickeSluzby/Odhlasenie</w:t>
              </w:r>
            </w:hyperlink>
            <w:r w:rsidRPr="001A266C">
              <w:t>" xmlns:aut="</w:t>
            </w:r>
            <w:hyperlink r:id="rId1003"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445DEC32" w14:textId="77777777" w:rsidR="00C65BD1" w:rsidRDefault="00C65BD1" w:rsidP="00D24084"/>
    <w:tbl>
      <w:tblPr>
        <w:tblStyle w:val="ScrollTableNormal"/>
        <w:tblW w:w="0" w:type="auto"/>
        <w:tblLayout w:type="fixed"/>
        <w:tblLook w:val="0020" w:firstRow="1" w:lastRow="0" w:firstColumn="0" w:lastColumn="0" w:noHBand="0" w:noVBand="0"/>
      </w:tblPr>
      <w:tblGrid>
        <w:gridCol w:w="9071"/>
      </w:tblGrid>
      <w:tr w:rsidR="00C65BD1" w:rsidRPr="001A266C" w14:paraId="11302861"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3B1F64" w14:textId="77777777" w:rsidR="00C65BD1" w:rsidRPr="001A266C" w:rsidRDefault="00C65BD1" w:rsidP="00D24084">
            <w:pPr>
              <w:rPr>
                <w:sz w:val="16"/>
                <w:szCs w:val="16"/>
              </w:rPr>
            </w:pPr>
            <w:r w:rsidRPr="001A266C">
              <w:t>Response</w:t>
            </w:r>
          </w:p>
        </w:tc>
      </w:tr>
      <w:tr w:rsidR="00C65BD1" w:rsidRPr="001A266C" w14:paraId="67180670" w14:textId="77777777" w:rsidTr="002C2BAC">
        <w:tc>
          <w:tcPr>
            <w:tcW w:w="9071" w:type="dxa"/>
            <w:tcMar>
              <w:top w:w="30" w:type="dxa"/>
              <w:left w:w="30" w:type="dxa"/>
              <w:bottom w:w="20" w:type="dxa"/>
              <w:right w:w="30" w:type="dxa"/>
            </w:tcMar>
          </w:tcPr>
          <w:p w14:paraId="7F89DE09" w14:textId="77777777" w:rsidR="00C65BD1" w:rsidRPr="001A266C" w:rsidRDefault="00C65BD1" w:rsidP="00D24084">
            <w:r w:rsidRPr="001A266C">
              <w:t>&lt;s:Envelope xmlns:s="</w:t>
            </w:r>
            <w:hyperlink r:id="rId1004" w:history="1">
              <w:r w:rsidRPr="001A266C">
                <w:rPr>
                  <w:rStyle w:val="Hypertextovprepojenie"/>
                  <w:sz w:val="16"/>
                  <w:szCs w:val="16"/>
                </w:rPr>
                <w:t>http://www.w3.org/2003/05/soap-envelope</w:t>
              </w:r>
            </w:hyperlink>
            <w:r w:rsidRPr="001A266C">
              <w:t>" xmlns:a="</w:t>
            </w:r>
            <w:hyperlink r:id="rId1005"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1006" w:history="1">
              <w:r w:rsidRPr="001A266C">
                <w:rPr>
                  <w:rStyle w:val="Hypertextovprepojenie"/>
                  <w:sz w:val="16"/>
                  <w:szCs w:val="16"/>
                </w:rPr>
                <w:t>http://www.cep.financnasprava.sk/ElektronickeSluzby</w:t>
              </w:r>
            </w:hyperlink>
            <w:r w:rsidRPr="001A266C">
              <w:t>"&gt;</w:t>
            </w:r>
            <w:r w:rsidRPr="001A266C">
              <w:br/>
              <w:t>            &lt;OdhlasenieResult xmlns:b="</w:t>
            </w:r>
            <w:hyperlink r:id="rId1007" w:history="1">
              <w:r w:rsidRPr="001A266C">
                <w:rPr>
                  <w:rStyle w:val="Hypertextovprepojenie"/>
                  <w:sz w:val="16"/>
                  <w:szCs w:val="16"/>
                </w:rPr>
                <w:t>http://www.cep.financnasprava.sk/ElektronickeSluzby/Odhlasenie</w:t>
              </w:r>
            </w:hyperlink>
            <w:r w:rsidRPr="001A266C">
              <w:t>" xmlns:i="</w:t>
            </w:r>
            <w:hyperlink r:id="rId1008" w:history="1">
              <w:r w:rsidRPr="001A266C">
                <w:rPr>
                  <w:rStyle w:val="Hypertextovprepojenie"/>
                  <w:sz w:val="16"/>
                  <w:szCs w:val="16"/>
                </w:rPr>
                <w:t>http://www.w3.org/2001/XMLSchema-instance</w:t>
              </w:r>
            </w:hyperlink>
            <w:r w:rsidRPr="001A266C">
              <w:t>"&gt;</w:t>
            </w:r>
            <w:r w:rsidRPr="001A266C">
              <w:br/>
              <w:t>                &lt;NavratovaHodnota xmlns="</w:t>
            </w:r>
            <w:hyperlink r:id="rId1009" w:history="1">
              <w:r w:rsidRPr="001A266C">
                <w:rPr>
                  <w:rStyle w:val="Hypertextovprepojenie"/>
                  <w:sz w:val="16"/>
                  <w:szCs w:val="16"/>
                </w:rPr>
                <w:t>http://www.cep.financnasprava.sk/ElektronickeSluzby/OutputBase</w:t>
              </w:r>
            </w:hyperlink>
            <w:r w:rsidRPr="001A266C">
              <w:t>" xmlns:c="</w:t>
            </w:r>
            <w:hyperlink r:id="rId1010"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1FBBEA9B" w14:textId="77777777" w:rsidR="00C65BD1" w:rsidRDefault="00C65BD1" w:rsidP="00D24084"/>
    <w:p w14:paraId="0723EFB7" w14:textId="77777777" w:rsidR="00690D96" w:rsidRDefault="00690D96"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690D96" w14:paraId="18F04B2F"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8AFE3D3" w14:textId="77777777" w:rsidR="00690D96" w:rsidRDefault="00690D96" w:rsidP="00D24084">
            <w:r>
              <w:t>Kód</w:t>
            </w:r>
          </w:p>
        </w:tc>
        <w:tc>
          <w:tcPr>
            <w:tcW w:w="3628" w:type="dxa"/>
            <w:tcMar>
              <w:top w:w="30" w:type="dxa"/>
              <w:left w:w="30" w:type="dxa"/>
              <w:bottom w:w="20" w:type="dxa"/>
              <w:right w:w="30" w:type="dxa"/>
            </w:tcMar>
          </w:tcPr>
          <w:p w14:paraId="5EC3CCCC" w14:textId="77777777" w:rsidR="00690D96" w:rsidRDefault="00690D96" w:rsidP="00D24084">
            <w:r>
              <w:t>Popís</w:t>
            </w:r>
          </w:p>
        </w:tc>
        <w:tc>
          <w:tcPr>
            <w:tcW w:w="3628" w:type="dxa"/>
            <w:tcMar>
              <w:top w:w="30" w:type="dxa"/>
              <w:left w:w="30" w:type="dxa"/>
              <w:bottom w:w="20" w:type="dxa"/>
              <w:right w:w="30" w:type="dxa"/>
            </w:tcMar>
          </w:tcPr>
          <w:p w14:paraId="1894A253" w14:textId="77777777" w:rsidR="00690D96" w:rsidRDefault="00690D96" w:rsidP="00D24084">
            <w:r>
              <w:t>Špecifikácia chyby</w:t>
            </w:r>
          </w:p>
        </w:tc>
        <w:tc>
          <w:tcPr>
            <w:tcW w:w="907" w:type="dxa"/>
            <w:tcMar>
              <w:top w:w="30" w:type="dxa"/>
              <w:left w:w="30" w:type="dxa"/>
              <w:bottom w:w="20" w:type="dxa"/>
              <w:right w:w="30" w:type="dxa"/>
            </w:tcMar>
          </w:tcPr>
          <w:p w14:paraId="1924196E" w14:textId="77777777" w:rsidR="00690D96" w:rsidRDefault="00690D96" w:rsidP="00D24084">
            <w:r>
              <w:t>Typ chyby</w:t>
            </w:r>
          </w:p>
        </w:tc>
      </w:tr>
      <w:tr w:rsidR="00690D96" w14:paraId="4E211645" w14:textId="77777777" w:rsidTr="00690D96">
        <w:tc>
          <w:tcPr>
            <w:tcW w:w="907" w:type="dxa"/>
            <w:tcMar>
              <w:top w:w="30" w:type="dxa"/>
              <w:left w:w="30" w:type="dxa"/>
              <w:bottom w:w="20" w:type="dxa"/>
              <w:right w:w="30" w:type="dxa"/>
            </w:tcMar>
          </w:tcPr>
          <w:p w14:paraId="558102B8" w14:textId="77777777" w:rsidR="00690D96" w:rsidRDefault="00690D96" w:rsidP="00D24084">
            <w:r>
              <w:t>20</w:t>
            </w:r>
          </w:p>
        </w:tc>
        <w:tc>
          <w:tcPr>
            <w:tcW w:w="3628" w:type="dxa"/>
            <w:tcMar>
              <w:top w:w="30" w:type="dxa"/>
              <w:left w:w="30" w:type="dxa"/>
              <w:bottom w:w="20" w:type="dxa"/>
              <w:right w:w="30" w:type="dxa"/>
            </w:tcMar>
          </w:tcPr>
          <w:p w14:paraId="515232F8" w14:textId="77777777" w:rsidR="00690D96" w:rsidRDefault="00690D96" w:rsidP="00D24084">
            <w:r>
              <w:t>Neúspešný pokus o odhlásenie zo systému</w:t>
            </w:r>
          </w:p>
        </w:tc>
        <w:tc>
          <w:tcPr>
            <w:tcW w:w="3628" w:type="dxa"/>
            <w:tcMar>
              <w:top w:w="30" w:type="dxa"/>
              <w:left w:w="30" w:type="dxa"/>
              <w:bottom w:w="20" w:type="dxa"/>
              <w:right w:w="30" w:type="dxa"/>
            </w:tcMar>
          </w:tcPr>
          <w:p w14:paraId="597A4409" w14:textId="77777777" w:rsidR="00690D96" w:rsidRDefault="00690D96" w:rsidP="00D24084">
            <w:r>
              <w:t>Neúspešný pokus o odhlásenie zo systému</w:t>
            </w:r>
          </w:p>
        </w:tc>
        <w:tc>
          <w:tcPr>
            <w:tcW w:w="907" w:type="dxa"/>
            <w:tcMar>
              <w:top w:w="30" w:type="dxa"/>
              <w:left w:w="30" w:type="dxa"/>
              <w:bottom w:w="20" w:type="dxa"/>
              <w:right w:w="30" w:type="dxa"/>
            </w:tcMar>
          </w:tcPr>
          <w:p w14:paraId="4290F558" w14:textId="77777777" w:rsidR="00690D96" w:rsidRDefault="00690D96" w:rsidP="00D24084">
            <w:r>
              <w:t>Bizniss</w:t>
            </w:r>
          </w:p>
        </w:tc>
      </w:tr>
    </w:tbl>
    <w:p w14:paraId="66604515" w14:textId="77777777" w:rsidR="00690D96" w:rsidRPr="00690D96" w:rsidRDefault="00690D96" w:rsidP="00D24084"/>
    <w:p w14:paraId="164725AD" w14:textId="434178F7" w:rsidR="008021DA" w:rsidRDefault="001B574F" w:rsidP="00D24084">
      <w:pPr>
        <w:pStyle w:val="Nadpis1"/>
      </w:pPr>
      <w:bookmarkStart w:id="460" w:name="_Ref71189510"/>
      <w:bookmarkStart w:id="461" w:name="_Toc101774475"/>
      <w:r>
        <w:lastRenderedPageBreak/>
        <w:t xml:space="preserve">Usmernenie pre </w:t>
      </w:r>
      <w:r w:rsidR="00F130AE">
        <w:t>IS deklarantov</w:t>
      </w:r>
      <w:bookmarkEnd w:id="460"/>
      <w:bookmarkEnd w:id="461"/>
    </w:p>
    <w:p w14:paraId="427D18AB" w14:textId="77777777" w:rsidR="00772802" w:rsidRDefault="00772802" w:rsidP="00D24084">
      <w:r>
        <w:t>Kapitola obsahuje integračný predpis, ktorý by mali doržiavať integrujúce subjekty pre načítanie histórie komunikácie. Tento predpis sa týka elektronických služieb:</w:t>
      </w:r>
    </w:p>
    <w:p w14:paraId="54282226" w14:textId="77777777" w:rsidR="00772802" w:rsidRDefault="00772802" w:rsidP="00D24084">
      <w:pPr>
        <w:pStyle w:val="Odsekzoznamu"/>
        <w:numPr>
          <w:ilvl w:val="0"/>
          <w:numId w:val="65"/>
        </w:numPr>
      </w:pPr>
      <w:r>
        <w:fldChar w:fldCharType="begin"/>
      </w:r>
      <w:r>
        <w:instrText xml:space="preserve"> REF scroll-bookmark-201 \h </w:instrText>
      </w:r>
      <w:r>
        <w:fldChar w:fldCharType="separate"/>
      </w:r>
      <w:r w:rsidR="00207F41">
        <w:t>Poskytnutie histórie komunikácie</w:t>
      </w:r>
      <w:r>
        <w:fldChar w:fldCharType="end"/>
      </w:r>
    </w:p>
    <w:p w14:paraId="22B2F754" w14:textId="77777777" w:rsidR="00772802" w:rsidRDefault="00772802" w:rsidP="00D24084">
      <w:pPr>
        <w:pStyle w:val="Odsekzoznamu"/>
        <w:numPr>
          <w:ilvl w:val="0"/>
          <w:numId w:val="65"/>
        </w:numPr>
      </w:pPr>
      <w:r>
        <w:fldChar w:fldCharType="begin"/>
      </w:r>
      <w:r>
        <w:instrText xml:space="preserve"> REF scroll-bookmark-223 \h </w:instrText>
      </w:r>
      <w:r>
        <w:fldChar w:fldCharType="separate"/>
      </w:r>
      <w:r w:rsidR="00207F41">
        <w:t>Poskytnutie histórie komunikácie príloh k dovoznému colnému vyhláseniu</w:t>
      </w:r>
      <w:r>
        <w:fldChar w:fldCharType="end"/>
      </w:r>
    </w:p>
    <w:p w14:paraId="46C71E18" w14:textId="77777777" w:rsidR="00772802" w:rsidRDefault="00772802" w:rsidP="00D24084">
      <w:pPr>
        <w:pStyle w:val="Odsekzoznamu"/>
        <w:numPr>
          <w:ilvl w:val="0"/>
          <w:numId w:val="65"/>
        </w:numPr>
      </w:pPr>
      <w:r>
        <w:fldChar w:fldCharType="begin"/>
      </w:r>
      <w:r>
        <w:instrText xml:space="preserve"> REF _Ref71188559 \h </w:instrText>
      </w:r>
      <w:r>
        <w:fldChar w:fldCharType="separate"/>
      </w:r>
      <w:r w:rsidR="00207F41">
        <w:t>Poskytnutie histórie komunikácie v režime eIDAS</w:t>
      </w:r>
      <w:r>
        <w:fldChar w:fldCharType="end"/>
      </w:r>
      <w:r>
        <w:t xml:space="preserve"> </w:t>
      </w:r>
    </w:p>
    <w:p w14:paraId="5FDA4A9F" w14:textId="77777777" w:rsidR="00772802" w:rsidRDefault="00772802" w:rsidP="00D24084">
      <w:pPr>
        <w:pStyle w:val="Odsekzoznamu"/>
        <w:numPr>
          <w:ilvl w:val="0"/>
          <w:numId w:val="65"/>
        </w:numPr>
      </w:pPr>
      <w:r>
        <w:fldChar w:fldCharType="begin"/>
      </w:r>
      <w:r>
        <w:instrText xml:space="preserve"> REF _Ref71188575 \h </w:instrText>
      </w:r>
      <w:r>
        <w:fldChar w:fldCharType="separate"/>
      </w:r>
      <w:r w:rsidR="00207F41">
        <w:t>Poskytnutie histórie komunikácie príloh k colnému vyhláseniu v režime eIDAS</w:t>
      </w:r>
      <w:r>
        <w:fldChar w:fldCharType="end"/>
      </w:r>
    </w:p>
    <w:p w14:paraId="546D8FAD" w14:textId="77777777" w:rsidR="00772802" w:rsidRDefault="00772802" w:rsidP="00D24084">
      <w:pPr>
        <w:pStyle w:val="Odsekzoznamu"/>
        <w:numPr>
          <w:ilvl w:val="0"/>
          <w:numId w:val="65"/>
        </w:numPr>
      </w:pPr>
      <w:r>
        <w:fldChar w:fldCharType="begin"/>
      </w:r>
      <w:r>
        <w:instrText xml:space="preserve"> REF _Ref71188591 \h </w:instrText>
      </w:r>
      <w:r>
        <w:fldChar w:fldCharType="separate"/>
      </w:r>
      <w:r w:rsidR="00207F41">
        <w:t>Poskytnutie histórie komunikácie eCommerce/ICS2 Portálu</w:t>
      </w:r>
      <w:r>
        <w:fldChar w:fldCharType="end"/>
      </w:r>
    </w:p>
    <w:p w14:paraId="0A2DB87E" w14:textId="77777777" w:rsidR="00772802" w:rsidRDefault="00772802" w:rsidP="00D24084"/>
    <w:p w14:paraId="170B68AE" w14:textId="77777777" w:rsidR="00772802" w:rsidRDefault="00772802" w:rsidP="00D24084"/>
    <w:p w14:paraId="2BBBA9D0" w14:textId="77777777" w:rsidR="00507437" w:rsidRDefault="00507437" w:rsidP="00D24084">
      <w:r w:rsidRPr="00766A7B">
        <w:t>Pre zabezpečenie plynulej prevádzky IS CEP platia odporúčania nižšie, ktoré by mali tvorcovia IS deklarantov dodržiavať pri volaní služieb v procese sťahovanie histórie úradnej komunikácie.</w:t>
      </w:r>
    </w:p>
    <w:p w14:paraId="596E58CB" w14:textId="77777777" w:rsidR="00507437" w:rsidRDefault="00507437" w:rsidP="00D24084"/>
    <w:p w14:paraId="7951417A" w14:textId="77777777" w:rsidR="00507437" w:rsidRPr="00936D07" w:rsidRDefault="00507437" w:rsidP="00D24084">
      <w:r w:rsidRPr="00936D07">
        <w:t>Frekvencia volania služieb</w:t>
      </w:r>
    </w:p>
    <w:p w14:paraId="3D49EE71" w14:textId="77777777" w:rsidR="00772802" w:rsidRPr="00C117D0" w:rsidRDefault="00772802" w:rsidP="00D24084">
      <w:r>
        <w:t xml:space="preserve">IS deklarantov </w:t>
      </w:r>
      <w:r w:rsidRPr="00C117D0">
        <w:t>by mal</w:t>
      </w:r>
      <w:r>
        <w:t>i</w:t>
      </w:r>
      <w:r w:rsidRPr="00C117D0">
        <w:t xml:space="preserve"> vo svojej implementácii zohľadniť odporúčanú frekvenciu sťahovania </w:t>
      </w:r>
      <w:r>
        <w:t>histórie úradnej komunikácie</w:t>
      </w:r>
      <w:r w:rsidRPr="00C117D0">
        <w:t>:</w:t>
      </w:r>
    </w:p>
    <w:p w14:paraId="584D281C" w14:textId="77777777" w:rsidR="00772802" w:rsidRPr="00C117D0" w:rsidRDefault="00772802" w:rsidP="00D24084">
      <w:pPr>
        <w:pStyle w:val="Odsekzoznamu"/>
        <w:numPr>
          <w:ilvl w:val="0"/>
          <w:numId w:val="64"/>
        </w:numPr>
      </w:pPr>
      <w:r>
        <w:t>v</w:t>
      </w:r>
      <w:r w:rsidRPr="00C117D0">
        <w:t> produk</w:t>
      </w:r>
      <w:r>
        <w:t>č</w:t>
      </w:r>
      <w:r w:rsidRPr="00C117D0">
        <w:t>nej prev</w:t>
      </w:r>
      <w:r>
        <w:t>á</w:t>
      </w:r>
      <w:r w:rsidRPr="00C117D0">
        <w:t>dzke vola</w:t>
      </w:r>
      <w:r>
        <w:t>ť</w:t>
      </w:r>
      <w:r w:rsidRPr="00C117D0">
        <w:t xml:space="preserve"> na</w:t>
      </w:r>
      <w:r>
        <w:t>čí</w:t>
      </w:r>
      <w:r w:rsidRPr="00C117D0">
        <w:t>tavanie nov</w:t>
      </w:r>
      <w:r>
        <w:t>ý</w:t>
      </w:r>
      <w:r w:rsidRPr="00C117D0">
        <w:t xml:space="preserve">ch </w:t>
      </w:r>
      <w:r>
        <w:t>správ</w:t>
      </w:r>
      <w:r w:rsidRPr="00C117D0">
        <w:t xml:space="preserve"> maxim</w:t>
      </w:r>
      <w:r>
        <w:t>á</w:t>
      </w:r>
      <w:r w:rsidRPr="00C117D0">
        <w:t>lne raz za min</w:t>
      </w:r>
      <w:r>
        <w:t>ú</w:t>
      </w:r>
      <w:r w:rsidRPr="00C117D0">
        <w:t>tu</w:t>
      </w:r>
    </w:p>
    <w:p w14:paraId="2308A9D1" w14:textId="77777777" w:rsidR="00772802" w:rsidRPr="00C117D0" w:rsidRDefault="00772802" w:rsidP="00D24084">
      <w:pPr>
        <w:pStyle w:val="Odsekzoznamu"/>
        <w:numPr>
          <w:ilvl w:val="0"/>
          <w:numId w:val="64"/>
        </w:numPr>
      </w:pPr>
      <w:r w:rsidRPr="00C117D0">
        <w:t>v testovacej prev</w:t>
      </w:r>
      <w:r>
        <w:t>á</w:t>
      </w:r>
      <w:r w:rsidRPr="00C117D0">
        <w:t>dzke vola</w:t>
      </w:r>
      <w:r>
        <w:t>ť</w:t>
      </w:r>
      <w:r w:rsidRPr="00C117D0">
        <w:t xml:space="preserve"> na</w:t>
      </w:r>
      <w:r>
        <w:t>čí</w:t>
      </w:r>
      <w:r w:rsidRPr="00C117D0">
        <w:t>tavanie nov</w:t>
      </w:r>
      <w:r>
        <w:t>ých správ</w:t>
      </w:r>
      <w:r w:rsidRPr="00C117D0">
        <w:t xml:space="preserve"> maxim</w:t>
      </w:r>
      <w:r>
        <w:t>á</w:t>
      </w:r>
      <w:r w:rsidRPr="00C117D0">
        <w:t>lne raz za 5 min</w:t>
      </w:r>
      <w:r>
        <w:t>ú</w:t>
      </w:r>
      <w:r w:rsidRPr="00C117D0">
        <w:t>t</w:t>
      </w:r>
      <w:r>
        <w:t xml:space="preserve"> – týmto sa zabezpečí efektívne </w:t>
      </w:r>
      <w:r w:rsidRPr="00C117D0">
        <w:t xml:space="preserve">preverovanie </w:t>
      </w:r>
      <w:r>
        <w:t xml:space="preserve">prípadných </w:t>
      </w:r>
      <w:r w:rsidRPr="00C117D0">
        <w:t>servisn</w:t>
      </w:r>
      <w:r>
        <w:t>ých</w:t>
      </w:r>
      <w:r w:rsidRPr="00C117D0">
        <w:t xml:space="preserve"> po</w:t>
      </w:r>
      <w:r>
        <w:t>ži</w:t>
      </w:r>
      <w:r w:rsidRPr="00C117D0">
        <w:t>adav</w:t>
      </w:r>
      <w:r>
        <w:t>iek</w:t>
      </w:r>
      <w:r w:rsidRPr="00C117D0">
        <w:t xml:space="preserve"> pri </w:t>
      </w:r>
      <w:r>
        <w:t xml:space="preserve">testovaní </w:t>
      </w:r>
      <w:r w:rsidRPr="00C117D0">
        <w:t>integr</w:t>
      </w:r>
      <w:r>
        <w:t>á</w:t>
      </w:r>
      <w:r w:rsidRPr="00C117D0">
        <w:t>ci</w:t>
      </w:r>
      <w:r>
        <w:t>í jednotlivých IS deklarantov</w:t>
      </w:r>
    </w:p>
    <w:p w14:paraId="1E678321" w14:textId="77777777" w:rsidR="00772802" w:rsidRDefault="00772802" w:rsidP="00D24084"/>
    <w:p w14:paraId="041E586B" w14:textId="77777777" w:rsidR="00507437" w:rsidRDefault="00507437" w:rsidP="00D24084"/>
    <w:p w14:paraId="1B32A2AB" w14:textId="77777777" w:rsidR="00507437" w:rsidRDefault="00507437" w:rsidP="00D24084">
      <w:r>
        <w:t>Použitie služieb</w:t>
      </w:r>
    </w:p>
    <w:p w14:paraId="00972A87" w14:textId="77777777" w:rsidR="00772802" w:rsidRPr="00C117D0" w:rsidRDefault="00772802" w:rsidP="00D24084">
      <w:r>
        <w:t xml:space="preserve">V zmysle zabezpečenia plynulej prevádzky je </w:t>
      </w:r>
      <w:r w:rsidRPr="00C117D0">
        <w:t>odpor</w:t>
      </w:r>
      <w:r>
        <w:t>úč</w:t>
      </w:r>
      <w:r w:rsidRPr="00C117D0">
        <w:t>an</w:t>
      </w:r>
      <w:r>
        <w:t>é</w:t>
      </w:r>
      <w:r w:rsidRPr="00C117D0">
        <w:t xml:space="preserve"> pou</w:t>
      </w:r>
      <w:r>
        <w:t>ži</w:t>
      </w:r>
      <w:r w:rsidRPr="00C117D0">
        <w:t>tie filtrovac</w:t>
      </w:r>
      <w:r>
        <w:t>ích</w:t>
      </w:r>
      <w:r w:rsidRPr="00C117D0">
        <w:t xml:space="preserve"> podmienok pre </w:t>
      </w:r>
      <w:r>
        <w:t>načítanie histórie úradnej komunikácie:</w:t>
      </w:r>
    </w:p>
    <w:p w14:paraId="42473D8E" w14:textId="77777777" w:rsidR="00182CD3" w:rsidRPr="00C117D0" w:rsidRDefault="00772802" w:rsidP="00D24084">
      <w:pPr>
        <w:pStyle w:val="Odsekzoznamu"/>
        <w:numPr>
          <w:ilvl w:val="0"/>
          <w:numId w:val="63"/>
        </w:numPr>
      </w:pPr>
      <w:r w:rsidRPr="00C117D0">
        <w:t>pre</w:t>
      </w:r>
      <w:r>
        <w:t>ci</w:t>
      </w:r>
      <w:r w:rsidRPr="00C117D0">
        <w:t>tan</w:t>
      </w:r>
      <w:r>
        <w:t>a</w:t>
      </w:r>
      <w:r w:rsidRPr="00C117D0">
        <w:t xml:space="preserve"> = </w:t>
      </w:r>
      <w:r>
        <w:t>FALSE</w:t>
      </w:r>
      <w:r w:rsidRPr="00C117D0">
        <w:t xml:space="preserve"> </w:t>
      </w:r>
      <w:r>
        <w:t>=</w:t>
      </w:r>
      <w:r w:rsidRPr="00182CD3">
        <w:rPr>
          <w:lang w:val="en-US"/>
        </w:rPr>
        <w:t>&gt;</w:t>
      </w:r>
      <w:r>
        <w:t xml:space="preserve"> </w:t>
      </w:r>
      <w:r w:rsidRPr="00C117D0">
        <w:t>extern</w:t>
      </w:r>
      <w:r>
        <w:t>ý</w:t>
      </w:r>
      <w:r w:rsidRPr="00C117D0">
        <w:t xml:space="preserve"> syst</w:t>
      </w:r>
      <w:r>
        <w:t>é</w:t>
      </w:r>
      <w:r w:rsidRPr="00C117D0">
        <w:t xml:space="preserve">m by mal </w:t>
      </w:r>
      <w:r>
        <w:t xml:space="preserve">vyžadovať </w:t>
      </w:r>
      <w:r w:rsidRPr="00C117D0">
        <w:t>len spr</w:t>
      </w:r>
      <w:r>
        <w:t>á</w:t>
      </w:r>
      <w:r w:rsidRPr="00C117D0">
        <w:t>vy</w:t>
      </w:r>
      <w:r>
        <w:t>,</w:t>
      </w:r>
      <w:r w:rsidRPr="00C117D0">
        <w:t xml:space="preserve"> ktor</w:t>
      </w:r>
      <w:r>
        <w:t>é</w:t>
      </w:r>
      <w:r w:rsidRPr="00C117D0">
        <w:t xml:space="preserve"> e</w:t>
      </w:r>
      <w:r>
        <w:t>š</w:t>
      </w:r>
      <w:r w:rsidRPr="00C117D0">
        <w:t>te nevy</w:t>
      </w:r>
      <w:r>
        <w:t>čítal</w:t>
      </w:r>
      <w:r w:rsidRPr="00C117D0">
        <w:t xml:space="preserve">, </w:t>
      </w:r>
      <w:r>
        <w:t xml:space="preserve">čím sa </w:t>
      </w:r>
      <w:r w:rsidRPr="00182CD3">
        <w:rPr>
          <w:lang w:val="en-US"/>
        </w:rPr>
        <w:t xml:space="preserve"> </w:t>
      </w:r>
      <w:r>
        <w:t>obmedzí n násobné načítavanie už v minulosti získaných správ</w:t>
      </w:r>
      <w:r w:rsidR="00182CD3">
        <w:t>, tým pádom jednotivé načítané správy by si mal ukladať externý systém u seba a tieto poskytovať koncovým deklarantom</w:t>
      </w:r>
    </w:p>
    <w:p w14:paraId="4211597D" w14:textId="77777777" w:rsidR="00772802" w:rsidRPr="00C117D0" w:rsidRDefault="00772802" w:rsidP="00D24084">
      <w:pPr>
        <w:pStyle w:val="Odsekzoznamu"/>
        <w:numPr>
          <w:ilvl w:val="0"/>
          <w:numId w:val="63"/>
        </w:numPr>
      </w:pPr>
      <w:r w:rsidRPr="00C117D0">
        <w:t xml:space="preserve">datumPodaniaOd </w:t>
      </w:r>
      <w:r>
        <w:t xml:space="preserve">(zodpovedá dátum sprístupnenia správy v IS CEP na načítanie) </w:t>
      </w:r>
      <w:r w:rsidRPr="00C117D0">
        <w:t>= d</w:t>
      </w:r>
      <w:r>
        <w:t>á</w:t>
      </w:r>
      <w:r w:rsidRPr="00C117D0">
        <w:t>tum posledne</w:t>
      </w:r>
      <w:r>
        <w:t>j</w:t>
      </w:r>
      <w:r w:rsidRPr="00C117D0">
        <w:t xml:space="preserve"> prijatej </w:t>
      </w:r>
      <w:r>
        <w:t>správy</w:t>
      </w:r>
      <w:r w:rsidRPr="00C117D0">
        <w:t xml:space="preserve"> </w:t>
      </w:r>
      <w:r>
        <w:t>mínus</w:t>
      </w:r>
      <w:r w:rsidRPr="00C117D0">
        <w:t xml:space="preserve"> 1 t</w:t>
      </w:r>
      <w:r>
        <w:t>ýždeň</w:t>
      </w:r>
      <w:r w:rsidRPr="00C117D0">
        <w:t xml:space="preserve"> </w:t>
      </w:r>
      <w:r>
        <w:t>=</w:t>
      </w:r>
      <w:r>
        <w:rPr>
          <w:lang w:val="en-US"/>
        </w:rPr>
        <w:t>&gt;</w:t>
      </w:r>
      <w:r>
        <w:t xml:space="preserve"> zodpovedá </w:t>
      </w:r>
      <w:r w:rsidRPr="00C117D0">
        <w:t>rezerv</w:t>
      </w:r>
      <w:r>
        <w:t>e</w:t>
      </w:r>
      <w:r w:rsidRPr="00C117D0">
        <w:t xml:space="preserve"> pre pr</w:t>
      </w:r>
      <w:r>
        <w:t>í</w:t>
      </w:r>
      <w:r w:rsidRPr="00C117D0">
        <w:t>pad ak by sa niekde pokazilo poradie</w:t>
      </w:r>
      <w:r>
        <w:t xml:space="preserve">, pričom </w:t>
      </w:r>
      <w:r w:rsidRPr="00C117D0">
        <w:t>d</w:t>
      </w:r>
      <w:r>
        <w:t>ĺž</w:t>
      </w:r>
      <w:r w:rsidRPr="00C117D0">
        <w:t>ka intervalu by mala by</w:t>
      </w:r>
      <w:r>
        <w:t>ť</w:t>
      </w:r>
      <w:r w:rsidRPr="00C117D0">
        <w:t xml:space="preserve"> nastav</w:t>
      </w:r>
      <w:r>
        <w:t>i</w:t>
      </w:r>
      <w:r w:rsidRPr="00C117D0">
        <w:t>te</w:t>
      </w:r>
      <w:r>
        <w:t>ľná</w:t>
      </w:r>
      <w:r w:rsidRPr="00C117D0">
        <w:t xml:space="preserve"> konfigura</w:t>
      </w:r>
      <w:r>
        <w:t>č</w:t>
      </w:r>
      <w:r w:rsidRPr="00C117D0">
        <w:t>ne</w:t>
      </w:r>
    </w:p>
    <w:p w14:paraId="2EA2DABE" w14:textId="77777777" w:rsidR="00772802" w:rsidRPr="00C117D0" w:rsidRDefault="00772802" w:rsidP="00D24084">
      <w:pPr>
        <w:pStyle w:val="Odsekzoznamu"/>
        <w:numPr>
          <w:ilvl w:val="0"/>
          <w:numId w:val="63"/>
        </w:numPr>
      </w:pPr>
      <w:r w:rsidRPr="00C117D0">
        <w:t>pageSize = 50</w:t>
      </w:r>
    </w:p>
    <w:p w14:paraId="38AE65B1" w14:textId="77777777" w:rsidR="00772802" w:rsidRPr="00C117D0" w:rsidRDefault="00772802" w:rsidP="00D24084">
      <w:pPr>
        <w:pStyle w:val="Odsekzoznamu"/>
        <w:numPr>
          <w:ilvl w:val="0"/>
          <w:numId w:val="63"/>
        </w:numPr>
      </w:pPr>
      <w:r w:rsidRPr="00C117D0">
        <w:t>currentPage = 1</w:t>
      </w:r>
    </w:p>
    <w:p w14:paraId="158019C2" w14:textId="77777777" w:rsidR="00772802" w:rsidRDefault="00772802" w:rsidP="00D24084"/>
    <w:p w14:paraId="6E68F4E0" w14:textId="77777777" w:rsidR="00507437" w:rsidRDefault="00507437" w:rsidP="00D24084"/>
    <w:p w14:paraId="4B872791" w14:textId="77777777" w:rsidR="00507437" w:rsidRDefault="00507437" w:rsidP="00D24084"/>
    <w:p w14:paraId="1B05B8A0" w14:textId="77777777" w:rsidR="00507437" w:rsidRPr="00936D07" w:rsidRDefault="00507437" w:rsidP="00D24084">
      <w:r w:rsidRPr="00936D07">
        <w:t>Poznámk</w:t>
      </w:r>
      <w:r>
        <w:t>y</w:t>
      </w:r>
    </w:p>
    <w:p w14:paraId="45888886" w14:textId="77777777" w:rsidR="00507437" w:rsidRDefault="00507437" w:rsidP="00D24084">
      <w:r>
        <w:t>F</w:t>
      </w:r>
      <w:r w:rsidRPr="00C117D0">
        <w:t>iltrovanie pod</w:t>
      </w:r>
      <w:r>
        <w:t>ľ</w:t>
      </w:r>
      <w:r w:rsidRPr="00C117D0">
        <w:t>a biznis pr</w:t>
      </w:r>
      <w:r>
        <w:t>í</w:t>
      </w:r>
      <w:r w:rsidRPr="00C117D0">
        <w:t>padu</w:t>
      </w:r>
      <w:r>
        <w:t xml:space="preserve"> (parameter idBiznisPripadu)</w:t>
      </w:r>
      <w:r w:rsidRPr="00C117D0">
        <w:t xml:space="preserve"> by sa m</w:t>
      </w:r>
      <w:r>
        <w:t>al</w:t>
      </w:r>
      <w:r w:rsidRPr="00C117D0">
        <w:t>o aplikova</w:t>
      </w:r>
      <w:r>
        <w:t>ť</w:t>
      </w:r>
      <w:r w:rsidRPr="00C117D0">
        <w:t xml:space="preserve"> len v</w:t>
      </w:r>
      <w:r>
        <w:t>ý</w:t>
      </w:r>
      <w:r w:rsidRPr="00C117D0">
        <w:t>nimo</w:t>
      </w:r>
      <w:r>
        <w:t>č</w:t>
      </w:r>
      <w:r w:rsidRPr="00C117D0">
        <w:t>ne v pr</w:t>
      </w:r>
      <w:r>
        <w:t>í</w:t>
      </w:r>
      <w:r w:rsidRPr="00C117D0">
        <w:t>pade rie</w:t>
      </w:r>
      <w:r>
        <w:t>š</w:t>
      </w:r>
      <w:r w:rsidRPr="00C117D0">
        <w:t>enia ne</w:t>
      </w:r>
      <w:r>
        <w:t>š</w:t>
      </w:r>
      <w:r w:rsidRPr="00C117D0">
        <w:t>tandardn</w:t>
      </w:r>
      <w:r>
        <w:t>ýc</w:t>
      </w:r>
      <w:r w:rsidRPr="00C117D0">
        <w:t>h stavov</w:t>
      </w:r>
      <w:r>
        <w:t>,</w:t>
      </w:r>
      <w:r w:rsidRPr="00C117D0">
        <w:t xml:space="preserve"> ale nie pre pravideln</w:t>
      </w:r>
      <w:r>
        <w:t>é</w:t>
      </w:r>
      <w:r w:rsidRPr="00C117D0">
        <w:t xml:space="preserve"> </w:t>
      </w:r>
      <w:r>
        <w:t>načítavanie</w:t>
      </w:r>
      <w:r w:rsidRPr="00C117D0">
        <w:t xml:space="preserve"> nov</w:t>
      </w:r>
      <w:r>
        <w:t>ých</w:t>
      </w:r>
      <w:r w:rsidRPr="00C117D0">
        <w:t xml:space="preserve"> </w:t>
      </w:r>
      <w:r>
        <w:t>správ.</w:t>
      </w:r>
    </w:p>
    <w:p w14:paraId="21EA5193" w14:textId="77777777" w:rsidR="00507437" w:rsidRDefault="00507437" w:rsidP="00D24084"/>
    <w:p w14:paraId="35484686" w14:textId="77777777" w:rsidR="00507437" w:rsidRDefault="00507437" w:rsidP="00D24084">
      <w:r w:rsidRPr="00936D07">
        <w:t xml:space="preserve">IS deklarantov je povinný pravidelne preberať ešte neprevzaté zásielky, tieto lokálne ukladať a následne používať pre svoju funkčnosť. </w:t>
      </w:r>
      <w:r w:rsidRPr="00584E26">
        <w:rPr>
          <w:u w:val="single"/>
        </w:rPr>
        <w:t>Nie je povolené používať IS FS ako dátový sklad a správy online prehľadávať</w:t>
      </w:r>
      <w:r w:rsidRPr="00936D07">
        <w:t>.</w:t>
      </w:r>
    </w:p>
    <w:p w14:paraId="30C65F84" w14:textId="77777777" w:rsidR="00507437" w:rsidRDefault="00507437" w:rsidP="00D24084"/>
    <w:p w14:paraId="454B26D1" w14:textId="77777777" w:rsidR="00507437" w:rsidRDefault="00507437" w:rsidP="00D24084"/>
    <w:p w14:paraId="6F1CEDEC" w14:textId="77777777" w:rsidR="00507437" w:rsidRDefault="00507437" w:rsidP="00D24084">
      <w:r w:rsidRPr="00936D07">
        <w:t>Dodržiavanie vyššie uvedených pravidiel bude zo strany FS monitorované v rámci podpory prevádzky.</w:t>
      </w:r>
    </w:p>
    <w:sectPr w:rsidR="00507437" w:rsidSect="00F81FB4">
      <w:pgSz w:w="11907" w:h="16839"/>
      <w:pgMar w:top="1134" w:right="1418" w:bottom="1134" w:left="1418" w:header="709"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40F17" w16cex:dateUtc="2022-01-20T08:58:00Z"/>
  <w16cex:commentExtensible w16cex:durableId="25FFAD78" w16cex:dateUtc="2022-04-12T05:49:00Z"/>
  <w16cex:commentExtensible w16cex:durableId="25E40F18" w16cex:dateUtc="2022-01-20T11:15:00Z"/>
  <w16cex:commentExtensible w16cex:durableId="25FFADD7" w16cex:dateUtc="2022-04-12T05:50:00Z"/>
  <w16cex:commentExtensible w16cex:durableId="25E40F1A" w16cex:dateUtc="2022-01-20T11:44:00Z"/>
  <w16cex:commentExtensible w16cex:durableId="25FFADDB" w16cex:dateUtc="2022-04-12T05:50:00Z"/>
  <w16cex:commentExtensible w16cex:durableId="25E40F1C" w16cex:dateUtc="2022-02-03T10:37:00Z"/>
  <w16cex:commentExtensible w16cex:durableId="25E40F1D" w16cex:dateUtc="2022-03-09T09:35:00Z"/>
  <w16cex:commentExtensible w16cex:durableId="25FFABCB" w16cex:dateUtc="2022-03-29T11:56:00Z"/>
  <w16cex:commentExtensible w16cex:durableId="25E40F1E" w16cex:dateUtc="2022-02-03T10:38:00Z"/>
  <w16cex:commentExtensible w16cex:durableId="25E40F1F" w16cex:dateUtc="2022-03-09T09:36:00Z"/>
  <w16cex:commentExtensible w16cex:durableId="25E40F20" w16cex:dateUtc="2022-02-03T10:38:00Z"/>
  <w16cex:commentExtensible w16cex:durableId="25E40F21" w16cex:dateUtc="2022-03-09T09:36:00Z"/>
  <w16cex:commentExtensible w16cex:durableId="25FFABD0" w16cex:dateUtc="2022-03-28T10:06:00Z"/>
  <w16cex:commentExtensible w16cex:durableId="25FFABD1" w16cex:dateUtc="2022-03-30T07:59:00Z"/>
  <w16cex:commentExtensible w16cex:durableId="25E40F22" w16cex:dateUtc="2022-02-03T10:39:00Z"/>
  <w16cex:commentExtensible w16cex:durableId="25E40F23" w16cex:dateUtc="2022-03-09T09:37:00Z"/>
  <w16cex:commentExtensible w16cex:durableId="25E40F24" w16cex:dateUtc="2022-02-03T10:40:00Z"/>
  <w16cex:commentExtensible w16cex:durableId="25E40F25" w16cex:dateUtc="2022-03-09T09:44:00Z"/>
  <w16cex:commentExtensible w16cex:durableId="25E40F26" w16cex:dateUtc="2022-02-03T10:41:00Z"/>
  <w16cex:commentExtensible w16cex:durableId="25E40F27" w16cex:dateUtc="2022-03-09T09:45:00Z"/>
  <w16cex:commentExtensible w16cex:durableId="25E40F28" w16cex:dateUtc="2022-03-18T09:17:00Z"/>
  <w16cex:commentExtensible w16cex:durableId="25E40F29" w16cex:dateUtc="2022-02-03T10:41:00Z"/>
  <w16cex:commentExtensible w16cex:durableId="25E40F2A" w16cex:dateUtc="2022-03-09T09:45:00Z"/>
  <w16cex:commentExtensible w16cex:durableId="25E40F2B" w16cex:dateUtc="2022-02-03T10:51:00Z"/>
  <w16cex:commentExtensible w16cex:durableId="25FFAE58" w16cex:dateUtc="2022-04-12T05:52:00Z"/>
  <w16cex:commentExtensible w16cex:durableId="25E40F2C" w16cex:dateUtc="2022-02-03T10:43:00Z"/>
  <w16cex:commentExtensible w16cex:durableId="25FFAE7C" w16cex:dateUtc="2022-04-12T05: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19DDA" w14:textId="77777777" w:rsidR="004B05A8" w:rsidRDefault="004B05A8" w:rsidP="00D24084">
      <w:r>
        <w:separator/>
      </w:r>
    </w:p>
  </w:endnote>
  <w:endnote w:type="continuationSeparator" w:id="0">
    <w:p w14:paraId="2397501D" w14:textId="77777777" w:rsidR="004B05A8" w:rsidRDefault="004B05A8" w:rsidP="00D2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EB8B" w14:textId="77777777" w:rsidR="004B05A8" w:rsidRDefault="004B05A8" w:rsidP="00D24084">
    <w:pPr>
      <w:pStyle w:val="Pta"/>
    </w:pPr>
  </w:p>
  <w:p w14:paraId="0C460CF7" w14:textId="0848EFFD" w:rsidR="004B05A8" w:rsidRPr="00DD0D9C" w:rsidRDefault="004B05A8" w:rsidP="00D24084">
    <w:pPr>
      <w:pStyle w:val="Pta"/>
    </w:pPr>
    <w:r>
      <w:fldChar w:fldCharType="begin"/>
    </w:r>
    <w:r>
      <w:instrText xml:space="preserve"> STYLEREF  DocSubTitle  \* MERGEFORMAT </w:instrText>
    </w:r>
    <w:r>
      <w:fldChar w:fldCharType="separate"/>
    </w:r>
    <w:r w:rsidR="00000814">
      <w:rPr>
        <w:b/>
        <w:bCs/>
        <w:noProof/>
      </w:rPr>
      <w:t>Chyba! Dokument neobsahuje žiadny text so zadaným štýlom.</w:t>
    </w:r>
    <w:r>
      <w:rPr>
        <w:noProof/>
      </w:rPr>
      <w:fldChar w:fldCharType="end"/>
    </w:r>
    <w:r w:rsidRPr="00DD0D9C">
      <w:tab/>
      <w:t>-</w:t>
    </w:r>
    <w:r w:rsidRPr="00DD0D9C">
      <w:fldChar w:fldCharType="begin"/>
    </w:r>
    <w:r w:rsidRPr="00DD0D9C">
      <w:instrText xml:space="preserve"> PAGE  \* MERGEFORMAT </w:instrText>
    </w:r>
    <w:r w:rsidRPr="00DD0D9C">
      <w:fldChar w:fldCharType="separate"/>
    </w:r>
    <w:r w:rsidR="001A69EC">
      <w:rPr>
        <w:noProof/>
      </w:rPr>
      <w:t>2</w:t>
    </w:r>
    <w:r w:rsidRPr="00DD0D9C">
      <w:fldChar w:fldCharType="end"/>
    </w:r>
    <w:r w:rsidRPr="00DD0D9C">
      <w:t>/</w:t>
    </w:r>
    <w:fldSimple w:instr=" NUMPAGES ">
      <w:r w:rsidR="001A69EC">
        <w:rPr>
          <w:noProof/>
        </w:rPr>
        <w:t>451</w:t>
      </w:r>
    </w:fldSimple>
    <w:r w:rsidRPr="00DD0D9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71F2" w14:textId="4839CFDB" w:rsidR="004B05A8" w:rsidRDefault="00000814" w:rsidP="00D24084">
    <w:pPr>
      <w:pStyle w:val="Pta"/>
    </w:pPr>
    <w:r>
      <w:fldChar w:fldCharType="begin"/>
    </w:r>
    <w:r>
      <w:instrText xml:space="preserve"> STYLEREF "1" \* MERGEFORMAT </w:instrText>
    </w:r>
    <w:r>
      <w:fldChar w:fldCharType="separate"/>
    </w:r>
    <w:r>
      <w:rPr>
        <w:noProof/>
      </w:rPr>
      <w:t>Nefunkcionálne charakteristiky poskytovaných aplikačných služieb</w:t>
    </w:r>
    <w:r>
      <w:rPr>
        <w:noProof/>
      </w:rPr>
      <w:fldChar w:fldCharType="end"/>
    </w:r>
    <w:r w:rsidR="004B05A8">
      <w:tab/>
      <w:t>-</w:t>
    </w:r>
    <w:r w:rsidR="004B05A8">
      <w:fldChar w:fldCharType="begin"/>
    </w:r>
    <w:r w:rsidR="004B05A8">
      <w:instrText xml:space="preserve"> PAGE </w:instrText>
    </w:r>
    <w:r w:rsidR="004B05A8">
      <w:fldChar w:fldCharType="separate"/>
    </w:r>
    <w:r w:rsidR="001A69EC">
      <w:rPr>
        <w:noProof/>
      </w:rPr>
      <w:t>402</w:t>
    </w:r>
    <w:r w:rsidR="004B05A8">
      <w:fldChar w:fldCharType="end"/>
    </w:r>
    <w:r w:rsidR="004B05A8">
      <w:t>/</w:t>
    </w:r>
    <w:fldSimple w:instr=" NUMPAGES ">
      <w:r w:rsidR="001A69EC">
        <w:rPr>
          <w:noProof/>
        </w:rPr>
        <w:t>451</w:t>
      </w:r>
    </w:fldSimple>
    <w:r w:rsidR="004B05A8">
      <w:t>-</w:t>
    </w:r>
  </w:p>
  <w:p w14:paraId="435B1D44" w14:textId="77777777" w:rsidR="004B05A8" w:rsidRDefault="004B05A8" w:rsidP="00D24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CCBFA" w14:textId="77777777" w:rsidR="004B05A8" w:rsidRDefault="004B05A8" w:rsidP="00D24084">
      <w:r>
        <w:separator/>
      </w:r>
    </w:p>
  </w:footnote>
  <w:footnote w:type="continuationSeparator" w:id="0">
    <w:p w14:paraId="07BA826B" w14:textId="77777777" w:rsidR="004B05A8" w:rsidRDefault="004B05A8" w:rsidP="00D24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05CF" w14:textId="77777777" w:rsidR="004B05A8" w:rsidRPr="00A529BB" w:rsidRDefault="004B05A8" w:rsidP="00D24084">
    <w:pPr>
      <w:pStyle w:val="HeaderLogo"/>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4B05A8" w:rsidRPr="00A529BB" w14:paraId="08062CCE" w14:textId="77777777" w:rsidTr="006C04A7">
      <w:tc>
        <w:tcPr>
          <w:tcW w:w="5000" w:type="pct"/>
          <w:gridSpan w:val="4"/>
          <w:tcBorders>
            <w:top w:val="single" w:sz="4" w:space="0" w:color="auto"/>
            <w:left w:val="single" w:sz="4" w:space="0" w:color="auto"/>
            <w:bottom w:val="single" w:sz="4" w:space="0" w:color="auto"/>
          </w:tcBorders>
        </w:tcPr>
        <w:p w14:paraId="4440E10B" w14:textId="77777777" w:rsidR="004B05A8" w:rsidRDefault="004B05A8" w:rsidP="00D24084">
          <w:pPr>
            <w:pStyle w:val="SmallNormal"/>
          </w:pPr>
          <w:r>
            <w:rPr>
              <w:noProof/>
            </w:rPr>
            <w:drawing>
              <wp:inline distT="0" distB="0" distL="0" distR="0" wp14:anchorId="57C674DF" wp14:editId="737E6ED8">
                <wp:extent cx="5715000" cy="876300"/>
                <wp:effectExtent l="0" t="0" r="0" b="0"/>
                <wp:docPr id="99998" name="Picture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4B05A8" w:rsidRPr="00A529BB" w14:paraId="3B34EA51" w14:textId="77777777" w:rsidTr="006C04A7">
      <w:tc>
        <w:tcPr>
          <w:tcW w:w="744" w:type="pct"/>
          <w:tcBorders>
            <w:top w:val="single" w:sz="4" w:space="0" w:color="auto"/>
            <w:left w:val="single" w:sz="4" w:space="0" w:color="auto"/>
            <w:bottom w:val="single" w:sz="4" w:space="0" w:color="auto"/>
            <w:right w:val="single" w:sz="4" w:space="0" w:color="auto"/>
          </w:tcBorders>
        </w:tcPr>
        <w:p w14:paraId="6FF18B16" w14:textId="77777777" w:rsidR="004B05A8" w:rsidRPr="00A529BB" w:rsidRDefault="004B05A8"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2071CA4C" w14:textId="77777777" w:rsidR="004B05A8" w:rsidRPr="00A529BB" w:rsidRDefault="00000814" w:rsidP="00D24084">
          <w:pPr>
            <w:pStyle w:val="SmallNormal"/>
          </w:pPr>
          <w:r>
            <w:fldChar w:fldCharType="begin"/>
          </w:r>
          <w:r>
            <w:instrText xml:space="preserve"> DOCPROPERTY  Project  \* MERGEFORMAT </w:instrText>
          </w:r>
          <w:r>
            <w:fldChar w:fldCharType="separate"/>
          </w:r>
          <w:r w:rsidR="004B05A8">
            <w:t>Elektronické služby centrálneho elektronického priečinka</w:t>
          </w:r>
          <w:r>
            <w:fldChar w:fldCharType="end"/>
          </w:r>
          <w:r w:rsidR="004B05A8" w:rsidRPr="00A529BB">
            <w:t xml:space="preserve"> </w:t>
          </w:r>
        </w:p>
      </w:tc>
      <w:tc>
        <w:tcPr>
          <w:tcW w:w="1014" w:type="pct"/>
          <w:tcBorders>
            <w:top w:val="single" w:sz="4" w:space="0" w:color="auto"/>
            <w:left w:val="single" w:sz="4" w:space="0" w:color="auto"/>
            <w:bottom w:val="single" w:sz="4" w:space="0" w:color="auto"/>
          </w:tcBorders>
        </w:tcPr>
        <w:p w14:paraId="486A9076" w14:textId="77777777" w:rsidR="004B05A8" w:rsidRPr="00A529BB" w:rsidRDefault="00000814" w:rsidP="00D24084">
          <w:pPr>
            <w:pStyle w:val="SmallNormal"/>
          </w:pPr>
          <w:r>
            <w:fldChar w:fldCharType="begin"/>
          </w:r>
          <w:r>
            <w:instrText xml:space="preserve"> DOCPROPERTY  "Projektové číslo"  \* MERGEFORMAT </w:instrText>
          </w:r>
          <w:r>
            <w:fldChar w:fldCharType="separate"/>
          </w:r>
          <w:r w:rsidR="004B05A8">
            <w:t>A3008_008</w:t>
          </w:r>
          <w:r>
            <w:fldChar w:fldCharType="end"/>
          </w:r>
        </w:p>
      </w:tc>
    </w:tr>
    <w:tr w:rsidR="004B05A8" w:rsidRPr="00A529BB" w14:paraId="67BF7EC9" w14:textId="77777777" w:rsidTr="006C04A7">
      <w:tc>
        <w:tcPr>
          <w:tcW w:w="744" w:type="pct"/>
          <w:tcBorders>
            <w:top w:val="single" w:sz="4" w:space="0" w:color="auto"/>
            <w:left w:val="single" w:sz="4" w:space="0" w:color="auto"/>
            <w:bottom w:val="single" w:sz="4" w:space="0" w:color="auto"/>
            <w:right w:val="single" w:sz="4" w:space="0" w:color="auto"/>
          </w:tcBorders>
        </w:tcPr>
        <w:p w14:paraId="780DEB08" w14:textId="77777777" w:rsidR="004B05A8" w:rsidRPr="00A529BB" w:rsidRDefault="004B05A8"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48FE884B" w14:textId="77777777" w:rsidR="004B05A8" w:rsidRPr="00A529BB" w:rsidRDefault="00000814" w:rsidP="00D24084">
          <w:pPr>
            <w:pStyle w:val="SmallNormal"/>
          </w:pPr>
          <w:r>
            <w:fldChar w:fldCharType="begin"/>
          </w:r>
          <w:r>
            <w:instrText xml:space="preserve"> TITLE   \* MERGEFORMAT </w:instrText>
          </w:r>
          <w:r>
            <w:fldChar w:fldCharType="separate"/>
          </w:r>
          <w:r w:rsidR="004B05A8">
            <w:t>Integračný manuál IS podnikateľa a ES CEP</w:t>
          </w:r>
          <w:r>
            <w:fldChar w:fldCharType="end"/>
          </w:r>
        </w:p>
      </w:tc>
    </w:tr>
    <w:tr w:rsidR="004B05A8" w:rsidRPr="00A529BB" w14:paraId="6053B8BF" w14:textId="77777777" w:rsidTr="006C04A7">
      <w:tc>
        <w:tcPr>
          <w:tcW w:w="744" w:type="pct"/>
          <w:tcBorders>
            <w:top w:val="single" w:sz="4" w:space="0" w:color="auto"/>
            <w:left w:val="single" w:sz="4" w:space="0" w:color="auto"/>
            <w:bottom w:val="single" w:sz="4" w:space="0" w:color="auto"/>
            <w:right w:val="single" w:sz="4" w:space="0" w:color="auto"/>
          </w:tcBorders>
        </w:tcPr>
        <w:p w14:paraId="386FC12F" w14:textId="77777777" w:rsidR="004B05A8" w:rsidRPr="00534701" w:rsidRDefault="004B05A8"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3252EB96" w14:textId="77777777" w:rsidR="004B05A8" w:rsidRPr="00534701" w:rsidRDefault="00000814" w:rsidP="00D24084">
          <w:pPr>
            <w:pStyle w:val="SmallNormal"/>
          </w:pPr>
          <w:r>
            <w:fldChar w:fldCharType="begin"/>
          </w:r>
          <w:r>
            <w:instrText xml:space="preserve"> DOCPROPERTY  "Referenčné číslo dokumentu"  \* MERGEFORMAT </w:instrText>
          </w:r>
          <w:r>
            <w:fldChar w:fldCharType="separate"/>
          </w:r>
          <w:r w:rsidR="004B05A8">
            <w:t>CEP/PD/092</w:t>
          </w:r>
          <w:r>
            <w:fldChar w:fldCharType="end"/>
          </w:r>
        </w:p>
      </w:tc>
      <w:tc>
        <w:tcPr>
          <w:tcW w:w="996" w:type="pct"/>
          <w:tcBorders>
            <w:top w:val="single" w:sz="4" w:space="0" w:color="auto"/>
            <w:left w:val="single" w:sz="4" w:space="0" w:color="auto"/>
            <w:bottom w:val="single" w:sz="4" w:space="0" w:color="auto"/>
            <w:right w:val="single" w:sz="4" w:space="0" w:color="auto"/>
          </w:tcBorders>
        </w:tcPr>
        <w:p w14:paraId="3224A638" w14:textId="77777777" w:rsidR="004B05A8" w:rsidRPr="00A529BB" w:rsidRDefault="004B05A8"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43098C2F" w14:textId="77777777" w:rsidR="004B05A8" w:rsidRPr="00A529BB" w:rsidRDefault="004B05A8" w:rsidP="00D24084">
          <w:pPr>
            <w:pStyle w:val="SmallNormal"/>
          </w:pPr>
          <w:r>
            <w:t>7.0</w:t>
          </w:r>
        </w:p>
      </w:tc>
    </w:tr>
  </w:tbl>
  <w:p w14:paraId="06E350C8" w14:textId="77777777" w:rsidR="004B05A8" w:rsidRPr="00A529BB" w:rsidRDefault="004B05A8" w:rsidP="00D24084">
    <w:pPr>
      <w:pStyle w:val="HeaderLog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4B05A8" w:rsidRPr="00A529BB" w14:paraId="27174085" w14:textId="77777777" w:rsidTr="002C259D">
      <w:tc>
        <w:tcPr>
          <w:tcW w:w="5000" w:type="pct"/>
          <w:gridSpan w:val="4"/>
          <w:tcBorders>
            <w:top w:val="single" w:sz="4" w:space="0" w:color="auto"/>
            <w:left w:val="single" w:sz="4" w:space="0" w:color="auto"/>
            <w:bottom w:val="single" w:sz="4" w:space="0" w:color="auto"/>
          </w:tcBorders>
        </w:tcPr>
        <w:p w14:paraId="37E6AA12" w14:textId="77777777" w:rsidR="004B05A8" w:rsidRDefault="004B05A8" w:rsidP="00D24084">
          <w:pPr>
            <w:pStyle w:val="SmallNormal"/>
          </w:pPr>
          <w:r>
            <w:rPr>
              <w:noProof/>
            </w:rPr>
            <w:drawing>
              <wp:inline distT="0" distB="0" distL="0" distR="0" wp14:anchorId="546F3A85" wp14:editId="4A24E971">
                <wp:extent cx="5715000" cy="876300"/>
                <wp:effectExtent l="0" t="0" r="0" b="0"/>
                <wp:docPr id="99999" name="Picture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4B05A8" w:rsidRPr="00A529BB" w14:paraId="3548AFA0" w14:textId="77777777" w:rsidTr="002C259D">
      <w:tc>
        <w:tcPr>
          <w:tcW w:w="744" w:type="pct"/>
          <w:tcBorders>
            <w:top w:val="single" w:sz="4" w:space="0" w:color="auto"/>
            <w:left w:val="single" w:sz="4" w:space="0" w:color="auto"/>
            <w:bottom w:val="single" w:sz="4" w:space="0" w:color="auto"/>
            <w:right w:val="single" w:sz="4" w:space="0" w:color="auto"/>
          </w:tcBorders>
        </w:tcPr>
        <w:p w14:paraId="4212E8D6" w14:textId="77777777" w:rsidR="004B05A8" w:rsidRPr="00A529BB" w:rsidRDefault="004B05A8"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6A7B2E42" w14:textId="77777777" w:rsidR="004B05A8" w:rsidRPr="00A529BB" w:rsidRDefault="00000814" w:rsidP="00D24084">
          <w:pPr>
            <w:pStyle w:val="SmallNormal"/>
          </w:pPr>
          <w:r>
            <w:fldChar w:fldCharType="begin"/>
          </w:r>
          <w:r>
            <w:instrText xml:space="preserve"> DOCPROPERTY  Project  \* MERGEFORMAT </w:instrText>
          </w:r>
          <w:r>
            <w:fldChar w:fldCharType="separate"/>
          </w:r>
          <w:r w:rsidR="004B05A8">
            <w:t>Elektronické služby centrálneho elektronického priečinka</w:t>
          </w:r>
          <w:r>
            <w:fldChar w:fldCharType="end"/>
          </w:r>
          <w:r w:rsidR="004B05A8" w:rsidRPr="00A529BB">
            <w:t xml:space="preserve"> </w:t>
          </w:r>
        </w:p>
      </w:tc>
      <w:tc>
        <w:tcPr>
          <w:tcW w:w="1014" w:type="pct"/>
          <w:tcBorders>
            <w:top w:val="single" w:sz="4" w:space="0" w:color="auto"/>
            <w:left w:val="single" w:sz="4" w:space="0" w:color="auto"/>
            <w:bottom w:val="single" w:sz="4" w:space="0" w:color="auto"/>
          </w:tcBorders>
        </w:tcPr>
        <w:p w14:paraId="12AA95FC" w14:textId="77777777" w:rsidR="004B05A8" w:rsidRPr="00A529BB" w:rsidRDefault="00000814" w:rsidP="00D24084">
          <w:pPr>
            <w:pStyle w:val="SmallNormal"/>
          </w:pPr>
          <w:r>
            <w:fldChar w:fldCharType="begin"/>
          </w:r>
          <w:r>
            <w:instrText xml:space="preserve"> DOCPROPERTY  "Projektové číslo"  \* MERGEFORMAT </w:instrText>
          </w:r>
          <w:r>
            <w:fldChar w:fldCharType="separate"/>
          </w:r>
          <w:r w:rsidR="004B05A8">
            <w:t>A3008_008</w:t>
          </w:r>
          <w:r>
            <w:fldChar w:fldCharType="end"/>
          </w:r>
        </w:p>
      </w:tc>
    </w:tr>
    <w:tr w:rsidR="004B05A8" w:rsidRPr="00A529BB" w14:paraId="3B359397" w14:textId="77777777" w:rsidTr="002C259D">
      <w:tc>
        <w:tcPr>
          <w:tcW w:w="744" w:type="pct"/>
          <w:tcBorders>
            <w:top w:val="single" w:sz="4" w:space="0" w:color="auto"/>
            <w:left w:val="single" w:sz="4" w:space="0" w:color="auto"/>
            <w:bottom w:val="single" w:sz="4" w:space="0" w:color="auto"/>
            <w:right w:val="single" w:sz="4" w:space="0" w:color="auto"/>
          </w:tcBorders>
        </w:tcPr>
        <w:p w14:paraId="4086671D" w14:textId="77777777" w:rsidR="004B05A8" w:rsidRPr="00A529BB" w:rsidRDefault="004B05A8"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7F2EA324" w14:textId="77777777" w:rsidR="004B05A8" w:rsidRPr="00A529BB" w:rsidRDefault="00000814" w:rsidP="00D24084">
          <w:pPr>
            <w:pStyle w:val="SmallNormal"/>
          </w:pPr>
          <w:r>
            <w:fldChar w:fldCharType="begin"/>
          </w:r>
          <w:r>
            <w:instrText xml:space="preserve"> TITLE   \* MERGEFORMAT </w:instrText>
          </w:r>
          <w:r>
            <w:fldChar w:fldCharType="separate"/>
          </w:r>
          <w:r w:rsidR="004B05A8">
            <w:t>Integračný manuál IS podnikateľa a ES CEP</w:t>
          </w:r>
          <w:r>
            <w:fldChar w:fldCharType="end"/>
          </w:r>
        </w:p>
      </w:tc>
    </w:tr>
    <w:tr w:rsidR="004B05A8" w:rsidRPr="00A529BB" w14:paraId="45FFE9D4" w14:textId="77777777" w:rsidTr="002C259D">
      <w:tc>
        <w:tcPr>
          <w:tcW w:w="744" w:type="pct"/>
          <w:tcBorders>
            <w:top w:val="single" w:sz="4" w:space="0" w:color="auto"/>
            <w:left w:val="single" w:sz="4" w:space="0" w:color="auto"/>
            <w:bottom w:val="single" w:sz="4" w:space="0" w:color="auto"/>
            <w:right w:val="single" w:sz="4" w:space="0" w:color="auto"/>
          </w:tcBorders>
        </w:tcPr>
        <w:p w14:paraId="116BD6E8" w14:textId="77777777" w:rsidR="004B05A8" w:rsidRPr="00534701" w:rsidRDefault="004B05A8"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71204DF5" w14:textId="77777777" w:rsidR="004B05A8" w:rsidRPr="00534701" w:rsidRDefault="00000814" w:rsidP="00D24084">
          <w:pPr>
            <w:pStyle w:val="SmallNormal"/>
          </w:pPr>
          <w:r>
            <w:fldChar w:fldCharType="begin"/>
          </w:r>
          <w:r>
            <w:instrText xml:space="preserve"> DOCPROPERTY  "Referenčné číslo dokumentu"  \* MERGEFORMAT </w:instrText>
          </w:r>
          <w:r>
            <w:fldChar w:fldCharType="separate"/>
          </w:r>
          <w:r w:rsidR="004B05A8">
            <w:t>CEP/PD/092</w:t>
          </w:r>
          <w:r>
            <w:fldChar w:fldCharType="end"/>
          </w:r>
        </w:p>
      </w:tc>
      <w:tc>
        <w:tcPr>
          <w:tcW w:w="996" w:type="pct"/>
          <w:tcBorders>
            <w:top w:val="single" w:sz="4" w:space="0" w:color="auto"/>
            <w:left w:val="single" w:sz="4" w:space="0" w:color="auto"/>
            <w:bottom w:val="single" w:sz="4" w:space="0" w:color="auto"/>
            <w:right w:val="single" w:sz="4" w:space="0" w:color="auto"/>
          </w:tcBorders>
        </w:tcPr>
        <w:p w14:paraId="7F5B9B5F" w14:textId="77777777" w:rsidR="004B05A8" w:rsidRPr="00A529BB" w:rsidRDefault="004B05A8"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786496F3" w14:textId="77777777" w:rsidR="004B05A8" w:rsidRPr="00A529BB" w:rsidRDefault="004B05A8" w:rsidP="00D24084">
          <w:pPr>
            <w:pStyle w:val="SmallNormal"/>
          </w:pPr>
          <w:r>
            <w:t>7.0</w:t>
          </w:r>
        </w:p>
      </w:tc>
    </w:tr>
  </w:tbl>
  <w:p w14:paraId="05BA461B" w14:textId="77777777" w:rsidR="004B05A8" w:rsidRPr="00BE0336" w:rsidRDefault="004B05A8" w:rsidP="00D2408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05BE7F1A"/>
    <w:multiLevelType w:val="singleLevel"/>
    <w:tmpl w:val="03DA293C"/>
    <w:lvl w:ilvl="0">
      <w:start w:val="1"/>
      <w:numFmt w:val="bullet"/>
      <w:pStyle w:val="Zoznamsodrkami2"/>
      <w:lvlText w:val=""/>
      <w:lvlJc w:val="left"/>
      <w:pPr>
        <w:tabs>
          <w:tab w:val="num" w:pos="0"/>
        </w:tabs>
        <w:ind w:left="1133" w:hanging="283"/>
      </w:pPr>
      <w:rPr>
        <w:rFonts w:ascii="Symbol" w:hAnsi="Symbol" w:hint="default"/>
      </w:rPr>
    </w:lvl>
  </w:abstractNum>
  <w:abstractNum w:abstractNumId="3" w15:restartNumberingAfterBreak="0">
    <w:nsid w:val="119705A4"/>
    <w:multiLevelType w:val="hybridMultilevel"/>
    <w:tmpl w:val="45C85A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673427"/>
    <w:multiLevelType w:val="hybridMultilevel"/>
    <w:tmpl w:val="1A021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CA71FE"/>
    <w:multiLevelType w:val="singleLevel"/>
    <w:tmpl w:val="663C89B2"/>
    <w:lvl w:ilvl="0">
      <w:start w:val="1"/>
      <w:numFmt w:val="lowerLetter"/>
      <w:pStyle w:val="slovanzoznam4"/>
      <w:lvlText w:val="%1)"/>
      <w:lvlJc w:val="left"/>
      <w:pPr>
        <w:tabs>
          <w:tab w:val="num" w:pos="1636"/>
        </w:tabs>
        <w:ind w:left="1559" w:hanging="283"/>
      </w:pPr>
    </w:lvl>
  </w:abstractNum>
  <w:abstractNum w:abstractNumId="6" w15:restartNumberingAfterBreak="0">
    <w:nsid w:val="153E1DD5"/>
    <w:multiLevelType w:val="hybridMultilevel"/>
    <w:tmpl w:val="3648CE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AD3FE3"/>
    <w:multiLevelType w:val="singleLevel"/>
    <w:tmpl w:val="411A0756"/>
    <w:lvl w:ilvl="0">
      <w:start w:val="1"/>
      <w:numFmt w:val="upperLetter"/>
      <w:pStyle w:val="slovanzoznam2"/>
      <w:lvlText w:val="%1)"/>
      <w:lvlJc w:val="left"/>
      <w:pPr>
        <w:tabs>
          <w:tab w:val="num" w:pos="785"/>
        </w:tabs>
        <w:ind w:left="708" w:hanging="283"/>
      </w:pPr>
    </w:lvl>
  </w:abstractNum>
  <w:abstractNum w:abstractNumId="8"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9" w15:restartNumberingAfterBreak="0">
    <w:nsid w:val="2BF87F65"/>
    <w:multiLevelType w:val="singleLevel"/>
    <w:tmpl w:val="B0A40CB8"/>
    <w:lvl w:ilvl="0">
      <w:start w:val="1"/>
      <w:numFmt w:val="upperRoman"/>
      <w:pStyle w:val="slovanzoznam3"/>
      <w:lvlText w:val="%1)"/>
      <w:lvlJc w:val="left"/>
      <w:pPr>
        <w:tabs>
          <w:tab w:val="num" w:pos="1571"/>
        </w:tabs>
        <w:ind w:left="1134" w:hanging="283"/>
      </w:pPr>
    </w:lvl>
  </w:abstractNum>
  <w:abstractNum w:abstractNumId="10" w15:restartNumberingAfterBreak="0">
    <w:nsid w:val="2CA85921"/>
    <w:multiLevelType w:val="hybridMultilevel"/>
    <w:tmpl w:val="0128BD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CBC5729"/>
    <w:multiLevelType w:val="singleLevel"/>
    <w:tmpl w:val="DDF2072A"/>
    <w:lvl w:ilvl="0">
      <w:start w:val="1"/>
      <w:numFmt w:val="bullet"/>
      <w:pStyle w:val="Zoznamsodrkami3"/>
      <w:lvlText w:val=""/>
      <w:lvlJc w:val="left"/>
      <w:pPr>
        <w:tabs>
          <w:tab w:val="num" w:pos="360"/>
        </w:tabs>
        <w:ind w:left="360" w:hanging="360"/>
      </w:pPr>
      <w:rPr>
        <w:rFonts w:ascii="Symbol" w:hAnsi="Symbol" w:hint="default"/>
      </w:rPr>
    </w:lvl>
  </w:abstractNum>
  <w:abstractNum w:abstractNumId="12" w15:restartNumberingAfterBreak="0">
    <w:nsid w:val="4E2B7B21"/>
    <w:multiLevelType w:val="hybridMultilevel"/>
    <w:tmpl w:val="EDCEA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E57B0C"/>
    <w:multiLevelType w:val="hybridMultilevel"/>
    <w:tmpl w:val="74684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45046AD"/>
    <w:multiLevelType w:val="singleLevel"/>
    <w:tmpl w:val="ED347A28"/>
    <w:lvl w:ilvl="0">
      <w:start w:val="1"/>
      <w:numFmt w:val="decimal"/>
      <w:pStyle w:val="slovanzoznam"/>
      <w:lvlText w:val="%1)"/>
      <w:legacy w:legacy="1" w:legacySpace="0" w:legacyIndent="283"/>
      <w:lvlJc w:val="left"/>
      <w:pPr>
        <w:ind w:left="283" w:hanging="283"/>
      </w:pPr>
    </w:lvl>
  </w:abstractNum>
  <w:abstractNum w:abstractNumId="15" w15:restartNumberingAfterBreak="0">
    <w:nsid w:val="54A040EE"/>
    <w:multiLevelType w:val="hybridMultilevel"/>
    <w:tmpl w:val="71E4A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33E143D"/>
    <w:multiLevelType w:val="hybridMultilevel"/>
    <w:tmpl w:val="27A662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7016099"/>
    <w:multiLevelType w:val="hybridMultilevel"/>
    <w:tmpl w:val="4EAC9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693319DE"/>
    <w:multiLevelType w:val="hybridMultilevel"/>
    <w:tmpl w:val="10C227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D6B03DA"/>
    <w:multiLevelType w:val="multilevel"/>
    <w:tmpl w:val="1236F3DA"/>
    <w:lvl w:ilvl="0">
      <w:start w:val="1"/>
      <w:numFmt w:val="decimal"/>
      <w:pStyle w:val="Nadpis1"/>
      <w:lvlText w:val="%1."/>
      <w:lvlJc w:val="left"/>
      <w:pPr>
        <w:tabs>
          <w:tab w:val="num" w:pos="567"/>
        </w:tabs>
        <w:ind w:left="567" w:hanging="567"/>
      </w:pPr>
    </w:lvl>
    <w:lvl w:ilvl="1">
      <w:start w:val="1"/>
      <w:numFmt w:val="decimal"/>
      <w:pStyle w:val="Nadpis2"/>
      <w:lvlText w:val="%1.%2."/>
      <w:lvlJc w:val="left"/>
      <w:pPr>
        <w:tabs>
          <w:tab w:val="num" w:pos="850"/>
        </w:tabs>
        <w:ind w:left="850" w:hanging="850"/>
      </w:pPr>
    </w:lvl>
    <w:lvl w:ilvl="2">
      <w:start w:val="1"/>
      <w:numFmt w:val="decimal"/>
      <w:pStyle w:val="Nadpis3"/>
      <w:lvlText w:val="%1.%2.%3."/>
      <w:lvlJc w:val="left"/>
      <w:pPr>
        <w:tabs>
          <w:tab w:val="num" w:pos="1134"/>
        </w:tabs>
        <w:ind w:left="1134" w:hanging="1134"/>
      </w:pPr>
    </w:lvl>
    <w:lvl w:ilvl="3">
      <w:start w:val="1"/>
      <w:numFmt w:val="decimal"/>
      <w:pStyle w:val="Nadpis4"/>
      <w:lvlText w:val="%1.%2.%3.%4."/>
      <w:lvlJc w:val="left"/>
      <w:pPr>
        <w:tabs>
          <w:tab w:val="num" w:pos="1276"/>
        </w:tabs>
        <w:ind w:left="1276" w:hanging="1276"/>
      </w:pPr>
    </w:lvl>
    <w:lvl w:ilvl="4">
      <w:start w:val="1"/>
      <w:numFmt w:val="decimal"/>
      <w:pStyle w:val="Nadpis5"/>
      <w:lvlText w:val="%1.%2.%3.%4.%5."/>
      <w:lvlJc w:val="left"/>
      <w:pPr>
        <w:tabs>
          <w:tab w:val="num" w:pos="1417"/>
        </w:tabs>
        <w:ind w:left="1417" w:hanging="1417"/>
      </w:pPr>
    </w:lvl>
    <w:lvl w:ilvl="5">
      <w:start w:val="1"/>
      <w:numFmt w:val="decimal"/>
      <w:pStyle w:val="Nadpis6"/>
      <w:lvlText w:val="%1.%2.%3.%4.%5.%6."/>
      <w:lvlJc w:val="left"/>
      <w:pPr>
        <w:tabs>
          <w:tab w:val="num" w:pos="1559"/>
        </w:tabs>
        <w:ind w:left="1559" w:hanging="1559"/>
      </w:pPr>
    </w:lvl>
    <w:lvl w:ilvl="6">
      <w:start w:val="1"/>
      <w:numFmt w:val="decimal"/>
      <w:pStyle w:val="Nadpis7"/>
      <w:lvlText w:val="%1.%2.%3.%4.%5.%6.%7."/>
      <w:lvlJc w:val="left"/>
      <w:pPr>
        <w:tabs>
          <w:tab w:val="num" w:pos="1701"/>
        </w:tabs>
        <w:ind w:left="1701" w:hanging="1701"/>
      </w:pPr>
    </w:lvl>
    <w:lvl w:ilvl="7">
      <w:start w:val="1"/>
      <w:numFmt w:val="decimal"/>
      <w:pStyle w:val="Nadpis8"/>
      <w:lvlText w:val="%1.%2.%3.%4.%5.%6.%7.%8."/>
      <w:lvlJc w:val="left"/>
      <w:pPr>
        <w:tabs>
          <w:tab w:val="num" w:pos="1843"/>
        </w:tabs>
        <w:ind w:left="1843" w:hanging="1843"/>
      </w:pPr>
    </w:lvl>
    <w:lvl w:ilvl="8">
      <w:start w:val="1"/>
      <w:numFmt w:val="decimal"/>
      <w:pStyle w:val="Nadpis9"/>
      <w:lvlText w:val="%1.%2.%3.%4.%5.%6.%7.%8.%9."/>
      <w:lvlJc w:val="left"/>
      <w:pPr>
        <w:tabs>
          <w:tab w:val="num" w:pos="1984"/>
        </w:tabs>
        <w:ind w:left="1984" w:hanging="1984"/>
      </w:pPr>
    </w:lvl>
  </w:abstractNum>
  <w:abstractNum w:abstractNumId="2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21"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22" w15:restartNumberingAfterBreak="0">
    <w:nsid w:val="70E72401"/>
    <w:multiLevelType w:val="hybridMultilevel"/>
    <w:tmpl w:val="70E72401"/>
    <w:lvl w:ilvl="0" w:tplc="5E8EE728">
      <w:start w:val="1"/>
      <w:numFmt w:val="bullet"/>
      <w:lvlText w:val=""/>
      <w:lvlJc w:val="left"/>
      <w:pPr>
        <w:tabs>
          <w:tab w:val="num" w:pos="360"/>
        </w:tabs>
        <w:ind w:left="360" w:hanging="360"/>
      </w:pPr>
      <w:rPr>
        <w:rFonts w:ascii="Symbol" w:hAnsi="Symbol"/>
      </w:rPr>
    </w:lvl>
    <w:lvl w:ilvl="1" w:tplc="AB72A5BE">
      <w:start w:val="1"/>
      <w:numFmt w:val="bullet"/>
      <w:lvlText w:val="o"/>
      <w:lvlJc w:val="left"/>
      <w:pPr>
        <w:tabs>
          <w:tab w:val="num" w:pos="1080"/>
        </w:tabs>
        <w:ind w:left="1080" w:hanging="360"/>
      </w:pPr>
      <w:rPr>
        <w:rFonts w:ascii="Courier New" w:hAnsi="Courier New"/>
      </w:rPr>
    </w:lvl>
    <w:lvl w:ilvl="2" w:tplc="12BADA4C">
      <w:start w:val="1"/>
      <w:numFmt w:val="bullet"/>
      <w:lvlText w:val=""/>
      <w:lvlJc w:val="left"/>
      <w:pPr>
        <w:tabs>
          <w:tab w:val="num" w:pos="1800"/>
        </w:tabs>
        <w:ind w:left="1800" w:hanging="360"/>
      </w:pPr>
      <w:rPr>
        <w:rFonts w:ascii="Wingdings" w:hAnsi="Wingdings"/>
      </w:rPr>
    </w:lvl>
    <w:lvl w:ilvl="3" w:tplc="55505918">
      <w:start w:val="1"/>
      <w:numFmt w:val="bullet"/>
      <w:lvlText w:val=""/>
      <w:lvlJc w:val="left"/>
      <w:pPr>
        <w:tabs>
          <w:tab w:val="num" w:pos="2520"/>
        </w:tabs>
        <w:ind w:left="2520" w:hanging="360"/>
      </w:pPr>
      <w:rPr>
        <w:rFonts w:ascii="Symbol" w:hAnsi="Symbol"/>
      </w:rPr>
    </w:lvl>
    <w:lvl w:ilvl="4" w:tplc="6F22C4E4">
      <w:start w:val="1"/>
      <w:numFmt w:val="bullet"/>
      <w:lvlText w:val="o"/>
      <w:lvlJc w:val="left"/>
      <w:pPr>
        <w:tabs>
          <w:tab w:val="num" w:pos="3240"/>
        </w:tabs>
        <w:ind w:left="3240" w:hanging="360"/>
      </w:pPr>
      <w:rPr>
        <w:rFonts w:ascii="Courier New" w:hAnsi="Courier New"/>
      </w:rPr>
    </w:lvl>
    <w:lvl w:ilvl="5" w:tplc="D5CEFF26">
      <w:start w:val="1"/>
      <w:numFmt w:val="bullet"/>
      <w:lvlText w:val=""/>
      <w:lvlJc w:val="left"/>
      <w:pPr>
        <w:tabs>
          <w:tab w:val="num" w:pos="3960"/>
        </w:tabs>
        <w:ind w:left="3960" w:hanging="360"/>
      </w:pPr>
      <w:rPr>
        <w:rFonts w:ascii="Wingdings" w:hAnsi="Wingdings"/>
      </w:rPr>
    </w:lvl>
    <w:lvl w:ilvl="6" w:tplc="E9BA2044">
      <w:start w:val="1"/>
      <w:numFmt w:val="bullet"/>
      <w:lvlText w:val=""/>
      <w:lvlJc w:val="left"/>
      <w:pPr>
        <w:tabs>
          <w:tab w:val="num" w:pos="4680"/>
        </w:tabs>
        <w:ind w:left="4680" w:hanging="360"/>
      </w:pPr>
      <w:rPr>
        <w:rFonts w:ascii="Symbol" w:hAnsi="Symbol"/>
      </w:rPr>
    </w:lvl>
    <w:lvl w:ilvl="7" w:tplc="4D9490E0">
      <w:start w:val="1"/>
      <w:numFmt w:val="bullet"/>
      <w:lvlText w:val="o"/>
      <w:lvlJc w:val="left"/>
      <w:pPr>
        <w:tabs>
          <w:tab w:val="num" w:pos="5400"/>
        </w:tabs>
        <w:ind w:left="5400" w:hanging="360"/>
      </w:pPr>
      <w:rPr>
        <w:rFonts w:ascii="Courier New" w:hAnsi="Courier New"/>
      </w:rPr>
    </w:lvl>
    <w:lvl w:ilvl="8" w:tplc="4970DD02">
      <w:start w:val="1"/>
      <w:numFmt w:val="bullet"/>
      <w:lvlText w:val=""/>
      <w:lvlJc w:val="left"/>
      <w:pPr>
        <w:tabs>
          <w:tab w:val="num" w:pos="6120"/>
        </w:tabs>
        <w:ind w:left="6120" w:hanging="360"/>
      </w:pPr>
      <w:rPr>
        <w:rFonts w:ascii="Wingdings" w:hAnsi="Wingdings"/>
      </w:rPr>
    </w:lvl>
  </w:abstractNum>
  <w:abstractNum w:abstractNumId="23" w15:restartNumberingAfterBreak="0">
    <w:nsid w:val="70E72402"/>
    <w:multiLevelType w:val="hybridMultilevel"/>
    <w:tmpl w:val="70E72402"/>
    <w:lvl w:ilvl="0" w:tplc="C584CB60">
      <w:start w:val="1"/>
      <w:numFmt w:val="bullet"/>
      <w:lvlText w:val=""/>
      <w:lvlJc w:val="left"/>
      <w:pPr>
        <w:tabs>
          <w:tab w:val="num" w:pos="360"/>
        </w:tabs>
        <w:ind w:left="360" w:hanging="360"/>
      </w:pPr>
      <w:rPr>
        <w:rFonts w:ascii="Symbol" w:hAnsi="Symbol"/>
      </w:rPr>
    </w:lvl>
    <w:lvl w:ilvl="1" w:tplc="A7C49924">
      <w:start w:val="1"/>
      <w:numFmt w:val="bullet"/>
      <w:lvlText w:val="o"/>
      <w:lvlJc w:val="left"/>
      <w:pPr>
        <w:tabs>
          <w:tab w:val="num" w:pos="1080"/>
        </w:tabs>
        <w:ind w:left="1080" w:hanging="360"/>
      </w:pPr>
      <w:rPr>
        <w:rFonts w:ascii="Courier New" w:hAnsi="Courier New"/>
      </w:rPr>
    </w:lvl>
    <w:lvl w:ilvl="2" w:tplc="9B84B8E0">
      <w:start w:val="1"/>
      <w:numFmt w:val="bullet"/>
      <w:lvlText w:val=""/>
      <w:lvlJc w:val="left"/>
      <w:pPr>
        <w:tabs>
          <w:tab w:val="num" w:pos="1800"/>
        </w:tabs>
        <w:ind w:left="1800" w:hanging="360"/>
      </w:pPr>
      <w:rPr>
        <w:rFonts w:ascii="Wingdings" w:hAnsi="Wingdings"/>
      </w:rPr>
    </w:lvl>
    <w:lvl w:ilvl="3" w:tplc="E1A86626">
      <w:start w:val="1"/>
      <w:numFmt w:val="bullet"/>
      <w:lvlText w:val=""/>
      <w:lvlJc w:val="left"/>
      <w:pPr>
        <w:tabs>
          <w:tab w:val="num" w:pos="2520"/>
        </w:tabs>
        <w:ind w:left="2520" w:hanging="360"/>
      </w:pPr>
      <w:rPr>
        <w:rFonts w:ascii="Symbol" w:hAnsi="Symbol"/>
      </w:rPr>
    </w:lvl>
    <w:lvl w:ilvl="4" w:tplc="431E32D6">
      <w:start w:val="1"/>
      <w:numFmt w:val="bullet"/>
      <w:lvlText w:val="o"/>
      <w:lvlJc w:val="left"/>
      <w:pPr>
        <w:tabs>
          <w:tab w:val="num" w:pos="3240"/>
        </w:tabs>
        <w:ind w:left="3240" w:hanging="360"/>
      </w:pPr>
      <w:rPr>
        <w:rFonts w:ascii="Courier New" w:hAnsi="Courier New"/>
      </w:rPr>
    </w:lvl>
    <w:lvl w:ilvl="5" w:tplc="834A511E">
      <w:start w:val="1"/>
      <w:numFmt w:val="bullet"/>
      <w:lvlText w:val=""/>
      <w:lvlJc w:val="left"/>
      <w:pPr>
        <w:tabs>
          <w:tab w:val="num" w:pos="3960"/>
        </w:tabs>
        <w:ind w:left="3960" w:hanging="360"/>
      </w:pPr>
      <w:rPr>
        <w:rFonts w:ascii="Wingdings" w:hAnsi="Wingdings"/>
      </w:rPr>
    </w:lvl>
    <w:lvl w:ilvl="6" w:tplc="82AEC728">
      <w:start w:val="1"/>
      <w:numFmt w:val="bullet"/>
      <w:lvlText w:val=""/>
      <w:lvlJc w:val="left"/>
      <w:pPr>
        <w:tabs>
          <w:tab w:val="num" w:pos="4680"/>
        </w:tabs>
        <w:ind w:left="4680" w:hanging="360"/>
      </w:pPr>
      <w:rPr>
        <w:rFonts w:ascii="Symbol" w:hAnsi="Symbol"/>
      </w:rPr>
    </w:lvl>
    <w:lvl w:ilvl="7" w:tplc="C442A65A">
      <w:start w:val="1"/>
      <w:numFmt w:val="bullet"/>
      <w:lvlText w:val="o"/>
      <w:lvlJc w:val="left"/>
      <w:pPr>
        <w:tabs>
          <w:tab w:val="num" w:pos="5400"/>
        </w:tabs>
        <w:ind w:left="5400" w:hanging="360"/>
      </w:pPr>
      <w:rPr>
        <w:rFonts w:ascii="Courier New" w:hAnsi="Courier New"/>
      </w:rPr>
    </w:lvl>
    <w:lvl w:ilvl="8" w:tplc="5F7A41A0">
      <w:start w:val="1"/>
      <w:numFmt w:val="bullet"/>
      <w:lvlText w:val=""/>
      <w:lvlJc w:val="left"/>
      <w:pPr>
        <w:tabs>
          <w:tab w:val="num" w:pos="6120"/>
        </w:tabs>
        <w:ind w:left="6120" w:hanging="360"/>
      </w:pPr>
      <w:rPr>
        <w:rFonts w:ascii="Wingdings" w:hAnsi="Wingdings"/>
      </w:rPr>
    </w:lvl>
  </w:abstractNum>
  <w:abstractNum w:abstractNumId="24" w15:restartNumberingAfterBreak="0">
    <w:nsid w:val="70E72403"/>
    <w:multiLevelType w:val="hybridMultilevel"/>
    <w:tmpl w:val="70E72403"/>
    <w:lvl w:ilvl="0" w:tplc="87487E74">
      <w:start w:val="1"/>
      <w:numFmt w:val="bullet"/>
      <w:lvlText w:val=""/>
      <w:lvlJc w:val="left"/>
      <w:pPr>
        <w:tabs>
          <w:tab w:val="num" w:pos="360"/>
        </w:tabs>
        <w:ind w:left="360" w:hanging="360"/>
      </w:pPr>
      <w:rPr>
        <w:rFonts w:ascii="Symbol" w:hAnsi="Symbol"/>
      </w:rPr>
    </w:lvl>
    <w:lvl w:ilvl="1" w:tplc="C53634AE">
      <w:start w:val="1"/>
      <w:numFmt w:val="bullet"/>
      <w:lvlText w:val="o"/>
      <w:lvlJc w:val="left"/>
      <w:pPr>
        <w:tabs>
          <w:tab w:val="num" w:pos="1080"/>
        </w:tabs>
        <w:ind w:left="1080" w:hanging="360"/>
      </w:pPr>
      <w:rPr>
        <w:rFonts w:ascii="Courier New" w:hAnsi="Courier New"/>
      </w:rPr>
    </w:lvl>
    <w:lvl w:ilvl="2" w:tplc="6B840080">
      <w:start w:val="1"/>
      <w:numFmt w:val="bullet"/>
      <w:lvlText w:val=""/>
      <w:lvlJc w:val="left"/>
      <w:pPr>
        <w:tabs>
          <w:tab w:val="num" w:pos="1800"/>
        </w:tabs>
        <w:ind w:left="1800" w:hanging="360"/>
      </w:pPr>
      <w:rPr>
        <w:rFonts w:ascii="Wingdings" w:hAnsi="Wingdings"/>
      </w:rPr>
    </w:lvl>
    <w:lvl w:ilvl="3" w:tplc="ACC47304">
      <w:start w:val="1"/>
      <w:numFmt w:val="bullet"/>
      <w:lvlText w:val=""/>
      <w:lvlJc w:val="left"/>
      <w:pPr>
        <w:tabs>
          <w:tab w:val="num" w:pos="2520"/>
        </w:tabs>
        <w:ind w:left="2520" w:hanging="360"/>
      </w:pPr>
      <w:rPr>
        <w:rFonts w:ascii="Symbol" w:hAnsi="Symbol"/>
      </w:rPr>
    </w:lvl>
    <w:lvl w:ilvl="4" w:tplc="C81C7C1E">
      <w:start w:val="1"/>
      <w:numFmt w:val="bullet"/>
      <w:lvlText w:val="o"/>
      <w:lvlJc w:val="left"/>
      <w:pPr>
        <w:tabs>
          <w:tab w:val="num" w:pos="3240"/>
        </w:tabs>
        <w:ind w:left="3240" w:hanging="360"/>
      </w:pPr>
      <w:rPr>
        <w:rFonts w:ascii="Courier New" w:hAnsi="Courier New"/>
      </w:rPr>
    </w:lvl>
    <w:lvl w:ilvl="5" w:tplc="1CF2CEAE">
      <w:start w:val="1"/>
      <w:numFmt w:val="bullet"/>
      <w:lvlText w:val=""/>
      <w:lvlJc w:val="left"/>
      <w:pPr>
        <w:tabs>
          <w:tab w:val="num" w:pos="3960"/>
        </w:tabs>
        <w:ind w:left="3960" w:hanging="360"/>
      </w:pPr>
      <w:rPr>
        <w:rFonts w:ascii="Wingdings" w:hAnsi="Wingdings"/>
      </w:rPr>
    </w:lvl>
    <w:lvl w:ilvl="6" w:tplc="7C1248B0">
      <w:start w:val="1"/>
      <w:numFmt w:val="bullet"/>
      <w:lvlText w:val=""/>
      <w:lvlJc w:val="left"/>
      <w:pPr>
        <w:tabs>
          <w:tab w:val="num" w:pos="4680"/>
        </w:tabs>
        <w:ind w:left="4680" w:hanging="360"/>
      </w:pPr>
      <w:rPr>
        <w:rFonts w:ascii="Symbol" w:hAnsi="Symbol"/>
      </w:rPr>
    </w:lvl>
    <w:lvl w:ilvl="7" w:tplc="E2D6E09A">
      <w:start w:val="1"/>
      <w:numFmt w:val="bullet"/>
      <w:lvlText w:val="o"/>
      <w:lvlJc w:val="left"/>
      <w:pPr>
        <w:tabs>
          <w:tab w:val="num" w:pos="5400"/>
        </w:tabs>
        <w:ind w:left="5400" w:hanging="360"/>
      </w:pPr>
      <w:rPr>
        <w:rFonts w:ascii="Courier New" w:hAnsi="Courier New"/>
      </w:rPr>
    </w:lvl>
    <w:lvl w:ilvl="8" w:tplc="22C07C18">
      <w:start w:val="1"/>
      <w:numFmt w:val="bullet"/>
      <w:lvlText w:val=""/>
      <w:lvlJc w:val="left"/>
      <w:pPr>
        <w:tabs>
          <w:tab w:val="num" w:pos="6120"/>
        </w:tabs>
        <w:ind w:left="6120" w:hanging="360"/>
      </w:pPr>
      <w:rPr>
        <w:rFonts w:ascii="Wingdings" w:hAnsi="Wingdings"/>
      </w:rPr>
    </w:lvl>
  </w:abstractNum>
  <w:abstractNum w:abstractNumId="25" w15:restartNumberingAfterBreak="0">
    <w:nsid w:val="70E72404"/>
    <w:multiLevelType w:val="multilevel"/>
    <w:tmpl w:val="70E724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0E72408"/>
    <w:multiLevelType w:val="hybridMultilevel"/>
    <w:tmpl w:val="70E72408"/>
    <w:lvl w:ilvl="0" w:tplc="1186BF3A">
      <w:start w:val="1"/>
      <w:numFmt w:val="bullet"/>
      <w:lvlText w:val=""/>
      <w:lvlJc w:val="left"/>
      <w:pPr>
        <w:tabs>
          <w:tab w:val="num" w:pos="360"/>
        </w:tabs>
        <w:ind w:left="360" w:hanging="360"/>
      </w:pPr>
      <w:rPr>
        <w:rFonts w:ascii="Symbol" w:hAnsi="Symbol"/>
      </w:rPr>
    </w:lvl>
    <w:lvl w:ilvl="1" w:tplc="B2388B06">
      <w:start w:val="1"/>
      <w:numFmt w:val="bullet"/>
      <w:lvlText w:val="o"/>
      <w:lvlJc w:val="left"/>
      <w:pPr>
        <w:tabs>
          <w:tab w:val="num" w:pos="1080"/>
        </w:tabs>
        <w:ind w:left="1080" w:hanging="360"/>
      </w:pPr>
      <w:rPr>
        <w:rFonts w:ascii="Courier New" w:hAnsi="Courier New"/>
      </w:rPr>
    </w:lvl>
    <w:lvl w:ilvl="2" w:tplc="F8D4858E">
      <w:start w:val="1"/>
      <w:numFmt w:val="bullet"/>
      <w:lvlText w:val=""/>
      <w:lvlJc w:val="left"/>
      <w:pPr>
        <w:tabs>
          <w:tab w:val="num" w:pos="1800"/>
        </w:tabs>
        <w:ind w:left="1800" w:hanging="360"/>
      </w:pPr>
      <w:rPr>
        <w:rFonts w:ascii="Wingdings" w:hAnsi="Wingdings"/>
      </w:rPr>
    </w:lvl>
    <w:lvl w:ilvl="3" w:tplc="05F84D30">
      <w:start w:val="1"/>
      <w:numFmt w:val="bullet"/>
      <w:lvlText w:val=""/>
      <w:lvlJc w:val="left"/>
      <w:pPr>
        <w:tabs>
          <w:tab w:val="num" w:pos="2520"/>
        </w:tabs>
        <w:ind w:left="2520" w:hanging="360"/>
      </w:pPr>
      <w:rPr>
        <w:rFonts w:ascii="Symbol" w:hAnsi="Symbol"/>
      </w:rPr>
    </w:lvl>
    <w:lvl w:ilvl="4" w:tplc="7AA46172">
      <w:start w:val="1"/>
      <w:numFmt w:val="bullet"/>
      <w:lvlText w:val="o"/>
      <w:lvlJc w:val="left"/>
      <w:pPr>
        <w:tabs>
          <w:tab w:val="num" w:pos="3240"/>
        </w:tabs>
        <w:ind w:left="3240" w:hanging="360"/>
      </w:pPr>
      <w:rPr>
        <w:rFonts w:ascii="Courier New" w:hAnsi="Courier New"/>
      </w:rPr>
    </w:lvl>
    <w:lvl w:ilvl="5" w:tplc="C868E9D0">
      <w:start w:val="1"/>
      <w:numFmt w:val="bullet"/>
      <w:lvlText w:val=""/>
      <w:lvlJc w:val="left"/>
      <w:pPr>
        <w:tabs>
          <w:tab w:val="num" w:pos="3960"/>
        </w:tabs>
        <w:ind w:left="3960" w:hanging="360"/>
      </w:pPr>
      <w:rPr>
        <w:rFonts w:ascii="Wingdings" w:hAnsi="Wingdings"/>
      </w:rPr>
    </w:lvl>
    <w:lvl w:ilvl="6" w:tplc="980EBC56">
      <w:start w:val="1"/>
      <w:numFmt w:val="bullet"/>
      <w:lvlText w:val=""/>
      <w:lvlJc w:val="left"/>
      <w:pPr>
        <w:tabs>
          <w:tab w:val="num" w:pos="4680"/>
        </w:tabs>
        <w:ind w:left="4680" w:hanging="360"/>
      </w:pPr>
      <w:rPr>
        <w:rFonts w:ascii="Symbol" w:hAnsi="Symbol"/>
      </w:rPr>
    </w:lvl>
    <w:lvl w:ilvl="7" w:tplc="D9E6D2CC">
      <w:start w:val="1"/>
      <w:numFmt w:val="bullet"/>
      <w:lvlText w:val="o"/>
      <w:lvlJc w:val="left"/>
      <w:pPr>
        <w:tabs>
          <w:tab w:val="num" w:pos="5400"/>
        </w:tabs>
        <w:ind w:left="5400" w:hanging="360"/>
      </w:pPr>
      <w:rPr>
        <w:rFonts w:ascii="Courier New" w:hAnsi="Courier New"/>
      </w:rPr>
    </w:lvl>
    <w:lvl w:ilvl="8" w:tplc="76C6008C">
      <w:start w:val="1"/>
      <w:numFmt w:val="bullet"/>
      <w:lvlText w:val=""/>
      <w:lvlJc w:val="left"/>
      <w:pPr>
        <w:tabs>
          <w:tab w:val="num" w:pos="6120"/>
        </w:tabs>
        <w:ind w:left="6120" w:hanging="360"/>
      </w:pPr>
      <w:rPr>
        <w:rFonts w:ascii="Wingdings" w:hAnsi="Wingdings"/>
      </w:rPr>
    </w:lvl>
  </w:abstractNum>
  <w:abstractNum w:abstractNumId="27" w15:restartNumberingAfterBreak="0">
    <w:nsid w:val="70E72409"/>
    <w:multiLevelType w:val="hybridMultilevel"/>
    <w:tmpl w:val="70E72409"/>
    <w:lvl w:ilvl="0" w:tplc="7E98F264">
      <w:start w:val="1"/>
      <w:numFmt w:val="bullet"/>
      <w:lvlText w:val=""/>
      <w:lvlJc w:val="left"/>
      <w:pPr>
        <w:tabs>
          <w:tab w:val="num" w:pos="360"/>
        </w:tabs>
        <w:ind w:left="360" w:hanging="360"/>
      </w:pPr>
      <w:rPr>
        <w:rFonts w:ascii="Symbol" w:hAnsi="Symbol"/>
      </w:rPr>
    </w:lvl>
    <w:lvl w:ilvl="1" w:tplc="8F5EA17A">
      <w:start w:val="1"/>
      <w:numFmt w:val="bullet"/>
      <w:lvlText w:val="o"/>
      <w:lvlJc w:val="left"/>
      <w:pPr>
        <w:tabs>
          <w:tab w:val="num" w:pos="1080"/>
        </w:tabs>
        <w:ind w:left="1080" w:hanging="360"/>
      </w:pPr>
      <w:rPr>
        <w:rFonts w:ascii="Courier New" w:hAnsi="Courier New"/>
      </w:rPr>
    </w:lvl>
    <w:lvl w:ilvl="2" w:tplc="4CC4720A">
      <w:start w:val="1"/>
      <w:numFmt w:val="bullet"/>
      <w:lvlText w:val=""/>
      <w:lvlJc w:val="left"/>
      <w:pPr>
        <w:tabs>
          <w:tab w:val="num" w:pos="1800"/>
        </w:tabs>
        <w:ind w:left="1800" w:hanging="360"/>
      </w:pPr>
      <w:rPr>
        <w:rFonts w:ascii="Wingdings" w:hAnsi="Wingdings"/>
      </w:rPr>
    </w:lvl>
    <w:lvl w:ilvl="3" w:tplc="56D8FAE8">
      <w:start w:val="1"/>
      <w:numFmt w:val="bullet"/>
      <w:lvlText w:val=""/>
      <w:lvlJc w:val="left"/>
      <w:pPr>
        <w:tabs>
          <w:tab w:val="num" w:pos="2520"/>
        </w:tabs>
        <w:ind w:left="2520" w:hanging="360"/>
      </w:pPr>
      <w:rPr>
        <w:rFonts w:ascii="Symbol" w:hAnsi="Symbol"/>
      </w:rPr>
    </w:lvl>
    <w:lvl w:ilvl="4" w:tplc="5EDEC764">
      <w:start w:val="1"/>
      <w:numFmt w:val="bullet"/>
      <w:lvlText w:val="o"/>
      <w:lvlJc w:val="left"/>
      <w:pPr>
        <w:tabs>
          <w:tab w:val="num" w:pos="3240"/>
        </w:tabs>
        <w:ind w:left="3240" w:hanging="360"/>
      </w:pPr>
      <w:rPr>
        <w:rFonts w:ascii="Courier New" w:hAnsi="Courier New"/>
      </w:rPr>
    </w:lvl>
    <w:lvl w:ilvl="5" w:tplc="ED3232F8">
      <w:start w:val="1"/>
      <w:numFmt w:val="bullet"/>
      <w:lvlText w:val=""/>
      <w:lvlJc w:val="left"/>
      <w:pPr>
        <w:tabs>
          <w:tab w:val="num" w:pos="3960"/>
        </w:tabs>
        <w:ind w:left="3960" w:hanging="360"/>
      </w:pPr>
      <w:rPr>
        <w:rFonts w:ascii="Wingdings" w:hAnsi="Wingdings"/>
      </w:rPr>
    </w:lvl>
    <w:lvl w:ilvl="6" w:tplc="CC3EDF62">
      <w:start w:val="1"/>
      <w:numFmt w:val="bullet"/>
      <w:lvlText w:val=""/>
      <w:lvlJc w:val="left"/>
      <w:pPr>
        <w:tabs>
          <w:tab w:val="num" w:pos="4680"/>
        </w:tabs>
        <w:ind w:left="4680" w:hanging="360"/>
      </w:pPr>
      <w:rPr>
        <w:rFonts w:ascii="Symbol" w:hAnsi="Symbol"/>
      </w:rPr>
    </w:lvl>
    <w:lvl w:ilvl="7" w:tplc="72883B9C">
      <w:start w:val="1"/>
      <w:numFmt w:val="bullet"/>
      <w:lvlText w:val="o"/>
      <w:lvlJc w:val="left"/>
      <w:pPr>
        <w:tabs>
          <w:tab w:val="num" w:pos="5400"/>
        </w:tabs>
        <w:ind w:left="5400" w:hanging="360"/>
      </w:pPr>
      <w:rPr>
        <w:rFonts w:ascii="Courier New" w:hAnsi="Courier New"/>
      </w:rPr>
    </w:lvl>
    <w:lvl w:ilvl="8" w:tplc="1C8A2CE4">
      <w:start w:val="1"/>
      <w:numFmt w:val="bullet"/>
      <w:lvlText w:val=""/>
      <w:lvlJc w:val="left"/>
      <w:pPr>
        <w:tabs>
          <w:tab w:val="num" w:pos="6120"/>
        </w:tabs>
        <w:ind w:left="6120" w:hanging="360"/>
      </w:pPr>
      <w:rPr>
        <w:rFonts w:ascii="Wingdings" w:hAnsi="Wingdings"/>
      </w:rPr>
    </w:lvl>
  </w:abstractNum>
  <w:abstractNum w:abstractNumId="28" w15:restartNumberingAfterBreak="0">
    <w:nsid w:val="70E7240A"/>
    <w:multiLevelType w:val="multilevel"/>
    <w:tmpl w:val="70E724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0E7240E"/>
    <w:multiLevelType w:val="hybridMultilevel"/>
    <w:tmpl w:val="70E7240E"/>
    <w:lvl w:ilvl="0" w:tplc="D4066922">
      <w:start w:val="1"/>
      <w:numFmt w:val="bullet"/>
      <w:lvlText w:val=""/>
      <w:lvlJc w:val="left"/>
      <w:pPr>
        <w:tabs>
          <w:tab w:val="num" w:pos="360"/>
        </w:tabs>
        <w:ind w:left="360" w:hanging="360"/>
      </w:pPr>
      <w:rPr>
        <w:rFonts w:ascii="Symbol" w:hAnsi="Symbol"/>
      </w:rPr>
    </w:lvl>
    <w:lvl w:ilvl="1" w:tplc="C8526EA6">
      <w:start w:val="1"/>
      <w:numFmt w:val="bullet"/>
      <w:lvlText w:val="o"/>
      <w:lvlJc w:val="left"/>
      <w:pPr>
        <w:tabs>
          <w:tab w:val="num" w:pos="1080"/>
        </w:tabs>
        <w:ind w:left="1080" w:hanging="360"/>
      </w:pPr>
      <w:rPr>
        <w:rFonts w:ascii="Courier New" w:hAnsi="Courier New"/>
      </w:rPr>
    </w:lvl>
    <w:lvl w:ilvl="2" w:tplc="488C95F8">
      <w:start w:val="1"/>
      <w:numFmt w:val="bullet"/>
      <w:lvlText w:val=""/>
      <w:lvlJc w:val="left"/>
      <w:pPr>
        <w:tabs>
          <w:tab w:val="num" w:pos="1800"/>
        </w:tabs>
        <w:ind w:left="1800" w:hanging="360"/>
      </w:pPr>
      <w:rPr>
        <w:rFonts w:ascii="Wingdings" w:hAnsi="Wingdings"/>
      </w:rPr>
    </w:lvl>
    <w:lvl w:ilvl="3" w:tplc="F6720D76">
      <w:start w:val="1"/>
      <w:numFmt w:val="bullet"/>
      <w:lvlText w:val=""/>
      <w:lvlJc w:val="left"/>
      <w:pPr>
        <w:tabs>
          <w:tab w:val="num" w:pos="2520"/>
        </w:tabs>
        <w:ind w:left="2520" w:hanging="360"/>
      </w:pPr>
      <w:rPr>
        <w:rFonts w:ascii="Symbol" w:hAnsi="Symbol"/>
      </w:rPr>
    </w:lvl>
    <w:lvl w:ilvl="4" w:tplc="BADE8D9A">
      <w:start w:val="1"/>
      <w:numFmt w:val="bullet"/>
      <w:lvlText w:val="o"/>
      <w:lvlJc w:val="left"/>
      <w:pPr>
        <w:tabs>
          <w:tab w:val="num" w:pos="3240"/>
        </w:tabs>
        <w:ind w:left="3240" w:hanging="360"/>
      </w:pPr>
      <w:rPr>
        <w:rFonts w:ascii="Courier New" w:hAnsi="Courier New"/>
      </w:rPr>
    </w:lvl>
    <w:lvl w:ilvl="5" w:tplc="BD285798">
      <w:start w:val="1"/>
      <w:numFmt w:val="bullet"/>
      <w:lvlText w:val=""/>
      <w:lvlJc w:val="left"/>
      <w:pPr>
        <w:tabs>
          <w:tab w:val="num" w:pos="3960"/>
        </w:tabs>
        <w:ind w:left="3960" w:hanging="360"/>
      </w:pPr>
      <w:rPr>
        <w:rFonts w:ascii="Wingdings" w:hAnsi="Wingdings"/>
      </w:rPr>
    </w:lvl>
    <w:lvl w:ilvl="6" w:tplc="F1C6B8E0">
      <w:start w:val="1"/>
      <w:numFmt w:val="bullet"/>
      <w:lvlText w:val=""/>
      <w:lvlJc w:val="left"/>
      <w:pPr>
        <w:tabs>
          <w:tab w:val="num" w:pos="4680"/>
        </w:tabs>
        <w:ind w:left="4680" w:hanging="360"/>
      </w:pPr>
      <w:rPr>
        <w:rFonts w:ascii="Symbol" w:hAnsi="Symbol"/>
      </w:rPr>
    </w:lvl>
    <w:lvl w:ilvl="7" w:tplc="039CF122">
      <w:start w:val="1"/>
      <w:numFmt w:val="bullet"/>
      <w:lvlText w:val="o"/>
      <w:lvlJc w:val="left"/>
      <w:pPr>
        <w:tabs>
          <w:tab w:val="num" w:pos="5400"/>
        </w:tabs>
        <w:ind w:left="5400" w:hanging="360"/>
      </w:pPr>
      <w:rPr>
        <w:rFonts w:ascii="Courier New" w:hAnsi="Courier New"/>
      </w:rPr>
    </w:lvl>
    <w:lvl w:ilvl="8" w:tplc="4FB8A944">
      <w:start w:val="1"/>
      <w:numFmt w:val="bullet"/>
      <w:lvlText w:val=""/>
      <w:lvlJc w:val="left"/>
      <w:pPr>
        <w:tabs>
          <w:tab w:val="num" w:pos="6120"/>
        </w:tabs>
        <w:ind w:left="6120" w:hanging="360"/>
      </w:pPr>
      <w:rPr>
        <w:rFonts w:ascii="Wingdings" w:hAnsi="Wingdings"/>
      </w:rPr>
    </w:lvl>
  </w:abstractNum>
  <w:abstractNum w:abstractNumId="30" w15:restartNumberingAfterBreak="0">
    <w:nsid w:val="70E7240F"/>
    <w:multiLevelType w:val="multilevel"/>
    <w:tmpl w:val="70E724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0E72413"/>
    <w:multiLevelType w:val="hybridMultilevel"/>
    <w:tmpl w:val="70E72413"/>
    <w:lvl w:ilvl="0" w:tplc="5DE0B62E">
      <w:start w:val="1"/>
      <w:numFmt w:val="bullet"/>
      <w:lvlText w:val=""/>
      <w:lvlJc w:val="left"/>
      <w:pPr>
        <w:tabs>
          <w:tab w:val="num" w:pos="360"/>
        </w:tabs>
        <w:ind w:left="360" w:hanging="360"/>
      </w:pPr>
      <w:rPr>
        <w:rFonts w:ascii="Symbol" w:hAnsi="Symbol"/>
      </w:rPr>
    </w:lvl>
    <w:lvl w:ilvl="1" w:tplc="75F6FACA">
      <w:start w:val="1"/>
      <w:numFmt w:val="bullet"/>
      <w:lvlText w:val="o"/>
      <w:lvlJc w:val="left"/>
      <w:pPr>
        <w:tabs>
          <w:tab w:val="num" w:pos="1080"/>
        </w:tabs>
        <w:ind w:left="1080" w:hanging="360"/>
      </w:pPr>
      <w:rPr>
        <w:rFonts w:ascii="Courier New" w:hAnsi="Courier New"/>
      </w:rPr>
    </w:lvl>
    <w:lvl w:ilvl="2" w:tplc="B2CCE336">
      <w:start w:val="1"/>
      <w:numFmt w:val="bullet"/>
      <w:lvlText w:val=""/>
      <w:lvlJc w:val="left"/>
      <w:pPr>
        <w:tabs>
          <w:tab w:val="num" w:pos="1800"/>
        </w:tabs>
        <w:ind w:left="1800" w:hanging="360"/>
      </w:pPr>
      <w:rPr>
        <w:rFonts w:ascii="Wingdings" w:hAnsi="Wingdings"/>
      </w:rPr>
    </w:lvl>
    <w:lvl w:ilvl="3" w:tplc="36F6C462">
      <w:start w:val="1"/>
      <w:numFmt w:val="bullet"/>
      <w:lvlText w:val=""/>
      <w:lvlJc w:val="left"/>
      <w:pPr>
        <w:tabs>
          <w:tab w:val="num" w:pos="2520"/>
        </w:tabs>
        <w:ind w:left="2520" w:hanging="360"/>
      </w:pPr>
      <w:rPr>
        <w:rFonts w:ascii="Symbol" w:hAnsi="Symbol"/>
      </w:rPr>
    </w:lvl>
    <w:lvl w:ilvl="4" w:tplc="932C6E4A">
      <w:start w:val="1"/>
      <w:numFmt w:val="bullet"/>
      <w:lvlText w:val="o"/>
      <w:lvlJc w:val="left"/>
      <w:pPr>
        <w:tabs>
          <w:tab w:val="num" w:pos="3240"/>
        </w:tabs>
        <w:ind w:left="3240" w:hanging="360"/>
      </w:pPr>
      <w:rPr>
        <w:rFonts w:ascii="Courier New" w:hAnsi="Courier New"/>
      </w:rPr>
    </w:lvl>
    <w:lvl w:ilvl="5" w:tplc="76D422AC">
      <w:start w:val="1"/>
      <w:numFmt w:val="bullet"/>
      <w:lvlText w:val=""/>
      <w:lvlJc w:val="left"/>
      <w:pPr>
        <w:tabs>
          <w:tab w:val="num" w:pos="3960"/>
        </w:tabs>
        <w:ind w:left="3960" w:hanging="360"/>
      </w:pPr>
      <w:rPr>
        <w:rFonts w:ascii="Wingdings" w:hAnsi="Wingdings"/>
      </w:rPr>
    </w:lvl>
    <w:lvl w:ilvl="6" w:tplc="AD229462">
      <w:start w:val="1"/>
      <w:numFmt w:val="bullet"/>
      <w:lvlText w:val=""/>
      <w:lvlJc w:val="left"/>
      <w:pPr>
        <w:tabs>
          <w:tab w:val="num" w:pos="4680"/>
        </w:tabs>
        <w:ind w:left="4680" w:hanging="360"/>
      </w:pPr>
      <w:rPr>
        <w:rFonts w:ascii="Symbol" w:hAnsi="Symbol"/>
      </w:rPr>
    </w:lvl>
    <w:lvl w:ilvl="7" w:tplc="06A09572">
      <w:start w:val="1"/>
      <w:numFmt w:val="bullet"/>
      <w:lvlText w:val="o"/>
      <w:lvlJc w:val="left"/>
      <w:pPr>
        <w:tabs>
          <w:tab w:val="num" w:pos="5400"/>
        </w:tabs>
        <w:ind w:left="5400" w:hanging="360"/>
      </w:pPr>
      <w:rPr>
        <w:rFonts w:ascii="Courier New" w:hAnsi="Courier New"/>
      </w:rPr>
    </w:lvl>
    <w:lvl w:ilvl="8" w:tplc="A69C55A0">
      <w:start w:val="1"/>
      <w:numFmt w:val="bullet"/>
      <w:lvlText w:val=""/>
      <w:lvlJc w:val="left"/>
      <w:pPr>
        <w:tabs>
          <w:tab w:val="num" w:pos="6120"/>
        </w:tabs>
        <w:ind w:left="6120" w:hanging="360"/>
      </w:pPr>
      <w:rPr>
        <w:rFonts w:ascii="Wingdings" w:hAnsi="Wingdings"/>
      </w:rPr>
    </w:lvl>
  </w:abstractNum>
  <w:abstractNum w:abstractNumId="32" w15:restartNumberingAfterBreak="0">
    <w:nsid w:val="70E72414"/>
    <w:multiLevelType w:val="multilevel"/>
    <w:tmpl w:val="70E724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0E72418"/>
    <w:multiLevelType w:val="hybridMultilevel"/>
    <w:tmpl w:val="70E72418"/>
    <w:lvl w:ilvl="0" w:tplc="602CEC56">
      <w:start w:val="1"/>
      <w:numFmt w:val="bullet"/>
      <w:lvlText w:val=""/>
      <w:lvlJc w:val="left"/>
      <w:pPr>
        <w:tabs>
          <w:tab w:val="num" w:pos="360"/>
        </w:tabs>
        <w:ind w:left="360" w:hanging="360"/>
      </w:pPr>
      <w:rPr>
        <w:rFonts w:ascii="Symbol" w:hAnsi="Symbol"/>
      </w:rPr>
    </w:lvl>
    <w:lvl w:ilvl="1" w:tplc="33489BE4">
      <w:start w:val="1"/>
      <w:numFmt w:val="bullet"/>
      <w:lvlText w:val="o"/>
      <w:lvlJc w:val="left"/>
      <w:pPr>
        <w:tabs>
          <w:tab w:val="num" w:pos="1080"/>
        </w:tabs>
        <w:ind w:left="1080" w:hanging="360"/>
      </w:pPr>
      <w:rPr>
        <w:rFonts w:ascii="Courier New" w:hAnsi="Courier New"/>
      </w:rPr>
    </w:lvl>
    <w:lvl w:ilvl="2" w:tplc="F578B4B6">
      <w:start w:val="1"/>
      <w:numFmt w:val="bullet"/>
      <w:lvlText w:val=""/>
      <w:lvlJc w:val="left"/>
      <w:pPr>
        <w:tabs>
          <w:tab w:val="num" w:pos="1800"/>
        </w:tabs>
        <w:ind w:left="1800" w:hanging="360"/>
      </w:pPr>
      <w:rPr>
        <w:rFonts w:ascii="Wingdings" w:hAnsi="Wingdings"/>
      </w:rPr>
    </w:lvl>
    <w:lvl w:ilvl="3" w:tplc="3E7A62AE">
      <w:start w:val="1"/>
      <w:numFmt w:val="bullet"/>
      <w:lvlText w:val=""/>
      <w:lvlJc w:val="left"/>
      <w:pPr>
        <w:tabs>
          <w:tab w:val="num" w:pos="2520"/>
        </w:tabs>
        <w:ind w:left="2520" w:hanging="360"/>
      </w:pPr>
      <w:rPr>
        <w:rFonts w:ascii="Symbol" w:hAnsi="Symbol"/>
      </w:rPr>
    </w:lvl>
    <w:lvl w:ilvl="4" w:tplc="12080A48">
      <w:start w:val="1"/>
      <w:numFmt w:val="bullet"/>
      <w:lvlText w:val="o"/>
      <w:lvlJc w:val="left"/>
      <w:pPr>
        <w:tabs>
          <w:tab w:val="num" w:pos="3240"/>
        </w:tabs>
        <w:ind w:left="3240" w:hanging="360"/>
      </w:pPr>
      <w:rPr>
        <w:rFonts w:ascii="Courier New" w:hAnsi="Courier New"/>
      </w:rPr>
    </w:lvl>
    <w:lvl w:ilvl="5" w:tplc="D324AD6E">
      <w:start w:val="1"/>
      <w:numFmt w:val="bullet"/>
      <w:lvlText w:val=""/>
      <w:lvlJc w:val="left"/>
      <w:pPr>
        <w:tabs>
          <w:tab w:val="num" w:pos="3960"/>
        </w:tabs>
        <w:ind w:left="3960" w:hanging="360"/>
      </w:pPr>
      <w:rPr>
        <w:rFonts w:ascii="Wingdings" w:hAnsi="Wingdings"/>
      </w:rPr>
    </w:lvl>
    <w:lvl w:ilvl="6" w:tplc="F6441A26">
      <w:start w:val="1"/>
      <w:numFmt w:val="bullet"/>
      <w:lvlText w:val=""/>
      <w:lvlJc w:val="left"/>
      <w:pPr>
        <w:tabs>
          <w:tab w:val="num" w:pos="4680"/>
        </w:tabs>
        <w:ind w:left="4680" w:hanging="360"/>
      </w:pPr>
      <w:rPr>
        <w:rFonts w:ascii="Symbol" w:hAnsi="Symbol"/>
      </w:rPr>
    </w:lvl>
    <w:lvl w:ilvl="7" w:tplc="AD286178">
      <w:start w:val="1"/>
      <w:numFmt w:val="bullet"/>
      <w:lvlText w:val="o"/>
      <w:lvlJc w:val="left"/>
      <w:pPr>
        <w:tabs>
          <w:tab w:val="num" w:pos="5400"/>
        </w:tabs>
        <w:ind w:left="5400" w:hanging="360"/>
      </w:pPr>
      <w:rPr>
        <w:rFonts w:ascii="Courier New" w:hAnsi="Courier New"/>
      </w:rPr>
    </w:lvl>
    <w:lvl w:ilvl="8" w:tplc="96A6C8D2">
      <w:start w:val="1"/>
      <w:numFmt w:val="bullet"/>
      <w:lvlText w:val=""/>
      <w:lvlJc w:val="left"/>
      <w:pPr>
        <w:tabs>
          <w:tab w:val="num" w:pos="6120"/>
        </w:tabs>
        <w:ind w:left="6120" w:hanging="360"/>
      </w:pPr>
      <w:rPr>
        <w:rFonts w:ascii="Wingdings" w:hAnsi="Wingdings"/>
      </w:rPr>
    </w:lvl>
  </w:abstractNum>
  <w:abstractNum w:abstractNumId="34" w15:restartNumberingAfterBreak="0">
    <w:nsid w:val="70E72419"/>
    <w:multiLevelType w:val="hybridMultilevel"/>
    <w:tmpl w:val="70E72419"/>
    <w:lvl w:ilvl="0" w:tplc="A9A220F4">
      <w:start w:val="1"/>
      <w:numFmt w:val="bullet"/>
      <w:lvlText w:val=""/>
      <w:lvlJc w:val="left"/>
      <w:pPr>
        <w:tabs>
          <w:tab w:val="num" w:pos="360"/>
        </w:tabs>
        <w:ind w:left="360" w:hanging="360"/>
      </w:pPr>
      <w:rPr>
        <w:rFonts w:ascii="Symbol" w:hAnsi="Symbol"/>
      </w:rPr>
    </w:lvl>
    <w:lvl w:ilvl="1" w:tplc="8CE0FFD0">
      <w:start w:val="1"/>
      <w:numFmt w:val="bullet"/>
      <w:lvlText w:val="o"/>
      <w:lvlJc w:val="left"/>
      <w:pPr>
        <w:tabs>
          <w:tab w:val="num" w:pos="1080"/>
        </w:tabs>
        <w:ind w:left="1080" w:hanging="360"/>
      </w:pPr>
      <w:rPr>
        <w:rFonts w:ascii="Courier New" w:hAnsi="Courier New"/>
      </w:rPr>
    </w:lvl>
    <w:lvl w:ilvl="2" w:tplc="9A72A386">
      <w:start w:val="1"/>
      <w:numFmt w:val="bullet"/>
      <w:lvlText w:val=""/>
      <w:lvlJc w:val="left"/>
      <w:pPr>
        <w:tabs>
          <w:tab w:val="num" w:pos="1800"/>
        </w:tabs>
        <w:ind w:left="1800" w:hanging="360"/>
      </w:pPr>
      <w:rPr>
        <w:rFonts w:ascii="Wingdings" w:hAnsi="Wingdings"/>
      </w:rPr>
    </w:lvl>
    <w:lvl w:ilvl="3" w:tplc="E47284F8">
      <w:start w:val="1"/>
      <w:numFmt w:val="bullet"/>
      <w:lvlText w:val=""/>
      <w:lvlJc w:val="left"/>
      <w:pPr>
        <w:tabs>
          <w:tab w:val="num" w:pos="2520"/>
        </w:tabs>
        <w:ind w:left="2520" w:hanging="360"/>
      </w:pPr>
      <w:rPr>
        <w:rFonts w:ascii="Symbol" w:hAnsi="Symbol"/>
      </w:rPr>
    </w:lvl>
    <w:lvl w:ilvl="4" w:tplc="830CD59A">
      <w:start w:val="1"/>
      <w:numFmt w:val="bullet"/>
      <w:lvlText w:val="o"/>
      <w:lvlJc w:val="left"/>
      <w:pPr>
        <w:tabs>
          <w:tab w:val="num" w:pos="3240"/>
        </w:tabs>
        <w:ind w:left="3240" w:hanging="360"/>
      </w:pPr>
      <w:rPr>
        <w:rFonts w:ascii="Courier New" w:hAnsi="Courier New"/>
      </w:rPr>
    </w:lvl>
    <w:lvl w:ilvl="5" w:tplc="F5265128">
      <w:start w:val="1"/>
      <w:numFmt w:val="bullet"/>
      <w:lvlText w:val=""/>
      <w:lvlJc w:val="left"/>
      <w:pPr>
        <w:tabs>
          <w:tab w:val="num" w:pos="3960"/>
        </w:tabs>
        <w:ind w:left="3960" w:hanging="360"/>
      </w:pPr>
      <w:rPr>
        <w:rFonts w:ascii="Wingdings" w:hAnsi="Wingdings"/>
      </w:rPr>
    </w:lvl>
    <w:lvl w:ilvl="6" w:tplc="C4569274">
      <w:start w:val="1"/>
      <w:numFmt w:val="bullet"/>
      <w:lvlText w:val=""/>
      <w:lvlJc w:val="left"/>
      <w:pPr>
        <w:tabs>
          <w:tab w:val="num" w:pos="4680"/>
        </w:tabs>
        <w:ind w:left="4680" w:hanging="360"/>
      </w:pPr>
      <w:rPr>
        <w:rFonts w:ascii="Symbol" w:hAnsi="Symbol"/>
      </w:rPr>
    </w:lvl>
    <w:lvl w:ilvl="7" w:tplc="107A8FE4">
      <w:start w:val="1"/>
      <w:numFmt w:val="bullet"/>
      <w:lvlText w:val="o"/>
      <w:lvlJc w:val="left"/>
      <w:pPr>
        <w:tabs>
          <w:tab w:val="num" w:pos="5400"/>
        </w:tabs>
        <w:ind w:left="5400" w:hanging="360"/>
      </w:pPr>
      <w:rPr>
        <w:rFonts w:ascii="Courier New" w:hAnsi="Courier New"/>
      </w:rPr>
    </w:lvl>
    <w:lvl w:ilvl="8" w:tplc="BB32F5A8">
      <w:start w:val="1"/>
      <w:numFmt w:val="bullet"/>
      <w:lvlText w:val=""/>
      <w:lvlJc w:val="left"/>
      <w:pPr>
        <w:tabs>
          <w:tab w:val="num" w:pos="6120"/>
        </w:tabs>
        <w:ind w:left="6120" w:hanging="360"/>
      </w:pPr>
      <w:rPr>
        <w:rFonts w:ascii="Wingdings" w:hAnsi="Wingdings"/>
      </w:rPr>
    </w:lvl>
  </w:abstractNum>
  <w:abstractNum w:abstractNumId="35" w15:restartNumberingAfterBreak="0">
    <w:nsid w:val="70E7241A"/>
    <w:multiLevelType w:val="hybridMultilevel"/>
    <w:tmpl w:val="70E7241A"/>
    <w:lvl w:ilvl="0" w:tplc="EFC030A6">
      <w:start w:val="1"/>
      <w:numFmt w:val="bullet"/>
      <w:lvlText w:val=""/>
      <w:lvlJc w:val="left"/>
      <w:pPr>
        <w:tabs>
          <w:tab w:val="num" w:pos="360"/>
        </w:tabs>
        <w:ind w:left="360" w:hanging="360"/>
      </w:pPr>
      <w:rPr>
        <w:rFonts w:ascii="Symbol" w:hAnsi="Symbol"/>
      </w:rPr>
    </w:lvl>
    <w:lvl w:ilvl="1" w:tplc="9A8EB4C4">
      <w:start w:val="1"/>
      <w:numFmt w:val="bullet"/>
      <w:lvlText w:val="o"/>
      <w:lvlJc w:val="left"/>
      <w:pPr>
        <w:tabs>
          <w:tab w:val="num" w:pos="1080"/>
        </w:tabs>
        <w:ind w:left="1080" w:hanging="360"/>
      </w:pPr>
      <w:rPr>
        <w:rFonts w:ascii="Courier New" w:hAnsi="Courier New"/>
      </w:rPr>
    </w:lvl>
    <w:lvl w:ilvl="2" w:tplc="437C4DC4">
      <w:start w:val="1"/>
      <w:numFmt w:val="bullet"/>
      <w:lvlText w:val=""/>
      <w:lvlJc w:val="left"/>
      <w:pPr>
        <w:tabs>
          <w:tab w:val="num" w:pos="1800"/>
        </w:tabs>
        <w:ind w:left="1800" w:hanging="360"/>
      </w:pPr>
      <w:rPr>
        <w:rFonts w:ascii="Wingdings" w:hAnsi="Wingdings"/>
      </w:rPr>
    </w:lvl>
    <w:lvl w:ilvl="3" w:tplc="A5C89120">
      <w:start w:val="1"/>
      <w:numFmt w:val="bullet"/>
      <w:lvlText w:val=""/>
      <w:lvlJc w:val="left"/>
      <w:pPr>
        <w:tabs>
          <w:tab w:val="num" w:pos="2520"/>
        </w:tabs>
        <w:ind w:left="2520" w:hanging="360"/>
      </w:pPr>
      <w:rPr>
        <w:rFonts w:ascii="Symbol" w:hAnsi="Symbol"/>
      </w:rPr>
    </w:lvl>
    <w:lvl w:ilvl="4" w:tplc="0A8639DC">
      <w:start w:val="1"/>
      <w:numFmt w:val="bullet"/>
      <w:lvlText w:val="o"/>
      <w:lvlJc w:val="left"/>
      <w:pPr>
        <w:tabs>
          <w:tab w:val="num" w:pos="3240"/>
        </w:tabs>
        <w:ind w:left="3240" w:hanging="360"/>
      </w:pPr>
      <w:rPr>
        <w:rFonts w:ascii="Courier New" w:hAnsi="Courier New"/>
      </w:rPr>
    </w:lvl>
    <w:lvl w:ilvl="5" w:tplc="2AAC6196">
      <w:start w:val="1"/>
      <w:numFmt w:val="bullet"/>
      <w:lvlText w:val=""/>
      <w:lvlJc w:val="left"/>
      <w:pPr>
        <w:tabs>
          <w:tab w:val="num" w:pos="3960"/>
        </w:tabs>
        <w:ind w:left="3960" w:hanging="360"/>
      </w:pPr>
      <w:rPr>
        <w:rFonts w:ascii="Wingdings" w:hAnsi="Wingdings"/>
      </w:rPr>
    </w:lvl>
    <w:lvl w:ilvl="6" w:tplc="3832272A">
      <w:start w:val="1"/>
      <w:numFmt w:val="bullet"/>
      <w:lvlText w:val=""/>
      <w:lvlJc w:val="left"/>
      <w:pPr>
        <w:tabs>
          <w:tab w:val="num" w:pos="4680"/>
        </w:tabs>
        <w:ind w:left="4680" w:hanging="360"/>
      </w:pPr>
      <w:rPr>
        <w:rFonts w:ascii="Symbol" w:hAnsi="Symbol"/>
      </w:rPr>
    </w:lvl>
    <w:lvl w:ilvl="7" w:tplc="D10EC712">
      <w:start w:val="1"/>
      <w:numFmt w:val="bullet"/>
      <w:lvlText w:val="o"/>
      <w:lvlJc w:val="left"/>
      <w:pPr>
        <w:tabs>
          <w:tab w:val="num" w:pos="5400"/>
        </w:tabs>
        <w:ind w:left="5400" w:hanging="360"/>
      </w:pPr>
      <w:rPr>
        <w:rFonts w:ascii="Courier New" w:hAnsi="Courier New"/>
      </w:rPr>
    </w:lvl>
    <w:lvl w:ilvl="8" w:tplc="92A8ACEE">
      <w:start w:val="1"/>
      <w:numFmt w:val="bullet"/>
      <w:lvlText w:val=""/>
      <w:lvlJc w:val="left"/>
      <w:pPr>
        <w:tabs>
          <w:tab w:val="num" w:pos="6120"/>
        </w:tabs>
        <w:ind w:left="6120" w:hanging="360"/>
      </w:pPr>
      <w:rPr>
        <w:rFonts w:ascii="Wingdings" w:hAnsi="Wingdings"/>
      </w:rPr>
    </w:lvl>
  </w:abstractNum>
  <w:abstractNum w:abstractNumId="36" w15:restartNumberingAfterBreak="0">
    <w:nsid w:val="70E7241B"/>
    <w:multiLevelType w:val="multilevel"/>
    <w:tmpl w:val="70E724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0E7241F"/>
    <w:multiLevelType w:val="hybridMultilevel"/>
    <w:tmpl w:val="70E7241F"/>
    <w:lvl w:ilvl="0" w:tplc="7BF03200">
      <w:start w:val="1"/>
      <w:numFmt w:val="bullet"/>
      <w:lvlText w:val=""/>
      <w:lvlJc w:val="left"/>
      <w:pPr>
        <w:tabs>
          <w:tab w:val="num" w:pos="360"/>
        </w:tabs>
        <w:ind w:left="360" w:hanging="360"/>
      </w:pPr>
      <w:rPr>
        <w:rFonts w:ascii="Symbol" w:hAnsi="Symbol"/>
      </w:rPr>
    </w:lvl>
    <w:lvl w:ilvl="1" w:tplc="BB1EF438">
      <w:start w:val="1"/>
      <w:numFmt w:val="bullet"/>
      <w:lvlText w:val="o"/>
      <w:lvlJc w:val="left"/>
      <w:pPr>
        <w:tabs>
          <w:tab w:val="num" w:pos="1080"/>
        </w:tabs>
        <w:ind w:left="1080" w:hanging="360"/>
      </w:pPr>
      <w:rPr>
        <w:rFonts w:ascii="Courier New" w:hAnsi="Courier New"/>
      </w:rPr>
    </w:lvl>
    <w:lvl w:ilvl="2" w:tplc="AEAA1B10">
      <w:start w:val="1"/>
      <w:numFmt w:val="bullet"/>
      <w:lvlText w:val=""/>
      <w:lvlJc w:val="left"/>
      <w:pPr>
        <w:tabs>
          <w:tab w:val="num" w:pos="1800"/>
        </w:tabs>
        <w:ind w:left="1800" w:hanging="360"/>
      </w:pPr>
      <w:rPr>
        <w:rFonts w:ascii="Wingdings" w:hAnsi="Wingdings"/>
      </w:rPr>
    </w:lvl>
    <w:lvl w:ilvl="3" w:tplc="8EEEEB82">
      <w:start w:val="1"/>
      <w:numFmt w:val="bullet"/>
      <w:lvlText w:val=""/>
      <w:lvlJc w:val="left"/>
      <w:pPr>
        <w:tabs>
          <w:tab w:val="num" w:pos="2520"/>
        </w:tabs>
        <w:ind w:left="2520" w:hanging="360"/>
      </w:pPr>
      <w:rPr>
        <w:rFonts w:ascii="Symbol" w:hAnsi="Symbol"/>
      </w:rPr>
    </w:lvl>
    <w:lvl w:ilvl="4" w:tplc="84D44110">
      <w:start w:val="1"/>
      <w:numFmt w:val="bullet"/>
      <w:lvlText w:val="o"/>
      <w:lvlJc w:val="left"/>
      <w:pPr>
        <w:tabs>
          <w:tab w:val="num" w:pos="3240"/>
        </w:tabs>
        <w:ind w:left="3240" w:hanging="360"/>
      </w:pPr>
      <w:rPr>
        <w:rFonts w:ascii="Courier New" w:hAnsi="Courier New"/>
      </w:rPr>
    </w:lvl>
    <w:lvl w:ilvl="5" w:tplc="7A56C592">
      <w:start w:val="1"/>
      <w:numFmt w:val="bullet"/>
      <w:lvlText w:val=""/>
      <w:lvlJc w:val="left"/>
      <w:pPr>
        <w:tabs>
          <w:tab w:val="num" w:pos="3960"/>
        </w:tabs>
        <w:ind w:left="3960" w:hanging="360"/>
      </w:pPr>
      <w:rPr>
        <w:rFonts w:ascii="Wingdings" w:hAnsi="Wingdings"/>
      </w:rPr>
    </w:lvl>
    <w:lvl w:ilvl="6" w:tplc="2C58A4BA">
      <w:start w:val="1"/>
      <w:numFmt w:val="bullet"/>
      <w:lvlText w:val=""/>
      <w:lvlJc w:val="left"/>
      <w:pPr>
        <w:tabs>
          <w:tab w:val="num" w:pos="4680"/>
        </w:tabs>
        <w:ind w:left="4680" w:hanging="360"/>
      </w:pPr>
      <w:rPr>
        <w:rFonts w:ascii="Symbol" w:hAnsi="Symbol"/>
      </w:rPr>
    </w:lvl>
    <w:lvl w:ilvl="7" w:tplc="05644536">
      <w:start w:val="1"/>
      <w:numFmt w:val="bullet"/>
      <w:lvlText w:val="o"/>
      <w:lvlJc w:val="left"/>
      <w:pPr>
        <w:tabs>
          <w:tab w:val="num" w:pos="5400"/>
        </w:tabs>
        <w:ind w:left="5400" w:hanging="360"/>
      </w:pPr>
      <w:rPr>
        <w:rFonts w:ascii="Courier New" w:hAnsi="Courier New"/>
      </w:rPr>
    </w:lvl>
    <w:lvl w:ilvl="8" w:tplc="B1080CBE">
      <w:start w:val="1"/>
      <w:numFmt w:val="bullet"/>
      <w:lvlText w:val=""/>
      <w:lvlJc w:val="left"/>
      <w:pPr>
        <w:tabs>
          <w:tab w:val="num" w:pos="6120"/>
        </w:tabs>
        <w:ind w:left="6120" w:hanging="360"/>
      </w:pPr>
      <w:rPr>
        <w:rFonts w:ascii="Wingdings" w:hAnsi="Wingdings"/>
      </w:rPr>
    </w:lvl>
  </w:abstractNum>
  <w:abstractNum w:abstractNumId="38" w15:restartNumberingAfterBreak="0">
    <w:nsid w:val="70E72420"/>
    <w:multiLevelType w:val="multilevel"/>
    <w:tmpl w:val="70E72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0E72424"/>
    <w:multiLevelType w:val="hybridMultilevel"/>
    <w:tmpl w:val="70E72424"/>
    <w:lvl w:ilvl="0" w:tplc="700C0168">
      <w:start w:val="1"/>
      <w:numFmt w:val="bullet"/>
      <w:lvlText w:val=""/>
      <w:lvlJc w:val="left"/>
      <w:pPr>
        <w:tabs>
          <w:tab w:val="num" w:pos="360"/>
        </w:tabs>
        <w:ind w:left="360" w:hanging="360"/>
      </w:pPr>
      <w:rPr>
        <w:rFonts w:ascii="Symbol" w:hAnsi="Symbol"/>
      </w:rPr>
    </w:lvl>
    <w:lvl w:ilvl="1" w:tplc="314ECF7C">
      <w:start w:val="1"/>
      <w:numFmt w:val="bullet"/>
      <w:lvlText w:val="o"/>
      <w:lvlJc w:val="left"/>
      <w:pPr>
        <w:tabs>
          <w:tab w:val="num" w:pos="1080"/>
        </w:tabs>
        <w:ind w:left="1080" w:hanging="360"/>
      </w:pPr>
      <w:rPr>
        <w:rFonts w:ascii="Courier New" w:hAnsi="Courier New"/>
      </w:rPr>
    </w:lvl>
    <w:lvl w:ilvl="2" w:tplc="79927A14">
      <w:start w:val="1"/>
      <w:numFmt w:val="bullet"/>
      <w:lvlText w:val=""/>
      <w:lvlJc w:val="left"/>
      <w:pPr>
        <w:tabs>
          <w:tab w:val="num" w:pos="1800"/>
        </w:tabs>
        <w:ind w:left="1800" w:hanging="360"/>
      </w:pPr>
      <w:rPr>
        <w:rFonts w:ascii="Wingdings" w:hAnsi="Wingdings"/>
      </w:rPr>
    </w:lvl>
    <w:lvl w:ilvl="3" w:tplc="E1C27886">
      <w:start w:val="1"/>
      <w:numFmt w:val="bullet"/>
      <w:lvlText w:val=""/>
      <w:lvlJc w:val="left"/>
      <w:pPr>
        <w:tabs>
          <w:tab w:val="num" w:pos="2520"/>
        </w:tabs>
        <w:ind w:left="2520" w:hanging="360"/>
      </w:pPr>
      <w:rPr>
        <w:rFonts w:ascii="Symbol" w:hAnsi="Symbol"/>
      </w:rPr>
    </w:lvl>
    <w:lvl w:ilvl="4" w:tplc="0A00279E">
      <w:start w:val="1"/>
      <w:numFmt w:val="bullet"/>
      <w:lvlText w:val="o"/>
      <w:lvlJc w:val="left"/>
      <w:pPr>
        <w:tabs>
          <w:tab w:val="num" w:pos="3240"/>
        </w:tabs>
        <w:ind w:left="3240" w:hanging="360"/>
      </w:pPr>
      <w:rPr>
        <w:rFonts w:ascii="Courier New" w:hAnsi="Courier New"/>
      </w:rPr>
    </w:lvl>
    <w:lvl w:ilvl="5" w:tplc="27A2CDB4">
      <w:start w:val="1"/>
      <w:numFmt w:val="bullet"/>
      <w:lvlText w:val=""/>
      <w:lvlJc w:val="left"/>
      <w:pPr>
        <w:tabs>
          <w:tab w:val="num" w:pos="3960"/>
        </w:tabs>
        <w:ind w:left="3960" w:hanging="360"/>
      </w:pPr>
      <w:rPr>
        <w:rFonts w:ascii="Wingdings" w:hAnsi="Wingdings"/>
      </w:rPr>
    </w:lvl>
    <w:lvl w:ilvl="6" w:tplc="F42E20B0">
      <w:start w:val="1"/>
      <w:numFmt w:val="bullet"/>
      <w:lvlText w:val=""/>
      <w:lvlJc w:val="left"/>
      <w:pPr>
        <w:tabs>
          <w:tab w:val="num" w:pos="4680"/>
        </w:tabs>
        <w:ind w:left="4680" w:hanging="360"/>
      </w:pPr>
      <w:rPr>
        <w:rFonts w:ascii="Symbol" w:hAnsi="Symbol"/>
      </w:rPr>
    </w:lvl>
    <w:lvl w:ilvl="7" w:tplc="59FA349A">
      <w:start w:val="1"/>
      <w:numFmt w:val="bullet"/>
      <w:lvlText w:val="o"/>
      <w:lvlJc w:val="left"/>
      <w:pPr>
        <w:tabs>
          <w:tab w:val="num" w:pos="5400"/>
        </w:tabs>
        <w:ind w:left="5400" w:hanging="360"/>
      </w:pPr>
      <w:rPr>
        <w:rFonts w:ascii="Courier New" w:hAnsi="Courier New"/>
      </w:rPr>
    </w:lvl>
    <w:lvl w:ilvl="8" w:tplc="72A6D99E">
      <w:start w:val="1"/>
      <w:numFmt w:val="bullet"/>
      <w:lvlText w:val=""/>
      <w:lvlJc w:val="left"/>
      <w:pPr>
        <w:tabs>
          <w:tab w:val="num" w:pos="6120"/>
        </w:tabs>
        <w:ind w:left="6120" w:hanging="360"/>
      </w:pPr>
      <w:rPr>
        <w:rFonts w:ascii="Wingdings" w:hAnsi="Wingdings"/>
      </w:rPr>
    </w:lvl>
  </w:abstractNum>
  <w:abstractNum w:abstractNumId="40" w15:restartNumberingAfterBreak="0">
    <w:nsid w:val="70E72425"/>
    <w:multiLevelType w:val="multilevel"/>
    <w:tmpl w:val="70E724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0E72429"/>
    <w:multiLevelType w:val="hybridMultilevel"/>
    <w:tmpl w:val="70E72429"/>
    <w:lvl w:ilvl="0" w:tplc="6EECD006">
      <w:start w:val="1"/>
      <w:numFmt w:val="bullet"/>
      <w:lvlText w:val=""/>
      <w:lvlJc w:val="left"/>
      <w:pPr>
        <w:tabs>
          <w:tab w:val="num" w:pos="360"/>
        </w:tabs>
        <w:ind w:left="360" w:hanging="360"/>
      </w:pPr>
      <w:rPr>
        <w:rFonts w:ascii="Symbol" w:hAnsi="Symbol"/>
      </w:rPr>
    </w:lvl>
    <w:lvl w:ilvl="1" w:tplc="28A0DC90">
      <w:start w:val="1"/>
      <w:numFmt w:val="bullet"/>
      <w:lvlText w:val="o"/>
      <w:lvlJc w:val="left"/>
      <w:pPr>
        <w:tabs>
          <w:tab w:val="num" w:pos="1080"/>
        </w:tabs>
        <w:ind w:left="1080" w:hanging="360"/>
      </w:pPr>
      <w:rPr>
        <w:rFonts w:ascii="Courier New" w:hAnsi="Courier New"/>
      </w:rPr>
    </w:lvl>
    <w:lvl w:ilvl="2" w:tplc="27E0024C">
      <w:start w:val="1"/>
      <w:numFmt w:val="bullet"/>
      <w:lvlText w:val=""/>
      <w:lvlJc w:val="left"/>
      <w:pPr>
        <w:tabs>
          <w:tab w:val="num" w:pos="1800"/>
        </w:tabs>
        <w:ind w:left="1800" w:hanging="360"/>
      </w:pPr>
      <w:rPr>
        <w:rFonts w:ascii="Wingdings" w:hAnsi="Wingdings"/>
      </w:rPr>
    </w:lvl>
    <w:lvl w:ilvl="3" w:tplc="A0929684">
      <w:start w:val="1"/>
      <w:numFmt w:val="bullet"/>
      <w:lvlText w:val=""/>
      <w:lvlJc w:val="left"/>
      <w:pPr>
        <w:tabs>
          <w:tab w:val="num" w:pos="2520"/>
        </w:tabs>
        <w:ind w:left="2520" w:hanging="360"/>
      </w:pPr>
      <w:rPr>
        <w:rFonts w:ascii="Symbol" w:hAnsi="Symbol"/>
      </w:rPr>
    </w:lvl>
    <w:lvl w:ilvl="4" w:tplc="DBF87936">
      <w:start w:val="1"/>
      <w:numFmt w:val="bullet"/>
      <w:lvlText w:val="o"/>
      <w:lvlJc w:val="left"/>
      <w:pPr>
        <w:tabs>
          <w:tab w:val="num" w:pos="3240"/>
        </w:tabs>
        <w:ind w:left="3240" w:hanging="360"/>
      </w:pPr>
      <w:rPr>
        <w:rFonts w:ascii="Courier New" w:hAnsi="Courier New"/>
      </w:rPr>
    </w:lvl>
    <w:lvl w:ilvl="5" w:tplc="9FD094B2">
      <w:start w:val="1"/>
      <w:numFmt w:val="bullet"/>
      <w:lvlText w:val=""/>
      <w:lvlJc w:val="left"/>
      <w:pPr>
        <w:tabs>
          <w:tab w:val="num" w:pos="3960"/>
        </w:tabs>
        <w:ind w:left="3960" w:hanging="360"/>
      </w:pPr>
      <w:rPr>
        <w:rFonts w:ascii="Wingdings" w:hAnsi="Wingdings"/>
      </w:rPr>
    </w:lvl>
    <w:lvl w:ilvl="6" w:tplc="D7485E46">
      <w:start w:val="1"/>
      <w:numFmt w:val="bullet"/>
      <w:lvlText w:val=""/>
      <w:lvlJc w:val="left"/>
      <w:pPr>
        <w:tabs>
          <w:tab w:val="num" w:pos="4680"/>
        </w:tabs>
        <w:ind w:left="4680" w:hanging="360"/>
      </w:pPr>
      <w:rPr>
        <w:rFonts w:ascii="Symbol" w:hAnsi="Symbol"/>
      </w:rPr>
    </w:lvl>
    <w:lvl w:ilvl="7" w:tplc="207202E6">
      <w:start w:val="1"/>
      <w:numFmt w:val="bullet"/>
      <w:lvlText w:val="o"/>
      <w:lvlJc w:val="left"/>
      <w:pPr>
        <w:tabs>
          <w:tab w:val="num" w:pos="5400"/>
        </w:tabs>
        <w:ind w:left="5400" w:hanging="360"/>
      </w:pPr>
      <w:rPr>
        <w:rFonts w:ascii="Courier New" w:hAnsi="Courier New"/>
      </w:rPr>
    </w:lvl>
    <w:lvl w:ilvl="8" w:tplc="79180C0E">
      <w:start w:val="1"/>
      <w:numFmt w:val="bullet"/>
      <w:lvlText w:val=""/>
      <w:lvlJc w:val="left"/>
      <w:pPr>
        <w:tabs>
          <w:tab w:val="num" w:pos="6120"/>
        </w:tabs>
        <w:ind w:left="6120" w:hanging="360"/>
      </w:pPr>
      <w:rPr>
        <w:rFonts w:ascii="Wingdings" w:hAnsi="Wingdings"/>
      </w:rPr>
    </w:lvl>
  </w:abstractNum>
  <w:abstractNum w:abstractNumId="42" w15:restartNumberingAfterBreak="0">
    <w:nsid w:val="70E7242A"/>
    <w:multiLevelType w:val="hybridMultilevel"/>
    <w:tmpl w:val="70E7242A"/>
    <w:lvl w:ilvl="0" w:tplc="ECFADE9C">
      <w:start w:val="1"/>
      <w:numFmt w:val="bullet"/>
      <w:lvlText w:val=""/>
      <w:lvlJc w:val="left"/>
      <w:pPr>
        <w:tabs>
          <w:tab w:val="num" w:pos="360"/>
        </w:tabs>
        <w:ind w:left="360" w:hanging="360"/>
      </w:pPr>
      <w:rPr>
        <w:rFonts w:ascii="Symbol" w:hAnsi="Symbol"/>
      </w:rPr>
    </w:lvl>
    <w:lvl w:ilvl="1" w:tplc="C0BEE244">
      <w:start w:val="1"/>
      <w:numFmt w:val="bullet"/>
      <w:lvlText w:val="o"/>
      <w:lvlJc w:val="left"/>
      <w:pPr>
        <w:tabs>
          <w:tab w:val="num" w:pos="1080"/>
        </w:tabs>
        <w:ind w:left="1080" w:hanging="360"/>
      </w:pPr>
      <w:rPr>
        <w:rFonts w:ascii="Courier New" w:hAnsi="Courier New"/>
      </w:rPr>
    </w:lvl>
    <w:lvl w:ilvl="2" w:tplc="E178390E">
      <w:start w:val="1"/>
      <w:numFmt w:val="bullet"/>
      <w:lvlText w:val=""/>
      <w:lvlJc w:val="left"/>
      <w:pPr>
        <w:tabs>
          <w:tab w:val="num" w:pos="1800"/>
        </w:tabs>
        <w:ind w:left="1800" w:hanging="360"/>
      </w:pPr>
      <w:rPr>
        <w:rFonts w:ascii="Wingdings" w:hAnsi="Wingdings"/>
      </w:rPr>
    </w:lvl>
    <w:lvl w:ilvl="3" w:tplc="56A8D97A">
      <w:start w:val="1"/>
      <w:numFmt w:val="bullet"/>
      <w:lvlText w:val=""/>
      <w:lvlJc w:val="left"/>
      <w:pPr>
        <w:tabs>
          <w:tab w:val="num" w:pos="2520"/>
        </w:tabs>
        <w:ind w:left="2520" w:hanging="360"/>
      </w:pPr>
      <w:rPr>
        <w:rFonts w:ascii="Symbol" w:hAnsi="Symbol"/>
      </w:rPr>
    </w:lvl>
    <w:lvl w:ilvl="4" w:tplc="B274799E">
      <w:start w:val="1"/>
      <w:numFmt w:val="bullet"/>
      <w:lvlText w:val="o"/>
      <w:lvlJc w:val="left"/>
      <w:pPr>
        <w:tabs>
          <w:tab w:val="num" w:pos="3240"/>
        </w:tabs>
        <w:ind w:left="3240" w:hanging="360"/>
      </w:pPr>
      <w:rPr>
        <w:rFonts w:ascii="Courier New" w:hAnsi="Courier New"/>
      </w:rPr>
    </w:lvl>
    <w:lvl w:ilvl="5" w:tplc="07547A7E">
      <w:start w:val="1"/>
      <w:numFmt w:val="bullet"/>
      <w:lvlText w:val=""/>
      <w:lvlJc w:val="left"/>
      <w:pPr>
        <w:tabs>
          <w:tab w:val="num" w:pos="3960"/>
        </w:tabs>
        <w:ind w:left="3960" w:hanging="360"/>
      </w:pPr>
      <w:rPr>
        <w:rFonts w:ascii="Wingdings" w:hAnsi="Wingdings"/>
      </w:rPr>
    </w:lvl>
    <w:lvl w:ilvl="6" w:tplc="96EEBEEE">
      <w:start w:val="1"/>
      <w:numFmt w:val="bullet"/>
      <w:lvlText w:val=""/>
      <w:lvlJc w:val="left"/>
      <w:pPr>
        <w:tabs>
          <w:tab w:val="num" w:pos="4680"/>
        </w:tabs>
        <w:ind w:left="4680" w:hanging="360"/>
      </w:pPr>
      <w:rPr>
        <w:rFonts w:ascii="Symbol" w:hAnsi="Symbol"/>
      </w:rPr>
    </w:lvl>
    <w:lvl w:ilvl="7" w:tplc="207C8A6A">
      <w:start w:val="1"/>
      <w:numFmt w:val="bullet"/>
      <w:lvlText w:val="o"/>
      <w:lvlJc w:val="left"/>
      <w:pPr>
        <w:tabs>
          <w:tab w:val="num" w:pos="5400"/>
        </w:tabs>
        <w:ind w:left="5400" w:hanging="360"/>
      </w:pPr>
      <w:rPr>
        <w:rFonts w:ascii="Courier New" w:hAnsi="Courier New"/>
      </w:rPr>
    </w:lvl>
    <w:lvl w:ilvl="8" w:tplc="9AE6ED66">
      <w:start w:val="1"/>
      <w:numFmt w:val="bullet"/>
      <w:lvlText w:val=""/>
      <w:lvlJc w:val="left"/>
      <w:pPr>
        <w:tabs>
          <w:tab w:val="num" w:pos="6120"/>
        </w:tabs>
        <w:ind w:left="6120" w:hanging="360"/>
      </w:pPr>
      <w:rPr>
        <w:rFonts w:ascii="Wingdings" w:hAnsi="Wingdings"/>
      </w:rPr>
    </w:lvl>
  </w:abstractNum>
  <w:abstractNum w:abstractNumId="43" w15:restartNumberingAfterBreak="0">
    <w:nsid w:val="70E7242B"/>
    <w:multiLevelType w:val="hybridMultilevel"/>
    <w:tmpl w:val="70E7242B"/>
    <w:lvl w:ilvl="0" w:tplc="E4B20B68">
      <w:start w:val="1"/>
      <w:numFmt w:val="bullet"/>
      <w:lvlText w:val=""/>
      <w:lvlJc w:val="left"/>
      <w:pPr>
        <w:tabs>
          <w:tab w:val="num" w:pos="360"/>
        </w:tabs>
        <w:ind w:left="360" w:hanging="360"/>
      </w:pPr>
      <w:rPr>
        <w:rFonts w:ascii="Symbol" w:hAnsi="Symbol"/>
      </w:rPr>
    </w:lvl>
    <w:lvl w:ilvl="1" w:tplc="F96AF7B4">
      <w:start w:val="1"/>
      <w:numFmt w:val="bullet"/>
      <w:lvlText w:val="o"/>
      <w:lvlJc w:val="left"/>
      <w:pPr>
        <w:tabs>
          <w:tab w:val="num" w:pos="1080"/>
        </w:tabs>
        <w:ind w:left="1080" w:hanging="360"/>
      </w:pPr>
      <w:rPr>
        <w:rFonts w:ascii="Courier New" w:hAnsi="Courier New"/>
      </w:rPr>
    </w:lvl>
    <w:lvl w:ilvl="2" w:tplc="7FF07F0E">
      <w:start w:val="1"/>
      <w:numFmt w:val="bullet"/>
      <w:lvlText w:val=""/>
      <w:lvlJc w:val="left"/>
      <w:pPr>
        <w:tabs>
          <w:tab w:val="num" w:pos="1800"/>
        </w:tabs>
        <w:ind w:left="1800" w:hanging="360"/>
      </w:pPr>
      <w:rPr>
        <w:rFonts w:ascii="Wingdings" w:hAnsi="Wingdings"/>
      </w:rPr>
    </w:lvl>
    <w:lvl w:ilvl="3" w:tplc="984ACDB0">
      <w:start w:val="1"/>
      <w:numFmt w:val="bullet"/>
      <w:lvlText w:val=""/>
      <w:lvlJc w:val="left"/>
      <w:pPr>
        <w:tabs>
          <w:tab w:val="num" w:pos="2520"/>
        </w:tabs>
        <w:ind w:left="2520" w:hanging="360"/>
      </w:pPr>
      <w:rPr>
        <w:rFonts w:ascii="Symbol" w:hAnsi="Symbol"/>
      </w:rPr>
    </w:lvl>
    <w:lvl w:ilvl="4" w:tplc="55DC4172">
      <w:start w:val="1"/>
      <w:numFmt w:val="bullet"/>
      <w:lvlText w:val="o"/>
      <w:lvlJc w:val="left"/>
      <w:pPr>
        <w:tabs>
          <w:tab w:val="num" w:pos="3240"/>
        </w:tabs>
        <w:ind w:left="3240" w:hanging="360"/>
      </w:pPr>
      <w:rPr>
        <w:rFonts w:ascii="Courier New" w:hAnsi="Courier New"/>
      </w:rPr>
    </w:lvl>
    <w:lvl w:ilvl="5" w:tplc="1EAE47E8">
      <w:start w:val="1"/>
      <w:numFmt w:val="bullet"/>
      <w:lvlText w:val=""/>
      <w:lvlJc w:val="left"/>
      <w:pPr>
        <w:tabs>
          <w:tab w:val="num" w:pos="3960"/>
        </w:tabs>
        <w:ind w:left="3960" w:hanging="360"/>
      </w:pPr>
      <w:rPr>
        <w:rFonts w:ascii="Wingdings" w:hAnsi="Wingdings"/>
      </w:rPr>
    </w:lvl>
    <w:lvl w:ilvl="6" w:tplc="0748D3EA">
      <w:start w:val="1"/>
      <w:numFmt w:val="bullet"/>
      <w:lvlText w:val=""/>
      <w:lvlJc w:val="left"/>
      <w:pPr>
        <w:tabs>
          <w:tab w:val="num" w:pos="4680"/>
        </w:tabs>
        <w:ind w:left="4680" w:hanging="360"/>
      </w:pPr>
      <w:rPr>
        <w:rFonts w:ascii="Symbol" w:hAnsi="Symbol"/>
      </w:rPr>
    </w:lvl>
    <w:lvl w:ilvl="7" w:tplc="412E0396">
      <w:start w:val="1"/>
      <w:numFmt w:val="bullet"/>
      <w:lvlText w:val="o"/>
      <w:lvlJc w:val="left"/>
      <w:pPr>
        <w:tabs>
          <w:tab w:val="num" w:pos="5400"/>
        </w:tabs>
        <w:ind w:left="5400" w:hanging="360"/>
      </w:pPr>
      <w:rPr>
        <w:rFonts w:ascii="Courier New" w:hAnsi="Courier New"/>
      </w:rPr>
    </w:lvl>
    <w:lvl w:ilvl="8" w:tplc="C9844768">
      <w:start w:val="1"/>
      <w:numFmt w:val="bullet"/>
      <w:lvlText w:val=""/>
      <w:lvlJc w:val="left"/>
      <w:pPr>
        <w:tabs>
          <w:tab w:val="num" w:pos="6120"/>
        </w:tabs>
        <w:ind w:left="6120" w:hanging="360"/>
      </w:pPr>
      <w:rPr>
        <w:rFonts w:ascii="Wingdings" w:hAnsi="Wingdings"/>
      </w:rPr>
    </w:lvl>
  </w:abstractNum>
  <w:abstractNum w:abstractNumId="44" w15:restartNumberingAfterBreak="0">
    <w:nsid w:val="70E7242C"/>
    <w:multiLevelType w:val="hybridMultilevel"/>
    <w:tmpl w:val="70E7242C"/>
    <w:lvl w:ilvl="0" w:tplc="8424FCC2">
      <w:start w:val="1"/>
      <w:numFmt w:val="bullet"/>
      <w:lvlText w:val=""/>
      <w:lvlJc w:val="left"/>
      <w:pPr>
        <w:tabs>
          <w:tab w:val="num" w:pos="360"/>
        </w:tabs>
        <w:ind w:left="360" w:hanging="360"/>
      </w:pPr>
      <w:rPr>
        <w:rFonts w:ascii="Symbol" w:hAnsi="Symbol"/>
      </w:rPr>
    </w:lvl>
    <w:lvl w:ilvl="1" w:tplc="4AE6F0C2">
      <w:start w:val="1"/>
      <w:numFmt w:val="bullet"/>
      <w:lvlText w:val="o"/>
      <w:lvlJc w:val="left"/>
      <w:pPr>
        <w:tabs>
          <w:tab w:val="num" w:pos="1080"/>
        </w:tabs>
        <w:ind w:left="1080" w:hanging="360"/>
      </w:pPr>
      <w:rPr>
        <w:rFonts w:ascii="Courier New" w:hAnsi="Courier New"/>
      </w:rPr>
    </w:lvl>
    <w:lvl w:ilvl="2" w:tplc="EA16F088">
      <w:start w:val="1"/>
      <w:numFmt w:val="bullet"/>
      <w:lvlText w:val=""/>
      <w:lvlJc w:val="left"/>
      <w:pPr>
        <w:tabs>
          <w:tab w:val="num" w:pos="1800"/>
        </w:tabs>
        <w:ind w:left="1800" w:hanging="360"/>
      </w:pPr>
      <w:rPr>
        <w:rFonts w:ascii="Wingdings" w:hAnsi="Wingdings"/>
      </w:rPr>
    </w:lvl>
    <w:lvl w:ilvl="3" w:tplc="3F60AA20">
      <w:start w:val="1"/>
      <w:numFmt w:val="bullet"/>
      <w:lvlText w:val=""/>
      <w:lvlJc w:val="left"/>
      <w:pPr>
        <w:tabs>
          <w:tab w:val="num" w:pos="2520"/>
        </w:tabs>
        <w:ind w:left="2520" w:hanging="360"/>
      </w:pPr>
      <w:rPr>
        <w:rFonts w:ascii="Symbol" w:hAnsi="Symbol"/>
      </w:rPr>
    </w:lvl>
    <w:lvl w:ilvl="4" w:tplc="40AECA54">
      <w:start w:val="1"/>
      <w:numFmt w:val="bullet"/>
      <w:lvlText w:val="o"/>
      <w:lvlJc w:val="left"/>
      <w:pPr>
        <w:tabs>
          <w:tab w:val="num" w:pos="3240"/>
        </w:tabs>
        <w:ind w:left="3240" w:hanging="360"/>
      </w:pPr>
      <w:rPr>
        <w:rFonts w:ascii="Courier New" w:hAnsi="Courier New"/>
      </w:rPr>
    </w:lvl>
    <w:lvl w:ilvl="5" w:tplc="B1800C8C">
      <w:start w:val="1"/>
      <w:numFmt w:val="bullet"/>
      <w:lvlText w:val=""/>
      <w:lvlJc w:val="left"/>
      <w:pPr>
        <w:tabs>
          <w:tab w:val="num" w:pos="3960"/>
        </w:tabs>
        <w:ind w:left="3960" w:hanging="360"/>
      </w:pPr>
      <w:rPr>
        <w:rFonts w:ascii="Wingdings" w:hAnsi="Wingdings"/>
      </w:rPr>
    </w:lvl>
    <w:lvl w:ilvl="6" w:tplc="CD966A9C">
      <w:start w:val="1"/>
      <w:numFmt w:val="bullet"/>
      <w:lvlText w:val=""/>
      <w:lvlJc w:val="left"/>
      <w:pPr>
        <w:tabs>
          <w:tab w:val="num" w:pos="4680"/>
        </w:tabs>
        <w:ind w:left="4680" w:hanging="360"/>
      </w:pPr>
      <w:rPr>
        <w:rFonts w:ascii="Symbol" w:hAnsi="Symbol"/>
      </w:rPr>
    </w:lvl>
    <w:lvl w:ilvl="7" w:tplc="7FB850BE">
      <w:start w:val="1"/>
      <w:numFmt w:val="bullet"/>
      <w:lvlText w:val="o"/>
      <w:lvlJc w:val="left"/>
      <w:pPr>
        <w:tabs>
          <w:tab w:val="num" w:pos="5400"/>
        </w:tabs>
        <w:ind w:left="5400" w:hanging="360"/>
      </w:pPr>
      <w:rPr>
        <w:rFonts w:ascii="Courier New" w:hAnsi="Courier New"/>
      </w:rPr>
    </w:lvl>
    <w:lvl w:ilvl="8" w:tplc="2152D236">
      <w:start w:val="1"/>
      <w:numFmt w:val="bullet"/>
      <w:lvlText w:val=""/>
      <w:lvlJc w:val="left"/>
      <w:pPr>
        <w:tabs>
          <w:tab w:val="num" w:pos="6120"/>
        </w:tabs>
        <w:ind w:left="6120" w:hanging="360"/>
      </w:pPr>
      <w:rPr>
        <w:rFonts w:ascii="Wingdings" w:hAnsi="Wingdings"/>
      </w:rPr>
    </w:lvl>
  </w:abstractNum>
  <w:abstractNum w:abstractNumId="45" w15:restartNumberingAfterBreak="0">
    <w:nsid w:val="70E7242D"/>
    <w:multiLevelType w:val="hybridMultilevel"/>
    <w:tmpl w:val="70E7242D"/>
    <w:lvl w:ilvl="0" w:tplc="FEE098A6">
      <w:start w:val="1"/>
      <w:numFmt w:val="bullet"/>
      <w:lvlText w:val=""/>
      <w:lvlJc w:val="left"/>
      <w:pPr>
        <w:tabs>
          <w:tab w:val="num" w:pos="360"/>
        </w:tabs>
        <w:ind w:left="360" w:hanging="360"/>
      </w:pPr>
      <w:rPr>
        <w:rFonts w:ascii="Symbol" w:hAnsi="Symbol"/>
      </w:rPr>
    </w:lvl>
    <w:lvl w:ilvl="1" w:tplc="A38260A0">
      <w:start w:val="1"/>
      <w:numFmt w:val="bullet"/>
      <w:lvlText w:val="o"/>
      <w:lvlJc w:val="left"/>
      <w:pPr>
        <w:tabs>
          <w:tab w:val="num" w:pos="1080"/>
        </w:tabs>
        <w:ind w:left="1080" w:hanging="360"/>
      </w:pPr>
      <w:rPr>
        <w:rFonts w:ascii="Courier New" w:hAnsi="Courier New"/>
      </w:rPr>
    </w:lvl>
    <w:lvl w:ilvl="2" w:tplc="547A5504">
      <w:start w:val="1"/>
      <w:numFmt w:val="bullet"/>
      <w:lvlText w:val=""/>
      <w:lvlJc w:val="left"/>
      <w:pPr>
        <w:tabs>
          <w:tab w:val="num" w:pos="1800"/>
        </w:tabs>
        <w:ind w:left="1800" w:hanging="360"/>
      </w:pPr>
      <w:rPr>
        <w:rFonts w:ascii="Wingdings" w:hAnsi="Wingdings"/>
      </w:rPr>
    </w:lvl>
    <w:lvl w:ilvl="3" w:tplc="D3D2B322">
      <w:start w:val="1"/>
      <w:numFmt w:val="bullet"/>
      <w:lvlText w:val=""/>
      <w:lvlJc w:val="left"/>
      <w:pPr>
        <w:tabs>
          <w:tab w:val="num" w:pos="2520"/>
        </w:tabs>
        <w:ind w:left="2520" w:hanging="360"/>
      </w:pPr>
      <w:rPr>
        <w:rFonts w:ascii="Symbol" w:hAnsi="Symbol"/>
      </w:rPr>
    </w:lvl>
    <w:lvl w:ilvl="4" w:tplc="AAB2E628">
      <w:start w:val="1"/>
      <w:numFmt w:val="bullet"/>
      <w:lvlText w:val="o"/>
      <w:lvlJc w:val="left"/>
      <w:pPr>
        <w:tabs>
          <w:tab w:val="num" w:pos="3240"/>
        </w:tabs>
        <w:ind w:left="3240" w:hanging="360"/>
      </w:pPr>
      <w:rPr>
        <w:rFonts w:ascii="Courier New" w:hAnsi="Courier New"/>
      </w:rPr>
    </w:lvl>
    <w:lvl w:ilvl="5" w:tplc="26E4741A">
      <w:start w:val="1"/>
      <w:numFmt w:val="bullet"/>
      <w:lvlText w:val=""/>
      <w:lvlJc w:val="left"/>
      <w:pPr>
        <w:tabs>
          <w:tab w:val="num" w:pos="3960"/>
        </w:tabs>
        <w:ind w:left="3960" w:hanging="360"/>
      </w:pPr>
      <w:rPr>
        <w:rFonts w:ascii="Wingdings" w:hAnsi="Wingdings"/>
      </w:rPr>
    </w:lvl>
    <w:lvl w:ilvl="6" w:tplc="6E461108">
      <w:start w:val="1"/>
      <w:numFmt w:val="bullet"/>
      <w:lvlText w:val=""/>
      <w:lvlJc w:val="left"/>
      <w:pPr>
        <w:tabs>
          <w:tab w:val="num" w:pos="4680"/>
        </w:tabs>
        <w:ind w:left="4680" w:hanging="360"/>
      </w:pPr>
      <w:rPr>
        <w:rFonts w:ascii="Symbol" w:hAnsi="Symbol"/>
      </w:rPr>
    </w:lvl>
    <w:lvl w:ilvl="7" w:tplc="BAF26F6E">
      <w:start w:val="1"/>
      <w:numFmt w:val="bullet"/>
      <w:lvlText w:val="o"/>
      <w:lvlJc w:val="left"/>
      <w:pPr>
        <w:tabs>
          <w:tab w:val="num" w:pos="5400"/>
        </w:tabs>
        <w:ind w:left="5400" w:hanging="360"/>
      </w:pPr>
      <w:rPr>
        <w:rFonts w:ascii="Courier New" w:hAnsi="Courier New"/>
      </w:rPr>
    </w:lvl>
    <w:lvl w:ilvl="8" w:tplc="5170AD54">
      <w:start w:val="1"/>
      <w:numFmt w:val="bullet"/>
      <w:lvlText w:val=""/>
      <w:lvlJc w:val="left"/>
      <w:pPr>
        <w:tabs>
          <w:tab w:val="num" w:pos="6120"/>
        </w:tabs>
        <w:ind w:left="6120" w:hanging="360"/>
      </w:pPr>
      <w:rPr>
        <w:rFonts w:ascii="Wingdings" w:hAnsi="Wingdings"/>
      </w:rPr>
    </w:lvl>
  </w:abstractNum>
  <w:abstractNum w:abstractNumId="46" w15:restartNumberingAfterBreak="0">
    <w:nsid w:val="70E7242E"/>
    <w:multiLevelType w:val="multilevel"/>
    <w:tmpl w:val="70E724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0E72430"/>
    <w:multiLevelType w:val="hybridMultilevel"/>
    <w:tmpl w:val="70E72430"/>
    <w:lvl w:ilvl="0" w:tplc="C904229E">
      <w:start w:val="1"/>
      <w:numFmt w:val="bullet"/>
      <w:lvlText w:val=""/>
      <w:lvlJc w:val="left"/>
      <w:pPr>
        <w:tabs>
          <w:tab w:val="num" w:pos="360"/>
        </w:tabs>
        <w:ind w:left="360" w:hanging="360"/>
      </w:pPr>
      <w:rPr>
        <w:rFonts w:ascii="Symbol" w:hAnsi="Symbol"/>
      </w:rPr>
    </w:lvl>
    <w:lvl w:ilvl="1" w:tplc="5F00EFE0">
      <w:start w:val="1"/>
      <w:numFmt w:val="bullet"/>
      <w:lvlText w:val="o"/>
      <w:lvlJc w:val="left"/>
      <w:pPr>
        <w:tabs>
          <w:tab w:val="num" w:pos="1080"/>
        </w:tabs>
        <w:ind w:left="1080" w:hanging="360"/>
      </w:pPr>
      <w:rPr>
        <w:rFonts w:ascii="Courier New" w:hAnsi="Courier New"/>
      </w:rPr>
    </w:lvl>
    <w:lvl w:ilvl="2" w:tplc="E2686F52">
      <w:start w:val="1"/>
      <w:numFmt w:val="bullet"/>
      <w:lvlText w:val=""/>
      <w:lvlJc w:val="left"/>
      <w:pPr>
        <w:tabs>
          <w:tab w:val="num" w:pos="1800"/>
        </w:tabs>
        <w:ind w:left="1800" w:hanging="360"/>
      </w:pPr>
      <w:rPr>
        <w:rFonts w:ascii="Wingdings" w:hAnsi="Wingdings"/>
      </w:rPr>
    </w:lvl>
    <w:lvl w:ilvl="3" w:tplc="055018D2">
      <w:start w:val="1"/>
      <w:numFmt w:val="bullet"/>
      <w:lvlText w:val=""/>
      <w:lvlJc w:val="left"/>
      <w:pPr>
        <w:tabs>
          <w:tab w:val="num" w:pos="2520"/>
        </w:tabs>
        <w:ind w:left="2520" w:hanging="360"/>
      </w:pPr>
      <w:rPr>
        <w:rFonts w:ascii="Symbol" w:hAnsi="Symbol"/>
      </w:rPr>
    </w:lvl>
    <w:lvl w:ilvl="4" w:tplc="9274D916">
      <w:start w:val="1"/>
      <w:numFmt w:val="bullet"/>
      <w:lvlText w:val="o"/>
      <w:lvlJc w:val="left"/>
      <w:pPr>
        <w:tabs>
          <w:tab w:val="num" w:pos="3240"/>
        </w:tabs>
        <w:ind w:left="3240" w:hanging="360"/>
      </w:pPr>
      <w:rPr>
        <w:rFonts w:ascii="Courier New" w:hAnsi="Courier New"/>
      </w:rPr>
    </w:lvl>
    <w:lvl w:ilvl="5" w:tplc="D23E1708">
      <w:start w:val="1"/>
      <w:numFmt w:val="bullet"/>
      <w:lvlText w:val=""/>
      <w:lvlJc w:val="left"/>
      <w:pPr>
        <w:tabs>
          <w:tab w:val="num" w:pos="3960"/>
        </w:tabs>
        <w:ind w:left="3960" w:hanging="360"/>
      </w:pPr>
      <w:rPr>
        <w:rFonts w:ascii="Wingdings" w:hAnsi="Wingdings"/>
      </w:rPr>
    </w:lvl>
    <w:lvl w:ilvl="6" w:tplc="CFEE68C0">
      <w:start w:val="1"/>
      <w:numFmt w:val="bullet"/>
      <w:lvlText w:val=""/>
      <w:lvlJc w:val="left"/>
      <w:pPr>
        <w:tabs>
          <w:tab w:val="num" w:pos="4680"/>
        </w:tabs>
        <w:ind w:left="4680" w:hanging="360"/>
      </w:pPr>
      <w:rPr>
        <w:rFonts w:ascii="Symbol" w:hAnsi="Symbol"/>
      </w:rPr>
    </w:lvl>
    <w:lvl w:ilvl="7" w:tplc="E6920B16">
      <w:start w:val="1"/>
      <w:numFmt w:val="bullet"/>
      <w:lvlText w:val="o"/>
      <w:lvlJc w:val="left"/>
      <w:pPr>
        <w:tabs>
          <w:tab w:val="num" w:pos="5400"/>
        </w:tabs>
        <w:ind w:left="5400" w:hanging="360"/>
      </w:pPr>
      <w:rPr>
        <w:rFonts w:ascii="Courier New" w:hAnsi="Courier New"/>
      </w:rPr>
    </w:lvl>
    <w:lvl w:ilvl="8" w:tplc="9D94B678">
      <w:start w:val="1"/>
      <w:numFmt w:val="bullet"/>
      <w:lvlText w:val=""/>
      <w:lvlJc w:val="left"/>
      <w:pPr>
        <w:tabs>
          <w:tab w:val="num" w:pos="6120"/>
        </w:tabs>
        <w:ind w:left="6120" w:hanging="360"/>
      </w:pPr>
      <w:rPr>
        <w:rFonts w:ascii="Wingdings" w:hAnsi="Wingdings"/>
      </w:rPr>
    </w:lvl>
  </w:abstractNum>
  <w:abstractNum w:abstractNumId="48" w15:restartNumberingAfterBreak="0">
    <w:nsid w:val="70E72431"/>
    <w:multiLevelType w:val="hybridMultilevel"/>
    <w:tmpl w:val="70E72431"/>
    <w:lvl w:ilvl="0" w:tplc="E7927450">
      <w:start w:val="1"/>
      <w:numFmt w:val="bullet"/>
      <w:lvlText w:val=""/>
      <w:lvlJc w:val="left"/>
      <w:pPr>
        <w:tabs>
          <w:tab w:val="num" w:pos="360"/>
        </w:tabs>
        <w:ind w:left="360" w:hanging="360"/>
      </w:pPr>
      <w:rPr>
        <w:rFonts w:ascii="Symbol" w:hAnsi="Symbol"/>
      </w:rPr>
    </w:lvl>
    <w:lvl w:ilvl="1" w:tplc="7F50AD98">
      <w:start w:val="1"/>
      <w:numFmt w:val="bullet"/>
      <w:lvlText w:val="o"/>
      <w:lvlJc w:val="left"/>
      <w:pPr>
        <w:tabs>
          <w:tab w:val="num" w:pos="1080"/>
        </w:tabs>
        <w:ind w:left="1080" w:hanging="360"/>
      </w:pPr>
      <w:rPr>
        <w:rFonts w:ascii="Courier New" w:hAnsi="Courier New"/>
      </w:rPr>
    </w:lvl>
    <w:lvl w:ilvl="2" w:tplc="1054B51C">
      <w:start w:val="1"/>
      <w:numFmt w:val="bullet"/>
      <w:lvlText w:val=""/>
      <w:lvlJc w:val="left"/>
      <w:pPr>
        <w:tabs>
          <w:tab w:val="num" w:pos="1800"/>
        </w:tabs>
        <w:ind w:left="1800" w:hanging="360"/>
      </w:pPr>
      <w:rPr>
        <w:rFonts w:ascii="Wingdings" w:hAnsi="Wingdings"/>
      </w:rPr>
    </w:lvl>
    <w:lvl w:ilvl="3" w:tplc="8CBEC508">
      <w:start w:val="1"/>
      <w:numFmt w:val="bullet"/>
      <w:lvlText w:val=""/>
      <w:lvlJc w:val="left"/>
      <w:pPr>
        <w:tabs>
          <w:tab w:val="num" w:pos="2520"/>
        </w:tabs>
        <w:ind w:left="2520" w:hanging="360"/>
      </w:pPr>
      <w:rPr>
        <w:rFonts w:ascii="Symbol" w:hAnsi="Symbol"/>
      </w:rPr>
    </w:lvl>
    <w:lvl w:ilvl="4" w:tplc="684E08EA">
      <w:start w:val="1"/>
      <w:numFmt w:val="bullet"/>
      <w:lvlText w:val="o"/>
      <w:lvlJc w:val="left"/>
      <w:pPr>
        <w:tabs>
          <w:tab w:val="num" w:pos="3240"/>
        </w:tabs>
        <w:ind w:left="3240" w:hanging="360"/>
      </w:pPr>
      <w:rPr>
        <w:rFonts w:ascii="Courier New" w:hAnsi="Courier New"/>
      </w:rPr>
    </w:lvl>
    <w:lvl w:ilvl="5" w:tplc="406CBFEC">
      <w:start w:val="1"/>
      <w:numFmt w:val="bullet"/>
      <w:lvlText w:val=""/>
      <w:lvlJc w:val="left"/>
      <w:pPr>
        <w:tabs>
          <w:tab w:val="num" w:pos="3960"/>
        </w:tabs>
        <w:ind w:left="3960" w:hanging="360"/>
      </w:pPr>
      <w:rPr>
        <w:rFonts w:ascii="Wingdings" w:hAnsi="Wingdings"/>
      </w:rPr>
    </w:lvl>
    <w:lvl w:ilvl="6" w:tplc="53985184">
      <w:start w:val="1"/>
      <w:numFmt w:val="bullet"/>
      <w:lvlText w:val=""/>
      <w:lvlJc w:val="left"/>
      <w:pPr>
        <w:tabs>
          <w:tab w:val="num" w:pos="4680"/>
        </w:tabs>
        <w:ind w:left="4680" w:hanging="360"/>
      </w:pPr>
      <w:rPr>
        <w:rFonts w:ascii="Symbol" w:hAnsi="Symbol"/>
      </w:rPr>
    </w:lvl>
    <w:lvl w:ilvl="7" w:tplc="995E32CE">
      <w:start w:val="1"/>
      <w:numFmt w:val="bullet"/>
      <w:lvlText w:val="o"/>
      <w:lvlJc w:val="left"/>
      <w:pPr>
        <w:tabs>
          <w:tab w:val="num" w:pos="5400"/>
        </w:tabs>
        <w:ind w:left="5400" w:hanging="360"/>
      </w:pPr>
      <w:rPr>
        <w:rFonts w:ascii="Courier New" w:hAnsi="Courier New"/>
      </w:rPr>
    </w:lvl>
    <w:lvl w:ilvl="8" w:tplc="6B46E506">
      <w:start w:val="1"/>
      <w:numFmt w:val="bullet"/>
      <w:lvlText w:val=""/>
      <w:lvlJc w:val="left"/>
      <w:pPr>
        <w:tabs>
          <w:tab w:val="num" w:pos="6120"/>
        </w:tabs>
        <w:ind w:left="6120" w:hanging="360"/>
      </w:pPr>
      <w:rPr>
        <w:rFonts w:ascii="Wingdings" w:hAnsi="Wingdings"/>
      </w:rPr>
    </w:lvl>
  </w:abstractNum>
  <w:abstractNum w:abstractNumId="49" w15:restartNumberingAfterBreak="0">
    <w:nsid w:val="70E72432"/>
    <w:multiLevelType w:val="hybridMultilevel"/>
    <w:tmpl w:val="70E72432"/>
    <w:lvl w:ilvl="0" w:tplc="09C05AE8">
      <w:start w:val="1"/>
      <w:numFmt w:val="bullet"/>
      <w:lvlText w:val=""/>
      <w:lvlJc w:val="left"/>
      <w:pPr>
        <w:tabs>
          <w:tab w:val="num" w:pos="360"/>
        </w:tabs>
        <w:ind w:left="360" w:hanging="360"/>
      </w:pPr>
      <w:rPr>
        <w:rFonts w:ascii="Symbol" w:hAnsi="Symbol"/>
      </w:rPr>
    </w:lvl>
    <w:lvl w:ilvl="1" w:tplc="00C869D0">
      <w:start w:val="1"/>
      <w:numFmt w:val="bullet"/>
      <w:lvlText w:val="o"/>
      <w:lvlJc w:val="left"/>
      <w:pPr>
        <w:tabs>
          <w:tab w:val="num" w:pos="1080"/>
        </w:tabs>
        <w:ind w:left="1080" w:hanging="360"/>
      </w:pPr>
      <w:rPr>
        <w:rFonts w:ascii="Courier New" w:hAnsi="Courier New"/>
      </w:rPr>
    </w:lvl>
    <w:lvl w:ilvl="2" w:tplc="E52A33E2">
      <w:start w:val="1"/>
      <w:numFmt w:val="bullet"/>
      <w:lvlText w:val=""/>
      <w:lvlJc w:val="left"/>
      <w:pPr>
        <w:tabs>
          <w:tab w:val="num" w:pos="1800"/>
        </w:tabs>
        <w:ind w:left="1800" w:hanging="360"/>
      </w:pPr>
      <w:rPr>
        <w:rFonts w:ascii="Wingdings" w:hAnsi="Wingdings"/>
      </w:rPr>
    </w:lvl>
    <w:lvl w:ilvl="3" w:tplc="D40A4472">
      <w:start w:val="1"/>
      <w:numFmt w:val="bullet"/>
      <w:lvlText w:val=""/>
      <w:lvlJc w:val="left"/>
      <w:pPr>
        <w:tabs>
          <w:tab w:val="num" w:pos="2520"/>
        </w:tabs>
        <w:ind w:left="2520" w:hanging="360"/>
      </w:pPr>
      <w:rPr>
        <w:rFonts w:ascii="Symbol" w:hAnsi="Symbol"/>
      </w:rPr>
    </w:lvl>
    <w:lvl w:ilvl="4" w:tplc="55F03468">
      <w:start w:val="1"/>
      <w:numFmt w:val="bullet"/>
      <w:lvlText w:val="o"/>
      <w:lvlJc w:val="left"/>
      <w:pPr>
        <w:tabs>
          <w:tab w:val="num" w:pos="3240"/>
        </w:tabs>
        <w:ind w:left="3240" w:hanging="360"/>
      </w:pPr>
      <w:rPr>
        <w:rFonts w:ascii="Courier New" w:hAnsi="Courier New"/>
      </w:rPr>
    </w:lvl>
    <w:lvl w:ilvl="5" w:tplc="ECE0088C">
      <w:start w:val="1"/>
      <w:numFmt w:val="bullet"/>
      <w:lvlText w:val=""/>
      <w:lvlJc w:val="left"/>
      <w:pPr>
        <w:tabs>
          <w:tab w:val="num" w:pos="3960"/>
        </w:tabs>
        <w:ind w:left="3960" w:hanging="360"/>
      </w:pPr>
      <w:rPr>
        <w:rFonts w:ascii="Wingdings" w:hAnsi="Wingdings"/>
      </w:rPr>
    </w:lvl>
    <w:lvl w:ilvl="6" w:tplc="4126E162">
      <w:start w:val="1"/>
      <w:numFmt w:val="bullet"/>
      <w:lvlText w:val=""/>
      <w:lvlJc w:val="left"/>
      <w:pPr>
        <w:tabs>
          <w:tab w:val="num" w:pos="4680"/>
        </w:tabs>
        <w:ind w:left="4680" w:hanging="360"/>
      </w:pPr>
      <w:rPr>
        <w:rFonts w:ascii="Symbol" w:hAnsi="Symbol"/>
      </w:rPr>
    </w:lvl>
    <w:lvl w:ilvl="7" w:tplc="16BED514">
      <w:start w:val="1"/>
      <w:numFmt w:val="bullet"/>
      <w:lvlText w:val="o"/>
      <w:lvlJc w:val="left"/>
      <w:pPr>
        <w:tabs>
          <w:tab w:val="num" w:pos="5400"/>
        </w:tabs>
        <w:ind w:left="5400" w:hanging="360"/>
      </w:pPr>
      <w:rPr>
        <w:rFonts w:ascii="Courier New" w:hAnsi="Courier New"/>
      </w:rPr>
    </w:lvl>
    <w:lvl w:ilvl="8" w:tplc="1D129F18">
      <w:start w:val="1"/>
      <w:numFmt w:val="bullet"/>
      <w:lvlText w:val=""/>
      <w:lvlJc w:val="left"/>
      <w:pPr>
        <w:tabs>
          <w:tab w:val="num" w:pos="6120"/>
        </w:tabs>
        <w:ind w:left="6120" w:hanging="360"/>
      </w:pPr>
      <w:rPr>
        <w:rFonts w:ascii="Wingdings" w:hAnsi="Wingdings"/>
      </w:rPr>
    </w:lvl>
  </w:abstractNum>
  <w:abstractNum w:abstractNumId="50" w15:restartNumberingAfterBreak="0">
    <w:nsid w:val="70E72433"/>
    <w:multiLevelType w:val="hybridMultilevel"/>
    <w:tmpl w:val="70E72433"/>
    <w:lvl w:ilvl="0" w:tplc="240437A2">
      <w:start w:val="1"/>
      <w:numFmt w:val="bullet"/>
      <w:lvlText w:val=""/>
      <w:lvlJc w:val="left"/>
      <w:pPr>
        <w:tabs>
          <w:tab w:val="num" w:pos="360"/>
        </w:tabs>
        <w:ind w:left="360" w:hanging="360"/>
      </w:pPr>
      <w:rPr>
        <w:rFonts w:ascii="Symbol" w:hAnsi="Symbol"/>
      </w:rPr>
    </w:lvl>
    <w:lvl w:ilvl="1" w:tplc="8E1A176C">
      <w:start w:val="1"/>
      <w:numFmt w:val="bullet"/>
      <w:lvlText w:val="o"/>
      <w:lvlJc w:val="left"/>
      <w:pPr>
        <w:tabs>
          <w:tab w:val="num" w:pos="1080"/>
        </w:tabs>
        <w:ind w:left="1080" w:hanging="360"/>
      </w:pPr>
      <w:rPr>
        <w:rFonts w:ascii="Courier New" w:hAnsi="Courier New"/>
      </w:rPr>
    </w:lvl>
    <w:lvl w:ilvl="2" w:tplc="F03A982C">
      <w:start w:val="1"/>
      <w:numFmt w:val="bullet"/>
      <w:lvlText w:val=""/>
      <w:lvlJc w:val="left"/>
      <w:pPr>
        <w:tabs>
          <w:tab w:val="num" w:pos="1800"/>
        </w:tabs>
        <w:ind w:left="1800" w:hanging="360"/>
      </w:pPr>
      <w:rPr>
        <w:rFonts w:ascii="Wingdings" w:hAnsi="Wingdings"/>
      </w:rPr>
    </w:lvl>
    <w:lvl w:ilvl="3" w:tplc="34DA02C2">
      <w:start w:val="1"/>
      <w:numFmt w:val="bullet"/>
      <w:lvlText w:val=""/>
      <w:lvlJc w:val="left"/>
      <w:pPr>
        <w:tabs>
          <w:tab w:val="num" w:pos="2520"/>
        </w:tabs>
        <w:ind w:left="2520" w:hanging="360"/>
      </w:pPr>
      <w:rPr>
        <w:rFonts w:ascii="Symbol" w:hAnsi="Symbol"/>
      </w:rPr>
    </w:lvl>
    <w:lvl w:ilvl="4" w:tplc="22F80EE4">
      <w:start w:val="1"/>
      <w:numFmt w:val="bullet"/>
      <w:lvlText w:val="o"/>
      <w:lvlJc w:val="left"/>
      <w:pPr>
        <w:tabs>
          <w:tab w:val="num" w:pos="3240"/>
        </w:tabs>
        <w:ind w:left="3240" w:hanging="360"/>
      </w:pPr>
      <w:rPr>
        <w:rFonts w:ascii="Courier New" w:hAnsi="Courier New"/>
      </w:rPr>
    </w:lvl>
    <w:lvl w:ilvl="5" w:tplc="9BD47EDA">
      <w:start w:val="1"/>
      <w:numFmt w:val="bullet"/>
      <w:lvlText w:val=""/>
      <w:lvlJc w:val="left"/>
      <w:pPr>
        <w:tabs>
          <w:tab w:val="num" w:pos="3960"/>
        </w:tabs>
        <w:ind w:left="3960" w:hanging="360"/>
      </w:pPr>
      <w:rPr>
        <w:rFonts w:ascii="Wingdings" w:hAnsi="Wingdings"/>
      </w:rPr>
    </w:lvl>
    <w:lvl w:ilvl="6" w:tplc="0FDE38E2">
      <w:start w:val="1"/>
      <w:numFmt w:val="bullet"/>
      <w:lvlText w:val=""/>
      <w:lvlJc w:val="left"/>
      <w:pPr>
        <w:tabs>
          <w:tab w:val="num" w:pos="4680"/>
        </w:tabs>
        <w:ind w:left="4680" w:hanging="360"/>
      </w:pPr>
      <w:rPr>
        <w:rFonts w:ascii="Symbol" w:hAnsi="Symbol"/>
      </w:rPr>
    </w:lvl>
    <w:lvl w:ilvl="7" w:tplc="C09CCEFC">
      <w:start w:val="1"/>
      <w:numFmt w:val="bullet"/>
      <w:lvlText w:val="o"/>
      <w:lvlJc w:val="left"/>
      <w:pPr>
        <w:tabs>
          <w:tab w:val="num" w:pos="5400"/>
        </w:tabs>
        <w:ind w:left="5400" w:hanging="360"/>
      </w:pPr>
      <w:rPr>
        <w:rFonts w:ascii="Courier New" w:hAnsi="Courier New"/>
      </w:rPr>
    </w:lvl>
    <w:lvl w:ilvl="8" w:tplc="4CB637A4">
      <w:start w:val="1"/>
      <w:numFmt w:val="bullet"/>
      <w:lvlText w:val=""/>
      <w:lvlJc w:val="left"/>
      <w:pPr>
        <w:tabs>
          <w:tab w:val="num" w:pos="6120"/>
        </w:tabs>
        <w:ind w:left="6120" w:hanging="360"/>
      </w:pPr>
      <w:rPr>
        <w:rFonts w:ascii="Wingdings" w:hAnsi="Wingdings"/>
      </w:rPr>
    </w:lvl>
  </w:abstractNum>
  <w:abstractNum w:abstractNumId="51" w15:restartNumberingAfterBreak="0">
    <w:nsid w:val="70E72434"/>
    <w:multiLevelType w:val="hybridMultilevel"/>
    <w:tmpl w:val="70E72434"/>
    <w:lvl w:ilvl="0" w:tplc="EDCC5EBA">
      <w:start w:val="1"/>
      <w:numFmt w:val="bullet"/>
      <w:lvlText w:val=""/>
      <w:lvlJc w:val="left"/>
      <w:pPr>
        <w:tabs>
          <w:tab w:val="num" w:pos="360"/>
        </w:tabs>
        <w:ind w:left="360" w:hanging="360"/>
      </w:pPr>
      <w:rPr>
        <w:rFonts w:ascii="Symbol" w:hAnsi="Symbol"/>
      </w:rPr>
    </w:lvl>
    <w:lvl w:ilvl="1" w:tplc="9E0A5046">
      <w:start w:val="1"/>
      <w:numFmt w:val="bullet"/>
      <w:lvlText w:val="o"/>
      <w:lvlJc w:val="left"/>
      <w:pPr>
        <w:tabs>
          <w:tab w:val="num" w:pos="1080"/>
        </w:tabs>
        <w:ind w:left="1080" w:hanging="360"/>
      </w:pPr>
      <w:rPr>
        <w:rFonts w:ascii="Courier New" w:hAnsi="Courier New"/>
      </w:rPr>
    </w:lvl>
    <w:lvl w:ilvl="2" w:tplc="E40C3196">
      <w:start w:val="1"/>
      <w:numFmt w:val="bullet"/>
      <w:lvlText w:val=""/>
      <w:lvlJc w:val="left"/>
      <w:pPr>
        <w:tabs>
          <w:tab w:val="num" w:pos="1800"/>
        </w:tabs>
        <w:ind w:left="1800" w:hanging="360"/>
      </w:pPr>
      <w:rPr>
        <w:rFonts w:ascii="Wingdings" w:hAnsi="Wingdings"/>
      </w:rPr>
    </w:lvl>
    <w:lvl w:ilvl="3" w:tplc="B4DCCA6C">
      <w:start w:val="1"/>
      <w:numFmt w:val="bullet"/>
      <w:lvlText w:val=""/>
      <w:lvlJc w:val="left"/>
      <w:pPr>
        <w:tabs>
          <w:tab w:val="num" w:pos="2520"/>
        </w:tabs>
        <w:ind w:left="2520" w:hanging="360"/>
      </w:pPr>
      <w:rPr>
        <w:rFonts w:ascii="Symbol" w:hAnsi="Symbol"/>
      </w:rPr>
    </w:lvl>
    <w:lvl w:ilvl="4" w:tplc="1FCE9458">
      <w:start w:val="1"/>
      <w:numFmt w:val="bullet"/>
      <w:lvlText w:val="o"/>
      <w:lvlJc w:val="left"/>
      <w:pPr>
        <w:tabs>
          <w:tab w:val="num" w:pos="3240"/>
        </w:tabs>
        <w:ind w:left="3240" w:hanging="360"/>
      </w:pPr>
      <w:rPr>
        <w:rFonts w:ascii="Courier New" w:hAnsi="Courier New"/>
      </w:rPr>
    </w:lvl>
    <w:lvl w:ilvl="5" w:tplc="9054595A">
      <w:start w:val="1"/>
      <w:numFmt w:val="bullet"/>
      <w:lvlText w:val=""/>
      <w:lvlJc w:val="left"/>
      <w:pPr>
        <w:tabs>
          <w:tab w:val="num" w:pos="3960"/>
        </w:tabs>
        <w:ind w:left="3960" w:hanging="360"/>
      </w:pPr>
      <w:rPr>
        <w:rFonts w:ascii="Wingdings" w:hAnsi="Wingdings"/>
      </w:rPr>
    </w:lvl>
    <w:lvl w:ilvl="6" w:tplc="3D069DB8">
      <w:start w:val="1"/>
      <w:numFmt w:val="bullet"/>
      <w:lvlText w:val=""/>
      <w:lvlJc w:val="left"/>
      <w:pPr>
        <w:tabs>
          <w:tab w:val="num" w:pos="4680"/>
        </w:tabs>
        <w:ind w:left="4680" w:hanging="360"/>
      </w:pPr>
      <w:rPr>
        <w:rFonts w:ascii="Symbol" w:hAnsi="Symbol"/>
      </w:rPr>
    </w:lvl>
    <w:lvl w:ilvl="7" w:tplc="2B7EED10">
      <w:start w:val="1"/>
      <w:numFmt w:val="bullet"/>
      <w:lvlText w:val="o"/>
      <w:lvlJc w:val="left"/>
      <w:pPr>
        <w:tabs>
          <w:tab w:val="num" w:pos="5400"/>
        </w:tabs>
        <w:ind w:left="5400" w:hanging="360"/>
      </w:pPr>
      <w:rPr>
        <w:rFonts w:ascii="Courier New" w:hAnsi="Courier New"/>
      </w:rPr>
    </w:lvl>
    <w:lvl w:ilvl="8" w:tplc="2AB6EB0C">
      <w:start w:val="1"/>
      <w:numFmt w:val="bullet"/>
      <w:lvlText w:val=""/>
      <w:lvlJc w:val="left"/>
      <w:pPr>
        <w:tabs>
          <w:tab w:val="num" w:pos="6120"/>
        </w:tabs>
        <w:ind w:left="6120" w:hanging="360"/>
      </w:pPr>
      <w:rPr>
        <w:rFonts w:ascii="Wingdings" w:hAnsi="Wingdings"/>
      </w:rPr>
    </w:lvl>
  </w:abstractNum>
  <w:abstractNum w:abstractNumId="52" w15:restartNumberingAfterBreak="0">
    <w:nsid w:val="70E72435"/>
    <w:multiLevelType w:val="multilevel"/>
    <w:tmpl w:val="70E7243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70E72439"/>
    <w:multiLevelType w:val="hybridMultilevel"/>
    <w:tmpl w:val="70E72439"/>
    <w:lvl w:ilvl="0" w:tplc="A68A73CA">
      <w:start w:val="1"/>
      <w:numFmt w:val="bullet"/>
      <w:lvlText w:val=""/>
      <w:lvlJc w:val="left"/>
      <w:pPr>
        <w:tabs>
          <w:tab w:val="num" w:pos="360"/>
        </w:tabs>
        <w:ind w:left="360" w:hanging="360"/>
      </w:pPr>
      <w:rPr>
        <w:rFonts w:ascii="Symbol" w:hAnsi="Symbol"/>
      </w:rPr>
    </w:lvl>
    <w:lvl w:ilvl="1" w:tplc="917002DC">
      <w:start w:val="1"/>
      <w:numFmt w:val="bullet"/>
      <w:lvlText w:val="o"/>
      <w:lvlJc w:val="left"/>
      <w:pPr>
        <w:tabs>
          <w:tab w:val="num" w:pos="1080"/>
        </w:tabs>
        <w:ind w:left="1080" w:hanging="360"/>
      </w:pPr>
      <w:rPr>
        <w:rFonts w:ascii="Courier New" w:hAnsi="Courier New"/>
      </w:rPr>
    </w:lvl>
    <w:lvl w:ilvl="2" w:tplc="346440C8">
      <w:start w:val="1"/>
      <w:numFmt w:val="bullet"/>
      <w:lvlText w:val=""/>
      <w:lvlJc w:val="left"/>
      <w:pPr>
        <w:tabs>
          <w:tab w:val="num" w:pos="1800"/>
        </w:tabs>
        <w:ind w:left="1800" w:hanging="360"/>
      </w:pPr>
      <w:rPr>
        <w:rFonts w:ascii="Wingdings" w:hAnsi="Wingdings"/>
      </w:rPr>
    </w:lvl>
    <w:lvl w:ilvl="3" w:tplc="BFC2EC04">
      <w:start w:val="1"/>
      <w:numFmt w:val="bullet"/>
      <w:lvlText w:val=""/>
      <w:lvlJc w:val="left"/>
      <w:pPr>
        <w:tabs>
          <w:tab w:val="num" w:pos="2520"/>
        </w:tabs>
        <w:ind w:left="2520" w:hanging="360"/>
      </w:pPr>
      <w:rPr>
        <w:rFonts w:ascii="Symbol" w:hAnsi="Symbol"/>
      </w:rPr>
    </w:lvl>
    <w:lvl w:ilvl="4" w:tplc="E06C1C26">
      <w:start w:val="1"/>
      <w:numFmt w:val="bullet"/>
      <w:lvlText w:val="o"/>
      <w:lvlJc w:val="left"/>
      <w:pPr>
        <w:tabs>
          <w:tab w:val="num" w:pos="3240"/>
        </w:tabs>
        <w:ind w:left="3240" w:hanging="360"/>
      </w:pPr>
      <w:rPr>
        <w:rFonts w:ascii="Courier New" w:hAnsi="Courier New"/>
      </w:rPr>
    </w:lvl>
    <w:lvl w:ilvl="5" w:tplc="644ACAC8">
      <w:start w:val="1"/>
      <w:numFmt w:val="bullet"/>
      <w:lvlText w:val=""/>
      <w:lvlJc w:val="left"/>
      <w:pPr>
        <w:tabs>
          <w:tab w:val="num" w:pos="3960"/>
        </w:tabs>
        <w:ind w:left="3960" w:hanging="360"/>
      </w:pPr>
      <w:rPr>
        <w:rFonts w:ascii="Wingdings" w:hAnsi="Wingdings"/>
      </w:rPr>
    </w:lvl>
    <w:lvl w:ilvl="6" w:tplc="FCACE758">
      <w:start w:val="1"/>
      <w:numFmt w:val="bullet"/>
      <w:lvlText w:val=""/>
      <w:lvlJc w:val="left"/>
      <w:pPr>
        <w:tabs>
          <w:tab w:val="num" w:pos="4680"/>
        </w:tabs>
        <w:ind w:left="4680" w:hanging="360"/>
      </w:pPr>
      <w:rPr>
        <w:rFonts w:ascii="Symbol" w:hAnsi="Symbol"/>
      </w:rPr>
    </w:lvl>
    <w:lvl w:ilvl="7" w:tplc="C8946818">
      <w:start w:val="1"/>
      <w:numFmt w:val="bullet"/>
      <w:lvlText w:val="o"/>
      <w:lvlJc w:val="left"/>
      <w:pPr>
        <w:tabs>
          <w:tab w:val="num" w:pos="5400"/>
        </w:tabs>
        <w:ind w:left="5400" w:hanging="360"/>
      </w:pPr>
      <w:rPr>
        <w:rFonts w:ascii="Courier New" w:hAnsi="Courier New"/>
      </w:rPr>
    </w:lvl>
    <w:lvl w:ilvl="8" w:tplc="E29E4CC0">
      <w:start w:val="1"/>
      <w:numFmt w:val="bullet"/>
      <w:lvlText w:val=""/>
      <w:lvlJc w:val="left"/>
      <w:pPr>
        <w:tabs>
          <w:tab w:val="num" w:pos="6120"/>
        </w:tabs>
        <w:ind w:left="6120" w:hanging="360"/>
      </w:pPr>
      <w:rPr>
        <w:rFonts w:ascii="Wingdings" w:hAnsi="Wingdings"/>
      </w:rPr>
    </w:lvl>
  </w:abstractNum>
  <w:abstractNum w:abstractNumId="54" w15:restartNumberingAfterBreak="0">
    <w:nsid w:val="70E7243A"/>
    <w:multiLevelType w:val="hybridMultilevel"/>
    <w:tmpl w:val="70E7243A"/>
    <w:lvl w:ilvl="0" w:tplc="EF5A0648">
      <w:start w:val="1"/>
      <w:numFmt w:val="bullet"/>
      <w:lvlText w:val=""/>
      <w:lvlJc w:val="left"/>
      <w:pPr>
        <w:tabs>
          <w:tab w:val="num" w:pos="360"/>
        </w:tabs>
        <w:ind w:left="360" w:hanging="360"/>
      </w:pPr>
      <w:rPr>
        <w:rFonts w:ascii="Symbol" w:hAnsi="Symbol"/>
      </w:rPr>
    </w:lvl>
    <w:lvl w:ilvl="1" w:tplc="5202AA0C">
      <w:start w:val="1"/>
      <w:numFmt w:val="bullet"/>
      <w:lvlText w:val="o"/>
      <w:lvlJc w:val="left"/>
      <w:pPr>
        <w:tabs>
          <w:tab w:val="num" w:pos="1080"/>
        </w:tabs>
        <w:ind w:left="1080" w:hanging="360"/>
      </w:pPr>
      <w:rPr>
        <w:rFonts w:ascii="Courier New" w:hAnsi="Courier New"/>
      </w:rPr>
    </w:lvl>
    <w:lvl w:ilvl="2" w:tplc="2CE47BCC">
      <w:start w:val="1"/>
      <w:numFmt w:val="bullet"/>
      <w:lvlText w:val=""/>
      <w:lvlJc w:val="left"/>
      <w:pPr>
        <w:tabs>
          <w:tab w:val="num" w:pos="1800"/>
        </w:tabs>
        <w:ind w:left="1800" w:hanging="360"/>
      </w:pPr>
      <w:rPr>
        <w:rFonts w:ascii="Wingdings" w:hAnsi="Wingdings"/>
      </w:rPr>
    </w:lvl>
    <w:lvl w:ilvl="3" w:tplc="BD54CC26">
      <w:start w:val="1"/>
      <w:numFmt w:val="bullet"/>
      <w:lvlText w:val=""/>
      <w:lvlJc w:val="left"/>
      <w:pPr>
        <w:tabs>
          <w:tab w:val="num" w:pos="2520"/>
        </w:tabs>
        <w:ind w:left="2520" w:hanging="360"/>
      </w:pPr>
      <w:rPr>
        <w:rFonts w:ascii="Symbol" w:hAnsi="Symbol"/>
      </w:rPr>
    </w:lvl>
    <w:lvl w:ilvl="4" w:tplc="4F561C46">
      <w:start w:val="1"/>
      <w:numFmt w:val="bullet"/>
      <w:lvlText w:val="o"/>
      <w:lvlJc w:val="left"/>
      <w:pPr>
        <w:tabs>
          <w:tab w:val="num" w:pos="3240"/>
        </w:tabs>
        <w:ind w:left="3240" w:hanging="360"/>
      </w:pPr>
      <w:rPr>
        <w:rFonts w:ascii="Courier New" w:hAnsi="Courier New"/>
      </w:rPr>
    </w:lvl>
    <w:lvl w:ilvl="5" w:tplc="EF401B2E">
      <w:start w:val="1"/>
      <w:numFmt w:val="bullet"/>
      <w:lvlText w:val=""/>
      <w:lvlJc w:val="left"/>
      <w:pPr>
        <w:tabs>
          <w:tab w:val="num" w:pos="3960"/>
        </w:tabs>
        <w:ind w:left="3960" w:hanging="360"/>
      </w:pPr>
      <w:rPr>
        <w:rFonts w:ascii="Wingdings" w:hAnsi="Wingdings"/>
      </w:rPr>
    </w:lvl>
    <w:lvl w:ilvl="6" w:tplc="250CBAFA">
      <w:start w:val="1"/>
      <w:numFmt w:val="bullet"/>
      <w:lvlText w:val=""/>
      <w:lvlJc w:val="left"/>
      <w:pPr>
        <w:tabs>
          <w:tab w:val="num" w:pos="4680"/>
        </w:tabs>
        <w:ind w:left="4680" w:hanging="360"/>
      </w:pPr>
      <w:rPr>
        <w:rFonts w:ascii="Symbol" w:hAnsi="Symbol"/>
      </w:rPr>
    </w:lvl>
    <w:lvl w:ilvl="7" w:tplc="7908CAE6">
      <w:start w:val="1"/>
      <w:numFmt w:val="bullet"/>
      <w:lvlText w:val="o"/>
      <w:lvlJc w:val="left"/>
      <w:pPr>
        <w:tabs>
          <w:tab w:val="num" w:pos="5400"/>
        </w:tabs>
        <w:ind w:left="5400" w:hanging="360"/>
      </w:pPr>
      <w:rPr>
        <w:rFonts w:ascii="Courier New" w:hAnsi="Courier New"/>
      </w:rPr>
    </w:lvl>
    <w:lvl w:ilvl="8" w:tplc="6C7C6544">
      <w:start w:val="1"/>
      <w:numFmt w:val="bullet"/>
      <w:lvlText w:val=""/>
      <w:lvlJc w:val="left"/>
      <w:pPr>
        <w:tabs>
          <w:tab w:val="num" w:pos="6120"/>
        </w:tabs>
        <w:ind w:left="6120" w:hanging="360"/>
      </w:pPr>
      <w:rPr>
        <w:rFonts w:ascii="Wingdings" w:hAnsi="Wingdings"/>
      </w:rPr>
    </w:lvl>
  </w:abstractNum>
  <w:abstractNum w:abstractNumId="55" w15:restartNumberingAfterBreak="0">
    <w:nsid w:val="70E7243B"/>
    <w:multiLevelType w:val="hybridMultilevel"/>
    <w:tmpl w:val="70E7243B"/>
    <w:lvl w:ilvl="0" w:tplc="4D24DA2A">
      <w:start w:val="1"/>
      <w:numFmt w:val="bullet"/>
      <w:lvlText w:val=""/>
      <w:lvlJc w:val="left"/>
      <w:pPr>
        <w:tabs>
          <w:tab w:val="num" w:pos="360"/>
        </w:tabs>
        <w:ind w:left="360" w:hanging="360"/>
      </w:pPr>
      <w:rPr>
        <w:rFonts w:ascii="Symbol" w:hAnsi="Symbol"/>
      </w:rPr>
    </w:lvl>
    <w:lvl w:ilvl="1" w:tplc="3F588C06">
      <w:start w:val="1"/>
      <w:numFmt w:val="bullet"/>
      <w:lvlText w:val="o"/>
      <w:lvlJc w:val="left"/>
      <w:pPr>
        <w:tabs>
          <w:tab w:val="num" w:pos="1080"/>
        </w:tabs>
        <w:ind w:left="1080" w:hanging="360"/>
      </w:pPr>
      <w:rPr>
        <w:rFonts w:ascii="Courier New" w:hAnsi="Courier New"/>
      </w:rPr>
    </w:lvl>
    <w:lvl w:ilvl="2" w:tplc="2FBCC8AA">
      <w:start w:val="1"/>
      <w:numFmt w:val="bullet"/>
      <w:lvlText w:val=""/>
      <w:lvlJc w:val="left"/>
      <w:pPr>
        <w:tabs>
          <w:tab w:val="num" w:pos="1800"/>
        </w:tabs>
        <w:ind w:left="1800" w:hanging="360"/>
      </w:pPr>
      <w:rPr>
        <w:rFonts w:ascii="Wingdings" w:hAnsi="Wingdings"/>
      </w:rPr>
    </w:lvl>
    <w:lvl w:ilvl="3" w:tplc="DE1A1C72">
      <w:start w:val="1"/>
      <w:numFmt w:val="bullet"/>
      <w:lvlText w:val=""/>
      <w:lvlJc w:val="left"/>
      <w:pPr>
        <w:tabs>
          <w:tab w:val="num" w:pos="2520"/>
        </w:tabs>
        <w:ind w:left="2520" w:hanging="360"/>
      </w:pPr>
      <w:rPr>
        <w:rFonts w:ascii="Symbol" w:hAnsi="Symbol"/>
      </w:rPr>
    </w:lvl>
    <w:lvl w:ilvl="4" w:tplc="AA900032">
      <w:start w:val="1"/>
      <w:numFmt w:val="bullet"/>
      <w:lvlText w:val="o"/>
      <w:lvlJc w:val="left"/>
      <w:pPr>
        <w:tabs>
          <w:tab w:val="num" w:pos="3240"/>
        </w:tabs>
        <w:ind w:left="3240" w:hanging="360"/>
      </w:pPr>
      <w:rPr>
        <w:rFonts w:ascii="Courier New" w:hAnsi="Courier New"/>
      </w:rPr>
    </w:lvl>
    <w:lvl w:ilvl="5" w:tplc="F5D8E334">
      <w:start w:val="1"/>
      <w:numFmt w:val="bullet"/>
      <w:lvlText w:val=""/>
      <w:lvlJc w:val="left"/>
      <w:pPr>
        <w:tabs>
          <w:tab w:val="num" w:pos="3960"/>
        </w:tabs>
        <w:ind w:left="3960" w:hanging="360"/>
      </w:pPr>
      <w:rPr>
        <w:rFonts w:ascii="Wingdings" w:hAnsi="Wingdings"/>
      </w:rPr>
    </w:lvl>
    <w:lvl w:ilvl="6" w:tplc="CD469886">
      <w:start w:val="1"/>
      <w:numFmt w:val="bullet"/>
      <w:lvlText w:val=""/>
      <w:lvlJc w:val="left"/>
      <w:pPr>
        <w:tabs>
          <w:tab w:val="num" w:pos="4680"/>
        </w:tabs>
        <w:ind w:left="4680" w:hanging="360"/>
      </w:pPr>
      <w:rPr>
        <w:rFonts w:ascii="Symbol" w:hAnsi="Symbol"/>
      </w:rPr>
    </w:lvl>
    <w:lvl w:ilvl="7" w:tplc="E048D92C">
      <w:start w:val="1"/>
      <w:numFmt w:val="bullet"/>
      <w:lvlText w:val="o"/>
      <w:lvlJc w:val="left"/>
      <w:pPr>
        <w:tabs>
          <w:tab w:val="num" w:pos="5400"/>
        </w:tabs>
        <w:ind w:left="5400" w:hanging="360"/>
      </w:pPr>
      <w:rPr>
        <w:rFonts w:ascii="Courier New" w:hAnsi="Courier New"/>
      </w:rPr>
    </w:lvl>
    <w:lvl w:ilvl="8" w:tplc="07440EF6">
      <w:start w:val="1"/>
      <w:numFmt w:val="bullet"/>
      <w:lvlText w:val=""/>
      <w:lvlJc w:val="left"/>
      <w:pPr>
        <w:tabs>
          <w:tab w:val="num" w:pos="6120"/>
        </w:tabs>
        <w:ind w:left="6120" w:hanging="360"/>
      </w:pPr>
      <w:rPr>
        <w:rFonts w:ascii="Wingdings" w:hAnsi="Wingdings"/>
      </w:rPr>
    </w:lvl>
  </w:abstractNum>
  <w:abstractNum w:abstractNumId="56" w15:restartNumberingAfterBreak="0">
    <w:nsid w:val="70E7243C"/>
    <w:multiLevelType w:val="hybridMultilevel"/>
    <w:tmpl w:val="70E7243C"/>
    <w:lvl w:ilvl="0" w:tplc="22627B5C">
      <w:start w:val="1"/>
      <w:numFmt w:val="bullet"/>
      <w:lvlText w:val=""/>
      <w:lvlJc w:val="left"/>
      <w:pPr>
        <w:tabs>
          <w:tab w:val="num" w:pos="360"/>
        </w:tabs>
        <w:ind w:left="360" w:hanging="360"/>
      </w:pPr>
      <w:rPr>
        <w:rFonts w:ascii="Symbol" w:hAnsi="Symbol"/>
      </w:rPr>
    </w:lvl>
    <w:lvl w:ilvl="1" w:tplc="F116687C">
      <w:start w:val="1"/>
      <w:numFmt w:val="bullet"/>
      <w:lvlText w:val="o"/>
      <w:lvlJc w:val="left"/>
      <w:pPr>
        <w:tabs>
          <w:tab w:val="num" w:pos="1080"/>
        </w:tabs>
        <w:ind w:left="1080" w:hanging="360"/>
      </w:pPr>
      <w:rPr>
        <w:rFonts w:ascii="Courier New" w:hAnsi="Courier New"/>
      </w:rPr>
    </w:lvl>
    <w:lvl w:ilvl="2" w:tplc="B942BBD0">
      <w:start w:val="1"/>
      <w:numFmt w:val="bullet"/>
      <w:lvlText w:val=""/>
      <w:lvlJc w:val="left"/>
      <w:pPr>
        <w:tabs>
          <w:tab w:val="num" w:pos="1800"/>
        </w:tabs>
        <w:ind w:left="1800" w:hanging="360"/>
      </w:pPr>
      <w:rPr>
        <w:rFonts w:ascii="Wingdings" w:hAnsi="Wingdings"/>
      </w:rPr>
    </w:lvl>
    <w:lvl w:ilvl="3" w:tplc="8B1675C2">
      <w:start w:val="1"/>
      <w:numFmt w:val="bullet"/>
      <w:lvlText w:val=""/>
      <w:lvlJc w:val="left"/>
      <w:pPr>
        <w:tabs>
          <w:tab w:val="num" w:pos="2520"/>
        </w:tabs>
        <w:ind w:left="2520" w:hanging="360"/>
      </w:pPr>
      <w:rPr>
        <w:rFonts w:ascii="Symbol" w:hAnsi="Symbol"/>
      </w:rPr>
    </w:lvl>
    <w:lvl w:ilvl="4" w:tplc="02C46F02">
      <w:start w:val="1"/>
      <w:numFmt w:val="bullet"/>
      <w:lvlText w:val="o"/>
      <w:lvlJc w:val="left"/>
      <w:pPr>
        <w:tabs>
          <w:tab w:val="num" w:pos="3240"/>
        </w:tabs>
        <w:ind w:left="3240" w:hanging="360"/>
      </w:pPr>
      <w:rPr>
        <w:rFonts w:ascii="Courier New" w:hAnsi="Courier New"/>
      </w:rPr>
    </w:lvl>
    <w:lvl w:ilvl="5" w:tplc="2B48D6FC">
      <w:start w:val="1"/>
      <w:numFmt w:val="bullet"/>
      <w:lvlText w:val=""/>
      <w:lvlJc w:val="left"/>
      <w:pPr>
        <w:tabs>
          <w:tab w:val="num" w:pos="3960"/>
        </w:tabs>
        <w:ind w:left="3960" w:hanging="360"/>
      </w:pPr>
      <w:rPr>
        <w:rFonts w:ascii="Wingdings" w:hAnsi="Wingdings"/>
      </w:rPr>
    </w:lvl>
    <w:lvl w:ilvl="6" w:tplc="3B6297D0">
      <w:start w:val="1"/>
      <w:numFmt w:val="bullet"/>
      <w:lvlText w:val=""/>
      <w:lvlJc w:val="left"/>
      <w:pPr>
        <w:tabs>
          <w:tab w:val="num" w:pos="4680"/>
        </w:tabs>
        <w:ind w:left="4680" w:hanging="360"/>
      </w:pPr>
      <w:rPr>
        <w:rFonts w:ascii="Symbol" w:hAnsi="Symbol"/>
      </w:rPr>
    </w:lvl>
    <w:lvl w:ilvl="7" w:tplc="75D4A48E">
      <w:start w:val="1"/>
      <w:numFmt w:val="bullet"/>
      <w:lvlText w:val="o"/>
      <w:lvlJc w:val="left"/>
      <w:pPr>
        <w:tabs>
          <w:tab w:val="num" w:pos="5400"/>
        </w:tabs>
        <w:ind w:left="5400" w:hanging="360"/>
      </w:pPr>
      <w:rPr>
        <w:rFonts w:ascii="Courier New" w:hAnsi="Courier New"/>
      </w:rPr>
    </w:lvl>
    <w:lvl w:ilvl="8" w:tplc="48F43152">
      <w:start w:val="1"/>
      <w:numFmt w:val="bullet"/>
      <w:lvlText w:val=""/>
      <w:lvlJc w:val="left"/>
      <w:pPr>
        <w:tabs>
          <w:tab w:val="num" w:pos="6120"/>
        </w:tabs>
        <w:ind w:left="6120" w:hanging="360"/>
      </w:pPr>
      <w:rPr>
        <w:rFonts w:ascii="Wingdings" w:hAnsi="Wingdings"/>
      </w:rPr>
    </w:lvl>
  </w:abstractNum>
  <w:abstractNum w:abstractNumId="57" w15:restartNumberingAfterBreak="0">
    <w:nsid w:val="70E7243D"/>
    <w:multiLevelType w:val="hybridMultilevel"/>
    <w:tmpl w:val="70E7243D"/>
    <w:lvl w:ilvl="0" w:tplc="95264D7A">
      <w:start w:val="1"/>
      <w:numFmt w:val="bullet"/>
      <w:lvlText w:val=""/>
      <w:lvlJc w:val="left"/>
      <w:pPr>
        <w:tabs>
          <w:tab w:val="num" w:pos="360"/>
        </w:tabs>
        <w:ind w:left="360" w:hanging="360"/>
      </w:pPr>
      <w:rPr>
        <w:rFonts w:ascii="Symbol" w:hAnsi="Symbol"/>
      </w:rPr>
    </w:lvl>
    <w:lvl w:ilvl="1" w:tplc="CACED12A">
      <w:start w:val="1"/>
      <w:numFmt w:val="bullet"/>
      <w:lvlText w:val="o"/>
      <w:lvlJc w:val="left"/>
      <w:pPr>
        <w:tabs>
          <w:tab w:val="num" w:pos="1080"/>
        </w:tabs>
        <w:ind w:left="1080" w:hanging="360"/>
      </w:pPr>
      <w:rPr>
        <w:rFonts w:ascii="Courier New" w:hAnsi="Courier New"/>
      </w:rPr>
    </w:lvl>
    <w:lvl w:ilvl="2" w:tplc="C75A64AA">
      <w:start w:val="1"/>
      <w:numFmt w:val="bullet"/>
      <w:lvlText w:val=""/>
      <w:lvlJc w:val="left"/>
      <w:pPr>
        <w:tabs>
          <w:tab w:val="num" w:pos="1800"/>
        </w:tabs>
        <w:ind w:left="1800" w:hanging="360"/>
      </w:pPr>
      <w:rPr>
        <w:rFonts w:ascii="Wingdings" w:hAnsi="Wingdings"/>
      </w:rPr>
    </w:lvl>
    <w:lvl w:ilvl="3" w:tplc="6C4642AA">
      <w:start w:val="1"/>
      <w:numFmt w:val="bullet"/>
      <w:lvlText w:val=""/>
      <w:lvlJc w:val="left"/>
      <w:pPr>
        <w:tabs>
          <w:tab w:val="num" w:pos="2520"/>
        </w:tabs>
        <w:ind w:left="2520" w:hanging="360"/>
      </w:pPr>
      <w:rPr>
        <w:rFonts w:ascii="Symbol" w:hAnsi="Symbol"/>
      </w:rPr>
    </w:lvl>
    <w:lvl w:ilvl="4" w:tplc="CBA29EAC">
      <w:start w:val="1"/>
      <w:numFmt w:val="bullet"/>
      <w:lvlText w:val="o"/>
      <w:lvlJc w:val="left"/>
      <w:pPr>
        <w:tabs>
          <w:tab w:val="num" w:pos="3240"/>
        </w:tabs>
        <w:ind w:left="3240" w:hanging="360"/>
      </w:pPr>
      <w:rPr>
        <w:rFonts w:ascii="Courier New" w:hAnsi="Courier New"/>
      </w:rPr>
    </w:lvl>
    <w:lvl w:ilvl="5" w:tplc="C57E05C8">
      <w:start w:val="1"/>
      <w:numFmt w:val="bullet"/>
      <w:lvlText w:val=""/>
      <w:lvlJc w:val="left"/>
      <w:pPr>
        <w:tabs>
          <w:tab w:val="num" w:pos="3960"/>
        </w:tabs>
        <w:ind w:left="3960" w:hanging="360"/>
      </w:pPr>
      <w:rPr>
        <w:rFonts w:ascii="Wingdings" w:hAnsi="Wingdings"/>
      </w:rPr>
    </w:lvl>
    <w:lvl w:ilvl="6" w:tplc="29BC64B8">
      <w:start w:val="1"/>
      <w:numFmt w:val="bullet"/>
      <w:lvlText w:val=""/>
      <w:lvlJc w:val="left"/>
      <w:pPr>
        <w:tabs>
          <w:tab w:val="num" w:pos="4680"/>
        </w:tabs>
        <w:ind w:left="4680" w:hanging="360"/>
      </w:pPr>
      <w:rPr>
        <w:rFonts w:ascii="Symbol" w:hAnsi="Symbol"/>
      </w:rPr>
    </w:lvl>
    <w:lvl w:ilvl="7" w:tplc="6DE8F10C">
      <w:start w:val="1"/>
      <w:numFmt w:val="bullet"/>
      <w:lvlText w:val="o"/>
      <w:lvlJc w:val="left"/>
      <w:pPr>
        <w:tabs>
          <w:tab w:val="num" w:pos="5400"/>
        </w:tabs>
        <w:ind w:left="5400" w:hanging="360"/>
      </w:pPr>
      <w:rPr>
        <w:rFonts w:ascii="Courier New" w:hAnsi="Courier New"/>
      </w:rPr>
    </w:lvl>
    <w:lvl w:ilvl="8" w:tplc="F09AE134">
      <w:start w:val="1"/>
      <w:numFmt w:val="bullet"/>
      <w:lvlText w:val=""/>
      <w:lvlJc w:val="left"/>
      <w:pPr>
        <w:tabs>
          <w:tab w:val="num" w:pos="6120"/>
        </w:tabs>
        <w:ind w:left="6120" w:hanging="360"/>
      </w:pPr>
      <w:rPr>
        <w:rFonts w:ascii="Wingdings" w:hAnsi="Wingdings"/>
      </w:rPr>
    </w:lvl>
  </w:abstractNum>
  <w:abstractNum w:abstractNumId="58" w15:restartNumberingAfterBreak="0">
    <w:nsid w:val="70E7243E"/>
    <w:multiLevelType w:val="hybridMultilevel"/>
    <w:tmpl w:val="70E7243E"/>
    <w:lvl w:ilvl="0" w:tplc="05362DD2">
      <w:start w:val="1"/>
      <w:numFmt w:val="bullet"/>
      <w:lvlText w:val=""/>
      <w:lvlJc w:val="left"/>
      <w:pPr>
        <w:tabs>
          <w:tab w:val="num" w:pos="360"/>
        </w:tabs>
        <w:ind w:left="360" w:hanging="360"/>
      </w:pPr>
      <w:rPr>
        <w:rFonts w:ascii="Symbol" w:hAnsi="Symbol"/>
      </w:rPr>
    </w:lvl>
    <w:lvl w:ilvl="1" w:tplc="219E2760">
      <w:start w:val="1"/>
      <w:numFmt w:val="bullet"/>
      <w:lvlText w:val="o"/>
      <w:lvlJc w:val="left"/>
      <w:pPr>
        <w:tabs>
          <w:tab w:val="num" w:pos="1080"/>
        </w:tabs>
        <w:ind w:left="1080" w:hanging="360"/>
      </w:pPr>
      <w:rPr>
        <w:rFonts w:ascii="Courier New" w:hAnsi="Courier New"/>
      </w:rPr>
    </w:lvl>
    <w:lvl w:ilvl="2" w:tplc="02A84B08">
      <w:start w:val="1"/>
      <w:numFmt w:val="bullet"/>
      <w:lvlText w:val=""/>
      <w:lvlJc w:val="left"/>
      <w:pPr>
        <w:tabs>
          <w:tab w:val="num" w:pos="1800"/>
        </w:tabs>
        <w:ind w:left="1800" w:hanging="360"/>
      </w:pPr>
      <w:rPr>
        <w:rFonts w:ascii="Wingdings" w:hAnsi="Wingdings"/>
      </w:rPr>
    </w:lvl>
    <w:lvl w:ilvl="3" w:tplc="DB643CE6">
      <w:start w:val="1"/>
      <w:numFmt w:val="bullet"/>
      <w:lvlText w:val=""/>
      <w:lvlJc w:val="left"/>
      <w:pPr>
        <w:tabs>
          <w:tab w:val="num" w:pos="2520"/>
        </w:tabs>
        <w:ind w:left="2520" w:hanging="360"/>
      </w:pPr>
      <w:rPr>
        <w:rFonts w:ascii="Symbol" w:hAnsi="Symbol"/>
      </w:rPr>
    </w:lvl>
    <w:lvl w:ilvl="4" w:tplc="A0B4C5CA">
      <w:start w:val="1"/>
      <w:numFmt w:val="bullet"/>
      <w:lvlText w:val="o"/>
      <w:lvlJc w:val="left"/>
      <w:pPr>
        <w:tabs>
          <w:tab w:val="num" w:pos="3240"/>
        </w:tabs>
        <w:ind w:left="3240" w:hanging="360"/>
      </w:pPr>
      <w:rPr>
        <w:rFonts w:ascii="Courier New" w:hAnsi="Courier New"/>
      </w:rPr>
    </w:lvl>
    <w:lvl w:ilvl="5" w:tplc="66C88484">
      <w:start w:val="1"/>
      <w:numFmt w:val="bullet"/>
      <w:lvlText w:val=""/>
      <w:lvlJc w:val="left"/>
      <w:pPr>
        <w:tabs>
          <w:tab w:val="num" w:pos="3960"/>
        </w:tabs>
        <w:ind w:left="3960" w:hanging="360"/>
      </w:pPr>
      <w:rPr>
        <w:rFonts w:ascii="Wingdings" w:hAnsi="Wingdings"/>
      </w:rPr>
    </w:lvl>
    <w:lvl w:ilvl="6" w:tplc="60E23F34">
      <w:start w:val="1"/>
      <w:numFmt w:val="bullet"/>
      <w:lvlText w:val=""/>
      <w:lvlJc w:val="left"/>
      <w:pPr>
        <w:tabs>
          <w:tab w:val="num" w:pos="4680"/>
        </w:tabs>
        <w:ind w:left="4680" w:hanging="360"/>
      </w:pPr>
      <w:rPr>
        <w:rFonts w:ascii="Symbol" w:hAnsi="Symbol"/>
      </w:rPr>
    </w:lvl>
    <w:lvl w:ilvl="7" w:tplc="40847F5E">
      <w:start w:val="1"/>
      <w:numFmt w:val="bullet"/>
      <w:lvlText w:val="o"/>
      <w:lvlJc w:val="left"/>
      <w:pPr>
        <w:tabs>
          <w:tab w:val="num" w:pos="5400"/>
        </w:tabs>
        <w:ind w:left="5400" w:hanging="360"/>
      </w:pPr>
      <w:rPr>
        <w:rFonts w:ascii="Courier New" w:hAnsi="Courier New"/>
      </w:rPr>
    </w:lvl>
    <w:lvl w:ilvl="8" w:tplc="C9DA29B8">
      <w:start w:val="1"/>
      <w:numFmt w:val="bullet"/>
      <w:lvlText w:val=""/>
      <w:lvlJc w:val="left"/>
      <w:pPr>
        <w:tabs>
          <w:tab w:val="num" w:pos="6120"/>
        </w:tabs>
        <w:ind w:left="6120" w:hanging="360"/>
      </w:pPr>
      <w:rPr>
        <w:rFonts w:ascii="Wingdings" w:hAnsi="Wingdings"/>
      </w:rPr>
    </w:lvl>
  </w:abstractNum>
  <w:abstractNum w:abstractNumId="59" w15:restartNumberingAfterBreak="0">
    <w:nsid w:val="70E7243F"/>
    <w:multiLevelType w:val="hybridMultilevel"/>
    <w:tmpl w:val="70E7243F"/>
    <w:lvl w:ilvl="0" w:tplc="BE88F9E6">
      <w:start w:val="1"/>
      <w:numFmt w:val="bullet"/>
      <w:lvlText w:val=""/>
      <w:lvlJc w:val="left"/>
      <w:pPr>
        <w:tabs>
          <w:tab w:val="num" w:pos="360"/>
        </w:tabs>
        <w:ind w:left="360" w:hanging="360"/>
      </w:pPr>
      <w:rPr>
        <w:rFonts w:ascii="Symbol" w:hAnsi="Symbol"/>
      </w:rPr>
    </w:lvl>
    <w:lvl w:ilvl="1" w:tplc="84ECBA36">
      <w:start w:val="1"/>
      <w:numFmt w:val="bullet"/>
      <w:lvlText w:val="o"/>
      <w:lvlJc w:val="left"/>
      <w:pPr>
        <w:tabs>
          <w:tab w:val="num" w:pos="1080"/>
        </w:tabs>
        <w:ind w:left="1080" w:hanging="360"/>
      </w:pPr>
      <w:rPr>
        <w:rFonts w:ascii="Courier New" w:hAnsi="Courier New"/>
      </w:rPr>
    </w:lvl>
    <w:lvl w:ilvl="2" w:tplc="2598871C">
      <w:start w:val="1"/>
      <w:numFmt w:val="bullet"/>
      <w:lvlText w:val=""/>
      <w:lvlJc w:val="left"/>
      <w:pPr>
        <w:tabs>
          <w:tab w:val="num" w:pos="1800"/>
        </w:tabs>
        <w:ind w:left="1800" w:hanging="360"/>
      </w:pPr>
      <w:rPr>
        <w:rFonts w:ascii="Wingdings" w:hAnsi="Wingdings"/>
      </w:rPr>
    </w:lvl>
    <w:lvl w:ilvl="3" w:tplc="B6A2D596">
      <w:start w:val="1"/>
      <w:numFmt w:val="bullet"/>
      <w:lvlText w:val=""/>
      <w:lvlJc w:val="left"/>
      <w:pPr>
        <w:tabs>
          <w:tab w:val="num" w:pos="2520"/>
        </w:tabs>
        <w:ind w:left="2520" w:hanging="360"/>
      </w:pPr>
      <w:rPr>
        <w:rFonts w:ascii="Symbol" w:hAnsi="Symbol"/>
      </w:rPr>
    </w:lvl>
    <w:lvl w:ilvl="4" w:tplc="8F30B608">
      <w:start w:val="1"/>
      <w:numFmt w:val="bullet"/>
      <w:lvlText w:val="o"/>
      <w:lvlJc w:val="left"/>
      <w:pPr>
        <w:tabs>
          <w:tab w:val="num" w:pos="3240"/>
        </w:tabs>
        <w:ind w:left="3240" w:hanging="360"/>
      </w:pPr>
      <w:rPr>
        <w:rFonts w:ascii="Courier New" w:hAnsi="Courier New"/>
      </w:rPr>
    </w:lvl>
    <w:lvl w:ilvl="5" w:tplc="D9D2D936">
      <w:start w:val="1"/>
      <w:numFmt w:val="bullet"/>
      <w:lvlText w:val=""/>
      <w:lvlJc w:val="left"/>
      <w:pPr>
        <w:tabs>
          <w:tab w:val="num" w:pos="3960"/>
        </w:tabs>
        <w:ind w:left="3960" w:hanging="360"/>
      </w:pPr>
      <w:rPr>
        <w:rFonts w:ascii="Wingdings" w:hAnsi="Wingdings"/>
      </w:rPr>
    </w:lvl>
    <w:lvl w:ilvl="6" w:tplc="832462EE">
      <w:start w:val="1"/>
      <w:numFmt w:val="bullet"/>
      <w:lvlText w:val=""/>
      <w:lvlJc w:val="left"/>
      <w:pPr>
        <w:tabs>
          <w:tab w:val="num" w:pos="4680"/>
        </w:tabs>
        <w:ind w:left="4680" w:hanging="360"/>
      </w:pPr>
      <w:rPr>
        <w:rFonts w:ascii="Symbol" w:hAnsi="Symbol"/>
      </w:rPr>
    </w:lvl>
    <w:lvl w:ilvl="7" w:tplc="C9C043A6">
      <w:start w:val="1"/>
      <w:numFmt w:val="bullet"/>
      <w:lvlText w:val="o"/>
      <w:lvlJc w:val="left"/>
      <w:pPr>
        <w:tabs>
          <w:tab w:val="num" w:pos="5400"/>
        </w:tabs>
        <w:ind w:left="5400" w:hanging="360"/>
      </w:pPr>
      <w:rPr>
        <w:rFonts w:ascii="Courier New" w:hAnsi="Courier New"/>
      </w:rPr>
    </w:lvl>
    <w:lvl w:ilvl="8" w:tplc="842AB5DE">
      <w:start w:val="1"/>
      <w:numFmt w:val="bullet"/>
      <w:lvlText w:val=""/>
      <w:lvlJc w:val="left"/>
      <w:pPr>
        <w:tabs>
          <w:tab w:val="num" w:pos="6120"/>
        </w:tabs>
        <w:ind w:left="6120" w:hanging="360"/>
      </w:pPr>
      <w:rPr>
        <w:rFonts w:ascii="Wingdings" w:hAnsi="Wingdings"/>
      </w:rPr>
    </w:lvl>
  </w:abstractNum>
  <w:abstractNum w:abstractNumId="60" w15:restartNumberingAfterBreak="0">
    <w:nsid w:val="70E72440"/>
    <w:multiLevelType w:val="hybridMultilevel"/>
    <w:tmpl w:val="70E72440"/>
    <w:lvl w:ilvl="0" w:tplc="23EC5916">
      <w:start w:val="1"/>
      <w:numFmt w:val="bullet"/>
      <w:lvlText w:val=""/>
      <w:lvlJc w:val="left"/>
      <w:pPr>
        <w:tabs>
          <w:tab w:val="num" w:pos="360"/>
        </w:tabs>
        <w:ind w:left="360" w:hanging="360"/>
      </w:pPr>
      <w:rPr>
        <w:rFonts w:ascii="Symbol" w:hAnsi="Symbol"/>
      </w:rPr>
    </w:lvl>
    <w:lvl w:ilvl="1" w:tplc="1A2417DA">
      <w:start w:val="1"/>
      <w:numFmt w:val="bullet"/>
      <w:lvlText w:val="o"/>
      <w:lvlJc w:val="left"/>
      <w:pPr>
        <w:tabs>
          <w:tab w:val="num" w:pos="1080"/>
        </w:tabs>
        <w:ind w:left="1080" w:hanging="360"/>
      </w:pPr>
      <w:rPr>
        <w:rFonts w:ascii="Courier New" w:hAnsi="Courier New"/>
      </w:rPr>
    </w:lvl>
    <w:lvl w:ilvl="2" w:tplc="764A58E8">
      <w:start w:val="1"/>
      <w:numFmt w:val="bullet"/>
      <w:lvlText w:val=""/>
      <w:lvlJc w:val="left"/>
      <w:pPr>
        <w:tabs>
          <w:tab w:val="num" w:pos="1800"/>
        </w:tabs>
        <w:ind w:left="1800" w:hanging="360"/>
      </w:pPr>
      <w:rPr>
        <w:rFonts w:ascii="Wingdings" w:hAnsi="Wingdings"/>
      </w:rPr>
    </w:lvl>
    <w:lvl w:ilvl="3" w:tplc="49F497E0">
      <w:start w:val="1"/>
      <w:numFmt w:val="bullet"/>
      <w:lvlText w:val=""/>
      <w:lvlJc w:val="left"/>
      <w:pPr>
        <w:tabs>
          <w:tab w:val="num" w:pos="2520"/>
        </w:tabs>
        <w:ind w:left="2520" w:hanging="360"/>
      </w:pPr>
      <w:rPr>
        <w:rFonts w:ascii="Symbol" w:hAnsi="Symbol"/>
      </w:rPr>
    </w:lvl>
    <w:lvl w:ilvl="4" w:tplc="D004C084">
      <w:start w:val="1"/>
      <w:numFmt w:val="bullet"/>
      <w:lvlText w:val="o"/>
      <w:lvlJc w:val="left"/>
      <w:pPr>
        <w:tabs>
          <w:tab w:val="num" w:pos="3240"/>
        </w:tabs>
        <w:ind w:left="3240" w:hanging="360"/>
      </w:pPr>
      <w:rPr>
        <w:rFonts w:ascii="Courier New" w:hAnsi="Courier New"/>
      </w:rPr>
    </w:lvl>
    <w:lvl w:ilvl="5" w:tplc="42C4B976">
      <w:start w:val="1"/>
      <w:numFmt w:val="bullet"/>
      <w:lvlText w:val=""/>
      <w:lvlJc w:val="left"/>
      <w:pPr>
        <w:tabs>
          <w:tab w:val="num" w:pos="3960"/>
        </w:tabs>
        <w:ind w:left="3960" w:hanging="360"/>
      </w:pPr>
      <w:rPr>
        <w:rFonts w:ascii="Wingdings" w:hAnsi="Wingdings"/>
      </w:rPr>
    </w:lvl>
    <w:lvl w:ilvl="6" w:tplc="6B0E934C">
      <w:start w:val="1"/>
      <w:numFmt w:val="bullet"/>
      <w:lvlText w:val=""/>
      <w:lvlJc w:val="left"/>
      <w:pPr>
        <w:tabs>
          <w:tab w:val="num" w:pos="4680"/>
        </w:tabs>
        <w:ind w:left="4680" w:hanging="360"/>
      </w:pPr>
      <w:rPr>
        <w:rFonts w:ascii="Symbol" w:hAnsi="Symbol"/>
      </w:rPr>
    </w:lvl>
    <w:lvl w:ilvl="7" w:tplc="42869566">
      <w:start w:val="1"/>
      <w:numFmt w:val="bullet"/>
      <w:lvlText w:val="o"/>
      <w:lvlJc w:val="left"/>
      <w:pPr>
        <w:tabs>
          <w:tab w:val="num" w:pos="5400"/>
        </w:tabs>
        <w:ind w:left="5400" w:hanging="360"/>
      </w:pPr>
      <w:rPr>
        <w:rFonts w:ascii="Courier New" w:hAnsi="Courier New"/>
      </w:rPr>
    </w:lvl>
    <w:lvl w:ilvl="8" w:tplc="0AC690FA">
      <w:start w:val="1"/>
      <w:numFmt w:val="bullet"/>
      <w:lvlText w:val=""/>
      <w:lvlJc w:val="left"/>
      <w:pPr>
        <w:tabs>
          <w:tab w:val="num" w:pos="6120"/>
        </w:tabs>
        <w:ind w:left="6120" w:hanging="360"/>
      </w:pPr>
      <w:rPr>
        <w:rFonts w:ascii="Wingdings" w:hAnsi="Wingdings"/>
      </w:rPr>
    </w:lvl>
  </w:abstractNum>
  <w:abstractNum w:abstractNumId="61" w15:restartNumberingAfterBreak="0">
    <w:nsid w:val="70E72441"/>
    <w:multiLevelType w:val="hybridMultilevel"/>
    <w:tmpl w:val="70E72441"/>
    <w:lvl w:ilvl="0" w:tplc="8884D4B2">
      <w:start w:val="1"/>
      <w:numFmt w:val="bullet"/>
      <w:lvlText w:val=""/>
      <w:lvlJc w:val="left"/>
      <w:pPr>
        <w:tabs>
          <w:tab w:val="num" w:pos="360"/>
        </w:tabs>
        <w:ind w:left="360" w:hanging="360"/>
      </w:pPr>
      <w:rPr>
        <w:rFonts w:ascii="Symbol" w:hAnsi="Symbol"/>
      </w:rPr>
    </w:lvl>
    <w:lvl w:ilvl="1" w:tplc="6C7065C2">
      <w:start w:val="1"/>
      <w:numFmt w:val="bullet"/>
      <w:lvlText w:val="o"/>
      <w:lvlJc w:val="left"/>
      <w:pPr>
        <w:tabs>
          <w:tab w:val="num" w:pos="1080"/>
        </w:tabs>
        <w:ind w:left="1080" w:hanging="360"/>
      </w:pPr>
      <w:rPr>
        <w:rFonts w:ascii="Courier New" w:hAnsi="Courier New"/>
      </w:rPr>
    </w:lvl>
    <w:lvl w:ilvl="2" w:tplc="45A09B96">
      <w:start w:val="1"/>
      <w:numFmt w:val="bullet"/>
      <w:lvlText w:val=""/>
      <w:lvlJc w:val="left"/>
      <w:pPr>
        <w:tabs>
          <w:tab w:val="num" w:pos="1800"/>
        </w:tabs>
        <w:ind w:left="1800" w:hanging="360"/>
      </w:pPr>
      <w:rPr>
        <w:rFonts w:ascii="Wingdings" w:hAnsi="Wingdings"/>
      </w:rPr>
    </w:lvl>
    <w:lvl w:ilvl="3" w:tplc="2EE8E50E">
      <w:start w:val="1"/>
      <w:numFmt w:val="bullet"/>
      <w:lvlText w:val=""/>
      <w:lvlJc w:val="left"/>
      <w:pPr>
        <w:tabs>
          <w:tab w:val="num" w:pos="2520"/>
        </w:tabs>
        <w:ind w:left="2520" w:hanging="360"/>
      </w:pPr>
      <w:rPr>
        <w:rFonts w:ascii="Symbol" w:hAnsi="Symbol"/>
      </w:rPr>
    </w:lvl>
    <w:lvl w:ilvl="4" w:tplc="ED86C31E">
      <w:start w:val="1"/>
      <w:numFmt w:val="bullet"/>
      <w:lvlText w:val="o"/>
      <w:lvlJc w:val="left"/>
      <w:pPr>
        <w:tabs>
          <w:tab w:val="num" w:pos="3240"/>
        </w:tabs>
        <w:ind w:left="3240" w:hanging="360"/>
      </w:pPr>
      <w:rPr>
        <w:rFonts w:ascii="Courier New" w:hAnsi="Courier New"/>
      </w:rPr>
    </w:lvl>
    <w:lvl w:ilvl="5" w:tplc="020CC6F2">
      <w:start w:val="1"/>
      <w:numFmt w:val="bullet"/>
      <w:lvlText w:val=""/>
      <w:lvlJc w:val="left"/>
      <w:pPr>
        <w:tabs>
          <w:tab w:val="num" w:pos="3960"/>
        </w:tabs>
        <w:ind w:left="3960" w:hanging="360"/>
      </w:pPr>
      <w:rPr>
        <w:rFonts w:ascii="Wingdings" w:hAnsi="Wingdings"/>
      </w:rPr>
    </w:lvl>
    <w:lvl w:ilvl="6" w:tplc="E1D07BA8">
      <w:start w:val="1"/>
      <w:numFmt w:val="bullet"/>
      <w:lvlText w:val=""/>
      <w:lvlJc w:val="left"/>
      <w:pPr>
        <w:tabs>
          <w:tab w:val="num" w:pos="4680"/>
        </w:tabs>
        <w:ind w:left="4680" w:hanging="360"/>
      </w:pPr>
      <w:rPr>
        <w:rFonts w:ascii="Symbol" w:hAnsi="Symbol"/>
      </w:rPr>
    </w:lvl>
    <w:lvl w:ilvl="7" w:tplc="62967354">
      <w:start w:val="1"/>
      <w:numFmt w:val="bullet"/>
      <w:lvlText w:val="o"/>
      <w:lvlJc w:val="left"/>
      <w:pPr>
        <w:tabs>
          <w:tab w:val="num" w:pos="5400"/>
        </w:tabs>
        <w:ind w:left="5400" w:hanging="360"/>
      </w:pPr>
      <w:rPr>
        <w:rFonts w:ascii="Courier New" w:hAnsi="Courier New"/>
      </w:rPr>
    </w:lvl>
    <w:lvl w:ilvl="8" w:tplc="EB9442F0">
      <w:start w:val="1"/>
      <w:numFmt w:val="bullet"/>
      <w:lvlText w:val=""/>
      <w:lvlJc w:val="left"/>
      <w:pPr>
        <w:tabs>
          <w:tab w:val="num" w:pos="6120"/>
        </w:tabs>
        <w:ind w:left="6120" w:hanging="360"/>
      </w:pPr>
      <w:rPr>
        <w:rFonts w:ascii="Wingdings" w:hAnsi="Wingdings"/>
      </w:rPr>
    </w:lvl>
  </w:abstractNum>
  <w:abstractNum w:abstractNumId="62" w15:restartNumberingAfterBreak="0">
    <w:nsid w:val="734C6A8A"/>
    <w:multiLevelType w:val="hybridMultilevel"/>
    <w:tmpl w:val="FB6E5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6F44728"/>
    <w:multiLevelType w:val="hybridMultilevel"/>
    <w:tmpl w:val="2E82C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D3112C5"/>
    <w:multiLevelType w:val="hybridMultilevel"/>
    <w:tmpl w:val="A16E8F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E665E85"/>
    <w:multiLevelType w:val="hybridMultilevel"/>
    <w:tmpl w:val="DBA28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E9039F8"/>
    <w:multiLevelType w:val="hybridMultilevel"/>
    <w:tmpl w:val="2C66B0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1"/>
  </w:num>
  <w:num w:numId="4">
    <w:abstractNumId w:val="1"/>
  </w:num>
  <w:num w:numId="5">
    <w:abstractNumId w:val="0"/>
  </w:num>
  <w:num w:numId="6">
    <w:abstractNumId w:val="14"/>
  </w:num>
  <w:num w:numId="7">
    <w:abstractNumId w:val="7"/>
  </w:num>
  <w:num w:numId="8">
    <w:abstractNumId w:val="9"/>
  </w:num>
  <w:num w:numId="9">
    <w:abstractNumId w:val="5"/>
  </w:num>
  <w:num w:numId="10">
    <w:abstractNumId w:val="8"/>
  </w:num>
  <w:num w:numId="11">
    <w:abstractNumId w:val="19"/>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2"/>
  </w:num>
  <w:num w:numId="34">
    <w:abstractNumId w:val="43"/>
  </w:num>
  <w:num w:numId="35">
    <w:abstractNumId w:val="44"/>
  </w:num>
  <w:num w:numId="36">
    <w:abstractNumId w:val="45"/>
  </w:num>
  <w:num w:numId="37">
    <w:abstractNumId w:val="46"/>
  </w:num>
  <w:num w:numId="38">
    <w:abstractNumId w:val="47"/>
  </w:num>
  <w:num w:numId="39">
    <w:abstractNumId w:val="48"/>
  </w:num>
  <w:num w:numId="40">
    <w:abstractNumId w:val="49"/>
  </w:num>
  <w:num w:numId="41">
    <w:abstractNumId w:val="50"/>
  </w:num>
  <w:num w:numId="42">
    <w:abstractNumId w:val="51"/>
  </w:num>
  <w:num w:numId="43">
    <w:abstractNumId w:val="52"/>
  </w:num>
  <w:num w:numId="44">
    <w:abstractNumId w:val="53"/>
  </w:num>
  <w:num w:numId="45">
    <w:abstractNumId w:val="54"/>
  </w:num>
  <w:num w:numId="46">
    <w:abstractNumId w:val="55"/>
  </w:num>
  <w:num w:numId="47">
    <w:abstractNumId w:val="56"/>
  </w:num>
  <w:num w:numId="48">
    <w:abstractNumId w:val="57"/>
  </w:num>
  <w:num w:numId="49">
    <w:abstractNumId w:val="58"/>
  </w:num>
  <w:num w:numId="50">
    <w:abstractNumId w:val="59"/>
  </w:num>
  <w:num w:numId="51">
    <w:abstractNumId w:val="60"/>
  </w:num>
  <w:num w:numId="52">
    <w:abstractNumId w:val="61"/>
  </w:num>
  <w:num w:numId="53">
    <w:abstractNumId w:val="18"/>
  </w:num>
  <w:num w:numId="54">
    <w:abstractNumId w:val="10"/>
  </w:num>
  <w:num w:numId="55">
    <w:abstractNumId w:val="12"/>
  </w:num>
  <w:num w:numId="56">
    <w:abstractNumId w:val="64"/>
  </w:num>
  <w:num w:numId="57">
    <w:abstractNumId w:val="65"/>
  </w:num>
  <w:num w:numId="58">
    <w:abstractNumId w:val="3"/>
  </w:num>
  <w:num w:numId="59">
    <w:abstractNumId w:val="66"/>
  </w:num>
  <w:num w:numId="60">
    <w:abstractNumId w:val="15"/>
  </w:num>
  <w:num w:numId="61">
    <w:abstractNumId w:val="17"/>
  </w:num>
  <w:num w:numId="62">
    <w:abstractNumId w:val="4"/>
  </w:num>
  <w:num w:numId="63">
    <w:abstractNumId w:val="63"/>
  </w:num>
  <w:num w:numId="64">
    <w:abstractNumId w:val="62"/>
  </w:num>
  <w:num w:numId="65">
    <w:abstractNumId w:val="16"/>
  </w:num>
  <w:num w:numId="66">
    <w:abstractNumId w:val="13"/>
  </w:num>
  <w:num w:numId="67">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de-DE" w:vendorID="64" w:dllVersion="6" w:nlCheck="1" w:checkStyle="0"/>
  <w:activeWritingStyle w:appName="MSWord" w:lang="de-DE"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E6"/>
    <w:rsid w:val="00000814"/>
    <w:rsid w:val="00020F99"/>
    <w:rsid w:val="00023829"/>
    <w:rsid w:val="00033E5D"/>
    <w:rsid w:val="00037BA9"/>
    <w:rsid w:val="000504FE"/>
    <w:rsid w:val="0005205D"/>
    <w:rsid w:val="000569CB"/>
    <w:rsid w:val="00056E0D"/>
    <w:rsid w:val="0006496A"/>
    <w:rsid w:val="00065571"/>
    <w:rsid w:val="00096A48"/>
    <w:rsid w:val="000A04B7"/>
    <w:rsid w:val="000A1778"/>
    <w:rsid w:val="000A32E1"/>
    <w:rsid w:val="000B6047"/>
    <w:rsid w:val="000C2023"/>
    <w:rsid w:val="000C7E8A"/>
    <w:rsid w:val="000D430B"/>
    <w:rsid w:val="000D5D8A"/>
    <w:rsid w:val="000D618D"/>
    <w:rsid w:val="000D627E"/>
    <w:rsid w:val="000D77D2"/>
    <w:rsid w:val="000E38F4"/>
    <w:rsid w:val="000E77B3"/>
    <w:rsid w:val="000F181E"/>
    <w:rsid w:val="000F2CBE"/>
    <w:rsid w:val="000F516B"/>
    <w:rsid w:val="00102C83"/>
    <w:rsid w:val="0010406F"/>
    <w:rsid w:val="00105465"/>
    <w:rsid w:val="001118F9"/>
    <w:rsid w:val="00111B6B"/>
    <w:rsid w:val="0011401F"/>
    <w:rsid w:val="00114C77"/>
    <w:rsid w:val="00144959"/>
    <w:rsid w:val="001450E4"/>
    <w:rsid w:val="00152F87"/>
    <w:rsid w:val="00153363"/>
    <w:rsid w:val="001535B5"/>
    <w:rsid w:val="00153D91"/>
    <w:rsid w:val="00154EC2"/>
    <w:rsid w:val="0016087A"/>
    <w:rsid w:val="00163C23"/>
    <w:rsid w:val="00182CD3"/>
    <w:rsid w:val="0018403C"/>
    <w:rsid w:val="00184D73"/>
    <w:rsid w:val="00196D7B"/>
    <w:rsid w:val="00197B57"/>
    <w:rsid w:val="001A266C"/>
    <w:rsid w:val="001A69EC"/>
    <w:rsid w:val="001B574F"/>
    <w:rsid w:val="001C2EFC"/>
    <w:rsid w:val="001C45AA"/>
    <w:rsid w:val="001D0928"/>
    <w:rsid w:val="001D0EE0"/>
    <w:rsid w:val="001D459D"/>
    <w:rsid w:val="001D7BDA"/>
    <w:rsid w:val="001E0AF6"/>
    <w:rsid w:val="001E2CBD"/>
    <w:rsid w:val="001E5995"/>
    <w:rsid w:val="001F3EFC"/>
    <w:rsid w:val="001F7CCB"/>
    <w:rsid w:val="00204360"/>
    <w:rsid w:val="00207F41"/>
    <w:rsid w:val="002156E7"/>
    <w:rsid w:val="00222F7B"/>
    <w:rsid w:val="002241A4"/>
    <w:rsid w:val="0023756A"/>
    <w:rsid w:val="00241EE3"/>
    <w:rsid w:val="00243743"/>
    <w:rsid w:val="002503D3"/>
    <w:rsid w:val="00255FD9"/>
    <w:rsid w:val="0025633E"/>
    <w:rsid w:val="0025643D"/>
    <w:rsid w:val="00260568"/>
    <w:rsid w:val="00261AC3"/>
    <w:rsid w:val="00261E6E"/>
    <w:rsid w:val="0027504C"/>
    <w:rsid w:val="00277EEF"/>
    <w:rsid w:val="002875E7"/>
    <w:rsid w:val="00294572"/>
    <w:rsid w:val="0029490A"/>
    <w:rsid w:val="002A3E8D"/>
    <w:rsid w:val="002B701B"/>
    <w:rsid w:val="002C259D"/>
    <w:rsid w:val="002C2BAC"/>
    <w:rsid w:val="002C56C7"/>
    <w:rsid w:val="002D6625"/>
    <w:rsid w:val="002E1E4B"/>
    <w:rsid w:val="002E4231"/>
    <w:rsid w:val="002F4255"/>
    <w:rsid w:val="002F4C79"/>
    <w:rsid w:val="003008F2"/>
    <w:rsid w:val="00306F42"/>
    <w:rsid w:val="00312AE3"/>
    <w:rsid w:val="00321732"/>
    <w:rsid w:val="0032288E"/>
    <w:rsid w:val="00334FF2"/>
    <w:rsid w:val="00353DFB"/>
    <w:rsid w:val="00355FC9"/>
    <w:rsid w:val="0037725B"/>
    <w:rsid w:val="0039223E"/>
    <w:rsid w:val="00396CFB"/>
    <w:rsid w:val="003A0B0A"/>
    <w:rsid w:val="003A5A92"/>
    <w:rsid w:val="003B785A"/>
    <w:rsid w:val="003C1732"/>
    <w:rsid w:val="003C4669"/>
    <w:rsid w:val="003C5F72"/>
    <w:rsid w:val="003C6116"/>
    <w:rsid w:val="003D01C4"/>
    <w:rsid w:val="003D0233"/>
    <w:rsid w:val="003D335E"/>
    <w:rsid w:val="003E5E20"/>
    <w:rsid w:val="003F2C85"/>
    <w:rsid w:val="00406D41"/>
    <w:rsid w:val="00407F92"/>
    <w:rsid w:val="0042145F"/>
    <w:rsid w:val="00424871"/>
    <w:rsid w:val="004428B7"/>
    <w:rsid w:val="00446E0A"/>
    <w:rsid w:val="004475B8"/>
    <w:rsid w:val="004475CE"/>
    <w:rsid w:val="0045216D"/>
    <w:rsid w:val="004574F5"/>
    <w:rsid w:val="00463A85"/>
    <w:rsid w:val="00474641"/>
    <w:rsid w:val="00475201"/>
    <w:rsid w:val="004803FA"/>
    <w:rsid w:val="00481046"/>
    <w:rsid w:val="00481BEF"/>
    <w:rsid w:val="00484DE7"/>
    <w:rsid w:val="0048533C"/>
    <w:rsid w:val="00485AC3"/>
    <w:rsid w:val="004879B8"/>
    <w:rsid w:val="00495A64"/>
    <w:rsid w:val="00497532"/>
    <w:rsid w:val="004A0BEE"/>
    <w:rsid w:val="004A3654"/>
    <w:rsid w:val="004A577B"/>
    <w:rsid w:val="004A6C65"/>
    <w:rsid w:val="004A6D99"/>
    <w:rsid w:val="004B021E"/>
    <w:rsid w:val="004B05A8"/>
    <w:rsid w:val="004B1A9C"/>
    <w:rsid w:val="004B1DD2"/>
    <w:rsid w:val="004B483F"/>
    <w:rsid w:val="004C752B"/>
    <w:rsid w:val="004D2A2C"/>
    <w:rsid w:val="004D3FE6"/>
    <w:rsid w:val="004D4403"/>
    <w:rsid w:val="004D58F9"/>
    <w:rsid w:val="004D7850"/>
    <w:rsid w:val="004E4F08"/>
    <w:rsid w:val="004E517B"/>
    <w:rsid w:val="004E61A6"/>
    <w:rsid w:val="004F11A6"/>
    <w:rsid w:val="004F1A1C"/>
    <w:rsid w:val="004F6045"/>
    <w:rsid w:val="005060BD"/>
    <w:rsid w:val="00507437"/>
    <w:rsid w:val="005102AE"/>
    <w:rsid w:val="00510B97"/>
    <w:rsid w:val="00510EB1"/>
    <w:rsid w:val="005143EC"/>
    <w:rsid w:val="0052546A"/>
    <w:rsid w:val="0053054C"/>
    <w:rsid w:val="00534701"/>
    <w:rsid w:val="00537BF7"/>
    <w:rsid w:val="00537E9D"/>
    <w:rsid w:val="005414F7"/>
    <w:rsid w:val="00541E21"/>
    <w:rsid w:val="00555727"/>
    <w:rsid w:val="0055573F"/>
    <w:rsid w:val="0056091F"/>
    <w:rsid w:val="00560CFD"/>
    <w:rsid w:val="00562257"/>
    <w:rsid w:val="00563AF6"/>
    <w:rsid w:val="00564CC7"/>
    <w:rsid w:val="005700E0"/>
    <w:rsid w:val="0057558A"/>
    <w:rsid w:val="00576725"/>
    <w:rsid w:val="00580CDC"/>
    <w:rsid w:val="00585826"/>
    <w:rsid w:val="00585831"/>
    <w:rsid w:val="005928AC"/>
    <w:rsid w:val="00594B0F"/>
    <w:rsid w:val="00597193"/>
    <w:rsid w:val="00597BE7"/>
    <w:rsid w:val="005A161B"/>
    <w:rsid w:val="005A572A"/>
    <w:rsid w:val="005A7D3A"/>
    <w:rsid w:val="005B45AC"/>
    <w:rsid w:val="005B492C"/>
    <w:rsid w:val="005B5250"/>
    <w:rsid w:val="005B537F"/>
    <w:rsid w:val="005B74B1"/>
    <w:rsid w:val="005C1760"/>
    <w:rsid w:val="005C18B8"/>
    <w:rsid w:val="005C6635"/>
    <w:rsid w:val="005D37AE"/>
    <w:rsid w:val="005D4955"/>
    <w:rsid w:val="005F430F"/>
    <w:rsid w:val="005F4BF8"/>
    <w:rsid w:val="00603FC6"/>
    <w:rsid w:val="00606A92"/>
    <w:rsid w:val="00610E7B"/>
    <w:rsid w:val="00612243"/>
    <w:rsid w:val="00613846"/>
    <w:rsid w:val="00613CD2"/>
    <w:rsid w:val="0061767F"/>
    <w:rsid w:val="00623F16"/>
    <w:rsid w:val="006332FC"/>
    <w:rsid w:val="00634FA5"/>
    <w:rsid w:val="0064178E"/>
    <w:rsid w:val="00642313"/>
    <w:rsid w:val="00654C79"/>
    <w:rsid w:val="00667A20"/>
    <w:rsid w:val="00674686"/>
    <w:rsid w:val="0067687C"/>
    <w:rsid w:val="00680E58"/>
    <w:rsid w:val="00680FE9"/>
    <w:rsid w:val="0068173D"/>
    <w:rsid w:val="00683D8A"/>
    <w:rsid w:val="00686EC3"/>
    <w:rsid w:val="0069048A"/>
    <w:rsid w:val="00690D96"/>
    <w:rsid w:val="00696020"/>
    <w:rsid w:val="00697F35"/>
    <w:rsid w:val="006A1B98"/>
    <w:rsid w:val="006A31CF"/>
    <w:rsid w:val="006B5792"/>
    <w:rsid w:val="006C04A7"/>
    <w:rsid w:val="006C054C"/>
    <w:rsid w:val="006C5E6E"/>
    <w:rsid w:val="006D5E21"/>
    <w:rsid w:val="006D7D23"/>
    <w:rsid w:val="006E38D2"/>
    <w:rsid w:val="006E4052"/>
    <w:rsid w:val="006F5D90"/>
    <w:rsid w:val="006F7DA0"/>
    <w:rsid w:val="0070469B"/>
    <w:rsid w:val="00717033"/>
    <w:rsid w:val="00724113"/>
    <w:rsid w:val="00725E66"/>
    <w:rsid w:val="00730942"/>
    <w:rsid w:val="00741757"/>
    <w:rsid w:val="007451B1"/>
    <w:rsid w:val="0076419A"/>
    <w:rsid w:val="00766E46"/>
    <w:rsid w:val="00767B70"/>
    <w:rsid w:val="00772802"/>
    <w:rsid w:val="00776E22"/>
    <w:rsid w:val="0079419F"/>
    <w:rsid w:val="007A2F45"/>
    <w:rsid w:val="007B3139"/>
    <w:rsid w:val="007B547D"/>
    <w:rsid w:val="007C16BA"/>
    <w:rsid w:val="007C3443"/>
    <w:rsid w:val="007C37E9"/>
    <w:rsid w:val="007C3E5B"/>
    <w:rsid w:val="007C42C2"/>
    <w:rsid w:val="007C43DF"/>
    <w:rsid w:val="007C4A38"/>
    <w:rsid w:val="007C7A44"/>
    <w:rsid w:val="007D3F3A"/>
    <w:rsid w:val="007F125B"/>
    <w:rsid w:val="007F1BC5"/>
    <w:rsid w:val="007F1E4C"/>
    <w:rsid w:val="007F417B"/>
    <w:rsid w:val="007F5526"/>
    <w:rsid w:val="007F690E"/>
    <w:rsid w:val="0080028E"/>
    <w:rsid w:val="008021DA"/>
    <w:rsid w:val="008038C8"/>
    <w:rsid w:val="008044B9"/>
    <w:rsid w:val="00813FDF"/>
    <w:rsid w:val="008157CF"/>
    <w:rsid w:val="00821D5E"/>
    <w:rsid w:val="00832626"/>
    <w:rsid w:val="00834B76"/>
    <w:rsid w:val="00834C8D"/>
    <w:rsid w:val="00836ADB"/>
    <w:rsid w:val="00841E9A"/>
    <w:rsid w:val="00845546"/>
    <w:rsid w:val="008475BC"/>
    <w:rsid w:val="008514CA"/>
    <w:rsid w:val="00862984"/>
    <w:rsid w:val="00864CD4"/>
    <w:rsid w:val="00865A4B"/>
    <w:rsid w:val="0087458A"/>
    <w:rsid w:val="00885E56"/>
    <w:rsid w:val="008904A7"/>
    <w:rsid w:val="00895B78"/>
    <w:rsid w:val="00897F45"/>
    <w:rsid w:val="008A1A1A"/>
    <w:rsid w:val="008B3748"/>
    <w:rsid w:val="008D05C9"/>
    <w:rsid w:val="008E6294"/>
    <w:rsid w:val="008F64D9"/>
    <w:rsid w:val="00901114"/>
    <w:rsid w:val="0090332B"/>
    <w:rsid w:val="00906BC0"/>
    <w:rsid w:val="00906C05"/>
    <w:rsid w:val="00910AB8"/>
    <w:rsid w:val="0091371D"/>
    <w:rsid w:val="00913A9E"/>
    <w:rsid w:val="00915840"/>
    <w:rsid w:val="00917DD1"/>
    <w:rsid w:val="00924B05"/>
    <w:rsid w:val="00925182"/>
    <w:rsid w:val="00931F8C"/>
    <w:rsid w:val="00932671"/>
    <w:rsid w:val="0094072F"/>
    <w:rsid w:val="00952E44"/>
    <w:rsid w:val="00955006"/>
    <w:rsid w:val="009652DB"/>
    <w:rsid w:val="00974F5A"/>
    <w:rsid w:val="00975B4D"/>
    <w:rsid w:val="00980964"/>
    <w:rsid w:val="009815EA"/>
    <w:rsid w:val="00983781"/>
    <w:rsid w:val="00991682"/>
    <w:rsid w:val="00991AD9"/>
    <w:rsid w:val="0099268A"/>
    <w:rsid w:val="00996166"/>
    <w:rsid w:val="009A0015"/>
    <w:rsid w:val="009B30A1"/>
    <w:rsid w:val="009C5CA8"/>
    <w:rsid w:val="009C7CD3"/>
    <w:rsid w:val="009D27DB"/>
    <w:rsid w:val="009E3AD2"/>
    <w:rsid w:val="009E6353"/>
    <w:rsid w:val="009F302B"/>
    <w:rsid w:val="009F54EC"/>
    <w:rsid w:val="009F7445"/>
    <w:rsid w:val="009F7BEF"/>
    <w:rsid w:val="00A02CFF"/>
    <w:rsid w:val="00A0492F"/>
    <w:rsid w:val="00A05755"/>
    <w:rsid w:val="00A0607D"/>
    <w:rsid w:val="00A133FC"/>
    <w:rsid w:val="00A13D9F"/>
    <w:rsid w:val="00A145A2"/>
    <w:rsid w:val="00A1733E"/>
    <w:rsid w:val="00A17D7F"/>
    <w:rsid w:val="00A258AF"/>
    <w:rsid w:val="00A30148"/>
    <w:rsid w:val="00A30EAF"/>
    <w:rsid w:val="00A3548A"/>
    <w:rsid w:val="00A528E2"/>
    <w:rsid w:val="00A529BB"/>
    <w:rsid w:val="00A57DED"/>
    <w:rsid w:val="00A60D71"/>
    <w:rsid w:val="00A61B76"/>
    <w:rsid w:val="00A74FD8"/>
    <w:rsid w:val="00A8188C"/>
    <w:rsid w:val="00A8189B"/>
    <w:rsid w:val="00A82828"/>
    <w:rsid w:val="00A84951"/>
    <w:rsid w:val="00A90668"/>
    <w:rsid w:val="00AB11B3"/>
    <w:rsid w:val="00AB11D4"/>
    <w:rsid w:val="00AB1981"/>
    <w:rsid w:val="00AC2CD7"/>
    <w:rsid w:val="00AC3765"/>
    <w:rsid w:val="00AC5949"/>
    <w:rsid w:val="00AC5E22"/>
    <w:rsid w:val="00AC6B1F"/>
    <w:rsid w:val="00AC6F83"/>
    <w:rsid w:val="00AD205C"/>
    <w:rsid w:val="00AD7A11"/>
    <w:rsid w:val="00AE0405"/>
    <w:rsid w:val="00AE3BE1"/>
    <w:rsid w:val="00AF3B78"/>
    <w:rsid w:val="00B04450"/>
    <w:rsid w:val="00B05CDF"/>
    <w:rsid w:val="00B1587F"/>
    <w:rsid w:val="00B20250"/>
    <w:rsid w:val="00B228B6"/>
    <w:rsid w:val="00B2409A"/>
    <w:rsid w:val="00B35C9F"/>
    <w:rsid w:val="00B37AB0"/>
    <w:rsid w:val="00B416EF"/>
    <w:rsid w:val="00B45403"/>
    <w:rsid w:val="00B51E35"/>
    <w:rsid w:val="00B531BB"/>
    <w:rsid w:val="00B57014"/>
    <w:rsid w:val="00B70A86"/>
    <w:rsid w:val="00B72DB0"/>
    <w:rsid w:val="00B75273"/>
    <w:rsid w:val="00B7592B"/>
    <w:rsid w:val="00B76EFE"/>
    <w:rsid w:val="00B86438"/>
    <w:rsid w:val="00B9204A"/>
    <w:rsid w:val="00B95440"/>
    <w:rsid w:val="00B9796F"/>
    <w:rsid w:val="00BA0341"/>
    <w:rsid w:val="00BA1724"/>
    <w:rsid w:val="00BB3087"/>
    <w:rsid w:val="00BC177D"/>
    <w:rsid w:val="00BD07AD"/>
    <w:rsid w:val="00BE0336"/>
    <w:rsid w:val="00BF2C4A"/>
    <w:rsid w:val="00BF7995"/>
    <w:rsid w:val="00C11035"/>
    <w:rsid w:val="00C131A9"/>
    <w:rsid w:val="00C14B47"/>
    <w:rsid w:val="00C152B5"/>
    <w:rsid w:val="00C17B38"/>
    <w:rsid w:val="00C25C3E"/>
    <w:rsid w:val="00C26D34"/>
    <w:rsid w:val="00C27DF1"/>
    <w:rsid w:val="00C354D4"/>
    <w:rsid w:val="00C40506"/>
    <w:rsid w:val="00C405A6"/>
    <w:rsid w:val="00C472F3"/>
    <w:rsid w:val="00C54515"/>
    <w:rsid w:val="00C54757"/>
    <w:rsid w:val="00C566D5"/>
    <w:rsid w:val="00C65BD1"/>
    <w:rsid w:val="00C8265A"/>
    <w:rsid w:val="00C92BB8"/>
    <w:rsid w:val="00C93938"/>
    <w:rsid w:val="00CA0F3A"/>
    <w:rsid w:val="00CA1830"/>
    <w:rsid w:val="00CA28A5"/>
    <w:rsid w:val="00CA33D9"/>
    <w:rsid w:val="00CB0FEB"/>
    <w:rsid w:val="00CB69E7"/>
    <w:rsid w:val="00CC10F5"/>
    <w:rsid w:val="00CD4673"/>
    <w:rsid w:val="00CE6329"/>
    <w:rsid w:val="00D01848"/>
    <w:rsid w:val="00D03A62"/>
    <w:rsid w:val="00D04657"/>
    <w:rsid w:val="00D04F07"/>
    <w:rsid w:val="00D05C71"/>
    <w:rsid w:val="00D1035C"/>
    <w:rsid w:val="00D12208"/>
    <w:rsid w:val="00D178EC"/>
    <w:rsid w:val="00D21AE8"/>
    <w:rsid w:val="00D22C6F"/>
    <w:rsid w:val="00D24084"/>
    <w:rsid w:val="00D24746"/>
    <w:rsid w:val="00D24BB8"/>
    <w:rsid w:val="00D2557B"/>
    <w:rsid w:val="00D30B6A"/>
    <w:rsid w:val="00D349A9"/>
    <w:rsid w:val="00D510D8"/>
    <w:rsid w:val="00D6070B"/>
    <w:rsid w:val="00D62F20"/>
    <w:rsid w:val="00D70C74"/>
    <w:rsid w:val="00D7187F"/>
    <w:rsid w:val="00D71E44"/>
    <w:rsid w:val="00D72EC6"/>
    <w:rsid w:val="00D81023"/>
    <w:rsid w:val="00D84A7F"/>
    <w:rsid w:val="00D87CEE"/>
    <w:rsid w:val="00D96A27"/>
    <w:rsid w:val="00DA2045"/>
    <w:rsid w:val="00DA2AB3"/>
    <w:rsid w:val="00DA4696"/>
    <w:rsid w:val="00DA5C9C"/>
    <w:rsid w:val="00DA768D"/>
    <w:rsid w:val="00DB2742"/>
    <w:rsid w:val="00DB625C"/>
    <w:rsid w:val="00DC35C4"/>
    <w:rsid w:val="00DC37F1"/>
    <w:rsid w:val="00DC3FA0"/>
    <w:rsid w:val="00DC6721"/>
    <w:rsid w:val="00DD083A"/>
    <w:rsid w:val="00DD0D9C"/>
    <w:rsid w:val="00DD197A"/>
    <w:rsid w:val="00DD2629"/>
    <w:rsid w:val="00DE1DA1"/>
    <w:rsid w:val="00DE472E"/>
    <w:rsid w:val="00DE500C"/>
    <w:rsid w:val="00DF4C14"/>
    <w:rsid w:val="00E04271"/>
    <w:rsid w:val="00E1201F"/>
    <w:rsid w:val="00E15573"/>
    <w:rsid w:val="00E16091"/>
    <w:rsid w:val="00E23278"/>
    <w:rsid w:val="00E3393B"/>
    <w:rsid w:val="00E34394"/>
    <w:rsid w:val="00E55581"/>
    <w:rsid w:val="00E562C4"/>
    <w:rsid w:val="00E5762E"/>
    <w:rsid w:val="00E57E07"/>
    <w:rsid w:val="00E62E78"/>
    <w:rsid w:val="00E66B89"/>
    <w:rsid w:val="00E709AD"/>
    <w:rsid w:val="00E728BE"/>
    <w:rsid w:val="00E737B7"/>
    <w:rsid w:val="00E74AEE"/>
    <w:rsid w:val="00E91B92"/>
    <w:rsid w:val="00E947D8"/>
    <w:rsid w:val="00E955A3"/>
    <w:rsid w:val="00E97F0F"/>
    <w:rsid w:val="00EB0876"/>
    <w:rsid w:val="00EB386A"/>
    <w:rsid w:val="00EB6766"/>
    <w:rsid w:val="00EC6A05"/>
    <w:rsid w:val="00ED0851"/>
    <w:rsid w:val="00EE69AE"/>
    <w:rsid w:val="00EF15F3"/>
    <w:rsid w:val="00EF2CEE"/>
    <w:rsid w:val="00EF3496"/>
    <w:rsid w:val="00EF4383"/>
    <w:rsid w:val="00EF6296"/>
    <w:rsid w:val="00EF691A"/>
    <w:rsid w:val="00F03403"/>
    <w:rsid w:val="00F113C2"/>
    <w:rsid w:val="00F130AE"/>
    <w:rsid w:val="00F20F30"/>
    <w:rsid w:val="00F2399D"/>
    <w:rsid w:val="00F30A21"/>
    <w:rsid w:val="00F440DA"/>
    <w:rsid w:val="00F52ADD"/>
    <w:rsid w:val="00F5462E"/>
    <w:rsid w:val="00F635F7"/>
    <w:rsid w:val="00F7181E"/>
    <w:rsid w:val="00F73728"/>
    <w:rsid w:val="00F75839"/>
    <w:rsid w:val="00F81FB4"/>
    <w:rsid w:val="00F82836"/>
    <w:rsid w:val="00F83A4F"/>
    <w:rsid w:val="00F84DAC"/>
    <w:rsid w:val="00F857FB"/>
    <w:rsid w:val="00FA4991"/>
    <w:rsid w:val="00FA5D0F"/>
    <w:rsid w:val="00FB27A5"/>
    <w:rsid w:val="00FB3E6C"/>
    <w:rsid w:val="00FB6139"/>
    <w:rsid w:val="00FC599D"/>
    <w:rsid w:val="00FD76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C7BFFA"/>
  <w15:docId w15:val="{55052C51-ECA1-4261-93AD-5AE9769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autoRedefine/>
    <w:qFormat/>
    <w:rsid w:val="00D24084"/>
    <w:rPr>
      <w:rFonts w:ascii="Arial" w:hAnsi="Arial"/>
    </w:rPr>
  </w:style>
  <w:style w:type="paragraph" w:styleId="Nadpis1">
    <w:name w:val="heading 1"/>
    <w:basedOn w:val="Normlny"/>
    <w:next w:val="Normlny"/>
    <w:autoRedefine/>
    <w:qFormat/>
    <w:pPr>
      <w:keepNext/>
      <w:keepLines/>
      <w:pageBreakBefore/>
      <w:numPr>
        <w:numId w:val="11"/>
      </w:numPr>
      <w:spacing w:before="60" w:after="240"/>
      <w:outlineLvl w:val="0"/>
    </w:pPr>
    <w:rPr>
      <w:b/>
      <w:sz w:val="48"/>
    </w:rPr>
  </w:style>
  <w:style w:type="paragraph" w:styleId="Nadpis2">
    <w:name w:val="heading 2"/>
    <w:basedOn w:val="Normlny"/>
    <w:next w:val="Normlny"/>
    <w:autoRedefine/>
    <w:qFormat/>
    <w:rsid w:val="00B9204A"/>
    <w:pPr>
      <w:keepNext/>
      <w:keepLines/>
      <w:numPr>
        <w:ilvl w:val="1"/>
        <w:numId w:val="11"/>
      </w:numPr>
      <w:spacing w:before="240" w:after="60"/>
      <w:ind w:left="851" w:hanging="851"/>
      <w:outlineLvl w:val="1"/>
    </w:pPr>
    <w:rPr>
      <w:b/>
      <w:sz w:val="36"/>
    </w:rPr>
  </w:style>
  <w:style w:type="paragraph" w:styleId="Nadpis3">
    <w:name w:val="heading 3"/>
    <w:basedOn w:val="Normlny"/>
    <w:next w:val="Normlny"/>
    <w:autoRedefine/>
    <w:qFormat/>
    <w:rsid w:val="00683D8A"/>
    <w:pPr>
      <w:keepNext/>
      <w:keepLines/>
      <w:numPr>
        <w:ilvl w:val="2"/>
        <w:numId w:val="11"/>
      </w:numPr>
      <w:spacing w:before="180" w:after="60"/>
      <w:outlineLvl w:val="2"/>
    </w:pPr>
    <w:rPr>
      <w:b/>
      <w:sz w:val="32"/>
    </w:rPr>
  </w:style>
  <w:style w:type="paragraph" w:styleId="Nadpis4">
    <w:name w:val="heading 4"/>
    <w:basedOn w:val="Normlny"/>
    <w:next w:val="Normlny"/>
    <w:qFormat/>
    <w:pPr>
      <w:keepNext/>
      <w:keepLines/>
      <w:numPr>
        <w:ilvl w:val="3"/>
        <w:numId w:val="11"/>
      </w:numPr>
      <w:spacing w:before="120" w:after="60"/>
      <w:outlineLvl w:val="3"/>
    </w:pPr>
    <w:rPr>
      <w:b/>
      <w:sz w:val="28"/>
    </w:rPr>
  </w:style>
  <w:style w:type="paragraph" w:styleId="Nadpis5">
    <w:name w:val="heading 5"/>
    <w:basedOn w:val="Normlny"/>
    <w:next w:val="Normlny"/>
    <w:autoRedefine/>
    <w:qFormat/>
    <w:pPr>
      <w:keepNext/>
      <w:keepLines/>
      <w:numPr>
        <w:ilvl w:val="4"/>
        <w:numId w:val="11"/>
      </w:numPr>
      <w:spacing w:before="80" w:after="60"/>
      <w:outlineLvl w:val="4"/>
    </w:pPr>
    <w:rPr>
      <w:b/>
    </w:rPr>
  </w:style>
  <w:style w:type="paragraph" w:styleId="Nadpis6">
    <w:name w:val="heading 6"/>
    <w:basedOn w:val="Normlny"/>
    <w:next w:val="Normlny"/>
    <w:autoRedefine/>
    <w:qFormat/>
    <w:pPr>
      <w:keepNext/>
      <w:keepLines/>
      <w:numPr>
        <w:ilvl w:val="5"/>
        <w:numId w:val="11"/>
      </w:numPr>
      <w:spacing w:before="60" w:after="60"/>
      <w:outlineLvl w:val="5"/>
    </w:pPr>
    <w:rPr>
      <w:b/>
      <w:i/>
    </w:rPr>
  </w:style>
  <w:style w:type="paragraph" w:styleId="Nadpis7">
    <w:name w:val="heading 7"/>
    <w:basedOn w:val="Normlny"/>
    <w:next w:val="Normlny"/>
    <w:autoRedefine/>
    <w:qFormat/>
    <w:pPr>
      <w:keepNext/>
      <w:keepLines/>
      <w:numPr>
        <w:ilvl w:val="6"/>
        <w:numId w:val="11"/>
      </w:numPr>
      <w:spacing w:before="60" w:after="60"/>
      <w:outlineLvl w:val="6"/>
    </w:pPr>
    <w:rPr>
      <w:b/>
      <w:i/>
    </w:rPr>
  </w:style>
  <w:style w:type="paragraph" w:styleId="Nadpis8">
    <w:name w:val="heading 8"/>
    <w:basedOn w:val="Normlny"/>
    <w:next w:val="Normlny"/>
    <w:qFormat/>
    <w:pPr>
      <w:keepNext/>
      <w:keepLines/>
      <w:numPr>
        <w:ilvl w:val="7"/>
        <w:numId w:val="11"/>
      </w:numPr>
      <w:spacing w:before="60"/>
      <w:outlineLvl w:val="7"/>
    </w:pPr>
    <w:rPr>
      <w:b/>
      <w:i/>
    </w:rPr>
  </w:style>
  <w:style w:type="paragraph" w:styleId="Nadpis9">
    <w:name w:val="heading 9"/>
    <w:basedOn w:val="Normlny"/>
    <w:next w:val="Normlny"/>
    <w:qFormat/>
    <w:pPr>
      <w:keepNext/>
      <w:keepLines/>
      <w:numPr>
        <w:ilvl w:val="8"/>
        <w:numId w:val="11"/>
      </w:numPr>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oznamsodrkami2">
    <w:name w:val="List Bullet 2"/>
    <w:basedOn w:val="Zoznamsodrkami"/>
    <w:pPr>
      <w:numPr>
        <w:numId w:val="2"/>
      </w:numPr>
      <w:tabs>
        <w:tab w:val="clear" w:pos="0"/>
        <w:tab w:val="left" w:pos="1276"/>
      </w:tabs>
      <w:ind w:left="1276" w:hanging="425"/>
    </w:pPr>
  </w:style>
  <w:style w:type="paragraph" w:styleId="Zoznamsodrkami">
    <w:name w:val="List Bullet"/>
    <w:basedOn w:val="Normlny"/>
    <w:pPr>
      <w:keepLines/>
      <w:numPr>
        <w:numId w:val="1"/>
      </w:numPr>
      <w:tabs>
        <w:tab w:val="clear" w:pos="360"/>
        <w:tab w:val="num" w:pos="851"/>
      </w:tabs>
      <w:ind w:left="850" w:hanging="425"/>
    </w:pPr>
  </w:style>
  <w:style w:type="paragraph" w:styleId="Zoznamsodrkami3">
    <w:name w:val="List Bullet 3"/>
    <w:basedOn w:val="Zoznamsodrkami"/>
    <w:pPr>
      <w:numPr>
        <w:numId w:val="3"/>
      </w:numPr>
      <w:tabs>
        <w:tab w:val="clear" w:pos="360"/>
        <w:tab w:val="num" w:pos="1701"/>
      </w:tabs>
      <w:ind w:left="1701" w:hanging="425"/>
    </w:pPr>
  </w:style>
  <w:style w:type="paragraph" w:styleId="Zoznamsodrkami4">
    <w:name w:val="List Bullet 4"/>
    <w:basedOn w:val="Normlny"/>
    <w:pPr>
      <w:numPr>
        <w:numId w:val="4"/>
      </w:numPr>
      <w:tabs>
        <w:tab w:val="clear" w:pos="1209"/>
        <w:tab w:val="num" w:pos="2126"/>
      </w:tabs>
      <w:ind w:left="2126" w:hanging="425"/>
    </w:pPr>
  </w:style>
  <w:style w:type="paragraph" w:styleId="Zoznamsodrkami5">
    <w:name w:val="List Bullet 5"/>
    <w:basedOn w:val="Normlny"/>
    <w:pPr>
      <w:numPr>
        <w:numId w:val="5"/>
      </w:numPr>
      <w:tabs>
        <w:tab w:val="clear" w:pos="1492"/>
        <w:tab w:val="num" w:pos="2552"/>
      </w:tabs>
      <w:ind w:left="2552" w:hanging="426"/>
    </w:pPr>
  </w:style>
  <w:style w:type="paragraph" w:styleId="Podtitul">
    <w:name w:val="Subtitle"/>
    <w:basedOn w:val="Normlny"/>
    <w:next w:val="Subtitle2"/>
    <w:qFormat/>
    <w:rsid w:val="00C92BB8"/>
    <w:pPr>
      <w:keepLines/>
      <w:jc w:val="center"/>
      <w:outlineLvl w:val="1"/>
    </w:pPr>
    <w:rPr>
      <w:b/>
      <w:sz w:val="48"/>
      <w:szCs w:val="48"/>
    </w:rPr>
  </w:style>
  <w:style w:type="paragraph" w:styleId="slovanzoznam">
    <w:name w:val="List Number"/>
    <w:basedOn w:val="Normlny"/>
    <w:pPr>
      <w:keepLines/>
      <w:numPr>
        <w:numId w:val="6"/>
      </w:numPr>
      <w:ind w:left="425" w:hanging="425"/>
    </w:pPr>
  </w:style>
  <w:style w:type="paragraph" w:styleId="slovanzoznam5">
    <w:name w:val="List Number 5"/>
    <w:basedOn w:val="Normlny"/>
    <w:pPr>
      <w:numPr>
        <w:numId w:val="10"/>
      </w:numPr>
      <w:tabs>
        <w:tab w:val="clear" w:pos="2422"/>
        <w:tab w:val="num" w:pos="2127"/>
      </w:tabs>
      <w:ind w:left="2127" w:hanging="425"/>
    </w:pPr>
  </w:style>
  <w:style w:type="paragraph" w:styleId="slovanzoznam2">
    <w:name w:val="List Number 2"/>
    <w:basedOn w:val="slovanzoznam"/>
    <w:pPr>
      <w:numPr>
        <w:numId w:val="7"/>
      </w:numPr>
      <w:tabs>
        <w:tab w:val="clear" w:pos="785"/>
        <w:tab w:val="left" w:pos="851"/>
      </w:tabs>
      <w:ind w:left="850" w:hanging="425"/>
    </w:pPr>
  </w:style>
  <w:style w:type="paragraph" w:styleId="slovanzoznam3">
    <w:name w:val="List Number 3"/>
    <w:basedOn w:val="slovanzoznam"/>
    <w:pPr>
      <w:numPr>
        <w:numId w:val="8"/>
      </w:numPr>
      <w:tabs>
        <w:tab w:val="clear" w:pos="1571"/>
        <w:tab w:val="left" w:pos="1276"/>
      </w:tabs>
      <w:ind w:left="1276" w:hanging="425"/>
    </w:pPr>
  </w:style>
  <w:style w:type="paragraph" w:styleId="slovanzoznam4">
    <w:name w:val="List Number 4"/>
    <w:basedOn w:val="slovanzoznam"/>
    <w:pPr>
      <w:numPr>
        <w:numId w:val="9"/>
      </w:numPr>
      <w:tabs>
        <w:tab w:val="clear" w:pos="1636"/>
        <w:tab w:val="num" w:pos="1701"/>
      </w:tabs>
      <w:ind w:left="1701" w:hanging="425"/>
    </w:pPr>
  </w:style>
  <w:style w:type="paragraph" w:styleId="Nzov">
    <w:name w:val="Title"/>
    <w:basedOn w:val="Normlny"/>
    <w:next w:val="Podtitul"/>
    <w:link w:val="NzovChar"/>
    <w:qFormat/>
    <w:rsid w:val="00C92BB8"/>
    <w:pPr>
      <w:keepLines/>
      <w:spacing w:before="4000"/>
      <w:jc w:val="center"/>
      <w:outlineLvl w:val="0"/>
    </w:pPr>
    <w:rPr>
      <w:b/>
      <w:kern w:val="28"/>
      <w:sz w:val="60"/>
      <w:szCs w:val="60"/>
    </w:rPr>
  </w:style>
  <w:style w:type="paragraph" w:styleId="Pokraovaniezoznamu2">
    <w:name w:val="List Continue 2"/>
    <w:basedOn w:val="Normlny"/>
    <w:pPr>
      <w:spacing w:after="120"/>
      <w:ind w:left="566"/>
    </w:pPr>
  </w:style>
  <w:style w:type="paragraph" w:styleId="Pokraovaniezoznamu">
    <w:name w:val="List Continue"/>
    <w:basedOn w:val="Normlny"/>
    <w:pPr>
      <w:spacing w:after="120"/>
      <w:ind w:left="283"/>
    </w:pPr>
  </w:style>
  <w:style w:type="paragraph" w:styleId="Normlnysozarkami">
    <w:name w:val="Normal Indent"/>
    <w:basedOn w:val="Normlny"/>
    <w:pPr>
      <w:ind w:left="567"/>
    </w:pPr>
  </w:style>
  <w:style w:type="paragraph" w:customStyle="1" w:styleId="NormalIndent2">
    <w:name w:val="Normal Indent 2"/>
    <w:basedOn w:val="Normlnysozarkami"/>
    <w:pPr>
      <w:ind w:left="1134"/>
    </w:pPr>
  </w:style>
  <w:style w:type="paragraph" w:customStyle="1" w:styleId="NormalIndent3">
    <w:name w:val="Normal Indent 3"/>
    <w:basedOn w:val="Normlnysozarkami"/>
    <w:pPr>
      <w:ind w:left="1701"/>
    </w:pPr>
  </w:style>
  <w:style w:type="paragraph" w:customStyle="1" w:styleId="NormalIndent4">
    <w:name w:val="Normal Indent 4"/>
    <w:basedOn w:val="Normlnysozarkami"/>
    <w:pPr>
      <w:ind w:left="2268"/>
    </w:pPr>
  </w:style>
  <w:style w:type="paragraph" w:customStyle="1" w:styleId="NormalIndent5">
    <w:name w:val="Normal Indent 5"/>
    <w:basedOn w:val="Normlnysozarkami"/>
    <w:pPr>
      <w:ind w:left="0"/>
    </w:pPr>
  </w:style>
  <w:style w:type="paragraph" w:styleId="Popis">
    <w:name w:val="caption"/>
    <w:basedOn w:val="Normlny"/>
    <w:next w:val="Normlny"/>
    <w:qFormat/>
    <w:rsid w:val="00603FC6"/>
    <w:pPr>
      <w:jc w:val="center"/>
    </w:p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paragraph" w:styleId="Obyajntext">
    <w:name w:val="Plain Text"/>
    <w:basedOn w:val="Normlny"/>
    <w:rPr>
      <w:rFonts w:ascii="Courier New" w:hAnsi="Courier New"/>
      <w:noProof/>
    </w:rPr>
  </w:style>
  <w:style w:type="paragraph" w:styleId="Textkomentra">
    <w:name w:val="annotation text"/>
    <w:basedOn w:val="Normlny"/>
    <w:link w:val="TextkomentraChar"/>
    <w:semiHidden/>
  </w:style>
  <w:style w:type="character" w:styleId="Odkaznakomentr">
    <w:name w:val="annotation reference"/>
    <w:semiHidden/>
    <w:rPr>
      <w:rFonts w:ascii="Arial" w:hAnsi="Arial"/>
      <w:b w:val="0"/>
      <w:sz w:val="16"/>
    </w:rPr>
  </w:style>
  <w:style w:type="paragraph" w:customStyle="1" w:styleId="DocName">
    <w:name w:val="DocName"/>
    <w:basedOn w:val="Nzov"/>
    <w:next w:val="DocSubName"/>
    <w:rPr>
      <w:rFonts w:ascii="Times New Roman" w:hAnsi="Times New Roman"/>
      <w:b w:val="0"/>
    </w:rPr>
  </w:style>
  <w:style w:type="paragraph" w:customStyle="1" w:styleId="DocSubName">
    <w:name w:val="DocSubName"/>
    <w:basedOn w:val="Podtitul"/>
    <w:rPr>
      <w:rFonts w:ascii="Times New Roman" w:hAnsi="Times New Roman"/>
      <w:b w:val="0"/>
    </w:rPr>
  </w:style>
  <w:style w:type="paragraph" w:customStyle="1" w:styleId="DocSubName2">
    <w:name w:val="DocSubName 2"/>
    <w:basedOn w:val="DocSubName"/>
    <w:rPr>
      <w:sz w:val="32"/>
    </w:rPr>
  </w:style>
  <w:style w:type="paragraph" w:customStyle="1" w:styleId="TOC">
    <w:name w:val="TOC"/>
    <w:basedOn w:val="Zoznamobrzkov"/>
    <w:next w:val="Normlny"/>
    <w:rsid w:val="00603FC6"/>
    <w:pPr>
      <w:tabs>
        <w:tab w:val="right" w:leader="dot" w:pos="9233"/>
      </w:tabs>
    </w:pPr>
  </w:style>
  <w:style w:type="paragraph" w:styleId="Obsah1">
    <w:name w:val="toc 1"/>
    <w:basedOn w:val="TOC"/>
    <w:next w:val="Normlny"/>
    <w:uiPriority w:val="39"/>
    <w:pPr>
      <w:spacing w:before="120"/>
      <w:ind w:left="851" w:hanging="851"/>
    </w:pPr>
    <w:rPr>
      <w:b/>
      <w:noProof/>
      <w:sz w:val="32"/>
    </w:rPr>
  </w:style>
  <w:style w:type="paragraph" w:styleId="Obsah2">
    <w:name w:val="toc 2"/>
    <w:basedOn w:val="TOC"/>
    <w:next w:val="Normlny"/>
    <w:uiPriority w:val="39"/>
    <w:pPr>
      <w:spacing w:before="60"/>
      <w:ind w:left="1134" w:hanging="851"/>
    </w:pPr>
    <w:rPr>
      <w:b/>
      <w:noProof/>
      <w:sz w:val="28"/>
    </w:rPr>
  </w:style>
  <w:style w:type="paragraph" w:styleId="Obsah3">
    <w:name w:val="toc 3"/>
    <w:basedOn w:val="TOC"/>
    <w:next w:val="Normlny"/>
    <w:uiPriority w:val="39"/>
    <w:pPr>
      <w:ind w:left="1418" w:hanging="851"/>
    </w:pPr>
    <w:rPr>
      <w:noProof/>
    </w:rPr>
  </w:style>
  <w:style w:type="paragraph" w:styleId="Obsah4">
    <w:name w:val="toc 4"/>
    <w:basedOn w:val="Normlny"/>
    <w:next w:val="Normlny"/>
    <w:uiPriority w:val="39"/>
    <w:pPr>
      <w:tabs>
        <w:tab w:val="right" w:leader="dot" w:pos="8675"/>
      </w:tabs>
      <w:ind w:left="1701" w:hanging="851"/>
    </w:pPr>
    <w:rPr>
      <w:noProof/>
    </w:rPr>
  </w:style>
  <w:style w:type="paragraph" w:styleId="Obsah5">
    <w:name w:val="toc 5"/>
    <w:basedOn w:val="Normlny"/>
    <w:next w:val="Normlny"/>
    <w:uiPriority w:val="39"/>
    <w:pPr>
      <w:tabs>
        <w:tab w:val="right" w:leader="dot" w:pos="8675"/>
      </w:tabs>
      <w:ind w:left="1701" w:hanging="568"/>
    </w:pPr>
    <w:rPr>
      <w:noProof/>
    </w:rPr>
  </w:style>
  <w:style w:type="paragraph" w:styleId="Obsah6">
    <w:name w:val="toc 6"/>
    <w:basedOn w:val="Normlny"/>
    <w:next w:val="Normlny"/>
    <w:uiPriority w:val="39"/>
    <w:pPr>
      <w:tabs>
        <w:tab w:val="right" w:leader="dot" w:pos="8675"/>
      </w:tabs>
      <w:ind w:left="1701" w:hanging="284"/>
    </w:pPr>
    <w:rPr>
      <w:noProof/>
    </w:rPr>
  </w:style>
  <w:style w:type="paragraph" w:styleId="Obsah7">
    <w:name w:val="toc 7"/>
    <w:basedOn w:val="Normlny"/>
    <w:next w:val="Normlny"/>
    <w:uiPriority w:val="39"/>
    <w:pPr>
      <w:tabs>
        <w:tab w:val="right" w:leader="dot" w:pos="8675"/>
      </w:tabs>
      <w:ind w:left="2127" w:hanging="567"/>
    </w:pPr>
    <w:rPr>
      <w:noProof/>
    </w:rPr>
  </w:style>
  <w:style w:type="paragraph" w:styleId="Obsah8">
    <w:name w:val="toc 8"/>
    <w:basedOn w:val="Normlny"/>
    <w:next w:val="Normlny"/>
    <w:uiPriority w:val="39"/>
    <w:pPr>
      <w:tabs>
        <w:tab w:val="right" w:leader="dot" w:pos="8675"/>
      </w:tabs>
      <w:ind w:left="2127" w:hanging="426"/>
    </w:pPr>
    <w:rPr>
      <w:i/>
      <w:noProof/>
    </w:rPr>
  </w:style>
  <w:style w:type="paragraph" w:styleId="Obsah9">
    <w:name w:val="toc 9"/>
    <w:basedOn w:val="Normlny"/>
    <w:next w:val="Normlny"/>
    <w:uiPriority w:val="39"/>
    <w:pPr>
      <w:tabs>
        <w:tab w:val="right" w:leader="dot" w:pos="8675"/>
      </w:tabs>
      <w:ind w:left="2127" w:hanging="284"/>
    </w:pPr>
    <w:rPr>
      <w:i/>
      <w:noProof/>
      <w:sz w:val="16"/>
    </w:rPr>
  </w:style>
  <w:style w:type="paragraph" w:customStyle="1" w:styleId="FooterLogo">
    <w:name w:val="FooterLogo"/>
    <w:basedOn w:val="Pta"/>
    <w:next w:val="Pta"/>
    <w:pPr>
      <w:ind w:hanging="907"/>
    </w:pPr>
  </w:style>
  <w:style w:type="paragraph" w:styleId="Pta">
    <w:name w:val="footer"/>
    <w:basedOn w:val="Normlny"/>
    <w:rsid w:val="00DD0D9C"/>
    <w:pPr>
      <w:tabs>
        <w:tab w:val="right" w:pos="8647"/>
      </w:tabs>
      <w:ind w:right="-397"/>
    </w:pPr>
  </w:style>
  <w:style w:type="paragraph" w:customStyle="1" w:styleId="FooterLogoLandscape">
    <w:name w:val="FooterLogoLandscape"/>
    <w:basedOn w:val="Pta"/>
    <w:pPr>
      <w:tabs>
        <w:tab w:val="right" w:pos="13467"/>
      </w:tabs>
      <w:ind w:hanging="907"/>
    </w:pPr>
  </w:style>
  <w:style w:type="paragraph" w:styleId="Hlavika">
    <w:name w:val="header"/>
    <w:basedOn w:val="Normlny"/>
    <w:pPr>
      <w:tabs>
        <w:tab w:val="right" w:pos="8647"/>
      </w:tabs>
      <w:ind w:right="-397"/>
    </w:pPr>
    <w:rPr>
      <w:b/>
    </w:rPr>
  </w:style>
  <w:style w:type="paragraph" w:customStyle="1" w:styleId="HeaderLandscape">
    <w:name w:val="HeaderLandscape"/>
    <w:basedOn w:val="Hlavika"/>
    <w:pPr>
      <w:tabs>
        <w:tab w:val="clear" w:pos="8647"/>
        <w:tab w:val="right" w:pos="13467"/>
      </w:tabs>
    </w:pPr>
  </w:style>
  <w:style w:type="paragraph" w:customStyle="1" w:styleId="HeaderLogo">
    <w:name w:val="HeaderLogo"/>
    <w:basedOn w:val="Hlavika"/>
    <w:next w:val="Hlavika"/>
    <w:rsid w:val="00674686"/>
    <w:pPr>
      <w:ind w:hanging="907"/>
    </w:pPr>
    <w:rPr>
      <w:b w:val="0"/>
    </w:rPr>
  </w:style>
  <w:style w:type="paragraph" w:customStyle="1" w:styleId="HeaderLogoLandscape">
    <w:name w:val="HeaderLogoLandscape"/>
    <w:basedOn w:val="HeaderLandscape"/>
    <w:pPr>
      <w:ind w:hanging="907"/>
    </w:pPr>
  </w:style>
  <w:style w:type="paragraph" w:customStyle="1" w:styleId="DocSubTitle">
    <w:name w:val="DocSubTitle"/>
    <w:basedOn w:val="Normlny"/>
    <w:next w:val="Normlny"/>
    <w:rsid w:val="00674686"/>
    <w:pPr>
      <w:spacing w:before="240" w:after="180"/>
      <w:outlineLvl w:val="0"/>
    </w:pPr>
    <w:rPr>
      <w:sz w:val="48"/>
    </w:rPr>
  </w:style>
  <w:style w:type="character" w:styleId="slostrany">
    <w:name w:val="page number"/>
    <w:basedOn w:val="Predvolenpsmoodseku"/>
    <w:rPr>
      <w:rFonts w:ascii="Arial" w:hAnsi="Arial"/>
      <w:b w:val="0"/>
    </w:rPr>
  </w:style>
  <w:style w:type="paragraph" w:customStyle="1" w:styleId="Subtitle2">
    <w:name w:val="Subtitle 2"/>
    <w:basedOn w:val="Podtitul"/>
    <w:next w:val="Subtitle3"/>
    <w:rPr>
      <w:sz w:val="40"/>
    </w:rPr>
  </w:style>
  <w:style w:type="paragraph" w:customStyle="1" w:styleId="Subtitle3">
    <w:name w:val="Subtitle 3"/>
    <w:basedOn w:val="Podtitul"/>
    <w:next w:val="Subtitle4"/>
    <w:rPr>
      <w:sz w:val="32"/>
    </w:rPr>
  </w:style>
  <w:style w:type="paragraph" w:customStyle="1" w:styleId="Subtitle4">
    <w:name w:val="Subtitle 4"/>
    <w:basedOn w:val="Podtitul"/>
    <w:rPr>
      <w:sz w:val="28"/>
    </w:rPr>
  </w:style>
  <w:style w:type="paragraph" w:customStyle="1" w:styleId="Subtitle5">
    <w:name w:val="Subtitle 5"/>
    <w:basedOn w:val="Podtitul"/>
    <w:rPr>
      <w:sz w:val="24"/>
    </w:rPr>
  </w:style>
  <w:style w:type="paragraph" w:customStyle="1" w:styleId="FooterLandscape">
    <w:name w:val="FooterLandscape"/>
    <w:basedOn w:val="Pta"/>
    <w:rsid w:val="00C92BB8"/>
    <w:pPr>
      <w:tabs>
        <w:tab w:val="clear" w:pos="8647"/>
        <w:tab w:val="right" w:pos="13466"/>
      </w:tabs>
    </w:pPr>
    <w:rPr>
      <w:szCs w:val="24"/>
    </w:rPr>
  </w:style>
  <w:style w:type="paragraph" w:styleId="Register4">
    <w:name w:val="index 4"/>
    <w:basedOn w:val="Normlny"/>
    <w:next w:val="Normlny"/>
    <w:autoRedefine/>
    <w:semiHidden/>
    <w:pPr>
      <w:ind w:left="960" w:hanging="240"/>
    </w:pPr>
  </w:style>
  <w:style w:type="character" w:styleId="Hypertextovprepojenie">
    <w:name w:val="Hyperlink"/>
    <w:uiPriority w:val="99"/>
    <w:rPr>
      <w:rFonts w:ascii="Arial" w:hAnsi="Arial"/>
      <w:b w:val="0"/>
      <w:color w:val="0000FF"/>
      <w:u w:val="single"/>
    </w:rPr>
  </w:style>
  <w:style w:type="paragraph" w:styleId="Zver">
    <w:name w:val="Closing"/>
    <w:basedOn w:val="Normlny"/>
    <w:pPr>
      <w:ind w:left="4252"/>
    </w:pPr>
  </w:style>
  <w:style w:type="paragraph" w:styleId="Podpis">
    <w:name w:val="Signature"/>
    <w:basedOn w:val="Normlny"/>
    <w:pPr>
      <w:ind w:left="4252"/>
    </w:pPr>
  </w:style>
  <w:style w:type="paragraph" w:styleId="Oslovenie">
    <w:name w:val="Salutation"/>
    <w:basedOn w:val="Normlny"/>
    <w:next w:val="Normlny"/>
  </w:style>
  <w:style w:type="paragraph" w:styleId="truktradokumentu">
    <w:name w:val="Document Map"/>
    <w:basedOn w:val="Normlny"/>
    <w:semiHidden/>
    <w:pPr>
      <w:shd w:val="clear" w:color="auto" w:fill="000080"/>
    </w:pPr>
    <w:rPr>
      <w:rFonts w:ascii="Tahoma" w:hAnsi="Tahoma"/>
    </w:rPr>
  </w:style>
  <w:style w:type="paragraph" w:styleId="Register1">
    <w:name w:val="index 1"/>
    <w:basedOn w:val="Normlny"/>
    <w:next w:val="Normlny"/>
    <w:autoRedefine/>
    <w:semiHidden/>
    <w:pPr>
      <w:ind w:left="240" w:hanging="240"/>
    </w:pPr>
  </w:style>
  <w:style w:type="paragraph" w:styleId="Register2">
    <w:name w:val="index 2"/>
    <w:basedOn w:val="Normlny"/>
    <w:next w:val="Normlny"/>
    <w:autoRedefine/>
    <w:semiHidden/>
    <w:pPr>
      <w:ind w:left="480" w:hanging="240"/>
    </w:pPr>
  </w:style>
  <w:style w:type="paragraph" w:styleId="Register3">
    <w:name w:val="index 3"/>
    <w:basedOn w:val="Normlny"/>
    <w:next w:val="Normlny"/>
    <w:autoRedefine/>
    <w:semiHidden/>
    <w:pPr>
      <w:ind w:left="720" w:hanging="240"/>
    </w:pPr>
  </w:style>
  <w:style w:type="paragraph" w:styleId="Register5">
    <w:name w:val="index 5"/>
    <w:basedOn w:val="Normlny"/>
    <w:next w:val="Normlny"/>
    <w:autoRedefine/>
    <w:semiHidden/>
    <w:pPr>
      <w:ind w:left="1200" w:hanging="240"/>
    </w:pPr>
  </w:style>
  <w:style w:type="paragraph" w:styleId="Register6">
    <w:name w:val="index 6"/>
    <w:basedOn w:val="Normlny"/>
    <w:next w:val="Normlny"/>
    <w:autoRedefine/>
    <w:semiHidden/>
    <w:pPr>
      <w:ind w:left="1440" w:hanging="240"/>
    </w:pPr>
  </w:style>
  <w:style w:type="paragraph" w:styleId="Register7">
    <w:name w:val="index 7"/>
    <w:basedOn w:val="Normlny"/>
    <w:next w:val="Normlny"/>
    <w:autoRedefine/>
    <w:semiHidden/>
    <w:pPr>
      <w:ind w:left="1680" w:hanging="240"/>
    </w:pPr>
  </w:style>
  <w:style w:type="paragraph" w:styleId="Register8">
    <w:name w:val="index 8"/>
    <w:basedOn w:val="Normlny"/>
    <w:next w:val="Normlny"/>
    <w:autoRedefine/>
    <w:semiHidden/>
    <w:pPr>
      <w:ind w:left="1920" w:hanging="240"/>
    </w:pPr>
  </w:style>
  <w:style w:type="paragraph" w:styleId="Register9">
    <w:name w:val="index 9"/>
    <w:basedOn w:val="Normlny"/>
    <w:next w:val="Normlny"/>
    <w:autoRedefine/>
    <w:semiHidden/>
    <w:pPr>
      <w:ind w:left="2160" w:hanging="240"/>
    </w:pPr>
  </w:style>
  <w:style w:type="paragraph" w:styleId="Nadpisregistra">
    <w:name w:val="index heading"/>
    <w:basedOn w:val="Normlny"/>
    <w:next w:val="Register1"/>
    <w:semiHidden/>
  </w:style>
  <w:style w:type="paragraph" w:styleId="Zoznamobrzkov">
    <w:name w:val="table of figures"/>
    <w:basedOn w:val="Normlny"/>
    <w:next w:val="Normlny"/>
    <w:uiPriority w:val="99"/>
    <w:pPr>
      <w:ind w:left="480" w:hanging="480"/>
    </w:pPr>
  </w:style>
  <w:style w:type="paragraph" w:styleId="Zoznamcitci">
    <w:name w:val="table of authorities"/>
    <w:basedOn w:val="Normlny"/>
    <w:next w:val="Normlny"/>
    <w:semiHidden/>
    <w:pPr>
      <w:ind w:left="240" w:hanging="240"/>
    </w:pPr>
  </w:style>
  <w:style w:type="paragraph" w:styleId="Hlavikazoznamucitci">
    <w:name w:val="toa heading"/>
    <w:basedOn w:val="Normlny"/>
    <w:next w:val="Normlny"/>
    <w:semiHidden/>
    <w:pPr>
      <w:spacing w:before="120"/>
    </w:pPr>
    <w:rPr>
      <w:b/>
    </w:rPr>
  </w:style>
  <w:style w:type="paragraph" w:styleId="Textpoznmkypodiarou">
    <w:name w:val="footnote text"/>
    <w:basedOn w:val="Normlny"/>
    <w:semiHidden/>
  </w:style>
  <w:style w:type="character" w:styleId="Odkaznapoznmkupodiarou">
    <w:name w:val="footnote reference"/>
    <w:semiHidden/>
    <w:rPr>
      <w:rFonts w:ascii="Arial" w:hAnsi="Arial"/>
      <w:b w:val="0"/>
      <w:vertAlign w:val="superscript"/>
    </w:rPr>
  </w:style>
  <w:style w:type="paragraph" w:styleId="Textvysvetlivky">
    <w:name w:val="endnote text"/>
    <w:basedOn w:val="Normlny"/>
    <w:semiHidden/>
  </w:style>
  <w:style w:type="character" w:styleId="Odkaznavysvetlivku">
    <w:name w:val="endnote reference"/>
    <w:semiHidden/>
    <w:rPr>
      <w:rFonts w:ascii="Arial" w:hAnsi="Arial"/>
      <w:b w:val="0"/>
      <w:vertAlign w:val="superscript"/>
    </w:rPr>
  </w:style>
  <w:style w:type="paragraph" w:customStyle="1" w:styleId="Desc">
    <w:name w:val="Desc"/>
    <w:basedOn w:val="Normlny"/>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style>
  <w:style w:type="paragraph" w:customStyle="1" w:styleId="Desc1">
    <w:name w:val="Desc 1"/>
    <w:basedOn w:val="Desc"/>
    <w:pPr>
      <w:ind w:left="567"/>
    </w:pPr>
  </w:style>
  <w:style w:type="paragraph" w:customStyle="1" w:styleId="Desc2">
    <w:name w:val="Desc 2"/>
    <w:basedOn w:val="Desc"/>
    <w:pPr>
      <w:ind w:left="1134"/>
    </w:pPr>
  </w:style>
  <w:style w:type="paragraph" w:customStyle="1" w:styleId="Desc3">
    <w:name w:val="Desc 3"/>
    <w:basedOn w:val="Desc"/>
    <w:pPr>
      <w:ind w:left="1701"/>
    </w:pPr>
  </w:style>
  <w:style w:type="paragraph" w:customStyle="1" w:styleId="Name">
    <w:name w:val="Name"/>
    <w:basedOn w:val="Normlny"/>
    <w:next w:val="Desc"/>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pPr>
    <w:rPr>
      <w:b/>
    </w:rPr>
  </w:style>
  <w:style w:type="paragraph" w:customStyle="1" w:styleId="Name1">
    <w:name w:val="Name 1"/>
    <w:basedOn w:val="Name"/>
    <w:next w:val="Desc1"/>
    <w:pPr>
      <w:ind w:left="567"/>
    </w:pPr>
  </w:style>
  <w:style w:type="paragraph" w:customStyle="1" w:styleId="Name2">
    <w:name w:val="Name 2"/>
    <w:basedOn w:val="Name"/>
    <w:next w:val="Desc2"/>
    <w:pPr>
      <w:ind w:left="1134"/>
    </w:pPr>
  </w:style>
  <w:style w:type="paragraph" w:customStyle="1" w:styleId="Opatrenie">
    <w:name w:val="Opatrenie"/>
    <w:basedOn w:val="Normlny"/>
    <w:pPr>
      <w:numPr>
        <w:numId w:val="12"/>
      </w:numPr>
      <w:tabs>
        <w:tab w:val="clear" w:pos="360"/>
      </w:tabs>
      <w:ind w:left="425" w:hanging="425"/>
    </w:pPr>
  </w:style>
  <w:style w:type="paragraph" w:customStyle="1" w:styleId="Subtitle1">
    <w:name w:val="Subtitle1"/>
    <w:basedOn w:val="Normlny"/>
    <w:next w:val="Normlny"/>
    <w:pPr>
      <w:keepNext/>
      <w:keepLines/>
      <w:spacing w:before="120"/>
    </w:pPr>
    <w:rPr>
      <w:b/>
    </w:rPr>
  </w:style>
  <w:style w:type="paragraph" w:customStyle="1" w:styleId="Desc4">
    <w:name w:val="Desc 4"/>
    <w:basedOn w:val="Desc"/>
    <w:pPr>
      <w:ind w:left="2268"/>
    </w:pPr>
  </w:style>
  <w:style w:type="paragraph" w:customStyle="1" w:styleId="Diagram">
    <w:name w:val="Diagram"/>
    <w:basedOn w:val="Normlny"/>
    <w:next w:val="Normlny"/>
    <w:pPr>
      <w:spacing w:before="60" w:after="60"/>
      <w:jc w:val="center"/>
    </w:pPr>
  </w:style>
  <w:style w:type="paragraph" w:customStyle="1" w:styleId="Name3">
    <w:name w:val="Name 3"/>
    <w:basedOn w:val="Name"/>
    <w:next w:val="Desc3"/>
    <w:pPr>
      <w:ind w:left="1701"/>
    </w:pPr>
  </w:style>
  <w:style w:type="paragraph" w:customStyle="1" w:styleId="Name4">
    <w:name w:val="Name 4"/>
    <w:basedOn w:val="Name"/>
    <w:next w:val="Desc4"/>
    <w:pPr>
      <w:ind w:left="2268"/>
    </w:pPr>
  </w:style>
  <w:style w:type="paragraph" w:customStyle="1" w:styleId="Desc5">
    <w:name w:val="Desc 5"/>
    <w:basedOn w:val="Desc"/>
    <w:pPr>
      <w:ind w:left="2835"/>
    </w:pPr>
  </w:style>
  <w:style w:type="paragraph" w:customStyle="1" w:styleId="HLPTitle">
    <w:name w:val="HLP Title"/>
    <w:basedOn w:val="Nadpis3"/>
    <w:pPr>
      <w:keepLines w:val="0"/>
      <w:numPr>
        <w:ilvl w:val="0"/>
        <w:numId w:val="0"/>
      </w:numPr>
    </w:pPr>
    <w:rPr>
      <w:lang w:eastAsia="en-US"/>
    </w:rPr>
  </w:style>
  <w:style w:type="paragraph" w:customStyle="1" w:styleId="NormalError">
    <w:name w:val="Normal Error"/>
    <w:basedOn w:val="Normlny"/>
    <w:pPr>
      <w:shd w:val="pct15" w:color="auto" w:fill="FFFFFF"/>
    </w:pPr>
    <w:rPr>
      <w:b/>
      <w:color w:val="FF0000"/>
    </w:rPr>
  </w:style>
  <w:style w:type="paragraph" w:customStyle="1" w:styleId="HLPTitleText">
    <w:name w:val="HLP Title Text"/>
    <w:basedOn w:val="Normlny"/>
    <w:pPr>
      <w:keepNext/>
      <w:jc w:val="right"/>
    </w:pPr>
    <w:rPr>
      <w:lang w:eastAsia="en-US"/>
    </w:rPr>
  </w:style>
  <w:style w:type="paragraph" w:customStyle="1" w:styleId="TableNormal1">
    <w:name w:val="Table Normal1"/>
    <w:basedOn w:val="Normlny"/>
  </w:style>
  <w:style w:type="paragraph" w:customStyle="1" w:styleId="TableName">
    <w:name w:val="Table Name"/>
    <w:basedOn w:val="TableNormal1"/>
    <w:next w:val="TableNormal1"/>
    <w:rPr>
      <w:b/>
      <w:sz w:val="24"/>
    </w:rPr>
  </w:style>
  <w:style w:type="paragraph" w:customStyle="1" w:styleId="WorkText">
    <w:name w:val="WorkText"/>
    <w:basedOn w:val="Normlny"/>
    <w:rPr>
      <w:i/>
      <w:noProof/>
    </w:rPr>
  </w:style>
  <w:style w:type="paragraph" w:styleId="Oznaitext">
    <w:name w:val="Block Text"/>
    <w:basedOn w:val="Normlny"/>
    <w:pPr>
      <w:spacing w:after="120"/>
      <w:ind w:left="1440" w:right="1440"/>
    </w:pPr>
  </w:style>
  <w:style w:type="paragraph" w:styleId="Zkladntext">
    <w:name w:val="Body Text"/>
    <w:basedOn w:val="Normlny"/>
    <w:pPr>
      <w:spacing w:after="120"/>
    </w:pPr>
  </w:style>
  <w:style w:type="paragraph" w:styleId="Zkladntext2">
    <w:name w:val="Body Text 2"/>
    <w:basedOn w:val="Normlny"/>
    <w:pPr>
      <w:spacing w:after="120" w:line="480" w:lineRule="auto"/>
    </w:pPr>
  </w:style>
  <w:style w:type="paragraph" w:styleId="Zkladntext3">
    <w:name w:val="Body Text 3"/>
    <w:basedOn w:val="Normlny"/>
    <w:pPr>
      <w:spacing w:after="120"/>
    </w:pPr>
    <w:rPr>
      <w:sz w:val="16"/>
    </w:rPr>
  </w:style>
  <w:style w:type="paragraph" w:styleId="Prvzarkazkladnhotextu">
    <w:name w:val="Body Text First Indent"/>
    <w:basedOn w:val="Zkladntext"/>
    <w:pPr>
      <w:ind w:firstLine="210"/>
    </w:pPr>
  </w:style>
  <w:style w:type="paragraph" w:styleId="Zarkazkladnhotextu">
    <w:name w:val="Body Text Indent"/>
    <w:basedOn w:val="Normlny"/>
    <w:pPr>
      <w:spacing w:after="120"/>
      <w:ind w:left="283"/>
    </w:pPr>
  </w:style>
  <w:style w:type="paragraph" w:styleId="Prvzarkazkladnhotextu2">
    <w:name w:val="Body Text First Indent 2"/>
    <w:basedOn w:val="Zarkazkladnhotextu"/>
    <w:pPr>
      <w:ind w:firstLine="210"/>
    </w:pPr>
  </w:style>
  <w:style w:type="paragraph" w:styleId="Zarkazkladnhotextu2">
    <w:name w:val="Body Text Indent 2"/>
    <w:basedOn w:val="Normlny"/>
    <w:pPr>
      <w:spacing w:after="120" w:line="480" w:lineRule="auto"/>
      <w:ind w:left="283"/>
    </w:pPr>
  </w:style>
  <w:style w:type="paragraph" w:styleId="Zarkazkladnhotextu3">
    <w:name w:val="Body Text Indent 3"/>
    <w:basedOn w:val="Normlny"/>
    <w:pPr>
      <w:spacing w:after="120"/>
      <w:ind w:left="283"/>
    </w:pPr>
    <w:rPr>
      <w:sz w:val="16"/>
    </w:rPr>
  </w:style>
  <w:style w:type="paragraph" w:styleId="Dtum">
    <w:name w:val="Date"/>
    <w:basedOn w:val="Normlny"/>
    <w:next w:val="Normlny"/>
  </w:style>
  <w:style w:type="character" w:styleId="Zvraznenie">
    <w:name w:val="Emphasis"/>
    <w:qFormat/>
    <w:rPr>
      <w:rFonts w:ascii="Arial" w:hAnsi="Arial"/>
      <w:b w:val="0"/>
      <w:i/>
    </w:rPr>
  </w:style>
  <w:style w:type="paragraph" w:styleId="Adresanaoblke">
    <w:name w:val="envelope address"/>
    <w:basedOn w:val="Normlny"/>
    <w:pPr>
      <w:framePr w:w="7920" w:h="1980" w:hRule="exact" w:hSpace="180" w:wrap="auto" w:hAnchor="page" w:xAlign="center" w:yAlign="bottom"/>
      <w:ind w:left="2880"/>
    </w:pPr>
  </w:style>
  <w:style w:type="paragraph" w:styleId="Spiatonadresanaoblke">
    <w:name w:val="envelope return"/>
    <w:basedOn w:val="Normlny"/>
  </w:style>
  <w:style w:type="character" w:styleId="PouitHypertextovPrepojenie">
    <w:name w:val="FollowedHyperlink"/>
    <w:rPr>
      <w:rFonts w:ascii="Arial" w:hAnsi="Arial"/>
      <w:b w:val="0"/>
      <w:color w:val="800080"/>
      <w:u w:val="single"/>
    </w:rPr>
  </w:style>
  <w:style w:type="character" w:styleId="sloriadka">
    <w:name w:val="line number"/>
    <w:basedOn w:val="Predvolenpsmoodseku"/>
    <w:rPr>
      <w:rFonts w:ascii="Arial" w:hAnsi="Arial"/>
      <w:b w:val="0"/>
    </w:rPr>
  </w:style>
  <w:style w:type="paragraph" w:styleId="Zoznam">
    <w:name w:val="List"/>
    <w:basedOn w:val="Normlny"/>
    <w:pPr>
      <w:ind w:left="283" w:hanging="283"/>
    </w:pPr>
  </w:style>
  <w:style w:type="paragraph" w:styleId="Zoznam2">
    <w:name w:val="List 2"/>
    <w:basedOn w:val="Normlny"/>
    <w:pPr>
      <w:ind w:left="566" w:hanging="283"/>
    </w:pPr>
  </w:style>
  <w:style w:type="paragraph" w:styleId="Zoznam3">
    <w:name w:val="List 3"/>
    <w:basedOn w:val="Normlny"/>
    <w:pPr>
      <w:ind w:left="849" w:hanging="283"/>
    </w:pPr>
  </w:style>
  <w:style w:type="paragraph" w:styleId="Zoznam4">
    <w:name w:val="List 4"/>
    <w:basedOn w:val="Normlny"/>
    <w:pPr>
      <w:ind w:left="1132" w:hanging="283"/>
    </w:pPr>
  </w:style>
  <w:style w:type="paragraph" w:styleId="Zoznam5">
    <w:name w:val="List 5"/>
    <w:basedOn w:val="Normlny"/>
    <w:pPr>
      <w:ind w:left="1415" w:hanging="283"/>
    </w:pPr>
  </w:style>
  <w:style w:type="paragraph" w:styleId="Pokraovaniezoznamu3">
    <w:name w:val="List Continue 3"/>
    <w:basedOn w:val="Normlny"/>
    <w:pPr>
      <w:spacing w:after="120"/>
      <w:ind w:left="849"/>
    </w:pPr>
  </w:style>
  <w:style w:type="paragraph" w:styleId="Pokraovaniezoznamu4">
    <w:name w:val="List Continue 4"/>
    <w:basedOn w:val="Normlny"/>
    <w:pPr>
      <w:spacing w:after="120"/>
      <w:ind w:left="1132"/>
    </w:pPr>
  </w:style>
  <w:style w:type="paragraph" w:styleId="Pokraovaniezoznamu5">
    <w:name w:val="List Continue 5"/>
    <w:basedOn w:val="Normlny"/>
    <w:pPr>
      <w:spacing w:after="120"/>
      <w:ind w:left="1415"/>
    </w:pPr>
  </w:style>
  <w:style w:type="paragraph" w:styleId="Hlavikasprvy">
    <w:name w:val="Message Header"/>
    <w:basedOn w:val="Normlny"/>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adpispoznmky">
    <w:name w:val="Note Heading"/>
    <w:basedOn w:val="Normlny"/>
    <w:next w:val="Normlny"/>
  </w:style>
  <w:style w:type="character" w:styleId="Vrazn">
    <w:name w:val="Strong"/>
    <w:qFormat/>
    <w:rPr>
      <w:rFonts w:ascii="Arial" w:hAnsi="Arial"/>
      <w:b w:val="0"/>
    </w:rPr>
  </w:style>
  <w:style w:type="table" w:styleId="Mriekatabuky">
    <w:name w:val="Table Grid"/>
    <w:basedOn w:val="Normlnatabuka"/>
    <w:rsid w:val="000A32E1"/>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semiHidden/>
    <w:rsid w:val="007B547D"/>
    <w:rPr>
      <w:rFonts w:ascii="Tahoma" w:hAnsi="Tahoma" w:cs="Tahoma"/>
      <w:sz w:val="16"/>
      <w:szCs w:val="16"/>
    </w:rPr>
  </w:style>
  <w:style w:type="paragraph" w:customStyle="1" w:styleId="SmallNormal">
    <w:name w:val="Small Normal"/>
    <w:basedOn w:val="Normlny"/>
    <w:rsid w:val="00534701"/>
  </w:style>
  <w:style w:type="paragraph" w:customStyle="1" w:styleId="SmallNormalRightAligned">
    <w:name w:val="Small Normal Right Aligned"/>
    <w:basedOn w:val="SmallNormal"/>
    <w:rsid w:val="00B45403"/>
    <w:pPr>
      <w:jc w:val="right"/>
    </w:pPr>
  </w:style>
  <w:style w:type="paragraph" w:customStyle="1" w:styleId="Zmluva1">
    <w:name w:val="Zmluva 1"/>
    <w:basedOn w:val="Nadpis1"/>
    <w:rsid w:val="00D03A62"/>
    <w:pPr>
      <w:pageBreakBefore w:val="0"/>
      <w:spacing w:before="240"/>
    </w:pPr>
  </w:style>
  <w:style w:type="paragraph" w:customStyle="1" w:styleId="Zmluva2">
    <w:name w:val="Zmluva 2"/>
    <w:basedOn w:val="Nadpis2"/>
    <w:rsid w:val="00D03A62"/>
    <w:rPr>
      <w:b w:val="0"/>
      <w:sz w:val="24"/>
      <w:szCs w:val="24"/>
    </w:rPr>
  </w:style>
  <w:style w:type="paragraph" w:customStyle="1" w:styleId="Zmluva3">
    <w:name w:val="Zmluva 3"/>
    <w:basedOn w:val="Nadpis3"/>
    <w:rsid w:val="00D03A62"/>
    <w:pPr>
      <w:tabs>
        <w:tab w:val="clear" w:pos="1134"/>
        <w:tab w:val="num" w:pos="1276"/>
      </w:tabs>
      <w:spacing w:before="40" w:after="40"/>
      <w:ind w:left="1276" w:hanging="425"/>
    </w:pPr>
    <w:rPr>
      <w:b w:val="0"/>
      <w:sz w:val="24"/>
      <w:szCs w:val="24"/>
    </w:rPr>
  </w:style>
  <w:style w:type="table" w:styleId="Moderntabuka">
    <w:name w:val="Table Contemporary"/>
    <w:basedOn w:val="Normlnatabuka"/>
    <w:rsid w:val="00F5462E"/>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ukaspriestorovmiefektmi1">
    <w:name w:val="Table 3D effects 1"/>
    <w:basedOn w:val="Normlnatabuka"/>
    <w:rsid w:val="00F5462E"/>
    <w:pPr>
      <w:spacing w:before="40" w:after="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Moderntabuka"/>
    <w:rsid w:val="00F5462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lavikaobsahu">
    <w:name w:val="TOC Heading"/>
    <w:basedOn w:val="Nadpis1"/>
    <w:next w:val="Normlny"/>
    <w:uiPriority w:val="39"/>
    <w:unhideWhenUsed/>
    <w:qFormat/>
    <w:rsid w:val="00FB3E6C"/>
    <w:pPr>
      <w:pageBreakBefore w:val="0"/>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zovChar">
    <w:name w:val="Názov Char"/>
    <w:basedOn w:val="Predvolenpsmoodseku"/>
    <w:link w:val="Nzov"/>
    <w:rsid w:val="00CD4673"/>
    <w:rPr>
      <w:rFonts w:ascii="Arial" w:hAnsi="Arial"/>
      <w:b/>
      <w:kern w:val="28"/>
      <w:sz w:val="60"/>
      <w:szCs w:val="60"/>
    </w:rPr>
  </w:style>
  <w:style w:type="paragraph" w:customStyle="1" w:styleId="BoldCentered">
    <w:name w:val="Bold Centered"/>
    <w:basedOn w:val="Normlny"/>
    <w:rsid w:val="00B228B6"/>
    <w:pPr>
      <w:spacing w:before="120" w:after="60"/>
      <w:jc w:val="center"/>
    </w:pPr>
    <w:rPr>
      <w:b/>
      <w:bCs/>
      <w:sz w:val="36"/>
      <w:lang w:eastAsia="en-US"/>
    </w:rPr>
  </w:style>
  <w:style w:type="table" w:customStyle="1" w:styleId="DitecZmenyStyle">
    <w:name w:val="DitecZmenyStyle"/>
    <w:basedOn w:val="Normlnatabuka"/>
    <w:uiPriority w:val="99"/>
    <w:rsid w:val="00BB3087"/>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style>
  <w:style w:type="paragraph" w:styleId="Bezriadkovania">
    <w:name w:val="No Spacing"/>
    <w:basedOn w:val="Normlny"/>
    <w:link w:val="BezriadkovaniaChar"/>
    <w:uiPriority w:val="1"/>
    <w:qFormat/>
    <w:rsid w:val="00355FC9"/>
    <w:rPr>
      <w:lang w:eastAsia="en-US" w:bidi="en-US"/>
    </w:rPr>
  </w:style>
  <w:style w:type="character" w:customStyle="1" w:styleId="BezriadkovaniaChar">
    <w:name w:val="Bez riadkovania Char"/>
    <w:basedOn w:val="Predvolenpsmoodseku"/>
    <w:link w:val="Bezriadkovania"/>
    <w:uiPriority w:val="1"/>
    <w:rsid w:val="00355FC9"/>
    <w:rPr>
      <w:rFonts w:ascii="Arial" w:hAnsi="Arial"/>
      <w:lang w:eastAsia="en-US" w:bidi="en-US"/>
    </w:rPr>
  </w:style>
  <w:style w:type="table" w:customStyle="1" w:styleId="ScrollSectionColumn">
    <w:name w:val="Scroll Section Column"/>
    <w:basedOn w:val="Normlnatabuka"/>
    <w:uiPriority w:val="99"/>
    <w:rsid w:val="00E868FB"/>
    <w:tblPr/>
  </w:style>
  <w:style w:type="table" w:customStyle="1" w:styleId="ScrollTip">
    <w:name w:val="Scroll Tip"/>
    <w:basedOn w:val="Normlnatabuka"/>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lnatabuka"/>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Normlnatabuka"/>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Normlnatabuka"/>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Normlnatabuka"/>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Normlnatabuka"/>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lnatabuka"/>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Normlnatabuka"/>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Default">
    <w:name w:val="Default"/>
    <w:rsid w:val="002C259D"/>
    <w:pPr>
      <w:autoSpaceDE w:val="0"/>
      <w:autoSpaceDN w:val="0"/>
      <w:adjustRightInd w:val="0"/>
    </w:pPr>
    <w:rPr>
      <w:rFonts w:ascii="Arial" w:hAnsi="Arial" w:cs="Arial"/>
      <w:color w:val="000000"/>
      <w:sz w:val="24"/>
      <w:szCs w:val="24"/>
    </w:rPr>
  </w:style>
  <w:style w:type="paragraph" w:styleId="Odsekzoznamu">
    <w:name w:val="List Paragraph"/>
    <w:basedOn w:val="Normlny"/>
    <w:link w:val="OdsekzoznamuChar"/>
    <w:uiPriority w:val="34"/>
    <w:qFormat/>
    <w:rsid w:val="0048533C"/>
    <w:pPr>
      <w:ind w:left="720"/>
      <w:contextualSpacing/>
    </w:pPr>
  </w:style>
  <w:style w:type="character" w:customStyle="1" w:styleId="OdsekzoznamuChar">
    <w:name w:val="Odsek zoznamu Char"/>
    <w:link w:val="Odsekzoznamu"/>
    <w:uiPriority w:val="34"/>
    <w:locked/>
    <w:rsid w:val="00772802"/>
    <w:rPr>
      <w:rFonts w:ascii="Arial" w:hAnsi="Arial"/>
    </w:rPr>
  </w:style>
  <w:style w:type="paragraph" w:styleId="Predmetkomentra">
    <w:name w:val="annotation subject"/>
    <w:basedOn w:val="Textkomentra"/>
    <w:next w:val="Textkomentra"/>
    <w:link w:val="PredmetkomentraChar"/>
    <w:semiHidden/>
    <w:unhideWhenUsed/>
    <w:rsid w:val="00EB6766"/>
    <w:rPr>
      <w:b/>
      <w:bCs/>
    </w:rPr>
  </w:style>
  <w:style w:type="character" w:customStyle="1" w:styleId="TextkomentraChar">
    <w:name w:val="Text komentára Char"/>
    <w:basedOn w:val="Predvolenpsmoodseku"/>
    <w:link w:val="Textkomentra"/>
    <w:semiHidden/>
    <w:rsid w:val="00EB6766"/>
    <w:rPr>
      <w:rFonts w:ascii="Arial" w:hAnsi="Arial"/>
    </w:rPr>
  </w:style>
  <w:style w:type="character" w:customStyle="1" w:styleId="PredmetkomentraChar">
    <w:name w:val="Predmet komentára Char"/>
    <w:basedOn w:val="TextkomentraChar"/>
    <w:link w:val="Predmetkomentra"/>
    <w:semiHidden/>
    <w:rsid w:val="00EB6766"/>
    <w:rPr>
      <w:rFonts w:ascii="Arial" w:hAnsi="Arial"/>
      <w:b/>
      <w:bCs/>
    </w:rPr>
  </w:style>
  <w:style w:type="paragraph" w:styleId="Revzia">
    <w:name w:val="Revision"/>
    <w:hidden/>
    <w:uiPriority w:val="99"/>
    <w:semiHidden/>
    <w:rsid w:val="00F7181E"/>
    <w:rPr>
      <w:rFonts w:ascii="Arial" w:hAnsi="Arial"/>
    </w:rPr>
  </w:style>
  <w:style w:type="character" w:styleId="Nevyrieenzmienka">
    <w:name w:val="Unresolved Mention"/>
    <w:basedOn w:val="Predvolenpsmoodseku"/>
    <w:uiPriority w:val="99"/>
    <w:semiHidden/>
    <w:unhideWhenUsed/>
    <w:rsid w:val="00696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3174">
      <w:bodyDiv w:val="1"/>
      <w:marLeft w:val="0"/>
      <w:marRight w:val="0"/>
      <w:marTop w:val="0"/>
      <w:marBottom w:val="0"/>
      <w:divBdr>
        <w:top w:val="none" w:sz="0" w:space="0" w:color="auto"/>
        <w:left w:val="none" w:sz="0" w:space="0" w:color="auto"/>
        <w:bottom w:val="none" w:sz="0" w:space="0" w:color="auto"/>
        <w:right w:val="none" w:sz="0" w:space="0" w:color="auto"/>
      </w:divBdr>
    </w:div>
    <w:div w:id="31276095">
      <w:bodyDiv w:val="1"/>
      <w:marLeft w:val="0"/>
      <w:marRight w:val="0"/>
      <w:marTop w:val="0"/>
      <w:marBottom w:val="0"/>
      <w:divBdr>
        <w:top w:val="none" w:sz="0" w:space="0" w:color="auto"/>
        <w:left w:val="none" w:sz="0" w:space="0" w:color="auto"/>
        <w:bottom w:val="none" w:sz="0" w:space="0" w:color="auto"/>
        <w:right w:val="none" w:sz="0" w:space="0" w:color="auto"/>
      </w:divBdr>
    </w:div>
    <w:div w:id="268317691">
      <w:bodyDiv w:val="1"/>
      <w:marLeft w:val="0"/>
      <w:marRight w:val="0"/>
      <w:marTop w:val="0"/>
      <w:marBottom w:val="0"/>
      <w:divBdr>
        <w:top w:val="none" w:sz="0" w:space="0" w:color="auto"/>
        <w:left w:val="none" w:sz="0" w:space="0" w:color="auto"/>
        <w:bottom w:val="none" w:sz="0" w:space="0" w:color="auto"/>
        <w:right w:val="none" w:sz="0" w:space="0" w:color="auto"/>
      </w:divBdr>
    </w:div>
    <w:div w:id="286666838">
      <w:bodyDiv w:val="1"/>
      <w:marLeft w:val="0"/>
      <w:marRight w:val="0"/>
      <w:marTop w:val="0"/>
      <w:marBottom w:val="0"/>
      <w:divBdr>
        <w:top w:val="none" w:sz="0" w:space="0" w:color="auto"/>
        <w:left w:val="none" w:sz="0" w:space="0" w:color="auto"/>
        <w:bottom w:val="none" w:sz="0" w:space="0" w:color="auto"/>
        <w:right w:val="none" w:sz="0" w:space="0" w:color="auto"/>
      </w:divBdr>
    </w:div>
    <w:div w:id="310259265">
      <w:bodyDiv w:val="1"/>
      <w:marLeft w:val="0"/>
      <w:marRight w:val="0"/>
      <w:marTop w:val="0"/>
      <w:marBottom w:val="0"/>
      <w:divBdr>
        <w:top w:val="none" w:sz="0" w:space="0" w:color="auto"/>
        <w:left w:val="none" w:sz="0" w:space="0" w:color="auto"/>
        <w:bottom w:val="none" w:sz="0" w:space="0" w:color="auto"/>
        <w:right w:val="none" w:sz="0" w:space="0" w:color="auto"/>
      </w:divBdr>
    </w:div>
    <w:div w:id="375742889">
      <w:bodyDiv w:val="1"/>
      <w:marLeft w:val="0"/>
      <w:marRight w:val="0"/>
      <w:marTop w:val="0"/>
      <w:marBottom w:val="0"/>
      <w:divBdr>
        <w:top w:val="none" w:sz="0" w:space="0" w:color="auto"/>
        <w:left w:val="none" w:sz="0" w:space="0" w:color="auto"/>
        <w:bottom w:val="none" w:sz="0" w:space="0" w:color="auto"/>
        <w:right w:val="none" w:sz="0" w:space="0" w:color="auto"/>
      </w:divBdr>
    </w:div>
    <w:div w:id="975261350">
      <w:bodyDiv w:val="1"/>
      <w:marLeft w:val="0"/>
      <w:marRight w:val="0"/>
      <w:marTop w:val="0"/>
      <w:marBottom w:val="0"/>
      <w:divBdr>
        <w:top w:val="none" w:sz="0" w:space="0" w:color="auto"/>
        <w:left w:val="none" w:sz="0" w:space="0" w:color="auto"/>
        <w:bottom w:val="none" w:sz="0" w:space="0" w:color="auto"/>
        <w:right w:val="none" w:sz="0" w:space="0" w:color="auto"/>
      </w:divBdr>
    </w:div>
    <w:div w:id="997266922">
      <w:bodyDiv w:val="1"/>
      <w:marLeft w:val="0"/>
      <w:marRight w:val="0"/>
      <w:marTop w:val="0"/>
      <w:marBottom w:val="0"/>
      <w:divBdr>
        <w:top w:val="none" w:sz="0" w:space="0" w:color="auto"/>
        <w:left w:val="none" w:sz="0" w:space="0" w:color="auto"/>
        <w:bottom w:val="none" w:sz="0" w:space="0" w:color="auto"/>
        <w:right w:val="none" w:sz="0" w:space="0" w:color="auto"/>
      </w:divBdr>
    </w:div>
    <w:div w:id="1193568869">
      <w:bodyDiv w:val="1"/>
      <w:marLeft w:val="0"/>
      <w:marRight w:val="0"/>
      <w:marTop w:val="0"/>
      <w:marBottom w:val="0"/>
      <w:divBdr>
        <w:top w:val="none" w:sz="0" w:space="0" w:color="auto"/>
        <w:left w:val="none" w:sz="0" w:space="0" w:color="auto"/>
        <w:bottom w:val="none" w:sz="0" w:space="0" w:color="auto"/>
        <w:right w:val="none" w:sz="0" w:space="0" w:color="auto"/>
      </w:divBdr>
    </w:div>
    <w:div w:id="1307274974">
      <w:bodyDiv w:val="1"/>
      <w:marLeft w:val="0"/>
      <w:marRight w:val="0"/>
      <w:marTop w:val="0"/>
      <w:marBottom w:val="0"/>
      <w:divBdr>
        <w:top w:val="none" w:sz="0" w:space="0" w:color="auto"/>
        <w:left w:val="none" w:sz="0" w:space="0" w:color="auto"/>
        <w:bottom w:val="none" w:sz="0" w:space="0" w:color="auto"/>
        <w:right w:val="none" w:sz="0" w:space="0" w:color="auto"/>
      </w:divBdr>
    </w:div>
    <w:div w:id="1799689927">
      <w:bodyDiv w:val="1"/>
      <w:marLeft w:val="0"/>
      <w:marRight w:val="0"/>
      <w:marTop w:val="0"/>
      <w:marBottom w:val="0"/>
      <w:divBdr>
        <w:top w:val="none" w:sz="0" w:space="0" w:color="auto"/>
        <w:left w:val="none" w:sz="0" w:space="0" w:color="auto"/>
        <w:bottom w:val="none" w:sz="0" w:space="0" w:color="auto"/>
        <w:right w:val="none" w:sz="0" w:space="0" w:color="auto"/>
      </w:divBdr>
    </w:div>
    <w:div w:id="1966741077">
      <w:bodyDiv w:val="1"/>
      <w:marLeft w:val="0"/>
      <w:marRight w:val="0"/>
      <w:marTop w:val="0"/>
      <w:marBottom w:val="0"/>
      <w:divBdr>
        <w:top w:val="none" w:sz="0" w:space="0" w:color="auto"/>
        <w:left w:val="none" w:sz="0" w:space="0" w:color="auto"/>
        <w:bottom w:val="none" w:sz="0" w:space="0" w:color="auto"/>
        <w:right w:val="none" w:sz="0" w:space="0" w:color="auto"/>
      </w:divBdr>
    </w:div>
    <w:div w:id="20382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3.org/2000/09/xmldsig" TargetMode="External"/><Relationship Id="rId671" Type="http://schemas.openxmlformats.org/officeDocument/2006/relationships/hyperlink" Target="https://www.cep.financnasprava.sk/cep/procw/cep.ekr.web.ws/HistCom.asmx" TargetMode="External"/><Relationship Id="rId769" Type="http://schemas.openxmlformats.org/officeDocument/2006/relationships/hyperlink" Target="http://www.cep.financnasprava.sk/ElektronickeSluzby" TargetMode="External"/><Relationship Id="rId976" Type="http://schemas.openxmlformats.org/officeDocument/2006/relationships/hyperlink" Target="http://www.mfsr.sk/Formulare/Sprievodka_v02" TargetMode="External"/><Relationship Id="rId21" Type="http://schemas.openxmlformats.org/officeDocument/2006/relationships/hyperlink" Target="https://tcep.financnasprava.sk/tcep/procw/CEP.MRP.ElektronickeSluzby.Svc.Wcf/ElektronickeSluzbyService.svc?singlewsdl" TargetMode="External"/><Relationship Id="rId324" Type="http://schemas.openxmlformats.org/officeDocument/2006/relationships/hyperlink" Target="http://emcs.dgtaxud.ec/v10/ed815/ie" TargetMode="External"/><Relationship Id="rId531" Type="http://schemas.openxmlformats.org/officeDocument/2006/relationships/image" Target="media/image38.png"/><Relationship Id="rId629" Type="http://schemas.openxmlformats.org/officeDocument/2006/relationships/hyperlink" Target="http://www.ditec.sk/ep/signature_formats/xades_zep_data_signatures/v1.1" TargetMode="External"/><Relationship Id="rId170" Type="http://schemas.openxmlformats.org/officeDocument/2006/relationships/hyperlink" Target="https://tcep.financnasprava.sk/tcep/procw/cep.ekr.web.ws/ReceiverExtSystem.asmx" TargetMode="External"/><Relationship Id="rId836" Type="http://schemas.openxmlformats.org/officeDocument/2006/relationships/hyperlink" Target="http://www.w3.org/2003/05/soap-envelope" TargetMode="External"/><Relationship Id="rId268" Type="http://schemas.openxmlformats.org/officeDocument/2006/relationships/hyperlink" Target="http://www.w3.org/2000/09/xmldsig" TargetMode="External"/><Relationship Id="rId475" Type="http://schemas.openxmlformats.org/officeDocument/2006/relationships/hyperlink" Target="http://www.w3.org/2001/XMLSchema-instance" TargetMode="External"/><Relationship Id="rId682" Type="http://schemas.openxmlformats.org/officeDocument/2006/relationships/hyperlink" Target="http://www.w3.org/2001/XMLSchema-instance" TargetMode="External"/><Relationship Id="rId903" Type="http://schemas.openxmlformats.org/officeDocument/2006/relationships/hyperlink" Target="http://www.cep.financnasprava.sk/ElektronickeSluzby" TargetMode="External"/><Relationship Id="rId32" Type="http://schemas.openxmlformats.org/officeDocument/2006/relationships/hyperlink" Target="http://www.w3.org/2001/XMLSchema-instance" TargetMode="External"/><Relationship Id="rId128" Type="http://schemas.openxmlformats.org/officeDocument/2006/relationships/hyperlink" Target="http://www.w3.org/2003/05/soap-envelope" TargetMode="External"/><Relationship Id="rId335" Type="http://schemas.openxmlformats.org/officeDocument/2006/relationships/hyperlink" Target="http://www.ditec.sk/ekr/registration/v1.0/" TargetMode="External"/><Relationship Id="rId542" Type="http://schemas.openxmlformats.org/officeDocument/2006/relationships/hyperlink" Target="https://www.cep.financnasprava.sk/cep/procw/cep.ekr.web.ws/HistCom.asmx" TargetMode="External"/><Relationship Id="rId987" Type="http://schemas.openxmlformats.org/officeDocument/2006/relationships/hyperlink" Target="http://www.mfsr.sk/Formulare/Sprievodka_v02.xsd" TargetMode="External"/><Relationship Id="rId181" Type="http://schemas.openxmlformats.org/officeDocument/2006/relationships/hyperlink" Target="http://www.w3.org/2001/XMLSchema" TargetMode="External"/><Relationship Id="rId402" Type="http://schemas.openxmlformats.org/officeDocument/2006/relationships/hyperlink" Target="http://www.cep.financnasprava.sk/ElektronickeSluzby" TargetMode="External"/><Relationship Id="rId847" Type="http://schemas.openxmlformats.org/officeDocument/2006/relationships/hyperlink" Target="http://www.ditec.sk/CEPEKRe" TargetMode="External"/><Relationship Id="rId279" Type="http://schemas.openxmlformats.org/officeDocument/2006/relationships/hyperlink" Target="http://emcs.dgtaxud.ec/v10/ed815/ie" TargetMode="External"/><Relationship Id="rId486" Type="http://schemas.openxmlformats.org/officeDocument/2006/relationships/hyperlink" Target="http://www.cep.financnasprava.sk/ElektronickeSluzby/OutputBase" TargetMode="External"/><Relationship Id="rId693" Type="http://schemas.openxmlformats.org/officeDocument/2006/relationships/hyperlink" Target="http://www.w3.org/2000/09/xmldsig" TargetMode="External"/><Relationship Id="rId707" Type="http://schemas.openxmlformats.org/officeDocument/2006/relationships/hyperlink" Target="http://www.w3.org/2001/04/xmlenc" TargetMode="External"/><Relationship Id="rId914" Type="http://schemas.openxmlformats.org/officeDocument/2006/relationships/hyperlink" Target="http://www.cep.financnasprava.sk/ElektronickeSluzby/PrihlasenieCertifikatomKlientObalka" TargetMode="External"/><Relationship Id="rId43" Type="http://schemas.openxmlformats.org/officeDocument/2006/relationships/hyperlink" Target="http://www.w3.org/2000/09/xmldsig" TargetMode="External"/><Relationship Id="rId139" Type="http://schemas.openxmlformats.org/officeDocument/2006/relationships/hyperlink" Target="http://www.ditec.sk/ekr/registration/v1.0" TargetMode="External"/><Relationship Id="rId346" Type="http://schemas.openxmlformats.org/officeDocument/2006/relationships/hyperlink" Target="http://www.ditec.sk/ep/signature_formats/xades_zep_xml/v1.0" TargetMode="External"/><Relationship Id="rId553" Type="http://schemas.openxmlformats.org/officeDocument/2006/relationships/hyperlink" Target="http://www.w3.org/2001/XMLSchema-instance" TargetMode="External"/><Relationship Id="rId760" Type="http://schemas.openxmlformats.org/officeDocument/2006/relationships/hyperlink" Target="http://schemas.xmlsoap.org/soap/envelope/" TargetMode="External"/><Relationship Id="rId998" Type="http://schemas.openxmlformats.org/officeDocument/2006/relationships/hyperlink" Target="https://ecm.financnasprava.sk/KS/eCM.MRP.ElektronickeSluzby.Svc.Wcf/ElektronickeSluzbyService.svc?wsdl" TargetMode="External"/><Relationship Id="rId192" Type="http://schemas.openxmlformats.org/officeDocument/2006/relationships/hyperlink" Target="http://ekr.colnasprava.sk/EkrCRSRWeb/XSLT/IE815.001.xslt" TargetMode="External"/><Relationship Id="rId206" Type="http://schemas.openxmlformats.org/officeDocument/2006/relationships/hyperlink" Target="http://www.w3.org/2000/09/xmldsig" TargetMode="External"/><Relationship Id="rId413" Type="http://schemas.openxmlformats.org/officeDocument/2006/relationships/hyperlink" Target="https://www.cep.financnasprava.sk/cep/procw/CEP.MRP.ElektronickeSluzby.Svc.Wcf/ElektronickeSluzbyService.svc?singlewsdl" TargetMode="External"/><Relationship Id="rId858" Type="http://schemas.openxmlformats.org/officeDocument/2006/relationships/hyperlink" Target="http://schemas.xmlsoap.org/soap/envelope/" TargetMode="External"/><Relationship Id="rId497" Type="http://schemas.openxmlformats.org/officeDocument/2006/relationships/hyperlink" Target="http://www.w3.org/2001/XMLSchema-instance" TargetMode="External"/><Relationship Id="rId620" Type="http://schemas.openxmlformats.org/officeDocument/2006/relationships/hyperlink" Target="http://www.ditec.sk/ICEPEkr" TargetMode="External"/><Relationship Id="rId718" Type="http://schemas.openxmlformats.org/officeDocument/2006/relationships/hyperlink" Target="http://uri.etsi.org/01903/v1.3.2" TargetMode="External"/><Relationship Id="rId925" Type="http://schemas.openxmlformats.org/officeDocument/2006/relationships/hyperlink" Target="http://www.cep.financnasprava.sk/ElektronickeSluzby" TargetMode="External"/><Relationship Id="rId357" Type="http://schemas.openxmlformats.org/officeDocument/2006/relationships/hyperlink" Target="http://uri.etsi.org/01903/v1.3.2" TargetMode="External"/><Relationship Id="rId54" Type="http://schemas.openxmlformats.org/officeDocument/2006/relationships/hyperlink" Target="http://www.w3.org/2000/09/xmldsig" TargetMode="External"/><Relationship Id="rId217" Type="http://schemas.openxmlformats.org/officeDocument/2006/relationships/hyperlink" Target="https://www.cep.financnasprava.sk/cep/procw/cep.ekr.web.ws/ReceiverExtSystem.asmx" TargetMode="External"/><Relationship Id="rId564" Type="http://schemas.openxmlformats.org/officeDocument/2006/relationships/hyperlink" Target="http://www.w3.org/2000/09/xmldsig" TargetMode="External"/><Relationship Id="rId771" Type="http://schemas.openxmlformats.org/officeDocument/2006/relationships/hyperlink" Target="http://www.w3.org/2005/08/addressing" TargetMode="External"/><Relationship Id="rId869" Type="http://schemas.openxmlformats.org/officeDocument/2006/relationships/image" Target="media/image56.gif"/><Relationship Id="rId424" Type="http://schemas.openxmlformats.org/officeDocument/2006/relationships/hyperlink" Target="http://www.cep.financnasprava.sk/ElektronickeSluzby/NavratovaHodnota" TargetMode="External"/><Relationship Id="rId631" Type="http://schemas.openxmlformats.org/officeDocument/2006/relationships/hyperlink" Target="http://emcs.dgtaxud.ec/v10/ed815/ie" TargetMode="External"/><Relationship Id="rId729" Type="http://schemas.openxmlformats.org/officeDocument/2006/relationships/hyperlink" Target="http://www.w3.org/2000/09/xmldsig" TargetMode="External"/><Relationship Id="rId270" Type="http://schemas.openxmlformats.org/officeDocument/2006/relationships/hyperlink" Target="http://www.w3.org/2000/09/xmldsig" TargetMode="External"/><Relationship Id="rId936" Type="http://schemas.openxmlformats.org/officeDocument/2006/relationships/hyperlink" Target="https://www.cep.financnasprava.sk/cep/procw/CEP.MRP.ElektronickeSluzby.Svc.Wcf/ElektronickeSluzbyService.svc" TargetMode="External"/><Relationship Id="rId65" Type="http://schemas.openxmlformats.org/officeDocument/2006/relationships/hyperlink" Target="http://www.w3.org/2000/09/xmldsig" TargetMode="External"/><Relationship Id="rId130" Type="http://schemas.openxmlformats.org/officeDocument/2006/relationships/hyperlink" Target="http://www.w3.org/2003/05/soap-envelope" TargetMode="External"/><Relationship Id="rId368" Type="http://schemas.openxmlformats.org/officeDocument/2006/relationships/hyperlink" Target="http://www.ugkk.sk/somedocs/v1" TargetMode="External"/><Relationship Id="rId575" Type="http://schemas.openxmlformats.org/officeDocument/2006/relationships/hyperlink" Target="http://www.w3.org/2001/04/xmlenc" TargetMode="External"/><Relationship Id="rId782" Type="http://schemas.openxmlformats.org/officeDocument/2006/relationships/hyperlink" Target="http://www.w3.org/2003/05/soap-envelope" TargetMode="External"/><Relationship Id="rId228" Type="http://schemas.openxmlformats.org/officeDocument/2006/relationships/hyperlink" Target="https://www.cep.financnasprava.sk/cep/procw/CEP.MRP.ElektronickeSluzby.Svc.Wcf/ElektronickeSluzbyService.svc?singlewsdl" TargetMode="External"/><Relationship Id="rId435" Type="http://schemas.openxmlformats.org/officeDocument/2006/relationships/hyperlink" Target="https://tcep.financnasprava.sk/tcep/procw/CEP.MRP.ElektronickeSluzby.Svc.Wcf/ElektronickeSluzbyService.svc?singlewsdl" TargetMode="External"/><Relationship Id="rId642" Type="http://schemas.openxmlformats.org/officeDocument/2006/relationships/hyperlink" Target="http://www.w3.org/2000/09/xmldsig" TargetMode="External"/><Relationship Id="rId281" Type="http://schemas.openxmlformats.org/officeDocument/2006/relationships/hyperlink" Target="https://tcep.financnasprava.sk/tcep/procw/cep.ekr.web.ws/ReceiverExtSystem.asmx" TargetMode="External"/><Relationship Id="rId502" Type="http://schemas.openxmlformats.org/officeDocument/2006/relationships/hyperlink" Target="https://tcep.financnasprava.sk/tcep/procw/CEP.MRP.ElektronickeSluzby.Svc.Wcf/ElektronickeSluzbyService.svc?singlewsdl" TargetMode="External"/><Relationship Id="rId947" Type="http://schemas.openxmlformats.org/officeDocument/2006/relationships/hyperlink" Target="http://www.cep.financnasprava.sk/ElektronickeSluzby/NavratovaHodnota" TargetMode="External"/><Relationship Id="rId76" Type="http://schemas.openxmlformats.org/officeDocument/2006/relationships/hyperlink" Target="https://www.cep.financnasprava.sk/cep/procw/cep.ekr.web.ws/ReceiverExtSystem.asmx" TargetMode="External"/><Relationship Id="rId141" Type="http://schemas.openxmlformats.org/officeDocument/2006/relationships/hyperlink" Target="http://www.w3.org/2000/09/xmldsig" TargetMode="External"/><Relationship Id="rId379" Type="http://schemas.openxmlformats.org/officeDocument/2006/relationships/hyperlink" Target="http://www.ditec.sk/CEPEkr" TargetMode="External"/><Relationship Id="rId586" Type="http://schemas.openxmlformats.org/officeDocument/2006/relationships/hyperlink" Target="http://www.w3.org/TR/2001/REC-xml-c14n-20010315" TargetMode="External"/><Relationship Id="rId793" Type="http://schemas.openxmlformats.org/officeDocument/2006/relationships/hyperlink" Target="http://www.ditec.sk/CEPEKRe" TargetMode="External"/><Relationship Id="rId807" Type="http://schemas.openxmlformats.org/officeDocument/2006/relationships/hyperlink" Target="http://www.w3.org/2001/XMLSchema-instance" TargetMode="External"/><Relationship Id="rId7" Type="http://schemas.openxmlformats.org/officeDocument/2006/relationships/settings" Target="settings.xml"/><Relationship Id="rId239" Type="http://schemas.openxmlformats.org/officeDocument/2006/relationships/image" Target="media/image16.png"/><Relationship Id="rId446" Type="http://schemas.openxmlformats.org/officeDocument/2006/relationships/hyperlink" Target="http://www.cep.financnasprava.sk/ElektronickeSluzby/OutputBase" TargetMode="External"/><Relationship Id="rId653" Type="http://schemas.openxmlformats.org/officeDocument/2006/relationships/hyperlink" Target="http://www.w3.org/2000/09/xmldsig" TargetMode="External"/><Relationship Id="rId292" Type="http://schemas.openxmlformats.org/officeDocument/2006/relationships/hyperlink" Target="http://www.w3.org/2001/XMLSchema" TargetMode="External"/><Relationship Id="rId306" Type="http://schemas.openxmlformats.org/officeDocument/2006/relationships/hyperlink" Target="http://uri.etsi.org/01903" TargetMode="External"/><Relationship Id="rId860" Type="http://schemas.openxmlformats.org/officeDocument/2006/relationships/hyperlink" Target="http://schemas.xmlsoap.org/soap/envelope/" TargetMode="External"/><Relationship Id="rId958" Type="http://schemas.openxmlformats.org/officeDocument/2006/relationships/hyperlink" Target="http://www.cep.financnasprava.sk/ElektronickeSluzby/PrihlasenieMenomHeslom" TargetMode="External"/><Relationship Id="rId87" Type="http://schemas.openxmlformats.org/officeDocument/2006/relationships/hyperlink" Target="https://www.cep.financnasprava.sk/cep/procw/CEP.MRP.ElektronickeSluzby.Svc.Wcf/ElektronickeSluzbyService.svc?singlewsdl" TargetMode="External"/><Relationship Id="rId513" Type="http://schemas.openxmlformats.org/officeDocument/2006/relationships/hyperlink" Target="http://www.w3.org/2001/XMLSchema-instance" TargetMode="External"/><Relationship Id="rId597" Type="http://schemas.openxmlformats.org/officeDocument/2006/relationships/hyperlink" Target="http://www.w3.org/TR/2001/REC-xml-c14n-20010315" TargetMode="External"/><Relationship Id="rId720" Type="http://schemas.openxmlformats.org/officeDocument/2006/relationships/hyperlink" Target="http://uri.etsi.org/01903/v1.3.2" TargetMode="External"/><Relationship Id="rId818" Type="http://schemas.openxmlformats.org/officeDocument/2006/relationships/hyperlink" Target="https://tcep.financnasprava.sk/tcep/procw/cep.ekre.web.ws.Attachments/HistKom.asmx" TargetMode="External"/><Relationship Id="rId152" Type="http://schemas.openxmlformats.org/officeDocument/2006/relationships/hyperlink" Target="http://www.w3.org/2000/09/xmldsig" TargetMode="External"/><Relationship Id="rId457" Type="http://schemas.openxmlformats.org/officeDocument/2006/relationships/hyperlink" Target="http://www.cep.financnasprava.sk/ElektronickeSluzby/NavratovaHodnota" TargetMode="External"/><Relationship Id="rId1003" Type="http://schemas.openxmlformats.org/officeDocument/2006/relationships/hyperlink" Target="http://ditec/2011/11/iam/authorization" TargetMode="External"/><Relationship Id="rId664" Type="http://schemas.openxmlformats.org/officeDocument/2006/relationships/hyperlink" Target="http://www.w3.org/2003/05/soap-envelope" TargetMode="External"/><Relationship Id="rId871" Type="http://schemas.openxmlformats.org/officeDocument/2006/relationships/hyperlink" Target="https://tcep.financnasprava.sk/tcep/procw/CEP.MRP.ElektronickeSluzby.Svc.Wcf/ElektronickeSluzbyService.svc" TargetMode="External"/><Relationship Id="rId969" Type="http://schemas.openxmlformats.org/officeDocument/2006/relationships/hyperlink" Target="http://www.cep.financnasprava.sk/ElektronickeSluzby/PrihlasenieCertifikatomVyzva" TargetMode="External"/><Relationship Id="rId14" Type="http://schemas.openxmlformats.org/officeDocument/2006/relationships/image" Target="media/image2.png"/><Relationship Id="rId317" Type="http://schemas.openxmlformats.org/officeDocument/2006/relationships/hyperlink" Target="http://www.w3.org/2000/09/xmldsig" TargetMode="External"/><Relationship Id="rId524" Type="http://schemas.openxmlformats.org/officeDocument/2006/relationships/hyperlink" Target="http://www.w3.org/2003/05/soap-envelope" TargetMode="External"/><Relationship Id="rId731" Type="http://schemas.openxmlformats.org/officeDocument/2006/relationships/hyperlink" Target="http://www.w3.org/2001/04/xmlenc" TargetMode="External"/><Relationship Id="rId98" Type="http://schemas.openxmlformats.org/officeDocument/2006/relationships/hyperlink" Target="http://emcs.dgtaxud.ec/v10/ed815/ie" TargetMode="External"/><Relationship Id="rId163" Type="http://schemas.openxmlformats.org/officeDocument/2006/relationships/hyperlink" Target="http://www.w3.org/2000/09/xmldsig" TargetMode="External"/><Relationship Id="rId370" Type="http://schemas.openxmlformats.org/officeDocument/2006/relationships/hyperlink" Target="https://tcep.financnasprava.sk/tcep/procw/cep.ekr.web.ws/ReceiverExtSystem.asmx?wsdl" TargetMode="External"/><Relationship Id="rId829" Type="http://schemas.openxmlformats.org/officeDocument/2006/relationships/hyperlink" Target="http://www.ditec.sk/CEPEKRe" TargetMode="External"/><Relationship Id="rId230" Type="http://schemas.openxmlformats.org/officeDocument/2006/relationships/hyperlink" Target="http://www.w3.org/2003/05/soap-envelope" TargetMode="External"/><Relationship Id="rId468" Type="http://schemas.openxmlformats.org/officeDocument/2006/relationships/hyperlink" Target="http://www.w3.org/2003/05/soap-envelope" TargetMode="External"/><Relationship Id="rId675" Type="http://schemas.openxmlformats.org/officeDocument/2006/relationships/hyperlink" Target="http://www.ditec.sk/CEPEkr" TargetMode="External"/><Relationship Id="rId882" Type="http://schemas.openxmlformats.org/officeDocument/2006/relationships/hyperlink" Target="https://www.cep.financnasprava.sk/cep/procw/CEP.MRP.ElektronickeSluzby.Svc.Wcf/ElektronickeSluzbyService.svc?singlewsdl" TargetMode="External"/><Relationship Id="rId25" Type="http://schemas.openxmlformats.org/officeDocument/2006/relationships/hyperlink" Target="http://www.w3.org/2003/05/soap-envelope" TargetMode="External"/><Relationship Id="rId328" Type="http://schemas.openxmlformats.org/officeDocument/2006/relationships/hyperlink" Target="https://www.cep.financnasprava.sk/cep/procw/cep.ekr.web.ws/ReceiverExtSystem.asmx" TargetMode="External"/><Relationship Id="rId535" Type="http://schemas.openxmlformats.org/officeDocument/2006/relationships/image" Target="media/image42.png"/><Relationship Id="rId742" Type="http://schemas.openxmlformats.org/officeDocument/2006/relationships/hyperlink" Target="http://www.w3.org/2001/XMLSchema-instance" TargetMode="External"/><Relationship Id="rId174" Type="http://schemas.openxmlformats.org/officeDocument/2006/relationships/hyperlink" Target="http://www.ditec.sk/CEPEkr" TargetMode="External"/><Relationship Id="rId381" Type="http://schemas.openxmlformats.org/officeDocument/2006/relationships/image" Target="media/image19.png"/><Relationship Id="rId602" Type="http://schemas.openxmlformats.org/officeDocument/2006/relationships/hyperlink" Target="http://www.w3.org/2001/04/xmlenc" TargetMode="External"/><Relationship Id="rId241" Type="http://schemas.openxmlformats.org/officeDocument/2006/relationships/hyperlink" Target="https://tcep.financnasprava.sk/tcep/procw/CEP.MRP.ElektronickeSluzby.Svc.Wcf/ElektronickeSluzbyService.svc?singlewsdl" TargetMode="External"/><Relationship Id="rId479" Type="http://schemas.openxmlformats.org/officeDocument/2006/relationships/hyperlink" Target="http://www.cep.financnasprava.sk/ElektronickeSluzby" TargetMode="External"/><Relationship Id="rId686" Type="http://schemas.openxmlformats.org/officeDocument/2006/relationships/hyperlink" Target="http://www.w3.org/2001/XMLSchema-instance" TargetMode="External"/><Relationship Id="rId893" Type="http://schemas.openxmlformats.org/officeDocument/2006/relationships/hyperlink" Target="http://www.cep.financnasprava.sk/ElektronickeSluzby/NavratovaHodnota" TargetMode="External"/><Relationship Id="rId907" Type="http://schemas.openxmlformats.org/officeDocument/2006/relationships/hyperlink" Target="http://www.cep.financnasprava.sk/ElektronickeSluzby" TargetMode="External"/><Relationship Id="rId36" Type="http://schemas.openxmlformats.org/officeDocument/2006/relationships/hyperlink" Target="http://www.ditec.sk/ekr/registration/v1.0/" TargetMode="External"/><Relationship Id="rId339" Type="http://schemas.openxmlformats.org/officeDocument/2006/relationships/hyperlink" Target="http://www.ditec.sk/ekr/unauthorized/v1.0" TargetMode="External"/><Relationship Id="rId546" Type="http://schemas.openxmlformats.org/officeDocument/2006/relationships/hyperlink" Target="http://www.ditec.sk/CEPEkr" TargetMode="External"/><Relationship Id="rId753" Type="http://schemas.openxmlformats.org/officeDocument/2006/relationships/hyperlink" Target="https://www.slovensko.sk/sk/na-stiahnutie/informacie-pre-integratorov-ap" TargetMode="External"/><Relationship Id="rId101" Type="http://schemas.openxmlformats.org/officeDocument/2006/relationships/hyperlink" Target="http://ekr.colnasprava.sk/EkrCRSRWeb/XSD/IE815.001.xsd" TargetMode="External"/><Relationship Id="rId185" Type="http://schemas.openxmlformats.org/officeDocument/2006/relationships/hyperlink" Target="http://www.ditec.sk/ep/signature_formats/xades_zep_data_signatures/v1.1" TargetMode="External"/><Relationship Id="rId406" Type="http://schemas.openxmlformats.org/officeDocument/2006/relationships/hyperlink" Target="http://www.cep.financnasprava.sk/ElektronickeSluzby/NavratovaHodnota" TargetMode="External"/><Relationship Id="rId960" Type="http://schemas.openxmlformats.org/officeDocument/2006/relationships/hyperlink" Target="http://www.cep.financnasprava.sk/ElektronickeSluzby/OutputBase" TargetMode="External"/><Relationship Id="rId392" Type="http://schemas.openxmlformats.org/officeDocument/2006/relationships/hyperlink" Target="http://www.cep.financnasprava.sk/ElektronickeSluzby" TargetMode="External"/><Relationship Id="rId613" Type="http://schemas.openxmlformats.org/officeDocument/2006/relationships/hyperlink" Target="http://www.w3.org/2001/XMLSchema-instance" TargetMode="External"/><Relationship Id="rId697" Type="http://schemas.openxmlformats.org/officeDocument/2006/relationships/hyperlink" Target="http://www.w3.org/TR/2001/REC-xml-c14n-20010315" TargetMode="External"/><Relationship Id="rId820" Type="http://schemas.openxmlformats.org/officeDocument/2006/relationships/hyperlink" Target="https://www.cep.financnasprava.sk/cep/procw/cep.ekre.web.ws.Attachments/HistKom.asmx" TargetMode="External"/><Relationship Id="rId918" Type="http://schemas.openxmlformats.org/officeDocument/2006/relationships/hyperlink" Target="http://www.cep.financnasprava.sk/ElektronickeSluzby/PrihlasenieCertifikatomServerObalka" TargetMode="External"/><Relationship Id="rId252" Type="http://schemas.openxmlformats.org/officeDocument/2006/relationships/hyperlink" Target="http://www.w3.org/2000/09/xmldsig" TargetMode="External"/><Relationship Id="rId47" Type="http://schemas.openxmlformats.org/officeDocument/2006/relationships/hyperlink" Target="http://www.ditec.sk/ep/signature_formats/xades_zep_xml/v1.0" TargetMode="External"/><Relationship Id="rId112" Type="http://schemas.openxmlformats.org/officeDocument/2006/relationships/hyperlink" Target="http://www.w3.org/2000/09/xmldsig" TargetMode="External"/><Relationship Id="rId557" Type="http://schemas.openxmlformats.org/officeDocument/2006/relationships/hyperlink" Target="http://www.w3.org/2001/XMLSchema-instance" TargetMode="External"/><Relationship Id="rId764" Type="http://schemas.openxmlformats.org/officeDocument/2006/relationships/hyperlink" Target="https://tcep.financnasprava.sk/tcep/procw/CEP.MRP.ElektronickeSluzby.Svc.Wcf/ElektronickeSluzbyService.svc?singlewsdl" TargetMode="External"/><Relationship Id="rId971" Type="http://schemas.openxmlformats.org/officeDocument/2006/relationships/hyperlink" Target="http://www.w3.org/2005/08/addressing" TargetMode="External"/><Relationship Id="rId196" Type="http://schemas.openxmlformats.org/officeDocument/2006/relationships/hyperlink" Target="http://www.w3.org/2000/09/xmldsig" TargetMode="External"/><Relationship Id="rId417" Type="http://schemas.openxmlformats.org/officeDocument/2006/relationships/hyperlink" Target="http://www.cep.financnasprava.sk/ElektronickeSluzby/NacitatTypyLicencie" TargetMode="External"/><Relationship Id="rId624" Type="http://schemas.openxmlformats.org/officeDocument/2006/relationships/hyperlink" Target="http://www.ditec.sk/ep/signature_formats/xades_zep_data_signatures/v1.1/" TargetMode="External"/><Relationship Id="rId831" Type="http://schemas.openxmlformats.org/officeDocument/2006/relationships/hyperlink" Target="https://tecm.financnasprava.sk/KS/eCM.MRP.ElektronickeSluzby.Svc.Wcf/ElektronickeSluzbyService.svc" TargetMode="External"/><Relationship Id="rId263" Type="http://schemas.openxmlformats.org/officeDocument/2006/relationships/hyperlink" Target="http://www.w3.org/2000/09/xmldsig" TargetMode="External"/><Relationship Id="rId470" Type="http://schemas.openxmlformats.org/officeDocument/2006/relationships/hyperlink" Target="http://www.cep.financnasprava.sk/ElektronickeSluzby/PoskytnutieDetailuPoziadavkyISVS" TargetMode="External"/><Relationship Id="rId929" Type="http://schemas.openxmlformats.org/officeDocument/2006/relationships/hyperlink" Target="http://www.cep.financnasprava.sk/ElektronickeSluzby/NavratovaHodnota" TargetMode="External"/><Relationship Id="rId58" Type="http://schemas.openxmlformats.org/officeDocument/2006/relationships/hyperlink" Target="http://uri.etsi.org/01903/v1.3.2" TargetMode="External"/><Relationship Id="rId123" Type="http://schemas.openxmlformats.org/officeDocument/2006/relationships/hyperlink" Target="http://emcs.dgtaxud.ec/v10/ed815/ie" TargetMode="External"/><Relationship Id="rId330" Type="http://schemas.openxmlformats.org/officeDocument/2006/relationships/hyperlink" Target="http://www.ditec.sk/CEPEkr" TargetMode="External"/><Relationship Id="rId568" Type="http://schemas.openxmlformats.org/officeDocument/2006/relationships/hyperlink" Target="http://www.w3.org/TR/2001/REC-xml-c14n-20010315" TargetMode="External"/><Relationship Id="rId775" Type="http://schemas.openxmlformats.org/officeDocument/2006/relationships/image" Target="media/image50.png"/><Relationship Id="rId982" Type="http://schemas.openxmlformats.org/officeDocument/2006/relationships/hyperlink" Target="http://www.cep.financnasprava.sk/ElektronickeSluzby/PrihlasenieCertifikatom" TargetMode="External"/><Relationship Id="rId428" Type="http://schemas.openxmlformats.org/officeDocument/2006/relationships/image" Target="media/image27.png"/><Relationship Id="rId635" Type="http://schemas.openxmlformats.org/officeDocument/2006/relationships/hyperlink" Target="http://ekr.colnasprava.sk/EkrCRSRWeb/XSD/IE815.001.xsd" TargetMode="External"/><Relationship Id="rId842" Type="http://schemas.openxmlformats.org/officeDocument/2006/relationships/hyperlink" Target="https://ecm.financnasprava.sk/KS/eCM.EKRe.Web.WS/HistKom.asmx?wsdl" TargetMode="External"/><Relationship Id="rId274" Type="http://schemas.openxmlformats.org/officeDocument/2006/relationships/hyperlink" Target="http://www.w3.org/2000/09/xmldsig" TargetMode="External"/><Relationship Id="rId481" Type="http://schemas.openxmlformats.org/officeDocument/2006/relationships/hyperlink" Target="http://www.w3.org/2003/05/soap-envelope" TargetMode="External"/><Relationship Id="rId702" Type="http://schemas.openxmlformats.org/officeDocument/2006/relationships/hyperlink" Target="http://uri.etsi.org/01903" TargetMode="External"/><Relationship Id="rId69" Type="http://schemas.openxmlformats.org/officeDocument/2006/relationships/hyperlink" Target="http://www.ugkk.sk/somedocs/v1" TargetMode="External"/><Relationship Id="rId134" Type="http://schemas.openxmlformats.org/officeDocument/2006/relationships/hyperlink" Target="http://www.ditec.sk/ekr/registration/v1.0/" TargetMode="External"/><Relationship Id="rId579" Type="http://schemas.openxmlformats.org/officeDocument/2006/relationships/hyperlink" Target="http://www.w3.org/2000/09/xmldsig" TargetMode="External"/><Relationship Id="rId786" Type="http://schemas.openxmlformats.org/officeDocument/2006/relationships/hyperlink" Target="http://www.w3.org/2001/XMLSchema" TargetMode="External"/><Relationship Id="rId993" Type="http://schemas.openxmlformats.org/officeDocument/2006/relationships/hyperlink" Target="http://www.cep.financnasprava.sk/ElektronickeSluzby/OutputBase" TargetMode="External"/><Relationship Id="rId341" Type="http://schemas.openxmlformats.org/officeDocument/2006/relationships/hyperlink" Target="http://www.ditec.sk/ep/signature_formats/xades_zep_data_signatures/v1.1" TargetMode="External"/><Relationship Id="rId439" Type="http://schemas.openxmlformats.org/officeDocument/2006/relationships/hyperlink" Target="http://www.w3.org/2003/05/soap-envelope" TargetMode="External"/><Relationship Id="rId646" Type="http://schemas.openxmlformats.org/officeDocument/2006/relationships/hyperlink" Target="http://www.w3.org/2000/09/xmldsig" TargetMode="External"/><Relationship Id="rId201" Type="http://schemas.openxmlformats.org/officeDocument/2006/relationships/hyperlink" Target="http://uri.etsi.org/01903/v1.3.2" TargetMode="External"/><Relationship Id="rId285" Type="http://schemas.openxmlformats.org/officeDocument/2006/relationships/hyperlink" Target="http://www.ditec.sk/CEPEkr" TargetMode="External"/><Relationship Id="rId506" Type="http://schemas.openxmlformats.org/officeDocument/2006/relationships/hyperlink" Target="http://www.w3.org/2003/05/soap-envelope" TargetMode="External"/><Relationship Id="rId853" Type="http://schemas.openxmlformats.org/officeDocument/2006/relationships/hyperlink" Target="http://www.ditec.sk/CEPEKRe" TargetMode="External"/><Relationship Id="rId492" Type="http://schemas.openxmlformats.org/officeDocument/2006/relationships/hyperlink" Target="https://www.cep.financnasprava.sk/cep/procw/cep.ekr.web.ws/ReceiverExtSystem.asmx?wsdl" TargetMode="External"/><Relationship Id="rId713" Type="http://schemas.openxmlformats.org/officeDocument/2006/relationships/hyperlink" Target="http://www.w3.org/2001/04/xmlenc" TargetMode="External"/><Relationship Id="rId797" Type="http://schemas.openxmlformats.org/officeDocument/2006/relationships/hyperlink" Target="http://www.w3.org/2001/XMLSchema-instance" TargetMode="External"/><Relationship Id="rId920" Type="http://schemas.openxmlformats.org/officeDocument/2006/relationships/hyperlink" Target="http://www.mfsr.sk/Formulare/Sprievodka_v02" TargetMode="External"/><Relationship Id="rId145" Type="http://schemas.openxmlformats.org/officeDocument/2006/relationships/hyperlink" Target="http://www.ditec.sk/ep/signature_formats/xades_zep_xml/v1.0" TargetMode="External"/><Relationship Id="rId352" Type="http://schemas.openxmlformats.org/officeDocument/2006/relationships/hyperlink" Target="http://www.w3.org/2000/09/xmldsig" TargetMode="External"/><Relationship Id="rId212" Type="http://schemas.openxmlformats.org/officeDocument/2006/relationships/hyperlink" Target="http://www.ugkk.sk/somedocs/v1" TargetMode="External"/><Relationship Id="rId657" Type="http://schemas.openxmlformats.org/officeDocument/2006/relationships/hyperlink" Target="http://emcs.dgtaxud.ec/v10/ed815/ie" TargetMode="External"/><Relationship Id="rId864" Type="http://schemas.openxmlformats.org/officeDocument/2006/relationships/hyperlink" Target="http://www.w3.org/2001/XMLSchema" TargetMode="External"/><Relationship Id="rId296" Type="http://schemas.openxmlformats.org/officeDocument/2006/relationships/hyperlink" Target="http://www.ditec.sk/ep/signature_formats/xades_zep_data_signatures/v1.1" TargetMode="External"/><Relationship Id="rId517" Type="http://schemas.openxmlformats.org/officeDocument/2006/relationships/hyperlink" Target="https://tcep.financnasprava.sk/tcep/procw/CEP.MRP.ElektronickeSluzby.Svc.Wcf/ElektronickeSluzbyService.svc?singlewsdl" TargetMode="External"/><Relationship Id="rId724" Type="http://schemas.openxmlformats.org/officeDocument/2006/relationships/hyperlink" Target="http://www.w3.org/2000/09/xmldsig" TargetMode="External"/><Relationship Id="rId931" Type="http://schemas.openxmlformats.org/officeDocument/2006/relationships/image" Target="media/image62.png"/><Relationship Id="rId60" Type="http://schemas.openxmlformats.org/officeDocument/2006/relationships/hyperlink" Target="http://uri.etsi.org/01903/v1.3.2" TargetMode="External"/><Relationship Id="rId156" Type="http://schemas.openxmlformats.org/officeDocument/2006/relationships/hyperlink" Target="http://uri.etsi.org/01903/v1.3.2" TargetMode="External"/><Relationship Id="rId363" Type="http://schemas.openxmlformats.org/officeDocument/2006/relationships/hyperlink" Target="http://www.w3.org/2000/09/xmldsig" TargetMode="External"/><Relationship Id="rId570" Type="http://schemas.openxmlformats.org/officeDocument/2006/relationships/hyperlink" Target="http://www.w3.org/2000/09/xmldsig" TargetMode="External"/><Relationship Id="rId1007" Type="http://schemas.openxmlformats.org/officeDocument/2006/relationships/hyperlink" Target="http://www.cep.financnasprava.sk/ElektronickeSluzby/Odhlasenie" TargetMode="External"/><Relationship Id="rId223" Type="http://schemas.openxmlformats.org/officeDocument/2006/relationships/hyperlink" Target="http://www.ditec.sk/CEPEkr" TargetMode="External"/><Relationship Id="rId430" Type="http://schemas.openxmlformats.org/officeDocument/2006/relationships/image" Target="media/image29.png"/><Relationship Id="rId668" Type="http://schemas.openxmlformats.org/officeDocument/2006/relationships/hyperlink" Target="https://tcep.financnasprava.sk/tcep/procw/cep.ekr.web.ws.attachments/HistCom.asmx?WSDL" TargetMode="External"/><Relationship Id="rId875" Type="http://schemas.openxmlformats.org/officeDocument/2006/relationships/hyperlink" Target="http://msdn.microsoft.com/en-us/library/vstudio/ms735119(v=vs.90).aspx" TargetMode="External"/><Relationship Id="rId18" Type="http://schemas.openxmlformats.org/officeDocument/2006/relationships/image" Target="media/image6.png"/><Relationship Id="rId528" Type="http://schemas.openxmlformats.org/officeDocument/2006/relationships/hyperlink" Target="http://www.w3.org/2001/XMLSchema-instance" TargetMode="External"/><Relationship Id="rId735" Type="http://schemas.openxmlformats.org/officeDocument/2006/relationships/hyperlink" Target="http://www.ditec.sk/CEPEkr" TargetMode="External"/><Relationship Id="rId942" Type="http://schemas.openxmlformats.org/officeDocument/2006/relationships/hyperlink" Target="http://www.w3.org/2005/08/addressing" TargetMode="External"/><Relationship Id="rId167" Type="http://schemas.openxmlformats.org/officeDocument/2006/relationships/hyperlink" Target="http://www.ugkk.sk/somedocs/v1" TargetMode="External"/><Relationship Id="rId374" Type="http://schemas.openxmlformats.org/officeDocument/2006/relationships/hyperlink" Target="http://www.w3.org/2003/05/soap-envelope" TargetMode="External"/><Relationship Id="rId581" Type="http://schemas.openxmlformats.org/officeDocument/2006/relationships/hyperlink" Target="http://www.w3.org/2001/04/xmlenc" TargetMode="External"/><Relationship Id="rId71" Type="http://schemas.openxmlformats.org/officeDocument/2006/relationships/image" Target="media/image10.png"/><Relationship Id="rId234" Type="http://schemas.openxmlformats.org/officeDocument/2006/relationships/hyperlink" Target="http://www.w3.org/2005/08/addressing" TargetMode="External"/><Relationship Id="rId679" Type="http://schemas.openxmlformats.org/officeDocument/2006/relationships/hyperlink" Target="http://www.ditec.sk/CEPEkr" TargetMode="External"/><Relationship Id="rId802" Type="http://schemas.openxmlformats.org/officeDocument/2006/relationships/hyperlink" Target="http://schemas.xmlsoap.org/soap/envelope/" TargetMode="External"/><Relationship Id="rId886" Type="http://schemas.openxmlformats.org/officeDocument/2006/relationships/hyperlink" Target="http://www.cep.financnasprava.sk/ElektronickeSluzby/PrihlasenieMenomHeslom" TargetMode="External"/><Relationship Id="rId2" Type="http://schemas.openxmlformats.org/officeDocument/2006/relationships/customXml" Target="../customXml/item2.xml"/><Relationship Id="rId29" Type="http://schemas.openxmlformats.org/officeDocument/2006/relationships/hyperlink" Target="http://www.w3.org/2005/08/addressing" TargetMode="External"/><Relationship Id="rId441" Type="http://schemas.openxmlformats.org/officeDocument/2006/relationships/hyperlink" Target="http://www.w3.org/2003/05/soap-envelope" TargetMode="External"/><Relationship Id="rId539" Type="http://schemas.openxmlformats.org/officeDocument/2006/relationships/hyperlink" Target="https://tcep.financnasprava.sk/tcep/procw/cep.ekr.web.ws/HistCom.asmx?WSDL" TargetMode="External"/><Relationship Id="rId746" Type="http://schemas.openxmlformats.org/officeDocument/2006/relationships/hyperlink" Target="http://www.w3.org/2001/XMLSchema-instance" TargetMode="External"/><Relationship Id="rId178" Type="http://schemas.openxmlformats.org/officeDocument/2006/relationships/hyperlink" Target="http://www.ditec.sk/CEPEkr" TargetMode="External"/><Relationship Id="rId301" Type="http://schemas.openxmlformats.org/officeDocument/2006/relationships/hyperlink" Target="http://www.ditec.sk/ep/signature_formats/xades_zep_xml/v1.0" TargetMode="External"/><Relationship Id="rId953" Type="http://schemas.openxmlformats.org/officeDocument/2006/relationships/hyperlink" Target="http://www.cep.financnasprava.sk/ElektronickeSluzby" TargetMode="External"/><Relationship Id="rId82" Type="http://schemas.openxmlformats.org/officeDocument/2006/relationships/hyperlink" Target="http://www.ditec.sk/CEPEkr" TargetMode="External"/><Relationship Id="rId385" Type="http://schemas.openxmlformats.org/officeDocument/2006/relationships/hyperlink" Target="https://www.cep.financnasprava.sk/cep/procw/CEP.MRP.ElektronickeSluzby.Svc.Wcf/ElektronickeSluzbyService.svc" TargetMode="External"/><Relationship Id="rId592" Type="http://schemas.openxmlformats.org/officeDocument/2006/relationships/hyperlink" Target="http://www.w3.org/2001/04/xmlenc" TargetMode="External"/><Relationship Id="rId606" Type="http://schemas.openxmlformats.org/officeDocument/2006/relationships/hyperlink" Target="http://www.ditec.sk/CEPEkr" TargetMode="External"/><Relationship Id="rId813" Type="http://schemas.openxmlformats.org/officeDocument/2006/relationships/hyperlink" Target="http://schemas.xmlsoap.org/soap/envelope/" TargetMode="External"/><Relationship Id="rId245" Type="http://schemas.openxmlformats.org/officeDocument/2006/relationships/hyperlink" Target="http://www.ditec.sk/ekr/registration/v1.0/" TargetMode="External"/><Relationship Id="rId452" Type="http://schemas.openxmlformats.org/officeDocument/2006/relationships/hyperlink" Target="http://www.w3.org/2005/08/addressing" TargetMode="External"/><Relationship Id="rId897" Type="http://schemas.openxmlformats.org/officeDocument/2006/relationships/image" Target="media/image61.png"/><Relationship Id="rId105" Type="http://schemas.openxmlformats.org/officeDocument/2006/relationships/hyperlink" Target="http://uri.etsi.org/01903" TargetMode="External"/><Relationship Id="rId312" Type="http://schemas.openxmlformats.org/officeDocument/2006/relationships/hyperlink" Target="http://uri.etsi.org/01903/v1.3.2" TargetMode="External"/><Relationship Id="rId757" Type="http://schemas.openxmlformats.org/officeDocument/2006/relationships/hyperlink" Target="https://www.cep.financnasprava.sk/cep/procw/cep.ekre.web.ws/ReceiverExtSystem.asmx" TargetMode="External"/><Relationship Id="rId964" Type="http://schemas.openxmlformats.org/officeDocument/2006/relationships/hyperlink" Target="https://tecm.financnasprava.sk/KS/eCM.MRP.ElektronickeSluzby.Svc.Wcf/ElektronickeSluzbyService.svc" TargetMode="External"/><Relationship Id="rId93" Type="http://schemas.openxmlformats.org/officeDocument/2006/relationships/hyperlink" Target="http://www.ditec.sk/ekr/unauthorized/v1.0" TargetMode="External"/><Relationship Id="rId189" Type="http://schemas.openxmlformats.org/officeDocument/2006/relationships/hyperlink" Target="http://www.w3.org/2000/09/xmldsig" TargetMode="External"/><Relationship Id="rId396" Type="http://schemas.openxmlformats.org/officeDocument/2006/relationships/hyperlink" Target="http://www.cep.financnasprava.sk/ElektronickeSluzby/NavratovaHodnota" TargetMode="External"/><Relationship Id="rId617" Type="http://schemas.openxmlformats.org/officeDocument/2006/relationships/hyperlink" Target="http://www.w3.org/2001/XMLSchema-instance" TargetMode="External"/><Relationship Id="rId824" Type="http://schemas.openxmlformats.org/officeDocument/2006/relationships/hyperlink" Target="https://ecm.financnasprava.sk/KS/eCM.EKRe.Web.WS/ReceiverExtSystem.asmx?wsdl" TargetMode="External"/><Relationship Id="rId256" Type="http://schemas.openxmlformats.org/officeDocument/2006/relationships/hyperlink" Target="http://www.ditec.sk/ep/signature_formats/xades_zep_xml/v1.0" TargetMode="External"/><Relationship Id="rId463" Type="http://schemas.openxmlformats.org/officeDocument/2006/relationships/hyperlink" Target="http://www.cep.financnasprava.sk/ElektronickeSluzby" TargetMode="External"/><Relationship Id="rId670" Type="http://schemas.openxmlformats.org/officeDocument/2006/relationships/hyperlink" Target="https://www.cep.financnasprava.sk/cep/procw/cep.ekr.web.ws.attachments/HistCom.asmx?WSDL" TargetMode="External"/><Relationship Id="rId116" Type="http://schemas.openxmlformats.org/officeDocument/2006/relationships/hyperlink" Target="http://www.w3.org/2000/09/xmldsig" TargetMode="External"/><Relationship Id="rId323" Type="http://schemas.openxmlformats.org/officeDocument/2006/relationships/hyperlink" Target="http://www.ugkk.sk/somedocs/v1" TargetMode="External"/><Relationship Id="rId530" Type="http://schemas.openxmlformats.org/officeDocument/2006/relationships/hyperlink" Target="http://www.cep.financnasprava.sk/ElektronickeSluzby/NavratovaHodnota" TargetMode="External"/><Relationship Id="rId768" Type="http://schemas.openxmlformats.org/officeDocument/2006/relationships/hyperlink" Target="http://www.w3.org/2003/05/soap-envelope" TargetMode="External"/><Relationship Id="rId975" Type="http://schemas.openxmlformats.org/officeDocument/2006/relationships/hyperlink" Target="http://www.cep.financnasprava.sk/ElektronickeSluzby/PrihlasenieCertifikatomServerObalka" TargetMode="External"/><Relationship Id="rId20" Type="http://schemas.openxmlformats.org/officeDocument/2006/relationships/image" Target="media/image8.png"/><Relationship Id="rId628" Type="http://schemas.openxmlformats.org/officeDocument/2006/relationships/hyperlink" Target="http://www.ditec.sk/ekr/registration/v1.0" TargetMode="External"/><Relationship Id="rId835" Type="http://schemas.openxmlformats.org/officeDocument/2006/relationships/hyperlink" Target="http://www.cep.financnasprava.sk/ElektronickeSluzby" TargetMode="External"/><Relationship Id="rId267" Type="http://schemas.openxmlformats.org/officeDocument/2006/relationships/hyperlink" Target="http://uri.etsi.org/01903/v1.3.2" TargetMode="External"/><Relationship Id="rId474" Type="http://schemas.openxmlformats.org/officeDocument/2006/relationships/hyperlink" Target="http://www.cep.financnasprava.sk/ElektronickeSluzby/PoskytnutieDetailuPoziadavkyISVS" TargetMode="External"/><Relationship Id="rId127" Type="http://schemas.openxmlformats.org/officeDocument/2006/relationships/hyperlink" Target="https://www.cep.financnasprava.sk/cep/procw/cep.ekr.web.ws/ReceiverExtSystem.asmx" TargetMode="External"/><Relationship Id="rId681" Type="http://schemas.openxmlformats.org/officeDocument/2006/relationships/hyperlink" Target="http://schemas.xmlsoap.org/soap/envelope/" TargetMode="External"/><Relationship Id="rId779" Type="http://schemas.openxmlformats.org/officeDocument/2006/relationships/hyperlink" Target="https://tcep.financnasprava.sk/tcep/procw/cep.ekre.web.ws/HistKom.asmx" TargetMode="External"/><Relationship Id="rId902" Type="http://schemas.openxmlformats.org/officeDocument/2006/relationships/hyperlink" Target="http://www.w3.org/2003/05/soap-envelope" TargetMode="External"/><Relationship Id="rId986" Type="http://schemas.openxmlformats.org/officeDocument/2006/relationships/hyperlink" Target="http://www.w3.org/2001/XMLSchema-instance" TargetMode="External"/><Relationship Id="rId31" Type="http://schemas.openxmlformats.org/officeDocument/2006/relationships/hyperlink" Target="http://www.cep.financnasprava.sk/ElektronickeSluzby/NacitatPodmienkyRealizacieZOT" TargetMode="External"/><Relationship Id="rId334" Type="http://schemas.openxmlformats.org/officeDocument/2006/relationships/hyperlink" Target="http://www.ditec.sk/CEPEkr" TargetMode="External"/><Relationship Id="rId541" Type="http://schemas.openxmlformats.org/officeDocument/2006/relationships/hyperlink" Target="https://www.cep.financnasprava.sk/cep/procw/cep.ekr.web.ws/HistCom.asmx?WSDL" TargetMode="External"/><Relationship Id="rId639" Type="http://schemas.openxmlformats.org/officeDocument/2006/relationships/hyperlink" Target="http://uri.etsi.org/01903" TargetMode="External"/><Relationship Id="rId180" Type="http://schemas.openxmlformats.org/officeDocument/2006/relationships/hyperlink" Target="http://www.ditec.sk/ep/signature_formats/xades_zep_data_signatures/v1.1/" TargetMode="External"/><Relationship Id="rId278" Type="http://schemas.openxmlformats.org/officeDocument/2006/relationships/hyperlink" Target="http://www.ugkk.sk/somedocs/v1" TargetMode="External"/><Relationship Id="rId401" Type="http://schemas.openxmlformats.org/officeDocument/2006/relationships/hyperlink" Target="http://www.w3.org/2005/08/addressing" TargetMode="External"/><Relationship Id="rId846" Type="http://schemas.openxmlformats.org/officeDocument/2006/relationships/hyperlink" Target="http://schemas.xmlsoap.org/soap/envelope/" TargetMode="External"/><Relationship Id="rId485" Type="http://schemas.openxmlformats.org/officeDocument/2006/relationships/hyperlink" Target="http://www.w3.org/2001/XMLSchema-instance" TargetMode="External"/><Relationship Id="rId692" Type="http://schemas.openxmlformats.org/officeDocument/2006/relationships/hyperlink" Target="http://schemas.gov.sk/form/cep_frsr-O_VSEOB_10009_v1.0/1.0" TargetMode="External"/><Relationship Id="rId706" Type="http://schemas.openxmlformats.org/officeDocument/2006/relationships/hyperlink" Target="http://www.w3.org/TR/2001/REC-xml-c14n-20010315" TargetMode="External"/><Relationship Id="rId913" Type="http://schemas.openxmlformats.org/officeDocument/2006/relationships/hyperlink" Target="http://www.mfsr.sk/Formulare/Sprievodka_v02.xsd" TargetMode="External"/><Relationship Id="rId42" Type="http://schemas.openxmlformats.org/officeDocument/2006/relationships/hyperlink" Target="http://www.ditec.sk/ep/signature_formats/xades_zep_data_signatures/v1.1" TargetMode="External"/><Relationship Id="rId138" Type="http://schemas.openxmlformats.org/officeDocument/2006/relationships/hyperlink" Target="http://www.ditec.sk/ekr/unauthorized/v1.0" TargetMode="External"/><Relationship Id="rId345" Type="http://schemas.openxmlformats.org/officeDocument/2006/relationships/hyperlink" Target="http://www.w3.org/2000/09/xmldsig" TargetMode="External"/><Relationship Id="rId552" Type="http://schemas.openxmlformats.org/officeDocument/2006/relationships/hyperlink" Target="http://schemas.xmlsoap.org/soap/envelope/" TargetMode="External"/><Relationship Id="rId997" Type="http://schemas.openxmlformats.org/officeDocument/2006/relationships/hyperlink" Target="https://tecm.financnasprava.sk/KS/eCM.MRP.ElektronickeSluzby.Svc.Wcf/ElektronickeSluzbyService.svc" TargetMode="External"/><Relationship Id="rId191" Type="http://schemas.openxmlformats.org/officeDocument/2006/relationships/hyperlink" Target="http://ekr.colnasprava.sk/EkrCRSRWeb/XSD/IE815.001.xsd" TargetMode="External"/><Relationship Id="rId205" Type="http://schemas.openxmlformats.org/officeDocument/2006/relationships/hyperlink" Target="http://www.ditec.sk/ep/signature_formats/xades_zep/v1.0" TargetMode="External"/><Relationship Id="rId412" Type="http://schemas.openxmlformats.org/officeDocument/2006/relationships/hyperlink" Target="https://tcep.financnasprava.sk/tcep/procw/CEP.MRP.ElektronickeSluzby.Svc.Wcf/ElektronickeSluzbyService.svc" TargetMode="External"/><Relationship Id="rId857" Type="http://schemas.openxmlformats.org/officeDocument/2006/relationships/hyperlink" Target="http://www.ditec.sk/CEPEKRe" TargetMode="External"/><Relationship Id="rId289" Type="http://schemas.openxmlformats.org/officeDocument/2006/relationships/hyperlink" Target="http://www.ditec.sk/CEPEkr" TargetMode="External"/><Relationship Id="rId496" Type="http://schemas.openxmlformats.org/officeDocument/2006/relationships/hyperlink" Target="http://www.w3.org/2003/05/soap-envelope" TargetMode="External"/><Relationship Id="rId717" Type="http://schemas.openxmlformats.org/officeDocument/2006/relationships/hyperlink" Target="http://www.w3.org/2000/09/xmldsig" TargetMode="External"/><Relationship Id="rId924" Type="http://schemas.openxmlformats.org/officeDocument/2006/relationships/hyperlink" Target="http://www.w3.org/2005/08/addressing" TargetMode="External"/><Relationship Id="rId53" Type="http://schemas.openxmlformats.org/officeDocument/2006/relationships/hyperlink" Target="http://www.w3.org/2000/09/xmldsig" TargetMode="External"/><Relationship Id="rId149" Type="http://schemas.openxmlformats.org/officeDocument/2006/relationships/hyperlink" Target="http://www.w3.org/2000/09/xmldsig" TargetMode="External"/><Relationship Id="rId356" Type="http://schemas.openxmlformats.org/officeDocument/2006/relationships/hyperlink" Target="http://www.w3.org/2000/09/xmldsig" TargetMode="External"/><Relationship Id="rId563" Type="http://schemas.openxmlformats.org/officeDocument/2006/relationships/hyperlink" Target="http://schemas.gov.sk/form/cep_frsr-O_VSEOB_10009_v1.0/1.0" TargetMode="External"/><Relationship Id="rId770" Type="http://schemas.openxmlformats.org/officeDocument/2006/relationships/hyperlink" Target="http://www.w3.org/2003/05/soap-envelope" TargetMode="External"/><Relationship Id="rId216" Type="http://schemas.openxmlformats.org/officeDocument/2006/relationships/hyperlink" Target="https://www.cep.financnasprava.sk/cep/procw/cep.ekr.web.ws/ReceiverExtSystem.asmx?wsdl" TargetMode="External"/><Relationship Id="rId423" Type="http://schemas.openxmlformats.org/officeDocument/2006/relationships/hyperlink" Target="http://www.cep.financnasprava.sk/ElektronickeSluzby/OutputBase" TargetMode="External"/><Relationship Id="rId868" Type="http://schemas.openxmlformats.org/officeDocument/2006/relationships/image" Target="media/image55.gif"/><Relationship Id="rId630" Type="http://schemas.openxmlformats.org/officeDocument/2006/relationships/hyperlink" Target="http://www.w3.org/2000/09/xmldsig" TargetMode="External"/><Relationship Id="rId728" Type="http://schemas.openxmlformats.org/officeDocument/2006/relationships/hyperlink" Target="http://www.w3.org/2000/09/xmldsig" TargetMode="External"/><Relationship Id="rId935" Type="http://schemas.openxmlformats.org/officeDocument/2006/relationships/hyperlink" Target="https://www.cep.financnasprava.sk/cep/procw/CEP.MRP.ElektronickeSluzby.Svc.Wcf/ElektronickeSluzbyService.svc?singlewsdl" TargetMode="External"/><Relationship Id="rId64" Type="http://schemas.openxmlformats.org/officeDocument/2006/relationships/hyperlink" Target="http://www.w3.org/2000/09/xmldsig" TargetMode="External"/><Relationship Id="rId367" Type="http://schemas.openxmlformats.org/officeDocument/2006/relationships/hyperlink" Target="http://emcs.dgtaxud.ec/v10/ed815/ie" TargetMode="External"/><Relationship Id="rId574" Type="http://schemas.openxmlformats.org/officeDocument/2006/relationships/hyperlink" Target="http://www.w3.org/TR/2001/REC-xml-c14n-20010315" TargetMode="External"/><Relationship Id="rId227" Type="http://schemas.openxmlformats.org/officeDocument/2006/relationships/hyperlink" Target="https://tcep.financnasprava.sk/tcep/procw/CEP.MRP.ElektronickeSluzby.Svc.Wcf/ElektronickeSluzbyService.svc" TargetMode="External"/><Relationship Id="rId781" Type="http://schemas.openxmlformats.org/officeDocument/2006/relationships/hyperlink" Target="https://www.cep.financnasprava.sk/cep/procw/cep.ekre.web.ws/HistKom.asmx" TargetMode="External"/><Relationship Id="rId879" Type="http://schemas.openxmlformats.org/officeDocument/2006/relationships/image" Target="media/image58.png"/><Relationship Id="rId434" Type="http://schemas.openxmlformats.org/officeDocument/2006/relationships/image" Target="media/image33.png"/><Relationship Id="rId641" Type="http://schemas.openxmlformats.org/officeDocument/2006/relationships/hyperlink" Target="http://www.w3.org/2000/09/xmldsig" TargetMode="External"/><Relationship Id="rId739" Type="http://schemas.openxmlformats.org/officeDocument/2006/relationships/hyperlink" Target="http://www.ditec.sk/CEPEkr" TargetMode="External"/><Relationship Id="rId280" Type="http://schemas.openxmlformats.org/officeDocument/2006/relationships/hyperlink" Target="https://tcep.financnasprava.sk/tcep/procw/cep.ekr.web.ws/ReceiverExtSystem.asmx?wsdl" TargetMode="External"/><Relationship Id="rId501" Type="http://schemas.openxmlformats.org/officeDocument/2006/relationships/image" Target="media/image35.png"/><Relationship Id="rId946" Type="http://schemas.openxmlformats.org/officeDocument/2006/relationships/hyperlink" Target="http://www.cep.financnasprava.sk/ElektronickeSluzby/OutputBase" TargetMode="External"/><Relationship Id="rId75" Type="http://schemas.openxmlformats.org/officeDocument/2006/relationships/hyperlink" Target="https://www.cep.financnasprava.sk/cep/procw/cep.ekr.web.ws/ReceiverExtSystem.asmx?wsdl" TargetMode="External"/><Relationship Id="rId140" Type="http://schemas.openxmlformats.org/officeDocument/2006/relationships/hyperlink" Target="http://www.ditec.sk/ep/signature_formats/xades_zep_data_signatures/v1.1" TargetMode="External"/><Relationship Id="rId378" Type="http://schemas.openxmlformats.org/officeDocument/2006/relationships/hyperlink" Target="http://www.w3.org/2001/XMLSchema" TargetMode="External"/><Relationship Id="rId585" Type="http://schemas.openxmlformats.org/officeDocument/2006/relationships/hyperlink" Target="http://www.w3.org/2000/09/xmldsig" TargetMode="External"/><Relationship Id="rId792" Type="http://schemas.openxmlformats.org/officeDocument/2006/relationships/hyperlink" Target="http://www.w3.org/2001/XMLSchema" TargetMode="External"/><Relationship Id="rId806" Type="http://schemas.openxmlformats.org/officeDocument/2006/relationships/hyperlink" Target="http://www.w3.org/2001/XMLSchema" TargetMode="External"/><Relationship Id="rId6" Type="http://schemas.openxmlformats.org/officeDocument/2006/relationships/styles" Target="styles.xml"/><Relationship Id="rId238" Type="http://schemas.openxmlformats.org/officeDocument/2006/relationships/hyperlink" Target="http://www.cep.financnasprava.sk/ElektronickeSluzby/NavratovaHodnota" TargetMode="External"/><Relationship Id="rId445" Type="http://schemas.openxmlformats.org/officeDocument/2006/relationships/hyperlink" Target="http://www.w3.org/2001/XMLSchema-instance" TargetMode="External"/><Relationship Id="rId652" Type="http://schemas.openxmlformats.org/officeDocument/2006/relationships/hyperlink" Target="http://www.w3.org/2000/09/xmldsig" TargetMode="External"/><Relationship Id="rId291" Type="http://schemas.openxmlformats.org/officeDocument/2006/relationships/hyperlink" Target="http://www.ditec.sk/ep/signature_formats/xades_zep_data_signatures/v1.1/" TargetMode="External"/><Relationship Id="rId305" Type="http://schemas.openxmlformats.org/officeDocument/2006/relationships/hyperlink" Target="http://www.w3.org/2000/09/xmldsig" TargetMode="External"/><Relationship Id="rId512" Type="http://schemas.openxmlformats.org/officeDocument/2006/relationships/hyperlink" Target="http://www.cep.financnasprava.sk/ElektronickeSluzby/PoskytnutieKontextuReakcieNaPodanie" TargetMode="External"/><Relationship Id="rId957" Type="http://schemas.openxmlformats.org/officeDocument/2006/relationships/hyperlink" Target="http://www.cep.financnasprava.sk/ElektronickeSluzby" TargetMode="External"/><Relationship Id="rId86" Type="http://schemas.openxmlformats.org/officeDocument/2006/relationships/hyperlink" Target="https://tcep.financnasprava.sk/tcep/procw/CEP.MRP.ElektronickeSluzby.Svc.Wcf/ElektronickeSluzbyService.svc" TargetMode="External"/><Relationship Id="rId151" Type="http://schemas.openxmlformats.org/officeDocument/2006/relationships/hyperlink" Target="http://www.w3.org/2000/09/xmldsig" TargetMode="External"/><Relationship Id="rId389" Type="http://schemas.openxmlformats.org/officeDocument/2006/relationships/hyperlink" Target="http://www.cep.financnasprava.sk/ElektronickeSluzby/InformacieOVydanychLicenciachContinue" TargetMode="External"/><Relationship Id="rId596" Type="http://schemas.openxmlformats.org/officeDocument/2006/relationships/hyperlink" Target="http://www.w3.org/2000/09/xmldsig" TargetMode="External"/><Relationship Id="rId817" Type="http://schemas.openxmlformats.org/officeDocument/2006/relationships/hyperlink" Target="https://tcep.financnasprava.sk/tcep/procw/cep.ekre.web.ws.Attachments/HistKom.asmx?wsdl" TargetMode="External"/><Relationship Id="rId1002" Type="http://schemas.openxmlformats.org/officeDocument/2006/relationships/hyperlink" Target="http://www.cep.financnasprava.sk/ElektronickeSluzby/Odhlasenie" TargetMode="External"/><Relationship Id="rId249" Type="http://schemas.openxmlformats.org/officeDocument/2006/relationships/hyperlink" Target="http://www.ditec.sk/ekr/unauthorized/v1.0" TargetMode="External"/><Relationship Id="rId456" Type="http://schemas.openxmlformats.org/officeDocument/2006/relationships/hyperlink" Target="http://www.cep.financnasprava.sk/ElektronickeSluzby/OutputBase" TargetMode="External"/><Relationship Id="rId663" Type="http://schemas.openxmlformats.org/officeDocument/2006/relationships/hyperlink" Target="http://www.ditec.sk/CEPEkr" TargetMode="External"/><Relationship Id="rId870" Type="http://schemas.openxmlformats.org/officeDocument/2006/relationships/hyperlink" Target="https://tcep.financnasprava.sk/tcep/procw/CEP.MRP.ElektronickeSluzby.Svc.Wcf/ElektronickeSluzbyService.svc?singlewsdl" TargetMode="External"/><Relationship Id="rId13" Type="http://schemas.openxmlformats.org/officeDocument/2006/relationships/footer" Target="footer1.xml"/><Relationship Id="rId109" Type="http://schemas.openxmlformats.org/officeDocument/2006/relationships/hyperlink" Target="http://www.w3.org/2000/09/xmldsig" TargetMode="External"/><Relationship Id="rId316" Type="http://schemas.openxmlformats.org/officeDocument/2006/relationships/hyperlink" Target="http://www.ditec.sk/ep/signature_formats/xades_zep/v1.0" TargetMode="External"/><Relationship Id="rId523" Type="http://schemas.openxmlformats.org/officeDocument/2006/relationships/hyperlink" Target="http://www.cep.financnasprava.sk/ElektronickeSluzby/PoskytnutieKontextuTypuPodania" TargetMode="External"/><Relationship Id="rId968" Type="http://schemas.openxmlformats.org/officeDocument/2006/relationships/hyperlink" Target="http://www.cep.financnasprava.sk/ElektronickeSluzby" TargetMode="External"/><Relationship Id="rId97" Type="http://schemas.openxmlformats.org/officeDocument/2006/relationships/hyperlink" Target="http://emcs.dgtaxud.ec/v10/ed815/ie" TargetMode="External"/><Relationship Id="rId730" Type="http://schemas.openxmlformats.org/officeDocument/2006/relationships/hyperlink" Target="http://www.w3.org/TR/2001/REC-xml-c14n-20010315" TargetMode="External"/><Relationship Id="rId828" Type="http://schemas.openxmlformats.org/officeDocument/2006/relationships/hyperlink" Target="http://schemas.xmlsoap.org/soap/envelope/" TargetMode="External"/><Relationship Id="rId162" Type="http://schemas.openxmlformats.org/officeDocument/2006/relationships/hyperlink" Target="http://www.w3.org/2000/09/xmldsig" TargetMode="External"/><Relationship Id="rId467" Type="http://schemas.openxmlformats.org/officeDocument/2006/relationships/hyperlink" Target="http://www.cep.financnasprava.sk/ElektronickeSluzby/NavratovaHodnota" TargetMode="External"/><Relationship Id="rId674" Type="http://schemas.openxmlformats.org/officeDocument/2006/relationships/hyperlink" Target="http://www.w3.org/2001/XMLSchema" TargetMode="External"/><Relationship Id="rId881" Type="http://schemas.openxmlformats.org/officeDocument/2006/relationships/hyperlink" Target="https://tcep.financnasprava.sk/tcep/procw/CEP.MRP.ElektronickeSluzby.Svc.Wcf/ElektronickeSluzbyService.svc" TargetMode="External"/><Relationship Id="rId979" Type="http://schemas.openxmlformats.org/officeDocument/2006/relationships/hyperlink" Target="http://www.cep.financnasprava.sk/ElektronickeSluzby/PrihlasenieCertifikatomKlientObalka" TargetMode="External"/><Relationship Id="rId24" Type="http://schemas.openxmlformats.org/officeDocument/2006/relationships/hyperlink" Target="https://www.cep.financnasprava.sk/cep/procw/CEP.MRP.ElektronickeSluzby.Svc.Wcf/ElektronickeSluzbyService.svc" TargetMode="External"/><Relationship Id="rId327" Type="http://schemas.openxmlformats.org/officeDocument/2006/relationships/hyperlink" Target="https://www.cep.financnasprava.sk/cep/procw/cep.ekr.web.ws/ReceiverExtSystem.asmx?wsdl" TargetMode="External"/><Relationship Id="rId534" Type="http://schemas.openxmlformats.org/officeDocument/2006/relationships/image" Target="media/image41.png"/><Relationship Id="rId741" Type="http://schemas.openxmlformats.org/officeDocument/2006/relationships/hyperlink" Target="http://schemas.xmlsoap.org/soap/envelope/" TargetMode="External"/><Relationship Id="rId839" Type="http://schemas.openxmlformats.org/officeDocument/2006/relationships/hyperlink" Target="http://www.cep.financnasprava.sk/ElektronickeSluzby" TargetMode="External"/><Relationship Id="rId173" Type="http://schemas.openxmlformats.org/officeDocument/2006/relationships/hyperlink" Target="http://www.w3.org/2003/05/soap-envelope" TargetMode="External"/><Relationship Id="rId380" Type="http://schemas.openxmlformats.org/officeDocument/2006/relationships/image" Target="media/image18.png"/><Relationship Id="rId601" Type="http://schemas.openxmlformats.org/officeDocument/2006/relationships/hyperlink" Target="http://www.w3.org/TR/2001/REC-xml-c14n-20010315" TargetMode="External"/><Relationship Id="rId240" Type="http://schemas.openxmlformats.org/officeDocument/2006/relationships/image" Target="media/image17.png"/><Relationship Id="rId478" Type="http://schemas.openxmlformats.org/officeDocument/2006/relationships/hyperlink" Target="http://www.w3.org/2003/05/soap-envelope" TargetMode="External"/><Relationship Id="rId685" Type="http://schemas.openxmlformats.org/officeDocument/2006/relationships/hyperlink" Target="http://schemas.xmlsoap.org/soap/envelope/" TargetMode="External"/><Relationship Id="rId892" Type="http://schemas.openxmlformats.org/officeDocument/2006/relationships/hyperlink" Target="http://www.cep.financnasprava.sk/ElektronickeSluzby/OutputBase" TargetMode="External"/><Relationship Id="rId906" Type="http://schemas.openxmlformats.org/officeDocument/2006/relationships/hyperlink" Target="http://www.w3.org/2005/08/addressing" TargetMode="External"/><Relationship Id="rId35" Type="http://schemas.openxmlformats.org/officeDocument/2006/relationships/image" Target="media/image9.png"/><Relationship Id="rId100" Type="http://schemas.openxmlformats.org/officeDocument/2006/relationships/hyperlink" Target="http://www.ditec.sk/ep/signature_formats/xades_zep_xml/v1.0" TargetMode="External"/><Relationship Id="rId338" Type="http://schemas.openxmlformats.org/officeDocument/2006/relationships/hyperlink" Target="http://www.ditec.sk/ekr/unauthorized/v1.0" TargetMode="External"/><Relationship Id="rId545" Type="http://schemas.openxmlformats.org/officeDocument/2006/relationships/hyperlink" Target="http://www.w3.org/2001/XMLSchema" TargetMode="External"/><Relationship Id="rId752" Type="http://schemas.openxmlformats.org/officeDocument/2006/relationships/image" Target="media/image46.png"/><Relationship Id="rId184" Type="http://schemas.openxmlformats.org/officeDocument/2006/relationships/hyperlink" Target="http://www.ditec.sk/ekr/registration/v1.0" TargetMode="External"/><Relationship Id="rId391" Type="http://schemas.openxmlformats.org/officeDocument/2006/relationships/hyperlink" Target="http://www.w3.org/2005/08/addressing" TargetMode="External"/><Relationship Id="rId405" Type="http://schemas.openxmlformats.org/officeDocument/2006/relationships/hyperlink" Target="http://www.cep.financnasprava.sk/ElektronickeSluzby/OutputBase" TargetMode="External"/><Relationship Id="rId612" Type="http://schemas.openxmlformats.org/officeDocument/2006/relationships/hyperlink" Target="http://schemas.xmlsoap.org/soap/envelope/" TargetMode="External"/><Relationship Id="rId251" Type="http://schemas.openxmlformats.org/officeDocument/2006/relationships/hyperlink" Target="http://www.ditec.sk/ep/signature_formats/xades_zep_data_signatures/v1.1" TargetMode="External"/><Relationship Id="rId489" Type="http://schemas.openxmlformats.org/officeDocument/2006/relationships/hyperlink" Target="http://www.ditec.sk/ep/signature_formats/xades_zep_data_signatures/v1.1/" TargetMode="External"/><Relationship Id="rId696" Type="http://schemas.openxmlformats.org/officeDocument/2006/relationships/hyperlink" Target="http://www.w3.org/2001/04/xmlenc" TargetMode="External"/><Relationship Id="rId917" Type="http://schemas.openxmlformats.org/officeDocument/2006/relationships/hyperlink" Target="http://www.cep.financnasprava.sk/ElektronickeSluzby/PrihlasenieCertifikatom" TargetMode="External"/><Relationship Id="rId46" Type="http://schemas.openxmlformats.org/officeDocument/2006/relationships/hyperlink" Target="http://www.w3.org/2000/09/xmldsig" TargetMode="External"/><Relationship Id="rId349" Type="http://schemas.openxmlformats.org/officeDocument/2006/relationships/hyperlink" Target="http://www.w3.org/2000/09/xmldsig" TargetMode="External"/><Relationship Id="rId556" Type="http://schemas.openxmlformats.org/officeDocument/2006/relationships/hyperlink" Target="http://schemas.xmlsoap.org/soap/envelope/" TargetMode="External"/><Relationship Id="rId763" Type="http://schemas.openxmlformats.org/officeDocument/2006/relationships/image" Target="media/image48.png"/><Relationship Id="rId111" Type="http://schemas.openxmlformats.org/officeDocument/2006/relationships/hyperlink" Target="http://uri.etsi.org/01903/v1.3.2" TargetMode="External"/><Relationship Id="rId195" Type="http://schemas.openxmlformats.org/officeDocument/2006/relationships/hyperlink" Target="http://uri.etsi.org/01903" TargetMode="External"/><Relationship Id="rId209" Type="http://schemas.openxmlformats.org/officeDocument/2006/relationships/hyperlink" Target="http://www.w3.org/2000/09/xmldsig" TargetMode="External"/><Relationship Id="rId416" Type="http://schemas.openxmlformats.org/officeDocument/2006/relationships/hyperlink" Target="http://www.cep.financnasprava.sk/ElektronickeSluzby" TargetMode="External"/><Relationship Id="rId970" Type="http://schemas.openxmlformats.org/officeDocument/2006/relationships/hyperlink" Target="http://www.w3.org/2003/05/soap-envelope" TargetMode="External"/><Relationship Id="rId623" Type="http://schemas.openxmlformats.org/officeDocument/2006/relationships/hyperlink" Target="http://www.ditec.sk/ekr/registration/v1.0/" TargetMode="External"/><Relationship Id="rId830" Type="http://schemas.openxmlformats.org/officeDocument/2006/relationships/hyperlink" Target="https://tecm.financnasprava.sk/KS/eCM.MRP.ElektronickeSluzby.Svc.Wcf/ElektronickeSluzbyService.svc?wsdl" TargetMode="External"/><Relationship Id="rId928" Type="http://schemas.openxmlformats.org/officeDocument/2006/relationships/hyperlink" Target="http://www.cep.financnasprava.sk/ElektronickeSluzby/OutputBase" TargetMode="External"/><Relationship Id="rId57" Type="http://schemas.openxmlformats.org/officeDocument/2006/relationships/hyperlink" Target="http://www.w3.org/2000/09/xmldsig" TargetMode="External"/><Relationship Id="rId262" Type="http://schemas.openxmlformats.org/officeDocument/2006/relationships/hyperlink" Target="http://www.w3.org/2000/09/xmldsig" TargetMode="External"/><Relationship Id="rId567" Type="http://schemas.openxmlformats.org/officeDocument/2006/relationships/hyperlink" Target="http://www.w3.org/2001/04/xmlenc" TargetMode="External"/><Relationship Id="rId122" Type="http://schemas.openxmlformats.org/officeDocument/2006/relationships/hyperlink" Target="http://www.ugkk.sk/somedocs/v1" TargetMode="External"/><Relationship Id="rId774" Type="http://schemas.openxmlformats.org/officeDocument/2006/relationships/image" Target="media/image49.png"/><Relationship Id="rId981" Type="http://schemas.openxmlformats.org/officeDocument/2006/relationships/hyperlink" Target="http://www.cep.financnasprava.sk/ElektronickeSluzby" TargetMode="External"/><Relationship Id="rId427" Type="http://schemas.openxmlformats.org/officeDocument/2006/relationships/image" Target="media/image26.png"/><Relationship Id="rId634" Type="http://schemas.openxmlformats.org/officeDocument/2006/relationships/hyperlink" Target="http://www.ditec.sk/ep/signature_formats/xades_zep_xml/v1.0" TargetMode="External"/><Relationship Id="rId841" Type="http://schemas.openxmlformats.org/officeDocument/2006/relationships/hyperlink" Target="https://tecm.financnasprava.sk/KS/eCM.EKRe.Web.WS/HistKom.asmx" TargetMode="External"/><Relationship Id="rId273" Type="http://schemas.openxmlformats.org/officeDocument/2006/relationships/hyperlink" Target="http://www.w3.org/2000/09/xmldsig" TargetMode="External"/><Relationship Id="rId480" Type="http://schemas.openxmlformats.org/officeDocument/2006/relationships/hyperlink" Target="http://www.cep.financnasprava.sk/ElektronickeSluzby/PoskytnutieDatReportuISVS" TargetMode="External"/><Relationship Id="rId701" Type="http://schemas.openxmlformats.org/officeDocument/2006/relationships/hyperlink" Target="http://www.w3.org/2001/04/xmldsig-more" TargetMode="External"/><Relationship Id="rId939" Type="http://schemas.openxmlformats.org/officeDocument/2006/relationships/hyperlink" Target="http://www.cep.financnasprava.sk/ElektronickeSluzby/Odhlasenie" TargetMode="External"/><Relationship Id="rId68" Type="http://schemas.openxmlformats.org/officeDocument/2006/relationships/hyperlink" Target="http://emcs.dgtaxud.ec/v10/ed815/ie" TargetMode="External"/><Relationship Id="rId133" Type="http://schemas.openxmlformats.org/officeDocument/2006/relationships/hyperlink" Target="http://www.ditec.sk/CEPEkr" TargetMode="External"/><Relationship Id="rId340" Type="http://schemas.openxmlformats.org/officeDocument/2006/relationships/hyperlink" Target="http://www.ditec.sk/ekr/registration/v1.0" TargetMode="External"/><Relationship Id="rId578" Type="http://schemas.openxmlformats.org/officeDocument/2006/relationships/hyperlink" Target="http://www.w3.org/2001/04/xmlenc" TargetMode="External"/><Relationship Id="rId785" Type="http://schemas.openxmlformats.org/officeDocument/2006/relationships/hyperlink" Target="http://www.w3.org/2001/XMLSchema-instance" TargetMode="External"/><Relationship Id="rId992" Type="http://schemas.openxmlformats.org/officeDocument/2006/relationships/hyperlink" Target="http://www.w3.org/2001/XMLSchema-instance" TargetMode="External"/><Relationship Id="rId200" Type="http://schemas.openxmlformats.org/officeDocument/2006/relationships/hyperlink" Target="http://www.w3.org/2000/09/xmldsig" TargetMode="External"/><Relationship Id="rId438" Type="http://schemas.openxmlformats.org/officeDocument/2006/relationships/hyperlink" Target="https://www.cep.financnasprava.sk/cep/procw/CEP.MRP.ElektronickeSluzby.Svc.Wcf/ElektronickeSluzbyService.svc" TargetMode="External"/><Relationship Id="rId645" Type="http://schemas.openxmlformats.org/officeDocument/2006/relationships/hyperlink" Target="http://uri.etsi.org/01903/v1.3.2" TargetMode="External"/><Relationship Id="rId852" Type="http://schemas.openxmlformats.org/officeDocument/2006/relationships/hyperlink" Target="http://www.w3.org/2003/05/soap-envelope" TargetMode="External"/><Relationship Id="rId284" Type="http://schemas.openxmlformats.org/officeDocument/2006/relationships/hyperlink" Target="http://www.w3.org/2003/05/soap-envelope" TargetMode="External"/><Relationship Id="rId491" Type="http://schemas.openxmlformats.org/officeDocument/2006/relationships/hyperlink" Target="https://tcep.financnasprava.sk/tcep/procw/cep.ekr.web.ws/ReceiverExtSystem.asmx" TargetMode="External"/><Relationship Id="rId505" Type="http://schemas.openxmlformats.org/officeDocument/2006/relationships/hyperlink" Target="https://www.cep.financnasprava.sk/cep/procw/CEP.MRP.ElektronickeSluzby.Svc.Wcf/ElektronickeSluzbyService.svc" TargetMode="External"/><Relationship Id="rId712" Type="http://schemas.openxmlformats.org/officeDocument/2006/relationships/hyperlink" Target="http://www.w3.org/TR/2001/REC-xml-c14n-20010315" TargetMode="External"/><Relationship Id="rId79" Type="http://schemas.openxmlformats.org/officeDocument/2006/relationships/hyperlink" Target="http://www.w3.org/2003/05/soap-envelope" TargetMode="External"/><Relationship Id="rId144" Type="http://schemas.openxmlformats.org/officeDocument/2006/relationships/hyperlink" Target="http://www.w3.org/2000/09/xmldsig" TargetMode="External"/><Relationship Id="rId589" Type="http://schemas.openxmlformats.org/officeDocument/2006/relationships/hyperlink" Target="http://uri.etsi.org/01903/v1.3.2" TargetMode="External"/><Relationship Id="rId796" Type="http://schemas.openxmlformats.org/officeDocument/2006/relationships/hyperlink" Target="http://www.w3.org/2003/05/soap-envelope" TargetMode="External"/><Relationship Id="rId351" Type="http://schemas.openxmlformats.org/officeDocument/2006/relationships/hyperlink" Target="http://uri.etsi.org/01903" TargetMode="External"/><Relationship Id="rId449" Type="http://schemas.openxmlformats.org/officeDocument/2006/relationships/hyperlink" Target="http://www.cep.financnasprava.sk/ElektronickeSluzby" TargetMode="External"/><Relationship Id="rId656" Type="http://schemas.openxmlformats.org/officeDocument/2006/relationships/hyperlink" Target="http://www.ugkk.sk/somedocs/v1" TargetMode="External"/><Relationship Id="rId863" Type="http://schemas.openxmlformats.org/officeDocument/2006/relationships/hyperlink" Target="http://www.ditec.sk/CEPEKRe" TargetMode="External"/><Relationship Id="rId211" Type="http://schemas.openxmlformats.org/officeDocument/2006/relationships/hyperlink" Target="http://emcs.dgtaxud.ec/v10/ed815/ie" TargetMode="External"/><Relationship Id="rId295" Type="http://schemas.openxmlformats.org/officeDocument/2006/relationships/hyperlink" Target="http://www.ditec.sk/ekr/registration/v1.0" TargetMode="External"/><Relationship Id="rId309" Type="http://schemas.openxmlformats.org/officeDocument/2006/relationships/hyperlink" Target="http://www.w3.org/2000/09/xmldsig" TargetMode="External"/><Relationship Id="rId516" Type="http://schemas.openxmlformats.org/officeDocument/2006/relationships/image" Target="media/image37.png"/><Relationship Id="rId723" Type="http://schemas.openxmlformats.org/officeDocument/2006/relationships/hyperlink" Target="http://www.w3.org/2000/09/xmldsig" TargetMode="External"/><Relationship Id="rId930" Type="http://schemas.openxmlformats.org/officeDocument/2006/relationships/hyperlink" Target="http://ditec/2011/11/iam/authorization" TargetMode="External"/><Relationship Id="rId1006" Type="http://schemas.openxmlformats.org/officeDocument/2006/relationships/hyperlink" Target="http://www.cep.financnasprava.sk/ElektronickeSluzby" TargetMode="External"/><Relationship Id="rId155" Type="http://schemas.openxmlformats.org/officeDocument/2006/relationships/hyperlink" Target="http://www.w3.org/2000/09/xmldsig" TargetMode="External"/><Relationship Id="rId362" Type="http://schemas.openxmlformats.org/officeDocument/2006/relationships/hyperlink" Target="http://www.w3.org/2000/09/xmldsig" TargetMode="External"/><Relationship Id="rId222" Type="http://schemas.openxmlformats.org/officeDocument/2006/relationships/hyperlink" Target="http://www.w3.org/2001/XMLSchema" TargetMode="External"/><Relationship Id="rId667" Type="http://schemas.openxmlformats.org/officeDocument/2006/relationships/hyperlink" Target="http://www.ditec.sk/CEPEkr" TargetMode="External"/><Relationship Id="rId874" Type="http://schemas.openxmlformats.org/officeDocument/2006/relationships/footer" Target="footer2.xml"/><Relationship Id="rId17" Type="http://schemas.openxmlformats.org/officeDocument/2006/relationships/image" Target="media/image5.png"/><Relationship Id="rId527" Type="http://schemas.openxmlformats.org/officeDocument/2006/relationships/hyperlink" Target="http://www.cep.financnasprava.sk/ElektronickeSluzby/PoskytnutieKontextuTypuPodania" TargetMode="External"/><Relationship Id="rId734" Type="http://schemas.openxmlformats.org/officeDocument/2006/relationships/hyperlink" Target="http://www.w3.org/2001/XMLSchema" TargetMode="External"/><Relationship Id="rId941" Type="http://schemas.openxmlformats.org/officeDocument/2006/relationships/hyperlink" Target="http://www.w3.org/2003/05/soap-envelope" TargetMode="External"/><Relationship Id="rId70" Type="http://schemas.openxmlformats.org/officeDocument/2006/relationships/hyperlink" Target="http://emcs.dgtaxud.ec/v10/ed815/ie" TargetMode="External"/><Relationship Id="rId166" Type="http://schemas.openxmlformats.org/officeDocument/2006/relationships/hyperlink" Target="http://emcs.dgtaxud.ec/v10/ed815/ie" TargetMode="External"/><Relationship Id="rId373" Type="http://schemas.openxmlformats.org/officeDocument/2006/relationships/hyperlink" Target="https://www.cep.financnasprava.sk/cep/procw/cep.ekr.web.ws/ReceiverExtSystem.asmx" TargetMode="External"/><Relationship Id="rId580" Type="http://schemas.openxmlformats.org/officeDocument/2006/relationships/hyperlink" Target="http://www.w3.org/TR/2001/REC-xml-c14n-20010315" TargetMode="External"/><Relationship Id="rId801" Type="http://schemas.openxmlformats.org/officeDocument/2006/relationships/hyperlink" Target="http://www.ditec.sk/CEPEKRe" TargetMode="External"/><Relationship Id="rId1" Type="http://schemas.openxmlformats.org/officeDocument/2006/relationships/customXml" Target="../customXml/item1.xml"/><Relationship Id="rId233" Type="http://schemas.openxmlformats.org/officeDocument/2006/relationships/hyperlink" Target="http://www.w3.org/2003/05/soap-envelope" TargetMode="External"/><Relationship Id="rId440" Type="http://schemas.openxmlformats.org/officeDocument/2006/relationships/hyperlink" Target="http://www.cep.financnasprava.sk/ElektronickeSluzby" TargetMode="External"/><Relationship Id="rId678" Type="http://schemas.openxmlformats.org/officeDocument/2006/relationships/hyperlink" Target="http://www.w3.org/2001/XMLSchema" TargetMode="External"/><Relationship Id="rId885" Type="http://schemas.openxmlformats.org/officeDocument/2006/relationships/hyperlink" Target="http://www.cep.financnasprava.sk/ElektronickeSluzby" TargetMode="External"/><Relationship Id="rId28" Type="http://schemas.openxmlformats.org/officeDocument/2006/relationships/hyperlink" Target="http://www.w3.org/2003/05/soap-envelope" TargetMode="External"/><Relationship Id="rId300" Type="http://schemas.openxmlformats.org/officeDocument/2006/relationships/hyperlink" Target="http://www.w3.org/2000/09/xmldsig" TargetMode="External"/><Relationship Id="rId538" Type="http://schemas.openxmlformats.org/officeDocument/2006/relationships/image" Target="media/image45.png"/><Relationship Id="rId745" Type="http://schemas.openxmlformats.org/officeDocument/2006/relationships/hyperlink" Target="http://schemas.xmlsoap.org/soap/envelope/" TargetMode="External"/><Relationship Id="rId952" Type="http://schemas.openxmlformats.org/officeDocument/2006/relationships/hyperlink" Target="http://www.w3.org/2003/05/soap-envelope" TargetMode="External"/><Relationship Id="rId81" Type="http://schemas.openxmlformats.org/officeDocument/2006/relationships/hyperlink" Target="http://www.w3.org/2001/XMLSchema" TargetMode="External"/><Relationship Id="rId177" Type="http://schemas.openxmlformats.org/officeDocument/2006/relationships/hyperlink" Target="http://www.w3.org/2001/XMLSchema" TargetMode="External"/><Relationship Id="rId384" Type="http://schemas.openxmlformats.org/officeDocument/2006/relationships/hyperlink" Target="https://www.cep.financnasprava.sk/cep/procw/CEP.MRP.ElektronickeSluzby.Svc.Wcf/ElektronickeSluzbyService.svc?singlewsdl" TargetMode="External"/><Relationship Id="rId591" Type="http://schemas.openxmlformats.org/officeDocument/2006/relationships/hyperlink" Target="http://uri.etsi.org/01903/v1.3.2" TargetMode="External"/><Relationship Id="rId605" Type="http://schemas.openxmlformats.org/officeDocument/2006/relationships/hyperlink" Target="http://www.w3.org/2001/XMLSchema" TargetMode="External"/><Relationship Id="rId812" Type="http://schemas.openxmlformats.org/officeDocument/2006/relationships/hyperlink" Target="https://www.cep.financnasprava.sk/cep/procw/cep.ekre.web.ws.Attachments/ReceiverExtSystem.asmx" TargetMode="External"/><Relationship Id="rId244" Type="http://schemas.openxmlformats.org/officeDocument/2006/relationships/hyperlink" Target="https://www.cep.financnasprava.sk/cep/procw/CEP.MRP.ElektronickeSluzby.Svc.Wcf/ElektronickeSluzbyService.svc" TargetMode="External"/><Relationship Id="rId689" Type="http://schemas.openxmlformats.org/officeDocument/2006/relationships/hyperlink" Target="http://www.ditec.sk/ICEPEkr" TargetMode="External"/><Relationship Id="rId896" Type="http://schemas.openxmlformats.org/officeDocument/2006/relationships/image" Target="media/image60.png"/><Relationship Id="rId39" Type="http://schemas.openxmlformats.org/officeDocument/2006/relationships/hyperlink" Target="http://www.ditec.sk/ekr/unauthorized/v1.0" TargetMode="External"/><Relationship Id="rId451" Type="http://schemas.openxmlformats.org/officeDocument/2006/relationships/hyperlink" Target="http://www.w3.org/2003/05/soap-envelope" TargetMode="External"/><Relationship Id="rId549" Type="http://schemas.openxmlformats.org/officeDocument/2006/relationships/hyperlink" Target="http://www.w3.org/2001/XMLSchema" TargetMode="External"/><Relationship Id="rId756" Type="http://schemas.openxmlformats.org/officeDocument/2006/relationships/hyperlink" Target="https://www.cep.financnasprava.sk/cep/procw/cep.ekre.web.ws/ReceiverExtSystem.asmx?wsdl" TargetMode="External"/><Relationship Id="rId104" Type="http://schemas.openxmlformats.org/officeDocument/2006/relationships/hyperlink" Target="http://www.w3.org/2000/09/xmldsig" TargetMode="External"/><Relationship Id="rId188" Type="http://schemas.openxmlformats.org/officeDocument/2006/relationships/hyperlink" Target="http://emcs.dgtaxud.ec/v10/ed815/ie" TargetMode="External"/><Relationship Id="rId311" Type="http://schemas.openxmlformats.org/officeDocument/2006/relationships/hyperlink" Target="http://www.w3.org/2000/09/xmldsig" TargetMode="External"/><Relationship Id="rId395" Type="http://schemas.openxmlformats.org/officeDocument/2006/relationships/hyperlink" Target="http://www.cep.financnasprava.sk/ElektronickeSluzby/OutputBase" TargetMode="External"/><Relationship Id="rId409" Type="http://schemas.openxmlformats.org/officeDocument/2006/relationships/image" Target="media/image22.png"/><Relationship Id="rId963" Type="http://schemas.openxmlformats.org/officeDocument/2006/relationships/hyperlink" Target="https://tecm.financnasprava.sk/KS/eCM.MRP.ElektronickeSluzby.Svc.Wcf/ElektronickeSluzbyService.svc?wsdl" TargetMode="External"/><Relationship Id="rId92" Type="http://schemas.openxmlformats.org/officeDocument/2006/relationships/hyperlink" Target="http://www.ditec.sk/ekr/unauthorized/v1.0" TargetMode="External"/><Relationship Id="rId616" Type="http://schemas.openxmlformats.org/officeDocument/2006/relationships/hyperlink" Target="http://schemas.xmlsoap.org/soap/envelope/" TargetMode="External"/><Relationship Id="rId823" Type="http://schemas.openxmlformats.org/officeDocument/2006/relationships/hyperlink" Target="https://tecm.financnasprava.sk/KS/eCM.EKRe.Web.WS/ReceiverExtSystem.asmx" TargetMode="External"/><Relationship Id="rId255" Type="http://schemas.openxmlformats.org/officeDocument/2006/relationships/hyperlink" Target="http://www.w3.org/2000/09/xmldsig" TargetMode="External"/><Relationship Id="rId462" Type="http://schemas.openxmlformats.org/officeDocument/2006/relationships/hyperlink" Target="http://www.w3.org/2005/08/addressing" TargetMode="External"/><Relationship Id="rId115" Type="http://schemas.openxmlformats.org/officeDocument/2006/relationships/hyperlink" Target="http://www.ditec.sk/ep/signature_formats/xades_zep/v1.0" TargetMode="External"/><Relationship Id="rId322" Type="http://schemas.openxmlformats.org/officeDocument/2006/relationships/hyperlink" Target="http://emcs.dgtaxud.ec/v10/ed815/ie" TargetMode="External"/><Relationship Id="rId767" Type="http://schemas.openxmlformats.org/officeDocument/2006/relationships/hyperlink" Target="https://www.cep.financnasprava.sk/cep/procw/CEP.MRP.ElektronickeSluzby.Svc.Wcf/ElektronickeSluzbyService.svc" TargetMode="External"/><Relationship Id="rId974" Type="http://schemas.openxmlformats.org/officeDocument/2006/relationships/hyperlink" Target="http://www.w3.org/2001/XMLSchema-instance" TargetMode="External"/><Relationship Id="rId199" Type="http://schemas.openxmlformats.org/officeDocument/2006/relationships/hyperlink" Target="http://www.w3.org/2000/09/xmldsig" TargetMode="External"/><Relationship Id="rId627" Type="http://schemas.openxmlformats.org/officeDocument/2006/relationships/hyperlink" Target="http://www.ditec.sk/ekr/unauthorized/v1.0" TargetMode="External"/><Relationship Id="rId834" Type="http://schemas.openxmlformats.org/officeDocument/2006/relationships/hyperlink" Target="http://www.w3.org/2003/05/soap-envelope" TargetMode="External"/><Relationship Id="rId266" Type="http://schemas.openxmlformats.org/officeDocument/2006/relationships/hyperlink" Target="http://www.w3.org/2000/09/xmldsig" TargetMode="External"/><Relationship Id="rId473" Type="http://schemas.openxmlformats.org/officeDocument/2006/relationships/hyperlink" Target="http://www.cep.financnasprava.sk/ElektronickeSluzby" TargetMode="External"/><Relationship Id="rId680" Type="http://schemas.openxmlformats.org/officeDocument/2006/relationships/hyperlink" Target="http://www.ditec.sk/ICEPEkr" TargetMode="External"/><Relationship Id="rId901" Type="http://schemas.openxmlformats.org/officeDocument/2006/relationships/hyperlink" Target="https://www.cep.financnasprava.sk/cep/procw/CEP.MRP.ElektronickeSluzby.Svc.Wcf/ElektronickeSluzbyService.svc" TargetMode="External"/><Relationship Id="rId30" Type="http://schemas.openxmlformats.org/officeDocument/2006/relationships/hyperlink" Target="http://www.cep.financnasprava.sk/ElektronickeSluzby" TargetMode="External"/><Relationship Id="rId126" Type="http://schemas.openxmlformats.org/officeDocument/2006/relationships/hyperlink" Target="https://www.cep.financnasprava.sk/cep/procw/cep.ekr.web.ws/ReceiverExtSystem.asmx?wsdl" TargetMode="External"/><Relationship Id="rId333" Type="http://schemas.openxmlformats.org/officeDocument/2006/relationships/hyperlink" Target="http://www.w3.org/2001/XMLSchema" TargetMode="External"/><Relationship Id="rId540" Type="http://schemas.openxmlformats.org/officeDocument/2006/relationships/hyperlink" Target="https://tcep.financnasprava.sk/tcep/procw/cep.ekr.web.ws/HistCom.asmx" TargetMode="External"/><Relationship Id="rId778" Type="http://schemas.openxmlformats.org/officeDocument/2006/relationships/hyperlink" Target="https://tcep.financnasprava.sk/tcep/procw/cep.ekre.web.ws/HistKom.asmx?WSDL" TargetMode="External"/><Relationship Id="rId985" Type="http://schemas.openxmlformats.org/officeDocument/2006/relationships/hyperlink" Target="http://www.mfsr.sk/Formulare/Sprievodka_v02" TargetMode="External"/><Relationship Id="rId638" Type="http://schemas.openxmlformats.org/officeDocument/2006/relationships/hyperlink" Target="http://www.w3.org/2000/09/xmldsig" TargetMode="External"/><Relationship Id="rId845" Type="http://schemas.openxmlformats.org/officeDocument/2006/relationships/hyperlink" Target="http://www.ditec.sk/CEPEKRe" TargetMode="External"/><Relationship Id="rId277" Type="http://schemas.openxmlformats.org/officeDocument/2006/relationships/hyperlink" Target="http://emcs.dgtaxud.ec/v10/ed815/ie" TargetMode="External"/><Relationship Id="rId400" Type="http://schemas.openxmlformats.org/officeDocument/2006/relationships/hyperlink" Target="http://www.w3.org/2003/05/soap-envelope" TargetMode="External"/><Relationship Id="rId484" Type="http://schemas.openxmlformats.org/officeDocument/2006/relationships/hyperlink" Target="http://www.cep.financnasprava.sk/ElektronickeSluzby/PoskytnutieDatReportuISVS" TargetMode="External"/><Relationship Id="rId705" Type="http://schemas.openxmlformats.org/officeDocument/2006/relationships/hyperlink" Target="http://www.w3.org/2000/09/xmldsig" TargetMode="External"/><Relationship Id="rId137" Type="http://schemas.openxmlformats.org/officeDocument/2006/relationships/hyperlink" Target="http://www.ditec.sk/ekr/unauthorized/v1.0" TargetMode="External"/><Relationship Id="rId344" Type="http://schemas.openxmlformats.org/officeDocument/2006/relationships/hyperlink" Target="http://emcs.dgtaxud.ec/v10/ed815/ie" TargetMode="External"/><Relationship Id="rId691" Type="http://schemas.openxmlformats.org/officeDocument/2006/relationships/hyperlink" Target="http://www.w3.org/2000/09/xmldsig" TargetMode="External"/><Relationship Id="rId789" Type="http://schemas.openxmlformats.org/officeDocument/2006/relationships/hyperlink" Target="http://www.ditec.sk/CEPEKRe" TargetMode="External"/><Relationship Id="rId912" Type="http://schemas.openxmlformats.org/officeDocument/2006/relationships/hyperlink" Target="http://www.w3.org/2001/XMLSchema-instance" TargetMode="External"/><Relationship Id="rId996" Type="http://schemas.openxmlformats.org/officeDocument/2006/relationships/hyperlink" Target="https://tecm.financnasprava.sk/KS/eCM.MRP.ElektronickeSluzby.Svc.Wcf/ElektronickeSluzbyService.svc?wsdl" TargetMode="External"/><Relationship Id="rId41" Type="http://schemas.openxmlformats.org/officeDocument/2006/relationships/hyperlink" Target="http://www.ditec.sk/ekr/registration/v1.0" TargetMode="External"/><Relationship Id="rId551" Type="http://schemas.openxmlformats.org/officeDocument/2006/relationships/hyperlink" Target="http://www.ditec.sk/ICEPEkr" TargetMode="External"/><Relationship Id="rId649" Type="http://schemas.openxmlformats.org/officeDocument/2006/relationships/hyperlink" Target="http://www.ditec.sk/ep/signature_formats/xades_zep/v1.0" TargetMode="External"/><Relationship Id="rId856" Type="http://schemas.openxmlformats.org/officeDocument/2006/relationships/hyperlink" Target="http://www.w3.org/2001/XMLSchema" TargetMode="External"/><Relationship Id="rId190" Type="http://schemas.openxmlformats.org/officeDocument/2006/relationships/hyperlink" Target="http://www.ditec.sk/ep/signature_formats/xades_zep_xml/v1.0" TargetMode="External"/><Relationship Id="rId204" Type="http://schemas.openxmlformats.org/officeDocument/2006/relationships/hyperlink" Target="http://www.w3.org/2000/09/xmldsig" TargetMode="External"/><Relationship Id="rId288" Type="http://schemas.openxmlformats.org/officeDocument/2006/relationships/hyperlink" Target="http://www.w3.org/2001/XMLSchema" TargetMode="External"/><Relationship Id="rId411" Type="http://schemas.openxmlformats.org/officeDocument/2006/relationships/hyperlink" Target="https://tcep.financnasprava.sk/tcep/procw/CEP.MRP.ElektronickeSluzby.Svc.Wcf/ElektronickeSluzbyService.svc?singlewsdl" TargetMode="External"/><Relationship Id="rId509" Type="http://schemas.openxmlformats.org/officeDocument/2006/relationships/hyperlink" Target="http://www.w3.org/2003/05/soap-envelope" TargetMode="External"/><Relationship Id="rId495" Type="http://schemas.openxmlformats.org/officeDocument/2006/relationships/hyperlink" Target="http://www.ditec.sk/CEPEkr" TargetMode="External"/><Relationship Id="rId716" Type="http://schemas.openxmlformats.org/officeDocument/2006/relationships/hyperlink" Target="http://www.w3.org/2001/04/xmlenc" TargetMode="External"/><Relationship Id="rId923" Type="http://schemas.openxmlformats.org/officeDocument/2006/relationships/hyperlink" Target="http://www.w3.org/2003/05/soap-envelope" TargetMode="External"/><Relationship Id="rId10" Type="http://schemas.openxmlformats.org/officeDocument/2006/relationships/endnotes" Target="endnotes.xml"/><Relationship Id="rId52" Type="http://schemas.openxmlformats.org/officeDocument/2006/relationships/hyperlink" Target="http://uri.etsi.org/01903" TargetMode="External"/><Relationship Id="rId94" Type="http://schemas.openxmlformats.org/officeDocument/2006/relationships/hyperlink" Target="http://www.ditec.sk/ekr/registration/v1.0" TargetMode="External"/><Relationship Id="rId148" Type="http://schemas.openxmlformats.org/officeDocument/2006/relationships/hyperlink" Target="http://www.w3.org/2000/09/xmldsig" TargetMode="External"/><Relationship Id="rId355" Type="http://schemas.openxmlformats.org/officeDocument/2006/relationships/hyperlink" Target="http://www.w3.org/2000/09/xmldsig" TargetMode="External"/><Relationship Id="rId397" Type="http://schemas.openxmlformats.org/officeDocument/2006/relationships/hyperlink" Target="http://www.w3.org/2003/05/soap-envelope" TargetMode="External"/><Relationship Id="rId520" Type="http://schemas.openxmlformats.org/officeDocument/2006/relationships/hyperlink" Target="https://www.cep.financnasprava.sk/cep/procw/CEP.MRP.ElektronickeSluzby.Svc.Wcf/ElektronickeSluzbyService.svc" TargetMode="External"/><Relationship Id="rId562" Type="http://schemas.openxmlformats.org/officeDocument/2006/relationships/hyperlink" Target="http://www.w3.org/2000/09/xmldsig" TargetMode="External"/><Relationship Id="rId618" Type="http://schemas.openxmlformats.org/officeDocument/2006/relationships/hyperlink" Target="http://www.w3.org/2001/XMLSchema" TargetMode="External"/><Relationship Id="rId825" Type="http://schemas.openxmlformats.org/officeDocument/2006/relationships/hyperlink" Target="https://ecm.financnasprava.sk/KS/eCM.EKRe.Web.WS/ReceiverExtSystem.asmx" TargetMode="External"/><Relationship Id="rId215" Type="http://schemas.openxmlformats.org/officeDocument/2006/relationships/hyperlink" Target="https://tcep.financnasprava.sk/tcep/procw/cep.ekr.web.ws/ReceiverExtSystem.asmx" TargetMode="External"/><Relationship Id="rId257" Type="http://schemas.openxmlformats.org/officeDocument/2006/relationships/hyperlink" Target="http://ekr.colnasprava.sk/EkrCRSRWeb/XSD/IE815.001.xsd" TargetMode="External"/><Relationship Id="rId422" Type="http://schemas.openxmlformats.org/officeDocument/2006/relationships/hyperlink" Target="http://www.w3.org/2001/XMLSchema-instance" TargetMode="External"/><Relationship Id="rId464" Type="http://schemas.openxmlformats.org/officeDocument/2006/relationships/hyperlink" Target="http://www.cep.financnasprava.sk/ElektronickeSluzby/PrijatieASpracovaniePoziadavkyNaReportISVS" TargetMode="External"/><Relationship Id="rId867" Type="http://schemas.openxmlformats.org/officeDocument/2006/relationships/image" Target="media/image54.gif"/><Relationship Id="rId1010" Type="http://schemas.openxmlformats.org/officeDocument/2006/relationships/hyperlink" Target="http://www.cep.financnasprava.sk/ElektronickeSluzby/NavratovaHodnota" TargetMode="External"/><Relationship Id="rId299" Type="http://schemas.openxmlformats.org/officeDocument/2006/relationships/hyperlink" Target="http://emcs.dgtaxud.ec/v10/ed815/ie" TargetMode="External"/><Relationship Id="rId727" Type="http://schemas.openxmlformats.org/officeDocument/2006/relationships/hyperlink" Target="http://www.w3.org/2001/04/xmlenc" TargetMode="External"/><Relationship Id="rId934" Type="http://schemas.openxmlformats.org/officeDocument/2006/relationships/hyperlink" Target="https://tcep.financnasprava.sk/tcep/procw/CEP.MRP.ElektronickeSluzby.Svc.Wcf/ElektronickeSluzbyService.svc" TargetMode="External"/><Relationship Id="rId63" Type="http://schemas.openxmlformats.org/officeDocument/2006/relationships/hyperlink" Target="http://www.w3.org/2000/09/xmldsig" TargetMode="External"/><Relationship Id="rId159" Type="http://schemas.openxmlformats.org/officeDocument/2006/relationships/hyperlink" Target="http://www.w3.org/2000/09/xmldsig" TargetMode="External"/><Relationship Id="rId366" Type="http://schemas.openxmlformats.org/officeDocument/2006/relationships/hyperlink" Target="http://www.ditec.sk/ekr/unauthorized/v1.0" TargetMode="External"/><Relationship Id="rId573" Type="http://schemas.openxmlformats.org/officeDocument/2006/relationships/hyperlink" Target="http://uri.etsi.org/01903" TargetMode="External"/><Relationship Id="rId780" Type="http://schemas.openxmlformats.org/officeDocument/2006/relationships/hyperlink" Target="https://www.cep.financnasprava.sk/cep/procw/cep.ekre.web.ws/HistKom.asmx?WSDL" TargetMode="External"/><Relationship Id="rId226" Type="http://schemas.openxmlformats.org/officeDocument/2006/relationships/hyperlink" Target="https://tcep.financnasprava.sk/tcep/procw/CEP.MRP.ElektronickeSluzby.Svc.Wcf/ElektronickeSluzbyService.svc?singlewsdl" TargetMode="External"/><Relationship Id="rId433" Type="http://schemas.openxmlformats.org/officeDocument/2006/relationships/image" Target="media/image32.png"/><Relationship Id="rId878" Type="http://schemas.openxmlformats.org/officeDocument/2006/relationships/image" Target="media/image57.png"/><Relationship Id="rId640" Type="http://schemas.openxmlformats.org/officeDocument/2006/relationships/hyperlink" Target="http://www.w3.org/2000/09/xmldsig" TargetMode="External"/><Relationship Id="rId738" Type="http://schemas.openxmlformats.org/officeDocument/2006/relationships/hyperlink" Target="http://www.w3.org/2001/XMLSchema" TargetMode="External"/><Relationship Id="rId945" Type="http://schemas.openxmlformats.org/officeDocument/2006/relationships/hyperlink" Target="http://www.w3.org/2001/XMLSchema-instance" TargetMode="External"/><Relationship Id="rId74" Type="http://schemas.openxmlformats.org/officeDocument/2006/relationships/hyperlink" Target="https://tcep.financnasprava.sk/tcep/procw/cep.ekr.web.ws/ReceiverExtSystem.asmx" TargetMode="External"/><Relationship Id="rId377" Type="http://schemas.openxmlformats.org/officeDocument/2006/relationships/hyperlink" Target="http://www.w3.org/2001/XMLSchema-instance" TargetMode="External"/><Relationship Id="rId500" Type="http://schemas.openxmlformats.org/officeDocument/2006/relationships/image" Target="media/image34.png"/><Relationship Id="rId584" Type="http://schemas.openxmlformats.org/officeDocument/2006/relationships/hyperlink" Target="http://www.w3.org/2001/04/xmlenc" TargetMode="External"/><Relationship Id="rId805" Type="http://schemas.openxmlformats.org/officeDocument/2006/relationships/hyperlink" Target="http://www.ditec.sk/CEPEKRe" TargetMode="External"/><Relationship Id="rId5" Type="http://schemas.openxmlformats.org/officeDocument/2006/relationships/numbering" Target="numbering.xml"/><Relationship Id="rId237" Type="http://schemas.openxmlformats.org/officeDocument/2006/relationships/hyperlink" Target="http://www.w3.org/2001/XMLSchema-instance" TargetMode="External"/><Relationship Id="rId791" Type="http://schemas.openxmlformats.org/officeDocument/2006/relationships/hyperlink" Target="http://www.w3.org/2001/XMLSchema-instance" TargetMode="External"/><Relationship Id="rId889" Type="http://schemas.openxmlformats.org/officeDocument/2006/relationships/hyperlink" Target="http://www.cep.financnasprava.sk/ElektronickeSluzby" TargetMode="External"/><Relationship Id="rId444" Type="http://schemas.openxmlformats.org/officeDocument/2006/relationships/hyperlink" Target="http://www.cep.financnasprava.sk/ElektronickeSluzby/PoskytnutieTypovReportovISVS" TargetMode="External"/><Relationship Id="rId651" Type="http://schemas.openxmlformats.org/officeDocument/2006/relationships/hyperlink" Target="http://www.w3.org/2000/09/xmldsig" TargetMode="External"/><Relationship Id="rId749" Type="http://schemas.openxmlformats.org/officeDocument/2006/relationships/hyperlink" Target="http://www.ditec.sk/ICEPEkr" TargetMode="External"/><Relationship Id="rId290" Type="http://schemas.openxmlformats.org/officeDocument/2006/relationships/hyperlink" Target="http://www.ditec.sk/ekr/registration/v1.0/" TargetMode="External"/><Relationship Id="rId304" Type="http://schemas.openxmlformats.org/officeDocument/2006/relationships/hyperlink" Target="http://www.w3.org/2000/09/xmldsig" TargetMode="External"/><Relationship Id="rId388" Type="http://schemas.openxmlformats.org/officeDocument/2006/relationships/hyperlink" Target="http://www.cep.financnasprava.sk/ElektronickeSluzby/InformacieOVydanychLicenciachStart" TargetMode="External"/><Relationship Id="rId511" Type="http://schemas.openxmlformats.org/officeDocument/2006/relationships/hyperlink" Target="http://www.cep.financnasprava.sk/ElektronickeSluzby" TargetMode="External"/><Relationship Id="rId609" Type="http://schemas.openxmlformats.org/officeDocument/2006/relationships/hyperlink" Target="http://www.w3.org/2001/XMLSchema" TargetMode="External"/><Relationship Id="rId956" Type="http://schemas.openxmlformats.org/officeDocument/2006/relationships/hyperlink" Target="http://www.w3.org/2005/08/addressing" TargetMode="External"/><Relationship Id="rId85" Type="http://schemas.openxmlformats.org/officeDocument/2006/relationships/hyperlink" Target="https://tcep.financnasprava.sk/tcep/procw/CEP.MRP.ElektronickeSluzby.Svc.Wcf/ElektronickeSluzbyService.svc?singlewsdl" TargetMode="External"/><Relationship Id="rId150" Type="http://schemas.openxmlformats.org/officeDocument/2006/relationships/hyperlink" Target="http://uri.etsi.org/01903" TargetMode="External"/><Relationship Id="rId595" Type="http://schemas.openxmlformats.org/officeDocument/2006/relationships/hyperlink" Target="http://www.w3.org/2000/09/xmldsig" TargetMode="External"/><Relationship Id="rId816" Type="http://schemas.openxmlformats.org/officeDocument/2006/relationships/hyperlink" Target="http://www.ditec.sk/CEPEKRe" TargetMode="External"/><Relationship Id="rId1001" Type="http://schemas.openxmlformats.org/officeDocument/2006/relationships/hyperlink" Target="http://www.cep.financnasprava.sk/ElektronickeSluzby" TargetMode="External"/><Relationship Id="rId248" Type="http://schemas.openxmlformats.org/officeDocument/2006/relationships/hyperlink" Target="http://www.ditec.sk/ekr/unauthorized/v1.0" TargetMode="External"/><Relationship Id="rId455" Type="http://schemas.openxmlformats.org/officeDocument/2006/relationships/hyperlink" Target="http://www.w3.org/2001/XMLSchema-instance" TargetMode="External"/><Relationship Id="rId662" Type="http://schemas.openxmlformats.org/officeDocument/2006/relationships/hyperlink" Target="http://www.w3.org/2003/05/soap-envelope" TargetMode="External"/><Relationship Id="rId12" Type="http://schemas.openxmlformats.org/officeDocument/2006/relationships/header" Target="header2.xml"/><Relationship Id="rId108" Type="http://schemas.openxmlformats.org/officeDocument/2006/relationships/hyperlink" Target="http://www.w3.org/2000/09/xmldsig" TargetMode="External"/><Relationship Id="rId315" Type="http://schemas.openxmlformats.org/officeDocument/2006/relationships/hyperlink" Target="http://www.w3.org/2000/09/xmldsig" TargetMode="External"/><Relationship Id="rId522" Type="http://schemas.openxmlformats.org/officeDocument/2006/relationships/hyperlink" Target="http://www.cep.financnasprava.sk/ElektronickeSluzby" TargetMode="External"/><Relationship Id="rId967" Type="http://schemas.openxmlformats.org/officeDocument/2006/relationships/hyperlink" Target="http://www.w3.org/2003/05/soap-envelope" TargetMode="External"/><Relationship Id="rId96" Type="http://schemas.openxmlformats.org/officeDocument/2006/relationships/hyperlink" Target="http://www.w3.org/2000/09/xmldsig" TargetMode="External"/><Relationship Id="rId161" Type="http://schemas.openxmlformats.org/officeDocument/2006/relationships/hyperlink" Target="http://www.w3.org/2000/09/xmldsig" TargetMode="External"/><Relationship Id="rId399" Type="http://schemas.openxmlformats.org/officeDocument/2006/relationships/hyperlink" Target="http://www.cep.financnasprava.sk/ElektronickeSluzby/InformacieOVydanychLicenciachContinue" TargetMode="External"/><Relationship Id="rId827" Type="http://schemas.openxmlformats.org/officeDocument/2006/relationships/hyperlink" Target="http://www.ditec.sk/CEPEKRe" TargetMode="External"/><Relationship Id="rId1012" Type="http://schemas.openxmlformats.org/officeDocument/2006/relationships/theme" Target="theme/theme1.xml"/><Relationship Id="rId259" Type="http://schemas.openxmlformats.org/officeDocument/2006/relationships/hyperlink" Target="http://www.w3.org/2000/09/xmldsig" TargetMode="External"/><Relationship Id="rId466" Type="http://schemas.openxmlformats.org/officeDocument/2006/relationships/hyperlink" Target="http://www.cep.financnasprava.sk/ElektronickeSluzby/OutputBase" TargetMode="External"/><Relationship Id="rId673" Type="http://schemas.openxmlformats.org/officeDocument/2006/relationships/hyperlink" Target="http://www.w3.org/2001/XMLSchema-instance" TargetMode="External"/><Relationship Id="rId880" Type="http://schemas.openxmlformats.org/officeDocument/2006/relationships/hyperlink" Target="https://tcep.financnasprava.sk/tcep/procw/CEP.MRP.ElektronickeSluzby.Svc.Wcf/ElektronickeSluzbyService.svc?singlewsdl" TargetMode="External"/><Relationship Id="rId23" Type="http://schemas.openxmlformats.org/officeDocument/2006/relationships/hyperlink" Target="https://www.cep.financnasprava.sk/cep/procw/CEP.MRP.ElektronickeSluzby.Svc.Wcf/ElektronickeSluzbyService.svc?singlewsdl" TargetMode="External"/><Relationship Id="rId119" Type="http://schemas.openxmlformats.org/officeDocument/2006/relationships/hyperlink" Target="http://www.w3.org/2000/09/xmldsig" TargetMode="External"/><Relationship Id="rId326" Type="http://schemas.openxmlformats.org/officeDocument/2006/relationships/hyperlink" Target="https://tcep.financnasprava.sk/tcep/procw/cep.ekr.web.ws/ReceiverExtSystem.asmx" TargetMode="External"/><Relationship Id="rId533" Type="http://schemas.openxmlformats.org/officeDocument/2006/relationships/image" Target="media/image40.png"/><Relationship Id="rId978" Type="http://schemas.openxmlformats.org/officeDocument/2006/relationships/hyperlink" Target="http://www.mfsr.sk/Formulare/Sprievodka_v02.xsd" TargetMode="External"/><Relationship Id="rId740" Type="http://schemas.openxmlformats.org/officeDocument/2006/relationships/hyperlink" Target="http://www.ditec.sk/ICEPEkr" TargetMode="External"/><Relationship Id="rId838" Type="http://schemas.openxmlformats.org/officeDocument/2006/relationships/hyperlink" Target="http://www.cep.financnasprava.sk/ElektronickeSluzby/IElektronickeSluzby/PoskytnutieCiselnikovPreIntegraciuDeklarantovEkr2Response" TargetMode="External"/><Relationship Id="rId172" Type="http://schemas.openxmlformats.org/officeDocument/2006/relationships/hyperlink" Target="https://www.cep.financnasprava.sk/cep/procw/cep.ekr.web.ws/ReceiverExtSystem.asmx" TargetMode="External"/><Relationship Id="rId477" Type="http://schemas.openxmlformats.org/officeDocument/2006/relationships/hyperlink" Target="http://www.cep.financnasprava.sk/ElektronickeSluzby/NavratovaHodnota" TargetMode="External"/><Relationship Id="rId600" Type="http://schemas.openxmlformats.org/officeDocument/2006/relationships/hyperlink" Target="http://www.w3.org/2000/09/xmldsig" TargetMode="External"/><Relationship Id="rId684" Type="http://schemas.openxmlformats.org/officeDocument/2006/relationships/hyperlink" Target="http://www.ditec.sk/CEPEkr" TargetMode="External"/><Relationship Id="rId337" Type="http://schemas.openxmlformats.org/officeDocument/2006/relationships/hyperlink" Target="http://www.w3.org/2001/XMLSchema" TargetMode="External"/><Relationship Id="rId891" Type="http://schemas.openxmlformats.org/officeDocument/2006/relationships/hyperlink" Target="http://www.w3.org/2001/XMLSchema-instance" TargetMode="External"/><Relationship Id="rId905" Type="http://schemas.openxmlformats.org/officeDocument/2006/relationships/hyperlink" Target="http://www.w3.org/2003/05/soap-envelope" TargetMode="External"/><Relationship Id="rId989" Type="http://schemas.openxmlformats.org/officeDocument/2006/relationships/hyperlink" Target="http://www.w3.org/2005/08/addressing" TargetMode="External"/><Relationship Id="rId34" Type="http://schemas.openxmlformats.org/officeDocument/2006/relationships/hyperlink" Target="http://www.cep.financnasprava.sk/ElektronickeSluzby/NavratovaHodnota" TargetMode="External"/><Relationship Id="rId544" Type="http://schemas.openxmlformats.org/officeDocument/2006/relationships/hyperlink" Target="http://www.w3.org/2001/XMLSchema-instance" TargetMode="External"/><Relationship Id="rId751" Type="http://schemas.openxmlformats.org/officeDocument/2006/relationships/hyperlink" Target="http://www.cep.sk/xsd/O_VSEOB_10008_v1.0.xsd" TargetMode="External"/><Relationship Id="rId849" Type="http://schemas.openxmlformats.org/officeDocument/2006/relationships/hyperlink" Target="http://www.w3.org/2001/XMLSchema-instance" TargetMode="External"/><Relationship Id="rId183" Type="http://schemas.openxmlformats.org/officeDocument/2006/relationships/hyperlink" Target="http://www.ditec.sk/ekr/unauthorized/v1.0" TargetMode="External"/><Relationship Id="rId390" Type="http://schemas.openxmlformats.org/officeDocument/2006/relationships/hyperlink" Target="http://www.w3.org/2003/05/soap-envelope" TargetMode="External"/><Relationship Id="rId404" Type="http://schemas.openxmlformats.org/officeDocument/2006/relationships/hyperlink" Target="http://www.w3.org/2001/XMLSchema-instance" TargetMode="External"/><Relationship Id="rId611" Type="http://schemas.openxmlformats.org/officeDocument/2006/relationships/hyperlink" Target="http://www.ditec.sk/ICEPEkr" TargetMode="External"/><Relationship Id="rId250" Type="http://schemas.openxmlformats.org/officeDocument/2006/relationships/hyperlink" Target="http://www.ditec.sk/ekr/registration/v1.0" TargetMode="External"/><Relationship Id="rId488" Type="http://schemas.openxmlformats.org/officeDocument/2006/relationships/hyperlink" Target="http://www.ditec.sk/ekr/registration/v1.0/" TargetMode="External"/><Relationship Id="rId695" Type="http://schemas.openxmlformats.org/officeDocument/2006/relationships/hyperlink" Target="http://www.w3.org/TR/2001/REC-xml-c14n-20010315" TargetMode="External"/><Relationship Id="rId709" Type="http://schemas.openxmlformats.org/officeDocument/2006/relationships/hyperlink" Target="http://www.w3.org/TR/2001/REC-xml-c14n-20010315" TargetMode="External"/><Relationship Id="rId916" Type="http://schemas.openxmlformats.org/officeDocument/2006/relationships/hyperlink" Target="http://www.cep.financnasprava.sk/ElektronickeSluzby" TargetMode="External"/><Relationship Id="rId45" Type="http://schemas.openxmlformats.org/officeDocument/2006/relationships/hyperlink" Target="http://emcs.dgtaxud.ec/v10/ed815/ie" TargetMode="External"/><Relationship Id="rId110" Type="http://schemas.openxmlformats.org/officeDocument/2006/relationships/hyperlink" Target="http://www.w3.org/2000/09/xmldsig" TargetMode="External"/><Relationship Id="rId348" Type="http://schemas.openxmlformats.org/officeDocument/2006/relationships/hyperlink" Target="http://ekr.colnasprava.sk/EkrCRSRWeb/XSLT/IE815.001.xslt" TargetMode="External"/><Relationship Id="rId555" Type="http://schemas.openxmlformats.org/officeDocument/2006/relationships/hyperlink" Target="http://www.ditec.sk/CEPEkr" TargetMode="External"/><Relationship Id="rId762" Type="http://schemas.openxmlformats.org/officeDocument/2006/relationships/image" Target="media/image47.png"/><Relationship Id="rId194" Type="http://schemas.openxmlformats.org/officeDocument/2006/relationships/hyperlink" Target="http://www.w3.org/2000/09/xmldsig" TargetMode="External"/><Relationship Id="rId208" Type="http://schemas.openxmlformats.org/officeDocument/2006/relationships/hyperlink" Target="http://www.w3.org/2000/09/xmldsig" TargetMode="External"/><Relationship Id="rId415" Type="http://schemas.openxmlformats.org/officeDocument/2006/relationships/hyperlink" Target="http://www.w3.org/2003/05/soap-envelope" TargetMode="External"/><Relationship Id="rId622" Type="http://schemas.openxmlformats.org/officeDocument/2006/relationships/hyperlink" Target="http://www.cep.sk/xsd/O_VSEOB_10008_v1.0.xsd" TargetMode="External"/><Relationship Id="rId261" Type="http://schemas.openxmlformats.org/officeDocument/2006/relationships/hyperlink" Target="http://uri.etsi.org/01903" TargetMode="External"/><Relationship Id="rId499" Type="http://schemas.openxmlformats.org/officeDocument/2006/relationships/hyperlink" Target="http://www.ditec.sk/CEPEkr" TargetMode="External"/><Relationship Id="rId927" Type="http://schemas.openxmlformats.org/officeDocument/2006/relationships/hyperlink" Target="http://www.w3.org/2001/XMLSchema-instance" TargetMode="External"/><Relationship Id="rId56" Type="http://schemas.openxmlformats.org/officeDocument/2006/relationships/hyperlink" Target="http://www.w3.org/2000/09/xmldsig" TargetMode="External"/><Relationship Id="rId359" Type="http://schemas.openxmlformats.org/officeDocument/2006/relationships/hyperlink" Target="http://uri.etsi.org/01903/v1.3.2" TargetMode="External"/><Relationship Id="rId566" Type="http://schemas.openxmlformats.org/officeDocument/2006/relationships/hyperlink" Target="http://www.w3.org/TR/2001/REC-xml-c14n-20010315" TargetMode="External"/><Relationship Id="rId773" Type="http://schemas.openxmlformats.org/officeDocument/2006/relationships/hyperlink" Target="http://www.cep.financnasprava.sk/ElektronickeSluzby" TargetMode="External"/><Relationship Id="rId121" Type="http://schemas.openxmlformats.org/officeDocument/2006/relationships/hyperlink" Target="http://emcs.dgtaxud.ec/v10/ed815/ie" TargetMode="External"/><Relationship Id="rId219" Type="http://schemas.openxmlformats.org/officeDocument/2006/relationships/hyperlink" Target="http://www.ditec.sk/CEPEkr" TargetMode="External"/><Relationship Id="rId426" Type="http://schemas.openxmlformats.org/officeDocument/2006/relationships/image" Target="media/image25.png"/><Relationship Id="rId633" Type="http://schemas.openxmlformats.org/officeDocument/2006/relationships/hyperlink" Target="http://www.w3.org/2000/09/xmldsig" TargetMode="External"/><Relationship Id="rId980" Type="http://schemas.openxmlformats.org/officeDocument/2006/relationships/hyperlink" Target="http://www.w3.org/2003/05/soap-envelope" TargetMode="External"/><Relationship Id="rId840" Type="http://schemas.openxmlformats.org/officeDocument/2006/relationships/hyperlink" Target="https://tecm.financnasprava.sk/KS/eCM.EKRe.Web.WS/HistKom.asmx?wsdl" TargetMode="External"/><Relationship Id="rId938" Type="http://schemas.openxmlformats.org/officeDocument/2006/relationships/hyperlink" Target="http://www.cep.financnasprava.sk/ElektronickeSluzby" TargetMode="External"/><Relationship Id="rId67" Type="http://schemas.openxmlformats.org/officeDocument/2006/relationships/hyperlink" Target="http://www.ditec.sk/ekr/unauthorized/v1.0" TargetMode="External"/><Relationship Id="rId272" Type="http://schemas.openxmlformats.org/officeDocument/2006/relationships/hyperlink" Target="http://www.w3.org/2000/09/xmldsig" TargetMode="External"/><Relationship Id="rId577" Type="http://schemas.openxmlformats.org/officeDocument/2006/relationships/hyperlink" Target="http://www.w3.org/TR/2001/REC-xml-c14n-20010315" TargetMode="External"/><Relationship Id="rId700" Type="http://schemas.openxmlformats.org/officeDocument/2006/relationships/hyperlink" Target="http://www.w3.org/TR/2001/REC-xml-c14n-20010315" TargetMode="External"/><Relationship Id="rId132" Type="http://schemas.openxmlformats.org/officeDocument/2006/relationships/hyperlink" Target="http://www.w3.org/2001/XMLSchema" TargetMode="External"/><Relationship Id="rId784" Type="http://schemas.openxmlformats.org/officeDocument/2006/relationships/hyperlink" Target="http://www.w3.org/2003/05/soap-envelope" TargetMode="External"/><Relationship Id="rId991" Type="http://schemas.openxmlformats.org/officeDocument/2006/relationships/hyperlink" Target="http://www.cep.financnasprava.sk/ElektronickeSluzby/PrihlasenieCertifikatom" TargetMode="External"/><Relationship Id="rId437" Type="http://schemas.openxmlformats.org/officeDocument/2006/relationships/hyperlink" Target="https://www.cep.financnasprava.sk/cep/procw/CEP.MRP.ElektronickeSluzby.Svc.Wcf/ElektronickeSluzbyService.svc?singlewsdl" TargetMode="External"/><Relationship Id="rId644" Type="http://schemas.openxmlformats.org/officeDocument/2006/relationships/hyperlink" Target="http://www.w3.org/2000/09/xmldsig" TargetMode="External"/><Relationship Id="rId851" Type="http://schemas.openxmlformats.org/officeDocument/2006/relationships/hyperlink" Target="http://www.ditec.sk/CEPEKRe" TargetMode="External"/><Relationship Id="rId283" Type="http://schemas.openxmlformats.org/officeDocument/2006/relationships/hyperlink" Target="https://www.cep.financnasprava.sk/cep/procw/cep.ekr.web.ws/ReceiverExtSystem.asmx" TargetMode="External"/><Relationship Id="rId490" Type="http://schemas.openxmlformats.org/officeDocument/2006/relationships/hyperlink" Target="https://tcep.financnasprava.sk/tcep/procw/cep.ekr.web.ws/ReceiverExtSystem.asmx?wsdl" TargetMode="External"/><Relationship Id="rId504" Type="http://schemas.openxmlformats.org/officeDocument/2006/relationships/hyperlink" Target="https://www.cep.financnasprava.sk/cep/procw/CEP.MRP.ElektronickeSluzby.Svc.Wcf/ElektronickeSluzbyService.svc?singlewsdl" TargetMode="External"/><Relationship Id="rId711" Type="http://schemas.openxmlformats.org/officeDocument/2006/relationships/hyperlink" Target="http://www.w3.org/2000/09/xmldsig" TargetMode="External"/><Relationship Id="rId949" Type="http://schemas.openxmlformats.org/officeDocument/2006/relationships/hyperlink" Target="https://tecm.financnasprava.sk/KS/eCM.MRP.ElektronickeSluzby.Svc.Wcf/ElektronickeSluzbyService.svc" TargetMode="External"/><Relationship Id="rId78" Type="http://schemas.openxmlformats.org/officeDocument/2006/relationships/hyperlink" Target="http://www.ditec.sk/CEPEkr" TargetMode="External"/><Relationship Id="rId143" Type="http://schemas.openxmlformats.org/officeDocument/2006/relationships/hyperlink" Target="http://emcs.dgtaxud.ec/v10/ed815/ie" TargetMode="External"/><Relationship Id="rId350" Type="http://schemas.openxmlformats.org/officeDocument/2006/relationships/hyperlink" Target="http://www.w3.org/2000/09/xmldsig" TargetMode="External"/><Relationship Id="rId588" Type="http://schemas.openxmlformats.org/officeDocument/2006/relationships/hyperlink" Target="http://www.w3.org/2000/09/xmldsig" TargetMode="External"/><Relationship Id="rId795" Type="http://schemas.openxmlformats.org/officeDocument/2006/relationships/hyperlink" Target="http://www.ditec.sk/CEPEKRe" TargetMode="External"/><Relationship Id="rId809" Type="http://schemas.openxmlformats.org/officeDocument/2006/relationships/hyperlink" Target="https://tcep.financnasprava.sk/tcep/procw/cep.ekre.web.ws.Attachments/ReceiverExtSystem.asmx?wsdl" TargetMode="External"/><Relationship Id="rId9" Type="http://schemas.openxmlformats.org/officeDocument/2006/relationships/footnotes" Target="footnotes.xml"/><Relationship Id="rId210" Type="http://schemas.openxmlformats.org/officeDocument/2006/relationships/hyperlink" Target="http://www.ditec.sk/ekr/unauthorized/v1.0" TargetMode="External"/><Relationship Id="rId448" Type="http://schemas.openxmlformats.org/officeDocument/2006/relationships/hyperlink" Target="http://www.w3.org/2003/05/soap-envelope" TargetMode="External"/><Relationship Id="rId655" Type="http://schemas.openxmlformats.org/officeDocument/2006/relationships/hyperlink" Target="http://emcs.dgtaxud.ec/v10/ed815/ie" TargetMode="External"/><Relationship Id="rId862" Type="http://schemas.openxmlformats.org/officeDocument/2006/relationships/hyperlink" Target="http://www.w3.org/2001/XMLSchema-instance" TargetMode="External"/><Relationship Id="rId294" Type="http://schemas.openxmlformats.org/officeDocument/2006/relationships/hyperlink" Target="http://www.ditec.sk/ekr/unauthorized/v1.0" TargetMode="External"/><Relationship Id="rId308" Type="http://schemas.openxmlformats.org/officeDocument/2006/relationships/hyperlink" Target="http://www.w3.org/2000/09/xmldsig" TargetMode="External"/><Relationship Id="rId515" Type="http://schemas.openxmlformats.org/officeDocument/2006/relationships/image" Target="media/image36.png"/><Relationship Id="rId722" Type="http://schemas.openxmlformats.org/officeDocument/2006/relationships/hyperlink" Target="http://www.w3.org/2001/04/xmlenc" TargetMode="External"/><Relationship Id="rId89" Type="http://schemas.openxmlformats.org/officeDocument/2006/relationships/hyperlink" Target="http://www.ditec.sk/ekr/registration/v1.0/" TargetMode="External"/><Relationship Id="rId154" Type="http://schemas.openxmlformats.org/officeDocument/2006/relationships/hyperlink" Target="http://www.w3.org/2000/09/xmldsig" TargetMode="External"/><Relationship Id="rId361" Type="http://schemas.openxmlformats.org/officeDocument/2006/relationships/hyperlink" Target="http://www.ditec.sk/ep/signature_formats/xades_zep/v1.0" TargetMode="External"/><Relationship Id="rId599" Type="http://schemas.openxmlformats.org/officeDocument/2006/relationships/hyperlink" Target="http://www.w3.org/2000/09/xmldsig" TargetMode="External"/><Relationship Id="rId1005" Type="http://schemas.openxmlformats.org/officeDocument/2006/relationships/hyperlink" Target="http://www.w3.org/2005/08/addressing" TargetMode="External"/><Relationship Id="rId459" Type="http://schemas.openxmlformats.org/officeDocument/2006/relationships/hyperlink" Target="http://www.cep.financnasprava.sk/ElektronickeSluzby" TargetMode="External"/><Relationship Id="rId666" Type="http://schemas.openxmlformats.org/officeDocument/2006/relationships/hyperlink" Target="http://www.w3.org/2001/XMLSchema" TargetMode="External"/><Relationship Id="rId873" Type="http://schemas.openxmlformats.org/officeDocument/2006/relationships/hyperlink" Target="https://www.cep.financnasprava.sk/cep/procw/CEP.MRP.ElektronickeSluzby.Svc.Wcf/ElektronickeSluzbyService.svc" TargetMode="External"/><Relationship Id="rId16" Type="http://schemas.openxmlformats.org/officeDocument/2006/relationships/image" Target="media/image4.png"/><Relationship Id="rId221" Type="http://schemas.openxmlformats.org/officeDocument/2006/relationships/hyperlink" Target="http://www.w3.org/2001/XMLSchema-instance" TargetMode="External"/><Relationship Id="rId319" Type="http://schemas.openxmlformats.org/officeDocument/2006/relationships/hyperlink" Target="http://www.w3.org/2000/09/xmldsig" TargetMode="External"/><Relationship Id="rId526" Type="http://schemas.openxmlformats.org/officeDocument/2006/relationships/hyperlink" Target="http://www.cep.financnasprava.sk/ElektronickeSluzby" TargetMode="External"/><Relationship Id="rId733" Type="http://schemas.openxmlformats.org/officeDocument/2006/relationships/hyperlink" Target="http://www.w3.org/2001/XMLSchema-instance" TargetMode="External"/><Relationship Id="rId940" Type="http://schemas.openxmlformats.org/officeDocument/2006/relationships/hyperlink" Target="http://ditec/2011/11/iam/authorization" TargetMode="External"/><Relationship Id="rId165" Type="http://schemas.openxmlformats.org/officeDocument/2006/relationships/hyperlink" Target="http://www.ditec.sk/ekr/unauthorized/v1.0" TargetMode="External"/><Relationship Id="rId372" Type="http://schemas.openxmlformats.org/officeDocument/2006/relationships/hyperlink" Target="https://www.cep.financnasprava.sk/cep/procw/cep.ekr.web.ws/ReceiverExtSystem.asmx?wsdl" TargetMode="External"/><Relationship Id="rId677" Type="http://schemas.openxmlformats.org/officeDocument/2006/relationships/hyperlink" Target="http://www.w3.org/2001/XMLSchema-instance" TargetMode="External"/><Relationship Id="rId800" Type="http://schemas.openxmlformats.org/officeDocument/2006/relationships/hyperlink" Target="http://schemas.xmlsoap.org/soap/envelope/" TargetMode="External"/><Relationship Id="rId232" Type="http://schemas.openxmlformats.org/officeDocument/2006/relationships/hyperlink" Target="http://www.cep.financnasprava.sk/ElektronickeSluzby/NacitatParametreSpravnehoPoplatkuPreRealizaciuZot" TargetMode="External"/><Relationship Id="rId884" Type="http://schemas.openxmlformats.org/officeDocument/2006/relationships/hyperlink" Target="http://www.w3.org/2003/05/soap-envelope" TargetMode="External"/><Relationship Id="rId27" Type="http://schemas.openxmlformats.org/officeDocument/2006/relationships/hyperlink" Target="http://www.cep.financnasprava.sk/ElektronickeSluzby/NacitatPodmienkyRealizacieZOT" TargetMode="External"/><Relationship Id="rId537" Type="http://schemas.openxmlformats.org/officeDocument/2006/relationships/image" Target="media/image44.png"/><Relationship Id="rId744" Type="http://schemas.openxmlformats.org/officeDocument/2006/relationships/hyperlink" Target="http://www.ditec.sk/CEPEkr" TargetMode="External"/><Relationship Id="rId951" Type="http://schemas.openxmlformats.org/officeDocument/2006/relationships/hyperlink" Target="https://ecm.financnasprava.sk/KS/eCM.MRP.ElektronickeSluzby.Svc.Wcf/ElektronickeSluzbyService.svc" TargetMode="External"/><Relationship Id="rId80" Type="http://schemas.openxmlformats.org/officeDocument/2006/relationships/hyperlink" Target="http://www.w3.org/2001/XMLSchema-instance" TargetMode="External"/><Relationship Id="rId176" Type="http://schemas.openxmlformats.org/officeDocument/2006/relationships/hyperlink" Target="http://www.w3.org/2001/XMLSchema-instance" TargetMode="External"/><Relationship Id="rId383" Type="http://schemas.openxmlformats.org/officeDocument/2006/relationships/hyperlink" Target="https://tcep.financnasprava.sk/tcep/procw/CEP.MRP.ElektronickeSluzby.Svc.Wcf/ElektronickeSluzbyService.svc" TargetMode="External"/><Relationship Id="rId590" Type="http://schemas.openxmlformats.org/officeDocument/2006/relationships/hyperlink" Target="http://www.w3.org/2000/09/xmldsig" TargetMode="External"/><Relationship Id="rId604" Type="http://schemas.openxmlformats.org/officeDocument/2006/relationships/hyperlink" Target="http://www.w3.org/2001/XMLSchema-instance" TargetMode="External"/><Relationship Id="rId811" Type="http://schemas.openxmlformats.org/officeDocument/2006/relationships/hyperlink" Target="https://www.cep.financnasprava.sk/cep/procw/cep.ekre.web.ws.Attachments/ReceiverExtSystem.asmx?wsdl" TargetMode="External"/><Relationship Id="rId243" Type="http://schemas.openxmlformats.org/officeDocument/2006/relationships/hyperlink" Target="https://www.cep.financnasprava.sk/cep/procw/CEP.MRP.ElektronickeSluzby.Svc.Wcf/ElektronickeSluzbyService.svc?singlewsdl" TargetMode="External"/><Relationship Id="rId450" Type="http://schemas.openxmlformats.org/officeDocument/2006/relationships/hyperlink" Target="http://www.cep.financnasprava.sk/ElektronickeSluzby/PoskytnutieDetailuTypuReportuISVS" TargetMode="External"/><Relationship Id="rId688" Type="http://schemas.openxmlformats.org/officeDocument/2006/relationships/hyperlink" Target="http://www.ditec.sk/CEPEkr" TargetMode="External"/><Relationship Id="rId895" Type="http://schemas.openxmlformats.org/officeDocument/2006/relationships/image" Target="media/image59.png"/><Relationship Id="rId909" Type="http://schemas.openxmlformats.org/officeDocument/2006/relationships/hyperlink" Target="http://www.w3.org/2001/XMLSchema-instance" TargetMode="External"/><Relationship Id="rId38" Type="http://schemas.openxmlformats.org/officeDocument/2006/relationships/hyperlink" Target="http://www.w3.org/2001/XMLSchema" TargetMode="External"/><Relationship Id="rId103" Type="http://schemas.openxmlformats.org/officeDocument/2006/relationships/hyperlink" Target="http://www.w3.org/2000/09/xmldsig" TargetMode="External"/><Relationship Id="rId310" Type="http://schemas.openxmlformats.org/officeDocument/2006/relationships/hyperlink" Target="http://www.w3.org/2000/09/xmldsig" TargetMode="External"/><Relationship Id="rId548" Type="http://schemas.openxmlformats.org/officeDocument/2006/relationships/hyperlink" Target="http://www.w3.org/2001/XMLSchema-instance" TargetMode="External"/><Relationship Id="rId755" Type="http://schemas.openxmlformats.org/officeDocument/2006/relationships/hyperlink" Target="https://tcep.financnasprava.sk/tcep/procw/cep.ekre.web.ws/ReceiverExtSystem.asmx" TargetMode="External"/><Relationship Id="rId962" Type="http://schemas.openxmlformats.org/officeDocument/2006/relationships/hyperlink" Target="http://ditec/2011/11/iam/authorization" TargetMode="External"/><Relationship Id="rId91" Type="http://schemas.openxmlformats.org/officeDocument/2006/relationships/hyperlink" Target="http://www.w3.org/2001/XMLSchema" TargetMode="External"/><Relationship Id="rId187" Type="http://schemas.openxmlformats.org/officeDocument/2006/relationships/hyperlink" Target="http://emcs.dgtaxud.ec/v10/ed815/ie" TargetMode="External"/><Relationship Id="rId394" Type="http://schemas.openxmlformats.org/officeDocument/2006/relationships/hyperlink" Target="http://www.w3.org/2001/XMLSchema-instance" TargetMode="External"/><Relationship Id="rId408" Type="http://schemas.openxmlformats.org/officeDocument/2006/relationships/image" Target="media/image21.png"/><Relationship Id="rId615" Type="http://schemas.openxmlformats.org/officeDocument/2006/relationships/hyperlink" Target="http://www.ditec.sk/CEPEkr" TargetMode="External"/><Relationship Id="rId822" Type="http://schemas.openxmlformats.org/officeDocument/2006/relationships/hyperlink" Target="https://tecm.financnasprava.sk/KS/eCM.EKRe.Web.WS/ReceiverExtSystem.asmx?wsdl" TargetMode="External"/><Relationship Id="rId254" Type="http://schemas.openxmlformats.org/officeDocument/2006/relationships/hyperlink" Target="http://emcs.dgtaxud.ec/v10/ed815/ie" TargetMode="External"/><Relationship Id="rId699" Type="http://schemas.openxmlformats.org/officeDocument/2006/relationships/hyperlink" Target="http://www.w3.org/2000/09/xmldsig" TargetMode="External"/><Relationship Id="rId49" Type="http://schemas.openxmlformats.org/officeDocument/2006/relationships/hyperlink" Target="http://ekr.colnasprava.sk/EkrCRSRWeb/XSLT/IE815.001.xslt" TargetMode="External"/><Relationship Id="rId114" Type="http://schemas.openxmlformats.org/officeDocument/2006/relationships/hyperlink" Target="http://www.w3.org/2000/09/xmldsig" TargetMode="External"/><Relationship Id="rId461" Type="http://schemas.openxmlformats.org/officeDocument/2006/relationships/hyperlink" Target="http://www.w3.org/2003/05/soap-envelope" TargetMode="External"/><Relationship Id="rId559" Type="http://schemas.openxmlformats.org/officeDocument/2006/relationships/hyperlink" Target="http://www.ditec.sk/CEPEkr" TargetMode="External"/><Relationship Id="rId766" Type="http://schemas.openxmlformats.org/officeDocument/2006/relationships/hyperlink" Target="https://www.cep.financnasprava.sk/cep/procw/CEP.MRP.ElektronickeSluzby.Svc.Wcf/ElektronickeSluzbyService.svc?singlewsdl" TargetMode="External"/><Relationship Id="rId198" Type="http://schemas.openxmlformats.org/officeDocument/2006/relationships/hyperlink" Target="http://www.w3.org/2000/09/xmldsig" TargetMode="External"/><Relationship Id="rId321" Type="http://schemas.openxmlformats.org/officeDocument/2006/relationships/hyperlink" Target="http://www.ditec.sk/ekr/unauthorized/v1.0" TargetMode="External"/><Relationship Id="rId419" Type="http://schemas.openxmlformats.org/officeDocument/2006/relationships/hyperlink" Target="http://www.w3.org/2005/08/addressing" TargetMode="External"/><Relationship Id="rId626" Type="http://schemas.openxmlformats.org/officeDocument/2006/relationships/hyperlink" Target="http://www.ditec.sk/ekr/unauthorized/v1.0" TargetMode="External"/><Relationship Id="rId973" Type="http://schemas.openxmlformats.org/officeDocument/2006/relationships/hyperlink" Target="http://www.cep.financnasprava.sk/ElektronickeSluzby/PrihlasenieCertifikatomVyzva" TargetMode="External"/><Relationship Id="rId833" Type="http://schemas.openxmlformats.org/officeDocument/2006/relationships/hyperlink" Target="https://ecm.financnasprava.sk/KS/eCM.MRP.ElektronickeSluzby.Svc.Wcf/ElektronickeSluzbyService.svc" TargetMode="External"/><Relationship Id="rId265" Type="http://schemas.openxmlformats.org/officeDocument/2006/relationships/hyperlink" Target="http://www.w3.org/2000/09/xmldsig" TargetMode="External"/><Relationship Id="rId472" Type="http://schemas.openxmlformats.org/officeDocument/2006/relationships/hyperlink" Target="http://www.w3.org/2005/08/addressing" TargetMode="External"/><Relationship Id="rId900" Type="http://schemas.openxmlformats.org/officeDocument/2006/relationships/hyperlink" Target="https://www.cep.financnasprava.sk/cep/procw/CEP.MRP.ElektronickeSluzby.Svc.Wcf/ElektronickeSluzbyService.svc?singlewsdl" TargetMode="External"/><Relationship Id="rId125" Type="http://schemas.openxmlformats.org/officeDocument/2006/relationships/hyperlink" Target="https://tcep.financnasprava.sk/tcep/procw/cep.ekr.web.ws/ReceiverExtSystem.asmx" TargetMode="External"/><Relationship Id="rId332" Type="http://schemas.openxmlformats.org/officeDocument/2006/relationships/hyperlink" Target="http://www.w3.org/2001/XMLSchema-instance" TargetMode="External"/><Relationship Id="rId777" Type="http://schemas.openxmlformats.org/officeDocument/2006/relationships/image" Target="media/image52.png"/><Relationship Id="rId984" Type="http://schemas.openxmlformats.org/officeDocument/2006/relationships/hyperlink" Target="http://www.cep.financnasprava.sk/ElektronickeSluzby/PrihlasenieCertifikatomKlientObalka" TargetMode="External"/><Relationship Id="rId637" Type="http://schemas.openxmlformats.org/officeDocument/2006/relationships/hyperlink" Target="http://www.w3.org/2000/09/xmldsig" TargetMode="External"/><Relationship Id="rId844" Type="http://schemas.openxmlformats.org/officeDocument/2006/relationships/hyperlink" Target="http://www.w3.org/2003/05/soap-envelope" TargetMode="External"/><Relationship Id="rId276" Type="http://schemas.openxmlformats.org/officeDocument/2006/relationships/hyperlink" Target="http://www.ditec.sk/ekr/unauthorized/v1.0" TargetMode="External"/><Relationship Id="rId483" Type="http://schemas.openxmlformats.org/officeDocument/2006/relationships/hyperlink" Target="http://www.cep.financnasprava.sk/ElektronickeSluzby" TargetMode="External"/><Relationship Id="rId690" Type="http://schemas.openxmlformats.org/officeDocument/2006/relationships/hyperlink" Target="http://www.ditec.sk/ep/signature_formats/xades_zep_data_signatures/v1.1" TargetMode="External"/><Relationship Id="rId704" Type="http://schemas.openxmlformats.org/officeDocument/2006/relationships/hyperlink" Target="http://www.w3.org/2001/04/xmlenc" TargetMode="External"/><Relationship Id="rId911" Type="http://schemas.openxmlformats.org/officeDocument/2006/relationships/hyperlink" Target="http://www.mfsr.sk/Formulare/Sprievodka_v02" TargetMode="External"/><Relationship Id="rId40" Type="http://schemas.openxmlformats.org/officeDocument/2006/relationships/hyperlink" Target="http://www.ditec.sk/ekr/unauthorized/v1.0" TargetMode="External"/><Relationship Id="rId136" Type="http://schemas.openxmlformats.org/officeDocument/2006/relationships/hyperlink" Target="http://www.w3.org/2001/XMLSchema" TargetMode="External"/><Relationship Id="rId343" Type="http://schemas.openxmlformats.org/officeDocument/2006/relationships/hyperlink" Target="http://emcs.dgtaxud.ec/v10/ed815/ie" TargetMode="External"/><Relationship Id="rId550" Type="http://schemas.openxmlformats.org/officeDocument/2006/relationships/hyperlink" Target="http://www.ditec.sk/CEPEkr" TargetMode="External"/><Relationship Id="rId788" Type="http://schemas.openxmlformats.org/officeDocument/2006/relationships/hyperlink" Target="http://schemas.xmlsoap.org/soap/envelope/" TargetMode="External"/><Relationship Id="rId995" Type="http://schemas.openxmlformats.org/officeDocument/2006/relationships/hyperlink" Target="http://ditec/2011/11/iam/authorization" TargetMode="External"/><Relationship Id="rId203" Type="http://schemas.openxmlformats.org/officeDocument/2006/relationships/hyperlink" Target="http://uri.etsi.org/01903/v1.3.2" TargetMode="External"/><Relationship Id="rId648" Type="http://schemas.openxmlformats.org/officeDocument/2006/relationships/hyperlink" Target="http://www.w3.org/2000/09/xmldsig" TargetMode="External"/><Relationship Id="rId855" Type="http://schemas.openxmlformats.org/officeDocument/2006/relationships/hyperlink" Target="http://www.w3.org/2001/XMLSchema-instance" TargetMode="External"/><Relationship Id="rId287" Type="http://schemas.openxmlformats.org/officeDocument/2006/relationships/hyperlink" Target="http://www.w3.org/2001/XMLSchema-instance" TargetMode="External"/><Relationship Id="rId410" Type="http://schemas.openxmlformats.org/officeDocument/2006/relationships/image" Target="media/image23.png"/><Relationship Id="rId494" Type="http://schemas.openxmlformats.org/officeDocument/2006/relationships/hyperlink" Target="http://www.w3.org/2003/05/soap-envelope" TargetMode="External"/><Relationship Id="rId508" Type="http://schemas.openxmlformats.org/officeDocument/2006/relationships/hyperlink" Target="http://www.cep.financnasprava.sk/ElektronickeSluzby/PoskytnutieKontextuReakcieNaPodanie" TargetMode="External"/><Relationship Id="rId715" Type="http://schemas.openxmlformats.org/officeDocument/2006/relationships/hyperlink" Target="http://www.w3.org/TR/2001/REC-xml-c14n-20010315" TargetMode="External"/><Relationship Id="rId922" Type="http://schemas.openxmlformats.org/officeDocument/2006/relationships/hyperlink" Target="http://www.mfsr.sk/Formulare/Sprievodka_v02.xsd" TargetMode="External"/><Relationship Id="rId147" Type="http://schemas.openxmlformats.org/officeDocument/2006/relationships/hyperlink" Target="http://ekr.colnasprava.sk/EkrCRSRWeb/XSLT/IE815.001.xslt" TargetMode="External"/><Relationship Id="rId354" Type="http://schemas.openxmlformats.org/officeDocument/2006/relationships/hyperlink" Target="http://www.w3.org/2000/09/xmldsig" TargetMode="External"/><Relationship Id="rId799" Type="http://schemas.openxmlformats.org/officeDocument/2006/relationships/hyperlink" Target="http://www.ditec.sk/CEPEKRe" TargetMode="External"/><Relationship Id="rId51" Type="http://schemas.openxmlformats.org/officeDocument/2006/relationships/hyperlink" Target="http://www.w3.org/2000/09/xmldsig" TargetMode="External"/><Relationship Id="rId561" Type="http://schemas.openxmlformats.org/officeDocument/2006/relationships/hyperlink" Target="http://www.ditec.sk/ep/signature_formats/xades_zep_data_signatures/v1.1" TargetMode="External"/><Relationship Id="rId659" Type="http://schemas.openxmlformats.org/officeDocument/2006/relationships/hyperlink" Target="https://tcep.financnasprava.sk/tcep/procw/cep.ekr.web.ws.attachments/ReceiverExtSystem.asmx" TargetMode="External"/><Relationship Id="rId866" Type="http://schemas.openxmlformats.org/officeDocument/2006/relationships/image" Target="media/image53.gif"/><Relationship Id="rId214" Type="http://schemas.openxmlformats.org/officeDocument/2006/relationships/hyperlink" Target="https://tcep.financnasprava.sk/tcep/procw/cep.ekr.web.ws/ReceiverExtSystem.asmx?wsdl" TargetMode="External"/><Relationship Id="rId298" Type="http://schemas.openxmlformats.org/officeDocument/2006/relationships/hyperlink" Target="http://emcs.dgtaxud.ec/v10/ed815/ie" TargetMode="External"/><Relationship Id="rId421" Type="http://schemas.openxmlformats.org/officeDocument/2006/relationships/hyperlink" Target="http://www.cep.financnasprava.sk/ElektronickeSluzby/NacitatTypyLicencie" TargetMode="External"/><Relationship Id="rId519" Type="http://schemas.openxmlformats.org/officeDocument/2006/relationships/hyperlink" Target="https://www.cep.financnasprava.sk/cep/procw/CEP.MRP.ElektronickeSluzby.Svc.Wcf/ElektronickeSluzbyService.svc?singlewsdl" TargetMode="External"/><Relationship Id="rId158" Type="http://schemas.openxmlformats.org/officeDocument/2006/relationships/hyperlink" Target="http://uri.etsi.org/01903/v1.3.2" TargetMode="External"/><Relationship Id="rId726" Type="http://schemas.openxmlformats.org/officeDocument/2006/relationships/hyperlink" Target="http://www.w3.org/TR/2001/REC-xml-c14n-20010315" TargetMode="External"/><Relationship Id="rId933" Type="http://schemas.openxmlformats.org/officeDocument/2006/relationships/hyperlink" Target="https://tcep.financnasprava.sk/tcep/procw/CEP.MRP.ElektronickeSluzby.Svc.Wcf/ElektronickeSluzbyService.svc?singlewsdl" TargetMode="External"/><Relationship Id="rId1009" Type="http://schemas.openxmlformats.org/officeDocument/2006/relationships/hyperlink" Target="http://www.cep.financnasprava.sk/ElektronickeSluzby/OutputBase" TargetMode="External"/><Relationship Id="rId62" Type="http://schemas.openxmlformats.org/officeDocument/2006/relationships/hyperlink" Target="http://www.ditec.sk/ep/signature_formats/xades_zep/v1.0" TargetMode="External"/><Relationship Id="rId365" Type="http://schemas.openxmlformats.org/officeDocument/2006/relationships/hyperlink" Target="http://www.w3.org/2000/09/xmldsig" TargetMode="External"/><Relationship Id="rId572" Type="http://schemas.openxmlformats.org/officeDocument/2006/relationships/hyperlink" Target="http://www.w3.org/2001/04/xmldsig-more" TargetMode="External"/><Relationship Id="rId225" Type="http://schemas.openxmlformats.org/officeDocument/2006/relationships/image" Target="media/image15.png"/><Relationship Id="rId432" Type="http://schemas.openxmlformats.org/officeDocument/2006/relationships/image" Target="media/image31.png"/><Relationship Id="rId877" Type="http://schemas.openxmlformats.org/officeDocument/2006/relationships/hyperlink" Target="http://msdn.microsoft.com/en-us/library/gg258441(v=vs.100).aspx" TargetMode="External"/><Relationship Id="rId737" Type="http://schemas.openxmlformats.org/officeDocument/2006/relationships/hyperlink" Target="http://www.w3.org/2001/XMLSchema-instance" TargetMode="External"/><Relationship Id="rId944" Type="http://schemas.openxmlformats.org/officeDocument/2006/relationships/hyperlink" Target="http://www.cep.financnasprava.sk/ElektronickeSluzby/Odhlasenie" TargetMode="External"/><Relationship Id="rId73" Type="http://schemas.openxmlformats.org/officeDocument/2006/relationships/hyperlink" Target="https://tcep.financnasprava.sk/tcep/procw/cep.ekr.web.ws/ReceiverExtSystem.asmx?wsdl" TargetMode="External"/><Relationship Id="rId169" Type="http://schemas.openxmlformats.org/officeDocument/2006/relationships/hyperlink" Target="https://tcep.financnasprava.sk/tcep/procw/cep.ekr.web.ws/ReceiverExtSystem.asmx?wsdl" TargetMode="External"/><Relationship Id="rId376" Type="http://schemas.openxmlformats.org/officeDocument/2006/relationships/hyperlink" Target="http://www.w3.org/2003/05/soap-envelope" TargetMode="External"/><Relationship Id="rId583" Type="http://schemas.openxmlformats.org/officeDocument/2006/relationships/hyperlink" Target="http://www.w3.org/TR/2001/REC-xml-c14n-20010315" TargetMode="External"/><Relationship Id="rId790" Type="http://schemas.openxmlformats.org/officeDocument/2006/relationships/hyperlink" Target="http://schemas.xmlsoap.org/soap/envelope/" TargetMode="External"/><Relationship Id="rId804" Type="http://schemas.openxmlformats.org/officeDocument/2006/relationships/hyperlink" Target="http://www.w3.org/2001/XMLSchema-instance" TargetMode="External"/><Relationship Id="rId4" Type="http://schemas.openxmlformats.org/officeDocument/2006/relationships/customXml" Target="../customXml/item4.xml"/><Relationship Id="rId236" Type="http://schemas.openxmlformats.org/officeDocument/2006/relationships/hyperlink" Target="http://www.cep.financnasprava.sk/ElektronickeSluzby/NacitatParametreSpravnehoPoplatkuPreRealizaciuZot" TargetMode="External"/><Relationship Id="rId443" Type="http://schemas.openxmlformats.org/officeDocument/2006/relationships/hyperlink" Target="http://www.cep.financnasprava.sk/ElektronickeSluzby" TargetMode="External"/><Relationship Id="rId650" Type="http://schemas.openxmlformats.org/officeDocument/2006/relationships/hyperlink" Target="http://www.w3.org/2000/09/xmldsig" TargetMode="External"/><Relationship Id="rId888" Type="http://schemas.openxmlformats.org/officeDocument/2006/relationships/hyperlink" Target="http://www.w3.org/2005/08/addressing" TargetMode="External"/><Relationship Id="rId303" Type="http://schemas.openxmlformats.org/officeDocument/2006/relationships/hyperlink" Target="http://ekr.colnasprava.sk/EkrCRSRWeb/XSLT/IE815.001.xslt" TargetMode="External"/><Relationship Id="rId748" Type="http://schemas.openxmlformats.org/officeDocument/2006/relationships/hyperlink" Target="http://www.ditec.sk/CEPEkr" TargetMode="External"/><Relationship Id="rId955" Type="http://schemas.openxmlformats.org/officeDocument/2006/relationships/hyperlink" Target="http://www.w3.org/2003/05/soap-envelope" TargetMode="External"/><Relationship Id="rId84" Type="http://schemas.openxmlformats.org/officeDocument/2006/relationships/image" Target="media/image13.png"/><Relationship Id="rId387" Type="http://schemas.openxmlformats.org/officeDocument/2006/relationships/hyperlink" Target="http://www.cep.financnasprava.sk/ElektronickeSluzby" TargetMode="External"/><Relationship Id="rId510" Type="http://schemas.openxmlformats.org/officeDocument/2006/relationships/hyperlink" Target="http://www.w3.org/2005/08/addressing" TargetMode="External"/><Relationship Id="rId594" Type="http://schemas.openxmlformats.org/officeDocument/2006/relationships/hyperlink" Target="http://www.w3.org/2000/09/xmldsig" TargetMode="External"/><Relationship Id="rId608" Type="http://schemas.openxmlformats.org/officeDocument/2006/relationships/hyperlink" Target="http://www.w3.org/2001/XMLSchema-instance" TargetMode="External"/><Relationship Id="rId815" Type="http://schemas.openxmlformats.org/officeDocument/2006/relationships/hyperlink" Target="http://schemas.xmlsoap.org/soap/envelope/" TargetMode="External"/><Relationship Id="rId247" Type="http://schemas.openxmlformats.org/officeDocument/2006/relationships/hyperlink" Target="http://www.w3.org/2001/XMLSchema" TargetMode="External"/><Relationship Id="rId899" Type="http://schemas.openxmlformats.org/officeDocument/2006/relationships/hyperlink" Target="https://tcep.financnasprava.sk/tcep/procw/CEP.MRP.ElektronickeSluzby.Svc.Wcf/ElektronickeSluzbyService.svc" TargetMode="External"/><Relationship Id="rId1000" Type="http://schemas.openxmlformats.org/officeDocument/2006/relationships/hyperlink" Target="http://www.w3.org/2003/05/soap-envelope" TargetMode="External"/><Relationship Id="rId107" Type="http://schemas.openxmlformats.org/officeDocument/2006/relationships/hyperlink" Target="http://www.w3.org/2000/09/xmldsig" TargetMode="External"/><Relationship Id="rId454" Type="http://schemas.openxmlformats.org/officeDocument/2006/relationships/hyperlink" Target="http://www.cep.financnasprava.sk/ElektronickeSluzby/PoskytnutieDetailuTypuReportuISVS" TargetMode="External"/><Relationship Id="rId661" Type="http://schemas.openxmlformats.org/officeDocument/2006/relationships/hyperlink" Target="https://www.cep.financnasprava.sk/cep/procw/cep.ekr.web.ws.attachments/ReceiverExtSystem.asmx" TargetMode="External"/><Relationship Id="rId759" Type="http://schemas.openxmlformats.org/officeDocument/2006/relationships/hyperlink" Target="http://www.ditec.sk/CEPEKRe" TargetMode="External"/><Relationship Id="rId966" Type="http://schemas.openxmlformats.org/officeDocument/2006/relationships/hyperlink" Target="https://ecm.financnasprava.sk/KS/eCM.MRP.ElektronickeSluzby.Svc.Wcf/ElektronickeSluzbyService.svc" TargetMode="External"/><Relationship Id="rId11" Type="http://schemas.openxmlformats.org/officeDocument/2006/relationships/header" Target="header1.xml"/><Relationship Id="rId314" Type="http://schemas.openxmlformats.org/officeDocument/2006/relationships/hyperlink" Target="http://uri.etsi.org/01903/v1.3.2" TargetMode="External"/><Relationship Id="rId398" Type="http://schemas.openxmlformats.org/officeDocument/2006/relationships/hyperlink" Target="http://www.cep.financnasprava.sk/ElektronickeSluzby" TargetMode="External"/><Relationship Id="rId521" Type="http://schemas.openxmlformats.org/officeDocument/2006/relationships/hyperlink" Target="http://www.w3.org/2003/05/soap-envelope" TargetMode="External"/><Relationship Id="rId619" Type="http://schemas.openxmlformats.org/officeDocument/2006/relationships/hyperlink" Target="http://www.ditec.sk/CEPEkr" TargetMode="External"/><Relationship Id="rId95" Type="http://schemas.openxmlformats.org/officeDocument/2006/relationships/hyperlink" Target="http://www.ditec.sk/ep/signature_formats/xades_zep_data_signatures/v1.1" TargetMode="External"/><Relationship Id="rId160" Type="http://schemas.openxmlformats.org/officeDocument/2006/relationships/hyperlink" Target="http://www.ditec.sk/ep/signature_formats/xades_zep/v1.0" TargetMode="External"/><Relationship Id="rId826" Type="http://schemas.openxmlformats.org/officeDocument/2006/relationships/hyperlink" Target="http://schemas.xmlsoap.org/soap/envelope/" TargetMode="External"/><Relationship Id="rId1011" Type="http://schemas.openxmlformats.org/officeDocument/2006/relationships/fontTable" Target="fontTable.xml"/><Relationship Id="rId258" Type="http://schemas.openxmlformats.org/officeDocument/2006/relationships/hyperlink" Target="http://ekr.colnasprava.sk/EkrCRSRWeb/XSLT/IE815.001.xslt" TargetMode="External"/><Relationship Id="rId465" Type="http://schemas.openxmlformats.org/officeDocument/2006/relationships/hyperlink" Target="http://www.w3.org/2001/XMLSchema-instance" TargetMode="External"/><Relationship Id="rId672" Type="http://schemas.openxmlformats.org/officeDocument/2006/relationships/hyperlink" Target="http://schemas.xmlsoap.org/soap/envelope/" TargetMode="External"/><Relationship Id="rId22" Type="http://schemas.openxmlformats.org/officeDocument/2006/relationships/hyperlink" Target="https://tcep.financnasprava.sk/tcep/procw/CEP.MRP.ElektronickeSluzby.Svc.Wcf/ElektronickeSluzbyService.svc" TargetMode="External"/><Relationship Id="rId118" Type="http://schemas.openxmlformats.org/officeDocument/2006/relationships/hyperlink" Target="http://www.w3.org/2000/09/xmldsig" TargetMode="External"/><Relationship Id="rId325" Type="http://schemas.openxmlformats.org/officeDocument/2006/relationships/hyperlink" Target="https://tcep.financnasprava.sk/tcep/procw/cep.ekr.web.ws/ReceiverExtSystem.asmx?wsdl" TargetMode="External"/><Relationship Id="rId532" Type="http://schemas.openxmlformats.org/officeDocument/2006/relationships/image" Target="media/image39.png"/><Relationship Id="rId977" Type="http://schemas.openxmlformats.org/officeDocument/2006/relationships/hyperlink" Target="http://www.w3.org/2001/XMLSchema-instance" TargetMode="External"/><Relationship Id="rId171" Type="http://schemas.openxmlformats.org/officeDocument/2006/relationships/hyperlink" Target="https://www.cep.financnasprava.sk/cep/procw/cep.ekr.web.ws/ReceiverExtSystem.asmx?wsdl" TargetMode="External"/><Relationship Id="rId837" Type="http://schemas.openxmlformats.org/officeDocument/2006/relationships/hyperlink" Target="http://www.w3.org/2005/08/addressing" TargetMode="External"/><Relationship Id="rId269" Type="http://schemas.openxmlformats.org/officeDocument/2006/relationships/hyperlink" Target="http://uri.etsi.org/01903/v1.3.2" TargetMode="External"/><Relationship Id="rId476" Type="http://schemas.openxmlformats.org/officeDocument/2006/relationships/hyperlink" Target="http://www.cep.financnasprava.sk/ElektronickeSluzby/OutputBase" TargetMode="External"/><Relationship Id="rId683" Type="http://schemas.openxmlformats.org/officeDocument/2006/relationships/hyperlink" Target="http://www.w3.org/2001/XMLSchema" TargetMode="External"/><Relationship Id="rId890" Type="http://schemas.openxmlformats.org/officeDocument/2006/relationships/hyperlink" Target="http://www.cep.financnasprava.sk/ElektronickeSluzby/PrihlasenieMenomHeslom" TargetMode="External"/><Relationship Id="rId904" Type="http://schemas.openxmlformats.org/officeDocument/2006/relationships/hyperlink" Target="http://www.cep.financnasprava.sk/ElektronickeSluzby/PrihlasenieCertifikatomVyzva" TargetMode="External"/><Relationship Id="rId33" Type="http://schemas.openxmlformats.org/officeDocument/2006/relationships/hyperlink" Target="http://www.cep.financnasprava.sk/ElektronickeSluzby/OutputBase" TargetMode="External"/><Relationship Id="rId129" Type="http://schemas.openxmlformats.org/officeDocument/2006/relationships/hyperlink" Target="http://www.ditec.sk/CEPEkr" TargetMode="External"/><Relationship Id="rId336" Type="http://schemas.openxmlformats.org/officeDocument/2006/relationships/hyperlink" Target="http://www.ditec.sk/ep/signature_formats/xades_zep_data_signatures/v1.1/" TargetMode="External"/><Relationship Id="rId543" Type="http://schemas.openxmlformats.org/officeDocument/2006/relationships/hyperlink" Target="http://schemas.xmlsoap.org/soap/envelope/" TargetMode="External"/><Relationship Id="rId988" Type="http://schemas.openxmlformats.org/officeDocument/2006/relationships/hyperlink" Target="http://www.w3.org/2003/05/soap-envelope" TargetMode="External"/><Relationship Id="rId182" Type="http://schemas.openxmlformats.org/officeDocument/2006/relationships/hyperlink" Target="http://www.ditec.sk/ekr/unauthorized/v1.0" TargetMode="External"/><Relationship Id="rId403" Type="http://schemas.openxmlformats.org/officeDocument/2006/relationships/hyperlink" Target="http://www.cep.financnasprava.sk/ElektronickeSluzby/InformacieOVydanychLicenciachContinue" TargetMode="External"/><Relationship Id="rId750" Type="http://schemas.openxmlformats.org/officeDocument/2006/relationships/hyperlink" Target="http://www.ditec.sk/ekr/registration/v1.0" TargetMode="External"/><Relationship Id="rId848" Type="http://schemas.openxmlformats.org/officeDocument/2006/relationships/hyperlink" Target="http://schemas.xmlsoap.org/soap/envelope/" TargetMode="External"/><Relationship Id="rId487" Type="http://schemas.openxmlformats.org/officeDocument/2006/relationships/hyperlink" Target="http://www.cep.financnasprava.sk/ElektronickeSluzby/NavratovaHodnota" TargetMode="External"/><Relationship Id="rId610" Type="http://schemas.openxmlformats.org/officeDocument/2006/relationships/hyperlink" Target="http://www.ditec.sk/CEPEkr" TargetMode="External"/><Relationship Id="rId694" Type="http://schemas.openxmlformats.org/officeDocument/2006/relationships/hyperlink" Target="http://www.ditec.sk/ep/signature_formats/xades_zep_xml/v1.0" TargetMode="External"/><Relationship Id="rId708" Type="http://schemas.openxmlformats.org/officeDocument/2006/relationships/hyperlink" Target="http://www.w3.org/2000/09/xmldsig" TargetMode="External"/><Relationship Id="rId915" Type="http://schemas.openxmlformats.org/officeDocument/2006/relationships/hyperlink" Target="http://www.w3.org/2003/05/soap-envelope" TargetMode="External"/><Relationship Id="rId347" Type="http://schemas.openxmlformats.org/officeDocument/2006/relationships/hyperlink" Target="http://ekr.colnasprava.sk/EkrCRSRWeb/XSD/IE815.001.xsd" TargetMode="External"/><Relationship Id="rId999" Type="http://schemas.openxmlformats.org/officeDocument/2006/relationships/hyperlink" Target="https://ecm.financnasprava.sk/KS/eCM.MRP.ElektronickeSluzby.Svc.Wcf/ElektronickeSluzbyService.svc" TargetMode="External"/><Relationship Id="rId44" Type="http://schemas.openxmlformats.org/officeDocument/2006/relationships/hyperlink" Target="http://emcs.dgtaxud.ec/v10/ed815/ie" TargetMode="External"/><Relationship Id="rId554" Type="http://schemas.openxmlformats.org/officeDocument/2006/relationships/hyperlink" Target="http://www.w3.org/2001/XMLSchema" TargetMode="External"/><Relationship Id="rId761" Type="http://schemas.openxmlformats.org/officeDocument/2006/relationships/hyperlink" Target="http://www.ditec.sk/CEPEKRe" TargetMode="External"/><Relationship Id="rId859" Type="http://schemas.openxmlformats.org/officeDocument/2006/relationships/hyperlink" Target="http://www.ditec.sk/CEPEKRe" TargetMode="External"/><Relationship Id="rId193" Type="http://schemas.openxmlformats.org/officeDocument/2006/relationships/hyperlink" Target="http://www.w3.org/2000/09/xmldsig" TargetMode="External"/><Relationship Id="rId207" Type="http://schemas.openxmlformats.org/officeDocument/2006/relationships/hyperlink" Target="http://www.w3.org/2000/09/xmldsig" TargetMode="External"/><Relationship Id="rId414" Type="http://schemas.openxmlformats.org/officeDocument/2006/relationships/hyperlink" Target="https://www.cep.financnasprava.sk/cep/procw/CEP.MRP.ElektronickeSluzby.Svc.Wcf/ElektronickeSluzbyService.svc" TargetMode="External"/><Relationship Id="rId498" Type="http://schemas.openxmlformats.org/officeDocument/2006/relationships/hyperlink" Target="http://www.w3.org/2001/XMLSchema" TargetMode="External"/><Relationship Id="rId621" Type="http://schemas.openxmlformats.org/officeDocument/2006/relationships/hyperlink" Target="http://www.ditec.sk/ekr/registration/v1.0" TargetMode="External"/><Relationship Id="rId260" Type="http://schemas.openxmlformats.org/officeDocument/2006/relationships/hyperlink" Target="http://www.w3.org/2000/09/xmldsig" TargetMode="External"/><Relationship Id="rId719" Type="http://schemas.openxmlformats.org/officeDocument/2006/relationships/hyperlink" Target="http://www.w3.org/2000/09/xmldsig" TargetMode="External"/><Relationship Id="rId926" Type="http://schemas.openxmlformats.org/officeDocument/2006/relationships/hyperlink" Target="http://www.cep.financnasprava.sk/ElektronickeSluzby/PrihlasenieCertifikatom" TargetMode="External"/><Relationship Id="rId55" Type="http://schemas.openxmlformats.org/officeDocument/2006/relationships/hyperlink" Target="http://www.w3.org/2000/09/xmldsig" TargetMode="External"/><Relationship Id="rId120" Type="http://schemas.openxmlformats.org/officeDocument/2006/relationships/hyperlink" Target="http://www.ditec.sk/ekr/unauthorized/v1.0" TargetMode="External"/><Relationship Id="rId358" Type="http://schemas.openxmlformats.org/officeDocument/2006/relationships/hyperlink" Target="http://www.w3.org/2000/09/xmldsig" TargetMode="External"/><Relationship Id="rId565" Type="http://schemas.openxmlformats.org/officeDocument/2006/relationships/hyperlink" Target="http://www.ditec.sk/ep/signature_formats/xades_zep_xml/v1.0" TargetMode="External"/><Relationship Id="rId772" Type="http://schemas.openxmlformats.org/officeDocument/2006/relationships/hyperlink" Target="http://www.cep.financnasprava.sk/ElektronickeSluzby/IElektronickeSluzby/PoskytnutieCiselnikovPreIntegraciuDeklarantovEkr2Response" TargetMode="External"/><Relationship Id="rId218" Type="http://schemas.openxmlformats.org/officeDocument/2006/relationships/hyperlink" Target="http://www.w3.org/2003/05/soap-envelope" TargetMode="External"/><Relationship Id="rId425" Type="http://schemas.openxmlformats.org/officeDocument/2006/relationships/image" Target="media/image24.png"/><Relationship Id="rId632" Type="http://schemas.openxmlformats.org/officeDocument/2006/relationships/hyperlink" Target="http://emcs.dgtaxud.ec/v10/ed815/ie" TargetMode="External"/><Relationship Id="rId271" Type="http://schemas.openxmlformats.org/officeDocument/2006/relationships/hyperlink" Target="http://www.ditec.sk/ep/signature_formats/xades_zep/v1.0" TargetMode="External"/><Relationship Id="rId937" Type="http://schemas.openxmlformats.org/officeDocument/2006/relationships/hyperlink" Target="http://www.w3.org/2003/05/soap-envelope" TargetMode="External"/><Relationship Id="rId66" Type="http://schemas.openxmlformats.org/officeDocument/2006/relationships/hyperlink" Target="http://www.w3.org/2000/09/xmldsig" TargetMode="External"/><Relationship Id="rId131" Type="http://schemas.openxmlformats.org/officeDocument/2006/relationships/hyperlink" Target="http://www.w3.org/2001/XMLSchema-instance" TargetMode="External"/><Relationship Id="rId369" Type="http://schemas.openxmlformats.org/officeDocument/2006/relationships/hyperlink" Target="http://emcs.dgtaxud.ec/v10/ed815/ie" TargetMode="External"/><Relationship Id="rId576" Type="http://schemas.openxmlformats.org/officeDocument/2006/relationships/hyperlink" Target="http://www.w3.org/2000/09/xmldsig" TargetMode="External"/><Relationship Id="rId783" Type="http://schemas.openxmlformats.org/officeDocument/2006/relationships/hyperlink" Target="http://www.ditec.sk/CEPEKRe" TargetMode="External"/><Relationship Id="rId990" Type="http://schemas.openxmlformats.org/officeDocument/2006/relationships/hyperlink" Target="http://www.cep.financnasprava.sk/ElektronickeSluzby" TargetMode="External"/><Relationship Id="rId229" Type="http://schemas.openxmlformats.org/officeDocument/2006/relationships/hyperlink" Target="https://www.cep.financnasprava.sk/cep/procw/CEP.MRP.ElektronickeSluzby.Svc.Wcf/ElektronickeSluzbyService.svc" TargetMode="External"/><Relationship Id="rId436" Type="http://schemas.openxmlformats.org/officeDocument/2006/relationships/hyperlink" Target="https://tcep.financnasprava.sk/tcep/procw/CEP.MRP.ElektronickeSluzby.Svc.Wcf/ElektronickeSluzbyService.svc" TargetMode="External"/><Relationship Id="rId643" Type="http://schemas.openxmlformats.org/officeDocument/2006/relationships/hyperlink" Target="http://www.w3.org/2000/09/xmldsig" TargetMode="External"/><Relationship Id="rId850" Type="http://schemas.openxmlformats.org/officeDocument/2006/relationships/hyperlink" Target="http://www.w3.org/2001/XMLSchema" TargetMode="External"/><Relationship Id="rId948" Type="http://schemas.openxmlformats.org/officeDocument/2006/relationships/hyperlink" Target="https://tecm.financnasprava.sk/KS/eCM.MRP.ElektronickeSluzby.Svc.Wcf/ElektronickeSluzbyService.svc?wsdl" TargetMode="External"/><Relationship Id="rId77" Type="http://schemas.openxmlformats.org/officeDocument/2006/relationships/hyperlink" Target="http://www.w3.org/2003/05/soap-envelope" TargetMode="External"/><Relationship Id="rId282" Type="http://schemas.openxmlformats.org/officeDocument/2006/relationships/hyperlink" Target="https://www.cep.financnasprava.sk/cep/procw/cep.ekr.web.ws/ReceiverExtSystem.asmx?wsdl" TargetMode="External"/><Relationship Id="rId503" Type="http://schemas.openxmlformats.org/officeDocument/2006/relationships/hyperlink" Target="https://tcep.financnasprava.sk/tcep/procw/CEP.MRP.ElektronickeSluzby.Svc.Wcf/ElektronickeSluzbyService.svc" TargetMode="External"/><Relationship Id="rId587" Type="http://schemas.openxmlformats.org/officeDocument/2006/relationships/hyperlink" Target="http://www.w3.org/2001/04/xmlenc" TargetMode="External"/><Relationship Id="rId710" Type="http://schemas.openxmlformats.org/officeDocument/2006/relationships/hyperlink" Target="http://www.w3.org/2001/04/xmlenc" TargetMode="External"/><Relationship Id="rId808" Type="http://schemas.openxmlformats.org/officeDocument/2006/relationships/hyperlink" Target="https://www.slovensko.sk/sk/na-stiahnutie/informacie-pre-integratorov-ap" TargetMode="External"/><Relationship Id="rId8" Type="http://schemas.openxmlformats.org/officeDocument/2006/relationships/webSettings" Target="webSettings.xml"/><Relationship Id="rId142" Type="http://schemas.openxmlformats.org/officeDocument/2006/relationships/hyperlink" Target="http://emcs.dgtaxud.ec/v10/ed815/ie" TargetMode="External"/><Relationship Id="rId447" Type="http://schemas.openxmlformats.org/officeDocument/2006/relationships/hyperlink" Target="http://www.cep.financnasprava.sk/ElektronickeSluzby/NavratovaHodnota" TargetMode="External"/><Relationship Id="rId794" Type="http://schemas.openxmlformats.org/officeDocument/2006/relationships/hyperlink" Target="http://www.w3.org/2003/05/soap-envelope" TargetMode="External"/><Relationship Id="rId654" Type="http://schemas.openxmlformats.org/officeDocument/2006/relationships/hyperlink" Target="http://www.ditec.sk/ekr/unauthorized/v1.0" TargetMode="External"/><Relationship Id="rId861" Type="http://schemas.openxmlformats.org/officeDocument/2006/relationships/hyperlink" Target="http://www.w3.org/2001/XMLSchema" TargetMode="External"/><Relationship Id="rId959" Type="http://schemas.openxmlformats.org/officeDocument/2006/relationships/hyperlink" Target="http://www.w3.org/2001/XMLSchema-instance" TargetMode="External"/><Relationship Id="rId293" Type="http://schemas.openxmlformats.org/officeDocument/2006/relationships/hyperlink" Target="http://www.ditec.sk/ekr/unauthorized/v1.0" TargetMode="External"/><Relationship Id="rId307" Type="http://schemas.openxmlformats.org/officeDocument/2006/relationships/hyperlink" Target="http://www.w3.org/2000/09/xmldsig" TargetMode="External"/><Relationship Id="rId514" Type="http://schemas.openxmlformats.org/officeDocument/2006/relationships/hyperlink" Target="http://www.cep.financnasprava.sk/ElektronickeSluzby/NavratovaHodnota" TargetMode="External"/><Relationship Id="rId721" Type="http://schemas.openxmlformats.org/officeDocument/2006/relationships/hyperlink" Target="http://www.w3.org/2001/04/xmlenc" TargetMode="External"/><Relationship Id="rId88" Type="http://schemas.openxmlformats.org/officeDocument/2006/relationships/hyperlink" Target="https://www.cep.financnasprava.sk/cep/procw/CEP.MRP.ElektronickeSluzby.Svc.Wcf/ElektronickeSluzbyService.svc" TargetMode="External"/><Relationship Id="rId153" Type="http://schemas.openxmlformats.org/officeDocument/2006/relationships/hyperlink" Target="http://www.w3.org/2000/09/xmldsig" TargetMode="External"/><Relationship Id="rId360" Type="http://schemas.openxmlformats.org/officeDocument/2006/relationships/hyperlink" Target="http://www.w3.org/2000/09/xmldsig" TargetMode="External"/><Relationship Id="rId598" Type="http://schemas.openxmlformats.org/officeDocument/2006/relationships/hyperlink" Target="http://www.w3.org/2001/04/xmlenc" TargetMode="External"/><Relationship Id="rId819" Type="http://schemas.openxmlformats.org/officeDocument/2006/relationships/hyperlink" Target="https://www.cep.financnasprava.sk/cep/procw/cep.ekre.web.ws.Attachments/HistKom.asmx?wsdl" TargetMode="External"/><Relationship Id="rId1004" Type="http://schemas.openxmlformats.org/officeDocument/2006/relationships/hyperlink" Target="http://www.w3.org/2003/05/soap-envelope" TargetMode="External"/><Relationship Id="rId220" Type="http://schemas.openxmlformats.org/officeDocument/2006/relationships/hyperlink" Target="http://www.w3.org/2003/05/soap-envelope" TargetMode="External"/><Relationship Id="rId458" Type="http://schemas.openxmlformats.org/officeDocument/2006/relationships/hyperlink" Target="http://www.w3.org/2003/05/soap-envelope" TargetMode="External"/><Relationship Id="rId665" Type="http://schemas.openxmlformats.org/officeDocument/2006/relationships/hyperlink" Target="http://www.w3.org/2001/XMLSchema-instance" TargetMode="External"/><Relationship Id="rId872" Type="http://schemas.openxmlformats.org/officeDocument/2006/relationships/hyperlink" Target="https://www.cep.financnasprava.sk/cep/procw/CEP.MRP.ElektronickeSluzby.Svc.Wcf/ElektronickeSluzbyService.svc?singlewsdl" TargetMode="External"/><Relationship Id="rId15" Type="http://schemas.openxmlformats.org/officeDocument/2006/relationships/image" Target="media/image3.png"/><Relationship Id="rId318" Type="http://schemas.openxmlformats.org/officeDocument/2006/relationships/hyperlink" Target="http://www.w3.org/2000/09/xmldsig" TargetMode="External"/><Relationship Id="rId525" Type="http://schemas.openxmlformats.org/officeDocument/2006/relationships/hyperlink" Target="http://www.w3.org/2005/08/addressing" TargetMode="External"/><Relationship Id="rId732" Type="http://schemas.openxmlformats.org/officeDocument/2006/relationships/hyperlink" Target="http://schemas.xmlsoap.org/soap/envelope/" TargetMode="External"/><Relationship Id="rId99" Type="http://schemas.openxmlformats.org/officeDocument/2006/relationships/hyperlink" Target="http://www.w3.org/2000/09/xmldsig" TargetMode="External"/><Relationship Id="rId164" Type="http://schemas.openxmlformats.org/officeDocument/2006/relationships/hyperlink" Target="http://www.w3.org/2000/09/xmldsig" TargetMode="External"/><Relationship Id="rId371" Type="http://schemas.openxmlformats.org/officeDocument/2006/relationships/hyperlink" Target="https://tcep.financnasprava.sk/tcep/procw/cep.ekr.web.ws/ReceiverExtSystem.asmx" TargetMode="External"/><Relationship Id="rId469" Type="http://schemas.openxmlformats.org/officeDocument/2006/relationships/hyperlink" Target="http://www.cep.financnasprava.sk/ElektronickeSluzby" TargetMode="External"/><Relationship Id="rId676" Type="http://schemas.openxmlformats.org/officeDocument/2006/relationships/hyperlink" Target="http://schemas.xmlsoap.org/soap/envelope/" TargetMode="External"/><Relationship Id="rId883" Type="http://schemas.openxmlformats.org/officeDocument/2006/relationships/hyperlink" Target="https://www.cep.financnasprava.sk/cep/procw/CEP.MRP.ElektronickeSluzby.Svc.Wcf/ElektronickeSluzbyService.svc" TargetMode="External"/><Relationship Id="rId26" Type="http://schemas.openxmlformats.org/officeDocument/2006/relationships/hyperlink" Target="http://www.cep.financnasprava.sk/ElektronickeSluzby" TargetMode="External"/><Relationship Id="rId231" Type="http://schemas.openxmlformats.org/officeDocument/2006/relationships/hyperlink" Target="http://www.cep.financnasprava.sk/ElektronickeSluzby" TargetMode="External"/><Relationship Id="rId329" Type="http://schemas.openxmlformats.org/officeDocument/2006/relationships/hyperlink" Target="http://www.w3.org/2003/05/soap-envelope" TargetMode="External"/><Relationship Id="rId536" Type="http://schemas.openxmlformats.org/officeDocument/2006/relationships/image" Target="media/image43.png"/><Relationship Id="rId175" Type="http://schemas.openxmlformats.org/officeDocument/2006/relationships/hyperlink" Target="http://www.w3.org/2003/05/soap-envelope" TargetMode="External"/><Relationship Id="rId743" Type="http://schemas.openxmlformats.org/officeDocument/2006/relationships/hyperlink" Target="http://www.w3.org/2001/XMLSchema" TargetMode="External"/><Relationship Id="rId950" Type="http://schemas.openxmlformats.org/officeDocument/2006/relationships/hyperlink" Target="https://ecm.financnasprava.sk/KS/eCM.MRP.ElektronickeSluzby.Svc.Wcf/ElektronickeSluzbyService.svc?wsdl" TargetMode="External"/><Relationship Id="rId382" Type="http://schemas.openxmlformats.org/officeDocument/2006/relationships/hyperlink" Target="https://tcep.financnasprava.sk/tcep/procw/CEP.MRP.ElektronickeSluzby.Svc.Wcf/ElektronickeSluzbyService.svc?singlewsdl" TargetMode="External"/><Relationship Id="rId603" Type="http://schemas.openxmlformats.org/officeDocument/2006/relationships/hyperlink" Target="http://schemas.xmlsoap.org/soap/envelope/" TargetMode="External"/><Relationship Id="rId687" Type="http://schemas.openxmlformats.org/officeDocument/2006/relationships/hyperlink" Target="http://www.w3.org/2001/XMLSchema" TargetMode="External"/><Relationship Id="rId810" Type="http://schemas.openxmlformats.org/officeDocument/2006/relationships/hyperlink" Target="https://tcep.financnasprava.sk/tcep/procw/cep.ekre.web.ws.Attachments/ReceiverExtSystem.asmx" TargetMode="External"/><Relationship Id="rId908" Type="http://schemas.openxmlformats.org/officeDocument/2006/relationships/hyperlink" Target="http://www.cep.financnasprava.sk/ElektronickeSluzby/PrihlasenieCertifikatomVyzva" TargetMode="External"/><Relationship Id="rId242" Type="http://schemas.openxmlformats.org/officeDocument/2006/relationships/hyperlink" Target="https://tcep.financnasprava.sk/tcep/procw/CEP.MRP.ElektronickeSluzby.Svc.Wcf/ElektronickeSluzbyService.svc" TargetMode="External"/><Relationship Id="rId894" Type="http://schemas.openxmlformats.org/officeDocument/2006/relationships/hyperlink" Target="http://ditec/2011/11/iam/authorization" TargetMode="External"/><Relationship Id="rId37" Type="http://schemas.openxmlformats.org/officeDocument/2006/relationships/hyperlink" Target="http://www.ditec.sk/ep/signature_formats/xades_zep_data_signatures/v1.1/" TargetMode="External"/><Relationship Id="rId102" Type="http://schemas.openxmlformats.org/officeDocument/2006/relationships/hyperlink" Target="http://ekr.colnasprava.sk/EkrCRSRWeb/XSLT/IE815.001.xslt" TargetMode="External"/><Relationship Id="rId547" Type="http://schemas.openxmlformats.org/officeDocument/2006/relationships/hyperlink" Target="http://schemas.xmlsoap.org/soap/envelope/" TargetMode="External"/><Relationship Id="rId754" Type="http://schemas.openxmlformats.org/officeDocument/2006/relationships/hyperlink" Target="https://tcep.financnasprava.sk/tcep/procw/cep.ekre.web.ws/ReceiverExtSystem.asmx?wsdl" TargetMode="External"/><Relationship Id="rId961" Type="http://schemas.openxmlformats.org/officeDocument/2006/relationships/hyperlink" Target="http://www.cep.financnasprava.sk/ElektronickeSluzby/NavratovaHodnota" TargetMode="External"/><Relationship Id="rId90" Type="http://schemas.openxmlformats.org/officeDocument/2006/relationships/hyperlink" Target="http://www.ditec.sk/ep/signature_formats/xades_zep_data_signatures/v1.1/" TargetMode="External"/><Relationship Id="rId186" Type="http://schemas.openxmlformats.org/officeDocument/2006/relationships/hyperlink" Target="http://www.w3.org/2000/09/xmldsig" TargetMode="External"/><Relationship Id="rId393" Type="http://schemas.openxmlformats.org/officeDocument/2006/relationships/hyperlink" Target="http://www.cep.financnasprava.sk/ElektronickeSluzby/InformacieOVydanychLicenciachStart" TargetMode="External"/><Relationship Id="rId407" Type="http://schemas.openxmlformats.org/officeDocument/2006/relationships/image" Target="media/image20.png"/><Relationship Id="rId614" Type="http://schemas.openxmlformats.org/officeDocument/2006/relationships/hyperlink" Target="http://www.w3.org/2001/XMLSchema" TargetMode="External"/><Relationship Id="rId821" Type="http://schemas.openxmlformats.org/officeDocument/2006/relationships/hyperlink" Target="https://www.slovensko.sk/sk/na-stiahnutie/informacie-pre-integratorov-ap" TargetMode="External"/><Relationship Id="rId253" Type="http://schemas.openxmlformats.org/officeDocument/2006/relationships/hyperlink" Target="http://emcs.dgtaxud.ec/v10/ed815/ie" TargetMode="External"/><Relationship Id="rId460" Type="http://schemas.openxmlformats.org/officeDocument/2006/relationships/hyperlink" Target="http://www.cep.financnasprava.sk/ElektronickeSluzby/PrijatieASpracovaniePoziadavkyNaReportISVS" TargetMode="External"/><Relationship Id="rId698" Type="http://schemas.openxmlformats.org/officeDocument/2006/relationships/hyperlink" Target="http://www.w3.org/2001/04/xmlenc" TargetMode="External"/><Relationship Id="rId919" Type="http://schemas.openxmlformats.org/officeDocument/2006/relationships/hyperlink" Target="http://www.cep.financnasprava.sk/ElektronickeSluzby/PrihlasenieCertifikatomKlientObalka" TargetMode="External"/><Relationship Id="rId48" Type="http://schemas.openxmlformats.org/officeDocument/2006/relationships/hyperlink" Target="http://ekr.colnasprava.sk/EkrCRSRWeb/XSD/IE815.001.xsd" TargetMode="External"/><Relationship Id="rId113" Type="http://schemas.openxmlformats.org/officeDocument/2006/relationships/hyperlink" Target="http://uri.etsi.org/01903/v1.3.2" TargetMode="External"/><Relationship Id="rId320" Type="http://schemas.openxmlformats.org/officeDocument/2006/relationships/hyperlink" Target="http://www.w3.org/2000/09/xmldsig" TargetMode="External"/><Relationship Id="rId558" Type="http://schemas.openxmlformats.org/officeDocument/2006/relationships/hyperlink" Target="http://www.w3.org/2001/XMLSchema" TargetMode="External"/><Relationship Id="rId765" Type="http://schemas.openxmlformats.org/officeDocument/2006/relationships/hyperlink" Target="https://tcep.financnasprava.sk/tcep/procw/CEP.MRP.ElektronickeSluzby.Svc.Wcf/ElektronickeSluzbyService.svc" TargetMode="External"/><Relationship Id="rId972" Type="http://schemas.openxmlformats.org/officeDocument/2006/relationships/hyperlink" Target="http://www.cep.financnasprava.sk/ElektronickeSluzby" TargetMode="External"/><Relationship Id="rId197" Type="http://schemas.openxmlformats.org/officeDocument/2006/relationships/hyperlink" Target="http://www.w3.org/2000/09/xmldsig" TargetMode="External"/><Relationship Id="rId418" Type="http://schemas.openxmlformats.org/officeDocument/2006/relationships/hyperlink" Target="http://www.w3.org/2003/05/soap-envelope" TargetMode="External"/><Relationship Id="rId625" Type="http://schemas.openxmlformats.org/officeDocument/2006/relationships/hyperlink" Target="http://www.w3.org/2001/XMLSchema" TargetMode="External"/><Relationship Id="rId832" Type="http://schemas.openxmlformats.org/officeDocument/2006/relationships/hyperlink" Target="https://ecm.financnasprava.sk/KS/eCM.MRP.ElektronickeSluzby.Svc.Wcf/ElektronickeSluzbyService.svc?wsdl" TargetMode="External"/><Relationship Id="rId264" Type="http://schemas.openxmlformats.org/officeDocument/2006/relationships/hyperlink" Target="http://www.w3.org/2000/09/xmldsig" TargetMode="External"/><Relationship Id="rId471" Type="http://schemas.openxmlformats.org/officeDocument/2006/relationships/hyperlink" Target="http://www.w3.org/2003/05/soap-envelope" TargetMode="External"/><Relationship Id="rId59" Type="http://schemas.openxmlformats.org/officeDocument/2006/relationships/hyperlink" Target="http://www.w3.org/2000/09/xmldsig" TargetMode="External"/><Relationship Id="rId124" Type="http://schemas.openxmlformats.org/officeDocument/2006/relationships/hyperlink" Target="https://tcep.financnasprava.sk/tcep/procw/cep.ekr.web.ws/ReceiverExtSystem.asmx?wsdl" TargetMode="External"/><Relationship Id="rId569" Type="http://schemas.openxmlformats.org/officeDocument/2006/relationships/hyperlink" Target="http://www.w3.org/2001/04/xmlenc" TargetMode="External"/><Relationship Id="rId776" Type="http://schemas.openxmlformats.org/officeDocument/2006/relationships/image" Target="media/image51.png"/><Relationship Id="rId983" Type="http://schemas.openxmlformats.org/officeDocument/2006/relationships/hyperlink" Target="http://www.cep.financnasprava.sk/ElektronickeSluzby/PrihlasenieCertifikatomServerObalka" TargetMode="External"/><Relationship Id="rId331" Type="http://schemas.openxmlformats.org/officeDocument/2006/relationships/hyperlink" Target="http://www.w3.org/2003/05/soap-envelope" TargetMode="External"/><Relationship Id="rId429" Type="http://schemas.openxmlformats.org/officeDocument/2006/relationships/image" Target="media/image28.png"/><Relationship Id="rId636" Type="http://schemas.openxmlformats.org/officeDocument/2006/relationships/hyperlink" Target="http://ekr.colnasprava.sk/EkrCRSRWeb/XSLT/IE815.001.xslt" TargetMode="External"/><Relationship Id="rId843" Type="http://schemas.openxmlformats.org/officeDocument/2006/relationships/hyperlink" Target="https://ecm.financnasprava.sk/KS/eCM.EKRe.Web.WS/HistKom.asmx" TargetMode="External"/><Relationship Id="rId275" Type="http://schemas.openxmlformats.org/officeDocument/2006/relationships/hyperlink" Target="http://www.w3.org/2000/09/xmldsig" TargetMode="External"/><Relationship Id="rId482" Type="http://schemas.openxmlformats.org/officeDocument/2006/relationships/hyperlink" Target="http://www.w3.org/2005/08/addressing" TargetMode="External"/><Relationship Id="rId703" Type="http://schemas.openxmlformats.org/officeDocument/2006/relationships/hyperlink" Target="http://www.w3.org/TR/2001/REC-xml-c14n-20010315" TargetMode="External"/><Relationship Id="rId910" Type="http://schemas.openxmlformats.org/officeDocument/2006/relationships/hyperlink" Target="http://www.cep.financnasprava.sk/ElektronickeSluzby/PrihlasenieCertifikatomServerObalka" TargetMode="External"/><Relationship Id="rId135" Type="http://schemas.openxmlformats.org/officeDocument/2006/relationships/hyperlink" Target="http://www.ditec.sk/ep/signature_formats/xades_zep_data_signatures/v1.1/" TargetMode="External"/><Relationship Id="rId342" Type="http://schemas.openxmlformats.org/officeDocument/2006/relationships/hyperlink" Target="http://www.w3.org/2000/09/xmldsig" TargetMode="External"/><Relationship Id="rId787" Type="http://schemas.openxmlformats.org/officeDocument/2006/relationships/hyperlink" Target="http://www.ditec.sk/CEPEKRe" TargetMode="External"/><Relationship Id="rId994" Type="http://schemas.openxmlformats.org/officeDocument/2006/relationships/hyperlink" Target="http://www.cep.financnasprava.sk/ElektronickeSluzby/NavratovaHodnota" TargetMode="External"/><Relationship Id="rId202" Type="http://schemas.openxmlformats.org/officeDocument/2006/relationships/hyperlink" Target="http://www.w3.org/2000/09/xmldsig" TargetMode="External"/><Relationship Id="rId647" Type="http://schemas.openxmlformats.org/officeDocument/2006/relationships/hyperlink" Target="http://uri.etsi.org/01903/v1.3.2" TargetMode="External"/><Relationship Id="rId854" Type="http://schemas.openxmlformats.org/officeDocument/2006/relationships/hyperlink" Target="http://www.w3.org/2003/05/soap-envelope" TargetMode="External"/><Relationship Id="rId286" Type="http://schemas.openxmlformats.org/officeDocument/2006/relationships/hyperlink" Target="http://www.w3.org/2003/05/soap-envelope" TargetMode="External"/><Relationship Id="rId493" Type="http://schemas.openxmlformats.org/officeDocument/2006/relationships/hyperlink" Target="https://www.cep.financnasprava.sk/cep/procw/cep.ekr.web.ws/ReceiverExtSystem.asmx" TargetMode="External"/><Relationship Id="rId507" Type="http://schemas.openxmlformats.org/officeDocument/2006/relationships/hyperlink" Target="http://www.cep.financnasprava.sk/ElektronickeSluzby" TargetMode="External"/><Relationship Id="rId714" Type="http://schemas.openxmlformats.org/officeDocument/2006/relationships/hyperlink" Target="http://www.w3.org/2000/09/xmldsig" TargetMode="External"/><Relationship Id="rId921" Type="http://schemas.openxmlformats.org/officeDocument/2006/relationships/hyperlink" Target="http://www.w3.org/2001/XMLSchema-instance" TargetMode="External"/><Relationship Id="rId50" Type="http://schemas.openxmlformats.org/officeDocument/2006/relationships/hyperlink" Target="http://www.w3.org/2000/09/xmldsig" TargetMode="External"/><Relationship Id="rId146" Type="http://schemas.openxmlformats.org/officeDocument/2006/relationships/hyperlink" Target="http://ekr.colnasprava.sk/EkrCRSRWeb/XSD/IE815.001.xsd" TargetMode="External"/><Relationship Id="rId353" Type="http://schemas.openxmlformats.org/officeDocument/2006/relationships/hyperlink" Target="http://www.w3.org/2000/09/xmldsig" TargetMode="External"/><Relationship Id="rId560" Type="http://schemas.openxmlformats.org/officeDocument/2006/relationships/hyperlink" Target="http://www.ditec.sk/ICEPEkr" TargetMode="External"/><Relationship Id="rId798" Type="http://schemas.openxmlformats.org/officeDocument/2006/relationships/hyperlink" Target="http://www.w3.org/2001/XMLSchema" TargetMode="External"/><Relationship Id="rId213" Type="http://schemas.openxmlformats.org/officeDocument/2006/relationships/hyperlink" Target="http://emcs.dgtaxud.ec/v10/ed815/ie" TargetMode="External"/><Relationship Id="rId420" Type="http://schemas.openxmlformats.org/officeDocument/2006/relationships/hyperlink" Target="http://www.cep.financnasprava.sk/ElektronickeSluzby" TargetMode="External"/><Relationship Id="rId658" Type="http://schemas.openxmlformats.org/officeDocument/2006/relationships/hyperlink" Target="https://tcep.financnasprava.sk/tcep/procw/cep.ekr.web.ws.attachments/ReceiverExtSystem.asmx?wsdl" TargetMode="External"/><Relationship Id="rId865" Type="http://schemas.openxmlformats.org/officeDocument/2006/relationships/hyperlink" Target="http://www.w3.org/2001/XMLSchema-instance" TargetMode="External"/><Relationship Id="rId297" Type="http://schemas.openxmlformats.org/officeDocument/2006/relationships/hyperlink" Target="http://www.w3.org/2000/09/xmldsig" TargetMode="External"/><Relationship Id="rId518" Type="http://schemas.openxmlformats.org/officeDocument/2006/relationships/hyperlink" Target="https://tcep.financnasprava.sk/tcep/procw/CEP.MRP.ElektronickeSluzby.Svc.Wcf/ElektronickeSluzbyService.svc" TargetMode="External"/><Relationship Id="rId725" Type="http://schemas.openxmlformats.org/officeDocument/2006/relationships/hyperlink" Target="http://www.w3.org/2000/09/xmldsig" TargetMode="External"/><Relationship Id="rId932" Type="http://schemas.openxmlformats.org/officeDocument/2006/relationships/image" Target="media/image63.png"/><Relationship Id="rId157" Type="http://schemas.openxmlformats.org/officeDocument/2006/relationships/hyperlink" Target="http://www.w3.org/2000/09/xmldsig" TargetMode="External"/><Relationship Id="rId364" Type="http://schemas.openxmlformats.org/officeDocument/2006/relationships/hyperlink" Target="http://www.w3.org/2000/09/xmldsig" TargetMode="External"/><Relationship Id="rId1008" Type="http://schemas.openxmlformats.org/officeDocument/2006/relationships/hyperlink" Target="http://www.w3.org/2001/XMLSchema-instance" TargetMode="External"/><Relationship Id="rId61" Type="http://schemas.openxmlformats.org/officeDocument/2006/relationships/hyperlink" Target="http://www.w3.org/2000/09/xmldsig" TargetMode="External"/><Relationship Id="rId571" Type="http://schemas.openxmlformats.org/officeDocument/2006/relationships/hyperlink" Target="http://www.w3.org/TR/2001/REC-xml-c14n-20010315" TargetMode="External"/><Relationship Id="rId669" Type="http://schemas.openxmlformats.org/officeDocument/2006/relationships/hyperlink" Target="https://tcep.financnasprava.sk/tcep/procw/cep.ekr.web.ws.attachments/HistCom.asmx" TargetMode="External"/><Relationship Id="rId876" Type="http://schemas.openxmlformats.org/officeDocument/2006/relationships/hyperlink" Target="http://msdn.microsoft.com/en-us/library/system.servicemodel.messageheaderattribute(v=vs.100).aspx" TargetMode="External"/><Relationship Id="rId19" Type="http://schemas.openxmlformats.org/officeDocument/2006/relationships/image" Target="media/image7.png"/><Relationship Id="rId224" Type="http://schemas.openxmlformats.org/officeDocument/2006/relationships/image" Target="media/image14.png"/><Relationship Id="rId431" Type="http://schemas.openxmlformats.org/officeDocument/2006/relationships/image" Target="media/image30.png"/><Relationship Id="rId529" Type="http://schemas.openxmlformats.org/officeDocument/2006/relationships/hyperlink" Target="http://www.cep.financnasprava.sk/ElektronickeSluzby/OutputBase" TargetMode="External"/><Relationship Id="rId736" Type="http://schemas.openxmlformats.org/officeDocument/2006/relationships/hyperlink" Target="http://schemas.xmlsoap.org/soap/envelope/" TargetMode="External"/><Relationship Id="rId168" Type="http://schemas.openxmlformats.org/officeDocument/2006/relationships/hyperlink" Target="http://emcs.dgtaxud.ec/v10/ed815/ie" TargetMode="External"/><Relationship Id="rId943" Type="http://schemas.openxmlformats.org/officeDocument/2006/relationships/hyperlink" Target="http://www.cep.financnasprava.sk/ElektronickeSluzby" TargetMode="External"/><Relationship Id="rId1019" Type="http://schemas.microsoft.com/office/2018/08/relationships/commentsExtensible" Target="commentsExtensible.xml"/><Relationship Id="rId72" Type="http://schemas.openxmlformats.org/officeDocument/2006/relationships/image" Target="media/image11.png"/><Relationship Id="rId375" Type="http://schemas.openxmlformats.org/officeDocument/2006/relationships/hyperlink" Target="http://www.ditec.sk/CEPEkr" TargetMode="External"/><Relationship Id="rId582" Type="http://schemas.openxmlformats.org/officeDocument/2006/relationships/hyperlink" Target="http://www.w3.org/2000/09/xmldsig" TargetMode="External"/><Relationship Id="rId803" Type="http://schemas.openxmlformats.org/officeDocument/2006/relationships/hyperlink" Target="http://www.w3.org/2001/XMLSchema" TargetMode="External"/><Relationship Id="rId3" Type="http://schemas.openxmlformats.org/officeDocument/2006/relationships/customXml" Target="../customXml/item3.xml"/><Relationship Id="rId235" Type="http://schemas.openxmlformats.org/officeDocument/2006/relationships/hyperlink" Target="http://www.cep.financnasprava.sk/ElektronickeSluzby" TargetMode="External"/><Relationship Id="rId442" Type="http://schemas.openxmlformats.org/officeDocument/2006/relationships/hyperlink" Target="http://www.w3.org/2005/08/addressing" TargetMode="External"/><Relationship Id="rId887" Type="http://schemas.openxmlformats.org/officeDocument/2006/relationships/hyperlink" Target="http://www.w3.org/2003/05/soap-envelope" TargetMode="External"/><Relationship Id="rId302" Type="http://schemas.openxmlformats.org/officeDocument/2006/relationships/hyperlink" Target="http://ekr.colnasprava.sk/EkrCRSRWeb/XSD/IE815.001.xsd" TargetMode="External"/><Relationship Id="rId747" Type="http://schemas.openxmlformats.org/officeDocument/2006/relationships/hyperlink" Target="http://www.w3.org/2001/XMLSchema" TargetMode="External"/><Relationship Id="rId954" Type="http://schemas.openxmlformats.org/officeDocument/2006/relationships/hyperlink" Target="http://www.cep.financnasprava.sk/ElektronickeSluzby/PrihlasenieMenomHeslom" TargetMode="External"/><Relationship Id="rId83" Type="http://schemas.openxmlformats.org/officeDocument/2006/relationships/image" Target="media/image12.png"/><Relationship Id="rId179" Type="http://schemas.openxmlformats.org/officeDocument/2006/relationships/hyperlink" Target="http://www.ditec.sk/ekr/registration/v1.0/" TargetMode="External"/><Relationship Id="rId386" Type="http://schemas.openxmlformats.org/officeDocument/2006/relationships/hyperlink" Target="http://www.w3.org/2003/05/soap-envelope" TargetMode="External"/><Relationship Id="rId593" Type="http://schemas.openxmlformats.org/officeDocument/2006/relationships/hyperlink" Target="http://www.w3.org/2001/04/xmlenc" TargetMode="External"/><Relationship Id="rId607" Type="http://schemas.openxmlformats.org/officeDocument/2006/relationships/hyperlink" Target="http://schemas.xmlsoap.org/soap/envelope/" TargetMode="External"/><Relationship Id="rId814" Type="http://schemas.openxmlformats.org/officeDocument/2006/relationships/hyperlink" Target="http://www.ditec.sk/CEPEKRe" TargetMode="External"/><Relationship Id="rId246" Type="http://schemas.openxmlformats.org/officeDocument/2006/relationships/hyperlink" Target="http://www.ditec.sk/ep/signature_formats/xades_zep_data_signatures/v1.1/" TargetMode="External"/><Relationship Id="rId453" Type="http://schemas.openxmlformats.org/officeDocument/2006/relationships/hyperlink" Target="http://www.cep.financnasprava.sk/ElektronickeSluzby" TargetMode="External"/><Relationship Id="rId660" Type="http://schemas.openxmlformats.org/officeDocument/2006/relationships/hyperlink" Target="https://www.cep.financnasprava.sk/cep/procw/cep.ekr.web.ws.attachments/ReceiverExtSystem.asmx?wsdl" TargetMode="External"/><Relationship Id="rId898" Type="http://schemas.openxmlformats.org/officeDocument/2006/relationships/hyperlink" Target="https://tcep.financnasprava.sk/tcep/procw/CEP.MRP.ElektronickeSluzby.Svc.Wcf/ElektronickeSluzbyService.svc?singlewsdl" TargetMode="External"/><Relationship Id="rId106" Type="http://schemas.openxmlformats.org/officeDocument/2006/relationships/hyperlink" Target="http://www.w3.org/2000/09/xmldsig" TargetMode="External"/><Relationship Id="rId313" Type="http://schemas.openxmlformats.org/officeDocument/2006/relationships/hyperlink" Target="http://www.w3.org/2000/09/xmldsig" TargetMode="External"/><Relationship Id="rId758" Type="http://schemas.openxmlformats.org/officeDocument/2006/relationships/hyperlink" Target="http://schemas.xmlsoap.org/soap/envelope/" TargetMode="External"/><Relationship Id="rId965" Type="http://schemas.openxmlformats.org/officeDocument/2006/relationships/hyperlink" Target="https://ecm.financnasprava.sk/KS/eCM.MRP.ElektronickeSluzby.Svc.Wcf/ElektronickeSluzbyService.svc?wsd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Z:\A3008_010_CRSR_eDOVOZ\1-Riadenie\Sablony\Sablona_tech_navr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3F51808BA4B49A51269AD219857BB" ma:contentTypeVersion="0" ma:contentTypeDescription="Create a new document." ma:contentTypeScope="" ma:versionID="2ab1e7f7bce232988e5fba18c326748e">
  <xsd:schema xmlns:xsd="http://www.w3.org/2001/XMLSchema" xmlns:xs="http://www.w3.org/2001/XMLSchema" xmlns:p="http://schemas.microsoft.com/office/2006/metadata/properties" xmlns:ns2="18F51358-BA08-494B-A512-69AD219857BB" targetNamespace="http://schemas.microsoft.com/office/2006/metadata/properties" ma:root="true" ma:fieldsID="15c2b1e4ef6bb8ba80242260f64f171c" ns2:_="">
    <xsd:import namespace="18F51358-BA08-494B-A512-69AD219857BB"/>
    <xsd:element name="properties">
      <xsd:complexType>
        <xsd:sequence>
          <xsd:element name="documentManagement">
            <xsd:complexType>
              <xsd:all>
                <xsd:element ref="ns2:Projekt" minOccurs="0"/>
                <xsd:element ref="ns2:Projektov_x00e9__x0020__x010d__x00ed_slo" minOccurs="0"/>
                <xsd:element ref="ns2:Referen_x010d_n_x00e9__x0020__x010d__x00ed_slo_x0020_dokumentu" minOccurs="0"/>
                <xsd:element ref="ns2:Verzia" minOccurs="0"/>
                <xsd:element ref="ns2:Registrat_x00fa_rny_x0020_znak" minOccurs="0"/>
                <xsd:element ref="ns2:Registrat_x00fa_rna_x0020_doba" minOccurs="0"/>
                <xsd:element ref="ns2:Vypracoval" minOccurs="0"/>
                <xsd:element ref="ns2:Vypracoval_x0020_D_x00e1_tum" minOccurs="0"/>
                <xsd:element ref="ns2:Preveril" minOccurs="0"/>
                <xsd:element ref="ns2:Preveril_x0020_d_x00e1_tum" minOccurs="0"/>
                <xsd:element ref="ns2:Schv_x00e1_lil" minOccurs="0"/>
                <xsd:element ref="ns2:Schv_x00e1_lil_x0020_D_x00e1_tum" minOccurs="0"/>
                <xsd:element ref="ns2:N_x00e1_zov_x0020_formul_x00e1_ra"/>
                <xsd:element ref="ns2:Formul_x00e1_r_x0020_Verzia"/>
                <xsd:element ref="ns2:Referen_x010d_n_x00e9__x0020__x010d__x00ed_slo_x0020_formul_x00e1_ra"/>
                <xsd:element ref="ns2:Formul_x00e1_r_x0020_D_x00e1_tum_x0020_aktualiz_x00e1_cie"/>
                <xsd:element ref="ns2:Formul_x00e1_r_x0020_vypracov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51358-BA08-494B-A512-69AD219857BB" elementFormDefault="qualified">
    <xsd:import namespace="http://schemas.microsoft.com/office/2006/documentManagement/types"/>
    <xsd:import namespace="http://schemas.microsoft.com/office/infopath/2007/PartnerControls"/>
    <xsd:element name="Projekt" ma:index="8" nillable="true" ma:displayName="Projekt" ma:description="Názov projektu v Properties\Custom\Projekt" ma:internalName="Projekt">
      <xsd:simpleType>
        <xsd:restriction base="dms:Text">
          <xsd:maxLength value="255"/>
        </xsd:restriction>
      </xsd:simpleType>
    </xsd:element>
    <xsd:element name="Projektov_x00e9__x0020__x010d__x00ed_slo" ma:index="9" nillable="true" ma:displayName="Projektové číslo" ma:description="Properties\Custom\Projektové číslo" ma:internalName="Projektov_x00e9__x0020__x010d__x00ed_slo">
      <xsd:simpleType>
        <xsd:restriction base="dms:Text">
          <xsd:maxLength value="255"/>
        </xsd:restriction>
      </xsd:simpleType>
    </xsd:element>
    <xsd:element name="Referen_x010d_n_x00e9__x0020__x010d__x00ed_slo_x0020_dokumentu" ma:index="10" nillable="true" ma:displayName="Referenčné číslo dokumentu" ma:description="Properties\Custom\Referenčné číslo dokumentu" ma:internalName="Referen_x010d_n_x00e9__x0020__x010d__x00ed_slo_x0020_dokumentu">
      <xsd:simpleType>
        <xsd:restriction base="dms:Text">
          <xsd:maxLength value="255"/>
        </xsd:restriction>
      </xsd:simpleType>
    </xsd:element>
    <xsd:element name="Verzia" ma:index="11" nillable="true" ma:displayName="Verzia" ma:description="Verzia v Properties\Custom\Verzia" ma:internalName="Verzia">
      <xsd:simpleType>
        <xsd:restriction base="dms:Text">
          <xsd:maxLength value="255"/>
        </xsd:restriction>
      </xsd:simpleType>
    </xsd:element>
    <xsd:element name="Registrat_x00fa_rny_x0020_znak" ma:index="12" nillable="true" ma:displayName="Registratúrny znak hodnoty" ma:internalName="Registrat_x00fa_rny_x0020_znak">
      <xsd:simpleType>
        <xsd:restriction base="dms:Text">
          <xsd:maxLength value="255"/>
        </xsd:restriction>
      </xsd:simpleType>
    </xsd:element>
    <xsd:element name="Registrat_x00fa_rna_x0020_doba" ma:index="13" nillable="true" ma:displayName="Registratúrna lehota uloženia" ma:internalName="Registrat_x00fa_rna_x0020_doba">
      <xsd:simpleType>
        <xsd:restriction base="dms:Text">
          <xsd:maxLength value="255"/>
        </xsd:restriction>
      </xsd:simpleType>
    </xsd:element>
    <xsd:element name="Vypracoval" ma:index="14" nillable="true" ma:displayName="Vypracoval" ma:description="Properties\Custom\Vypracoval" ma:internalName="Vypracoval">
      <xsd:simpleType>
        <xsd:restriction base="dms:Text">
          <xsd:maxLength value="255"/>
        </xsd:restriction>
      </xsd:simpleType>
    </xsd:element>
    <xsd:element name="Vypracoval_x0020_D_x00e1_tum" ma:index="15" nillable="true" ma:displayName="Vypracoval Dátum" ma:description="Properties\Custom\Vypracoval Dátum" ma:internalName="Vypracoval_x0020_D_x00e1_tum">
      <xsd:simpleType>
        <xsd:restriction base="dms:Text">
          <xsd:maxLength value="255"/>
        </xsd:restriction>
      </xsd:simpleType>
    </xsd:element>
    <xsd:element name="Preveril" ma:index="16" nillable="true" ma:displayName="Preveril" ma:description="Properties\Custom\Preveril" ma:internalName="Preveril">
      <xsd:simpleType>
        <xsd:restriction base="dms:Text">
          <xsd:maxLength value="255"/>
        </xsd:restriction>
      </xsd:simpleType>
    </xsd:element>
    <xsd:element name="Preveril_x0020_d_x00e1_tum" ma:index="17" nillable="true" ma:displayName="Preveril dátum" ma:description="Properties\Custom\Preveril dátum" ma:internalName="Preveril_x0020_d_x00e1_tum">
      <xsd:simpleType>
        <xsd:restriction base="dms:Text">
          <xsd:maxLength value="255"/>
        </xsd:restriction>
      </xsd:simpleType>
    </xsd:element>
    <xsd:element name="Schv_x00e1_lil" ma:index="18" nillable="true" ma:displayName="Schválil" ma:description="Properties\Custom\Schválil" ma:internalName="Schv_x00e1_lil">
      <xsd:simpleType>
        <xsd:restriction base="dms:Text">
          <xsd:maxLength value="255"/>
        </xsd:restriction>
      </xsd:simpleType>
    </xsd:element>
    <xsd:element name="Schv_x00e1_lil_x0020_D_x00e1_tum" ma:index="19" nillable="true" ma:displayName="Schválil Dátum" ma:description="Properties\Custom\Schválil Dátum" ma:internalName="Schv_x00e1_lil_x0020_D_x00e1_tum">
      <xsd:simpleType>
        <xsd:restriction base="dms:Text">
          <xsd:maxLength value="255"/>
        </xsd:restriction>
      </xsd:simpleType>
    </xsd:element>
    <xsd:element name="N_x00e1_zov_x0020_formul_x00e1_ra" ma:index="20" ma:displayName="Názov formulára" ma:description="Properties\Custom\Názov formulára" ma:internalName="N_x00e1_zov_x0020_formul_x00e1_ra">
      <xsd:simpleType>
        <xsd:restriction base="dms:Text">
          <xsd:maxLength value="255"/>
        </xsd:restriction>
      </xsd:simpleType>
    </xsd:element>
    <xsd:element name="Formul_x00e1_r_x0020_Verzia" ma:index="21" ma:displayName="Formulár Verzia" ma:description="Properties\Custom\Formulár Verzia" ma:internalName="Formul_x00e1_r_x0020_Verzia">
      <xsd:simpleType>
        <xsd:restriction base="dms:Text">
          <xsd:maxLength value="255"/>
        </xsd:restriction>
      </xsd:simpleType>
    </xsd:element>
    <xsd:element name="Referen_x010d_n_x00e9__x0020__x010d__x00ed_slo_x0020_formul_x00e1_ra" ma:index="22" ma:displayName="Referenčné číslo formulára" ma:description="Properties\Custom\Referenčné číslo formulára" ma:internalName="Referen_x010d_n_x00e9__x0020__x010d__x00ed_slo_x0020_formul_x00e1_ra">
      <xsd:simpleType>
        <xsd:restriction base="dms:Text">
          <xsd:maxLength value="255"/>
        </xsd:restriction>
      </xsd:simpleType>
    </xsd:element>
    <xsd:element name="Formul_x00e1_r_x0020_D_x00e1_tum_x0020_aktualiz_x00e1_cie" ma:index="23" ma:displayName="Formulár Dátum aktualizácie" ma:description="Properties\Custom\Formulár Dátum aktualizácie" ma:internalName="Formul_x00e1_r_x0020_D_x00e1_tum_x0020_aktualiz_x00e1_cie">
      <xsd:simpleType>
        <xsd:restriction base="dms:Text">
          <xsd:maxLength value="255"/>
        </xsd:restriction>
      </xsd:simpleType>
    </xsd:element>
    <xsd:element name="Formul_x00e1_r_x0020_vypracoval" ma:index="24" ma:displayName="Formulár vypracoval" ma:internalName="Formul_x00e1_r_x0020_vyprac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ktov_x00e9__x0020__x010d__x00ed_slo xmlns="18F51358-BA08-494B-A512-69AD219857BB">A3008_008</Projektov_x00e9__x0020__x010d__x00ed_slo>
    <Preveril_x0020_d_x00e1_tum xmlns="18F51358-BA08-494B-A512-69AD219857BB">xx.xx.201x</Preveril_x0020_d_x00e1_tum>
    <Schv_x00e1_lil xmlns="18F51358-BA08-494B-A512-69AD219857BB">Priezvisko Meno Schválil</Schv_x00e1_lil>
    <Referen_x010d_n_x00e9__x0020__x010d__x00ed_slo_x0020_formul_x00e1_ra xmlns="18F51358-BA08-494B-A512-69AD219857BB">Fo 11</Referen_x010d_n_x00e9__x0020__x010d__x00ed_slo_x0020_formul_x00e1_ra>
    <Registrat_x00fa_rny_x0020_znak xmlns="18F51358-BA08-494B-A512-69AD219857BB" xsi:nil="true"/>
    <Vypracoval xmlns="18F51358-BA08-494B-A512-69AD219857BB">Priezvisko Meno Vypracoval</Vypracoval>
    <Schv_x00e1_lil_x0020_D_x00e1_tum xmlns="18F51358-BA08-494B-A512-69AD219857BB">xx.xx.201x</Schv_x00e1_lil_x0020_D_x00e1_tum>
    <Projekt xmlns="18F51358-BA08-494B-A512-69AD219857BB">Elektronické služby centrálneho elektronického priečinku </Projekt>
    <Referen_x010d_n_x00e9__x0020__x010d__x00ed_slo_x0020_dokumentu xmlns="18F51358-BA08-494B-A512-69AD219857BB">Referenčné číslo dokumentu</Referen_x010d_n_x00e9__x0020__x010d__x00ed_slo_x0020_dokumentu>
    <Verzia xmlns="18F51358-BA08-494B-A512-69AD219857BB">1.00</Verzia>
    <Vypracoval_x0020_D_x00e1_tum xmlns="18F51358-BA08-494B-A512-69AD219857BB">xx.xx.2015</Vypracoval_x0020_D_x00e1_tum>
    <Formul_x00e1_r_x0020_Verzia xmlns="18F51358-BA08-494B-A512-69AD219857BB">1.02</Formul_x00e1_r_x0020_Verzia>
    <Formul_x00e1_r_x0020_D_x00e1_tum_x0020_aktualiz_x00e1_cie xmlns="18F51358-BA08-494B-A512-69AD219857BB">12.02.2015</Formul_x00e1_r_x0020_D_x00e1_tum_x0020_aktualiz_x00e1_cie>
    <Registrat_x00fa_rna_x0020_doba xmlns="18F51358-BA08-494B-A512-69AD219857BB" xsi:nil="true"/>
    <N_x00e1_zov_x0020_formul_x00e1_ra xmlns="18F51358-BA08-494B-A512-69AD219857BB">Dokument</N_x00e1_zov_x0020_formul_x00e1_ra>
    <Formul_x00e1_r_x0020_vypracoval xmlns="18F51358-BA08-494B-A512-69AD219857BB">Tomáš Koniar</Formul_x00e1_r_x0020_vypracoval>
    <Preveril xmlns="18F51358-BA08-494B-A512-69AD219857BB">Priezvisko Meno Preveril</Preveri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ADEE5-34A1-4AFC-A745-DD5E3C82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51358-BA08-494B-A512-69AD21985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5DF2E0-6D6F-4FB2-8825-90B1BF98B2D8}">
  <ds:schemaRefs>
    <ds:schemaRef ds:uri="http://schemas.microsoft.com/sharepoint/v3/contenttype/forms"/>
  </ds:schemaRefs>
</ds:datastoreItem>
</file>

<file path=customXml/itemProps3.xml><?xml version="1.0" encoding="utf-8"?>
<ds:datastoreItem xmlns:ds="http://schemas.openxmlformats.org/officeDocument/2006/customXml" ds:itemID="{4EF35B51-6098-49EA-89FF-84A003FC2064}">
  <ds:schemaRefs>
    <ds:schemaRef ds:uri="http://schemas.microsoft.com/office/2006/metadata/properties"/>
    <ds:schemaRef ds:uri="http://schemas.microsoft.com/office/infopath/2007/PartnerControls"/>
    <ds:schemaRef ds:uri="18F51358-BA08-494B-A512-69AD219857BB"/>
  </ds:schemaRefs>
</ds:datastoreItem>
</file>

<file path=customXml/itemProps4.xml><?xml version="1.0" encoding="utf-8"?>
<ds:datastoreItem xmlns:ds="http://schemas.openxmlformats.org/officeDocument/2006/customXml" ds:itemID="{705805DD-5C04-4231-A173-B1DBEFA5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Sablona_tech_navrh</Template>
  <TotalTime>187</TotalTime>
  <Pages>451</Pages>
  <Words>48943</Words>
  <Characters>891959</Characters>
  <Application>Microsoft Office Word</Application>
  <DocSecurity>0</DocSecurity>
  <Lines>7432</Lines>
  <Paragraphs>1878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Integračný manuál IS podnikateľa a ES CEP</vt:lpstr>
      <vt:lpstr>Integračný manuál IS podnikateľa a ES CEP</vt:lpstr>
    </vt:vector>
  </TitlesOfParts>
  <Company>DITEC, a.s.</Company>
  <LinksUpToDate>false</LinksUpToDate>
  <CharactersWithSpaces>939024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Integračný manuál IS podnikateľa a ES CEP</dc:title>
  <dc:subject>FRSR_CEP</dc:subject>
  <dc:creator>Matej Durkáč</dc:creator>
  <cp:lastModifiedBy>Fric Jan</cp:lastModifiedBy>
  <cp:revision>17</cp:revision>
  <cp:lastPrinted>2019-05-15T08:25:00Z</cp:lastPrinted>
  <dcterms:created xsi:type="dcterms:W3CDTF">2022-04-20T13:05:00Z</dcterms:created>
  <dcterms:modified xsi:type="dcterms:W3CDTF">2022-04-25T08:25:00Z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0x0101005813F51808BA4B49A51269AD219857BB</vt:lpwstr>
  </property>
  <property fmtid="{D5CDD505-2E9C-101B-9397-08002B2CF9AE}" pid="3" name="Formulár Dátum aktualizácie">
    <vt:lpwstr>14.11.2016</vt:lpwstr>
  </property>
  <property fmtid="{D5CDD505-2E9C-101B-9397-08002B2CF9AE}" pid="4" name="Názov formulára">
    <vt:lpwstr>Dokument</vt:lpwstr>
  </property>
  <property fmtid="{D5CDD505-2E9C-101B-9397-08002B2CF9AE}" pid="5" name="Order">
    <vt:r8>40900</vt:r8>
  </property>
  <property fmtid="{D5CDD505-2E9C-101B-9397-08002B2CF9AE}" pid="6" name="Preveril">
    <vt:lpwstr>Fric Ján</vt:lpwstr>
  </property>
  <property fmtid="{D5CDD505-2E9C-101B-9397-08002B2CF9AE}" pid="7" name="Preveril Dátum">
    <vt:lpwstr>15.5.2019</vt:lpwstr>
  </property>
  <property fmtid="{D5CDD505-2E9C-101B-9397-08002B2CF9AE}" pid="8" name="Project">
    <vt:lpwstr>Elektronické služby centrálneho elektronického priečinka</vt:lpwstr>
  </property>
  <property fmtid="{D5CDD505-2E9C-101B-9397-08002B2CF9AE}" pid="9" name="Projektové číslo">
    <vt:lpwstr>A3008_008</vt:lpwstr>
  </property>
  <property fmtid="{D5CDD505-2E9C-101B-9397-08002B2CF9AE}" pid="10" name="Referenčné číslo dokumentu">
    <vt:lpwstr>CEP/PD/092</vt:lpwstr>
  </property>
  <property fmtid="{D5CDD505-2E9C-101B-9397-08002B2CF9AE}" pid="11" name="Referenčné číslo formulára">
    <vt:lpwstr>Fo 11</vt:lpwstr>
  </property>
  <property fmtid="{D5CDD505-2E9C-101B-9397-08002B2CF9AE}" pid="12" name="Schválil">
    <vt:lpwstr>Gučík Miroslav</vt:lpwstr>
  </property>
  <property fmtid="{D5CDD505-2E9C-101B-9397-08002B2CF9AE}" pid="13" name="Schválil Dátum">
    <vt:lpwstr>15.5.2019</vt:lpwstr>
  </property>
  <property fmtid="{D5CDD505-2E9C-101B-9397-08002B2CF9AE}" pid="14" name="TemplateUrl">
    <vt:lpwstr/>
  </property>
  <property fmtid="{D5CDD505-2E9C-101B-9397-08002B2CF9AE}" pid="15" name="Verzia">
    <vt:lpwstr>1.00</vt:lpwstr>
  </property>
  <property fmtid="{D5CDD505-2E9C-101B-9397-08002B2CF9AE}" pid="16" name="Vypracoval">
    <vt:lpwstr>Fric Ján</vt:lpwstr>
  </property>
  <property fmtid="{D5CDD505-2E9C-101B-9397-08002B2CF9AE}" pid="17" name="Vypracoval Dátum">
    <vt:lpwstr>15.5.2019</vt:lpwstr>
  </property>
  <property fmtid="{D5CDD505-2E9C-101B-9397-08002B2CF9AE}" pid="18" name="xd_ProgID">
    <vt:lpwstr/>
  </property>
  <property fmtid="{D5CDD505-2E9C-101B-9397-08002B2CF9AE}" pid="19" name="xd_Signature">
    <vt:bool>false</vt:bool>
  </property>
</Properties>
</file>